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0E8451EB" w14:textId="77777777" w:rsidTr="00C97039">
        <w:trPr>
          <w:trHeight w:hRule="exact" w:val="851"/>
        </w:trPr>
        <w:tc>
          <w:tcPr>
            <w:tcW w:w="1276" w:type="dxa"/>
            <w:tcBorders>
              <w:bottom w:val="single" w:sz="4" w:space="0" w:color="auto"/>
            </w:tcBorders>
          </w:tcPr>
          <w:p w14:paraId="29789DD0" w14:textId="77777777" w:rsidR="00F35BAF" w:rsidRPr="00DB58B5" w:rsidRDefault="00F35BAF" w:rsidP="005A4E07"/>
        </w:tc>
        <w:tc>
          <w:tcPr>
            <w:tcW w:w="2268" w:type="dxa"/>
            <w:tcBorders>
              <w:bottom w:val="single" w:sz="4" w:space="0" w:color="auto"/>
            </w:tcBorders>
            <w:vAlign w:val="bottom"/>
          </w:tcPr>
          <w:p w14:paraId="134AEB57"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C33139D" w14:textId="77777777" w:rsidR="00F35BAF" w:rsidRPr="00DB58B5" w:rsidRDefault="005A4E07" w:rsidP="005A4E07">
            <w:pPr>
              <w:jc w:val="right"/>
            </w:pPr>
            <w:r w:rsidRPr="005A4E07">
              <w:rPr>
                <w:sz w:val="40"/>
              </w:rPr>
              <w:t>ECE</w:t>
            </w:r>
            <w:r>
              <w:t>/TRANS/WP.29/GRSG/2020/14</w:t>
            </w:r>
          </w:p>
        </w:tc>
      </w:tr>
      <w:tr w:rsidR="00F35BAF" w:rsidRPr="00DB58B5" w14:paraId="6573205E" w14:textId="77777777" w:rsidTr="00C97039">
        <w:trPr>
          <w:trHeight w:hRule="exact" w:val="2835"/>
        </w:trPr>
        <w:tc>
          <w:tcPr>
            <w:tcW w:w="1276" w:type="dxa"/>
            <w:tcBorders>
              <w:top w:val="single" w:sz="4" w:space="0" w:color="auto"/>
              <w:bottom w:val="single" w:sz="12" w:space="0" w:color="auto"/>
            </w:tcBorders>
          </w:tcPr>
          <w:p w14:paraId="05475CB9" w14:textId="77777777" w:rsidR="00F35BAF" w:rsidRPr="00DB58B5" w:rsidRDefault="00F35BAF" w:rsidP="00C97039">
            <w:pPr>
              <w:spacing w:before="120"/>
              <w:jc w:val="center"/>
            </w:pPr>
            <w:r>
              <w:rPr>
                <w:noProof/>
                <w:lang w:eastAsia="fr-CH"/>
              </w:rPr>
              <w:drawing>
                <wp:inline distT="0" distB="0" distL="0" distR="0" wp14:anchorId="7970DCEC" wp14:editId="79D836E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DBCC91A"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E7B9E25" w14:textId="77777777" w:rsidR="00F35BAF" w:rsidRDefault="005A4E07" w:rsidP="00C97039">
            <w:pPr>
              <w:spacing w:before="240"/>
            </w:pPr>
            <w:proofErr w:type="spellStart"/>
            <w:r>
              <w:t>Distr</w:t>
            </w:r>
            <w:proofErr w:type="spellEnd"/>
            <w:r>
              <w:t>. générale</w:t>
            </w:r>
          </w:p>
          <w:p w14:paraId="176ED805" w14:textId="77777777" w:rsidR="005A4E07" w:rsidRDefault="005A4E07" w:rsidP="005A4E07">
            <w:pPr>
              <w:spacing w:line="240" w:lineRule="exact"/>
            </w:pPr>
            <w:r>
              <w:t>20 janvier 2020</w:t>
            </w:r>
          </w:p>
          <w:p w14:paraId="126204EC" w14:textId="77777777" w:rsidR="005A4E07" w:rsidRDefault="005A4E07" w:rsidP="005A4E07">
            <w:pPr>
              <w:spacing w:line="240" w:lineRule="exact"/>
            </w:pPr>
            <w:r>
              <w:t>Français</w:t>
            </w:r>
          </w:p>
          <w:p w14:paraId="556381B0" w14:textId="77777777" w:rsidR="005A4E07" w:rsidRPr="00DB58B5" w:rsidRDefault="005A4E07" w:rsidP="005A4E07">
            <w:pPr>
              <w:spacing w:line="240" w:lineRule="exact"/>
            </w:pPr>
            <w:r>
              <w:t>Original : anglais</w:t>
            </w:r>
          </w:p>
        </w:tc>
      </w:tr>
    </w:tbl>
    <w:p w14:paraId="0CAD916A" w14:textId="77777777" w:rsidR="007F20FA" w:rsidRPr="000312C0" w:rsidRDefault="007F20FA" w:rsidP="007F20FA">
      <w:pPr>
        <w:spacing w:before="120"/>
        <w:rPr>
          <w:b/>
          <w:sz w:val="28"/>
          <w:szCs w:val="28"/>
        </w:rPr>
      </w:pPr>
      <w:r w:rsidRPr="000312C0">
        <w:rPr>
          <w:b/>
          <w:sz w:val="28"/>
          <w:szCs w:val="28"/>
        </w:rPr>
        <w:t>Commission économique pour l’Europe</w:t>
      </w:r>
    </w:p>
    <w:p w14:paraId="79B04C1F" w14:textId="77777777" w:rsidR="007F20FA" w:rsidRDefault="007F20FA" w:rsidP="007F20FA">
      <w:pPr>
        <w:spacing w:before="120"/>
        <w:rPr>
          <w:sz w:val="28"/>
          <w:szCs w:val="28"/>
        </w:rPr>
      </w:pPr>
      <w:r w:rsidRPr="00685843">
        <w:rPr>
          <w:sz w:val="28"/>
          <w:szCs w:val="28"/>
        </w:rPr>
        <w:t>Comité des transports intérieurs</w:t>
      </w:r>
    </w:p>
    <w:p w14:paraId="7B653F70" w14:textId="77777777" w:rsidR="005A4E07" w:rsidRDefault="005A4E07"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763FA764" w14:textId="77777777" w:rsidR="005A4E07" w:rsidRDefault="005A4E07" w:rsidP="00257168">
      <w:pPr>
        <w:spacing w:before="120" w:after="120" w:line="240" w:lineRule="exact"/>
        <w:rPr>
          <w:b/>
        </w:rPr>
      </w:pPr>
      <w:r>
        <w:rPr>
          <w:b/>
        </w:rPr>
        <w:t>Groupe de travail des dispositions générales de sécurité</w:t>
      </w:r>
    </w:p>
    <w:p w14:paraId="0305A357" w14:textId="77777777" w:rsidR="005A4E07" w:rsidRDefault="005A4E07" w:rsidP="00257168">
      <w:pPr>
        <w:spacing w:before="120" w:line="240" w:lineRule="exact"/>
        <w:rPr>
          <w:b/>
        </w:rPr>
      </w:pPr>
      <w:r>
        <w:rPr>
          <w:b/>
        </w:rPr>
        <w:t>118</w:t>
      </w:r>
      <w:r w:rsidRPr="005A4E07">
        <w:rPr>
          <w:b/>
          <w:vertAlign w:val="superscript"/>
        </w:rPr>
        <w:t>e</w:t>
      </w:r>
      <w:r>
        <w:rPr>
          <w:b/>
        </w:rPr>
        <w:t> session</w:t>
      </w:r>
    </w:p>
    <w:p w14:paraId="0A57E566" w14:textId="77777777" w:rsidR="005A4E07" w:rsidRDefault="005A4E07" w:rsidP="00257168">
      <w:pPr>
        <w:spacing w:line="240" w:lineRule="exact"/>
      </w:pPr>
      <w:r>
        <w:t>Genève, 30 mars-3 avril 2020</w:t>
      </w:r>
    </w:p>
    <w:p w14:paraId="690834A6" w14:textId="77777777" w:rsidR="005A4E07" w:rsidRDefault="005A4E07" w:rsidP="00257168">
      <w:pPr>
        <w:spacing w:line="240" w:lineRule="exact"/>
      </w:pPr>
      <w:r>
        <w:t>Point 14 de l’ordre du jour provisoire</w:t>
      </w:r>
    </w:p>
    <w:p w14:paraId="7AD8B6C8" w14:textId="77777777" w:rsidR="00F9573C" w:rsidRDefault="005A4E07" w:rsidP="00AF0CB5">
      <w:pPr>
        <w:rPr>
          <w:b/>
        </w:rPr>
      </w:pPr>
      <w:r w:rsidRPr="00D310B8">
        <w:rPr>
          <w:b/>
        </w:rPr>
        <w:t>Résolution d’ensemble sur la construction des véhicules</w:t>
      </w:r>
    </w:p>
    <w:p w14:paraId="66E91C8D" w14:textId="77777777" w:rsidR="005A4E07" w:rsidRPr="00D310B8" w:rsidRDefault="005A4E07" w:rsidP="005A4E07">
      <w:pPr>
        <w:pStyle w:val="HChG"/>
        <w:rPr>
          <w:lang w:val="fr-FR"/>
        </w:rPr>
      </w:pPr>
      <w:r w:rsidRPr="00D310B8">
        <w:rPr>
          <w:lang w:val="fr-FR"/>
        </w:rPr>
        <w:tab/>
      </w:r>
      <w:r w:rsidRPr="00D310B8">
        <w:rPr>
          <w:lang w:val="fr-FR"/>
        </w:rPr>
        <w:tab/>
        <w:t>Proposition d’amendements à la Ré</w:t>
      </w:r>
      <w:r w:rsidR="00B71CA8">
        <w:rPr>
          <w:lang w:val="fr-FR"/>
        </w:rPr>
        <w:t>s</w:t>
      </w:r>
      <w:r w:rsidRPr="00D310B8">
        <w:rPr>
          <w:lang w:val="fr-FR"/>
        </w:rPr>
        <w:t>olution d’ensemble R.E.3</w:t>
      </w:r>
    </w:p>
    <w:p w14:paraId="17F93DD8" w14:textId="77777777" w:rsidR="005A4E07" w:rsidRPr="00D310B8" w:rsidRDefault="005A4E07" w:rsidP="005A4E07">
      <w:pPr>
        <w:pStyle w:val="H1G"/>
        <w:rPr>
          <w:lang w:val="fr-FR"/>
        </w:rPr>
      </w:pPr>
      <w:r w:rsidRPr="00D310B8">
        <w:rPr>
          <w:lang w:val="fr-FR"/>
        </w:rPr>
        <w:tab/>
      </w:r>
      <w:r w:rsidRPr="00D310B8">
        <w:rPr>
          <w:lang w:val="fr-FR"/>
        </w:rPr>
        <w:tab/>
      </w:r>
      <w:r>
        <w:rPr>
          <w:lang w:val="fr-FR"/>
        </w:rPr>
        <w:t>Communication de l’</w:t>
      </w:r>
      <w:r w:rsidRPr="00D310B8">
        <w:rPr>
          <w:lang w:val="fr-FR"/>
        </w:rPr>
        <w:t>expert de l’Égypte</w:t>
      </w:r>
      <w:r w:rsidRPr="005A4E07">
        <w:rPr>
          <w:rStyle w:val="Appelnotedebasdep"/>
          <w:b w:val="0"/>
          <w:sz w:val="20"/>
          <w:vertAlign w:val="baseline"/>
        </w:rPr>
        <w:footnoteReference w:customMarkFollows="1" w:id="2"/>
        <w:t>*</w:t>
      </w:r>
    </w:p>
    <w:p w14:paraId="4FC63B2B" w14:textId="77777777" w:rsidR="005A4E07" w:rsidRDefault="005A4E07" w:rsidP="005A4E07">
      <w:pPr>
        <w:pStyle w:val="SingleTxtG"/>
        <w:ind w:firstLine="567"/>
      </w:pPr>
      <w:r w:rsidRPr="00D310B8">
        <w:rPr>
          <w:szCs w:val="23"/>
          <w:lang w:val="fr-FR"/>
        </w:rPr>
        <w:t>Le texte reproduit ci-a</w:t>
      </w:r>
      <w:r>
        <w:rPr>
          <w:szCs w:val="23"/>
          <w:lang w:val="fr-FR"/>
        </w:rPr>
        <w:t xml:space="preserve">près a été établi par l’expert de l’Égypte sur la base du document informel </w:t>
      </w:r>
      <w:r w:rsidRPr="00D310B8">
        <w:rPr>
          <w:lang w:val="fr-FR"/>
        </w:rPr>
        <w:t>GRSG-117-33</w:t>
      </w:r>
      <w:r>
        <w:rPr>
          <w:lang w:val="fr-FR"/>
        </w:rPr>
        <w:t>, lequel est fondé sur la révision 6 de la Résolution d’ensemble</w:t>
      </w:r>
      <w:r w:rsidRPr="005D35FD">
        <w:rPr>
          <w:lang w:val="fr-FR"/>
        </w:rPr>
        <w:t xml:space="preserve"> </w:t>
      </w:r>
      <w:r>
        <w:rPr>
          <w:lang w:val="fr-FR"/>
        </w:rPr>
        <w:t xml:space="preserve">et </w:t>
      </w:r>
      <w:r w:rsidRPr="005D35FD">
        <w:rPr>
          <w:lang w:val="fr-FR"/>
        </w:rPr>
        <w:t xml:space="preserve">tient compte </w:t>
      </w:r>
      <w:r w:rsidRPr="00D310B8">
        <w:rPr>
          <w:lang w:val="fr-FR"/>
        </w:rPr>
        <w:t>des amendements</w:t>
      </w:r>
      <w:r>
        <w:rPr>
          <w:lang w:val="fr-FR"/>
        </w:rPr>
        <w:t>,</w:t>
      </w:r>
      <w:r w:rsidRPr="00D310B8">
        <w:rPr>
          <w:lang w:val="fr-FR"/>
        </w:rPr>
        <w:t xml:space="preserve"> </w:t>
      </w:r>
      <w:r w:rsidRPr="00CD2270">
        <w:rPr>
          <w:lang w:val="fr-FR"/>
        </w:rPr>
        <w:t>adoptés récemment</w:t>
      </w:r>
      <w:r>
        <w:rPr>
          <w:lang w:val="fr-FR"/>
        </w:rPr>
        <w:t xml:space="preserve">, </w:t>
      </w:r>
      <w:r w:rsidRPr="00D310B8">
        <w:rPr>
          <w:lang w:val="fr-FR"/>
        </w:rPr>
        <w:t xml:space="preserve">présentés </w:t>
      </w:r>
      <w:r>
        <w:rPr>
          <w:lang w:val="fr-FR"/>
        </w:rPr>
        <w:t xml:space="preserve">dans les documents </w:t>
      </w:r>
      <w:r w:rsidRPr="00D310B8">
        <w:rPr>
          <w:lang w:val="fr-FR"/>
        </w:rPr>
        <w:t xml:space="preserve">ECE/TRANS/WP.29/2018/31, ECE/TRANS/WP.29/2019/117 </w:t>
      </w:r>
      <w:r>
        <w:rPr>
          <w:lang w:val="fr-FR"/>
        </w:rPr>
        <w:t>et</w:t>
      </w:r>
      <w:r w:rsidRPr="00D310B8">
        <w:rPr>
          <w:lang w:val="fr-FR"/>
        </w:rPr>
        <w:t xml:space="preserve"> ECE/TRANS/</w:t>
      </w:r>
      <w:r>
        <w:rPr>
          <w:lang w:val="fr-FR"/>
        </w:rPr>
        <w:t xml:space="preserve"> </w:t>
      </w:r>
      <w:r w:rsidRPr="00D310B8">
        <w:rPr>
          <w:lang w:val="fr-FR"/>
        </w:rPr>
        <w:t>WP.29/2019/118</w:t>
      </w:r>
      <w:r>
        <w:rPr>
          <w:lang w:val="fr-FR"/>
        </w:rPr>
        <w:t xml:space="preserve"> tel que modifié par le document informel </w:t>
      </w:r>
      <w:r w:rsidRPr="00D310B8">
        <w:rPr>
          <w:lang w:val="fr-FR"/>
        </w:rPr>
        <w:t>WP.29-179-06.</w:t>
      </w:r>
      <w:r>
        <w:rPr>
          <w:lang w:val="fr-FR"/>
        </w:rPr>
        <w:t xml:space="preserve"> </w:t>
      </w:r>
      <w:r w:rsidRPr="005D35FD">
        <w:rPr>
          <w:lang w:val="fr-FR"/>
        </w:rPr>
        <w:t>Les modifications qu’il est proposé d’apporter au texte actuel</w:t>
      </w:r>
      <w:r>
        <w:rPr>
          <w:lang w:val="fr-FR"/>
        </w:rPr>
        <w:t xml:space="preserve"> de la Résolution </w:t>
      </w:r>
      <w:r w:rsidRPr="005D35FD">
        <w:rPr>
          <w:lang w:val="fr-FR"/>
        </w:rPr>
        <w:t>figurent en caractères gras</w:t>
      </w:r>
      <w:r>
        <w:rPr>
          <w:lang w:val="fr-FR"/>
        </w:rPr>
        <w:t>.</w:t>
      </w:r>
    </w:p>
    <w:p w14:paraId="02D8C734" w14:textId="77777777" w:rsidR="005A4E07" w:rsidRPr="00EE3633" w:rsidRDefault="005A4E07" w:rsidP="005A4E07">
      <w:pPr>
        <w:pStyle w:val="SingleTxtG"/>
      </w:pPr>
      <w:r>
        <w:br w:type="page"/>
      </w:r>
      <w:r>
        <w:rPr>
          <w:i/>
          <w:iCs/>
        </w:rPr>
        <w:lastRenderedPageBreak/>
        <w:t>Table des matières</w:t>
      </w:r>
      <w:r>
        <w:t>, lire</w:t>
      </w:r>
      <w:r w:rsidR="007F60B0">
        <w:t> </w:t>
      </w:r>
      <w:r>
        <w:t>:</w:t>
      </w:r>
    </w:p>
    <w:p w14:paraId="515EBC8E" w14:textId="77777777" w:rsidR="005A4E07" w:rsidRPr="00381D11" w:rsidRDefault="005A4E07" w:rsidP="005A4E07">
      <w:pPr>
        <w:spacing w:after="120"/>
        <w:rPr>
          <w:sz w:val="28"/>
        </w:rPr>
      </w:pPr>
      <w:r w:rsidRPr="00B71CA8">
        <w:t>« </w:t>
      </w:r>
      <w:r w:rsidRPr="00381D11">
        <w:rPr>
          <w:sz w:val="28"/>
        </w:rPr>
        <w:t>Table des matières</w:t>
      </w:r>
    </w:p>
    <w:p w14:paraId="3A7462F0" w14:textId="77777777" w:rsidR="005A4E07" w:rsidRDefault="005A4E07" w:rsidP="005A4E07">
      <w:pPr>
        <w:tabs>
          <w:tab w:val="right" w:pos="9638"/>
        </w:tabs>
        <w:spacing w:after="120"/>
        <w:ind w:left="283"/>
        <w:rPr>
          <w:i/>
        </w:rPr>
      </w:pPr>
      <w:r w:rsidRPr="00381D11">
        <w:rPr>
          <w:i/>
          <w:sz w:val="18"/>
        </w:rPr>
        <w:tab/>
        <w:t>Page</w:t>
      </w:r>
      <w:r w:rsidRPr="00B71CA8">
        <w:rPr>
          <w:rStyle w:val="Appelnotedebasdep"/>
          <w:sz w:val="20"/>
          <w:vertAlign w:val="baseline"/>
        </w:rPr>
        <w:footnoteReference w:customMarkFollows="1" w:id="3"/>
        <w:t>**</w:t>
      </w:r>
    </w:p>
    <w:p w14:paraId="1E046961" w14:textId="77777777" w:rsidR="005A4E07" w:rsidRPr="00D310B8" w:rsidRDefault="005A4E07" w:rsidP="005A4E07">
      <w:pPr>
        <w:spacing w:after="120"/>
        <w:rPr>
          <w:sz w:val="18"/>
        </w:rPr>
      </w:pPr>
      <w:r>
        <w:rPr>
          <w:sz w:val="18"/>
        </w:rPr>
        <w:tab/>
      </w:r>
      <w:r>
        <w:rPr>
          <w:sz w:val="18"/>
        </w:rPr>
        <w:tab/>
        <w:t>Résolution</w:t>
      </w:r>
    </w:p>
    <w:p w14:paraId="2A4B8010"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t>Préambule</w:t>
      </w:r>
      <w:r w:rsidRPr="00381D11">
        <w:tab/>
      </w:r>
      <w:r w:rsidRPr="00381D11">
        <w:tab/>
      </w:r>
    </w:p>
    <w:p w14:paraId="2D7CA6C7"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Introduction</w:t>
      </w:r>
      <w:r w:rsidRPr="00381D11">
        <w:tab/>
      </w:r>
      <w:r w:rsidRPr="00381D11">
        <w:tab/>
      </w:r>
    </w:p>
    <w:p w14:paraId="2216E647" w14:textId="77777777" w:rsidR="005A4E07" w:rsidRPr="00381D11" w:rsidRDefault="005A4E07" w:rsidP="005A4E07">
      <w:pPr>
        <w:tabs>
          <w:tab w:val="right" w:pos="850"/>
          <w:tab w:val="right" w:leader="dot" w:pos="8787"/>
          <w:tab w:val="right" w:pos="9638"/>
        </w:tabs>
        <w:spacing w:after="120"/>
        <w:ind w:left="1134" w:hanging="1134"/>
        <w:jc w:val="both"/>
      </w:pPr>
      <w:r w:rsidRPr="00381D11">
        <w:tab/>
        <w:t>1.</w:t>
      </w:r>
      <w:r w:rsidRPr="00381D11">
        <w:tab/>
        <w:t>Définitions des véhicules</w:t>
      </w:r>
      <w:r w:rsidRPr="00381D11">
        <w:tab/>
      </w:r>
      <w:r w:rsidRPr="00381D11">
        <w:tab/>
      </w:r>
    </w:p>
    <w:p w14:paraId="638CFE4B" w14:textId="77777777" w:rsidR="005A4E07" w:rsidRPr="00381D11" w:rsidRDefault="005A4E07" w:rsidP="005A4E07">
      <w:pPr>
        <w:tabs>
          <w:tab w:val="right" w:pos="850"/>
          <w:tab w:val="right" w:leader="dot" w:pos="8787"/>
          <w:tab w:val="right" w:pos="9638"/>
        </w:tabs>
        <w:spacing w:after="120"/>
        <w:ind w:left="1134" w:hanging="1134"/>
      </w:pPr>
      <w:r w:rsidRPr="00381D11">
        <w:tab/>
        <w:t>2.</w:t>
      </w:r>
      <w:r w:rsidRPr="00381D11">
        <w:tab/>
        <w:t>Classification des véhicules à moteur et des remorques</w:t>
      </w:r>
      <w:r w:rsidRPr="00381D11">
        <w:tab/>
      </w:r>
      <w:r w:rsidRPr="00381D11">
        <w:tab/>
      </w:r>
    </w:p>
    <w:p w14:paraId="33046E8B" w14:textId="77777777" w:rsidR="005A4E07" w:rsidRPr="00381D11" w:rsidRDefault="005A4E07" w:rsidP="007F60B0">
      <w:pPr>
        <w:tabs>
          <w:tab w:val="right" w:pos="850"/>
          <w:tab w:val="right" w:leader="dot" w:pos="8787"/>
          <w:tab w:val="right" w:pos="9638"/>
        </w:tabs>
        <w:spacing w:after="120"/>
        <w:ind w:left="1134" w:hanging="1134"/>
      </w:pPr>
      <w:r w:rsidRPr="00381D11">
        <w:tab/>
        <w:t>3.</w:t>
      </w:r>
      <w:r w:rsidRPr="00381D11">
        <w:tab/>
        <w:t xml:space="preserve">Domaine d’application des Règlements </w:t>
      </w:r>
      <w:r>
        <w:t>ONU</w:t>
      </w:r>
      <w:r w:rsidRPr="00381D11">
        <w:t xml:space="preserve"> annexés à l’Accord de 1958</w:t>
      </w:r>
      <w:r w:rsidRPr="00381D11">
        <w:tab/>
      </w:r>
      <w:r>
        <w:tab/>
      </w:r>
    </w:p>
    <w:p w14:paraId="4C11A888" w14:textId="77777777" w:rsidR="007F60B0" w:rsidRDefault="005A4E07" w:rsidP="005A4E07">
      <w:pPr>
        <w:tabs>
          <w:tab w:val="right" w:pos="850"/>
          <w:tab w:val="right" w:leader="dot" w:pos="8787"/>
          <w:tab w:val="right" w:pos="9638"/>
        </w:tabs>
        <w:spacing w:after="120"/>
        <w:ind w:left="1134" w:hanging="1134"/>
      </w:pPr>
      <w:r w:rsidRPr="00381D11">
        <w:tab/>
        <w:t>4.</w:t>
      </w:r>
      <w:r w:rsidRPr="00381D11">
        <w:tab/>
        <w:t>Prescriptions concernant la sécurité active</w:t>
      </w:r>
      <w:r w:rsidRPr="00381D11">
        <w:tab/>
      </w:r>
      <w:r w:rsidRPr="00381D11">
        <w:tab/>
      </w:r>
    </w:p>
    <w:p w14:paraId="5C7B41AC" w14:textId="77777777" w:rsidR="005A4E07" w:rsidRPr="00381D11" w:rsidRDefault="005A4E07" w:rsidP="005A4E07">
      <w:pPr>
        <w:tabs>
          <w:tab w:val="right" w:pos="850"/>
          <w:tab w:val="right" w:leader="dot" w:pos="8787"/>
          <w:tab w:val="right" w:pos="9638"/>
        </w:tabs>
        <w:spacing w:after="120"/>
        <w:ind w:left="1134" w:hanging="1134"/>
      </w:pPr>
      <w:r w:rsidRPr="00381D11">
        <w:tab/>
        <w:t>5.</w:t>
      </w:r>
      <w:r w:rsidRPr="00381D11">
        <w:tab/>
        <w:t>Prescriptions concernant la sécurité passive</w:t>
      </w:r>
      <w:r w:rsidRPr="00381D11">
        <w:tab/>
      </w:r>
      <w:r w:rsidRPr="00381D11">
        <w:tab/>
      </w:r>
    </w:p>
    <w:p w14:paraId="7F933C45" w14:textId="77777777" w:rsidR="005A4E07" w:rsidRPr="00381D11" w:rsidRDefault="005A4E07" w:rsidP="005A4E07">
      <w:pPr>
        <w:tabs>
          <w:tab w:val="right" w:pos="850"/>
          <w:tab w:val="right" w:leader="dot" w:pos="8787"/>
          <w:tab w:val="right" w:pos="9638"/>
        </w:tabs>
        <w:spacing w:after="120"/>
        <w:ind w:left="1134" w:hanging="1134"/>
      </w:pPr>
      <w:r w:rsidRPr="00381D11">
        <w:tab/>
        <w:t>6.</w:t>
      </w:r>
      <w:r w:rsidRPr="00381D11">
        <w:tab/>
        <w:t>Prescriptions concernant la protection de l’environnement</w:t>
      </w:r>
      <w:r w:rsidRPr="00381D11">
        <w:tab/>
      </w:r>
      <w:r w:rsidRPr="00381D11">
        <w:tab/>
      </w:r>
    </w:p>
    <w:p w14:paraId="4E7C2CA2" w14:textId="77777777" w:rsidR="005A4E07" w:rsidRPr="00381D11" w:rsidRDefault="005A4E07" w:rsidP="005A4E07">
      <w:pPr>
        <w:tabs>
          <w:tab w:val="right" w:pos="850"/>
          <w:tab w:val="right" w:leader="dot" w:pos="8787"/>
          <w:tab w:val="right" w:pos="9638"/>
        </w:tabs>
        <w:spacing w:after="120"/>
        <w:ind w:left="1134" w:hanging="1134"/>
      </w:pPr>
      <w:r w:rsidRPr="00381D11">
        <w:tab/>
        <w:t>7.</w:t>
      </w:r>
      <w:r w:rsidRPr="00381D11">
        <w:tab/>
        <w:t>Prescriptions concernant la sécurité générale</w:t>
      </w:r>
      <w:r w:rsidRPr="00381D11">
        <w:tab/>
      </w:r>
      <w:r w:rsidRPr="00381D11">
        <w:tab/>
      </w:r>
    </w:p>
    <w:p w14:paraId="0CC92F93" w14:textId="77777777" w:rsidR="005A4E07" w:rsidRPr="00381D11" w:rsidRDefault="005A4E07" w:rsidP="007F60B0">
      <w:pPr>
        <w:tabs>
          <w:tab w:val="right" w:pos="850"/>
          <w:tab w:val="right" w:leader="dot" w:pos="8787"/>
          <w:tab w:val="right" w:pos="9638"/>
        </w:tabs>
        <w:spacing w:after="120"/>
        <w:ind w:left="1134" w:hanging="1134"/>
      </w:pPr>
      <w:r w:rsidRPr="00381D11">
        <w:tab/>
        <w:t>8.</w:t>
      </w:r>
      <w:r w:rsidRPr="00381D11">
        <w:tab/>
        <w:t>Recommandations</w:t>
      </w:r>
      <w:r w:rsidRPr="00381D11">
        <w:tab/>
      </w:r>
      <w:r w:rsidRPr="00381D11">
        <w:tab/>
      </w:r>
    </w:p>
    <w:p w14:paraId="1D32E363" w14:textId="77777777" w:rsidR="005A4E07" w:rsidRPr="00381D11" w:rsidRDefault="005A4E07" w:rsidP="005A4E07">
      <w:pPr>
        <w:tabs>
          <w:tab w:val="right" w:pos="850"/>
        </w:tabs>
        <w:spacing w:after="120"/>
      </w:pPr>
      <w:r w:rsidRPr="00381D11">
        <w:tab/>
        <w:t>Annexes</w:t>
      </w:r>
    </w:p>
    <w:p w14:paraId="4449FD4B" w14:textId="77777777" w:rsidR="005A4E07" w:rsidRPr="00381D11" w:rsidRDefault="005A4E07" w:rsidP="005A4E07">
      <w:pPr>
        <w:tabs>
          <w:tab w:val="right" w:pos="850"/>
          <w:tab w:val="right" w:leader="dot" w:pos="8787"/>
          <w:tab w:val="right" w:pos="9638"/>
        </w:tabs>
        <w:spacing w:after="120"/>
        <w:ind w:left="1134" w:hanging="1134"/>
      </w:pPr>
      <w:r w:rsidRPr="00381D11">
        <w:tab/>
        <w:t>1.</w:t>
      </w:r>
      <w:r w:rsidRPr="00381D11">
        <w:tab/>
        <w:t xml:space="preserve">Annexe type relative à la procédure de détermination du point « H » et de l’angle réel </w:t>
      </w:r>
      <w:r>
        <w:br/>
      </w:r>
      <w:r w:rsidRPr="00381D11">
        <w:t>de torse pour les places assises des véhicules automobiles</w:t>
      </w:r>
      <w:r w:rsidRPr="00381D11">
        <w:tab/>
      </w:r>
      <w:r w:rsidRPr="00381D11">
        <w:tab/>
      </w:r>
    </w:p>
    <w:p w14:paraId="65870627"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1 − </w:t>
      </w:r>
      <w:r w:rsidRPr="00381D11">
        <w:t>Description du gabarit tridimensionnel point « H » (Gabarit 3-D H)</w:t>
      </w:r>
      <w:r w:rsidRPr="00381D11">
        <w:tab/>
      </w:r>
      <w:r w:rsidRPr="00381D11">
        <w:tab/>
      </w:r>
    </w:p>
    <w:p w14:paraId="0803F331"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2 − </w:t>
      </w:r>
      <w:r w:rsidRPr="00381D11">
        <w:t>Système de référence à trois dimensions</w:t>
      </w:r>
      <w:r w:rsidRPr="00381D11">
        <w:tab/>
      </w:r>
      <w:r w:rsidRPr="00381D11">
        <w:tab/>
      </w:r>
    </w:p>
    <w:p w14:paraId="1A955D4B"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3 − </w:t>
      </w:r>
      <w:r w:rsidRPr="00381D11">
        <w:t>Paramètres de référence des places assises</w:t>
      </w:r>
      <w:r w:rsidRPr="00381D11">
        <w:tab/>
      </w:r>
      <w:r w:rsidRPr="00381D11">
        <w:tab/>
      </w:r>
    </w:p>
    <w:p w14:paraId="6F28CC74" w14:textId="77777777" w:rsidR="005A4E07" w:rsidRPr="00381D11" w:rsidRDefault="005A4E07" w:rsidP="005A4E07">
      <w:pPr>
        <w:tabs>
          <w:tab w:val="right" w:pos="850"/>
          <w:tab w:val="right" w:leader="dot" w:pos="8787"/>
          <w:tab w:val="right" w:pos="9638"/>
        </w:tabs>
        <w:spacing w:after="120"/>
        <w:ind w:left="1134" w:hanging="1134"/>
      </w:pPr>
      <w:r w:rsidRPr="00381D11">
        <w:tab/>
        <w:t>2.</w:t>
      </w:r>
      <w:r w:rsidRPr="00381D11">
        <w:tab/>
        <w:t xml:space="preserve">Principes directeurs relatifs aux mesures à prendre pour rendre audibles </w:t>
      </w:r>
      <w:r>
        <w:br/>
      </w:r>
      <w:r w:rsidRPr="00381D11">
        <w:t>les véhicules hybrides et électriques purs</w:t>
      </w:r>
      <w:r w:rsidRPr="00381D11">
        <w:tab/>
      </w:r>
      <w:r w:rsidRPr="00381D11">
        <w:tab/>
      </w:r>
    </w:p>
    <w:p w14:paraId="0B385F8D" w14:textId="77777777" w:rsidR="005A4E07" w:rsidRPr="00381D11" w:rsidRDefault="005A4E07" w:rsidP="005A4E07">
      <w:pPr>
        <w:tabs>
          <w:tab w:val="right" w:pos="850"/>
          <w:tab w:val="right" w:leader="dot" w:pos="8787"/>
          <w:tab w:val="right" w:pos="9638"/>
        </w:tabs>
        <w:spacing w:after="120"/>
        <w:ind w:left="1134" w:hanging="1134"/>
      </w:pPr>
      <w:r w:rsidRPr="00381D11">
        <w:tab/>
        <w:t>3.</w:t>
      </w:r>
      <w:r w:rsidRPr="00381D11">
        <w:tab/>
        <w:t>Numéro distinctif des Parti</w:t>
      </w:r>
      <w:r>
        <w:t>es contractantes à l’Accord de </w:t>
      </w:r>
      <w:r w:rsidRPr="00381D11">
        <w:t xml:space="preserve">1958 figurant </w:t>
      </w:r>
      <w:r>
        <w:br/>
      </w:r>
      <w:r w:rsidRPr="00381D11">
        <w:t>sur la marque d’homologation</w:t>
      </w:r>
      <w:r w:rsidRPr="00381D11">
        <w:tab/>
      </w:r>
      <w:r w:rsidRPr="00381D11">
        <w:tab/>
      </w:r>
    </w:p>
    <w:p w14:paraId="0CB65CCC" w14:textId="77777777" w:rsidR="005A4E07" w:rsidRPr="00381D11" w:rsidRDefault="005A4E07" w:rsidP="005A4E07">
      <w:pPr>
        <w:tabs>
          <w:tab w:val="right" w:pos="850"/>
          <w:tab w:val="right" w:leader="dot" w:pos="8787"/>
          <w:tab w:val="right" w:pos="9638"/>
        </w:tabs>
        <w:spacing w:after="120"/>
        <w:ind w:left="1134" w:hanging="1134"/>
      </w:pPr>
      <w:r w:rsidRPr="00381D11">
        <w:tab/>
        <w:t>4.</w:t>
      </w:r>
      <w:r w:rsidRPr="00381D11">
        <w:tab/>
        <w:t>Recommandation relative aux paramètres de qualité des carburants commercialisés</w:t>
      </w:r>
      <w:r w:rsidRPr="00381D11">
        <w:tab/>
      </w:r>
      <w:r w:rsidRPr="00381D11">
        <w:tab/>
      </w:r>
    </w:p>
    <w:p w14:paraId="4B12B6E8"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1 − </w:t>
      </w:r>
      <w:r w:rsidRPr="00381D11">
        <w:t>Évolution des limites d’émission de la CEE</w:t>
      </w:r>
      <w:r w:rsidRPr="00381D11">
        <w:tab/>
      </w:r>
      <w:r w:rsidRPr="00381D11">
        <w:tab/>
      </w:r>
    </w:p>
    <w:p w14:paraId="27FFAFFC"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2 − </w:t>
      </w:r>
      <w:r w:rsidRPr="00381D11">
        <w:t xml:space="preserve">Évolution de la rigueur des normes relatives à la qualité </w:t>
      </w:r>
      <w:r w:rsidRPr="00381D11">
        <w:br/>
        <w:t xml:space="preserve">des carburants commercialisés </w:t>
      </w:r>
      <w:r w:rsidRPr="00381D11">
        <w:tab/>
      </w:r>
      <w:r w:rsidRPr="00381D11">
        <w:tab/>
      </w:r>
    </w:p>
    <w:p w14:paraId="170F17E3"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3 − </w:t>
      </w:r>
      <w:r w:rsidRPr="00381D11">
        <w:t xml:space="preserve">Corrélation entre les Règlements </w:t>
      </w:r>
      <w:r>
        <w:t>ONU</w:t>
      </w:r>
      <w:r w:rsidRPr="00381D11">
        <w:t xml:space="preserve"> et les normes européennes</w:t>
      </w:r>
      <w:r w:rsidRPr="00381D11">
        <w:tab/>
      </w:r>
      <w:r w:rsidRPr="00381D11">
        <w:tab/>
      </w:r>
    </w:p>
    <w:p w14:paraId="391421ED"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4 − </w:t>
      </w:r>
      <w:r w:rsidRPr="00381D11">
        <w:t>Maîtrise de la qualité des carburants</w:t>
      </w:r>
      <w:r w:rsidRPr="00381D11">
        <w:tab/>
      </w:r>
      <w:r w:rsidRPr="00381D11">
        <w:tab/>
      </w:r>
    </w:p>
    <w:p w14:paraId="54665F5B" w14:textId="77777777" w:rsidR="005A4E07" w:rsidRPr="00381D11" w:rsidRDefault="005A4E07" w:rsidP="005A4E07">
      <w:pPr>
        <w:tabs>
          <w:tab w:val="right" w:pos="850"/>
          <w:tab w:val="right" w:leader="dot" w:pos="8787"/>
          <w:tab w:val="right" w:pos="9638"/>
        </w:tabs>
        <w:spacing w:after="120"/>
        <w:ind w:left="1134" w:hanging="1134"/>
      </w:pPr>
      <w:r w:rsidRPr="00381D11">
        <w:tab/>
        <w:t>5.</w:t>
      </w:r>
      <w:r w:rsidRPr="00381D11">
        <w:tab/>
        <w:t xml:space="preserve">Principes de conception des systèmes de commande pour les systèmes actifs d’aide </w:t>
      </w:r>
      <w:r>
        <w:br/>
      </w:r>
      <w:r w:rsidRPr="00381D11">
        <w:t>à la conduite (ADAS)</w:t>
      </w:r>
      <w:r w:rsidRPr="00381D11">
        <w:tab/>
      </w:r>
      <w:r w:rsidRPr="00381D11">
        <w:tab/>
      </w:r>
    </w:p>
    <w:p w14:paraId="7665133A" w14:textId="77777777" w:rsidR="005A4E07" w:rsidRPr="00381D11" w:rsidRDefault="005A4E07" w:rsidP="005A4E07">
      <w:pPr>
        <w:tabs>
          <w:tab w:val="right" w:pos="850"/>
          <w:tab w:val="right" w:leader="dot" w:pos="8787"/>
          <w:tab w:val="right" w:pos="9638"/>
        </w:tabs>
        <w:spacing w:after="120"/>
        <w:ind w:left="1134" w:hanging="1134"/>
      </w:pPr>
      <w:r w:rsidRPr="00381D11">
        <w:tab/>
      </w:r>
      <w:r w:rsidRPr="00381D11">
        <w:tab/>
      </w:r>
      <w:r>
        <w:t xml:space="preserve">Appendice − </w:t>
      </w:r>
      <w:r w:rsidRPr="00381D11">
        <w:t xml:space="preserve">Interaction homme/machine (IHM) </w:t>
      </w:r>
      <w:r w:rsidR="00195B36">
        <w:t>−</w:t>
      </w:r>
      <w:r w:rsidRPr="00381D11">
        <w:t xml:space="preserve"> Considérations relatives aux systèmes </w:t>
      </w:r>
      <w:r>
        <w:br/>
      </w:r>
      <w:r w:rsidRPr="00381D11">
        <w:t>de commande pour les ADAS</w:t>
      </w:r>
      <w:r w:rsidRPr="00381D11">
        <w:tab/>
      </w:r>
      <w:r w:rsidRPr="00381D11">
        <w:tab/>
      </w:r>
    </w:p>
    <w:p w14:paraId="1E9F8ADD" w14:textId="77777777" w:rsidR="005A4E07" w:rsidRPr="00381D11" w:rsidRDefault="005A4E07" w:rsidP="005A4E07">
      <w:pPr>
        <w:tabs>
          <w:tab w:val="right" w:pos="850"/>
          <w:tab w:val="right" w:leader="dot" w:pos="8787"/>
          <w:tab w:val="right" w:pos="9638"/>
        </w:tabs>
        <w:spacing w:after="120"/>
        <w:ind w:left="1134" w:hanging="1134"/>
      </w:pPr>
      <w:r w:rsidRPr="00381D11">
        <w:tab/>
        <w:t>6.</w:t>
      </w:r>
      <w:r w:rsidRPr="00381D11">
        <w:tab/>
      </w:r>
      <w:r w:rsidRPr="00AB0660">
        <w:t>Directive sur la cybersécurité et la protection des données</w:t>
      </w:r>
      <w:r w:rsidRPr="00381D11">
        <w:tab/>
      </w:r>
      <w:r w:rsidRPr="00381D11">
        <w:tab/>
      </w:r>
    </w:p>
    <w:p w14:paraId="699EFE40" w14:textId="77777777" w:rsidR="005A4E07" w:rsidRPr="00381D11" w:rsidRDefault="005A4E07" w:rsidP="005A4E07">
      <w:pPr>
        <w:pStyle w:val="HChG"/>
      </w:pPr>
      <w:r w:rsidRPr="00381D11">
        <w:br w:type="page"/>
      </w:r>
      <w:r w:rsidRPr="00381D11">
        <w:lastRenderedPageBreak/>
        <w:tab/>
      </w:r>
      <w:r w:rsidRPr="00381D11">
        <w:tab/>
        <w:t>Préambule</w:t>
      </w:r>
    </w:p>
    <w:p w14:paraId="138CBF69" w14:textId="77777777" w:rsidR="005A4E07" w:rsidRPr="00381D11" w:rsidRDefault="005A4E07" w:rsidP="00B71CA8">
      <w:pPr>
        <w:pStyle w:val="SingleTxtG"/>
        <w:ind w:firstLine="567"/>
      </w:pPr>
      <w:r w:rsidRPr="00381D11">
        <w:t>Le Forum mondial de l’harmonisation des Règlements concernant les véhicules,</w:t>
      </w:r>
    </w:p>
    <w:p w14:paraId="1997D0AD" w14:textId="77777777" w:rsidR="005A4E07" w:rsidRPr="00381D11" w:rsidRDefault="005A4E07" w:rsidP="005A4E07">
      <w:pPr>
        <w:pStyle w:val="SingleTxtG"/>
        <w:ind w:firstLine="567"/>
      </w:pPr>
      <w:r w:rsidRPr="00381D11">
        <w:rPr>
          <w:i/>
        </w:rPr>
        <w:t xml:space="preserve">Désireux </w:t>
      </w:r>
      <w:r w:rsidRPr="00381D11">
        <w:t>de parvenir à la plus grande uniformité possible des règlements, des règles et des recommandations concernant la construction de véhicules, d’améliorer la sécurité routière et la protection de l’environnement et de faciliter la circulation routière internationale et le commerce des véhicules, de leurs équipements et de leurs pièces,</w:t>
      </w:r>
    </w:p>
    <w:p w14:paraId="702D32CB" w14:textId="77777777" w:rsidR="005A4E07" w:rsidRPr="00381D11" w:rsidRDefault="005A4E07" w:rsidP="005A4E07">
      <w:pPr>
        <w:pStyle w:val="SingleTxtG"/>
        <w:ind w:firstLine="567"/>
      </w:pPr>
      <w:r w:rsidRPr="00381D11">
        <w:rPr>
          <w:i/>
        </w:rPr>
        <w:t xml:space="preserve">Considérant </w:t>
      </w:r>
      <w:r w:rsidRPr="00381D11">
        <w:t>que les dispositions de la Convention sur la circulation routière de Vienne du 8 novembre 1968 et des Accords européens la complétant constituent la base de l’harmonisation des prescriptions fonctionnelles,</w:t>
      </w:r>
    </w:p>
    <w:p w14:paraId="11028D8F" w14:textId="77777777" w:rsidR="005A4E07" w:rsidRPr="00381D11" w:rsidRDefault="005A4E07" w:rsidP="005A4E07">
      <w:pPr>
        <w:pStyle w:val="SingleTxtG"/>
        <w:ind w:firstLine="567"/>
      </w:pPr>
      <w:r w:rsidRPr="00381D11">
        <w:rPr>
          <w:i/>
        </w:rPr>
        <w:t xml:space="preserve">Considérant aussi </w:t>
      </w:r>
      <w:r w:rsidRPr="00381D11">
        <w:t>que les dispositions de l’Accord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fait à Genève le 20 mars 1958 (« Accord de 1958 »), offre des possibilités supplémentaires d’harmonisation,</w:t>
      </w:r>
    </w:p>
    <w:p w14:paraId="29FD6B83" w14:textId="77777777" w:rsidR="005A4E07" w:rsidRPr="00381D11" w:rsidRDefault="005A4E07" w:rsidP="005A4E07">
      <w:pPr>
        <w:pStyle w:val="SingleTxtG"/>
        <w:ind w:firstLine="567"/>
      </w:pPr>
      <w:r w:rsidRPr="00381D11">
        <w:rPr>
          <w:i/>
        </w:rPr>
        <w:t xml:space="preserve">Considérant en outre </w:t>
      </w:r>
      <w:r w:rsidRPr="00381D11">
        <w:t>que la Résolution spéciale n</w:t>
      </w:r>
      <w:r w:rsidRPr="00381D11">
        <w:rPr>
          <w:vertAlign w:val="superscript"/>
        </w:rPr>
        <w:t>o</w:t>
      </w:r>
      <w:r w:rsidRPr="00381D11">
        <w:t> 1 sur les définitions communes des catégories, des masses et des dimensions des véhicules (R.S.1)</w:t>
      </w:r>
      <w:r w:rsidRPr="00195B36">
        <w:rPr>
          <w:rStyle w:val="Appelnotedebasdep"/>
        </w:rPr>
        <w:footnoteReference w:id="4"/>
      </w:r>
      <w:r w:rsidRPr="00381D11">
        <w:t xml:space="preserve"> énonçant des définitions communes à utiliser dans les règlements techniques mondiaux établis dans le cadre de l’Accord concernant l’établissement de règlements techniques mondiaux applicables aux véhicules à roues ainsi qu’aux équipements et pièces qui peuvent être montés et/ou utilisés sur les véhicules à roues, fait à Genève le 25 juin 1998 (« Accord de 1998 »), ne s’applique pas aux Règlements ONU annexés à l’Accord de 1958,</w:t>
      </w:r>
    </w:p>
    <w:p w14:paraId="7A123BC8" w14:textId="77777777" w:rsidR="005A4E07" w:rsidRPr="00381D11" w:rsidRDefault="005A4E07" w:rsidP="005A4E07">
      <w:pPr>
        <w:pStyle w:val="SingleTxtG"/>
        <w:ind w:firstLine="567"/>
      </w:pPr>
      <w:r w:rsidRPr="00381D11">
        <w:rPr>
          <w:i/>
        </w:rPr>
        <w:t xml:space="preserve">Notant </w:t>
      </w:r>
      <w:r w:rsidRPr="00381D11">
        <w:t>que l’application des dispositions de l’Accord de 1958 laisse toujours subsister des possibilités de divergences de pays à pays en ce qui concerne certaines questions, lorsque ces pays établissent des règles nationales applicables à la conception des véhicules et à la protection de l’environnement,</w:t>
      </w:r>
    </w:p>
    <w:p w14:paraId="288C5487" w14:textId="77777777" w:rsidR="005A4E07" w:rsidRPr="00381D11" w:rsidRDefault="005A4E07" w:rsidP="005A4E07">
      <w:pPr>
        <w:pStyle w:val="SingleTxtG"/>
        <w:ind w:firstLine="567"/>
      </w:pPr>
      <w:r w:rsidRPr="00381D11">
        <w:rPr>
          <w:i/>
        </w:rPr>
        <w:t xml:space="preserve">Recommande </w:t>
      </w:r>
      <w:r w:rsidRPr="00381D11">
        <w:t>aux gouvernements, afin d’éliminer ces divergences dans toute la mesure possible, d’aligner leurs législations nationales sur les recommandations des Résolutions d’ensemble et les dispositions des Accords susmentionnés, en les appliquant dès à présent d’une façon aussi complète que possible.</w:t>
      </w:r>
    </w:p>
    <w:p w14:paraId="2A939609" w14:textId="77777777" w:rsidR="005A4E07" w:rsidRPr="00381D11" w:rsidRDefault="005A4E07" w:rsidP="00195B36">
      <w:pPr>
        <w:pStyle w:val="HChG"/>
      </w:pPr>
      <w:r w:rsidRPr="00381D11">
        <w:br w:type="page"/>
      </w:r>
      <w:r w:rsidRPr="00381D11">
        <w:lastRenderedPageBreak/>
        <w:tab/>
      </w:r>
      <w:r w:rsidRPr="00381D11">
        <w:tab/>
        <w:t>Introduction</w:t>
      </w:r>
    </w:p>
    <w:p w14:paraId="7AEFACAF" w14:textId="77777777" w:rsidR="005A4E07" w:rsidRPr="00381D11" w:rsidRDefault="005A4E07" w:rsidP="005A4E07">
      <w:pPr>
        <w:pStyle w:val="SingleTxtG"/>
        <w:ind w:firstLine="567"/>
      </w:pPr>
      <w:r w:rsidRPr="00381D11">
        <w:t>Le texte ci-après met à jour les recommandations figurant dans la Résolution d’ensemble sur la construction des véhicules et donne des renseignements sur les textes juridiques adoptés dans le cadre de l’Accord de 1958 (Règlements, Règles et prescriptions spécifiques) applicables à la conception des véhicules et visant à améliorer la sécurité et la protection de l’environnement.</w:t>
      </w:r>
    </w:p>
    <w:p w14:paraId="57C0B879" w14:textId="77777777" w:rsidR="005A4E07" w:rsidRPr="00381D11" w:rsidRDefault="005A4E07" w:rsidP="005A4E07">
      <w:pPr>
        <w:pStyle w:val="SingleTxtG"/>
        <w:ind w:firstLine="567"/>
      </w:pPr>
      <w:r w:rsidRPr="00381D11">
        <w:t xml:space="preserve">Les sections 1 et 2 contiennent les définitions générales et la classification utilisées dans les documents mentionnés. La section 3 traite du domaine d’application des Règlements et des Règles </w:t>
      </w:r>
      <w:r>
        <w:t>ONU</w:t>
      </w:r>
      <w:r w:rsidRPr="00381D11">
        <w:t xml:space="preserve">. Les tableaux des sections 4 à 7 contiennent les principales prescriptions applicables à la construction des véhicules établies jusqu’à présent et déjà incluses dans les Règlements et les Règles </w:t>
      </w:r>
      <w:r>
        <w:t>ONU</w:t>
      </w:r>
      <w:r w:rsidRPr="00381D11">
        <w:t xml:space="preserve"> par le Forum mondial. Les prescriptions similaires sont groupées. Pour toute prescription ou tout groupe de prescriptions, les références renvoient aux Règlements </w:t>
      </w:r>
      <w:r>
        <w:t>ONU</w:t>
      </w:r>
      <w:r w:rsidRPr="00381D11">
        <w:t xml:space="preserve"> pertinents, identifiés par le numéro qui leur est attribué par l’Accord de 1958, aux recommandations encore en vigueur reproduites à la section 8 et aux annexes types des Règlements </w:t>
      </w:r>
      <w:r>
        <w:t>ONU</w:t>
      </w:r>
      <w:r w:rsidRPr="00381D11">
        <w:t xml:space="preserve"> reproduites dans les annexes de la présente résolution. L’annexe 3 contient, à titre de renseignement complémentaire, une liste actualisée des numéros distinctifs attribués aux Parties contractantes par l’Accord de 1958. L’annexe 4 contient les recommandations sur la qualité des carburants commercialisés, l’annexe 5 les principes de conception des systèmes actifs d’aide à la conduite (ADAS) et l’annexe 6 la Directive sur la cybersécurité et la protection des données.</w:t>
      </w:r>
    </w:p>
    <w:p w14:paraId="1771E063" w14:textId="77777777" w:rsidR="005A4E07" w:rsidRPr="00381D11" w:rsidRDefault="005A4E07" w:rsidP="005A4E07">
      <w:pPr>
        <w:pStyle w:val="HChG"/>
        <w:ind w:left="2268"/>
      </w:pPr>
      <w:r w:rsidRPr="00381D11">
        <w:br w:type="page"/>
      </w:r>
      <w:r w:rsidRPr="00381D11">
        <w:lastRenderedPageBreak/>
        <w:t>1.</w:t>
      </w:r>
      <w:r w:rsidRPr="00381D11">
        <w:tab/>
      </w:r>
      <w:r w:rsidRPr="00381D11">
        <w:tab/>
        <w:t>Définitions des véhicules</w:t>
      </w:r>
      <w:r w:rsidRPr="00381D11">
        <w:rPr>
          <w:rStyle w:val="Appelnotedebasdep"/>
          <w:b w:val="0"/>
        </w:rPr>
        <w:footnoteReference w:id="5"/>
      </w:r>
    </w:p>
    <w:p w14:paraId="06B9F50F" w14:textId="77777777" w:rsidR="005A4E07" w:rsidRPr="00381D11" w:rsidRDefault="005A4E07" w:rsidP="005A4E07">
      <w:pPr>
        <w:pStyle w:val="SingleTxtG"/>
        <w:ind w:left="2268" w:hanging="1134"/>
      </w:pPr>
      <w:r w:rsidRPr="00381D11">
        <w:t>1.1</w:t>
      </w:r>
      <w:r w:rsidRPr="00381D11">
        <w:tab/>
        <w:t>L’expression « </w:t>
      </w:r>
      <w:r w:rsidRPr="00381D11">
        <w:rPr>
          <w:i/>
        </w:rPr>
        <w:t>véhicule à moteur</w:t>
      </w:r>
      <w:r w:rsidRPr="00381D11">
        <w:t> » désigne, à l’exception des cyclomoteurs sur le territoire des Parties contractantes qui ne les ont pas assimilés aux motocycles et à l’exception des véhicules qui se déplacent sur rails, tout véhicule pourvu d’un moteur de propulsion et circulant sur route par ses moyens propres.</w:t>
      </w:r>
    </w:p>
    <w:p w14:paraId="26FAF1AE" w14:textId="77777777" w:rsidR="005A4E07" w:rsidRPr="00381D11" w:rsidRDefault="005A4E07" w:rsidP="005A4E07">
      <w:pPr>
        <w:pStyle w:val="SingleTxtG"/>
        <w:ind w:left="2268" w:hanging="1134"/>
      </w:pPr>
      <w:r w:rsidRPr="00381D11">
        <w:t>1.2</w:t>
      </w:r>
      <w:r w:rsidRPr="00381D11">
        <w:tab/>
        <w:t>Le terme « </w:t>
      </w:r>
      <w:r w:rsidRPr="00381D11">
        <w:rPr>
          <w:i/>
        </w:rPr>
        <w:t>automobile</w:t>
      </w:r>
      <w:r w:rsidRPr="00381D11">
        <w:t> » désigne ceux des véhicules à moteur qui servent normalement au transport sur route de personnes ou de choses ou à la traction sur route de véhicules utilisés pour le transport de personnes ou de choses. Ce terme englobe les trolleybus, c’est-à-dire les véhicules reliés à une ligne électrique et ne circulant pas sur rails. Il n’englobe pas les véhicules, tels que les tracteurs agricoles, dont l’utilisation pour le transport sur route de personnes ou de choses ou la traction sur route de véhicules utilisés pour le transport de personnes ou de choses n’est qu’accessoire.</w:t>
      </w:r>
    </w:p>
    <w:p w14:paraId="041660A7" w14:textId="77777777" w:rsidR="005A4E07" w:rsidRPr="00381D11" w:rsidRDefault="005A4E07" w:rsidP="005A4E07">
      <w:pPr>
        <w:pStyle w:val="SingleTxtG"/>
        <w:ind w:left="2268" w:hanging="1134"/>
      </w:pPr>
      <w:r w:rsidRPr="00381D11">
        <w:t>1.3</w:t>
      </w:r>
      <w:r w:rsidRPr="00381D11">
        <w:tab/>
        <w:t>Le terme « </w:t>
      </w:r>
      <w:r w:rsidRPr="00381D11">
        <w:rPr>
          <w:i/>
        </w:rPr>
        <w:t>motocycle</w:t>
      </w:r>
      <w:r w:rsidRPr="00381D11">
        <w:t> » désigne tout véhicule à deux roues, avec ou sans side-car, pourvu d’un moteur de propulsion. Les Parties contractantes peuvent, dans leur législation nationale, assimiler aux motocycles les véhicules à trois roues dont la masse à vide n’excède pas 400 kg. Le terme « motocycle » n’englobe pas les cyclomoteurs ; toutefois, les Parties contractantes peuvent assimiler les cyclomoteurs aux motocycles pour l’application de la Convention.</w:t>
      </w:r>
    </w:p>
    <w:p w14:paraId="6986A23C" w14:textId="77777777" w:rsidR="005A4E07" w:rsidRPr="00381D11" w:rsidRDefault="005A4E07" w:rsidP="005A4E07">
      <w:pPr>
        <w:pStyle w:val="SingleTxtG"/>
        <w:ind w:left="2268" w:hanging="1134"/>
      </w:pPr>
      <w:r w:rsidRPr="00381D11">
        <w:t>1.4</w:t>
      </w:r>
      <w:r w:rsidRPr="00381D11">
        <w:tab/>
        <w:t>Le terme « </w:t>
      </w:r>
      <w:r w:rsidRPr="00381D11">
        <w:rPr>
          <w:i/>
        </w:rPr>
        <w:t>cyclomoteur</w:t>
      </w:r>
      <w:r w:rsidRPr="00381D11">
        <w:t> » désigne tout véhicule à deux ou trois roues qui est pourvu d’un moteur thermique de propulsion de cylindrée au plus égale à 50 cm</w:t>
      </w:r>
      <w:r w:rsidRPr="00381D11">
        <w:rPr>
          <w:vertAlign w:val="superscript"/>
        </w:rPr>
        <w:t>3</w:t>
      </w:r>
      <w:r w:rsidRPr="00381D11">
        <w:t xml:space="preserve"> et dont la limite de vitesse, par construction, n’excède pas 50 km à l’heure.</w:t>
      </w:r>
    </w:p>
    <w:p w14:paraId="6D0AC125" w14:textId="77777777" w:rsidR="005A4E07" w:rsidRPr="00381D11" w:rsidRDefault="005A4E07" w:rsidP="005A4E07">
      <w:pPr>
        <w:pStyle w:val="SingleTxtG"/>
        <w:ind w:left="2268" w:hanging="1134"/>
      </w:pPr>
      <w:r w:rsidRPr="00381D11">
        <w:t>1.5</w:t>
      </w:r>
      <w:r w:rsidRPr="00381D11">
        <w:tab/>
        <w:t>Le terme « </w:t>
      </w:r>
      <w:r w:rsidRPr="00381D11">
        <w:rPr>
          <w:i/>
        </w:rPr>
        <w:t>remorque</w:t>
      </w:r>
      <w:r w:rsidRPr="00381D11">
        <w:t> » désigne tout véhicule non autopropulsé, conçu et construit pour être remorqué par un véhicule à moteur ; ce terme englobe les semi-remorques.</w:t>
      </w:r>
    </w:p>
    <w:p w14:paraId="50A0911E" w14:textId="77777777" w:rsidR="005A4E07" w:rsidRPr="00381D11" w:rsidRDefault="005A4E07" w:rsidP="005A4E07">
      <w:pPr>
        <w:pStyle w:val="SingleTxtG"/>
        <w:ind w:left="2268" w:hanging="1134"/>
      </w:pPr>
      <w:r w:rsidRPr="00381D11">
        <w:t>1.6</w:t>
      </w:r>
      <w:r w:rsidRPr="00381D11">
        <w:tab/>
        <w:t>Le terme « </w:t>
      </w:r>
      <w:r w:rsidRPr="00381D11">
        <w:rPr>
          <w:i/>
        </w:rPr>
        <w:t>ensemble de véhicules</w:t>
      </w:r>
      <w:r w:rsidRPr="00381D11">
        <w:t> » désigne des véhicules couplés qui participent à la circulation routière comme une unité.</w:t>
      </w:r>
    </w:p>
    <w:p w14:paraId="3AEBFC4C" w14:textId="77777777" w:rsidR="005A4E07" w:rsidRPr="00381D11" w:rsidRDefault="005A4E07" w:rsidP="005A4E07">
      <w:pPr>
        <w:pStyle w:val="SingleTxtG"/>
        <w:ind w:left="2268" w:hanging="1134"/>
      </w:pPr>
      <w:r w:rsidRPr="00381D11">
        <w:t>1.7</w:t>
      </w:r>
      <w:r w:rsidRPr="00381D11">
        <w:tab/>
        <w:t>Le terme « </w:t>
      </w:r>
      <w:r w:rsidRPr="00381D11">
        <w:rPr>
          <w:i/>
        </w:rPr>
        <w:t>véhicule articulé</w:t>
      </w:r>
      <w:r w:rsidRPr="00381D11">
        <w:t> » désigne l’ensemble de véhicules constitué par une automobile et une semi-remorque accouplée à cette automobile.</w:t>
      </w:r>
    </w:p>
    <w:p w14:paraId="0A3AC5A1" w14:textId="77777777" w:rsidR="005A4E07" w:rsidRPr="00381D11" w:rsidRDefault="005A4E07" w:rsidP="005A4E07">
      <w:pPr>
        <w:pStyle w:val="SingleTxtG"/>
        <w:ind w:left="2268" w:hanging="1134"/>
      </w:pPr>
      <w:r w:rsidRPr="00381D11">
        <w:t>1.8</w:t>
      </w:r>
      <w:r w:rsidRPr="00381D11">
        <w:tab/>
      </w:r>
      <w:r w:rsidRPr="00381D11">
        <w:tab/>
        <w:t>Le terme « </w:t>
      </w:r>
      <w:r w:rsidRPr="00381D11">
        <w:rPr>
          <w:i/>
        </w:rPr>
        <w:t>tracteur routier</w:t>
      </w:r>
      <w:r w:rsidRPr="00381D11">
        <w:t> » désigne un véhicule automobile conçu, exclusivement ou essentiellement, pour tracter d’autres véhicules routiers qui ne sont pas des véhicules à moteur (principalement des semi-remorques).</w:t>
      </w:r>
    </w:p>
    <w:p w14:paraId="0BBC790C" w14:textId="77777777" w:rsidR="005A4E07" w:rsidRPr="00381D11" w:rsidRDefault="005A4E07" w:rsidP="005A4E07">
      <w:pPr>
        <w:pStyle w:val="SingleTxtG"/>
        <w:ind w:left="2268" w:hanging="1134"/>
      </w:pPr>
      <w:r w:rsidRPr="00381D11">
        <w:t>1.9</w:t>
      </w:r>
      <w:r w:rsidRPr="00381D11">
        <w:tab/>
        <w:t>Le terme « </w:t>
      </w:r>
      <w:r w:rsidRPr="00381D11">
        <w:rPr>
          <w:i/>
        </w:rPr>
        <w:t>tracteur agricole</w:t>
      </w:r>
      <w:r w:rsidRPr="00381D11">
        <w:t> » désigne un véhicule spécialement conçu pour produire une force de traction élevée en se déplaçant à vitesse réduite, afin de tracter une remorque ou un engin.</w:t>
      </w:r>
    </w:p>
    <w:p w14:paraId="587C86BE" w14:textId="77777777" w:rsidR="005A4E07" w:rsidRDefault="005A4E07" w:rsidP="005A4E07">
      <w:pPr>
        <w:pStyle w:val="SingleTxtG"/>
        <w:ind w:left="2268" w:hanging="1134"/>
        <w:rPr>
          <w:lang w:val="fr-FR"/>
        </w:rPr>
      </w:pPr>
      <w:r w:rsidRPr="00D310B8">
        <w:rPr>
          <w:lang w:val="fr-FR"/>
        </w:rPr>
        <w:t>1.10</w:t>
      </w:r>
      <w:r w:rsidRPr="00D310B8">
        <w:rPr>
          <w:lang w:val="fr-FR"/>
        </w:rPr>
        <w:tab/>
        <w:t>L’expression «</w:t>
      </w:r>
      <w:r>
        <w:rPr>
          <w:lang w:val="fr-FR"/>
        </w:rPr>
        <w:t xml:space="preserve"> </w:t>
      </w:r>
      <w:r w:rsidRPr="00D310B8">
        <w:rPr>
          <w:i/>
          <w:lang w:val="fr-FR"/>
        </w:rPr>
        <w:t>roues jumelées</w:t>
      </w:r>
      <w:r>
        <w:rPr>
          <w:i/>
          <w:lang w:val="fr-FR"/>
        </w:rPr>
        <w:t xml:space="preserve"> </w:t>
      </w:r>
      <w:r w:rsidRPr="00D310B8">
        <w:rPr>
          <w:lang w:val="fr-FR"/>
        </w:rPr>
        <w:t xml:space="preserve">» désigne deux roues qui, placées sur le même essieu, sont considérées comme une roue unique, la distance entre les centres de leurs zones de contact avec le sol étant égale ou inférieure à 460 </w:t>
      </w:r>
      <w:proofErr w:type="spellStart"/>
      <w:r w:rsidRPr="00D310B8">
        <w:rPr>
          <w:lang w:val="fr-FR"/>
        </w:rPr>
        <w:t>mm</w:t>
      </w:r>
      <w:r>
        <w:rPr>
          <w:lang w:val="fr-FR"/>
        </w:rPr>
        <w:t>.</w:t>
      </w:r>
      <w:proofErr w:type="spellEnd"/>
      <w:r>
        <w:rPr>
          <w:lang w:val="fr-FR"/>
        </w:rPr>
        <w:t xml:space="preserve"> </w:t>
      </w:r>
      <w:r w:rsidRPr="00581E7C">
        <w:rPr>
          <w:lang w:val="fr-FR"/>
        </w:rPr>
        <w:t>Des roues jumelées peuvent être montées sur des véhicules de la catégorie L</w:t>
      </w:r>
      <w:r>
        <w:rPr>
          <w:lang w:val="fr-FR"/>
        </w:rPr>
        <w:t>.</w:t>
      </w:r>
    </w:p>
    <w:p w14:paraId="3C4A0881" w14:textId="77777777" w:rsidR="005A4E07" w:rsidRDefault="005A4E07" w:rsidP="005A4E07">
      <w:pPr>
        <w:pStyle w:val="SingleTxtG"/>
        <w:ind w:left="2268" w:hanging="1134"/>
        <w:rPr>
          <w:b/>
          <w:lang w:val="fr-FR"/>
        </w:rPr>
      </w:pPr>
      <w:r w:rsidRPr="00D310B8">
        <w:rPr>
          <w:b/>
          <w:lang w:val="fr-FR"/>
        </w:rPr>
        <w:t>1.11</w:t>
      </w:r>
      <w:r w:rsidRPr="00D310B8">
        <w:rPr>
          <w:b/>
          <w:lang w:val="fr-FR"/>
        </w:rPr>
        <w:tab/>
      </w:r>
      <w:r>
        <w:rPr>
          <w:b/>
          <w:lang w:val="fr-FR"/>
        </w:rPr>
        <w:t>Le terme « </w:t>
      </w:r>
      <w:r w:rsidRPr="00D310B8">
        <w:rPr>
          <w:b/>
          <w:i/>
          <w:lang w:val="fr-FR"/>
        </w:rPr>
        <w:t>véhicule à moteur hybride</w:t>
      </w:r>
      <w:r>
        <w:rPr>
          <w:b/>
          <w:lang w:val="fr-FR"/>
        </w:rPr>
        <w:t xml:space="preserve"> » désigne </w:t>
      </w:r>
      <w:r w:rsidRPr="00581E7C">
        <w:rPr>
          <w:b/>
          <w:lang w:val="fr-FR"/>
        </w:rPr>
        <w:t>un véhicule ayant à son bord au moins deux convertisseurs d’énergie différents et au moins deux systèmes de stockage d’énergie différents, destinés à sa propulsion</w:t>
      </w:r>
      <w:r>
        <w:rPr>
          <w:b/>
          <w:lang w:val="fr-FR"/>
        </w:rPr>
        <w:t> ;</w:t>
      </w:r>
    </w:p>
    <w:p w14:paraId="7F3522C3" w14:textId="77777777" w:rsidR="005A4E07" w:rsidRDefault="005A4E07" w:rsidP="005A4E07">
      <w:pPr>
        <w:pStyle w:val="SingleTxtG"/>
        <w:ind w:left="2268" w:hanging="1134"/>
        <w:rPr>
          <w:lang w:val="fr-FR"/>
        </w:rPr>
      </w:pPr>
      <w:r>
        <w:rPr>
          <w:lang w:val="fr-FR"/>
        </w:rPr>
        <w:lastRenderedPageBreak/>
        <w:tab/>
      </w:r>
      <w:r w:rsidRPr="00D310B8">
        <w:rPr>
          <w:i/>
          <w:iCs/>
          <w:lang w:val="fr-FR"/>
        </w:rPr>
        <w:t>Note du secrétariat</w:t>
      </w:r>
      <w:r w:rsidR="00A27E6E">
        <w:rPr>
          <w:i/>
          <w:iCs/>
          <w:lang w:val="fr-FR"/>
        </w:rPr>
        <w:t> </w:t>
      </w:r>
      <w:r w:rsidRPr="00D310B8">
        <w:rPr>
          <w:lang w:val="fr-FR"/>
        </w:rPr>
        <w:t xml:space="preserve">: veuillez également tenir </w:t>
      </w:r>
      <w:r>
        <w:rPr>
          <w:lang w:val="fr-FR"/>
        </w:rPr>
        <w:t xml:space="preserve">compte du document </w:t>
      </w:r>
      <w:r w:rsidRPr="00D310B8">
        <w:rPr>
          <w:lang w:val="fr-FR"/>
        </w:rPr>
        <w:t>ECE/TRANS/WP.29/1121 (R</w:t>
      </w:r>
      <w:r>
        <w:rPr>
          <w:lang w:val="fr-FR"/>
        </w:rPr>
        <w:t>é</w:t>
      </w:r>
      <w:r w:rsidRPr="00D310B8">
        <w:rPr>
          <w:lang w:val="fr-FR"/>
        </w:rPr>
        <w:t xml:space="preserve">solution </w:t>
      </w:r>
      <w:r>
        <w:rPr>
          <w:lang w:val="fr-FR"/>
        </w:rPr>
        <w:t xml:space="preserve">mutuelle </w:t>
      </w:r>
      <w:r w:rsidR="00B71CA8" w:rsidRPr="00B71CA8">
        <w:rPr>
          <w:rFonts w:eastAsia="MS Mincho"/>
          <w:szCs w:val="22"/>
          <w:lang w:val="fr-FR"/>
        </w:rPr>
        <w:t>n</w:t>
      </w:r>
      <w:r w:rsidR="00B71CA8" w:rsidRPr="00B71CA8">
        <w:rPr>
          <w:rFonts w:eastAsia="MS Mincho"/>
          <w:szCs w:val="22"/>
          <w:vertAlign w:val="superscript"/>
          <w:lang w:val="fr-FR"/>
        </w:rPr>
        <w:t>o</w:t>
      </w:r>
      <w:r w:rsidR="00B71CA8">
        <w:rPr>
          <w:lang w:val="fr-FR"/>
        </w:rPr>
        <w:t> </w:t>
      </w:r>
      <w:r w:rsidRPr="00D310B8">
        <w:rPr>
          <w:lang w:val="fr-FR"/>
        </w:rPr>
        <w:t>2)</w:t>
      </w:r>
      <w:r>
        <w:rPr>
          <w:lang w:val="fr-FR"/>
        </w:rPr>
        <w:t>,</w:t>
      </w:r>
      <w:r w:rsidRPr="00D310B8">
        <w:rPr>
          <w:lang w:val="fr-FR"/>
        </w:rPr>
        <w:t xml:space="preserve"> </w:t>
      </w:r>
      <w:r>
        <w:rPr>
          <w:lang w:val="fr-FR"/>
        </w:rPr>
        <w:t xml:space="preserve">qui contient </w:t>
      </w:r>
      <w:r w:rsidRPr="00392F89">
        <w:rPr>
          <w:lang w:val="fr-FR"/>
        </w:rPr>
        <w:t>des définitions des systèmes de propulsion des véhicules</w:t>
      </w:r>
    </w:p>
    <w:p w14:paraId="3483943E" w14:textId="77777777" w:rsidR="005A4E07" w:rsidRDefault="005A4E07" w:rsidP="005A4E07">
      <w:pPr>
        <w:pStyle w:val="SingleTxtG"/>
        <w:ind w:left="2268" w:hanging="1134"/>
        <w:rPr>
          <w:b/>
          <w:lang w:val="fr-FR"/>
        </w:rPr>
      </w:pPr>
      <w:r w:rsidRPr="00D310B8">
        <w:rPr>
          <w:b/>
          <w:lang w:val="fr-FR"/>
        </w:rPr>
        <w:t>1.12</w:t>
      </w:r>
      <w:r w:rsidRPr="00D310B8">
        <w:rPr>
          <w:b/>
          <w:lang w:val="fr-FR"/>
        </w:rPr>
        <w:tab/>
      </w:r>
      <w:r>
        <w:rPr>
          <w:b/>
          <w:lang w:val="fr-FR"/>
        </w:rPr>
        <w:t>Le terme « </w:t>
      </w:r>
      <w:r w:rsidRPr="00D310B8">
        <w:rPr>
          <w:b/>
          <w:i/>
          <w:lang w:val="fr-FR"/>
        </w:rPr>
        <w:t>véhicule électrique hybride</w:t>
      </w:r>
      <w:r>
        <w:rPr>
          <w:b/>
          <w:lang w:val="fr-FR"/>
        </w:rPr>
        <w:t xml:space="preserve"> » désigne un véhicule </w:t>
      </w:r>
      <w:r w:rsidRPr="00B95B58">
        <w:rPr>
          <w:b/>
          <w:lang w:val="fr-FR"/>
        </w:rPr>
        <w:t>dont la propulsion mécanique est assurée par l’énergie provenant des deux sources embarquées d’énergie ci-après</w:t>
      </w:r>
      <w:r w:rsidR="00B71CA8">
        <w:rPr>
          <w:b/>
          <w:lang w:val="fr-FR"/>
        </w:rPr>
        <w:t> </w:t>
      </w:r>
      <w:r w:rsidRPr="00B95B58">
        <w:rPr>
          <w:b/>
          <w:lang w:val="fr-FR"/>
        </w:rPr>
        <w:t>:</w:t>
      </w:r>
    </w:p>
    <w:p w14:paraId="36DADCAD" w14:textId="77777777" w:rsidR="005A4E07" w:rsidRDefault="005A4E07" w:rsidP="00B71CA8">
      <w:pPr>
        <w:pStyle w:val="SingleTxtG"/>
        <w:ind w:left="2835" w:hanging="567"/>
        <w:rPr>
          <w:b/>
          <w:lang w:val="fr-FR"/>
        </w:rPr>
      </w:pPr>
      <w:r>
        <w:rPr>
          <w:b/>
          <w:lang w:val="fr-FR"/>
        </w:rPr>
        <w:t>a)</w:t>
      </w:r>
      <w:r w:rsidR="00B71CA8">
        <w:rPr>
          <w:b/>
          <w:lang w:val="fr-FR"/>
        </w:rPr>
        <w:tab/>
      </w:r>
      <w:r>
        <w:rPr>
          <w:b/>
          <w:lang w:val="fr-FR"/>
        </w:rPr>
        <w:t>Un carburant ;</w:t>
      </w:r>
    </w:p>
    <w:p w14:paraId="05509DA3" w14:textId="77777777" w:rsidR="005A4E07" w:rsidRDefault="005A4E07" w:rsidP="00B71CA8">
      <w:pPr>
        <w:pStyle w:val="SingleTxtG"/>
        <w:ind w:left="2835" w:hanging="567"/>
        <w:rPr>
          <w:b/>
          <w:lang w:val="fr-FR"/>
        </w:rPr>
      </w:pPr>
      <w:r>
        <w:rPr>
          <w:b/>
          <w:lang w:val="fr-FR"/>
        </w:rPr>
        <w:t>b)</w:t>
      </w:r>
      <w:r w:rsidR="00B71CA8">
        <w:rPr>
          <w:b/>
          <w:lang w:val="fr-FR"/>
        </w:rPr>
        <w:tab/>
      </w:r>
      <w:r w:rsidRPr="00B95B58">
        <w:rPr>
          <w:b/>
          <w:lang w:val="fr-FR"/>
        </w:rPr>
        <w:t>Un dispositif de stockage d’énergie (par exemple une batterie, un</w:t>
      </w:r>
      <w:r>
        <w:rPr>
          <w:b/>
          <w:lang w:val="fr-FR"/>
        </w:rPr>
        <w:t xml:space="preserve"> </w:t>
      </w:r>
      <w:r w:rsidR="00B71CA8">
        <w:rPr>
          <w:b/>
          <w:lang w:val="fr-FR"/>
        </w:rPr>
        <w:tab/>
      </w:r>
      <w:r w:rsidRPr="00B95B58">
        <w:rPr>
          <w:b/>
          <w:lang w:val="fr-FR"/>
        </w:rPr>
        <w:t>condensateur, un volant/générateur, etc.)</w:t>
      </w:r>
      <w:r>
        <w:rPr>
          <w:b/>
          <w:lang w:val="fr-FR"/>
        </w:rPr>
        <w:t> ;</w:t>
      </w:r>
    </w:p>
    <w:p w14:paraId="00BC1FF4" w14:textId="77777777" w:rsidR="005A4E07" w:rsidRPr="00D310B8" w:rsidRDefault="005A4E07" w:rsidP="005A4E07">
      <w:pPr>
        <w:pStyle w:val="SingleTxtG"/>
        <w:ind w:left="2268" w:hanging="1134"/>
        <w:rPr>
          <w:lang w:val="fr-FR"/>
        </w:rPr>
      </w:pPr>
      <w:r>
        <w:rPr>
          <w:lang w:val="fr-FR"/>
        </w:rPr>
        <w:tab/>
      </w:r>
      <w:r w:rsidRPr="00CC7127">
        <w:rPr>
          <w:i/>
          <w:iCs/>
          <w:lang w:val="fr-FR"/>
        </w:rPr>
        <w:t>Note du secrétariat</w:t>
      </w:r>
      <w:r w:rsidR="00A27E6E">
        <w:rPr>
          <w:i/>
          <w:iCs/>
          <w:lang w:val="fr-FR"/>
        </w:rPr>
        <w:t> </w:t>
      </w:r>
      <w:r w:rsidRPr="00CC7127">
        <w:rPr>
          <w:lang w:val="fr-FR"/>
        </w:rPr>
        <w:t xml:space="preserve">: veuillez également tenir </w:t>
      </w:r>
      <w:r>
        <w:rPr>
          <w:lang w:val="fr-FR"/>
        </w:rPr>
        <w:t xml:space="preserve">compte du document </w:t>
      </w:r>
      <w:r w:rsidRPr="00CC7127">
        <w:rPr>
          <w:lang w:val="fr-FR"/>
        </w:rPr>
        <w:t>ECE/TRANS/WP.29/1121 (R</w:t>
      </w:r>
      <w:r>
        <w:rPr>
          <w:lang w:val="fr-FR"/>
        </w:rPr>
        <w:t>é</w:t>
      </w:r>
      <w:r w:rsidRPr="00CC7127">
        <w:rPr>
          <w:lang w:val="fr-FR"/>
        </w:rPr>
        <w:t xml:space="preserve">solution </w:t>
      </w:r>
      <w:r>
        <w:rPr>
          <w:lang w:val="fr-FR"/>
        </w:rPr>
        <w:t xml:space="preserve">mutuelle </w:t>
      </w:r>
      <w:r w:rsidR="00A27E6E" w:rsidRPr="00A27E6E">
        <w:rPr>
          <w:rFonts w:eastAsia="MS Mincho"/>
          <w:szCs w:val="22"/>
          <w:lang w:val="fr-FR"/>
        </w:rPr>
        <w:t>n</w:t>
      </w:r>
      <w:r w:rsidR="00A27E6E" w:rsidRPr="00A27E6E">
        <w:rPr>
          <w:rFonts w:eastAsia="MS Mincho"/>
          <w:szCs w:val="22"/>
          <w:vertAlign w:val="superscript"/>
          <w:lang w:val="fr-FR"/>
        </w:rPr>
        <w:t>o</w:t>
      </w:r>
      <w:r w:rsidR="00A27E6E">
        <w:rPr>
          <w:lang w:val="fr-FR"/>
        </w:rPr>
        <w:t> </w:t>
      </w:r>
      <w:r w:rsidRPr="00CC7127">
        <w:rPr>
          <w:lang w:val="fr-FR"/>
        </w:rPr>
        <w:t>2)</w:t>
      </w:r>
      <w:r>
        <w:rPr>
          <w:lang w:val="fr-FR"/>
        </w:rPr>
        <w:t>,</w:t>
      </w:r>
      <w:r w:rsidRPr="00CC7127">
        <w:rPr>
          <w:lang w:val="fr-FR"/>
        </w:rPr>
        <w:t xml:space="preserve"> </w:t>
      </w:r>
      <w:r>
        <w:rPr>
          <w:lang w:val="fr-FR"/>
        </w:rPr>
        <w:t xml:space="preserve">qui contient </w:t>
      </w:r>
      <w:r w:rsidRPr="00392F89">
        <w:rPr>
          <w:lang w:val="fr-FR"/>
        </w:rPr>
        <w:t>des définitions des systèmes de propulsion des véhicules</w:t>
      </w:r>
    </w:p>
    <w:p w14:paraId="4C228DC9" w14:textId="77777777" w:rsidR="005A4E07" w:rsidRDefault="005A4E07" w:rsidP="005A4E07">
      <w:pPr>
        <w:pStyle w:val="SingleTxtG"/>
        <w:ind w:left="2268" w:hanging="1134"/>
      </w:pPr>
      <w:r>
        <w:rPr>
          <w:b/>
        </w:rPr>
        <w:t>1.13</w:t>
      </w:r>
      <w:r>
        <w:rPr>
          <w:b/>
        </w:rPr>
        <w:tab/>
      </w:r>
      <w:r w:rsidRPr="00D310B8">
        <w:rPr>
          <w:strike/>
        </w:rPr>
        <w:t>Le terme « </w:t>
      </w:r>
      <w:r w:rsidRPr="00D310B8">
        <w:rPr>
          <w:i/>
          <w:strike/>
        </w:rPr>
        <w:t>fabricant</w:t>
      </w:r>
      <w:r w:rsidRPr="00D310B8">
        <w:rPr>
          <w:strike/>
        </w:rPr>
        <w:t> » désigne la personne ou l’organisme responsable devant l’autorité d’homologation de type de tous les aspects du processus d’homologation de type et de la conformité de la production. Il n’est pas indispensable que cette personne ou cet organisme participe directement à toutes les étapes de la fabrication du véhicule ou de l’élément faisant l’objet de l’homologation.</w:t>
      </w:r>
    </w:p>
    <w:p w14:paraId="64A6300F" w14:textId="77777777" w:rsidR="005A4E07" w:rsidRDefault="005A4E07" w:rsidP="005A4E07">
      <w:pPr>
        <w:pStyle w:val="SingleTxtG"/>
        <w:ind w:left="2268" w:hanging="1134"/>
        <w:rPr>
          <w:b/>
        </w:rPr>
      </w:pPr>
      <w:r w:rsidRPr="00D310B8">
        <w:rPr>
          <w:b/>
        </w:rPr>
        <w:tab/>
        <w:t>Le terme « </w:t>
      </w:r>
      <w:r w:rsidRPr="00D310B8">
        <w:rPr>
          <w:b/>
          <w:i/>
        </w:rPr>
        <w:t>fabricant</w:t>
      </w:r>
      <w:r w:rsidRPr="00D310B8">
        <w:rPr>
          <w:b/>
        </w:rPr>
        <w:t xml:space="preserve"> » désigne </w:t>
      </w:r>
      <w:r w:rsidRPr="0090456B">
        <w:rPr>
          <w:b/>
        </w:rPr>
        <w:t>la personne ou l’organisme responsable devant l’autorité d’homologation de tous les aspects du processus d’homologation</w:t>
      </w:r>
      <w:r>
        <w:rPr>
          <w:b/>
        </w:rPr>
        <w:t xml:space="preserve"> prévu dans le Règlement ONU visé</w:t>
      </w:r>
      <w:r w:rsidRPr="0090456B">
        <w:rPr>
          <w:b/>
        </w:rPr>
        <w:t xml:space="preserve"> et de la conformité de la production.</w:t>
      </w:r>
      <w:r>
        <w:rPr>
          <w:b/>
        </w:rPr>
        <w:t xml:space="preserve"> </w:t>
      </w:r>
      <w:r w:rsidRPr="0090456B">
        <w:rPr>
          <w:b/>
        </w:rPr>
        <w:t>Il n’est pas indispensable que cette personne ou cet organisme participe directement à toutes les étapes de la fabrication du véhicule ou de l’é</w:t>
      </w:r>
      <w:r>
        <w:rPr>
          <w:b/>
        </w:rPr>
        <w:t>quipe</w:t>
      </w:r>
      <w:r w:rsidRPr="0090456B">
        <w:rPr>
          <w:b/>
        </w:rPr>
        <w:t>ment faisant l’objet de l’homologation</w:t>
      </w:r>
      <w:r>
        <w:rPr>
          <w:b/>
        </w:rPr>
        <w:t>.</w:t>
      </w:r>
    </w:p>
    <w:p w14:paraId="568EA529" w14:textId="77777777" w:rsidR="005A4E07" w:rsidRDefault="005A4E07" w:rsidP="005A4E07">
      <w:pPr>
        <w:pStyle w:val="SingleTxtG"/>
        <w:ind w:left="2268" w:hanging="1134"/>
        <w:rPr>
          <w:b/>
        </w:rPr>
      </w:pPr>
      <w:r>
        <w:rPr>
          <w:b/>
        </w:rPr>
        <w:t>1.14</w:t>
      </w:r>
      <w:r>
        <w:rPr>
          <w:b/>
        </w:rPr>
        <w:tab/>
        <w:t>Le terme « </w:t>
      </w:r>
      <w:r w:rsidRPr="00D310B8">
        <w:rPr>
          <w:b/>
          <w:i/>
        </w:rPr>
        <w:t>représentant du fabricant</w:t>
      </w:r>
      <w:r>
        <w:rPr>
          <w:b/>
        </w:rPr>
        <w:t xml:space="preserve"> » désigne </w:t>
      </w:r>
      <w:r w:rsidRPr="0090456B">
        <w:rPr>
          <w:b/>
        </w:rPr>
        <w:t xml:space="preserve">toute personne physique ou morale établie dans la Communauté, dûment mandatée par le </w:t>
      </w:r>
      <w:r>
        <w:rPr>
          <w:b/>
        </w:rPr>
        <w:t>fabricant</w:t>
      </w:r>
      <w:r w:rsidRPr="0090456B">
        <w:rPr>
          <w:b/>
        </w:rPr>
        <w:t xml:space="preserve"> pour le représenter auprès de l’autorité d</w:t>
      </w:r>
      <w:r>
        <w:rPr>
          <w:b/>
        </w:rPr>
        <w:t>’homologa</w:t>
      </w:r>
      <w:r w:rsidRPr="0090456B">
        <w:rPr>
          <w:b/>
        </w:rPr>
        <w:t>tion et agir pour son compte</w:t>
      </w:r>
      <w:r>
        <w:rPr>
          <w:b/>
        </w:rPr>
        <w:t xml:space="preserve"> en ce qui concerne l</w:t>
      </w:r>
      <w:r w:rsidRPr="0090456B">
        <w:rPr>
          <w:b/>
        </w:rPr>
        <w:t>es questions relevant d</w:t>
      </w:r>
      <w:r>
        <w:rPr>
          <w:b/>
        </w:rPr>
        <w:t>u Règlement ONU visé</w:t>
      </w:r>
      <w:r w:rsidRPr="0090456B">
        <w:rPr>
          <w:b/>
        </w:rPr>
        <w:t xml:space="preserve">, toute référence au terme </w:t>
      </w:r>
      <w:r>
        <w:rPr>
          <w:b/>
        </w:rPr>
        <w:t>« fabricant »</w:t>
      </w:r>
      <w:r w:rsidRPr="0090456B">
        <w:rPr>
          <w:b/>
        </w:rPr>
        <w:t xml:space="preserve"> devant être comprise comme visant le </w:t>
      </w:r>
      <w:r>
        <w:rPr>
          <w:b/>
        </w:rPr>
        <w:t>fabricant</w:t>
      </w:r>
      <w:r w:rsidRPr="0090456B">
        <w:rPr>
          <w:b/>
        </w:rPr>
        <w:t xml:space="preserve"> ou son </w:t>
      </w:r>
      <w:r>
        <w:rPr>
          <w:b/>
        </w:rPr>
        <w:t>représentant.</w:t>
      </w:r>
    </w:p>
    <w:p w14:paraId="3962FD72" w14:textId="77777777" w:rsidR="005A4E07" w:rsidRDefault="005A4E07" w:rsidP="005A4E07">
      <w:pPr>
        <w:pStyle w:val="SingleTxtG"/>
        <w:ind w:left="2268" w:hanging="1134"/>
        <w:rPr>
          <w:b/>
        </w:rPr>
      </w:pPr>
      <w:r>
        <w:rPr>
          <w:b/>
        </w:rPr>
        <w:t>1.15</w:t>
      </w:r>
      <w:r>
        <w:rPr>
          <w:b/>
        </w:rPr>
        <w:tab/>
        <w:t>Le terme « </w:t>
      </w:r>
      <w:r w:rsidRPr="00D310B8">
        <w:rPr>
          <w:b/>
          <w:i/>
        </w:rPr>
        <w:t>équipement</w:t>
      </w:r>
      <w:r>
        <w:rPr>
          <w:b/>
        </w:rPr>
        <w:t xml:space="preserve"> » désigne </w:t>
      </w:r>
      <w:r w:rsidRPr="00D655C1">
        <w:rPr>
          <w:b/>
        </w:rPr>
        <w:t xml:space="preserve">un dispositif destiné à faire partie d’un véhicule, qui peut être homologué indépendamment du véhicule pour autant que les dispositions du </w:t>
      </w:r>
      <w:r>
        <w:rPr>
          <w:b/>
        </w:rPr>
        <w:t xml:space="preserve">ou des </w:t>
      </w:r>
      <w:r w:rsidRPr="00D655C1">
        <w:rPr>
          <w:b/>
        </w:rPr>
        <w:t>Règlement</w:t>
      </w:r>
      <w:r>
        <w:rPr>
          <w:b/>
        </w:rPr>
        <w:t>s ONU visés</w:t>
      </w:r>
      <w:r w:rsidRPr="00D655C1">
        <w:rPr>
          <w:b/>
        </w:rPr>
        <w:t xml:space="preserve"> le prévoient expressément</w:t>
      </w:r>
      <w:r>
        <w:rPr>
          <w:b/>
        </w:rPr>
        <w:t>.</w:t>
      </w:r>
    </w:p>
    <w:p w14:paraId="25A1D94E" w14:textId="77777777" w:rsidR="005A4E07" w:rsidRDefault="005A4E07" w:rsidP="005A4E07">
      <w:pPr>
        <w:pStyle w:val="SingleTxtG"/>
        <w:ind w:left="2268" w:hanging="1134"/>
        <w:rPr>
          <w:b/>
        </w:rPr>
      </w:pPr>
      <w:r>
        <w:rPr>
          <w:b/>
        </w:rPr>
        <w:t>1.16</w:t>
      </w:r>
      <w:r>
        <w:rPr>
          <w:b/>
        </w:rPr>
        <w:tab/>
        <w:t>Le terme « </w:t>
      </w:r>
      <w:r w:rsidRPr="00D310B8">
        <w:rPr>
          <w:b/>
          <w:i/>
        </w:rPr>
        <w:t>entité technique distincte</w:t>
      </w:r>
      <w:r>
        <w:rPr>
          <w:b/>
        </w:rPr>
        <w:t xml:space="preserve"> » désigne </w:t>
      </w:r>
      <w:r w:rsidRPr="00D655C1">
        <w:rPr>
          <w:b/>
        </w:rPr>
        <w:t xml:space="preserve">un dispositif destiné à faire partie d’un véhicule, qui peut faire l’objet d’une homologation distincte, mais seulement au regard d’un ou plusieurs types de véhicules donnés, pour autant que les dispositions du </w:t>
      </w:r>
      <w:r>
        <w:rPr>
          <w:b/>
        </w:rPr>
        <w:t xml:space="preserve">ou des </w:t>
      </w:r>
      <w:r w:rsidRPr="00D655C1">
        <w:rPr>
          <w:b/>
        </w:rPr>
        <w:t>Règlement</w:t>
      </w:r>
      <w:r>
        <w:rPr>
          <w:b/>
        </w:rPr>
        <w:t>s ONU visés</w:t>
      </w:r>
      <w:r w:rsidRPr="00D655C1">
        <w:rPr>
          <w:b/>
        </w:rPr>
        <w:t xml:space="preserve"> le prévoient expressément</w:t>
      </w:r>
      <w:r>
        <w:rPr>
          <w:b/>
        </w:rPr>
        <w:t>.</w:t>
      </w:r>
    </w:p>
    <w:p w14:paraId="4D1A4579" w14:textId="77777777" w:rsidR="005A4E07" w:rsidRPr="00D310B8" w:rsidRDefault="005A4E07" w:rsidP="005A4E07">
      <w:pPr>
        <w:pStyle w:val="SingleTxtG"/>
        <w:ind w:left="2268" w:hanging="1134"/>
        <w:rPr>
          <w:b/>
        </w:rPr>
      </w:pPr>
      <w:r>
        <w:rPr>
          <w:b/>
        </w:rPr>
        <w:t>1.17</w:t>
      </w:r>
      <w:r>
        <w:rPr>
          <w:b/>
        </w:rPr>
        <w:tab/>
        <w:t>Le terme « </w:t>
      </w:r>
      <w:r w:rsidRPr="00D310B8">
        <w:rPr>
          <w:b/>
          <w:i/>
        </w:rPr>
        <w:t>pièces ou équipement d'origine</w:t>
      </w:r>
      <w:r>
        <w:rPr>
          <w:b/>
        </w:rPr>
        <w:t> » désigne le</w:t>
      </w:r>
      <w:r w:rsidRPr="00D76610">
        <w:rPr>
          <w:b/>
        </w:rPr>
        <w:t xml:space="preserve">s pièces ou équipements qui sont fabriqués conformément aux spécifications et aux normes de production </w:t>
      </w:r>
      <w:r>
        <w:rPr>
          <w:b/>
        </w:rPr>
        <w:t>prévu</w:t>
      </w:r>
      <w:r w:rsidRPr="00D76610">
        <w:rPr>
          <w:b/>
        </w:rPr>
        <w:t>es par le constructeur du véhicule pour la production de pièces ou d'équipements destinés au montage du véhicule</w:t>
      </w:r>
      <w:r>
        <w:rPr>
          <w:b/>
        </w:rPr>
        <w:t>. En font partie l</w:t>
      </w:r>
      <w:r w:rsidRPr="00D76610">
        <w:rPr>
          <w:b/>
        </w:rPr>
        <w:t xml:space="preserve">es pièces ou équipements qui sont fabriqués sur la même chaîne de production que </w:t>
      </w:r>
      <w:r>
        <w:rPr>
          <w:b/>
        </w:rPr>
        <w:t>l</w:t>
      </w:r>
      <w:r w:rsidRPr="00D76610">
        <w:rPr>
          <w:b/>
        </w:rPr>
        <w:t>es pièces ou équipements</w:t>
      </w:r>
      <w:r>
        <w:rPr>
          <w:b/>
        </w:rPr>
        <w:t xml:space="preserve"> désignés</w:t>
      </w:r>
      <w:r w:rsidRPr="00D76610">
        <w:rPr>
          <w:b/>
        </w:rPr>
        <w:t>.</w:t>
      </w:r>
      <w:r>
        <w:rPr>
          <w:b/>
        </w:rPr>
        <w:t xml:space="preserve"> S</w:t>
      </w:r>
      <w:r w:rsidRPr="00D76610">
        <w:rPr>
          <w:b/>
        </w:rPr>
        <w:t>auf preuve du contraire</w:t>
      </w:r>
      <w:r>
        <w:rPr>
          <w:b/>
        </w:rPr>
        <w:t>,</w:t>
      </w:r>
      <w:r w:rsidRPr="00D76610">
        <w:rPr>
          <w:b/>
        </w:rPr>
        <w:t xml:space="preserve"> </w:t>
      </w:r>
      <w:r>
        <w:rPr>
          <w:b/>
        </w:rPr>
        <w:t>i</w:t>
      </w:r>
      <w:r w:rsidRPr="00D76610">
        <w:rPr>
          <w:b/>
        </w:rPr>
        <w:t xml:space="preserve">l est présumé que les pièces </w:t>
      </w:r>
      <w:r>
        <w:rPr>
          <w:b/>
        </w:rPr>
        <w:t>sont</w:t>
      </w:r>
      <w:r w:rsidRPr="00D76610">
        <w:rPr>
          <w:b/>
        </w:rPr>
        <w:t xml:space="preserve"> des pièces d'origine si le fabricant certifie qu</w:t>
      </w:r>
      <w:r>
        <w:rPr>
          <w:b/>
        </w:rPr>
        <w:t>e leur qualité</w:t>
      </w:r>
      <w:r w:rsidRPr="00D76610">
        <w:rPr>
          <w:b/>
        </w:rPr>
        <w:t xml:space="preserve"> correspond à </w:t>
      </w:r>
      <w:r>
        <w:rPr>
          <w:b/>
        </w:rPr>
        <w:t>celle</w:t>
      </w:r>
      <w:r w:rsidRPr="00D76610">
        <w:rPr>
          <w:b/>
        </w:rPr>
        <w:t xml:space="preserve"> des composants utilisés pour le montage du véhicule </w:t>
      </w:r>
      <w:r>
        <w:rPr>
          <w:b/>
        </w:rPr>
        <w:t>visé</w:t>
      </w:r>
      <w:r w:rsidRPr="00D76610">
        <w:rPr>
          <w:b/>
        </w:rPr>
        <w:t xml:space="preserve"> et </w:t>
      </w:r>
      <w:r>
        <w:rPr>
          <w:b/>
        </w:rPr>
        <w:t xml:space="preserve">qu’elles </w:t>
      </w:r>
      <w:r w:rsidRPr="00D76610">
        <w:rPr>
          <w:b/>
        </w:rPr>
        <w:t xml:space="preserve">ont été fabriquées conformément aux </w:t>
      </w:r>
      <w:r>
        <w:rPr>
          <w:b/>
        </w:rPr>
        <w:t>prescriptions</w:t>
      </w:r>
      <w:r w:rsidRPr="00D76610">
        <w:rPr>
          <w:b/>
        </w:rPr>
        <w:t xml:space="preserve"> et spécifications des </w:t>
      </w:r>
      <w:r>
        <w:rPr>
          <w:b/>
        </w:rPr>
        <w:t>R</w:t>
      </w:r>
      <w:r w:rsidRPr="00D76610">
        <w:rPr>
          <w:b/>
        </w:rPr>
        <w:t xml:space="preserve">èglements </w:t>
      </w:r>
      <w:r>
        <w:rPr>
          <w:b/>
        </w:rPr>
        <w:t>ONU</w:t>
      </w:r>
      <w:r w:rsidRPr="00D76610">
        <w:rPr>
          <w:b/>
        </w:rPr>
        <w:t xml:space="preserve"> et aux normes de </w:t>
      </w:r>
      <w:r>
        <w:rPr>
          <w:b/>
        </w:rPr>
        <w:t>product</w:t>
      </w:r>
      <w:r w:rsidRPr="00D76610">
        <w:rPr>
          <w:b/>
        </w:rPr>
        <w:t>ion du fabricant du véhicule</w:t>
      </w:r>
      <w:r>
        <w:rPr>
          <w:b/>
        </w:rPr>
        <w:t>.</w:t>
      </w:r>
    </w:p>
    <w:p w14:paraId="03E81F62" w14:textId="77777777" w:rsidR="005A4E07" w:rsidRPr="00381D11" w:rsidRDefault="005A4E07" w:rsidP="005A4E07">
      <w:pPr>
        <w:pStyle w:val="HChG"/>
        <w:ind w:left="2268"/>
      </w:pPr>
      <w:r w:rsidRPr="00381D11">
        <w:lastRenderedPageBreak/>
        <w:t>2.</w:t>
      </w:r>
      <w:r w:rsidRPr="00381D11">
        <w:tab/>
      </w:r>
      <w:r w:rsidRPr="00381D11">
        <w:tab/>
        <w:t xml:space="preserve">Classification des véhicules à moteur </w:t>
      </w:r>
      <w:r w:rsidRPr="00381D11">
        <w:br/>
        <w:t>et des remorques</w:t>
      </w:r>
      <w:r w:rsidRPr="00381D11">
        <w:rPr>
          <w:rStyle w:val="Appelnotedebasdep"/>
          <w:b w:val="0"/>
        </w:rPr>
        <w:footnoteReference w:id="6"/>
      </w:r>
    </w:p>
    <w:p w14:paraId="7B089FB5" w14:textId="77777777" w:rsidR="005A4E07" w:rsidRDefault="005A4E07" w:rsidP="005A4E07">
      <w:pPr>
        <w:pStyle w:val="SingleTxtG"/>
        <w:ind w:left="2268" w:hanging="1134"/>
      </w:pPr>
      <w:r w:rsidRPr="00381D11">
        <w:t>2.1</w:t>
      </w:r>
      <w:r w:rsidRPr="00381D11">
        <w:tab/>
      </w:r>
      <w:r w:rsidRPr="00D310B8">
        <w:rPr>
          <w:strike/>
        </w:rPr>
        <w:t>Catégorie L − Véhicules à moteur ayant moins de quatre roues</w:t>
      </w:r>
    </w:p>
    <w:p w14:paraId="14E3C9EF" w14:textId="77777777" w:rsidR="005A4E07" w:rsidRPr="00D310B8" w:rsidRDefault="005A4E07" w:rsidP="005A4E07">
      <w:pPr>
        <w:pStyle w:val="SingleTxtG"/>
        <w:ind w:left="2268" w:hanging="1134"/>
        <w:rPr>
          <w:b/>
        </w:rPr>
      </w:pPr>
      <w:r w:rsidRPr="00D310B8">
        <w:rPr>
          <w:b/>
        </w:rPr>
        <w:tab/>
        <w:t>Catégorie L − Véhicules à moteur ayant</w:t>
      </w:r>
      <w:r>
        <w:rPr>
          <w:b/>
        </w:rPr>
        <w:t xml:space="preserve"> deux, trois ou quatre roues</w:t>
      </w:r>
    </w:p>
    <w:p w14:paraId="01C68DF3" w14:textId="77777777" w:rsidR="005A4E07" w:rsidRPr="00381D11" w:rsidRDefault="005A4E07" w:rsidP="005A4E07">
      <w:pPr>
        <w:pStyle w:val="SingleTxtG"/>
        <w:ind w:left="2268" w:hanging="1134"/>
      </w:pPr>
      <w:r w:rsidRPr="00381D11">
        <w:t>2.1.1</w:t>
      </w:r>
      <w:r w:rsidRPr="00381D11">
        <w:tab/>
        <w:t>« </w:t>
      </w:r>
      <w:r w:rsidRPr="00381D11">
        <w:rPr>
          <w:i/>
        </w:rPr>
        <w:t>Catégorie L</w:t>
      </w:r>
      <w:r w:rsidRPr="00381D11">
        <w:rPr>
          <w:i/>
          <w:vertAlign w:val="subscript"/>
        </w:rPr>
        <w:t>1</w:t>
      </w:r>
      <w:r w:rsidRPr="00381D11">
        <w:t> » : Véhicules à deux roues dont le moteur, s’il s’agit d’un moteur thermique, a une cylindrée ne dépassant pas 50 cm</w:t>
      </w:r>
      <w:r w:rsidRPr="00381D11">
        <w:rPr>
          <w:vertAlign w:val="superscript"/>
        </w:rPr>
        <w:t>3</w:t>
      </w:r>
      <w:r w:rsidRPr="00381D11">
        <w:t xml:space="preserve"> et, quel que soit le moyen de propulsion, dont la vitesse maximale par construction ne dépasse pas 50 km/h.</w:t>
      </w:r>
      <w:r>
        <w:t xml:space="preserve"> Si le véhicule est doté de roues jumelées, sa structure entière, ou une partie de celle-ci, s’incline lorsqu’il vire.</w:t>
      </w:r>
    </w:p>
    <w:p w14:paraId="394058A1" w14:textId="77777777" w:rsidR="005A4E07" w:rsidRPr="00381D11" w:rsidRDefault="005A4E07" w:rsidP="005A4E07">
      <w:pPr>
        <w:pStyle w:val="SingleTxtG"/>
        <w:ind w:left="2268" w:hanging="1134"/>
      </w:pPr>
      <w:r w:rsidRPr="00381D11">
        <w:t>2.1.2</w:t>
      </w:r>
      <w:r w:rsidRPr="00381D11">
        <w:tab/>
        <w:t>« </w:t>
      </w:r>
      <w:r w:rsidRPr="00381D11">
        <w:rPr>
          <w:i/>
        </w:rPr>
        <w:t>Catégorie L</w:t>
      </w:r>
      <w:r w:rsidRPr="00381D11">
        <w:rPr>
          <w:i/>
          <w:vertAlign w:val="subscript"/>
        </w:rPr>
        <w:t>2</w:t>
      </w:r>
      <w:r w:rsidRPr="00381D11">
        <w:t> » : Véhicules à trois roues, quelle qu’en soit la disposition, dont le moteur, s’il s’agit d’un moteur thermique, a une cylindrée ne dépassant pas 50 cm</w:t>
      </w:r>
      <w:r w:rsidRPr="00381D11">
        <w:rPr>
          <w:vertAlign w:val="superscript"/>
        </w:rPr>
        <w:t>3</w:t>
      </w:r>
      <w:r w:rsidRPr="00381D11">
        <w:t xml:space="preserve"> et, quel que soit le moyen de propulsion, dont la vitesse maximale par construction ne dépasse pas 50 km/h.</w:t>
      </w:r>
    </w:p>
    <w:p w14:paraId="7494D88D" w14:textId="77777777" w:rsidR="005A4E07" w:rsidRPr="00381D11" w:rsidRDefault="005A4E07" w:rsidP="005A4E07">
      <w:pPr>
        <w:pStyle w:val="SingleTxtG"/>
        <w:ind w:left="2268" w:hanging="1134"/>
      </w:pPr>
      <w:r w:rsidRPr="00381D11">
        <w:t>2.1.3</w:t>
      </w:r>
      <w:r w:rsidRPr="00381D11">
        <w:tab/>
        <w:t>« </w:t>
      </w:r>
      <w:r w:rsidRPr="00381D11">
        <w:rPr>
          <w:i/>
        </w:rPr>
        <w:t>Catégorie L</w:t>
      </w:r>
      <w:r w:rsidRPr="00381D11">
        <w:rPr>
          <w:i/>
          <w:vertAlign w:val="subscript"/>
        </w:rPr>
        <w:t>3</w:t>
      </w:r>
      <w:r w:rsidRPr="00381D11">
        <w:t> » : Véhicules à deux roues dont le moteur, s’il s’agit d’un moteur thermique, a une cylindrée dépassant 50 cm</w:t>
      </w:r>
      <w:r w:rsidRPr="00381D11">
        <w:rPr>
          <w:vertAlign w:val="superscript"/>
        </w:rPr>
        <w:t>3</w:t>
      </w:r>
      <w:r w:rsidRPr="00381D11">
        <w:t xml:space="preserve"> ou, quel que soit le moyen de propulsion, dont la vitesse maximale par construction dépasse 50 km/h.</w:t>
      </w:r>
      <w:r>
        <w:t xml:space="preserve"> Si le véhicule est doté de roues jumelées, sa structure entière, ou une partie de celle-ci, s’incline lorsqu’il vire.</w:t>
      </w:r>
    </w:p>
    <w:p w14:paraId="0D4495AF" w14:textId="77777777" w:rsidR="005A4E07" w:rsidRPr="00381D11" w:rsidRDefault="005A4E07" w:rsidP="005A4E07">
      <w:pPr>
        <w:pStyle w:val="SingleTxtG"/>
        <w:ind w:left="2268" w:hanging="1134"/>
      </w:pPr>
      <w:r w:rsidRPr="00381D11">
        <w:t>2.1.4</w:t>
      </w:r>
      <w:r w:rsidRPr="00381D11">
        <w:tab/>
        <w:t>« </w:t>
      </w:r>
      <w:r w:rsidRPr="00381D11">
        <w:rPr>
          <w:i/>
        </w:rPr>
        <w:t>Catégorie L</w:t>
      </w:r>
      <w:r w:rsidRPr="00381D11">
        <w:rPr>
          <w:i/>
          <w:vertAlign w:val="subscript"/>
        </w:rPr>
        <w:t>4</w:t>
      </w:r>
      <w:r w:rsidRPr="00381D11">
        <w:t> » : Véhicules à trois roues asymétriques par rapport à l’axe médian longitudinal dont le moteur, s’il s’agit d’un moteur thermique, a une cylindrée dépassant 50 cm</w:t>
      </w:r>
      <w:r w:rsidRPr="00381D11">
        <w:rPr>
          <w:vertAlign w:val="superscript"/>
        </w:rPr>
        <w:t>3</w:t>
      </w:r>
      <w:r w:rsidRPr="00381D11">
        <w:t xml:space="preserve"> ou, quel que soit le moyen de propulsion, dont la vitesse par construction dépasse 50 km/h (motocycles avec side-car).</w:t>
      </w:r>
    </w:p>
    <w:p w14:paraId="1B2F02D0" w14:textId="77777777" w:rsidR="005A4E07" w:rsidRPr="00381D11" w:rsidRDefault="005A4E07" w:rsidP="005A4E07">
      <w:pPr>
        <w:pStyle w:val="SingleTxtG"/>
        <w:ind w:left="2268" w:hanging="1134"/>
      </w:pPr>
      <w:r w:rsidRPr="00381D11">
        <w:t>2.1.5</w:t>
      </w:r>
      <w:r w:rsidRPr="00381D11">
        <w:tab/>
        <w:t>« </w:t>
      </w:r>
      <w:r w:rsidRPr="00381D11">
        <w:rPr>
          <w:i/>
        </w:rPr>
        <w:t>Catégorie L</w:t>
      </w:r>
      <w:r w:rsidRPr="00381D11">
        <w:rPr>
          <w:i/>
          <w:vertAlign w:val="subscript"/>
        </w:rPr>
        <w:t>5</w:t>
      </w:r>
      <w:r w:rsidRPr="00381D11">
        <w:t> » : Véhicules à trois roues symétriques par rapport à l’axe médian longitudinal dont le moteur, s’il s’agit d’un moteur thermique, a une cylindrée dépassant 50 cm</w:t>
      </w:r>
      <w:r w:rsidRPr="00381D11">
        <w:rPr>
          <w:vertAlign w:val="superscript"/>
        </w:rPr>
        <w:t>3</w:t>
      </w:r>
      <w:r w:rsidRPr="00381D11">
        <w:t xml:space="preserve"> ou, quel que soit le moyen de propulsion, dont la vitesse maximale par construction dépasse 50 km/h.</w:t>
      </w:r>
    </w:p>
    <w:p w14:paraId="758BADCA" w14:textId="77777777" w:rsidR="005A4E07" w:rsidRPr="00381D11" w:rsidRDefault="005A4E07" w:rsidP="005A4E07">
      <w:pPr>
        <w:pStyle w:val="SingleTxtG"/>
        <w:ind w:left="2268" w:hanging="1134"/>
      </w:pPr>
      <w:r w:rsidRPr="00381D11">
        <w:t>2.1.6</w:t>
      </w:r>
      <w:r w:rsidRPr="00381D11">
        <w:tab/>
        <w:t>« </w:t>
      </w:r>
      <w:r w:rsidRPr="00381D11">
        <w:rPr>
          <w:i/>
        </w:rPr>
        <w:t>Catégorie L</w:t>
      </w:r>
      <w:r w:rsidRPr="00381D11">
        <w:rPr>
          <w:i/>
          <w:vertAlign w:val="subscript"/>
        </w:rPr>
        <w:t>6</w:t>
      </w:r>
      <w:r w:rsidRPr="00381D11">
        <w:t> » : Véhicules à quatre roues dont la masse à vide n’excède pas 350 kg</w:t>
      </w:r>
      <w:r w:rsidRPr="00F81571">
        <w:t>,</w:t>
      </w:r>
      <w:r w:rsidRPr="00381D11">
        <w:t xml:space="preserve"> non compris la masse des batteries pour les véhicules électriques, ayant une vitesse nominale maximale n’excédant pas 45 km/h, dont la cylindrée du moteur ne dépasse pas 50 cm</w:t>
      </w:r>
      <w:r w:rsidRPr="00381D11">
        <w:rPr>
          <w:vertAlign w:val="superscript"/>
        </w:rPr>
        <w:t>3</w:t>
      </w:r>
      <w:r w:rsidRPr="00381D11">
        <w:t xml:space="preserve"> pour les moteurs à allumage commandé, ou dont la puissance maximale nette n’excède pas 4 kW pour les autres types de moteurs à combustion interne, ou dont la puissance nominale maximale continue n’excède pas 4 kW pour les moteurs électriques.</w:t>
      </w:r>
    </w:p>
    <w:p w14:paraId="0A97227C" w14:textId="77777777" w:rsidR="005A4E07" w:rsidRPr="00381D11" w:rsidRDefault="005A4E07" w:rsidP="005A4E07">
      <w:pPr>
        <w:pStyle w:val="SingleTxtG"/>
        <w:ind w:left="2268" w:hanging="1134"/>
      </w:pPr>
      <w:r w:rsidRPr="00381D11">
        <w:t>2.1.7</w:t>
      </w:r>
      <w:r w:rsidRPr="00381D11">
        <w:tab/>
        <w:t>« </w:t>
      </w:r>
      <w:r w:rsidRPr="00381D11">
        <w:rPr>
          <w:i/>
        </w:rPr>
        <w:t>Catégorie L</w:t>
      </w:r>
      <w:r w:rsidRPr="00381D11">
        <w:rPr>
          <w:i/>
          <w:vertAlign w:val="subscript"/>
        </w:rPr>
        <w:t>7</w:t>
      </w:r>
      <w:r w:rsidRPr="00381D11">
        <w:t> » : Véhicules à quatre roues, autres que ceux classés dans la catégorie L</w:t>
      </w:r>
      <w:r w:rsidRPr="00381D11">
        <w:rPr>
          <w:vertAlign w:val="subscript"/>
        </w:rPr>
        <w:t>6</w:t>
      </w:r>
      <w:r w:rsidRPr="00381D11">
        <w:t>, dont la masse à vide n’est pas supérieure à 400 kg (550 kg pour les véhicules destinés au transport de marchandises), non compris la masse des batteries pour les véhicules électriques, et dont la puissance nominale maximale continue n’excède pas 15 kW.</w:t>
      </w:r>
    </w:p>
    <w:p w14:paraId="6312AB83" w14:textId="77777777" w:rsidR="005A4E07" w:rsidRPr="00381D11" w:rsidRDefault="005A4E07" w:rsidP="005A4E07">
      <w:pPr>
        <w:pStyle w:val="SingleTxtG"/>
        <w:ind w:left="2268" w:hanging="1134"/>
      </w:pPr>
      <w:r w:rsidRPr="00381D11">
        <w:t>2.2</w:t>
      </w:r>
      <w:r w:rsidRPr="00381D11">
        <w:tab/>
        <w:t>Catégorie M − Véhicules à moteur ayant au moins quatre roues et affectés</w:t>
      </w:r>
      <w:r w:rsidRPr="00381D11">
        <w:br/>
        <w:t>au transport de personnes</w:t>
      </w:r>
    </w:p>
    <w:p w14:paraId="5E4AB0D5" w14:textId="77777777" w:rsidR="005A4E07" w:rsidRPr="00381D11" w:rsidRDefault="005A4E07" w:rsidP="005A4E07">
      <w:pPr>
        <w:pStyle w:val="SingleTxtG"/>
        <w:ind w:left="2268" w:hanging="1134"/>
      </w:pPr>
      <w:r w:rsidRPr="00381D11">
        <w:t>2.2.1</w:t>
      </w:r>
      <w:r w:rsidRPr="00381D11">
        <w:tab/>
        <w:t>« </w:t>
      </w:r>
      <w:r w:rsidRPr="00381D11">
        <w:rPr>
          <w:i/>
        </w:rPr>
        <w:t>Catégorie M</w:t>
      </w:r>
      <w:r w:rsidRPr="00381D11">
        <w:rPr>
          <w:i/>
          <w:vertAlign w:val="subscript"/>
        </w:rPr>
        <w:t>1</w:t>
      </w:r>
      <w:r w:rsidRPr="00381D11">
        <w:t> » : Véhicules affectés au transport de personnes, comportant, outre le siège du conducteur, huit places assises au maximum.</w:t>
      </w:r>
    </w:p>
    <w:p w14:paraId="726EB8F6" w14:textId="77777777" w:rsidR="005A4E07" w:rsidRPr="00381D11" w:rsidRDefault="005A4E07" w:rsidP="005A4E07">
      <w:pPr>
        <w:pStyle w:val="SingleTxtG"/>
        <w:ind w:left="2268" w:hanging="1134"/>
      </w:pPr>
      <w:r w:rsidRPr="00381D11">
        <w:t>2.2.2</w:t>
      </w:r>
      <w:r w:rsidRPr="00381D11">
        <w:tab/>
        <w:t>« </w:t>
      </w:r>
      <w:r w:rsidRPr="00381D11">
        <w:rPr>
          <w:i/>
        </w:rPr>
        <w:t>Catégorie M</w:t>
      </w:r>
      <w:r w:rsidRPr="00381D11">
        <w:rPr>
          <w:i/>
          <w:vertAlign w:val="subscript"/>
        </w:rPr>
        <w:t>2</w:t>
      </w:r>
      <w:r w:rsidRPr="00381D11">
        <w:t> » : Véhicules affectés au transport de personnes, comportant, outre le siège du conducteur, plus de huit places assises et ayant une masse maximale n’excédant pas 5</w:t>
      </w:r>
      <w:r w:rsidR="00195B36">
        <w:t> </w:t>
      </w:r>
      <w:r>
        <w:t>000</w:t>
      </w:r>
      <w:r w:rsidR="00195B36">
        <w:t> </w:t>
      </w:r>
      <w:r>
        <w:t>kg</w:t>
      </w:r>
      <w:r w:rsidRPr="00381D11">
        <w:t>.</w:t>
      </w:r>
    </w:p>
    <w:p w14:paraId="1CBAB08D" w14:textId="77777777" w:rsidR="005A4E07" w:rsidRPr="00381D11" w:rsidRDefault="005A4E07" w:rsidP="005A4E07">
      <w:pPr>
        <w:pStyle w:val="SingleTxtG"/>
        <w:ind w:left="2268" w:hanging="1134"/>
      </w:pPr>
      <w:r w:rsidRPr="00381D11">
        <w:lastRenderedPageBreak/>
        <w:t>2.2.3</w:t>
      </w:r>
      <w:r w:rsidRPr="00381D11">
        <w:tab/>
        <w:t>« </w:t>
      </w:r>
      <w:r w:rsidRPr="00381D11">
        <w:rPr>
          <w:i/>
        </w:rPr>
        <w:t>Catégorie M</w:t>
      </w:r>
      <w:r w:rsidRPr="00381D11">
        <w:rPr>
          <w:i/>
          <w:vertAlign w:val="subscript"/>
        </w:rPr>
        <w:t>3</w:t>
      </w:r>
      <w:r w:rsidRPr="00381D11">
        <w:t> » : Véhicules affectés au transport de personnes, comportant, outre le siège du conducteur, plus de huit places assises et ayant une masse maximale excédant 5 </w:t>
      </w:r>
      <w:r>
        <w:t>000 kg</w:t>
      </w:r>
      <w:r w:rsidRPr="00381D11">
        <w:t>.</w:t>
      </w:r>
    </w:p>
    <w:p w14:paraId="4113DC60" w14:textId="77777777" w:rsidR="005A4E07" w:rsidRPr="00381D11" w:rsidRDefault="005A4E07" w:rsidP="005A4E07">
      <w:pPr>
        <w:pStyle w:val="SingleTxtG"/>
        <w:ind w:left="2268" w:hanging="1134"/>
      </w:pPr>
      <w:r w:rsidRPr="00381D11">
        <w:t>2.2.4</w:t>
      </w:r>
      <w:r w:rsidRPr="00381D11">
        <w:tab/>
        <w:t>Les véhicules des catégories M</w:t>
      </w:r>
      <w:r w:rsidRPr="00381D11">
        <w:rPr>
          <w:vertAlign w:val="subscript"/>
        </w:rPr>
        <w:t>2</w:t>
      </w:r>
      <w:r w:rsidRPr="00381D11">
        <w:t xml:space="preserve"> et M</w:t>
      </w:r>
      <w:r w:rsidRPr="00381D11">
        <w:rPr>
          <w:vertAlign w:val="subscript"/>
        </w:rPr>
        <w:t>3</w:t>
      </w:r>
      <w:r w:rsidRPr="00381D11">
        <w:t xml:space="preserve"> appartiennent aux classes suivantes :</w:t>
      </w:r>
    </w:p>
    <w:p w14:paraId="31FA2FD5" w14:textId="77777777" w:rsidR="005A4E07" w:rsidRPr="00381D11" w:rsidRDefault="005A4E07" w:rsidP="005A4E07">
      <w:pPr>
        <w:pStyle w:val="SingleTxtG"/>
        <w:ind w:left="2268" w:hanging="1134"/>
      </w:pPr>
      <w:r w:rsidRPr="00381D11">
        <w:t>2.2.4.1</w:t>
      </w:r>
      <w:r w:rsidRPr="00381D11">
        <w:tab/>
        <w:t>Dans le cas des véhicules ayant une capacité supérieure à 22 voyageurs outre le conducteur, il existe trois classes :</w:t>
      </w:r>
    </w:p>
    <w:p w14:paraId="6609D9DD" w14:textId="77777777" w:rsidR="005A4E07" w:rsidRPr="00381D11" w:rsidRDefault="005A4E07" w:rsidP="005A4E07">
      <w:pPr>
        <w:pStyle w:val="SingleTxtG"/>
        <w:ind w:left="2268" w:hanging="1134"/>
      </w:pPr>
      <w:r w:rsidRPr="00381D11">
        <w:t>2.2.4.1.1</w:t>
      </w:r>
      <w:r w:rsidRPr="00381D11">
        <w:tab/>
      </w:r>
      <w:r w:rsidRPr="00381D11">
        <w:tab/>
        <w:t>« </w:t>
      </w:r>
      <w:r w:rsidRPr="00381D11">
        <w:rPr>
          <w:i/>
        </w:rPr>
        <w:t>Classe I</w:t>
      </w:r>
      <w:r w:rsidRPr="00381D11">
        <w:t> » : Les véhicules agencés pour transporter des voyageurs debout, afin de permettre les déplacements fréquents de voyageurs.</w:t>
      </w:r>
    </w:p>
    <w:p w14:paraId="22F7EB2C" w14:textId="77777777" w:rsidR="005A4E07" w:rsidRPr="00381D11" w:rsidRDefault="005A4E07" w:rsidP="005A4E07">
      <w:pPr>
        <w:pStyle w:val="SingleTxtG"/>
        <w:ind w:left="2268" w:hanging="1134"/>
      </w:pPr>
      <w:r w:rsidRPr="00381D11">
        <w:t>2.2.4.1.2</w:t>
      </w:r>
      <w:r w:rsidRPr="00381D11">
        <w:tab/>
      </w:r>
      <w:r w:rsidRPr="00381D11">
        <w:tab/>
        <w:t>« </w:t>
      </w:r>
      <w:r w:rsidRPr="00381D11">
        <w:rPr>
          <w:i/>
        </w:rPr>
        <w:t>Classe II</w:t>
      </w:r>
      <w:r w:rsidRPr="00381D11">
        <w:t> » : Les véhicules essentiellement agencés pour transporter des voyageurs assis et conçus pour permettre le transport de voyageurs debout dans l’allée et/ou dans un espace qui ne soit pas plus grand que celui prévu pour deux sièges jumelés.</w:t>
      </w:r>
    </w:p>
    <w:p w14:paraId="1C05C271" w14:textId="77777777" w:rsidR="005A4E07" w:rsidRPr="00381D11" w:rsidRDefault="005A4E07" w:rsidP="005A4E07">
      <w:pPr>
        <w:pStyle w:val="SingleTxtG"/>
        <w:ind w:left="2268" w:hanging="1134"/>
      </w:pPr>
      <w:r w:rsidRPr="00381D11">
        <w:t>2.2.4.1.3</w:t>
      </w:r>
      <w:r w:rsidRPr="00381D11">
        <w:tab/>
      </w:r>
      <w:r w:rsidRPr="00381D11">
        <w:tab/>
        <w:t>« </w:t>
      </w:r>
      <w:r w:rsidRPr="00381D11">
        <w:rPr>
          <w:i/>
        </w:rPr>
        <w:t>Classe III</w:t>
      </w:r>
      <w:r w:rsidRPr="00381D11">
        <w:t> » : Véhicules exclusivement agencés pour transporter des voyageurs assis.</w:t>
      </w:r>
    </w:p>
    <w:p w14:paraId="24011928" w14:textId="77777777" w:rsidR="005A4E07" w:rsidRPr="00381D11" w:rsidRDefault="005A4E07" w:rsidP="005A4E07">
      <w:pPr>
        <w:pStyle w:val="SingleTxtG"/>
        <w:ind w:left="2268" w:hanging="1134"/>
      </w:pPr>
      <w:r w:rsidRPr="00381D11">
        <w:t>2.2.4.1.4</w:t>
      </w:r>
      <w:r w:rsidRPr="00381D11">
        <w:tab/>
      </w:r>
      <w:r w:rsidRPr="00381D11">
        <w:tab/>
        <w:t>Un véhicule peut être considéré comme appartenant à plus d’une classe. Dans ce cas il peut être homologué pour chaque classe à laquelle il correspond.</w:t>
      </w:r>
    </w:p>
    <w:p w14:paraId="592EDE89" w14:textId="77777777" w:rsidR="005A4E07" w:rsidRPr="00381D11" w:rsidRDefault="005A4E07" w:rsidP="005A4E07">
      <w:pPr>
        <w:pStyle w:val="SingleTxtG"/>
        <w:ind w:left="2268" w:hanging="1134"/>
      </w:pPr>
      <w:r w:rsidRPr="00381D11">
        <w:t>2.2.4.2</w:t>
      </w:r>
      <w:r w:rsidRPr="00381D11">
        <w:tab/>
        <w:t>Dans le cas des véhicules ayant une capacité ne dépassant pas 22 voyageurs outre le conducteur, il existe deux classes :</w:t>
      </w:r>
    </w:p>
    <w:p w14:paraId="761C00C9" w14:textId="77777777" w:rsidR="005A4E07" w:rsidRPr="00381D11" w:rsidRDefault="005A4E07" w:rsidP="005A4E07">
      <w:pPr>
        <w:pStyle w:val="SingleTxtG"/>
        <w:ind w:left="2268" w:hanging="1134"/>
      </w:pPr>
      <w:r w:rsidRPr="00381D11">
        <w:t>2.2.4.2.1</w:t>
      </w:r>
      <w:r w:rsidRPr="00381D11">
        <w:tab/>
        <w:t>« </w:t>
      </w:r>
      <w:r w:rsidRPr="00381D11">
        <w:rPr>
          <w:i/>
        </w:rPr>
        <w:t>Classe A</w:t>
      </w:r>
      <w:r w:rsidRPr="00381D11">
        <w:t> » : Véhicules conçus pour le transport de voyageurs debout ; les véhicules de cette classe sont équipés de sièges et doivent comporter des aménagements pour transporter des voyageurs debout.</w:t>
      </w:r>
    </w:p>
    <w:p w14:paraId="2B57291D" w14:textId="77777777" w:rsidR="005A4E07" w:rsidRPr="00381D11" w:rsidRDefault="005A4E07" w:rsidP="005A4E07">
      <w:pPr>
        <w:pStyle w:val="SingleTxtG"/>
        <w:ind w:left="2268" w:hanging="1134"/>
      </w:pPr>
      <w:r w:rsidRPr="00381D11">
        <w:t>2.2.4.2.2</w:t>
      </w:r>
      <w:r w:rsidRPr="00381D11">
        <w:tab/>
        <w:t>« </w:t>
      </w:r>
      <w:r w:rsidRPr="00381D11">
        <w:rPr>
          <w:i/>
        </w:rPr>
        <w:t>Classe B</w:t>
      </w:r>
      <w:r w:rsidRPr="00381D11">
        <w:t> » : Véhicules non conçus pour le transport de voyageurs debout ; les véhicules de cette classe ne sont pas aménagés pour le transport de voyageurs debout.</w:t>
      </w:r>
    </w:p>
    <w:p w14:paraId="49D10E62" w14:textId="77777777" w:rsidR="005A4E07" w:rsidRPr="00381D11" w:rsidRDefault="005A4E07" w:rsidP="005A4E07">
      <w:pPr>
        <w:pStyle w:val="SingleTxtG"/>
        <w:ind w:left="2268" w:hanging="1134"/>
      </w:pPr>
      <w:r w:rsidRPr="00381D11">
        <w:t>2.2.5</w:t>
      </w:r>
      <w:r w:rsidRPr="00381D11">
        <w:tab/>
        <w:t>Remarques</w:t>
      </w:r>
    </w:p>
    <w:p w14:paraId="74219F10" w14:textId="77777777" w:rsidR="005A4E07" w:rsidRPr="00381D11" w:rsidRDefault="005A4E07" w:rsidP="005A4E07">
      <w:pPr>
        <w:pStyle w:val="SingleTxtG"/>
        <w:ind w:left="2268" w:hanging="1134"/>
      </w:pPr>
      <w:r w:rsidRPr="00381D11">
        <w:t>2.2.5.1</w:t>
      </w:r>
      <w:r w:rsidRPr="00381D11">
        <w:tab/>
        <w:t>Un « </w:t>
      </w:r>
      <w:r w:rsidRPr="00381D11">
        <w:rPr>
          <w:i/>
          <w:iCs/>
        </w:rPr>
        <w:t>autobus ou autocar articulé</w:t>
      </w:r>
      <w:r w:rsidRPr="00381D11">
        <w:t> » est un véhicule composé de deux tronçons rigides ou plus qui s’articulent entre eux ; les compartiments voyageurs situés dans chacun des tronçons rigides communiquent de façon à permettre la libre circulation des voyageurs entre eux ; les tronçons rigides sont reliés entre eux en permanence de telle façon qu’ils ne puissent être dissociés les uns des autres que par une opération exigeant des moyens techniques qu’on ne trouve normalement que dans un atelier.</w:t>
      </w:r>
    </w:p>
    <w:p w14:paraId="48E0245E" w14:textId="77777777" w:rsidR="005A4E07" w:rsidRPr="00381D11" w:rsidRDefault="005A4E07" w:rsidP="005A4E07">
      <w:pPr>
        <w:pStyle w:val="SingleTxtG"/>
        <w:ind w:left="2268" w:hanging="1134"/>
      </w:pPr>
      <w:r w:rsidRPr="00381D11">
        <w:t>2.2.5.2</w:t>
      </w:r>
      <w:r w:rsidRPr="00381D11">
        <w:tab/>
        <w:t>Les autobus ou autocars articulés composés de deux éléments ou plus, indissociables mais articulés, sont considérés comme ne constituant qu’un seul véhicule.</w:t>
      </w:r>
    </w:p>
    <w:p w14:paraId="59E01838" w14:textId="77777777" w:rsidR="005A4E07" w:rsidRPr="00381D11" w:rsidRDefault="005A4E07" w:rsidP="005A4E07">
      <w:pPr>
        <w:pStyle w:val="SingleTxtG"/>
        <w:ind w:left="2268" w:hanging="1134"/>
      </w:pPr>
      <w:r w:rsidRPr="00381D11">
        <w:t>2.2.5.3</w:t>
      </w:r>
      <w:r w:rsidRPr="00381D11">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14:paraId="050DEFAB" w14:textId="77777777" w:rsidR="005A4E07" w:rsidRPr="00381D11" w:rsidRDefault="005A4E07" w:rsidP="005A4E07">
      <w:pPr>
        <w:pStyle w:val="SingleTxtG"/>
        <w:ind w:left="2268" w:hanging="1134"/>
      </w:pPr>
      <w:r w:rsidRPr="00381D11">
        <w:t>2.2.5.4</w:t>
      </w:r>
      <w:r w:rsidRPr="00381D11">
        <w:tab/>
        <w:t>Le terme « </w:t>
      </w:r>
      <w:r w:rsidRPr="00381D11">
        <w:rPr>
          <w:i/>
          <w:iCs/>
        </w:rPr>
        <w:t>masse d’un véhicule en ordre de marche</w:t>
      </w:r>
      <w:r w:rsidRPr="00381D11">
        <w:t> » désigne la masse à vide d’un véhicule carrossé, et de son dispositif d’attelage s’il s’agit d’un véhicule tracteur, ou la masse du châssis cabine si le constructeur ne fournit pas la carrosserie et/ou le dispositif d’attelage, y compris le liquide de refroidissement, les lubrifiants, 90 % du carburant, 100 % des autres liquides, à l’exception des eaux usées, les outils, la roue de secours et le conducteur (75 kg) et, pour les autobus et les autocars, la masse du membre d’équipage (75 kg), si une place de membre d’équipage est prévue dans le véhicule.</w:t>
      </w:r>
    </w:p>
    <w:p w14:paraId="02B02600" w14:textId="77777777" w:rsidR="005A4E07" w:rsidRPr="00381D11" w:rsidRDefault="005A4E07" w:rsidP="005A4E07">
      <w:pPr>
        <w:pStyle w:val="SingleTxtG"/>
        <w:ind w:left="2268" w:hanging="1134"/>
      </w:pPr>
      <w:r w:rsidRPr="00381D11">
        <w:t>2.3</w:t>
      </w:r>
      <w:r w:rsidRPr="00381D11">
        <w:tab/>
        <w:t>Catégorie N − Véhicules à moteur ayant au moins quatre roues et affectés</w:t>
      </w:r>
      <w:r w:rsidRPr="00381D11">
        <w:br/>
        <w:t>au transport de marchandises</w:t>
      </w:r>
    </w:p>
    <w:p w14:paraId="3AAE8E4A" w14:textId="77777777" w:rsidR="005A4E07" w:rsidRPr="00381D11" w:rsidRDefault="005A4E07" w:rsidP="005A4E07">
      <w:pPr>
        <w:pStyle w:val="SingleTxtG"/>
        <w:ind w:left="2268" w:hanging="1134"/>
      </w:pPr>
      <w:r w:rsidRPr="00381D11">
        <w:lastRenderedPageBreak/>
        <w:t>2.3.1</w:t>
      </w:r>
      <w:r w:rsidRPr="00381D11">
        <w:tab/>
        <w:t>« </w:t>
      </w:r>
      <w:r w:rsidRPr="00381D11">
        <w:rPr>
          <w:i/>
        </w:rPr>
        <w:t>Catégorie N</w:t>
      </w:r>
      <w:r w:rsidRPr="00381D11">
        <w:rPr>
          <w:i/>
          <w:vertAlign w:val="subscript"/>
        </w:rPr>
        <w:t>1</w:t>
      </w:r>
      <w:r w:rsidRPr="00381D11">
        <w:t> » : Véhicules affectés au transport de marchandises, ayant une masse maximale n’excédant pas 3,5 t.</w:t>
      </w:r>
    </w:p>
    <w:p w14:paraId="559580E1" w14:textId="77777777" w:rsidR="005A4E07" w:rsidRPr="00381D11" w:rsidRDefault="005A4E07" w:rsidP="005A4E07">
      <w:pPr>
        <w:pStyle w:val="SingleTxtG"/>
        <w:ind w:left="2268" w:hanging="1134"/>
      </w:pPr>
      <w:r w:rsidRPr="00381D11">
        <w:t>2.3.2</w:t>
      </w:r>
      <w:r w:rsidRPr="00381D11">
        <w:tab/>
        <w:t>« </w:t>
      </w:r>
      <w:r w:rsidRPr="00381D11">
        <w:rPr>
          <w:i/>
        </w:rPr>
        <w:t>Catégorie N</w:t>
      </w:r>
      <w:r w:rsidRPr="00381D11">
        <w:rPr>
          <w:i/>
          <w:vertAlign w:val="subscript"/>
        </w:rPr>
        <w:t>2</w:t>
      </w:r>
      <w:r w:rsidRPr="00381D11">
        <w:t> » : Véhicules affectés au transport de marchandises, ayant une masse maximale excédant 3,5 t mais n’excédant pas 12 t.</w:t>
      </w:r>
    </w:p>
    <w:p w14:paraId="637E19F8" w14:textId="77777777" w:rsidR="005A4E07" w:rsidRPr="00381D11" w:rsidRDefault="005A4E07" w:rsidP="005A4E07">
      <w:pPr>
        <w:pStyle w:val="SingleTxtG"/>
        <w:ind w:left="2268" w:hanging="1134"/>
      </w:pPr>
      <w:r w:rsidRPr="00381D11">
        <w:t>2.3.3</w:t>
      </w:r>
      <w:r w:rsidRPr="00381D11">
        <w:tab/>
        <w:t>« </w:t>
      </w:r>
      <w:r w:rsidRPr="00381D11">
        <w:rPr>
          <w:i/>
        </w:rPr>
        <w:t>Catégorie N</w:t>
      </w:r>
      <w:r w:rsidRPr="00381D11">
        <w:rPr>
          <w:i/>
          <w:vertAlign w:val="subscript"/>
        </w:rPr>
        <w:t>3</w:t>
      </w:r>
      <w:r w:rsidRPr="00381D11">
        <w:t> » : Véhicules affectés au transport de marchandises, ayant une masse maximale excédant 12 t.</w:t>
      </w:r>
    </w:p>
    <w:p w14:paraId="77B71DF3" w14:textId="77777777" w:rsidR="005A4E07" w:rsidRPr="00381D11" w:rsidRDefault="005A4E07" w:rsidP="005A4E07">
      <w:pPr>
        <w:pStyle w:val="SingleTxtG"/>
        <w:ind w:left="2268" w:hanging="1134"/>
      </w:pPr>
      <w:r w:rsidRPr="00381D11">
        <w:t>2.3.4</w:t>
      </w:r>
      <w:r w:rsidRPr="00381D11">
        <w:tab/>
        <w:t>Remarques</w:t>
      </w:r>
    </w:p>
    <w:p w14:paraId="4704F1D5" w14:textId="77777777" w:rsidR="005A4E07" w:rsidRPr="00381D11" w:rsidRDefault="005A4E07" w:rsidP="005A4E07">
      <w:pPr>
        <w:pStyle w:val="SingleTxtG"/>
        <w:ind w:left="2268" w:hanging="1134"/>
      </w:pPr>
      <w:r w:rsidRPr="00381D11">
        <w:t>2.3.4.1</w:t>
      </w:r>
      <w:r w:rsidRPr="00381D11">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14:paraId="23BE4A47" w14:textId="77777777" w:rsidR="005A4E07" w:rsidRPr="00381D11" w:rsidRDefault="005A4E07" w:rsidP="005A4E07">
      <w:pPr>
        <w:pStyle w:val="SingleTxtG"/>
        <w:ind w:left="2268" w:hanging="1134"/>
      </w:pPr>
      <w:r w:rsidRPr="00381D11">
        <w:t>2.3.4.2</w:t>
      </w:r>
      <w:r w:rsidRPr="00381D11">
        <w:tab/>
        <w:t>Sont assimilés à des marchandises les appareillages et installations que l’on trouve sur certains véhicules spécialisés (véhicules-grues, véhicules-ateliers, véhicules publicitaires, etc.).</w:t>
      </w:r>
    </w:p>
    <w:p w14:paraId="56344DB9" w14:textId="77777777" w:rsidR="005A4E07" w:rsidRPr="00381D11" w:rsidRDefault="005A4E07" w:rsidP="005A4E07">
      <w:pPr>
        <w:pStyle w:val="SingleTxtG"/>
        <w:ind w:left="2268" w:hanging="1134"/>
      </w:pPr>
      <w:r w:rsidRPr="00381D11">
        <w:t>2.4</w:t>
      </w:r>
      <w:r w:rsidRPr="00381D11">
        <w:tab/>
        <w:t>Catégorie O − Remorques (y compris les semi-remorques)</w:t>
      </w:r>
    </w:p>
    <w:p w14:paraId="2F969A6F" w14:textId="77777777" w:rsidR="005A4E07" w:rsidRPr="00381D11" w:rsidRDefault="005A4E07" w:rsidP="005A4E07">
      <w:pPr>
        <w:pStyle w:val="SingleTxtG"/>
        <w:ind w:left="2268" w:hanging="1134"/>
      </w:pPr>
      <w:r w:rsidRPr="00381D11">
        <w:t>2.4.1</w:t>
      </w:r>
      <w:r w:rsidRPr="00381D11">
        <w:tab/>
        <w:t>« </w:t>
      </w:r>
      <w:r w:rsidRPr="00381D11">
        <w:rPr>
          <w:i/>
        </w:rPr>
        <w:t xml:space="preserve">Catégorie </w:t>
      </w:r>
      <w:r w:rsidRPr="00381D11">
        <w:rPr>
          <w:i/>
          <w:iCs/>
        </w:rPr>
        <w:t>O</w:t>
      </w:r>
      <w:r w:rsidRPr="00381D11">
        <w:rPr>
          <w:i/>
          <w:iCs/>
          <w:vertAlign w:val="subscript"/>
        </w:rPr>
        <w:t>1</w:t>
      </w:r>
      <w:r w:rsidRPr="00381D11">
        <w:t> » : Remorques ayant une masse maximale n’excédant pas </w:t>
      </w:r>
      <w:r>
        <w:t xml:space="preserve"> 750 kg</w:t>
      </w:r>
      <w:r w:rsidRPr="00381D11">
        <w:t>.</w:t>
      </w:r>
    </w:p>
    <w:p w14:paraId="3FAF6133" w14:textId="77777777" w:rsidR="005A4E07" w:rsidRPr="00381D11" w:rsidRDefault="005A4E07" w:rsidP="005A4E07">
      <w:pPr>
        <w:pStyle w:val="SingleTxtG"/>
        <w:ind w:left="2268" w:hanging="1134"/>
      </w:pPr>
      <w:r w:rsidRPr="00381D11">
        <w:t>2.4.2</w:t>
      </w:r>
      <w:r w:rsidRPr="00381D11">
        <w:tab/>
        <w:t>« </w:t>
      </w:r>
      <w:r w:rsidRPr="00381D11">
        <w:rPr>
          <w:i/>
        </w:rPr>
        <w:t xml:space="preserve">Catégorie </w:t>
      </w:r>
      <w:r w:rsidRPr="00381D11">
        <w:rPr>
          <w:i/>
          <w:iCs/>
        </w:rPr>
        <w:t>O</w:t>
      </w:r>
      <w:r w:rsidRPr="00381D11">
        <w:rPr>
          <w:i/>
          <w:iCs/>
          <w:vertAlign w:val="subscript"/>
        </w:rPr>
        <w:t>2</w:t>
      </w:r>
      <w:r w:rsidRPr="00381D11">
        <w:t xml:space="preserve"> » : Remorques ayant une masse maximale excédant </w:t>
      </w:r>
      <w:r>
        <w:t xml:space="preserve"> 750 kg</w:t>
      </w:r>
      <w:r w:rsidRPr="00381D11">
        <w:t xml:space="preserve"> mais n’excédant pas </w:t>
      </w:r>
      <w:r>
        <w:t xml:space="preserve"> 3 500 kg</w:t>
      </w:r>
      <w:r w:rsidRPr="00381D11">
        <w:t>.</w:t>
      </w:r>
    </w:p>
    <w:p w14:paraId="4630C94E" w14:textId="77777777" w:rsidR="005A4E07" w:rsidRPr="00381D11" w:rsidRDefault="005A4E07" w:rsidP="005A4E07">
      <w:pPr>
        <w:pStyle w:val="SingleTxtG"/>
        <w:ind w:left="2268" w:hanging="1134"/>
      </w:pPr>
      <w:r w:rsidRPr="00381D11">
        <w:t>2.4.3</w:t>
      </w:r>
      <w:r w:rsidRPr="00381D11">
        <w:tab/>
        <w:t>« </w:t>
      </w:r>
      <w:r w:rsidRPr="00381D11">
        <w:rPr>
          <w:i/>
        </w:rPr>
        <w:t xml:space="preserve">Catégorie </w:t>
      </w:r>
      <w:r w:rsidRPr="00381D11">
        <w:rPr>
          <w:i/>
          <w:iCs/>
        </w:rPr>
        <w:t>O</w:t>
      </w:r>
      <w:r w:rsidRPr="00381D11">
        <w:rPr>
          <w:i/>
          <w:iCs/>
          <w:vertAlign w:val="subscript"/>
        </w:rPr>
        <w:t>3</w:t>
      </w:r>
      <w:r w:rsidRPr="00381D11">
        <w:t xml:space="preserve"> » : Remorques ayant une masse maximale excédant </w:t>
      </w:r>
      <w:r>
        <w:t xml:space="preserve"> 3 500 kg</w:t>
      </w:r>
      <w:r w:rsidRPr="00381D11">
        <w:t xml:space="preserve"> mais n’excédant pas 10</w:t>
      </w:r>
      <w:r>
        <w:t xml:space="preserve"> 000 kg </w:t>
      </w:r>
      <w:r w:rsidRPr="00381D11">
        <w:t>.</w:t>
      </w:r>
    </w:p>
    <w:p w14:paraId="58A77EC4" w14:textId="77777777" w:rsidR="005A4E07" w:rsidRPr="00381D11" w:rsidRDefault="005A4E07" w:rsidP="005A4E07">
      <w:pPr>
        <w:pStyle w:val="SingleTxtG"/>
        <w:ind w:left="2268" w:hanging="1134"/>
      </w:pPr>
      <w:r w:rsidRPr="00381D11">
        <w:t>2.4.4</w:t>
      </w:r>
      <w:r w:rsidRPr="00381D11">
        <w:tab/>
        <w:t>« </w:t>
      </w:r>
      <w:r w:rsidRPr="00381D11">
        <w:rPr>
          <w:i/>
        </w:rPr>
        <w:t xml:space="preserve">Catégorie </w:t>
      </w:r>
      <w:r w:rsidRPr="00381D11">
        <w:rPr>
          <w:i/>
          <w:iCs/>
        </w:rPr>
        <w:t>O</w:t>
      </w:r>
      <w:r w:rsidRPr="00381D11">
        <w:rPr>
          <w:i/>
          <w:iCs/>
          <w:vertAlign w:val="subscript"/>
        </w:rPr>
        <w:t>4</w:t>
      </w:r>
      <w:r w:rsidRPr="00381D11">
        <w:t> » : Remorques ayant une masse maximale excédant 10</w:t>
      </w:r>
      <w:r w:rsidR="0078557A">
        <w:t> </w:t>
      </w:r>
      <w:r>
        <w:t>000</w:t>
      </w:r>
      <w:r w:rsidR="0078557A">
        <w:t> </w:t>
      </w:r>
      <w:r>
        <w:t>kg</w:t>
      </w:r>
      <w:r w:rsidRPr="00381D11">
        <w:t>.</w:t>
      </w:r>
    </w:p>
    <w:p w14:paraId="2CB6FF58" w14:textId="77777777" w:rsidR="005A4E07" w:rsidRPr="00381D11" w:rsidRDefault="005A4E07" w:rsidP="005A4E07">
      <w:pPr>
        <w:pStyle w:val="SingleTxtG"/>
        <w:ind w:left="2268" w:hanging="1134"/>
      </w:pPr>
      <w:r w:rsidRPr="00381D11">
        <w:t>2.4.5</w:t>
      </w:r>
      <w:r w:rsidRPr="00381D11">
        <w:tab/>
        <w:t xml:space="preserve">Les remorques des catégories </w:t>
      </w:r>
      <w:r w:rsidRPr="00381D11">
        <w:rPr>
          <w:iCs/>
        </w:rPr>
        <w:t>O</w:t>
      </w:r>
      <w:r w:rsidRPr="00381D11">
        <w:rPr>
          <w:iCs/>
          <w:vertAlign w:val="subscript"/>
        </w:rPr>
        <w:t>2</w:t>
      </w:r>
      <w:r w:rsidRPr="00381D11">
        <w:t xml:space="preserve">, </w:t>
      </w:r>
      <w:r w:rsidRPr="00381D11">
        <w:rPr>
          <w:iCs/>
        </w:rPr>
        <w:t>O</w:t>
      </w:r>
      <w:r w:rsidRPr="00381D11">
        <w:rPr>
          <w:iCs/>
          <w:vertAlign w:val="subscript"/>
        </w:rPr>
        <w:t>3</w:t>
      </w:r>
      <w:r w:rsidRPr="00381D11">
        <w:t xml:space="preserve"> et </w:t>
      </w:r>
      <w:r w:rsidRPr="00381D11">
        <w:rPr>
          <w:iCs/>
        </w:rPr>
        <w:t>O</w:t>
      </w:r>
      <w:r w:rsidRPr="00381D11">
        <w:rPr>
          <w:iCs/>
          <w:vertAlign w:val="subscript"/>
        </w:rPr>
        <w:t>4</w:t>
      </w:r>
      <w:r w:rsidRPr="00381D11">
        <w:t xml:space="preserve"> appartiennent d’autre part à l’un des trois types suivants :</w:t>
      </w:r>
    </w:p>
    <w:p w14:paraId="036E9A28" w14:textId="77777777" w:rsidR="005A4E07" w:rsidRPr="00381D11" w:rsidRDefault="005A4E07" w:rsidP="005A4E07">
      <w:pPr>
        <w:pStyle w:val="SingleTxtG"/>
        <w:ind w:left="2268" w:hanging="1134"/>
      </w:pPr>
      <w:r w:rsidRPr="00381D11">
        <w:t>2.4.5.1</w:t>
      </w:r>
      <w:r w:rsidRPr="00381D11">
        <w:tab/>
        <w:t>« </w:t>
      </w:r>
      <w:r w:rsidRPr="00381D11">
        <w:rPr>
          <w:i/>
          <w:iCs/>
        </w:rPr>
        <w:t>Semi-remorque</w:t>
      </w:r>
      <w:r w:rsidRPr="00381D11">
        <w:t> » : Véhicule tracté dont le ou les essieux sont situés en arrière du centre de gravité du véhicule chargé uniformément et équipé d’un dispositif d’attelage permettant la transmission des forces horizontales et verticales au véhicule tracteur. Un ou plusieurs des essieux peuvent être entraînés par le tracteur.</w:t>
      </w:r>
    </w:p>
    <w:p w14:paraId="451C9313" w14:textId="77777777" w:rsidR="005A4E07" w:rsidRPr="00381D11" w:rsidRDefault="005A4E07" w:rsidP="005A4E07">
      <w:pPr>
        <w:pStyle w:val="SingleTxtG"/>
        <w:ind w:left="2268" w:hanging="1134"/>
      </w:pPr>
      <w:r w:rsidRPr="00381D11">
        <w:t>2.4.5.2</w:t>
      </w:r>
      <w:r w:rsidRPr="00381D11">
        <w:tab/>
        <w:t>« </w:t>
      </w:r>
      <w:r w:rsidRPr="00381D11">
        <w:rPr>
          <w:i/>
          <w:iCs/>
        </w:rPr>
        <w:t>Remorque complète</w:t>
      </w:r>
      <w:r w:rsidRPr="00381D11">
        <w:t> » : Véhicule tracté ayant deux essieux au moins et équipé d’un dispositif de remorquage pouvant se mouvoir verticalement (par rapport à la remorque) et contrôlant la direction de l’essieu (des essieux) avant, mais ne transmettant pas de charge statique notable au véhicule tracteur. Un ou plusieurs des essieux peuvent être entraînés par le tracteur.</w:t>
      </w:r>
    </w:p>
    <w:p w14:paraId="74430FA0" w14:textId="77777777" w:rsidR="005A4E07" w:rsidRPr="00381D11" w:rsidRDefault="005A4E07" w:rsidP="005A4E07">
      <w:pPr>
        <w:pStyle w:val="SingleTxtG"/>
        <w:ind w:left="2268" w:hanging="1134"/>
      </w:pPr>
      <w:r w:rsidRPr="00381D11">
        <w:t>2.4.5.3</w:t>
      </w:r>
      <w:r w:rsidRPr="00381D11">
        <w:tab/>
        <w:t>« </w:t>
      </w:r>
      <w:r w:rsidRPr="00381D11">
        <w:rPr>
          <w:i/>
          <w:iCs/>
        </w:rPr>
        <w:t>Remorque à essieu central</w:t>
      </w:r>
      <w:r w:rsidRPr="00381D11">
        <w:t> » : Véhicule tracté équipé d’un dispositif de remorquage qui ne peut se mouvoir verticalement (par rapport à la remorque) et dont le ou les essieux sont situés à proximité du centre de gravité du véhicule chargé uniformément, de sorte que seule une faible charge statique verticale ne dépassant pas 10 % de la valeur correspondant à la masse maximale de la remorque ou 1 000 daN (si cette seconde valeur est moins élevée) est transmise au véhicule tracteur. Un ou plusieurs des essieux peuvent être entraînés par le tracteur.</w:t>
      </w:r>
    </w:p>
    <w:p w14:paraId="4BBB5127" w14:textId="77777777" w:rsidR="005A4E07" w:rsidRPr="00381D11" w:rsidRDefault="005A4E07" w:rsidP="005A4E07">
      <w:pPr>
        <w:pStyle w:val="SingleTxtG"/>
        <w:ind w:left="2268" w:hanging="1134"/>
      </w:pPr>
      <w:r w:rsidRPr="00381D11">
        <w:t>2.4.6</w:t>
      </w:r>
      <w:r w:rsidRPr="00381D11">
        <w:tab/>
        <w:t>Remarque</w:t>
      </w:r>
    </w:p>
    <w:p w14:paraId="6C2531E3" w14:textId="77777777" w:rsidR="005A4E07" w:rsidRPr="00381D11" w:rsidRDefault="005A4E07" w:rsidP="005A4E07">
      <w:pPr>
        <w:pStyle w:val="SingleTxtG"/>
        <w:ind w:left="2268" w:hanging="1134"/>
      </w:pPr>
      <w:r w:rsidRPr="00381D11">
        <w:tab/>
        <w:t>Dans le cas d’une semi-remorque ou d’une remorque à essieu central, la masse maximale dont il doit être tenu compte pour la classification de la remorque correspond à la charge statique verticale exercée sur le sol par l’essieu (les essieux) de la semi-remorque, ou de la remorque à essieu central, attelée au tracteur et chargée à sa charge maximale.</w:t>
      </w:r>
    </w:p>
    <w:p w14:paraId="69F7C0CE" w14:textId="77777777" w:rsidR="005A4E07" w:rsidRPr="00381D11" w:rsidRDefault="005A4E07" w:rsidP="005A4E07">
      <w:pPr>
        <w:pStyle w:val="SingleTxtG"/>
        <w:ind w:left="2268" w:hanging="1134"/>
      </w:pPr>
      <w:r w:rsidRPr="00381D11">
        <w:lastRenderedPageBreak/>
        <w:t>2.5</w:t>
      </w:r>
      <w:r w:rsidRPr="00381D11">
        <w:tab/>
        <w:t>« </w:t>
      </w:r>
      <w:r w:rsidRPr="00381D11">
        <w:rPr>
          <w:i/>
          <w:iCs/>
        </w:rPr>
        <w:t>Véhicule spécial</w:t>
      </w:r>
      <w:r w:rsidRPr="00381D11">
        <w:t> » : Véhicule de la catégorie M, N ou O servant au transport de voyageurs ou de marchandises ou remplissant une fonction particulière nécessitant une modification de la carrosserie et/ou des équipements spéciaux.</w:t>
      </w:r>
    </w:p>
    <w:p w14:paraId="60AC9C0A" w14:textId="77777777" w:rsidR="005A4E07" w:rsidRPr="00381D11" w:rsidRDefault="005A4E07" w:rsidP="005A4E07">
      <w:pPr>
        <w:pStyle w:val="SingleTxtG"/>
        <w:keepNext/>
        <w:keepLines/>
        <w:ind w:left="2268" w:hanging="1134"/>
      </w:pPr>
      <w:r w:rsidRPr="00381D11">
        <w:t>2.5.1</w:t>
      </w:r>
      <w:r w:rsidRPr="00381D11">
        <w:tab/>
        <w:t>« </w:t>
      </w:r>
      <w:r w:rsidRPr="00381D11">
        <w:rPr>
          <w:i/>
          <w:iCs/>
        </w:rPr>
        <w:t>Autocaravane</w:t>
      </w:r>
      <w:r w:rsidRPr="00381D11">
        <w:t> » : Véhicule spécial de la catégorie M</w:t>
      </w:r>
      <w:r w:rsidRPr="00381D11">
        <w:rPr>
          <w:vertAlign w:val="subscript"/>
        </w:rPr>
        <w:t>1</w:t>
      </w:r>
      <w:r w:rsidRPr="00381D11">
        <w:t xml:space="preserve"> conçu pour le séjour de personnes et contenant au moins les équipements ci-après :</w:t>
      </w:r>
    </w:p>
    <w:p w14:paraId="58EB197A" w14:textId="77777777" w:rsidR="005A4E07" w:rsidRPr="00381D11" w:rsidRDefault="005A4E07" w:rsidP="005A4E07">
      <w:pPr>
        <w:pStyle w:val="SingleTxtG"/>
        <w:ind w:left="2835" w:hanging="567"/>
      </w:pPr>
      <w:r w:rsidRPr="00381D11">
        <w:t>a)</w:t>
      </w:r>
      <w:r w:rsidRPr="00381D11">
        <w:tab/>
        <w:t>Des sièges et une table ;</w:t>
      </w:r>
    </w:p>
    <w:p w14:paraId="4E3D4219" w14:textId="77777777" w:rsidR="005A4E07" w:rsidRPr="00381D11" w:rsidRDefault="005A4E07" w:rsidP="005A4E07">
      <w:pPr>
        <w:pStyle w:val="SingleTxtG"/>
        <w:ind w:left="2835" w:hanging="567"/>
      </w:pPr>
      <w:r w:rsidRPr="00381D11">
        <w:t>b)</w:t>
      </w:r>
      <w:r w:rsidRPr="00381D11">
        <w:tab/>
        <w:t>Des lits escamotables en sièges ;</w:t>
      </w:r>
    </w:p>
    <w:p w14:paraId="1F1D9EB0" w14:textId="77777777" w:rsidR="005A4E07" w:rsidRPr="00381D11" w:rsidRDefault="005A4E07" w:rsidP="005A4E07">
      <w:pPr>
        <w:pStyle w:val="SingleTxtG"/>
        <w:ind w:left="2835" w:hanging="567"/>
      </w:pPr>
      <w:r w:rsidRPr="00381D11">
        <w:t>c)</w:t>
      </w:r>
      <w:r w:rsidRPr="00381D11">
        <w:tab/>
        <w:t>Des appareils de cuisson ; et</w:t>
      </w:r>
    </w:p>
    <w:p w14:paraId="4E5D851A" w14:textId="77777777" w:rsidR="005A4E07" w:rsidRPr="00381D11" w:rsidRDefault="005A4E07" w:rsidP="005A4E07">
      <w:pPr>
        <w:pStyle w:val="SingleTxtG"/>
        <w:ind w:left="2835" w:hanging="567"/>
      </w:pPr>
      <w:r w:rsidRPr="00381D11">
        <w:t>d)</w:t>
      </w:r>
      <w:r w:rsidRPr="00381D11">
        <w:tab/>
        <w:t>Des espaces de rangement.</w:t>
      </w:r>
    </w:p>
    <w:p w14:paraId="74C81500" w14:textId="77777777" w:rsidR="005A4E07" w:rsidRPr="00381D11" w:rsidRDefault="005A4E07" w:rsidP="005A4E07">
      <w:pPr>
        <w:pStyle w:val="SingleTxtG"/>
        <w:ind w:left="2268"/>
      </w:pPr>
      <w:r w:rsidRPr="00381D11">
        <w:tab/>
        <w:t>Ces équipements doivent être solidement fixés au compartiment de séjour, sauf la table, qui peut être conçue pour être facilement déplacée.</w:t>
      </w:r>
    </w:p>
    <w:p w14:paraId="3ADAAA0B" w14:textId="77777777" w:rsidR="005A4E07" w:rsidRPr="00381D11" w:rsidRDefault="005A4E07" w:rsidP="005A4E07">
      <w:pPr>
        <w:pStyle w:val="SingleTxtG"/>
        <w:ind w:left="2268" w:hanging="1134"/>
      </w:pPr>
      <w:r w:rsidRPr="00381D11">
        <w:t>2.5.2</w:t>
      </w:r>
      <w:r w:rsidRPr="00381D11">
        <w:tab/>
        <w:t>« </w:t>
      </w:r>
      <w:r w:rsidRPr="00381D11">
        <w:rPr>
          <w:i/>
        </w:rPr>
        <w:t>Véhicule blindé</w:t>
      </w:r>
      <w:r w:rsidRPr="00381D11">
        <w:t> » : Véhicule conçu pour la protection des voyageurs et/ou des marchandises qu’il transporte et muni d’un blindage à l’épreuve des balles.</w:t>
      </w:r>
    </w:p>
    <w:p w14:paraId="71BA4A60" w14:textId="77777777" w:rsidR="005A4E07" w:rsidRPr="00381D11" w:rsidRDefault="005A4E07" w:rsidP="005A4E07">
      <w:pPr>
        <w:pStyle w:val="SingleTxtG"/>
        <w:ind w:left="2268" w:hanging="1134"/>
      </w:pPr>
      <w:r w:rsidRPr="00381D11">
        <w:t>2.5.3</w:t>
      </w:r>
      <w:r w:rsidRPr="00381D11">
        <w:tab/>
        <w:t>« </w:t>
      </w:r>
      <w:r w:rsidRPr="00381D11">
        <w:rPr>
          <w:i/>
        </w:rPr>
        <w:t>Ambulance </w:t>
      </w:r>
      <w:r w:rsidRPr="0078557A">
        <w:t>» </w:t>
      </w:r>
      <w:r w:rsidRPr="00381D11">
        <w:t>: Véhicule automobile de la catégorie M servant au transport de malades ou de blessés et doté d’un équipement spécial à cette fin.</w:t>
      </w:r>
    </w:p>
    <w:p w14:paraId="12C431AD" w14:textId="77777777" w:rsidR="005A4E07" w:rsidRPr="00381D11" w:rsidRDefault="005A4E07" w:rsidP="005A4E07">
      <w:pPr>
        <w:pStyle w:val="SingleTxtG"/>
        <w:ind w:left="2268" w:hanging="1134"/>
      </w:pPr>
      <w:r w:rsidRPr="00381D11">
        <w:t>2.5.4</w:t>
      </w:r>
      <w:r w:rsidRPr="00381D11">
        <w:tab/>
        <w:t>« </w:t>
      </w:r>
      <w:r w:rsidRPr="00381D11">
        <w:rPr>
          <w:i/>
        </w:rPr>
        <w:t>Corbillard</w:t>
      </w:r>
      <w:r w:rsidRPr="00381D11">
        <w:t> » : Véhicule automobile conçu pour le transport de personnes décédées et muni d’un équipement spécial à cette fin.</w:t>
      </w:r>
    </w:p>
    <w:p w14:paraId="0BB26370" w14:textId="77777777" w:rsidR="005A4E07" w:rsidRPr="00381D11" w:rsidRDefault="005A4E07" w:rsidP="005A4E07">
      <w:pPr>
        <w:pStyle w:val="SingleTxtG"/>
        <w:ind w:left="2268" w:hanging="1134"/>
      </w:pPr>
      <w:r w:rsidRPr="00381D11">
        <w:t>2.6</w:t>
      </w:r>
      <w:r w:rsidRPr="00381D11">
        <w:tab/>
        <w:t>Véhicules agricoles (catégories T, R et S)</w:t>
      </w:r>
    </w:p>
    <w:p w14:paraId="559D6BE5" w14:textId="77777777" w:rsidR="005A4E07" w:rsidRPr="00381D11" w:rsidRDefault="005A4E07" w:rsidP="005A4E07">
      <w:pPr>
        <w:pStyle w:val="SingleTxtG"/>
        <w:ind w:left="2268" w:hanging="1134"/>
      </w:pPr>
      <w:r w:rsidRPr="00381D11">
        <w:t>2.6.1</w:t>
      </w:r>
      <w:r w:rsidRPr="00381D11">
        <w:tab/>
        <w:t>« </w:t>
      </w:r>
      <w:r w:rsidRPr="00381D11">
        <w:rPr>
          <w:i/>
        </w:rPr>
        <w:t>Catégorie T</w:t>
      </w:r>
      <w:r w:rsidRPr="00381D11">
        <w:t> » − Tout véhicule agricole ou forestier à roues ou à chenilles, à moteur, ayant au moins deux essieux et une vitesse maximale par construction égale ou supérieure à 6 km/h, dont la fonction réside essentiellement dans sa puissance de traction et qui est spécialement conçu pour tirer, pousser, porter ou actionner certains équipements interchangeables destinés à des usages agricoles ou forestiers, ou tracter des remorques ou engins agricoles ou forestiers ; il peut être aménagé pour transporter une charge dans un contexte agricole ou forestier et/ou peut être équipé d’un ou de plusieurs sièges passagers.</w:t>
      </w:r>
    </w:p>
    <w:p w14:paraId="1341107A" w14:textId="77777777" w:rsidR="005A4E07" w:rsidRPr="00381D11" w:rsidRDefault="005A4E07" w:rsidP="005A4E07">
      <w:pPr>
        <w:pStyle w:val="SingleTxtG"/>
        <w:ind w:left="2268" w:hanging="1134"/>
      </w:pPr>
      <w:r w:rsidRPr="00381D11">
        <w:t>2.6.2</w:t>
      </w:r>
      <w:r w:rsidRPr="00381D11">
        <w:tab/>
        <w:t>« </w:t>
      </w:r>
      <w:r w:rsidRPr="00381D11">
        <w:rPr>
          <w:i/>
        </w:rPr>
        <w:t>Catégorie R</w:t>
      </w:r>
      <w:r w:rsidRPr="00381D11">
        <w:t> » − Remorque agricole : Tout véhicule agricole ou forestier principalement conçu pour être attelé à un tracteur et principalement destiné au transport de chargements ou au traitement de matières et pour lequel le rapport charge maximale techniquement admissible/masse à vide est supérieur ou égal à 3,0.</w:t>
      </w:r>
    </w:p>
    <w:p w14:paraId="4221DB75" w14:textId="77777777" w:rsidR="005A4E07" w:rsidRPr="00381D11" w:rsidRDefault="005A4E07" w:rsidP="005A4E07">
      <w:pPr>
        <w:pStyle w:val="SingleTxtG"/>
        <w:ind w:left="2268" w:hanging="1134"/>
      </w:pPr>
      <w:r w:rsidRPr="00381D11">
        <w:t>2.6.3</w:t>
      </w:r>
      <w:r w:rsidRPr="00381D11">
        <w:tab/>
        <w:t>« </w:t>
      </w:r>
      <w:r w:rsidRPr="00381D11">
        <w:rPr>
          <w:i/>
        </w:rPr>
        <w:t>Catégorie S</w:t>
      </w:r>
      <w:r w:rsidRPr="00381D11">
        <w:t> » − Équipements interchangeables tractés : Tout véhicule agricole ou forestier conçu pour être attelé à un tracteur, et dont les fonctions peuvent être modifiées ou étendues, qui comporte un outil à demeure ou est conçu pour traiter des matières, qui peut comporter un plateau de chargement conçu et réalisé pour recevoir les outils et dispositifs nécessaires à l’exécution de ces tâches, ainsi que pour entreposer temporairement des matières produites ou nécessaires pendant le travail et pour lequel le rapport charge maximale techniquement admissible/masse à vide est inférieur à 3,0.</w:t>
      </w:r>
    </w:p>
    <w:p w14:paraId="27ECE7C1" w14:textId="77777777" w:rsidR="005A4E07" w:rsidRPr="00381D11" w:rsidRDefault="005A4E07" w:rsidP="005A4E07">
      <w:pPr>
        <w:pStyle w:val="SingleTxtG"/>
        <w:ind w:left="2268" w:hanging="1134"/>
      </w:pPr>
      <w:r w:rsidRPr="00381D11">
        <w:t>2.7</w:t>
      </w:r>
      <w:r w:rsidRPr="00381D11">
        <w:tab/>
        <w:t>« </w:t>
      </w:r>
      <w:r w:rsidRPr="00381D11">
        <w:rPr>
          <w:i/>
        </w:rPr>
        <w:t>Engins mobiles non routiers</w:t>
      </w:r>
      <w:r w:rsidRPr="00381D11">
        <w:t> » : Tout engin mobile, équipement industriel transportable ou véhicule carrossé ou non, non destiné au transport routier de passagers − ou de marchandises −, équipé d’un moteur à combustion interne.</w:t>
      </w:r>
    </w:p>
    <w:p w14:paraId="46839F32" w14:textId="77777777" w:rsidR="005A4E07" w:rsidRPr="00381D11" w:rsidRDefault="005A4E07" w:rsidP="005A4E07">
      <w:pPr>
        <w:pStyle w:val="SingleTxtG"/>
        <w:ind w:left="2268" w:hanging="1134"/>
      </w:pPr>
      <w:r w:rsidRPr="00381D11">
        <w:t>2.8</w:t>
      </w:r>
      <w:r w:rsidRPr="00381D11">
        <w:tab/>
        <w:t>Catégorie G − Véhicules tout terrain</w:t>
      </w:r>
    </w:p>
    <w:p w14:paraId="427F10F6" w14:textId="77777777" w:rsidR="005A4E07" w:rsidRPr="00381D11" w:rsidRDefault="005A4E07" w:rsidP="005A4E07">
      <w:pPr>
        <w:pStyle w:val="SingleTxtG"/>
        <w:keepNext/>
        <w:keepLines/>
        <w:ind w:left="2268" w:hanging="1134"/>
      </w:pPr>
      <w:r w:rsidRPr="00381D11">
        <w:t>2.8.1</w:t>
      </w:r>
      <w:r w:rsidRPr="00381D11">
        <w:tab/>
        <w:t>Définition</w:t>
      </w:r>
    </w:p>
    <w:p w14:paraId="1FBA985E" w14:textId="77777777" w:rsidR="005A4E07" w:rsidRPr="00381D11" w:rsidRDefault="005A4E07" w:rsidP="005A4E07">
      <w:pPr>
        <w:pStyle w:val="SingleTxtG"/>
        <w:ind w:left="2268" w:hanging="1134"/>
      </w:pPr>
      <w:r w:rsidRPr="00381D11">
        <w:tab/>
        <w:t>Les véhicules tout terrain sont des véhicules des catégories M et N qui satisfont aux prescriptions du présent paragraphe dans les conditions définies aux paragraphes 2.8.2 et 2.8.3.</w:t>
      </w:r>
    </w:p>
    <w:p w14:paraId="5474104F" w14:textId="77777777" w:rsidR="005A4E07" w:rsidRPr="00381D11" w:rsidRDefault="005A4E07" w:rsidP="005A4E07">
      <w:pPr>
        <w:pStyle w:val="SingleTxtG"/>
        <w:ind w:left="2268" w:hanging="1134"/>
      </w:pPr>
      <w:r w:rsidRPr="00381D11">
        <w:lastRenderedPageBreak/>
        <w:t>2.8.1.1</w:t>
      </w:r>
      <w:r w:rsidRPr="00381D11">
        <w:tab/>
        <w:t>Les véhicules de la catégorie N</w:t>
      </w:r>
      <w:r w:rsidRPr="00381D11">
        <w:rPr>
          <w:vertAlign w:val="subscript"/>
        </w:rPr>
        <w:t>1</w:t>
      </w:r>
      <w:r w:rsidRPr="00381D11">
        <w:t xml:space="preserve"> ayant une masse maximale n’excédant pas 2</w:t>
      </w:r>
      <w:r>
        <w:t xml:space="preserve"> 000 kg </w:t>
      </w:r>
      <w:r w:rsidRPr="00381D11">
        <w:t>et les véhicules de la catégorie M</w:t>
      </w:r>
      <w:r w:rsidRPr="00381D11">
        <w:rPr>
          <w:vertAlign w:val="subscript"/>
        </w:rPr>
        <w:t>1</w:t>
      </w:r>
      <w:r w:rsidRPr="00381D11">
        <w:t xml:space="preserve"> sont considérés comme des véhicules tout terrain s’ils disposent :</w:t>
      </w:r>
    </w:p>
    <w:p w14:paraId="03A28F74" w14:textId="77777777" w:rsidR="005A4E07" w:rsidRPr="00381D11" w:rsidRDefault="005A4E07" w:rsidP="005A4E07">
      <w:pPr>
        <w:pStyle w:val="SingleTxtG"/>
        <w:ind w:left="2835" w:hanging="567"/>
      </w:pPr>
      <w:r w:rsidRPr="00381D11">
        <w:t>a)</w:t>
      </w:r>
      <w:r w:rsidRPr="00381D11">
        <w:tab/>
        <w:t>D’au moins un essieu avant et d’au moins un essieu arrière conçus pour être simultanément moteurs, y compris les véhicules dont l’un des essieux est débrayable ;</w:t>
      </w:r>
    </w:p>
    <w:p w14:paraId="0E660612" w14:textId="77777777" w:rsidR="005A4E07" w:rsidRPr="00381D11" w:rsidRDefault="005A4E07" w:rsidP="005A4E07">
      <w:pPr>
        <w:pStyle w:val="SingleTxtG"/>
        <w:ind w:left="2835" w:hanging="567"/>
      </w:pPr>
      <w:r w:rsidRPr="00381D11">
        <w:t>b)</w:t>
      </w:r>
      <w:r w:rsidRPr="00381D11">
        <w:tab/>
        <w:t>D’au moins un dispositif de blocage de différentiel ou d’au moins un mécanisme ayant un effet similaire ; et</w:t>
      </w:r>
    </w:p>
    <w:p w14:paraId="7B03AB77" w14:textId="77777777" w:rsidR="005A4E07" w:rsidRPr="00381D11" w:rsidRDefault="005A4E07" w:rsidP="005A4E07">
      <w:pPr>
        <w:pStyle w:val="SingleTxtG"/>
        <w:ind w:left="2835" w:hanging="567"/>
      </w:pPr>
      <w:r w:rsidRPr="00381D11">
        <w:t>c)</w:t>
      </w:r>
      <w:r w:rsidRPr="00381D11">
        <w:tab/>
        <w:t>S’ils peuvent franchir une pente de 30 %, calculée pour un véhicule seul ;</w:t>
      </w:r>
    </w:p>
    <w:p w14:paraId="56D5E6A5" w14:textId="77777777" w:rsidR="005A4E07" w:rsidRPr="00381D11" w:rsidRDefault="005A4E07" w:rsidP="005A4E07">
      <w:pPr>
        <w:pStyle w:val="SingleTxtG"/>
        <w:ind w:left="2835" w:hanging="567"/>
      </w:pPr>
      <w:r w:rsidRPr="00381D11">
        <w:t>d)</w:t>
      </w:r>
      <w:r w:rsidRPr="00381D11">
        <w:tab/>
        <w:t>De plus, ils doivent satisfaire à au moins cinq des six exigences suivantes :</w:t>
      </w:r>
    </w:p>
    <w:p w14:paraId="66FE2FDD" w14:textId="77777777" w:rsidR="005A4E07" w:rsidRPr="00381D11" w:rsidRDefault="005A4E07" w:rsidP="005A4E07">
      <w:pPr>
        <w:pStyle w:val="SingleTxtG"/>
        <w:ind w:left="3402" w:hanging="567"/>
      </w:pPr>
      <w:r w:rsidRPr="00381D11">
        <w:t>i)</w:t>
      </w:r>
      <w:r w:rsidRPr="00381D11">
        <w:tab/>
        <w:t>Angle d’attaque minimal de 25 ;</w:t>
      </w:r>
    </w:p>
    <w:p w14:paraId="407F2F04" w14:textId="77777777" w:rsidR="005A4E07" w:rsidRPr="00381D11" w:rsidRDefault="005A4E07" w:rsidP="005A4E07">
      <w:pPr>
        <w:pStyle w:val="SingleTxtG"/>
        <w:ind w:left="3402" w:hanging="567"/>
      </w:pPr>
      <w:r w:rsidRPr="00381D11">
        <w:t>ii)</w:t>
      </w:r>
      <w:r w:rsidRPr="00381D11">
        <w:tab/>
        <w:t>Angle de fuite minimal de 20 ;</w:t>
      </w:r>
    </w:p>
    <w:p w14:paraId="6A3B7E59" w14:textId="77777777" w:rsidR="005A4E07" w:rsidRPr="00381D11" w:rsidRDefault="005A4E07" w:rsidP="005A4E07">
      <w:pPr>
        <w:pStyle w:val="SingleTxtG"/>
        <w:ind w:left="3402" w:hanging="567"/>
      </w:pPr>
      <w:r w:rsidRPr="00381D11">
        <w:t>iii)</w:t>
      </w:r>
      <w:r w:rsidRPr="00381D11">
        <w:tab/>
        <w:t>Angle de rampe minimal de 20 ;</w:t>
      </w:r>
    </w:p>
    <w:p w14:paraId="076B0AA1" w14:textId="77777777" w:rsidR="005A4E07" w:rsidRPr="00381D11" w:rsidRDefault="005A4E07" w:rsidP="005A4E07">
      <w:pPr>
        <w:pStyle w:val="SingleTxtG"/>
        <w:ind w:left="3402" w:hanging="567"/>
      </w:pPr>
      <w:r w:rsidRPr="00381D11">
        <w:t>iv)</w:t>
      </w:r>
      <w:r w:rsidRPr="00381D11">
        <w:tab/>
        <w:t>Garde au sol minimale sous l’essieu avant de 180 mm ;</w:t>
      </w:r>
    </w:p>
    <w:p w14:paraId="3083845A" w14:textId="77777777" w:rsidR="005A4E07" w:rsidRPr="00381D11" w:rsidRDefault="005A4E07" w:rsidP="005A4E07">
      <w:pPr>
        <w:pStyle w:val="SingleTxtG"/>
        <w:ind w:left="3402" w:hanging="567"/>
      </w:pPr>
      <w:r w:rsidRPr="00381D11">
        <w:t>v)</w:t>
      </w:r>
      <w:r w:rsidRPr="00381D11">
        <w:tab/>
        <w:t>Garde au sol minimale sous l’essieu arrière de 180 mm ;</w:t>
      </w:r>
    </w:p>
    <w:p w14:paraId="40793D92" w14:textId="77777777" w:rsidR="005A4E07" w:rsidRPr="00381D11" w:rsidRDefault="005A4E07" w:rsidP="005A4E07">
      <w:pPr>
        <w:pStyle w:val="SingleTxtG"/>
        <w:ind w:left="3402" w:hanging="567"/>
      </w:pPr>
      <w:r w:rsidRPr="00381D11">
        <w:t>vi)</w:t>
      </w:r>
      <w:r w:rsidRPr="00381D11">
        <w:tab/>
        <w:t>Garde au sol minimale entre les essieux de 200 </w:t>
      </w:r>
      <w:proofErr w:type="spellStart"/>
      <w:r w:rsidRPr="00381D11">
        <w:t>mm.</w:t>
      </w:r>
      <w:proofErr w:type="spellEnd"/>
    </w:p>
    <w:p w14:paraId="063BF1D2" w14:textId="77777777" w:rsidR="005A4E07" w:rsidRPr="00381D11" w:rsidRDefault="005A4E07" w:rsidP="005A4E07">
      <w:pPr>
        <w:pStyle w:val="SingleTxtG"/>
        <w:ind w:left="2268" w:hanging="1134"/>
      </w:pPr>
      <w:r w:rsidRPr="00381D11">
        <w:t>2.8.1.2</w:t>
      </w:r>
      <w:r w:rsidRPr="00381D11">
        <w:tab/>
        <w:t>Les véhicules de la catégorie N</w:t>
      </w:r>
      <w:r w:rsidRPr="00381D11">
        <w:rPr>
          <w:vertAlign w:val="subscript"/>
        </w:rPr>
        <w:t>1</w:t>
      </w:r>
      <w:r w:rsidRPr="00381D11">
        <w:t xml:space="preserve"> ayant une masse maximale excédant 2</w:t>
      </w:r>
      <w:r w:rsidR="00057CFB">
        <w:t> </w:t>
      </w:r>
      <w:r>
        <w:t>000</w:t>
      </w:r>
      <w:r w:rsidR="00057CFB">
        <w:t> </w:t>
      </w:r>
      <w:r>
        <w:t>kg</w:t>
      </w:r>
      <w:r w:rsidRPr="00381D11">
        <w:t xml:space="preserve"> et les véhicules des catégories N</w:t>
      </w:r>
      <w:r w:rsidRPr="00381D11">
        <w:rPr>
          <w:vertAlign w:val="subscript"/>
        </w:rPr>
        <w:t>2</w:t>
      </w:r>
      <w:r w:rsidRPr="00381D11">
        <w:t>, M</w:t>
      </w:r>
      <w:r w:rsidRPr="00381D11">
        <w:rPr>
          <w:vertAlign w:val="subscript"/>
        </w:rPr>
        <w:t>2</w:t>
      </w:r>
      <w:r w:rsidRPr="00381D11">
        <w:t xml:space="preserve"> et M</w:t>
      </w:r>
      <w:r w:rsidRPr="00381D11">
        <w:rPr>
          <w:vertAlign w:val="subscript"/>
        </w:rPr>
        <w:t>3</w:t>
      </w:r>
      <w:r w:rsidRPr="00381D11">
        <w:t xml:space="preserve"> ayant une masse maximale n’excédant pas 12</w:t>
      </w:r>
      <w:r w:rsidR="00B71CA8">
        <w:t> </w:t>
      </w:r>
      <w:r>
        <w:t>000</w:t>
      </w:r>
      <w:r w:rsidR="00B71CA8">
        <w:t> </w:t>
      </w:r>
      <w:r>
        <w:t xml:space="preserve">kg </w:t>
      </w:r>
      <w:r w:rsidRPr="00381D11">
        <w:t>sont considérés comme des véhicules tout terrain, soit si toutes leurs roues sont conçues pour être simultanément motrices, y compris les véhicules dont l’un des essieux est débrayable, soit s’ils satisfont aux trois exigences suivantes :</w:t>
      </w:r>
    </w:p>
    <w:p w14:paraId="44B8A85B" w14:textId="77777777" w:rsidR="005A4E07" w:rsidRPr="00381D11" w:rsidRDefault="005A4E07" w:rsidP="005A4E07">
      <w:pPr>
        <w:pStyle w:val="SingleTxtG"/>
        <w:ind w:left="2835" w:hanging="567"/>
      </w:pPr>
      <w:r w:rsidRPr="00381D11">
        <w:t>a)</w:t>
      </w:r>
      <w:r w:rsidRPr="00381D11">
        <w:tab/>
        <w:t>Avoir au moins un essieu avant et au moins un essieu arrière conçus pour être simultanément moteurs, y compris si l’un des essieux est débrayable ;</w:t>
      </w:r>
    </w:p>
    <w:p w14:paraId="7B1F8532" w14:textId="77777777" w:rsidR="005A4E07" w:rsidRPr="00381D11" w:rsidRDefault="005A4E07" w:rsidP="005A4E07">
      <w:pPr>
        <w:pStyle w:val="SingleTxtG"/>
        <w:ind w:left="2835" w:hanging="567"/>
      </w:pPr>
      <w:r w:rsidRPr="00381D11">
        <w:t>b)</w:t>
      </w:r>
      <w:r w:rsidRPr="00381D11">
        <w:tab/>
        <w:t>Être équipé d’au moins un dispositif de blocage de différentiel ou d’au moins un mécanisme ayant un effet similaire ;</w:t>
      </w:r>
    </w:p>
    <w:p w14:paraId="0345BCB7" w14:textId="77777777" w:rsidR="005A4E07" w:rsidRPr="00381D11" w:rsidRDefault="005A4E07" w:rsidP="005A4E07">
      <w:pPr>
        <w:pStyle w:val="SingleTxtG"/>
        <w:ind w:left="2835" w:hanging="567"/>
      </w:pPr>
      <w:r w:rsidRPr="00381D11">
        <w:t>c)</w:t>
      </w:r>
      <w:r w:rsidRPr="00381D11">
        <w:tab/>
        <w:t>Pouvoir franchir une pente de 25 %, cette capacité étant déterminée par calcul pour un véhicule sans remorque.</w:t>
      </w:r>
    </w:p>
    <w:p w14:paraId="25655B2D" w14:textId="77777777" w:rsidR="005A4E07" w:rsidRPr="00381D11" w:rsidRDefault="005A4E07" w:rsidP="005A4E07">
      <w:pPr>
        <w:pStyle w:val="SingleTxtG"/>
        <w:ind w:left="2268" w:hanging="1134"/>
      </w:pPr>
      <w:r w:rsidRPr="00381D11">
        <w:t>2.8.1.3</w:t>
      </w:r>
      <w:r w:rsidRPr="00381D11">
        <w:tab/>
        <w:t>Les véhicules de la catégorie M</w:t>
      </w:r>
      <w:r w:rsidRPr="00381D11">
        <w:rPr>
          <w:vertAlign w:val="subscript"/>
        </w:rPr>
        <w:t>3</w:t>
      </w:r>
      <w:r w:rsidRPr="00381D11">
        <w:t xml:space="preserve"> ayant une masse maximale excédant 12</w:t>
      </w:r>
      <w:r w:rsidR="00057CFB">
        <w:t> </w:t>
      </w:r>
      <w:r>
        <w:t>000</w:t>
      </w:r>
      <w:r w:rsidR="00057CFB">
        <w:t> </w:t>
      </w:r>
      <w:r>
        <w:t xml:space="preserve">kg </w:t>
      </w:r>
      <w:r w:rsidRPr="00381D11">
        <w:t>et les véhicules de la catégorie N</w:t>
      </w:r>
      <w:r w:rsidRPr="00381D11">
        <w:rPr>
          <w:vertAlign w:val="subscript"/>
        </w:rPr>
        <w:t>3</w:t>
      </w:r>
      <w:r w:rsidRPr="00381D11">
        <w:t xml:space="preserve"> sont considérés comme véhicules tout terrain soit s’ils sont munis de roues conçues pour être simultanément motrices, y compris lorsque l’un des essieux peut être débrayable, soit s’ils satisfont aux exigences suivantes :</w:t>
      </w:r>
    </w:p>
    <w:p w14:paraId="3C6784A6" w14:textId="77777777" w:rsidR="005A4E07" w:rsidRPr="00381D11" w:rsidRDefault="005A4E07" w:rsidP="005A4E07">
      <w:pPr>
        <w:pStyle w:val="SingleTxtG"/>
        <w:ind w:left="2835" w:hanging="567"/>
      </w:pPr>
      <w:r w:rsidRPr="00381D11">
        <w:t>a)</w:t>
      </w:r>
      <w:r w:rsidRPr="00381D11">
        <w:tab/>
        <w:t>Être équipé d’au moins 50 % de roues motrices ;</w:t>
      </w:r>
    </w:p>
    <w:p w14:paraId="6A58A0BB" w14:textId="77777777" w:rsidR="005A4E07" w:rsidRPr="00381D11" w:rsidRDefault="005A4E07" w:rsidP="005A4E07">
      <w:pPr>
        <w:pStyle w:val="SingleTxtG"/>
        <w:ind w:left="2835" w:hanging="567"/>
      </w:pPr>
      <w:r w:rsidRPr="00381D11">
        <w:t>b)</w:t>
      </w:r>
      <w:r w:rsidRPr="00381D11">
        <w:tab/>
        <w:t>Être équipé d’au moins un dispositif de blocage de différentiel ou d’au moins un mécanisme ayant un effet similaire ;</w:t>
      </w:r>
    </w:p>
    <w:p w14:paraId="651B0A43" w14:textId="77777777" w:rsidR="005A4E07" w:rsidRPr="00381D11" w:rsidRDefault="005A4E07" w:rsidP="005A4E07">
      <w:pPr>
        <w:pStyle w:val="SingleTxtG"/>
        <w:ind w:left="2835" w:hanging="567"/>
      </w:pPr>
      <w:r w:rsidRPr="00381D11">
        <w:t>c)</w:t>
      </w:r>
      <w:r w:rsidRPr="00381D11">
        <w:tab/>
        <w:t>Pouvoir franchir une pente de 25 %, cette capacité étant déterminée par calcul pour un véhicule sans remorque ;</w:t>
      </w:r>
    </w:p>
    <w:p w14:paraId="59658E7F" w14:textId="77777777" w:rsidR="005A4E07" w:rsidRPr="00381D11" w:rsidRDefault="005A4E07" w:rsidP="005A4E07">
      <w:pPr>
        <w:pStyle w:val="SingleTxtG"/>
        <w:ind w:left="2835" w:hanging="567"/>
      </w:pPr>
      <w:r w:rsidRPr="00381D11">
        <w:t>d)</w:t>
      </w:r>
      <w:r w:rsidRPr="00381D11">
        <w:tab/>
        <w:t>Remplir au moins quatre des six exigences suivantes :</w:t>
      </w:r>
    </w:p>
    <w:p w14:paraId="28187608" w14:textId="77777777" w:rsidR="005A4E07" w:rsidRPr="00381D11" w:rsidRDefault="005A4E07" w:rsidP="005A4E07">
      <w:pPr>
        <w:pStyle w:val="SingleTxtG"/>
        <w:ind w:left="3402" w:hanging="567"/>
      </w:pPr>
      <w:r w:rsidRPr="00381D11">
        <w:t>i)</w:t>
      </w:r>
      <w:r w:rsidRPr="00381D11">
        <w:tab/>
        <w:t>Angle d’attaque minimal de 25 ;</w:t>
      </w:r>
    </w:p>
    <w:p w14:paraId="4D74C6DB" w14:textId="77777777" w:rsidR="005A4E07" w:rsidRPr="00381D11" w:rsidRDefault="005A4E07" w:rsidP="005A4E07">
      <w:pPr>
        <w:pStyle w:val="SingleTxtG"/>
        <w:ind w:left="3402" w:hanging="567"/>
      </w:pPr>
      <w:r w:rsidRPr="00381D11">
        <w:t>ii)</w:t>
      </w:r>
      <w:r w:rsidRPr="00381D11">
        <w:tab/>
        <w:t>Angle de fuite minimal de 25 ;</w:t>
      </w:r>
    </w:p>
    <w:p w14:paraId="13FD9102" w14:textId="77777777" w:rsidR="005A4E07" w:rsidRPr="00381D11" w:rsidRDefault="005A4E07" w:rsidP="005A4E07">
      <w:pPr>
        <w:pStyle w:val="SingleTxtG"/>
        <w:ind w:left="3402" w:hanging="567"/>
      </w:pPr>
      <w:r w:rsidRPr="00381D11">
        <w:t>iii)</w:t>
      </w:r>
      <w:r w:rsidRPr="00381D11">
        <w:tab/>
        <w:t>Angle de rampe minimal de 25 ;</w:t>
      </w:r>
    </w:p>
    <w:p w14:paraId="01B0BE37" w14:textId="77777777" w:rsidR="005A4E07" w:rsidRPr="00381D11" w:rsidRDefault="005A4E07" w:rsidP="005A4E07">
      <w:pPr>
        <w:pStyle w:val="SingleTxtG"/>
        <w:ind w:left="3402" w:hanging="567"/>
      </w:pPr>
      <w:r w:rsidRPr="00381D11">
        <w:t>iv)</w:t>
      </w:r>
      <w:r w:rsidRPr="00381D11">
        <w:tab/>
        <w:t>Garde au sol minimale sous l’essieu avant de 250 mm ;</w:t>
      </w:r>
    </w:p>
    <w:p w14:paraId="747DF834" w14:textId="77777777" w:rsidR="005A4E07" w:rsidRPr="00381D11" w:rsidRDefault="005A4E07" w:rsidP="005A4E07">
      <w:pPr>
        <w:pStyle w:val="SingleTxtG"/>
        <w:ind w:left="3402" w:hanging="567"/>
      </w:pPr>
      <w:r w:rsidRPr="00381D11">
        <w:t>v)</w:t>
      </w:r>
      <w:r w:rsidRPr="00381D11">
        <w:tab/>
        <w:t>Garde au sol minimale entre les essieux de 300 mm ;</w:t>
      </w:r>
    </w:p>
    <w:p w14:paraId="1FA7D3E3" w14:textId="77777777" w:rsidR="005A4E07" w:rsidRPr="00381D11" w:rsidRDefault="005A4E07" w:rsidP="005A4E07">
      <w:pPr>
        <w:pStyle w:val="SingleTxtG"/>
        <w:ind w:left="3402" w:hanging="567"/>
      </w:pPr>
      <w:r w:rsidRPr="00381D11">
        <w:lastRenderedPageBreak/>
        <w:t>vi)</w:t>
      </w:r>
      <w:r w:rsidRPr="00381D11">
        <w:tab/>
        <w:t>Garde au sol minimale sous l’essieu arrière de 250 </w:t>
      </w:r>
      <w:proofErr w:type="spellStart"/>
      <w:r w:rsidRPr="00381D11">
        <w:t>mm.</w:t>
      </w:r>
      <w:proofErr w:type="spellEnd"/>
    </w:p>
    <w:p w14:paraId="047872BA" w14:textId="77777777" w:rsidR="005A4E07" w:rsidRPr="00381D11" w:rsidRDefault="005A4E07" w:rsidP="005A4E07">
      <w:pPr>
        <w:pStyle w:val="SingleTxtG"/>
        <w:keepNext/>
        <w:keepLines/>
        <w:ind w:left="2268" w:hanging="1134"/>
      </w:pPr>
      <w:r w:rsidRPr="00381D11">
        <w:t>2.8.2</w:t>
      </w:r>
      <w:r w:rsidRPr="00381D11">
        <w:tab/>
      </w:r>
      <w:r w:rsidRPr="00381D11">
        <w:tab/>
        <w:t>État de charge et méthodes de vérification</w:t>
      </w:r>
    </w:p>
    <w:p w14:paraId="1BD5F315" w14:textId="77777777" w:rsidR="005A4E07" w:rsidRPr="00381D11" w:rsidRDefault="005A4E07" w:rsidP="005A4E07">
      <w:pPr>
        <w:pStyle w:val="SingleTxtG"/>
        <w:ind w:left="2268" w:hanging="1134"/>
      </w:pPr>
      <w:r w:rsidRPr="00381D11">
        <w:t>2.8.2.1</w:t>
      </w:r>
      <w:r w:rsidRPr="00381D11">
        <w:tab/>
        <w:t>Les véhicules de la catégorie N</w:t>
      </w:r>
      <w:r w:rsidRPr="00381D11">
        <w:rPr>
          <w:vertAlign w:val="subscript"/>
        </w:rPr>
        <w:t>1</w:t>
      </w:r>
      <w:r w:rsidRPr="00381D11">
        <w:t xml:space="preserve"> d’une masse maximale n’excédant pas 2</w:t>
      </w:r>
      <w:r w:rsidR="00057CFB">
        <w:t> </w:t>
      </w:r>
      <w:r>
        <w:t>000</w:t>
      </w:r>
      <w:r w:rsidR="00057CFB">
        <w:t> </w:t>
      </w:r>
      <w:r>
        <w:t xml:space="preserve">kg </w:t>
      </w:r>
      <w:r w:rsidRPr="00381D11">
        <w:t>et ceux de la catégorie M</w:t>
      </w:r>
      <w:r w:rsidRPr="00381D11">
        <w:rPr>
          <w:vertAlign w:val="subscript"/>
        </w:rPr>
        <w:t>1</w:t>
      </w:r>
      <w:r w:rsidRPr="00381D11">
        <w:t xml:space="preserve"> doivent être en ordre de marche, c’est-à-dire avec liquide de refroidissement, lubrifiants, carburant, outillage, roue de secours et conducteur d’une masse de 75 kg.</w:t>
      </w:r>
    </w:p>
    <w:p w14:paraId="79DB383A" w14:textId="77777777" w:rsidR="005A4E07" w:rsidRPr="00381D11" w:rsidRDefault="005A4E07" w:rsidP="005A4E07">
      <w:pPr>
        <w:pStyle w:val="SingleTxtG"/>
        <w:ind w:left="2268" w:hanging="1134"/>
      </w:pPr>
      <w:r w:rsidRPr="00381D11">
        <w:t>2.8.2.2</w:t>
      </w:r>
      <w:r w:rsidRPr="00381D11">
        <w:tab/>
        <w:t>Les véhicules à moteur autres que ceux visés au paragraphe 2.8.2.1 doivent être chargés à leur masse maximale techniquement admissible déclarée par le constructeur.</w:t>
      </w:r>
    </w:p>
    <w:p w14:paraId="6A0913D6" w14:textId="77777777" w:rsidR="005A4E07" w:rsidRPr="00381D11" w:rsidRDefault="005A4E07" w:rsidP="005A4E07">
      <w:pPr>
        <w:pStyle w:val="SingleTxtG"/>
        <w:ind w:left="2268" w:hanging="1134"/>
      </w:pPr>
      <w:r w:rsidRPr="00381D11">
        <w:t>2.8.2.3</w:t>
      </w:r>
      <w:r w:rsidRPr="00381D11">
        <w:tab/>
        <w:t>La capacité de franchissement des pentes requise (25 ou 30 %) est vérifiée par simple calcul. Toutefois, le service technique peut exceptionnellement demander qu’un véhicule du type en question lui soit remis pour procéder à un essai réel.</w:t>
      </w:r>
    </w:p>
    <w:p w14:paraId="794AE1DD" w14:textId="77777777" w:rsidR="005A4E07" w:rsidRPr="00381D11" w:rsidRDefault="005A4E07" w:rsidP="005A4E07">
      <w:pPr>
        <w:pStyle w:val="SingleTxtG"/>
        <w:ind w:left="2268" w:hanging="1134"/>
      </w:pPr>
      <w:r w:rsidRPr="00381D11">
        <w:t>2.8.2.4</w:t>
      </w:r>
      <w:r w:rsidRPr="00381D11">
        <w:tab/>
        <w:t>Lors de la mesure des angles d’attaque, de fuite et de rampe, les dispositifs de protection contre l’encastrement ne sont pas pris en compte.</w:t>
      </w:r>
    </w:p>
    <w:p w14:paraId="48C7D56B" w14:textId="77777777" w:rsidR="005A4E07" w:rsidRPr="00381D11" w:rsidRDefault="005A4E07" w:rsidP="005A4E07">
      <w:pPr>
        <w:pStyle w:val="SingleTxtG"/>
        <w:ind w:left="2268" w:hanging="1134"/>
      </w:pPr>
      <w:r w:rsidRPr="00381D11">
        <w:t>2.8.3</w:t>
      </w:r>
      <w:r w:rsidRPr="00381D11">
        <w:tab/>
        <w:t>Définitions et croquis des angles d’attaque, de fuite et de rampe, ainsi que de la garde au sol</w:t>
      </w:r>
    </w:p>
    <w:p w14:paraId="355346B5" w14:textId="77777777" w:rsidR="005A4E07" w:rsidRDefault="005A4E07" w:rsidP="005A4E07">
      <w:pPr>
        <w:pStyle w:val="SingleTxtG"/>
        <w:ind w:left="2268" w:hanging="1134"/>
      </w:pPr>
      <w:r w:rsidRPr="00381D11">
        <w:t>2.8.3.1</w:t>
      </w:r>
      <w:r w:rsidRPr="00381D11">
        <w:tab/>
        <w:t>« </w:t>
      </w:r>
      <w:r w:rsidRPr="00381D11">
        <w:rPr>
          <w:i/>
        </w:rPr>
        <w:t>Angle d’attaque</w:t>
      </w:r>
      <w:r w:rsidRPr="00381D11">
        <w:t> » – voir norme ISO 612:</w:t>
      </w:r>
      <w:r w:rsidRPr="007A638A">
        <w:rPr>
          <w:strike/>
        </w:rPr>
        <w:t>1978</w:t>
      </w:r>
      <w:r w:rsidRPr="00381D11">
        <w:t>, terme n</w:t>
      </w:r>
      <w:r w:rsidRPr="00381D11">
        <w:rPr>
          <w:vertAlign w:val="superscript"/>
        </w:rPr>
        <w:t>o</w:t>
      </w:r>
      <w:r w:rsidRPr="00381D11">
        <w:t> 6.10.</w:t>
      </w:r>
    </w:p>
    <w:p w14:paraId="56CC699D" w14:textId="77777777" w:rsidR="005A4E07" w:rsidRDefault="005A4E07" w:rsidP="005A4E07">
      <w:pPr>
        <w:pStyle w:val="SingleTxtG"/>
        <w:spacing w:after="0"/>
      </w:pPr>
      <w:r w:rsidRPr="00381D11">
        <w:rPr>
          <w:noProof/>
          <w:lang w:eastAsia="fr-CH"/>
        </w:rPr>
        <w:drawing>
          <wp:inline distT="0" distB="0" distL="0" distR="0" wp14:anchorId="76BF2EC8" wp14:editId="1F729A08">
            <wp:extent cx="4754880" cy="1656335"/>
            <wp:effectExtent l="0" t="0" r="7620" b="1270"/>
            <wp:docPr id="4" name="Picture 4"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880" cy="1656335"/>
                    </a:xfrm>
                    <a:prstGeom prst="rect">
                      <a:avLst/>
                    </a:prstGeom>
                    <a:noFill/>
                    <a:ln>
                      <a:noFill/>
                    </a:ln>
                  </pic:spPr>
                </pic:pic>
              </a:graphicData>
            </a:graphic>
          </wp:inline>
        </w:drawing>
      </w:r>
    </w:p>
    <w:p w14:paraId="7AFCA065" w14:textId="77777777" w:rsidR="005A4E07" w:rsidRPr="00381D11" w:rsidRDefault="005A4E07" w:rsidP="005A4E07">
      <w:pPr>
        <w:pStyle w:val="SingleTxtG"/>
        <w:spacing w:after="0"/>
      </w:pPr>
    </w:p>
    <w:p w14:paraId="48A24644" w14:textId="77777777" w:rsidR="005A4E07" w:rsidRPr="00381D11" w:rsidRDefault="005A4E07" w:rsidP="005A4E07">
      <w:pPr>
        <w:pStyle w:val="SingleTxtG"/>
        <w:spacing w:before="240"/>
        <w:ind w:left="2268" w:hanging="1134"/>
      </w:pPr>
      <w:r w:rsidRPr="00381D11">
        <w:t>2.8.3.2</w:t>
      </w:r>
      <w:r w:rsidRPr="00381D11">
        <w:tab/>
        <w:t>« </w:t>
      </w:r>
      <w:r w:rsidRPr="00381D11">
        <w:rPr>
          <w:i/>
        </w:rPr>
        <w:t>Angle de fuite</w:t>
      </w:r>
      <w:r w:rsidRPr="00381D11">
        <w:t> » − voir norme ISO 612:</w:t>
      </w:r>
      <w:r w:rsidRPr="007A638A">
        <w:rPr>
          <w:strike/>
        </w:rPr>
        <w:t>1978</w:t>
      </w:r>
      <w:r w:rsidRPr="00381D11">
        <w:t>, terme n</w:t>
      </w:r>
      <w:r w:rsidRPr="00381D11">
        <w:rPr>
          <w:vertAlign w:val="superscript"/>
        </w:rPr>
        <w:t>o</w:t>
      </w:r>
      <w:r w:rsidRPr="00381D11">
        <w:t> 6.11.</w:t>
      </w:r>
    </w:p>
    <w:p w14:paraId="146E770C" w14:textId="77777777" w:rsidR="005A4E07" w:rsidRPr="00381D11" w:rsidRDefault="005A4E07" w:rsidP="005A4E07">
      <w:pPr>
        <w:pStyle w:val="SingleTxtG"/>
        <w:ind w:left="2268" w:hanging="1134"/>
      </w:pPr>
      <w:r w:rsidRPr="00381D11">
        <w:rPr>
          <w:noProof/>
          <w:lang w:eastAsia="fr-CH"/>
        </w:rPr>
        <w:drawing>
          <wp:inline distT="0" distB="0" distL="0" distR="0" wp14:anchorId="0A8BE3A0" wp14:editId="33A825E0">
            <wp:extent cx="4754880" cy="1856612"/>
            <wp:effectExtent l="0" t="0" r="7620" b="0"/>
            <wp:docPr id="5" name="Picture 5"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1856612"/>
                    </a:xfrm>
                    <a:prstGeom prst="rect">
                      <a:avLst/>
                    </a:prstGeom>
                    <a:noFill/>
                    <a:ln>
                      <a:noFill/>
                    </a:ln>
                  </pic:spPr>
                </pic:pic>
              </a:graphicData>
            </a:graphic>
          </wp:inline>
        </w:drawing>
      </w:r>
    </w:p>
    <w:p w14:paraId="6CD9C0C1" w14:textId="77777777" w:rsidR="005A4E07" w:rsidRPr="00381D11" w:rsidRDefault="005A4E07" w:rsidP="005A4E07">
      <w:pPr>
        <w:pStyle w:val="SingleTxtG"/>
        <w:keepNext/>
        <w:keepLines/>
        <w:spacing w:before="240"/>
        <w:ind w:left="2268" w:hanging="1134"/>
      </w:pPr>
      <w:r w:rsidRPr="00381D11">
        <w:lastRenderedPageBreak/>
        <w:t>2.8.3.3</w:t>
      </w:r>
      <w:r w:rsidRPr="00381D11">
        <w:tab/>
        <w:t>« </w:t>
      </w:r>
      <w:r w:rsidRPr="00381D11">
        <w:rPr>
          <w:i/>
        </w:rPr>
        <w:t>Angle de rampe</w:t>
      </w:r>
      <w:r w:rsidRPr="00381D11">
        <w:t> » − voir norme ISO 612:</w:t>
      </w:r>
      <w:r w:rsidRPr="007A638A">
        <w:rPr>
          <w:strike/>
        </w:rPr>
        <w:t>1978</w:t>
      </w:r>
      <w:r w:rsidRPr="00381D11">
        <w:t>, terme n</w:t>
      </w:r>
      <w:r w:rsidRPr="00381D11">
        <w:rPr>
          <w:vertAlign w:val="superscript"/>
        </w:rPr>
        <w:t>o</w:t>
      </w:r>
      <w:r w:rsidRPr="00381D11">
        <w:t> 6.9.</w:t>
      </w:r>
    </w:p>
    <w:p w14:paraId="78C48B32" w14:textId="77777777" w:rsidR="005A4E07" w:rsidRPr="00381D11" w:rsidRDefault="005A4E07" w:rsidP="005A4E07">
      <w:pPr>
        <w:pStyle w:val="SingleTxtG"/>
        <w:ind w:left="2268" w:hanging="1134"/>
      </w:pPr>
      <w:r w:rsidRPr="00381D11">
        <w:rPr>
          <w:noProof/>
          <w:lang w:eastAsia="fr-CH"/>
        </w:rPr>
        <w:drawing>
          <wp:inline distT="0" distB="0" distL="0" distR="0" wp14:anchorId="54C1D76B" wp14:editId="2B7203EE">
            <wp:extent cx="4755214" cy="2647665"/>
            <wp:effectExtent l="0" t="0" r="7620" b="635"/>
            <wp:docPr id="6" name="Picture 6"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82" b="2824"/>
                    <a:stretch/>
                  </pic:blipFill>
                  <pic:spPr bwMode="auto">
                    <a:xfrm>
                      <a:off x="0" y="0"/>
                      <a:ext cx="4754880" cy="2647479"/>
                    </a:xfrm>
                    <a:prstGeom prst="rect">
                      <a:avLst/>
                    </a:prstGeom>
                    <a:noFill/>
                    <a:ln>
                      <a:noFill/>
                    </a:ln>
                    <a:extLst>
                      <a:ext uri="{53640926-AAD7-44D8-BBD7-CCE9431645EC}">
                        <a14:shadowObscured xmlns:a14="http://schemas.microsoft.com/office/drawing/2010/main"/>
                      </a:ext>
                    </a:extLst>
                  </pic:spPr>
                </pic:pic>
              </a:graphicData>
            </a:graphic>
          </wp:inline>
        </w:drawing>
      </w:r>
    </w:p>
    <w:p w14:paraId="271CEA56" w14:textId="77777777" w:rsidR="005A4E07" w:rsidRPr="00381D11" w:rsidRDefault="005A4E07" w:rsidP="005A4E07">
      <w:pPr>
        <w:pStyle w:val="SingleTxtG"/>
        <w:spacing w:before="240"/>
        <w:ind w:left="2268" w:hanging="1134"/>
      </w:pPr>
      <w:r w:rsidRPr="00381D11">
        <w:t>2.8.3.4</w:t>
      </w:r>
      <w:r w:rsidRPr="00381D11">
        <w:tab/>
        <w:t>Par « </w:t>
      </w:r>
      <w:r w:rsidRPr="00381D11">
        <w:rPr>
          <w:i/>
        </w:rPr>
        <w:t>garde au sol entre les essieux</w:t>
      </w:r>
      <w:r w:rsidRPr="00381D11">
        <w:t> », on entend la plus petite distance entre le plan d’appui et le point fixe le plus bas du véhicule.</w:t>
      </w:r>
    </w:p>
    <w:p w14:paraId="1B56B1BF" w14:textId="77777777" w:rsidR="005A4E07" w:rsidRPr="00381D11" w:rsidRDefault="005A4E07" w:rsidP="005A4E07">
      <w:pPr>
        <w:pStyle w:val="SingleTxtG"/>
        <w:ind w:left="2268" w:hanging="1134"/>
      </w:pPr>
      <w:r w:rsidRPr="00381D11">
        <w:rPr>
          <w:noProof/>
          <w:lang w:eastAsia="fr-CH"/>
        </w:rPr>
        <w:drawing>
          <wp:inline distT="0" distB="0" distL="0" distR="0" wp14:anchorId="500D960E" wp14:editId="344273B3">
            <wp:extent cx="4754880" cy="1396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1396968"/>
                    </a:xfrm>
                    <a:prstGeom prst="rect">
                      <a:avLst/>
                    </a:prstGeom>
                    <a:noFill/>
                    <a:ln>
                      <a:noFill/>
                    </a:ln>
                  </pic:spPr>
                </pic:pic>
              </a:graphicData>
            </a:graphic>
          </wp:inline>
        </w:drawing>
      </w:r>
    </w:p>
    <w:p w14:paraId="67EDB152" w14:textId="77777777" w:rsidR="005A4E07" w:rsidRPr="00381D11" w:rsidRDefault="005A4E07" w:rsidP="005A4E07">
      <w:pPr>
        <w:pStyle w:val="SingleTxtG"/>
        <w:spacing w:before="240"/>
        <w:ind w:left="2268" w:hanging="1134"/>
      </w:pPr>
      <w:r w:rsidRPr="00381D11">
        <w:rPr>
          <w:noProof/>
          <w:lang w:eastAsia="fr-CH"/>
        </w:rPr>
        <mc:AlternateContent>
          <mc:Choice Requires="wps">
            <w:drawing>
              <wp:anchor distT="0" distB="0" distL="114300" distR="114300" simplePos="0" relativeHeight="251676160" behindDoc="0" locked="0" layoutInCell="1" allowOverlap="1" wp14:anchorId="745D60FB" wp14:editId="3D5E7DE9">
                <wp:simplePos x="0" y="0"/>
                <wp:positionH relativeFrom="column">
                  <wp:posOffset>2355850</wp:posOffset>
                </wp:positionH>
                <wp:positionV relativeFrom="paragraph">
                  <wp:posOffset>887730</wp:posOffset>
                </wp:positionV>
                <wp:extent cx="635" cy="635"/>
                <wp:effectExtent l="0" t="127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D6EDA" w14:textId="77777777" w:rsidR="00191464" w:rsidRDefault="00191464" w:rsidP="005A4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60FB" id="_x0000_t202" coordsize="21600,21600" o:spt="202" path="m,l,21600r21600,l21600,xe">
                <v:stroke joinstyle="miter"/>
                <v:path gradientshapeok="t" o:connecttype="rect"/>
              </v:shapetype>
              <v:shape id="Zone de texte 50" o:spid="_x0000_s1026" type="#_x0000_t202" style="position:absolute;left:0;text-align:left;margin-left:185.5pt;margin-top:69.9pt;width:.0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" filled="f" stroked="f">
                <v:textbox>
                  <w:txbxContent>
                    <w:p w14:paraId="2E9D6EDA" w14:textId="77777777" w:rsidR="00191464" w:rsidRDefault="00191464" w:rsidP="005A4E07"/>
                  </w:txbxContent>
                </v:textbox>
              </v:shape>
            </w:pict>
          </mc:Fallback>
        </mc:AlternateContent>
      </w:r>
      <w:r w:rsidRPr="00381D11">
        <w:t>2.8.3.5</w:t>
      </w:r>
      <w:r w:rsidRPr="00381D11">
        <w:tab/>
        <w:t>Par « </w:t>
      </w:r>
      <w:r w:rsidRPr="00381D11">
        <w:rPr>
          <w:i/>
        </w:rPr>
        <w:t>garde au sol sous un essieu</w:t>
      </w:r>
      <w:r w:rsidRPr="00381D11">
        <w:t> », on entend la distance déterminée par le point le plus haut d’un arc de cercle passant par le milieu de la surface d’appui des roues d’un essieu (des roues intérieures dans le cas de pneumatiques jumelés) et qui touche le point fixe le plus bas du véhicule entre les roues.</w:t>
      </w:r>
    </w:p>
    <w:p w14:paraId="24B874D3" w14:textId="77777777" w:rsidR="005A4E07" w:rsidRPr="00381D11" w:rsidRDefault="005A4E07" w:rsidP="005A4E07">
      <w:pPr>
        <w:pStyle w:val="SingleTxtG"/>
        <w:ind w:left="2268" w:hanging="1134"/>
      </w:pPr>
      <w:r w:rsidRPr="00381D11">
        <w:tab/>
        <w:t>Aucune partie rigide du véhicule ne doit empiéter sur le segment hachuré du graphique.</w:t>
      </w:r>
    </w:p>
    <w:p w14:paraId="53669AEB" w14:textId="77777777" w:rsidR="005A4E07" w:rsidRPr="00381D11" w:rsidRDefault="005A4E07" w:rsidP="005A4E07">
      <w:pPr>
        <w:pStyle w:val="SingleTxtG"/>
        <w:ind w:left="2268" w:hanging="1134"/>
      </w:pPr>
      <w:r w:rsidRPr="00381D11">
        <w:tab/>
        <w:t>Le cas échéant, la garde au sol de plusieurs essieux est indiquée suivant la position de ceux-ci sur le véhicule, par exemple 280/250/250.</w:t>
      </w:r>
    </w:p>
    <w:p w14:paraId="2252022A" w14:textId="77777777" w:rsidR="005A4E07" w:rsidRPr="00381D11" w:rsidRDefault="005A4E07" w:rsidP="005A4E07">
      <w:pPr>
        <w:pStyle w:val="SingleTxtG"/>
        <w:ind w:left="2268" w:hanging="1134"/>
      </w:pPr>
      <w:r w:rsidRPr="00381D11">
        <w:rPr>
          <w:noProof/>
          <w:lang w:eastAsia="fr-CH"/>
        </w:rPr>
        <w:drawing>
          <wp:inline distT="0" distB="0" distL="0" distR="0" wp14:anchorId="6D112FE1" wp14:editId="4766BB95">
            <wp:extent cx="4754880" cy="21031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2103167"/>
                    </a:xfrm>
                    <a:prstGeom prst="rect">
                      <a:avLst/>
                    </a:prstGeom>
                    <a:noFill/>
                    <a:ln>
                      <a:noFill/>
                    </a:ln>
                  </pic:spPr>
                </pic:pic>
              </a:graphicData>
            </a:graphic>
          </wp:inline>
        </w:drawing>
      </w:r>
    </w:p>
    <w:p w14:paraId="3F29C21A" w14:textId="77777777" w:rsidR="005A4E07" w:rsidRPr="00381D11" w:rsidRDefault="005A4E07" w:rsidP="005A4E07">
      <w:pPr>
        <w:pStyle w:val="SingleTxtG"/>
        <w:keepNext/>
        <w:keepLines/>
        <w:ind w:left="2268" w:hanging="1134"/>
      </w:pPr>
      <w:r w:rsidRPr="00381D11">
        <w:lastRenderedPageBreak/>
        <w:t>2.8.4</w:t>
      </w:r>
      <w:r w:rsidRPr="00381D11">
        <w:tab/>
        <w:t>Désignation combinée</w:t>
      </w:r>
    </w:p>
    <w:p w14:paraId="400825CE" w14:textId="77777777" w:rsidR="005A4E07" w:rsidRPr="00381D11" w:rsidRDefault="005A4E07" w:rsidP="005A4E07">
      <w:pPr>
        <w:pStyle w:val="SingleTxtG"/>
        <w:ind w:left="2268" w:hanging="1134"/>
      </w:pPr>
      <w:r w:rsidRPr="00381D11">
        <w:tab/>
        <w:t>Les symboles M et N peuvent être combinés au symbole G. Par exemple, un véhicule de la catégorie N</w:t>
      </w:r>
      <w:r w:rsidRPr="00381D11">
        <w:rPr>
          <w:vertAlign w:val="subscript"/>
        </w:rPr>
        <w:t>1</w:t>
      </w:r>
      <w:r w:rsidRPr="00381D11">
        <w:t xml:space="preserve"> qui est adapté à une utilisation tout-terrain peut être désigné par le symbole N</w:t>
      </w:r>
      <w:r w:rsidRPr="00381D11">
        <w:rPr>
          <w:vertAlign w:val="subscript"/>
        </w:rPr>
        <w:t>1</w:t>
      </w:r>
      <w:r w:rsidRPr="00381D11">
        <w:t>G.</w:t>
      </w:r>
    </w:p>
    <w:p w14:paraId="139F18D2" w14:textId="77777777" w:rsidR="005A4E07" w:rsidRPr="00381D11" w:rsidRDefault="005A4E07" w:rsidP="005A4E07">
      <w:pPr>
        <w:pStyle w:val="SingleTxtG"/>
        <w:keepNext/>
        <w:keepLines/>
        <w:ind w:left="2268" w:hanging="1134"/>
      </w:pPr>
      <w:r w:rsidRPr="00381D11">
        <w:t>2.9</w:t>
      </w:r>
      <w:r w:rsidRPr="00381D11">
        <w:tab/>
        <w:t>Définition du type de carrosserie (uniquement pour les véhicules complets)</w:t>
      </w:r>
    </w:p>
    <w:p w14:paraId="5987E09E" w14:textId="77777777" w:rsidR="005A4E07" w:rsidRPr="00381D11" w:rsidRDefault="005A4E07" w:rsidP="005A4E07">
      <w:pPr>
        <w:pStyle w:val="SingleTxtG"/>
        <w:ind w:left="2268"/>
      </w:pPr>
      <w:r w:rsidRPr="00381D11">
        <w:t>Le type de carrosserie peut être désigné par l’un des codes suivants :</w:t>
      </w:r>
    </w:p>
    <w:p w14:paraId="4CC0ED4E" w14:textId="77777777" w:rsidR="005A4E07" w:rsidRPr="00381D11" w:rsidRDefault="005A4E07" w:rsidP="005A4E07">
      <w:pPr>
        <w:pStyle w:val="SingleTxtG"/>
        <w:keepNext/>
        <w:keepLines/>
        <w:ind w:left="2268" w:hanging="1134"/>
      </w:pPr>
      <w:r w:rsidRPr="00381D11">
        <w:t>2.9.1</w:t>
      </w:r>
      <w:r w:rsidRPr="00381D11">
        <w:tab/>
        <w:t>Voitures particulières (M</w:t>
      </w:r>
      <w:r w:rsidRPr="00381D11">
        <w:rPr>
          <w:vertAlign w:val="subscript"/>
        </w:rPr>
        <w:t>1</w:t>
      </w:r>
      <w:r w:rsidRPr="00381D11">
        <w:t>)</w:t>
      </w:r>
    </w:p>
    <w:p w14:paraId="205CB65C" w14:textId="77777777" w:rsidR="005A4E07" w:rsidRPr="00381D11" w:rsidRDefault="005A4E07" w:rsidP="005A4E07">
      <w:pPr>
        <w:pStyle w:val="SingleTxtG"/>
        <w:keepNext/>
        <w:keepLines/>
        <w:ind w:left="2268" w:hanging="1134"/>
      </w:pPr>
      <w:r w:rsidRPr="00381D11">
        <w:t>2.9.1.1</w:t>
      </w:r>
      <w:r w:rsidRPr="00381D11">
        <w:tab/>
        <w:t>AA berline :</w:t>
      </w:r>
    </w:p>
    <w:p w14:paraId="1FCCA5EA" w14:textId="77777777" w:rsidR="005A4E07" w:rsidRPr="00381D11" w:rsidRDefault="005A4E07" w:rsidP="005A4E07">
      <w:pPr>
        <w:pStyle w:val="SingleTxtG"/>
        <w:ind w:left="2268" w:hanging="1134"/>
      </w:pPr>
      <w:r w:rsidRPr="00381D11">
        <w:tab/>
        <w:t>Norme ISO 3833:</w:t>
      </w:r>
      <w:r w:rsidRPr="007A638A">
        <w:rPr>
          <w:strike/>
        </w:rPr>
        <w:t>1977</w:t>
      </w:r>
      <w:r w:rsidRPr="00381D11">
        <w:t xml:space="preserve">, terme </w:t>
      </w:r>
      <w:r w:rsidRPr="00381D11">
        <w:rPr>
          <w:rFonts w:eastAsia="MS Mincho"/>
          <w:szCs w:val="22"/>
        </w:rPr>
        <w:t>n</w:t>
      </w:r>
      <w:r w:rsidRPr="00381D11">
        <w:rPr>
          <w:rFonts w:eastAsia="MS Mincho"/>
          <w:szCs w:val="22"/>
          <w:vertAlign w:val="superscript"/>
        </w:rPr>
        <w:t>o</w:t>
      </w:r>
      <w:r w:rsidRPr="00381D11">
        <w:t> 3.1.1.1, comprenant aussi les véhicules comportant plus de quatre glaces latérales.</w:t>
      </w:r>
    </w:p>
    <w:p w14:paraId="0905C838" w14:textId="77777777" w:rsidR="005A4E07" w:rsidRPr="00381D11" w:rsidRDefault="005A4E07" w:rsidP="005A4E07">
      <w:pPr>
        <w:pStyle w:val="SingleTxtG"/>
        <w:keepNext/>
        <w:keepLines/>
        <w:ind w:left="2268" w:hanging="1134"/>
      </w:pPr>
      <w:r w:rsidRPr="00381D11">
        <w:t>2.9.1.2</w:t>
      </w:r>
      <w:r w:rsidRPr="00381D11">
        <w:tab/>
        <w:t>AB bicorps</w:t>
      </w:r>
    </w:p>
    <w:p w14:paraId="3DDEC763" w14:textId="77777777" w:rsidR="005A4E07" w:rsidRPr="00381D11" w:rsidRDefault="005A4E07" w:rsidP="005A4E07">
      <w:pPr>
        <w:pStyle w:val="SingleTxtG"/>
        <w:ind w:left="2268" w:hanging="1134"/>
      </w:pPr>
      <w:r w:rsidRPr="00381D11">
        <w:tab/>
        <w:t>Berline (AA) équipée d’un hayon à l’arrière du véhicule.</w:t>
      </w:r>
    </w:p>
    <w:p w14:paraId="2693FFE7" w14:textId="77777777" w:rsidR="005A4E07" w:rsidRPr="006243A6" w:rsidRDefault="005A4E07" w:rsidP="005A4E07">
      <w:pPr>
        <w:pStyle w:val="SingleTxtG"/>
        <w:keepNext/>
        <w:keepLines/>
        <w:ind w:left="2268" w:hanging="1134"/>
        <w:rPr>
          <w:lang w:val="en-US"/>
        </w:rPr>
      </w:pPr>
      <w:r w:rsidRPr="006243A6">
        <w:rPr>
          <w:lang w:val="en-US"/>
        </w:rPr>
        <w:t>2.9.1.3</w:t>
      </w:r>
      <w:r w:rsidRPr="006243A6">
        <w:rPr>
          <w:lang w:val="en-US"/>
        </w:rPr>
        <w:tab/>
        <w:t>AC break</w:t>
      </w:r>
    </w:p>
    <w:p w14:paraId="16CCF9B7" w14:textId="77777777" w:rsidR="005A4E07" w:rsidRPr="006243A6" w:rsidRDefault="005A4E07" w:rsidP="005A4E07">
      <w:pPr>
        <w:pStyle w:val="SingleTxtG"/>
        <w:ind w:left="2268" w:hanging="1134"/>
        <w:rPr>
          <w:lang w:val="en-US"/>
        </w:rPr>
      </w:pPr>
      <w:r w:rsidRPr="006243A6">
        <w:rPr>
          <w:lang w:val="en-US"/>
        </w:rPr>
        <w:tab/>
      </w:r>
      <w:proofErr w:type="spellStart"/>
      <w:r w:rsidRPr="006243A6">
        <w:rPr>
          <w:lang w:val="en-US"/>
        </w:rPr>
        <w:t>Norme</w:t>
      </w:r>
      <w:proofErr w:type="spellEnd"/>
      <w:r w:rsidRPr="006243A6">
        <w:rPr>
          <w:lang w:val="en-US"/>
        </w:rPr>
        <w:t xml:space="preserve"> ISO 3833:</w:t>
      </w:r>
      <w:r w:rsidRPr="007A638A">
        <w:rPr>
          <w:strike/>
          <w:lang w:val="en-US"/>
        </w:rPr>
        <w:t>1977</w:t>
      </w:r>
      <w:r w:rsidRPr="006243A6">
        <w:rPr>
          <w:lang w:val="en-US"/>
        </w:rPr>
        <w:t xml:space="preserve">, </w:t>
      </w:r>
      <w:proofErr w:type="spellStart"/>
      <w:r w:rsidRPr="006243A6">
        <w:rPr>
          <w:lang w:val="en-US"/>
        </w:rPr>
        <w:t>terme</w:t>
      </w:r>
      <w:proofErr w:type="spellEnd"/>
      <w:r w:rsidRPr="006243A6">
        <w:rPr>
          <w:lang w:val="en-US"/>
        </w:rPr>
        <w:t xml:space="preserve"> </w:t>
      </w:r>
      <w:r w:rsidRPr="006243A6">
        <w:rPr>
          <w:rFonts w:eastAsia="MS Mincho"/>
          <w:szCs w:val="22"/>
          <w:lang w:val="en-US"/>
        </w:rPr>
        <w:t>n</w:t>
      </w:r>
      <w:r w:rsidRPr="006243A6">
        <w:rPr>
          <w:rFonts w:eastAsia="MS Mincho"/>
          <w:szCs w:val="22"/>
          <w:vertAlign w:val="superscript"/>
          <w:lang w:val="en-US"/>
        </w:rPr>
        <w:t>o</w:t>
      </w:r>
      <w:r w:rsidRPr="006243A6">
        <w:rPr>
          <w:lang w:val="en-US"/>
        </w:rPr>
        <w:t> 3.1.1.4.</w:t>
      </w:r>
    </w:p>
    <w:p w14:paraId="5094AF2E" w14:textId="77777777" w:rsidR="005A4E07" w:rsidRPr="006243A6" w:rsidRDefault="005A4E07" w:rsidP="005A4E07">
      <w:pPr>
        <w:pStyle w:val="SingleTxtG"/>
        <w:keepNext/>
        <w:keepLines/>
        <w:ind w:left="2268" w:hanging="1134"/>
        <w:rPr>
          <w:lang w:val="en-US"/>
        </w:rPr>
      </w:pPr>
      <w:r w:rsidRPr="006243A6">
        <w:rPr>
          <w:lang w:val="en-US"/>
        </w:rPr>
        <w:t>2.9.1.4</w:t>
      </w:r>
      <w:r w:rsidRPr="006243A6">
        <w:rPr>
          <w:lang w:val="en-US"/>
        </w:rPr>
        <w:tab/>
        <w:t>AD coupé</w:t>
      </w:r>
    </w:p>
    <w:p w14:paraId="73115F69" w14:textId="77777777" w:rsidR="005A4E07" w:rsidRPr="00D310B8" w:rsidRDefault="005A4E07" w:rsidP="005A4E07">
      <w:pPr>
        <w:pStyle w:val="SingleTxtG"/>
        <w:ind w:left="2268" w:hanging="1134"/>
        <w:rPr>
          <w:lang w:val="fr-FR"/>
        </w:rPr>
      </w:pPr>
      <w:r w:rsidRPr="006243A6">
        <w:rPr>
          <w:lang w:val="en-US"/>
        </w:rPr>
        <w:tab/>
      </w:r>
      <w:r w:rsidRPr="00D310B8">
        <w:rPr>
          <w:lang w:val="fr-FR"/>
        </w:rPr>
        <w:t>Norme ISO 3833:</w:t>
      </w:r>
      <w:r w:rsidRPr="00D310B8">
        <w:rPr>
          <w:strike/>
          <w:lang w:val="fr-FR"/>
        </w:rPr>
        <w:t>1977</w:t>
      </w:r>
      <w:r w:rsidRPr="00D310B8">
        <w:rPr>
          <w:lang w:val="fr-FR"/>
        </w:rPr>
        <w:t xml:space="preserve">, terme </w:t>
      </w:r>
      <w:r w:rsidRPr="00D310B8">
        <w:rPr>
          <w:rFonts w:eastAsia="MS Mincho"/>
          <w:szCs w:val="22"/>
          <w:lang w:val="fr-FR"/>
        </w:rPr>
        <w:t>n</w:t>
      </w:r>
      <w:r w:rsidRPr="00D310B8">
        <w:rPr>
          <w:rFonts w:eastAsia="MS Mincho"/>
          <w:szCs w:val="22"/>
          <w:vertAlign w:val="superscript"/>
          <w:lang w:val="fr-FR"/>
        </w:rPr>
        <w:t>o</w:t>
      </w:r>
      <w:r w:rsidRPr="00D310B8">
        <w:rPr>
          <w:lang w:val="fr-FR"/>
        </w:rPr>
        <w:t> 3.1.1.5.</w:t>
      </w:r>
    </w:p>
    <w:p w14:paraId="7C8627F7" w14:textId="77777777" w:rsidR="005A4E07" w:rsidRPr="00381D11" w:rsidRDefault="005A4E07" w:rsidP="005A4E07">
      <w:pPr>
        <w:pStyle w:val="SingleTxtG"/>
        <w:keepNext/>
        <w:keepLines/>
        <w:ind w:left="2268" w:hanging="1134"/>
      </w:pPr>
      <w:r w:rsidRPr="00381D11">
        <w:t>2.9.1.5</w:t>
      </w:r>
      <w:r w:rsidRPr="00381D11">
        <w:tab/>
        <w:t>AE décapotable</w:t>
      </w:r>
    </w:p>
    <w:p w14:paraId="41B8336E" w14:textId="77777777" w:rsidR="005A4E07" w:rsidRPr="00381D11" w:rsidRDefault="005A4E07" w:rsidP="005A4E07">
      <w:pPr>
        <w:pStyle w:val="SingleTxtG"/>
        <w:ind w:left="2268" w:hanging="1134"/>
      </w:pPr>
      <w:r w:rsidRPr="00381D11">
        <w:tab/>
        <w:t>Norme ISO 3833:</w:t>
      </w:r>
      <w:r w:rsidRPr="007A638A">
        <w:rPr>
          <w:strike/>
        </w:rPr>
        <w:t>1977</w:t>
      </w:r>
      <w:r w:rsidRPr="00381D11">
        <w:t xml:space="preserve">, terme </w:t>
      </w:r>
      <w:r w:rsidRPr="00381D11">
        <w:rPr>
          <w:rFonts w:eastAsia="MS Mincho"/>
          <w:szCs w:val="22"/>
        </w:rPr>
        <w:t>n</w:t>
      </w:r>
      <w:r w:rsidRPr="00381D11">
        <w:rPr>
          <w:rFonts w:eastAsia="MS Mincho"/>
          <w:szCs w:val="22"/>
          <w:vertAlign w:val="superscript"/>
        </w:rPr>
        <w:t>o</w:t>
      </w:r>
      <w:r w:rsidRPr="00381D11">
        <w:t> 3.1.1.6.</w:t>
      </w:r>
    </w:p>
    <w:p w14:paraId="5299D0D0" w14:textId="77777777" w:rsidR="005A4E07" w:rsidRPr="00381D11" w:rsidRDefault="005A4E07" w:rsidP="005A4E07">
      <w:pPr>
        <w:pStyle w:val="SingleTxtG"/>
        <w:keepNext/>
        <w:keepLines/>
        <w:ind w:left="2268" w:hanging="1134"/>
      </w:pPr>
      <w:r w:rsidRPr="00381D11">
        <w:t>2.9.1.6</w:t>
      </w:r>
      <w:r w:rsidRPr="00381D11">
        <w:tab/>
        <w:t>AF véhicule à usages multiples</w:t>
      </w:r>
    </w:p>
    <w:p w14:paraId="71EC8AD5" w14:textId="77777777" w:rsidR="005A4E07" w:rsidRPr="00381D11" w:rsidRDefault="005A4E07" w:rsidP="005A4E07">
      <w:pPr>
        <w:pStyle w:val="SingleTxtG"/>
        <w:ind w:left="2268" w:hanging="1134"/>
      </w:pPr>
      <w:r w:rsidRPr="00381D11">
        <w:tab/>
        <w:t>Véhicule automobile autre que ceux mentionnés de AA à AC, servant au transport de voyageurs et de leurs bagages, ou de marchandises, dans le même compartiment. Cependant, si ce véhicule remplit les deux conditions ci-dessous il n’est pas considéré comme un véhicule de la catégorie M</w:t>
      </w:r>
      <w:r w:rsidRPr="00381D11">
        <w:rPr>
          <w:vertAlign w:val="subscript"/>
        </w:rPr>
        <w:t>1</w:t>
      </w:r>
      <w:r w:rsidRPr="00381D11">
        <w:t> :</w:t>
      </w:r>
    </w:p>
    <w:p w14:paraId="1A971454" w14:textId="77777777" w:rsidR="005A4E07" w:rsidRPr="00381D11" w:rsidRDefault="005A4E07" w:rsidP="005A4E07">
      <w:pPr>
        <w:pStyle w:val="SingleTxtG"/>
        <w:ind w:left="2835" w:hanging="567"/>
      </w:pPr>
      <w:r w:rsidRPr="00381D11">
        <w:t>a)</w:t>
      </w:r>
      <w:r w:rsidRPr="00381D11">
        <w:tab/>
        <w:t>Le nombre de places assises, à l’exclusion de celle du conducteur, ne dépasse pas six. Il ne peut y avoir de « </w:t>
      </w:r>
      <w:r w:rsidRPr="00381D11">
        <w:rPr>
          <w:i/>
        </w:rPr>
        <w:t>place assise</w:t>
      </w:r>
      <w:r w:rsidRPr="00381D11">
        <w:t> » que si les sièges du véhicule sont munis d’ancrages « </w:t>
      </w:r>
      <w:r w:rsidRPr="00381D11">
        <w:rPr>
          <w:i/>
        </w:rPr>
        <w:t>accessibles</w:t>
      </w:r>
      <w:r w:rsidRPr="00381D11">
        <w:t> ». Par « </w:t>
      </w:r>
      <w:r w:rsidRPr="00381D11">
        <w:rPr>
          <w:i/>
        </w:rPr>
        <w:t>ancrages accessibles</w:t>
      </w:r>
      <w:r w:rsidRPr="00381D11">
        <w:t> », on entend des ancrages utilisables. Pour empêcher les ancrages d’être « </w:t>
      </w:r>
      <w:r w:rsidRPr="00381D11">
        <w:rPr>
          <w:i/>
        </w:rPr>
        <w:t>accessibles</w:t>
      </w:r>
      <w:r w:rsidRPr="00381D11">
        <w:t> », le constructeur peut matériellement empêcher leur utilisation, par exemple en soudant des plaques par-dessus ou en y fixant de manière permanente des pièces impossibles à démonter avec des outils courants ; et</w:t>
      </w:r>
    </w:p>
    <w:p w14:paraId="30F3933D" w14:textId="77777777" w:rsidR="005A4E07" w:rsidRPr="00381D11" w:rsidRDefault="005A4E07" w:rsidP="005A4E07">
      <w:pPr>
        <w:pStyle w:val="SingleTxtG"/>
        <w:keepNext/>
        <w:keepLines/>
        <w:ind w:left="2835" w:hanging="567"/>
      </w:pPr>
      <w:r w:rsidRPr="00381D11">
        <w:t>b)</w:t>
      </w:r>
      <w:r w:rsidRPr="00381D11">
        <w:tab/>
        <w:t>P - (M + N x 68) &gt; N x 68</w:t>
      </w:r>
    </w:p>
    <w:p w14:paraId="0B6451E5" w14:textId="77777777" w:rsidR="005A4E07" w:rsidRPr="00381D11" w:rsidRDefault="005A4E07" w:rsidP="005A4E07">
      <w:pPr>
        <w:pStyle w:val="SingleTxtG"/>
        <w:keepNext/>
        <w:keepLines/>
        <w:ind w:left="2835" w:hanging="567"/>
      </w:pPr>
      <w:r w:rsidRPr="00381D11">
        <w:t>où :</w:t>
      </w:r>
    </w:p>
    <w:p w14:paraId="22A683A7" w14:textId="77777777" w:rsidR="005A4E07" w:rsidRPr="00381D11" w:rsidRDefault="005A4E07" w:rsidP="005A4E07">
      <w:pPr>
        <w:pStyle w:val="SingleTxtG"/>
        <w:ind w:left="2268"/>
      </w:pPr>
      <w:r w:rsidRPr="00381D11">
        <w:tab/>
        <w:t>P</w:t>
      </w:r>
      <w:r w:rsidRPr="00381D11">
        <w:tab/>
        <w:t>=</w:t>
      </w:r>
      <w:r w:rsidRPr="00381D11">
        <w:tab/>
        <w:t>masse maximale techniquement admissible en charge (en kg)</w:t>
      </w:r>
    </w:p>
    <w:p w14:paraId="69155FC1" w14:textId="77777777" w:rsidR="005A4E07" w:rsidRPr="00381D11" w:rsidRDefault="005A4E07" w:rsidP="005A4E07">
      <w:pPr>
        <w:pStyle w:val="SingleTxtG"/>
        <w:ind w:left="2268"/>
      </w:pPr>
      <w:r w:rsidRPr="00381D11">
        <w:tab/>
        <w:t>M</w:t>
      </w:r>
      <w:r w:rsidRPr="00381D11">
        <w:tab/>
        <w:t>=</w:t>
      </w:r>
      <w:r w:rsidRPr="00381D11">
        <w:tab/>
        <w:t>masse en ordre de marche (en kg)</w:t>
      </w:r>
    </w:p>
    <w:p w14:paraId="740750E4" w14:textId="77777777" w:rsidR="005A4E07" w:rsidRPr="00381D11" w:rsidRDefault="005A4E07" w:rsidP="005A4E07">
      <w:pPr>
        <w:pStyle w:val="SingleTxtG"/>
        <w:ind w:left="2268"/>
      </w:pPr>
      <w:r w:rsidRPr="00381D11">
        <w:tab/>
        <w:t>N</w:t>
      </w:r>
      <w:r w:rsidRPr="00381D11">
        <w:tab/>
        <w:t>=</w:t>
      </w:r>
      <w:r w:rsidRPr="00381D11">
        <w:tab/>
        <w:t>nombre de places assises sans compter le chauffeur.</w:t>
      </w:r>
    </w:p>
    <w:p w14:paraId="57B73C9A" w14:textId="77777777" w:rsidR="005A4E07" w:rsidRPr="00381D11" w:rsidRDefault="005A4E07" w:rsidP="005A4E07">
      <w:pPr>
        <w:pStyle w:val="SingleTxtG"/>
        <w:keepNext/>
        <w:keepLines/>
        <w:ind w:left="2268" w:hanging="1134"/>
      </w:pPr>
      <w:r w:rsidRPr="00381D11">
        <w:t>2.9.2</w:t>
      </w:r>
      <w:r w:rsidRPr="00381D11">
        <w:tab/>
        <w:t>Véhicules spéciaux (M</w:t>
      </w:r>
      <w:r w:rsidRPr="00381D11">
        <w:rPr>
          <w:vertAlign w:val="subscript"/>
        </w:rPr>
        <w:t>1</w:t>
      </w:r>
      <w:r w:rsidRPr="00381D11">
        <w:t>)</w:t>
      </w:r>
    </w:p>
    <w:p w14:paraId="2B9CD0DD" w14:textId="77777777" w:rsidR="005A4E07" w:rsidRPr="00381D11" w:rsidRDefault="005A4E07" w:rsidP="005A4E07">
      <w:pPr>
        <w:pStyle w:val="SingleTxtG"/>
        <w:ind w:left="2268" w:hanging="1134"/>
      </w:pPr>
      <w:r w:rsidRPr="00381D11">
        <w:t>2.9.2.1</w:t>
      </w:r>
      <w:r w:rsidRPr="00381D11">
        <w:tab/>
        <w:t>SA</w:t>
      </w:r>
      <w:r w:rsidRPr="00381D11">
        <w:tab/>
        <w:t>Autocaravanes : Voir paragraphe 2.5.1.</w:t>
      </w:r>
    </w:p>
    <w:p w14:paraId="3A057DDC" w14:textId="77777777" w:rsidR="005A4E07" w:rsidRPr="00381D11" w:rsidRDefault="005A4E07" w:rsidP="005A4E07">
      <w:pPr>
        <w:pStyle w:val="SingleTxtG"/>
        <w:ind w:left="2268" w:hanging="1134"/>
      </w:pPr>
      <w:r w:rsidRPr="00381D11">
        <w:t>2.9.2.2</w:t>
      </w:r>
      <w:r w:rsidRPr="00381D11">
        <w:tab/>
        <w:t>SB</w:t>
      </w:r>
      <w:r w:rsidRPr="00381D11">
        <w:tab/>
        <w:t>Véhicules blindés : Voir paragraphe 2.5.2.</w:t>
      </w:r>
    </w:p>
    <w:p w14:paraId="7FBA3703" w14:textId="77777777" w:rsidR="005A4E07" w:rsidRPr="00381D11" w:rsidRDefault="005A4E07" w:rsidP="005A4E07">
      <w:pPr>
        <w:pStyle w:val="SingleTxtG"/>
        <w:ind w:left="2268" w:hanging="1134"/>
      </w:pPr>
      <w:r w:rsidRPr="00381D11">
        <w:t>2.9.2.3</w:t>
      </w:r>
      <w:r w:rsidRPr="00381D11">
        <w:tab/>
        <w:t>SC</w:t>
      </w:r>
      <w:r w:rsidRPr="00381D11">
        <w:tab/>
        <w:t>Ambulances : Voir paragraphe 2.5.3.</w:t>
      </w:r>
    </w:p>
    <w:p w14:paraId="25DD62FB" w14:textId="77777777" w:rsidR="005A4E07" w:rsidRDefault="005A4E07" w:rsidP="005A4E07">
      <w:pPr>
        <w:pStyle w:val="SingleTxtG"/>
        <w:ind w:left="2268" w:hanging="1134"/>
      </w:pPr>
      <w:r w:rsidRPr="00381D11">
        <w:t>2.9.2.4</w:t>
      </w:r>
      <w:r w:rsidRPr="00381D11">
        <w:tab/>
        <w:t>SD</w:t>
      </w:r>
      <w:r w:rsidRPr="00381D11">
        <w:tab/>
        <w:t>Corbillards : Voir paragraphe 2.5.4.</w:t>
      </w:r>
    </w:p>
    <w:p w14:paraId="392AF872" w14:textId="77777777" w:rsidR="005A4E07" w:rsidRDefault="005A4E07" w:rsidP="005A4E07">
      <w:pPr>
        <w:pStyle w:val="SingleTxtG"/>
        <w:ind w:left="2268" w:hanging="1134"/>
        <w:rPr>
          <w:b/>
        </w:rPr>
      </w:pPr>
      <w:r w:rsidRPr="00D310B8">
        <w:rPr>
          <w:b/>
        </w:rPr>
        <w:t>2.10</w:t>
      </w:r>
      <w:r>
        <w:rPr>
          <w:b/>
        </w:rPr>
        <w:tab/>
        <w:t>N</w:t>
      </w:r>
      <w:r w:rsidRPr="007A638A">
        <w:rPr>
          <w:b/>
        </w:rPr>
        <w:t>uméro d</w:t>
      </w:r>
      <w:r w:rsidR="00BF794A">
        <w:rPr>
          <w:b/>
        </w:rPr>
        <w:t>’</w:t>
      </w:r>
      <w:r w:rsidRPr="007A638A">
        <w:rPr>
          <w:b/>
        </w:rPr>
        <w:t>identification du véhicule</w:t>
      </w:r>
      <w:r>
        <w:rPr>
          <w:b/>
        </w:rPr>
        <w:t> :</w:t>
      </w:r>
    </w:p>
    <w:p w14:paraId="408A0F45" w14:textId="77777777" w:rsidR="005A4E07" w:rsidRDefault="005A4E07" w:rsidP="005A4E07">
      <w:pPr>
        <w:pStyle w:val="SingleTxtG"/>
        <w:ind w:left="2268" w:hanging="1134"/>
        <w:rPr>
          <w:b/>
          <w:bCs/>
          <w:lang w:val="fr-FR"/>
        </w:rPr>
      </w:pPr>
      <w:r>
        <w:rPr>
          <w:b/>
        </w:rPr>
        <w:tab/>
        <w:t xml:space="preserve">Le numéro </w:t>
      </w:r>
      <w:r w:rsidRPr="007A638A">
        <w:rPr>
          <w:b/>
        </w:rPr>
        <w:t>d</w:t>
      </w:r>
      <w:r w:rsidR="00BF794A">
        <w:rPr>
          <w:b/>
        </w:rPr>
        <w:t>’</w:t>
      </w:r>
      <w:r w:rsidRPr="007A638A">
        <w:rPr>
          <w:b/>
        </w:rPr>
        <w:t>identification du véhicule</w:t>
      </w:r>
      <w:r w:rsidR="00BF794A">
        <w:rPr>
          <w:b/>
        </w:rPr>
        <w:t xml:space="preserve"> </w:t>
      </w:r>
      <w:r>
        <w:rPr>
          <w:b/>
        </w:rPr>
        <w:t xml:space="preserve">et sa composition permettent </w:t>
      </w:r>
      <w:r w:rsidRPr="007A638A">
        <w:rPr>
          <w:b/>
        </w:rPr>
        <w:t>d</w:t>
      </w:r>
      <w:r w:rsidR="00BF794A">
        <w:rPr>
          <w:b/>
        </w:rPr>
        <w:t>’</w:t>
      </w:r>
      <w:r w:rsidRPr="007A638A">
        <w:rPr>
          <w:b/>
        </w:rPr>
        <w:t>établir, à l</w:t>
      </w:r>
      <w:r w:rsidR="00BF794A">
        <w:rPr>
          <w:b/>
        </w:rPr>
        <w:t>’</w:t>
      </w:r>
      <w:r w:rsidRPr="007A638A">
        <w:rPr>
          <w:b/>
        </w:rPr>
        <w:t xml:space="preserve">échelle mondiale, un système uniforme de numérotation </w:t>
      </w:r>
      <w:r>
        <w:rPr>
          <w:b/>
        </w:rPr>
        <w:t>pour l</w:t>
      </w:r>
      <w:r w:rsidR="00BF794A">
        <w:rPr>
          <w:b/>
        </w:rPr>
        <w:t>’</w:t>
      </w:r>
      <w:r w:rsidRPr="007A638A">
        <w:rPr>
          <w:b/>
        </w:rPr>
        <w:t xml:space="preserve">identification </w:t>
      </w:r>
      <w:r>
        <w:rPr>
          <w:b/>
        </w:rPr>
        <w:t>des</w:t>
      </w:r>
      <w:r w:rsidRPr="007A638A">
        <w:rPr>
          <w:b/>
        </w:rPr>
        <w:t xml:space="preserve"> catégories de véhicules</w:t>
      </w:r>
      <w:r>
        <w:rPr>
          <w:b/>
        </w:rPr>
        <w:t xml:space="preserve"> </w:t>
      </w:r>
      <w:r w:rsidRPr="00D310B8">
        <w:rPr>
          <w:b/>
          <w:bCs/>
          <w:lang w:val="fr-FR"/>
        </w:rPr>
        <w:t>(M, N, O</w:t>
      </w:r>
      <w:r w:rsidRPr="00D310B8">
        <w:rPr>
          <w:b/>
          <w:bCs/>
          <w:vertAlign w:val="subscript"/>
          <w:lang w:val="fr-FR"/>
        </w:rPr>
        <w:t>1</w:t>
      </w:r>
      <w:r w:rsidRPr="00D310B8">
        <w:rPr>
          <w:b/>
          <w:bCs/>
          <w:lang w:val="fr-FR"/>
        </w:rPr>
        <w:t>, O</w:t>
      </w:r>
      <w:r w:rsidRPr="00D310B8">
        <w:rPr>
          <w:b/>
          <w:bCs/>
          <w:vertAlign w:val="subscript"/>
          <w:lang w:val="fr-FR"/>
        </w:rPr>
        <w:t>2</w:t>
      </w:r>
      <w:r w:rsidRPr="00D310B8">
        <w:rPr>
          <w:b/>
          <w:bCs/>
          <w:lang w:val="fr-FR"/>
        </w:rPr>
        <w:t>, L, T, etc.)</w:t>
      </w:r>
      <w:r>
        <w:rPr>
          <w:b/>
          <w:bCs/>
          <w:lang w:val="fr-FR"/>
        </w:rPr>
        <w:t>.</w:t>
      </w:r>
    </w:p>
    <w:p w14:paraId="0B78AC73" w14:textId="77777777" w:rsidR="005A4E07" w:rsidRPr="00D310B8" w:rsidRDefault="005A4E07" w:rsidP="005A4E07">
      <w:pPr>
        <w:pStyle w:val="SingleTxtG"/>
        <w:ind w:left="2268" w:hanging="1134"/>
        <w:rPr>
          <w:b/>
          <w:lang w:val="fr-FR"/>
        </w:rPr>
      </w:pPr>
      <w:r>
        <w:rPr>
          <w:b/>
          <w:bCs/>
          <w:lang w:val="fr-FR"/>
        </w:rPr>
        <w:lastRenderedPageBreak/>
        <w:tab/>
      </w:r>
      <w:r>
        <w:rPr>
          <w:b/>
          <w:bCs/>
          <w:lang w:val="fr-FR"/>
        </w:rPr>
        <w:tab/>
        <w:t xml:space="preserve">Le </w:t>
      </w:r>
      <w:r>
        <w:rPr>
          <w:b/>
        </w:rPr>
        <w:t xml:space="preserve">numéro </w:t>
      </w:r>
      <w:r w:rsidRPr="007A638A">
        <w:rPr>
          <w:b/>
        </w:rPr>
        <w:t>d</w:t>
      </w:r>
      <w:r w:rsidR="00BF794A">
        <w:rPr>
          <w:b/>
        </w:rPr>
        <w:t>’</w:t>
      </w:r>
      <w:r w:rsidRPr="007A638A">
        <w:rPr>
          <w:b/>
        </w:rPr>
        <w:t>identification du véhicul</w:t>
      </w:r>
      <w:r>
        <w:rPr>
          <w:b/>
        </w:rPr>
        <w:t>e est une combinaison de caractères structurée, attribuée au véhicule par le constructeur afin de l’identifier. Il répond aux normes ISO 3779, 4033 et 3780.</w:t>
      </w:r>
    </w:p>
    <w:p w14:paraId="2F7C7E36" w14:textId="77777777" w:rsidR="005A4E07" w:rsidRPr="00381D11" w:rsidRDefault="005A4E07" w:rsidP="005A4E07">
      <w:pPr>
        <w:pStyle w:val="HChG"/>
        <w:ind w:left="2268"/>
      </w:pPr>
      <w:r w:rsidRPr="00381D11">
        <w:t>3.</w:t>
      </w:r>
      <w:r w:rsidRPr="00381D11">
        <w:tab/>
        <w:t xml:space="preserve">Domaine d’application des Règlements </w:t>
      </w:r>
      <w:r>
        <w:t>ONU</w:t>
      </w:r>
      <w:r w:rsidRPr="00381D11">
        <w:t xml:space="preserve"> annexés à</w:t>
      </w:r>
      <w:r w:rsidR="00931486">
        <w:t xml:space="preserve"> </w:t>
      </w:r>
      <w:r w:rsidRPr="00381D11">
        <w:t>l’Accord de 1958</w:t>
      </w:r>
    </w:p>
    <w:p w14:paraId="5602AD91" w14:textId="77777777" w:rsidR="005A4E07" w:rsidRPr="00381D11" w:rsidRDefault="005A4E07" w:rsidP="005A4E07">
      <w:pPr>
        <w:pStyle w:val="SingleTxtG"/>
        <w:ind w:left="2268"/>
      </w:pPr>
      <w:r w:rsidRPr="00381D11">
        <w:tab/>
        <w:t xml:space="preserve">Le domaine d’application des Règlements </w:t>
      </w:r>
      <w:r>
        <w:t>ONU</w:t>
      </w:r>
      <w:r w:rsidRPr="00381D11">
        <w:t xml:space="preserve"> indiqués ci-dessous correspond à la situation des Règlements au 31 décembre 2015. Les domaines d’application sont indiqués par catégorie de véhicules, mais certains peuvent être limités à une sous-catégorie/une classe spécifique ou aux véhicules ayant un poids minimal/maximal à l’intérieur de la catégorie visée.</w:t>
      </w:r>
    </w:p>
    <w:p w14:paraId="3FC9663F" w14:textId="77777777" w:rsidR="005A4E07" w:rsidRPr="00381D11" w:rsidRDefault="005A4E07" w:rsidP="005A4E07">
      <w:pPr>
        <w:pStyle w:val="SingleTxtG"/>
        <w:ind w:left="2268" w:hanging="1134"/>
      </w:pPr>
      <w:r w:rsidRPr="00381D11">
        <w:tab/>
        <w:t xml:space="preserve">Les Règlements </w:t>
      </w:r>
      <w:r>
        <w:t>ONU</w:t>
      </w:r>
      <w:r w:rsidRPr="00381D11">
        <w:t xml:space="preserve"> sont constamment actualisés en fonction des progrès techniques et leur domaine d’application peut être modifié.</w:t>
      </w:r>
    </w:p>
    <w:tbl>
      <w:tblPr>
        <w:tblW w:w="9643" w:type="dxa"/>
        <w:tblInd w:w="-5"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
        <w:gridCol w:w="3440"/>
        <w:gridCol w:w="263"/>
        <w:gridCol w:w="262"/>
        <w:gridCol w:w="262"/>
        <w:gridCol w:w="262"/>
        <w:gridCol w:w="262"/>
        <w:gridCol w:w="267"/>
        <w:gridCol w:w="262"/>
        <w:gridCol w:w="262"/>
        <w:gridCol w:w="262"/>
        <w:gridCol w:w="262"/>
        <w:gridCol w:w="262"/>
        <w:gridCol w:w="262"/>
        <w:gridCol w:w="262"/>
        <w:gridCol w:w="262"/>
        <w:gridCol w:w="262"/>
        <w:gridCol w:w="262"/>
        <w:gridCol w:w="262"/>
        <w:gridCol w:w="262"/>
        <w:gridCol w:w="262"/>
        <w:gridCol w:w="262"/>
        <w:gridCol w:w="262"/>
      </w:tblGrid>
      <w:tr w:rsidR="005A4E07" w:rsidRPr="00381D11" w14:paraId="3294F53B" w14:textId="77777777" w:rsidTr="001273BE">
        <w:trPr>
          <w:cantSplit/>
          <w:trHeight w:val="648"/>
          <w:tblHeader/>
        </w:trPr>
        <w:tc>
          <w:tcPr>
            <w:tcW w:w="695" w:type="dxa"/>
            <w:tcBorders>
              <w:top w:val="single" w:sz="4" w:space="0" w:color="auto"/>
              <w:bottom w:val="single" w:sz="12" w:space="0" w:color="auto"/>
              <w:right w:val="single" w:sz="4" w:space="0" w:color="auto"/>
            </w:tcBorders>
            <w:shd w:val="clear" w:color="auto" w:fill="auto"/>
            <w:vAlign w:val="center"/>
          </w:tcPr>
          <w:p w14:paraId="2C645F2C" w14:textId="77777777" w:rsidR="005A4E07" w:rsidRPr="00381D11" w:rsidRDefault="005A4E07" w:rsidP="007F60B0">
            <w:pPr>
              <w:spacing w:before="40" w:after="80"/>
              <w:ind w:left="57"/>
              <w:rPr>
                <w:i/>
                <w:sz w:val="14"/>
              </w:rPr>
            </w:pPr>
            <w:r w:rsidRPr="00381D11">
              <w:rPr>
                <w:i/>
                <w:sz w:val="14"/>
              </w:rPr>
              <w:t xml:space="preserve">Règlement </w:t>
            </w:r>
            <w:r w:rsidRPr="00381D11">
              <w:rPr>
                <w:i/>
                <w:sz w:val="14"/>
              </w:rPr>
              <w:br/>
              <w:t>ONU</w:t>
            </w:r>
          </w:p>
        </w:tc>
        <w:tc>
          <w:tcPr>
            <w:tcW w:w="3440" w:type="dxa"/>
            <w:tcBorders>
              <w:top w:val="single" w:sz="4" w:space="0" w:color="auto"/>
              <w:left w:val="single" w:sz="4" w:space="0" w:color="auto"/>
              <w:bottom w:val="single" w:sz="12" w:space="0" w:color="auto"/>
              <w:right w:val="single" w:sz="4" w:space="0" w:color="auto"/>
            </w:tcBorders>
            <w:shd w:val="clear" w:color="auto" w:fill="auto"/>
            <w:vAlign w:val="bottom"/>
          </w:tcPr>
          <w:p w14:paraId="21A3DE1F" w14:textId="77777777" w:rsidR="005A4E07" w:rsidRPr="00381D11" w:rsidRDefault="005A4E07" w:rsidP="007F60B0">
            <w:pPr>
              <w:spacing w:before="40" w:after="80"/>
              <w:ind w:left="57"/>
              <w:rPr>
                <w:i/>
                <w:sz w:val="14"/>
              </w:rPr>
            </w:pPr>
            <w:r w:rsidRPr="00381D11">
              <w:rPr>
                <w:i/>
                <w:sz w:val="14"/>
              </w:rPr>
              <w:t>Titre</w:t>
            </w:r>
          </w:p>
        </w:tc>
        <w:tc>
          <w:tcPr>
            <w:tcW w:w="263"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14:paraId="268D1B83"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0E6538AD"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2</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5C3BEE48"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3</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02312B28"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4</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33515FB2"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5</w:t>
            </w:r>
          </w:p>
        </w:tc>
        <w:tc>
          <w:tcPr>
            <w:tcW w:w="267"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53D0F20D"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6</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14:paraId="11E2CB05" w14:textId="77777777" w:rsidR="005A4E07" w:rsidRPr="00381D11" w:rsidRDefault="005A4E07" w:rsidP="007F60B0">
            <w:pPr>
              <w:spacing w:before="40" w:after="80"/>
              <w:ind w:left="85"/>
              <w:rPr>
                <w:i/>
                <w:sz w:val="14"/>
              </w:rPr>
            </w:pPr>
            <w:r w:rsidRPr="00381D11">
              <w:rPr>
                <w:i/>
                <w:sz w:val="14"/>
              </w:rPr>
              <w:t>L</w:t>
            </w:r>
            <w:r w:rsidRPr="00381D11">
              <w:rPr>
                <w:i/>
                <w:sz w:val="14"/>
                <w:vertAlign w:val="subscript"/>
              </w:rPr>
              <w:t>7</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14:paraId="449340AE" w14:textId="77777777" w:rsidR="005A4E07" w:rsidRPr="00381D11" w:rsidRDefault="005A4E07" w:rsidP="007F60B0">
            <w:pPr>
              <w:spacing w:before="40" w:after="80"/>
              <w:ind w:left="85"/>
              <w:rPr>
                <w:i/>
                <w:sz w:val="14"/>
              </w:rPr>
            </w:pPr>
            <w:r w:rsidRPr="00381D11">
              <w:rPr>
                <w:i/>
                <w:sz w:val="14"/>
              </w:rPr>
              <w:t>M</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60252016" w14:textId="77777777" w:rsidR="005A4E07" w:rsidRPr="00381D11" w:rsidRDefault="005A4E07" w:rsidP="007F60B0">
            <w:pPr>
              <w:spacing w:before="40" w:after="80"/>
              <w:ind w:left="85"/>
              <w:rPr>
                <w:i/>
                <w:sz w:val="14"/>
              </w:rPr>
            </w:pPr>
            <w:r w:rsidRPr="00381D11">
              <w:rPr>
                <w:i/>
                <w:sz w:val="14"/>
              </w:rPr>
              <w:t>M</w:t>
            </w:r>
            <w:r w:rsidRPr="00381D11">
              <w:rPr>
                <w:i/>
                <w:sz w:val="14"/>
                <w:vertAlign w:val="subscript"/>
              </w:rPr>
              <w:t>2</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14:paraId="0B4CD3C5" w14:textId="77777777" w:rsidR="005A4E07" w:rsidRPr="00381D11" w:rsidRDefault="005A4E07" w:rsidP="007F60B0">
            <w:pPr>
              <w:spacing w:before="40" w:after="80"/>
              <w:ind w:left="85"/>
              <w:rPr>
                <w:i/>
                <w:sz w:val="14"/>
              </w:rPr>
            </w:pPr>
            <w:r w:rsidRPr="00381D11">
              <w:rPr>
                <w:i/>
                <w:sz w:val="14"/>
              </w:rPr>
              <w:t>M</w:t>
            </w:r>
            <w:r w:rsidRPr="00381D11">
              <w:rPr>
                <w:i/>
                <w:sz w:val="14"/>
                <w:vertAlign w:val="subscript"/>
              </w:rPr>
              <w:t>3</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14:paraId="1D64F600" w14:textId="77777777" w:rsidR="005A4E07" w:rsidRPr="00381D11" w:rsidRDefault="005A4E07" w:rsidP="007F60B0">
            <w:pPr>
              <w:spacing w:before="40" w:after="80"/>
              <w:ind w:left="85"/>
              <w:rPr>
                <w:i/>
                <w:sz w:val="14"/>
              </w:rPr>
            </w:pPr>
            <w:r w:rsidRPr="00381D11">
              <w:rPr>
                <w:i/>
                <w:sz w:val="14"/>
              </w:rPr>
              <w:t>N</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453E11C7" w14:textId="77777777" w:rsidR="005A4E07" w:rsidRPr="00381D11" w:rsidRDefault="005A4E07" w:rsidP="007F60B0">
            <w:pPr>
              <w:spacing w:before="40" w:after="80"/>
              <w:ind w:left="85"/>
              <w:rPr>
                <w:i/>
                <w:sz w:val="14"/>
              </w:rPr>
            </w:pPr>
            <w:r w:rsidRPr="00381D11">
              <w:rPr>
                <w:i/>
                <w:sz w:val="14"/>
              </w:rPr>
              <w:t>N</w:t>
            </w:r>
            <w:r w:rsidRPr="00381D11">
              <w:rPr>
                <w:i/>
                <w:sz w:val="14"/>
                <w:vertAlign w:val="subscript"/>
              </w:rPr>
              <w:t>2</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14:paraId="793CC679" w14:textId="77777777" w:rsidR="005A4E07" w:rsidRPr="00381D11" w:rsidRDefault="005A4E07" w:rsidP="007F60B0">
            <w:pPr>
              <w:spacing w:before="40" w:after="80"/>
              <w:ind w:left="85"/>
              <w:rPr>
                <w:i/>
                <w:sz w:val="14"/>
              </w:rPr>
            </w:pPr>
            <w:r w:rsidRPr="00381D11">
              <w:rPr>
                <w:i/>
                <w:sz w:val="14"/>
              </w:rPr>
              <w:t>N</w:t>
            </w:r>
            <w:r w:rsidRPr="00381D11">
              <w:rPr>
                <w:i/>
                <w:sz w:val="14"/>
                <w:vertAlign w:val="subscript"/>
              </w:rPr>
              <w:t>3</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14:paraId="2B96FF3A" w14:textId="77777777" w:rsidR="005A4E07" w:rsidRPr="00381D11" w:rsidRDefault="005A4E07" w:rsidP="007F60B0">
            <w:pPr>
              <w:spacing w:before="40" w:after="80"/>
              <w:ind w:left="85"/>
              <w:rPr>
                <w:i/>
                <w:sz w:val="14"/>
              </w:rPr>
            </w:pPr>
            <w:r w:rsidRPr="00381D11">
              <w:rPr>
                <w:i/>
                <w:sz w:val="14"/>
              </w:rPr>
              <w:t>O</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5ACA23DE" w14:textId="77777777" w:rsidR="005A4E07" w:rsidRPr="00381D11" w:rsidRDefault="005A4E07" w:rsidP="007F60B0">
            <w:pPr>
              <w:spacing w:before="40" w:after="80"/>
              <w:ind w:left="85"/>
              <w:rPr>
                <w:i/>
                <w:sz w:val="14"/>
              </w:rPr>
            </w:pPr>
            <w:r w:rsidRPr="00381D11">
              <w:rPr>
                <w:i/>
                <w:sz w:val="14"/>
              </w:rPr>
              <w:t>O</w:t>
            </w:r>
            <w:r w:rsidRPr="00381D11">
              <w:rPr>
                <w:i/>
                <w:sz w:val="14"/>
                <w:vertAlign w:val="subscript"/>
              </w:rPr>
              <w:t>2</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17CEE6A6" w14:textId="77777777" w:rsidR="005A4E07" w:rsidRPr="00381D11" w:rsidRDefault="005A4E07" w:rsidP="007F60B0">
            <w:pPr>
              <w:spacing w:before="40" w:after="80"/>
              <w:ind w:left="85"/>
              <w:rPr>
                <w:i/>
                <w:sz w:val="14"/>
              </w:rPr>
            </w:pPr>
            <w:r w:rsidRPr="00381D11">
              <w:rPr>
                <w:i/>
                <w:sz w:val="14"/>
              </w:rPr>
              <w:t>O</w:t>
            </w:r>
            <w:r w:rsidRPr="00381D11">
              <w:rPr>
                <w:i/>
                <w:sz w:val="14"/>
                <w:vertAlign w:val="subscript"/>
              </w:rPr>
              <w:t>3</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14:paraId="77733077" w14:textId="77777777" w:rsidR="005A4E07" w:rsidRPr="00381D11" w:rsidRDefault="005A4E07" w:rsidP="007F60B0">
            <w:pPr>
              <w:spacing w:before="40" w:after="80"/>
              <w:ind w:left="85"/>
              <w:rPr>
                <w:i/>
                <w:sz w:val="14"/>
              </w:rPr>
            </w:pPr>
            <w:r w:rsidRPr="00381D11">
              <w:rPr>
                <w:i/>
                <w:sz w:val="14"/>
              </w:rPr>
              <w:t>O</w:t>
            </w:r>
            <w:r w:rsidRPr="00381D11">
              <w:rPr>
                <w:i/>
                <w:sz w:val="14"/>
                <w:vertAlign w:val="subscript"/>
              </w:rPr>
              <w:t>4</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14:paraId="19172DFC" w14:textId="77777777" w:rsidR="005A4E07" w:rsidRPr="00381D11" w:rsidRDefault="005A4E07" w:rsidP="007F60B0">
            <w:pPr>
              <w:spacing w:before="40" w:after="80"/>
              <w:ind w:left="85"/>
              <w:rPr>
                <w:i/>
                <w:sz w:val="14"/>
              </w:rPr>
            </w:pPr>
            <w:r w:rsidRPr="00381D11">
              <w:rPr>
                <w:i/>
                <w:sz w:val="14"/>
              </w:rPr>
              <w:t>T</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294BCDA0" w14:textId="77777777" w:rsidR="005A4E07" w:rsidRPr="00381D11" w:rsidRDefault="005A4E07" w:rsidP="007F60B0">
            <w:pPr>
              <w:spacing w:before="40" w:after="80"/>
              <w:ind w:left="85"/>
              <w:rPr>
                <w:i/>
                <w:sz w:val="14"/>
              </w:rPr>
            </w:pPr>
            <w:r w:rsidRPr="00381D11">
              <w:rPr>
                <w:i/>
                <w:sz w:val="14"/>
              </w:rPr>
              <w:t>R</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14:paraId="5C1C4BFD" w14:textId="77777777" w:rsidR="005A4E07" w:rsidRPr="00381D11" w:rsidRDefault="005A4E07" w:rsidP="007F60B0">
            <w:pPr>
              <w:spacing w:before="40" w:after="80"/>
              <w:ind w:left="85"/>
              <w:rPr>
                <w:i/>
                <w:sz w:val="14"/>
              </w:rPr>
            </w:pPr>
            <w:r w:rsidRPr="00381D11">
              <w:rPr>
                <w:i/>
                <w:sz w:val="14"/>
              </w:rPr>
              <w:t>S</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14:paraId="449C1315" w14:textId="77777777" w:rsidR="005A4E07" w:rsidRPr="00381D11" w:rsidRDefault="005A4E07" w:rsidP="007F60B0">
            <w:pPr>
              <w:spacing w:before="40" w:after="80"/>
              <w:ind w:left="85"/>
              <w:rPr>
                <w:i/>
                <w:sz w:val="14"/>
              </w:rPr>
            </w:pPr>
            <w:r w:rsidRPr="00381D11">
              <w:rPr>
                <w:i/>
                <w:sz w:val="14"/>
              </w:rPr>
              <w:t>NRMM</w:t>
            </w:r>
          </w:p>
        </w:tc>
      </w:tr>
      <w:tr w:rsidR="005A4E07" w:rsidRPr="00381D11" w14:paraId="1801402F" w14:textId="77777777" w:rsidTr="001273BE">
        <w:tc>
          <w:tcPr>
            <w:tcW w:w="695" w:type="dxa"/>
            <w:tcBorders>
              <w:top w:val="single" w:sz="12" w:space="0" w:color="auto"/>
              <w:bottom w:val="nil"/>
              <w:right w:val="single" w:sz="4" w:space="0" w:color="auto"/>
            </w:tcBorders>
            <w:shd w:val="clear" w:color="auto" w:fill="auto"/>
          </w:tcPr>
          <w:p w14:paraId="1790A1CB" w14:textId="77777777" w:rsidR="005A4E07" w:rsidRPr="00D310B8" w:rsidRDefault="005A4E07" w:rsidP="007F60B0">
            <w:pPr>
              <w:spacing w:before="40" w:after="80"/>
              <w:ind w:left="57"/>
              <w:rPr>
                <w:b/>
              </w:rPr>
            </w:pPr>
            <w:r w:rsidRPr="00D310B8">
              <w:rPr>
                <w:b/>
              </w:rPr>
              <w:t>0</w:t>
            </w:r>
          </w:p>
        </w:tc>
        <w:tc>
          <w:tcPr>
            <w:tcW w:w="3440" w:type="dxa"/>
            <w:tcBorders>
              <w:top w:val="single" w:sz="12" w:space="0" w:color="auto"/>
              <w:left w:val="single" w:sz="4" w:space="0" w:color="auto"/>
              <w:bottom w:val="nil"/>
              <w:right w:val="single" w:sz="4" w:space="0" w:color="auto"/>
            </w:tcBorders>
            <w:shd w:val="clear" w:color="auto" w:fill="auto"/>
          </w:tcPr>
          <w:p w14:paraId="229B958E" w14:textId="77777777" w:rsidR="005A4E07" w:rsidRPr="00D310B8" w:rsidRDefault="005A4E07" w:rsidP="007F60B0">
            <w:pPr>
              <w:spacing w:before="40" w:after="80"/>
              <w:ind w:left="57"/>
              <w:rPr>
                <w:b/>
              </w:rPr>
            </w:pPr>
            <w:r w:rsidRPr="00D310B8">
              <w:rPr>
                <w:b/>
              </w:rPr>
              <w:t>Prescriptions uniformes relatives à un régime d’homologation de type internationale de l’ensemble du véhicule</w:t>
            </w:r>
            <w:r>
              <w:rPr>
                <w:b/>
              </w:rPr>
              <w:t xml:space="preserve"> (IWVTA)</w:t>
            </w:r>
          </w:p>
        </w:tc>
        <w:tc>
          <w:tcPr>
            <w:tcW w:w="263" w:type="dxa"/>
            <w:tcBorders>
              <w:top w:val="single" w:sz="12" w:space="0" w:color="auto"/>
              <w:left w:val="single" w:sz="4" w:space="0" w:color="auto"/>
              <w:bottom w:val="nil"/>
              <w:right w:val="dotted" w:sz="4" w:space="0" w:color="auto"/>
            </w:tcBorders>
            <w:shd w:val="clear" w:color="auto" w:fill="auto"/>
          </w:tcPr>
          <w:p w14:paraId="45C533E4"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39647A5C"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5EB6EEAA"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2AEEE865"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2A562F1A" w14:textId="77777777" w:rsidR="005A4E07" w:rsidRPr="00381D11" w:rsidRDefault="005A4E07" w:rsidP="007F60B0">
            <w:pPr>
              <w:spacing w:before="40" w:after="80"/>
              <w:jc w:val="center"/>
            </w:pPr>
          </w:p>
        </w:tc>
        <w:tc>
          <w:tcPr>
            <w:tcW w:w="267" w:type="dxa"/>
            <w:tcBorders>
              <w:top w:val="single" w:sz="12" w:space="0" w:color="auto"/>
              <w:left w:val="dotted" w:sz="4" w:space="0" w:color="auto"/>
              <w:bottom w:val="nil"/>
              <w:right w:val="dotted" w:sz="4" w:space="0" w:color="auto"/>
            </w:tcBorders>
            <w:shd w:val="clear" w:color="auto" w:fill="auto"/>
          </w:tcPr>
          <w:p w14:paraId="4759CC11"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5AF676ED"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3C3D3844" w14:textId="77777777" w:rsidR="005A4E07" w:rsidRPr="00D310B8" w:rsidRDefault="005A4E07" w:rsidP="007F60B0">
            <w:pPr>
              <w:spacing w:before="40" w:after="80"/>
              <w:jc w:val="center"/>
              <w:rPr>
                <w:b/>
              </w:rPr>
            </w:pPr>
            <w:r w:rsidRPr="00D310B8">
              <w:rPr>
                <w:b/>
              </w:rPr>
              <w:t>x</w:t>
            </w:r>
          </w:p>
        </w:tc>
        <w:tc>
          <w:tcPr>
            <w:tcW w:w="262" w:type="dxa"/>
            <w:tcBorders>
              <w:top w:val="single" w:sz="12" w:space="0" w:color="auto"/>
              <w:left w:val="dotted" w:sz="4" w:space="0" w:color="auto"/>
              <w:bottom w:val="nil"/>
              <w:right w:val="dotted" w:sz="4" w:space="0" w:color="auto"/>
            </w:tcBorders>
            <w:shd w:val="clear" w:color="auto" w:fill="auto"/>
          </w:tcPr>
          <w:p w14:paraId="13A45E33"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23BE87AC"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5F678D5A"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22A6948F"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6B9DE3C6"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23381B1E"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3A750EDD"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37C7FA45"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0DD8F592"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5751A6F9"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727F7C7D"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1FD7C60B"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33D54693" w14:textId="77777777" w:rsidR="005A4E07" w:rsidRPr="00381D11" w:rsidRDefault="005A4E07" w:rsidP="007F60B0">
            <w:pPr>
              <w:spacing w:before="40" w:after="80"/>
              <w:jc w:val="center"/>
            </w:pPr>
          </w:p>
        </w:tc>
      </w:tr>
      <w:tr w:rsidR="005A4E07" w:rsidRPr="00381D11" w14:paraId="7FE82E98" w14:textId="77777777" w:rsidTr="001273BE">
        <w:tc>
          <w:tcPr>
            <w:tcW w:w="695" w:type="dxa"/>
            <w:tcBorders>
              <w:top w:val="single" w:sz="12" w:space="0" w:color="auto"/>
              <w:bottom w:val="nil"/>
              <w:right w:val="single" w:sz="4" w:space="0" w:color="auto"/>
            </w:tcBorders>
            <w:shd w:val="clear" w:color="auto" w:fill="auto"/>
          </w:tcPr>
          <w:p w14:paraId="03080932" w14:textId="77777777" w:rsidR="005A4E07" w:rsidRPr="00381D11" w:rsidRDefault="005A4E07" w:rsidP="007F60B0">
            <w:pPr>
              <w:spacing w:before="40" w:after="80"/>
              <w:ind w:left="57"/>
            </w:pPr>
            <w:r w:rsidRPr="00381D11">
              <w:t>1</w:t>
            </w:r>
          </w:p>
        </w:tc>
        <w:tc>
          <w:tcPr>
            <w:tcW w:w="3440" w:type="dxa"/>
            <w:tcBorders>
              <w:top w:val="single" w:sz="12" w:space="0" w:color="auto"/>
              <w:left w:val="single" w:sz="4" w:space="0" w:color="auto"/>
              <w:bottom w:val="nil"/>
              <w:right w:val="single" w:sz="4" w:space="0" w:color="auto"/>
            </w:tcBorders>
            <w:shd w:val="clear" w:color="auto" w:fill="auto"/>
          </w:tcPr>
          <w:p w14:paraId="66556687" w14:textId="77777777" w:rsidR="005A4E07" w:rsidRPr="00381D11" w:rsidRDefault="005A4E07" w:rsidP="007F60B0">
            <w:pPr>
              <w:spacing w:before="40" w:after="80"/>
              <w:ind w:left="57"/>
            </w:pPr>
            <w:r w:rsidRPr="00381D11">
              <w:t xml:space="preserve">Prescriptions uniformes relatives à l’homologation des projecteurs pour véhicules automobiles émettant un faisceau de croisement asymétrique </w:t>
            </w:r>
            <w:r w:rsidRPr="00381D11">
              <w:br/>
              <w:t xml:space="preserve">et/ou un faisceau de route et équipés de lampes à incandescence </w:t>
            </w:r>
            <w:r w:rsidRPr="00381D11">
              <w:br/>
              <w:t>des catégories R</w:t>
            </w:r>
            <w:r w:rsidRPr="00381D11">
              <w:rPr>
                <w:vertAlign w:val="subscript"/>
              </w:rPr>
              <w:t>2</w:t>
            </w:r>
            <w:r w:rsidRPr="00381D11">
              <w:t xml:space="preserve"> et/ou HS</w:t>
            </w:r>
            <w:r w:rsidRPr="00381D11">
              <w:rPr>
                <w:vertAlign w:val="subscript"/>
              </w:rPr>
              <w:t>1</w:t>
            </w:r>
          </w:p>
        </w:tc>
        <w:tc>
          <w:tcPr>
            <w:tcW w:w="263" w:type="dxa"/>
            <w:tcBorders>
              <w:top w:val="single" w:sz="12" w:space="0" w:color="auto"/>
              <w:left w:val="single" w:sz="4" w:space="0" w:color="auto"/>
              <w:bottom w:val="nil"/>
              <w:right w:val="dotted" w:sz="4" w:space="0" w:color="auto"/>
            </w:tcBorders>
            <w:shd w:val="clear" w:color="auto" w:fill="auto"/>
          </w:tcPr>
          <w:p w14:paraId="754B3F0E"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62BEF026"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520FC994"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42B5228F"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39FBA217" w14:textId="77777777" w:rsidR="005A4E07" w:rsidRPr="00381D11" w:rsidRDefault="005A4E07" w:rsidP="007F60B0">
            <w:pPr>
              <w:spacing w:before="40" w:after="80"/>
              <w:jc w:val="center"/>
            </w:pPr>
          </w:p>
        </w:tc>
        <w:tc>
          <w:tcPr>
            <w:tcW w:w="267" w:type="dxa"/>
            <w:tcBorders>
              <w:top w:val="single" w:sz="12" w:space="0" w:color="auto"/>
              <w:left w:val="dotted" w:sz="4" w:space="0" w:color="auto"/>
              <w:bottom w:val="nil"/>
              <w:right w:val="dotted" w:sz="4" w:space="0" w:color="auto"/>
            </w:tcBorders>
            <w:shd w:val="clear" w:color="auto" w:fill="auto"/>
          </w:tcPr>
          <w:p w14:paraId="0586138B"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03A85E0B"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6D2C755B" w14:textId="77777777" w:rsidR="005A4E07" w:rsidRPr="00381D11" w:rsidRDefault="005A4E07" w:rsidP="007F60B0">
            <w:pPr>
              <w:spacing w:before="40" w:after="80"/>
              <w:jc w:val="center"/>
            </w:pPr>
            <w:r w:rsidRPr="00381D11">
              <w:t>x</w:t>
            </w:r>
          </w:p>
        </w:tc>
        <w:tc>
          <w:tcPr>
            <w:tcW w:w="262" w:type="dxa"/>
            <w:tcBorders>
              <w:top w:val="single" w:sz="12" w:space="0" w:color="auto"/>
              <w:left w:val="dotted" w:sz="4" w:space="0" w:color="auto"/>
              <w:bottom w:val="nil"/>
              <w:right w:val="dotted" w:sz="4" w:space="0" w:color="auto"/>
            </w:tcBorders>
            <w:shd w:val="clear" w:color="auto" w:fill="auto"/>
          </w:tcPr>
          <w:p w14:paraId="5D9F0816" w14:textId="77777777" w:rsidR="005A4E07" w:rsidRPr="00381D11" w:rsidRDefault="005A4E07" w:rsidP="007F60B0">
            <w:pPr>
              <w:spacing w:before="40" w:after="80"/>
              <w:jc w:val="center"/>
            </w:pPr>
            <w:r w:rsidRPr="00381D11">
              <w:t>x</w:t>
            </w:r>
          </w:p>
        </w:tc>
        <w:tc>
          <w:tcPr>
            <w:tcW w:w="262" w:type="dxa"/>
            <w:tcBorders>
              <w:top w:val="single" w:sz="12" w:space="0" w:color="auto"/>
              <w:left w:val="dotted" w:sz="4" w:space="0" w:color="auto"/>
              <w:bottom w:val="nil"/>
              <w:right w:val="single" w:sz="4" w:space="0" w:color="auto"/>
            </w:tcBorders>
            <w:shd w:val="clear" w:color="auto" w:fill="auto"/>
          </w:tcPr>
          <w:p w14:paraId="390620B7" w14:textId="77777777" w:rsidR="005A4E07" w:rsidRPr="00381D11" w:rsidRDefault="005A4E07" w:rsidP="007F60B0">
            <w:pPr>
              <w:spacing w:before="40" w:after="80"/>
              <w:jc w:val="center"/>
            </w:pPr>
            <w:r w:rsidRPr="00381D11">
              <w:t>x</w:t>
            </w:r>
          </w:p>
        </w:tc>
        <w:tc>
          <w:tcPr>
            <w:tcW w:w="262" w:type="dxa"/>
            <w:tcBorders>
              <w:top w:val="single" w:sz="12" w:space="0" w:color="auto"/>
              <w:left w:val="single" w:sz="4" w:space="0" w:color="auto"/>
              <w:bottom w:val="nil"/>
              <w:right w:val="dotted" w:sz="4" w:space="0" w:color="auto"/>
            </w:tcBorders>
            <w:shd w:val="clear" w:color="auto" w:fill="auto"/>
          </w:tcPr>
          <w:p w14:paraId="3B21D576" w14:textId="77777777" w:rsidR="005A4E07" w:rsidRPr="00381D11" w:rsidRDefault="005A4E07" w:rsidP="007F60B0">
            <w:pPr>
              <w:spacing w:before="40" w:after="80"/>
              <w:jc w:val="center"/>
            </w:pPr>
            <w:r w:rsidRPr="00381D11">
              <w:t>x</w:t>
            </w:r>
          </w:p>
        </w:tc>
        <w:tc>
          <w:tcPr>
            <w:tcW w:w="262" w:type="dxa"/>
            <w:tcBorders>
              <w:top w:val="single" w:sz="12" w:space="0" w:color="auto"/>
              <w:left w:val="dotted" w:sz="4" w:space="0" w:color="auto"/>
              <w:bottom w:val="nil"/>
              <w:right w:val="dotted" w:sz="4" w:space="0" w:color="auto"/>
            </w:tcBorders>
            <w:shd w:val="clear" w:color="auto" w:fill="auto"/>
          </w:tcPr>
          <w:p w14:paraId="1C06E690" w14:textId="77777777" w:rsidR="005A4E07" w:rsidRPr="00381D11" w:rsidRDefault="005A4E07" w:rsidP="007F60B0">
            <w:pPr>
              <w:spacing w:before="40" w:after="80"/>
              <w:jc w:val="center"/>
            </w:pPr>
            <w:r w:rsidRPr="00381D11">
              <w:t>x</w:t>
            </w:r>
          </w:p>
        </w:tc>
        <w:tc>
          <w:tcPr>
            <w:tcW w:w="262" w:type="dxa"/>
            <w:tcBorders>
              <w:top w:val="single" w:sz="12" w:space="0" w:color="auto"/>
              <w:left w:val="dotted" w:sz="4" w:space="0" w:color="auto"/>
              <w:bottom w:val="nil"/>
              <w:right w:val="single" w:sz="4" w:space="0" w:color="auto"/>
            </w:tcBorders>
            <w:shd w:val="clear" w:color="auto" w:fill="auto"/>
          </w:tcPr>
          <w:p w14:paraId="4FC7DBDB" w14:textId="77777777" w:rsidR="005A4E07" w:rsidRPr="00381D11" w:rsidRDefault="005A4E07" w:rsidP="007F60B0">
            <w:pPr>
              <w:spacing w:before="40" w:after="80"/>
              <w:jc w:val="center"/>
            </w:pPr>
            <w:r w:rsidRPr="00381D11">
              <w:t>x</w:t>
            </w:r>
          </w:p>
        </w:tc>
        <w:tc>
          <w:tcPr>
            <w:tcW w:w="262" w:type="dxa"/>
            <w:tcBorders>
              <w:top w:val="single" w:sz="12" w:space="0" w:color="auto"/>
              <w:left w:val="single" w:sz="4" w:space="0" w:color="auto"/>
              <w:bottom w:val="nil"/>
              <w:right w:val="dotted" w:sz="4" w:space="0" w:color="auto"/>
            </w:tcBorders>
            <w:shd w:val="clear" w:color="auto" w:fill="auto"/>
          </w:tcPr>
          <w:p w14:paraId="414A4D94"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5A8F0B9E"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3CBD98F8"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50A24380" w14:textId="77777777" w:rsidR="005A4E07" w:rsidRPr="00381D11" w:rsidRDefault="005A4E07" w:rsidP="007F60B0">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14:paraId="7C04646E"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4F8DD57C"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14:paraId="0F43C3E7" w14:textId="77777777" w:rsidR="005A4E07" w:rsidRPr="00381D11" w:rsidRDefault="005A4E07" w:rsidP="007F60B0">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14:paraId="35BF1DD4" w14:textId="77777777" w:rsidR="005A4E07" w:rsidRPr="00381D11" w:rsidRDefault="005A4E07" w:rsidP="007F60B0">
            <w:pPr>
              <w:spacing w:before="40" w:after="80"/>
              <w:jc w:val="center"/>
            </w:pPr>
          </w:p>
        </w:tc>
      </w:tr>
      <w:tr w:rsidR="005A4E07" w:rsidRPr="00381D11" w14:paraId="060B0DCC" w14:textId="77777777" w:rsidTr="001273BE">
        <w:tc>
          <w:tcPr>
            <w:tcW w:w="695" w:type="dxa"/>
            <w:tcBorders>
              <w:top w:val="nil"/>
              <w:bottom w:val="nil"/>
              <w:right w:val="single" w:sz="4" w:space="0" w:color="auto"/>
            </w:tcBorders>
            <w:shd w:val="clear" w:color="auto" w:fill="auto"/>
          </w:tcPr>
          <w:p w14:paraId="09508298" w14:textId="77777777" w:rsidR="005A4E07" w:rsidRPr="00381D11" w:rsidRDefault="005A4E07" w:rsidP="007F60B0">
            <w:pPr>
              <w:spacing w:before="40" w:after="80"/>
              <w:ind w:left="57"/>
            </w:pPr>
            <w:r w:rsidRPr="00381D11">
              <w:t>et</w:t>
            </w:r>
          </w:p>
        </w:tc>
        <w:tc>
          <w:tcPr>
            <w:tcW w:w="3440" w:type="dxa"/>
            <w:tcBorders>
              <w:top w:val="nil"/>
              <w:left w:val="single" w:sz="4" w:space="0" w:color="auto"/>
              <w:bottom w:val="nil"/>
              <w:right w:val="single" w:sz="4" w:space="0" w:color="auto"/>
            </w:tcBorders>
            <w:shd w:val="clear" w:color="auto" w:fill="auto"/>
          </w:tcPr>
          <w:p w14:paraId="70AEC0FB" w14:textId="77777777" w:rsidR="005A4E07" w:rsidRPr="00381D11" w:rsidRDefault="005A4E07" w:rsidP="007F60B0">
            <w:pPr>
              <w:spacing w:before="40" w:after="80"/>
              <w:ind w:left="57"/>
            </w:pPr>
          </w:p>
        </w:tc>
        <w:tc>
          <w:tcPr>
            <w:tcW w:w="263" w:type="dxa"/>
            <w:tcBorders>
              <w:top w:val="nil"/>
              <w:left w:val="single" w:sz="4" w:space="0" w:color="auto"/>
              <w:bottom w:val="nil"/>
              <w:right w:val="dotted" w:sz="4" w:space="0" w:color="auto"/>
            </w:tcBorders>
            <w:shd w:val="clear" w:color="auto" w:fill="auto"/>
          </w:tcPr>
          <w:p w14:paraId="7B2E4D20"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3A51ACDA"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6A60F425"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24831E30"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5529DCBF" w14:textId="77777777" w:rsidR="005A4E07" w:rsidRPr="00381D11" w:rsidRDefault="005A4E07" w:rsidP="007F60B0">
            <w:pPr>
              <w:spacing w:before="40" w:after="80"/>
              <w:jc w:val="center"/>
            </w:pPr>
          </w:p>
        </w:tc>
        <w:tc>
          <w:tcPr>
            <w:tcW w:w="267" w:type="dxa"/>
            <w:tcBorders>
              <w:top w:val="nil"/>
              <w:left w:val="dotted" w:sz="4" w:space="0" w:color="auto"/>
              <w:bottom w:val="nil"/>
              <w:right w:val="dotted" w:sz="4" w:space="0" w:color="auto"/>
            </w:tcBorders>
            <w:shd w:val="clear" w:color="auto" w:fill="auto"/>
          </w:tcPr>
          <w:p w14:paraId="420665E6" w14:textId="77777777" w:rsidR="005A4E07" w:rsidRPr="00381D11" w:rsidRDefault="005A4E07" w:rsidP="007F60B0">
            <w:pPr>
              <w:spacing w:before="40" w:after="80"/>
              <w:jc w:val="center"/>
            </w:pPr>
          </w:p>
        </w:tc>
        <w:tc>
          <w:tcPr>
            <w:tcW w:w="262" w:type="dxa"/>
            <w:tcBorders>
              <w:top w:val="nil"/>
              <w:left w:val="dotted" w:sz="4" w:space="0" w:color="auto"/>
              <w:bottom w:val="nil"/>
              <w:right w:val="single" w:sz="4" w:space="0" w:color="auto"/>
            </w:tcBorders>
            <w:shd w:val="clear" w:color="auto" w:fill="auto"/>
          </w:tcPr>
          <w:p w14:paraId="0A801295" w14:textId="77777777" w:rsidR="005A4E07" w:rsidRPr="00381D11" w:rsidRDefault="005A4E07" w:rsidP="007F60B0">
            <w:pPr>
              <w:spacing w:before="40" w:after="80"/>
              <w:jc w:val="center"/>
            </w:pPr>
          </w:p>
        </w:tc>
        <w:tc>
          <w:tcPr>
            <w:tcW w:w="262" w:type="dxa"/>
            <w:tcBorders>
              <w:top w:val="nil"/>
              <w:left w:val="single" w:sz="4" w:space="0" w:color="auto"/>
              <w:bottom w:val="nil"/>
              <w:right w:val="dotted" w:sz="4" w:space="0" w:color="auto"/>
            </w:tcBorders>
            <w:shd w:val="clear" w:color="auto" w:fill="auto"/>
          </w:tcPr>
          <w:p w14:paraId="6E55926D"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63DF578E" w14:textId="77777777" w:rsidR="005A4E07" w:rsidRPr="00381D11" w:rsidRDefault="005A4E07" w:rsidP="007F60B0">
            <w:pPr>
              <w:spacing w:before="40" w:after="80"/>
              <w:jc w:val="center"/>
            </w:pPr>
          </w:p>
        </w:tc>
        <w:tc>
          <w:tcPr>
            <w:tcW w:w="262" w:type="dxa"/>
            <w:tcBorders>
              <w:top w:val="nil"/>
              <w:left w:val="dotted" w:sz="4" w:space="0" w:color="auto"/>
              <w:bottom w:val="nil"/>
              <w:right w:val="single" w:sz="4" w:space="0" w:color="auto"/>
            </w:tcBorders>
            <w:shd w:val="clear" w:color="auto" w:fill="auto"/>
          </w:tcPr>
          <w:p w14:paraId="0A2EDB73" w14:textId="77777777" w:rsidR="005A4E07" w:rsidRPr="00381D11" w:rsidRDefault="005A4E07" w:rsidP="007F60B0">
            <w:pPr>
              <w:spacing w:before="40" w:after="80"/>
              <w:jc w:val="center"/>
            </w:pPr>
          </w:p>
        </w:tc>
        <w:tc>
          <w:tcPr>
            <w:tcW w:w="262" w:type="dxa"/>
            <w:tcBorders>
              <w:top w:val="nil"/>
              <w:left w:val="single" w:sz="4" w:space="0" w:color="auto"/>
              <w:bottom w:val="nil"/>
              <w:right w:val="dotted" w:sz="4" w:space="0" w:color="auto"/>
            </w:tcBorders>
            <w:shd w:val="clear" w:color="auto" w:fill="auto"/>
          </w:tcPr>
          <w:p w14:paraId="42A57DBB"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61D53630" w14:textId="77777777" w:rsidR="005A4E07" w:rsidRPr="00381D11" w:rsidRDefault="005A4E07" w:rsidP="007F60B0">
            <w:pPr>
              <w:spacing w:before="40" w:after="80"/>
              <w:jc w:val="center"/>
            </w:pPr>
          </w:p>
        </w:tc>
        <w:tc>
          <w:tcPr>
            <w:tcW w:w="262" w:type="dxa"/>
            <w:tcBorders>
              <w:top w:val="nil"/>
              <w:left w:val="dotted" w:sz="4" w:space="0" w:color="auto"/>
              <w:bottom w:val="nil"/>
              <w:right w:val="single" w:sz="4" w:space="0" w:color="auto"/>
            </w:tcBorders>
            <w:shd w:val="clear" w:color="auto" w:fill="auto"/>
          </w:tcPr>
          <w:p w14:paraId="4B8CC5AD" w14:textId="77777777" w:rsidR="005A4E07" w:rsidRPr="00381D11" w:rsidRDefault="005A4E07" w:rsidP="007F60B0">
            <w:pPr>
              <w:spacing w:before="40" w:after="80"/>
              <w:jc w:val="center"/>
            </w:pPr>
          </w:p>
        </w:tc>
        <w:tc>
          <w:tcPr>
            <w:tcW w:w="262" w:type="dxa"/>
            <w:tcBorders>
              <w:top w:val="nil"/>
              <w:left w:val="single" w:sz="4" w:space="0" w:color="auto"/>
              <w:bottom w:val="nil"/>
              <w:right w:val="dotted" w:sz="4" w:space="0" w:color="auto"/>
            </w:tcBorders>
            <w:shd w:val="clear" w:color="auto" w:fill="auto"/>
          </w:tcPr>
          <w:p w14:paraId="72884973"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7176A52E"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6FABBED5" w14:textId="77777777" w:rsidR="005A4E07" w:rsidRPr="00381D11" w:rsidRDefault="005A4E07" w:rsidP="007F60B0">
            <w:pPr>
              <w:spacing w:before="40" w:after="80"/>
              <w:jc w:val="center"/>
            </w:pPr>
          </w:p>
        </w:tc>
        <w:tc>
          <w:tcPr>
            <w:tcW w:w="262" w:type="dxa"/>
            <w:tcBorders>
              <w:top w:val="nil"/>
              <w:left w:val="dotted" w:sz="4" w:space="0" w:color="auto"/>
              <w:bottom w:val="nil"/>
              <w:right w:val="single" w:sz="4" w:space="0" w:color="auto"/>
            </w:tcBorders>
            <w:shd w:val="clear" w:color="auto" w:fill="auto"/>
          </w:tcPr>
          <w:p w14:paraId="2AC4EB97" w14:textId="77777777" w:rsidR="005A4E07" w:rsidRPr="00381D11" w:rsidRDefault="005A4E07" w:rsidP="007F60B0">
            <w:pPr>
              <w:spacing w:before="40" w:after="80"/>
              <w:jc w:val="center"/>
            </w:pPr>
          </w:p>
        </w:tc>
        <w:tc>
          <w:tcPr>
            <w:tcW w:w="262" w:type="dxa"/>
            <w:tcBorders>
              <w:top w:val="nil"/>
              <w:left w:val="single" w:sz="4" w:space="0" w:color="auto"/>
              <w:bottom w:val="nil"/>
              <w:right w:val="dotted" w:sz="4" w:space="0" w:color="auto"/>
            </w:tcBorders>
            <w:shd w:val="clear" w:color="auto" w:fill="auto"/>
          </w:tcPr>
          <w:p w14:paraId="5F8EBD38"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01FE047C" w14:textId="77777777" w:rsidR="005A4E07" w:rsidRPr="00381D11" w:rsidRDefault="005A4E07" w:rsidP="007F60B0">
            <w:pPr>
              <w:spacing w:before="40" w:after="80"/>
              <w:jc w:val="center"/>
            </w:pPr>
          </w:p>
        </w:tc>
        <w:tc>
          <w:tcPr>
            <w:tcW w:w="262" w:type="dxa"/>
            <w:tcBorders>
              <w:top w:val="nil"/>
              <w:left w:val="dotted" w:sz="4" w:space="0" w:color="auto"/>
              <w:bottom w:val="nil"/>
              <w:right w:val="dotted" w:sz="4" w:space="0" w:color="auto"/>
            </w:tcBorders>
            <w:shd w:val="clear" w:color="auto" w:fill="auto"/>
          </w:tcPr>
          <w:p w14:paraId="08FEB52F" w14:textId="77777777" w:rsidR="005A4E07" w:rsidRPr="00381D11" w:rsidRDefault="005A4E07" w:rsidP="007F60B0">
            <w:pPr>
              <w:spacing w:before="40" w:after="80"/>
              <w:jc w:val="center"/>
            </w:pPr>
          </w:p>
        </w:tc>
        <w:tc>
          <w:tcPr>
            <w:tcW w:w="262" w:type="dxa"/>
            <w:tcBorders>
              <w:top w:val="nil"/>
              <w:left w:val="dotted" w:sz="4" w:space="0" w:color="auto"/>
              <w:bottom w:val="nil"/>
              <w:right w:val="single" w:sz="4" w:space="0" w:color="auto"/>
            </w:tcBorders>
            <w:shd w:val="clear" w:color="auto" w:fill="auto"/>
          </w:tcPr>
          <w:p w14:paraId="2E797F07" w14:textId="77777777" w:rsidR="005A4E07" w:rsidRPr="00381D11" w:rsidRDefault="005A4E07" w:rsidP="007F60B0">
            <w:pPr>
              <w:spacing w:before="40" w:after="80"/>
              <w:jc w:val="center"/>
            </w:pPr>
          </w:p>
        </w:tc>
      </w:tr>
      <w:tr w:rsidR="005A4E07" w:rsidRPr="00381D11" w14:paraId="55D4CCD1" w14:textId="77777777" w:rsidTr="001273BE">
        <w:tc>
          <w:tcPr>
            <w:tcW w:w="695" w:type="dxa"/>
            <w:tcBorders>
              <w:top w:val="nil"/>
              <w:bottom w:val="single" w:sz="4" w:space="0" w:color="auto"/>
              <w:right w:val="single" w:sz="4" w:space="0" w:color="auto"/>
            </w:tcBorders>
            <w:shd w:val="clear" w:color="auto" w:fill="auto"/>
          </w:tcPr>
          <w:p w14:paraId="711D02AB" w14:textId="77777777" w:rsidR="005A4E07" w:rsidRPr="00381D11" w:rsidRDefault="005A4E07" w:rsidP="007F60B0">
            <w:pPr>
              <w:spacing w:before="40" w:after="80"/>
              <w:ind w:left="57"/>
            </w:pPr>
            <w:r w:rsidRPr="00381D11">
              <w:t>2</w:t>
            </w:r>
          </w:p>
        </w:tc>
        <w:tc>
          <w:tcPr>
            <w:tcW w:w="3440" w:type="dxa"/>
            <w:tcBorders>
              <w:top w:val="nil"/>
              <w:left w:val="single" w:sz="4" w:space="0" w:color="auto"/>
              <w:bottom w:val="single" w:sz="4" w:space="0" w:color="auto"/>
              <w:right w:val="single" w:sz="4" w:space="0" w:color="auto"/>
            </w:tcBorders>
            <w:shd w:val="clear" w:color="auto" w:fill="auto"/>
          </w:tcPr>
          <w:p w14:paraId="00FC3B1F" w14:textId="77777777" w:rsidR="005A4E07" w:rsidRPr="00381D11" w:rsidRDefault="005A4E07" w:rsidP="007F60B0">
            <w:pPr>
              <w:spacing w:before="40" w:after="80"/>
              <w:ind w:left="57"/>
            </w:pPr>
            <w:r w:rsidRPr="00381D11">
              <w:t>Prescriptions uniformes relatives à l’homologation des lampes électriques à incandescence pour projecteurs émettant un faisceau de croisement asymétrique et un faisceau de route, ou l’un ou l’autre de ces faisceaux</w:t>
            </w:r>
          </w:p>
        </w:tc>
        <w:tc>
          <w:tcPr>
            <w:tcW w:w="263" w:type="dxa"/>
            <w:tcBorders>
              <w:top w:val="nil"/>
              <w:left w:val="single" w:sz="4" w:space="0" w:color="auto"/>
              <w:bottom w:val="single" w:sz="4" w:space="0" w:color="auto"/>
              <w:right w:val="dotted" w:sz="4" w:space="0" w:color="auto"/>
            </w:tcBorders>
            <w:shd w:val="clear" w:color="auto" w:fill="auto"/>
          </w:tcPr>
          <w:p w14:paraId="6774B9CC"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0408C764"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5FD60511"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08D50CB"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86139A3" w14:textId="77777777" w:rsidR="005A4E07" w:rsidRPr="00381D11" w:rsidRDefault="005A4E07" w:rsidP="007F60B0">
            <w:pPr>
              <w:spacing w:before="40" w:after="80"/>
              <w:jc w:val="center"/>
            </w:pPr>
          </w:p>
        </w:tc>
        <w:tc>
          <w:tcPr>
            <w:tcW w:w="267" w:type="dxa"/>
            <w:tcBorders>
              <w:top w:val="nil"/>
              <w:left w:val="dotted" w:sz="4" w:space="0" w:color="auto"/>
              <w:bottom w:val="single" w:sz="4" w:space="0" w:color="auto"/>
              <w:right w:val="dotted" w:sz="4" w:space="0" w:color="auto"/>
            </w:tcBorders>
            <w:shd w:val="clear" w:color="auto" w:fill="auto"/>
          </w:tcPr>
          <w:p w14:paraId="04ECFD68"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12C2346F" w14:textId="77777777" w:rsidR="005A4E07" w:rsidRPr="00381D11" w:rsidRDefault="005A4E07" w:rsidP="007F60B0">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3F623BE6"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6A0BB86"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4F46DCC5" w14:textId="77777777" w:rsidR="005A4E07" w:rsidRPr="00381D11" w:rsidRDefault="005A4E07" w:rsidP="007F60B0">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6C904A47"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767E8864"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6F43553E" w14:textId="77777777" w:rsidR="005A4E07" w:rsidRPr="00381D11" w:rsidRDefault="005A4E07" w:rsidP="007F60B0">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052A218A"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C5561E8"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299D2A8"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5233348C" w14:textId="77777777" w:rsidR="005A4E07" w:rsidRPr="00381D11" w:rsidRDefault="005A4E07" w:rsidP="007F60B0">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1173BD92"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203C544C"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457A9B4F" w14:textId="77777777" w:rsidR="005A4E07" w:rsidRPr="00381D11" w:rsidRDefault="005A4E07" w:rsidP="007F60B0">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0BA50C48" w14:textId="77777777" w:rsidR="005A4E07" w:rsidRPr="00381D11" w:rsidRDefault="005A4E07" w:rsidP="007F60B0">
            <w:pPr>
              <w:spacing w:before="40" w:after="80"/>
              <w:jc w:val="center"/>
            </w:pPr>
          </w:p>
        </w:tc>
      </w:tr>
      <w:tr w:rsidR="005A4E07" w:rsidRPr="00381D11" w14:paraId="33548A84" w14:textId="77777777" w:rsidTr="001273BE">
        <w:tc>
          <w:tcPr>
            <w:tcW w:w="695" w:type="dxa"/>
            <w:tcBorders>
              <w:top w:val="single" w:sz="4" w:space="0" w:color="auto"/>
              <w:right w:val="single" w:sz="4" w:space="0" w:color="auto"/>
            </w:tcBorders>
            <w:shd w:val="clear" w:color="auto" w:fill="auto"/>
          </w:tcPr>
          <w:p w14:paraId="5FC263A3" w14:textId="77777777" w:rsidR="005A4E07" w:rsidRPr="00381D11" w:rsidRDefault="005A4E07" w:rsidP="007F60B0">
            <w:pPr>
              <w:spacing w:before="40" w:after="80"/>
              <w:ind w:left="57"/>
            </w:pPr>
            <w:r w:rsidRPr="00381D11">
              <w:t>3</w:t>
            </w:r>
          </w:p>
        </w:tc>
        <w:tc>
          <w:tcPr>
            <w:tcW w:w="3440" w:type="dxa"/>
            <w:tcBorders>
              <w:top w:val="single" w:sz="4" w:space="0" w:color="auto"/>
              <w:left w:val="single" w:sz="4" w:space="0" w:color="auto"/>
              <w:right w:val="single" w:sz="4" w:space="0" w:color="auto"/>
            </w:tcBorders>
            <w:shd w:val="clear" w:color="auto" w:fill="auto"/>
          </w:tcPr>
          <w:p w14:paraId="3F754BC4" w14:textId="77777777" w:rsidR="005A4E07" w:rsidRPr="00381D11" w:rsidRDefault="005A4E07" w:rsidP="007F60B0">
            <w:pPr>
              <w:spacing w:before="40" w:after="80"/>
              <w:ind w:left="57"/>
            </w:pPr>
            <w:r w:rsidRPr="00381D11">
              <w:t>Prescriptions uniformes relatives à l’homologation des dispositifs catadioptriques pour véhicules à moteur et leurs remorques</w:t>
            </w:r>
          </w:p>
        </w:tc>
        <w:tc>
          <w:tcPr>
            <w:tcW w:w="263" w:type="dxa"/>
            <w:tcBorders>
              <w:top w:val="single" w:sz="4" w:space="0" w:color="auto"/>
              <w:left w:val="single" w:sz="4" w:space="0" w:color="auto"/>
              <w:right w:val="dotted" w:sz="4" w:space="0" w:color="auto"/>
            </w:tcBorders>
            <w:shd w:val="clear" w:color="auto" w:fill="auto"/>
          </w:tcPr>
          <w:p w14:paraId="11E8791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E7A4DDC"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509B6F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0BD8EA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331683D8"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right w:val="dotted" w:sz="4" w:space="0" w:color="auto"/>
            </w:tcBorders>
            <w:shd w:val="clear" w:color="auto" w:fill="auto"/>
          </w:tcPr>
          <w:p w14:paraId="01CCD3F5"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29EC135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60AF4A1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3FBB83B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17B8F85F"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2E1D15C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2CD92EC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22E4B76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3B5CB0D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6DF96B2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4903D0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C817C85"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0E92F1C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36514145"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641CAD5"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050F3442" w14:textId="77777777" w:rsidR="005A4E07" w:rsidRPr="00381D11" w:rsidRDefault="005A4E07" w:rsidP="007F60B0">
            <w:pPr>
              <w:spacing w:before="40" w:after="80"/>
              <w:jc w:val="center"/>
            </w:pPr>
          </w:p>
        </w:tc>
      </w:tr>
      <w:tr w:rsidR="005A4E07" w:rsidRPr="00381D11" w14:paraId="50252197" w14:textId="77777777" w:rsidTr="001273BE">
        <w:tc>
          <w:tcPr>
            <w:tcW w:w="695" w:type="dxa"/>
            <w:tcBorders>
              <w:right w:val="single" w:sz="4" w:space="0" w:color="auto"/>
            </w:tcBorders>
            <w:shd w:val="clear" w:color="auto" w:fill="auto"/>
          </w:tcPr>
          <w:p w14:paraId="4D52A8D1" w14:textId="77777777" w:rsidR="005A4E07" w:rsidRPr="00381D11" w:rsidRDefault="005A4E07" w:rsidP="007F60B0">
            <w:pPr>
              <w:spacing w:before="40" w:after="80"/>
              <w:ind w:left="57"/>
            </w:pPr>
            <w:r w:rsidRPr="00381D11">
              <w:t>4</w:t>
            </w:r>
          </w:p>
        </w:tc>
        <w:tc>
          <w:tcPr>
            <w:tcW w:w="3440" w:type="dxa"/>
            <w:tcBorders>
              <w:left w:val="single" w:sz="4" w:space="0" w:color="auto"/>
              <w:right w:val="single" w:sz="4" w:space="0" w:color="auto"/>
            </w:tcBorders>
            <w:shd w:val="clear" w:color="auto" w:fill="auto"/>
          </w:tcPr>
          <w:p w14:paraId="772342F9" w14:textId="77777777" w:rsidR="005A4E07" w:rsidRPr="00381D11" w:rsidRDefault="005A4E07" w:rsidP="007F60B0">
            <w:pPr>
              <w:spacing w:before="40" w:after="80"/>
              <w:ind w:left="57"/>
              <w:rPr>
                <w:spacing w:val="2"/>
              </w:rPr>
            </w:pPr>
            <w:r w:rsidRPr="00381D11">
              <w:rPr>
                <w:spacing w:val="2"/>
              </w:rPr>
              <w:t>Prescriptions uniformes relatives à l’homologation des dispositifs d’éclairage des plaques d’immatriculation arrière des véhicules à moteur et de leurs remorques</w:t>
            </w:r>
          </w:p>
        </w:tc>
        <w:tc>
          <w:tcPr>
            <w:tcW w:w="263" w:type="dxa"/>
            <w:tcBorders>
              <w:left w:val="single" w:sz="4" w:space="0" w:color="auto"/>
              <w:right w:val="dotted" w:sz="4" w:space="0" w:color="auto"/>
            </w:tcBorders>
            <w:shd w:val="clear" w:color="auto" w:fill="auto"/>
          </w:tcPr>
          <w:p w14:paraId="1ECD3DA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2C1DDA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260D77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8369F8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2922FAB"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1D3B8D4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0A70A8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34B7F95"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26A6D38"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37ECBB03"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0FCF286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94CACE4"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2D915B48"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3C679254"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C656AB1"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9BB01C3"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63F5A3F"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27761CDF"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93E65C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9D2C00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51CE25E" w14:textId="77777777" w:rsidR="005A4E07" w:rsidRPr="00381D11" w:rsidRDefault="005A4E07" w:rsidP="007F60B0">
            <w:pPr>
              <w:spacing w:before="40" w:after="80"/>
              <w:jc w:val="center"/>
            </w:pPr>
          </w:p>
        </w:tc>
      </w:tr>
      <w:tr w:rsidR="005A4E07" w:rsidRPr="00381D11" w14:paraId="782B0D72" w14:textId="77777777" w:rsidTr="001273BE">
        <w:tc>
          <w:tcPr>
            <w:tcW w:w="695" w:type="dxa"/>
            <w:tcBorders>
              <w:right w:val="single" w:sz="4" w:space="0" w:color="auto"/>
            </w:tcBorders>
            <w:shd w:val="clear" w:color="auto" w:fill="auto"/>
          </w:tcPr>
          <w:p w14:paraId="3B8677D8" w14:textId="77777777" w:rsidR="005A4E07" w:rsidRPr="00381D11" w:rsidRDefault="005A4E07" w:rsidP="007F60B0">
            <w:pPr>
              <w:spacing w:before="40" w:after="80"/>
              <w:ind w:left="57"/>
            </w:pPr>
            <w:r w:rsidRPr="00381D11">
              <w:t>5</w:t>
            </w:r>
          </w:p>
        </w:tc>
        <w:tc>
          <w:tcPr>
            <w:tcW w:w="3440" w:type="dxa"/>
            <w:tcBorders>
              <w:left w:val="single" w:sz="4" w:space="0" w:color="auto"/>
              <w:right w:val="single" w:sz="4" w:space="0" w:color="auto"/>
            </w:tcBorders>
            <w:shd w:val="clear" w:color="auto" w:fill="auto"/>
          </w:tcPr>
          <w:p w14:paraId="30B07914" w14:textId="77777777" w:rsidR="005A4E07" w:rsidRPr="00381D11" w:rsidRDefault="005A4E07" w:rsidP="007F60B0">
            <w:pPr>
              <w:spacing w:before="40" w:after="80"/>
              <w:ind w:left="57"/>
            </w:pPr>
            <w:r w:rsidRPr="00381D11">
              <w:t>Prescriptions uniformes relatives à l’homologation des projecteurs scellés pour véhicules à moteur émettant un faisceau de croisement asymétrique européen ou un faisceau de route ou les deux faisceaux</w:t>
            </w:r>
          </w:p>
        </w:tc>
        <w:tc>
          <w:tcPr>
            <w:tcW w:w="263" w:type="dxa"/>
            <w:tcBorders>
              <w:left w:val="single" w:sz="4" w:space="0" w:color="auto"/>
              <w:right w:val="dotted" w:sz="4" w:space="0" w:color="auto"/>
            </w:tcBorders>
            <w:shd w:val="clear" w:color="auto" w:fill="auto"/>
          </w:tcPr>
          <w:p w14:paraId="7D21C56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39F427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FC653E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68DC25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765ACB9"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329FE74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B77B5B4"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A82955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EA88B29"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2EFB2A3"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0A4CBB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D28F82A"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7C52952"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1CEDBE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7D6C75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5AB3F90"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5B23CC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1D23A04"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9088D3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81F1249"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B0D4C0A" w14:textId="77777777" w:rsidR="005A4E07" w:rsidRPr="00381D11" w:rsidRDefault="005A4E07" w:rsidP="007F60B0">
            <w:pPr>
              <w:spacing w:before="40" w:after="80"/>
              <w:jc w:val="center"/>
            </w:pPr>
          </w:p>
        </w:tc>
      </w:tr>
      <w:tr w:rsidR="005A4E07" w:rsidRPr="00381D11" w14:paraId="5878612B" w14:textId="77777777" w:rsidTr="001273BE">
        <w:tc>
          <w:tcPr>
            <w:tcW w:w="695" w:type="dxa"/>
            <w:tcBorders>
              <w:bottom w:val="single" w:sz="4" w:space="0" w:color="auto"/>
              <w:right w:val="single" w:sz="4" w:space="0" w:color="auto"/>
            </w:tcBorders>
            <w:shd w:val="clear" w:color="auto" w:fill="auto"/>
          </w:tcPr>
          <w:p w14:paraId="26AFCB52" w14:textId="77777777" w:rsidR="005A4E07" w:rsidRPr="00381D11" w:rsidRDefault="005A4E07" w:rsidP="00931486">
            <w:pPr>
              <w:keepNext/>
              <w:spacing w:before="40" w:after="80"/>
              <w:ind w:left="57"/>
            </w:pPr>
            <w:r w:rsidRPr="00381D11">
              <w:lastRenderedPageBreak/>
              <w:t>6</w:t>
            </w:r>
          </w:p>
        </w:tc>
        <w:tc>
          <w:tcPr>
            <w:tcW w:w="3440" w:type="dxa"/>
            <w:tcBorders>
              <w:left w:val="single" w:sz="4" w:space="0" w:color="auto"/>
              <w:bottom w:val="single" w:sz="4" w:space="0" w:color="auto"/>
              <w:right w:val="single" w:sz="4" w:space="0" w:color="auto"/>
            </w:tcBorders>
            <w:shd w:val="clear" w:color="auto" w:fill="auto"/>
          </w:tcPr>
          <w:p w14:paraId="4117DAD6" w14:textId="77777777" w:rsidR="005A4E07" w:rsidRPr="00381D11" w:rsidRDefault="005A4E07" w:rsidP="00931486">
            <w:pPr>
              <w:keepNext/>
              <w:spacing w:before="40" w:after="80"/>
              <w:ind w:left="57"/>
            </w:pPr>
            <w:r w:rsidRPr="00381D11">
              <w:t>Prescriptions uniformes relatives à l’homologation des feux indicateurs de direction pour véhicules à moteur et leurs remorques</w:t>
            </w:r>
          </w:p>
        </w:tc>
        <w:tc>
          <w:tcPr>
            <w:tcW w:w="263" w:type="dxa"/>
            <w:tcBorders>
              <w:left w:val="single" w:sz="4" w:space="0" w:color="auto"/>
              <w:bottom w:val="single" w:sz="4" w:space="0" w:color="auto"/>
              <w:right w:val="dotted" w:sz="4" w:space="0" w:color="auto"/>
            </w:tcBorders>
            <w:shd w:val="clear" w:color="auto" w:fill="auto"/>
          </w:tcPr>
          <w:p w14:paraId="4B33199C"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26A55A9"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464DBA8"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C4B9CC3"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BC9E8CA" w14:textId="77777777" w:rsidR="005A4E07" w:rsidRPr="00381D11" w:rsidRDefault="005A4E07" w:rsidP="00931486">
            <w:pPr>
              <w:keepNext/>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7BF46246"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96B0FEA"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B4E60D8"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8E61A55"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E8CFCE1"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1CE20F4"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BD2E29F"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44CA728"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BB5889E"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E46DC22"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F77C9D0"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185F2A6"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ABAAC17"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668A369"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7519755"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0278DD2" w14:textId="77777777" w:rsidR="005A4E07" w:rsidRPr="00381D11" w:rsidRDefault="005A4E07" w:rsidP="00931486">
            <w:pPr>
              <w:keepNext/>
              <w:spacing w:before="40" w:after="80"/>
              <w:jc w:val="center"/>
            </w:pPr>
          </w:p>
        </w:tc>
      </w:tr>
      <w:tr w:rsidR="005A4E07" w:rsidRPr="00381D11" w14:paraId="545A6BD9" w14:textId="77777777" w:rsidTr="001273BE">
        <w:tc>
          <w:tcPr>
            <w:tcW w:w="695" w:type="dxa"/>
            <w:tcBorders>
              <w:bottom w:val="single" w:sz="4" w:space="0" w:color="auto"/>
              <w:right w:val="single" w:sz="4" w:space="0" w:color="auto"/>
            </w:tcBorders>
            <w:shd w:val="clear" w:color="auto" w:fill="auto"/>
          </w:tcPr>
          <w:p w14:paraId="1D348B16" w14:textId="77777777" w:rsidR="005A4E07" w:rsidRPr="00381D11" w:rsidRDefault="005A4E07" w:rsidP="007F60B0">
            <w:pPr>
              <w:spacing w:before="40" w:after="80"/>
              <w:ind w:left="57"/>
            </w:pPr>
            <w:r w:rsidRPr="00381D11">
              <w:t>7</w:t>
            </w:r>
          </w:p>
        </w:tc>
        <w:tc>
          <w:tcPr>
            <w:tcW w:w="3440" w:type="dxa"/>
            <w:tcBorders>
              <w:left w:val="single" w:sz="4" w:space="0" w:color="auto"/>
              <w:bottom w:val="single" w:sz="4" w:space="0" w:color="auto"/>
              <w:right w:val="single" w:sz="4" w:space="0" w:color="auto"/>
            </w:tcBorders>
            <w:shd w:val="clear" w:color="auto" w:fill="auto"/>
          </w:tcPr>
          <w:p w14:paraId="03C88404" w14:textId="77777777" w:rsidR="005A4E07" w:rsidRPr="00381D11" w:rsidRDefault="005A4E07" w:rsidP="00D0565A">
            <w:pPr>
              <w:spacing w:before="40" w:after="80"/>
              <w:ind w:left="57" w:right="57"/>
            </w:pPr>
            <w:r w:rsidRPr="00381D11">
              <w:t>Prescriptions uniformes relatives à l’homologation des feux de position avant et arrière, des feux stop et des feux d’encombrement pour véhicules à moteur (à l’exception des motocycles) et de leurs remorques</w:t>
            </w:r>
          </w:p>
        </w:tc>
        <w:tc>
          <w:tcPr>
            <w:tcW w:w="263" w:type="dxa"/>
            <w:tcBorders>
              <w:left w:val="single" w:sz="4" w:space="0" w:color="auto"/>
              <w:bottom w:val="single" w:sz="4" w:space="0" w:color="auto"/>
              <w:right w:val="dotted" w:sz="4" w:space="0" w:color="auto"/>
            </w:tcBorders>
            <w:shd w:val="clear" w:color="auto" w:fill="auto"/>
          </w:tcPr>
          <w:p w14:paraId="3E7D49B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7810D0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CDCA2F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76417F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5F8812C"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59806D6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2EF191A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46CDAC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F12DA5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14F1CB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30D5B8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27DACD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A5CFA5F"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BFDCA7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24CA9F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221633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5E8F45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4F1F3D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12430D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47332C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26FC161" w14:textId="77777777" w:rsidR="005A4E07" w:rsidRPr="00381D11" w:rsidRDefault="005A4E07" w:rsidP="007F60B0">
            <w:pPr>
              <w:spacing w:before="40" w:after="80"/>
              <w:jc w:val="center"/>
            </w:pPr>
          </w:p>
        </w:tc>
      </w:tr>
      <w:tr w:rsidR="005A4E07" w:rsidRPr="00381D11" w14:paraId="6B7ECCA6" w14:textId="77777777" w:rsidTr="001273BE">
        <w:tc>
          <w:tcPr>
            <w:tcW w:w="695" w:type="dxa"/>
            <w:tcBorders>
              <w:top w:val="single" w:sz="4" w:space="0" w:color="auto"/>
              <w:right w:val="single" w:sz="4" w:space="0" w:color="auto"/>
            </w:tcBorders>
            <w:shd w:val="clear" w:color="auto" w:fill="auto"/>
          </w:tcPr>
          <w:p w14:paraId="2BE833DB" w14:textId="77777777" w:rsidR="005A4E07" w:rsidRPr="00381D11" w:rsidRDefault="005A4E07" w:rsidP="007F60B0">
            <w:pPr>
              <w:keepNext/>
              <w:spacing w:before="40" w:after="80"/>
              <w:ind w:left="57"/>
            </w:pPr>
            <w:r w:rsidRPr="00381D11">
              <w:t>8</w:t>
            </w:r>
          </w:p>
        </w:tc>
        <w:tc>
          <w:tcPr>
            <w:tcW w:w="3440" w:type="dxa"/>
            <w:tcBorders>
              <w:top w:val="single" w:sz="4" w:space="0" w:color="auto"/>
              <w:left w:val="single" w:sz="4" w:space="0" w:color="auto"/>
              <w:right w:val="single" w:sz="4" w:space="0" w:color="auto"/>
            </w:tcBorders>
            <w:shd w:val="clear" w:color="auto" w:fill="auto"/>
          </w:tcPr>
          <w:p w14:paraId="061A321A" w14:textId="77777777" w:rsidR="005A4E07" w:rsidRPr="00381D11" w:rsidRDefault="005A4E07" w:rsidP="00D0565A">
            <w:pPr>
              <w:spacing w:before="40" w:after="80"/>
              <w:ind w:left="57" w:right="57"/>
            </w:pPr>
            <w:r w:rsidRPr="00381D11">
              <w:t>Prescriptions uniformes relatives à l’homologation des projecteurs pour véhicules automobiles émettant un faisceau de croisement asymétrique et/ou un faisceau de route et équipés de lampes à incandescence halogènes (H</w:t>
            </w:r>
            <w:r w:rsidRPr="00381D11">
              <w:rPr>
                <w:vertAlign w:val="subscript"/>
              </w:rPr>
              <w:t>1</w:t>
            </w:r>
            <w:r w:rsidRPr="00381D11">
              <w:t>, H</w:t>
            </w:r>
            <w:r w:rsidRPr="00381D11">
              <w:rPr>
                <w:vertAlign w:val="subscript"/>
              </w:rPr>
              <w:t>2</w:t>
            </w:r>
            <w:r w:rsidRPr="00381D11">
              <w:t>, H</w:t>
            </w:r>
            <w:r w:rsidRPr="00381D11">
              <w:rPr>
                <w:vertAlign w:val="subscript"/>
              </w:rPr>
              <w:t>3</w:t>
            </w:r>
            <w:r w:rsidRPr="00381D11">
              <w:t>, HB</w:t>
            </w:r>
            <w:r w:rsidRPr="00381D11">
              <w:rPr>
                <w:vertAlign w:val="subscript"/>
              </w:rPr>
              <w:t>3</w:t>
            </w:r>
            <w:r w:rsidRPr="00381D11">
              <w:t>, HB</w:t>
            </w:r>
            <w:r w:rsidRPr="00381D11">
              <w:rPr>
                <w:vertAlign w:val="subscript"/>
              </w:rPr>
              <w:t>4</w:t>
            </w:r>
            <w:r w:rsidRPr="00381D11">
              <w:t>, H</w:t>
            </w:r>
            <w:r w:rsidRPr="00381D11">
              <w:rPr>
                <w:vertAlign w:val="subscript"/>
              </w:rPr>
              <w:t>7</w:t>
            </w:r>
            <w:r w:rsidRPr="00381D11">
              <w:t>, H</w:t>
            </w:r>
            <w:r w:rsidRPr="00381D11">
              <w:rPr>
                <w:vertAlign w:val="subscript"/>
              </w:rPr>
              <w:t>8</w:t>
            </w:r>
            <w:r w:rsidRPr="00381D11">
              <w:t>, H</w:t>
            </w:r>
            <w:r w:rsidRPr="00381D11">
              <w:rPr>
                <w:vertAlign w:val="subscript"/>
              </w:rPr>
              <w:t>9</w:t>
            </w:r>
            <w:r w:rsidRPr="00381D11">
              <w:t>, HIR</w:t>
            </w:r>
            <w:r w:rsidRPr="00381D11">
              <w:rPr>
                <w:vertAlign w:val="subscript"/>
              </w:rPr>
              <w:t>1</w:t>
            </w:r>
            <w:r w:rsidRPr="00381D11">
              <w:t>, HIR</w:t>
            </w:r>
            <w:r w:rsidRPr="00381D11">
              <w:rPr>
                <w:vertAlign w:val="subscript"/>
              </w:rPr>
              <w:t>2</w:t>
            </w:r>
            <w:r w:rsidRPr="00381D11">
              <w:t xml:space="preserve"> et/ou H</w:t>
            </w:r>
            <w:r w:rsidRPr="00381D11">
              <w:rPr>
                <w:vertAlign w:val="subscript"/>
              </w:rPr>
              <w:t>11</w:t>
            </w:r>
            <w:r w:rsidRPr="00381D11">
              <w:t>)</w:t>
            </w:r>
          </w:p>
        </w:tc>
        <w:tc>
          <w:tcPr>
            <w:tcW w:w="263" w:type="dxa"/>
            <w:tcBorders>
              <w:top w:val="single" w:sz="4" w:space="0" w:color="auto"/>
              <w:left w:val="single" w:sz="4" w:space="0" w:color="auto"/>
              <w:right w:val="dotted" w:sz="4" w:space="0" w:color="auto"/>
            </w:tcBorders>
            <w:shd w:val="clear" w:color="auto" w:fill="auto"/>
          </w:tcPr>
          <w:p w14:paraId="3600C53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69BC56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0F0A6C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B3B207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65A79CF"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17FFD39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C651615"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D0CEF61"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4484E94"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4FB64A5"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6B5108D2"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ECC5C4C"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20FD9AC4"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3C270BC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0FC6C9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EDEFB1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B540643"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1810EC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F21E63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2892BE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3666D5F" w14:textId="77777777" w:rsidR="005A4E07" w:rsidRPr="00381D11" w:rsidRDefault="005A4E07" w:rsidP="007F60B0">
            <w:pPr>
              <w:keepNext/>
              <w:spacing w:before="40" w:after="80"/>
              <w:jc w:val="center"/>
            </w:pPr>
          </w:p>
        </w:tc>
      </w:tr>
      <w:tr w:rsidR="005A4E07" w:rsidRPr="00381D11" w14:paraId="04B04576" w14:textId="77777777" w:rsidTr="001273BE">
        <w:tc>
          <w:tcPr>
            <w:tcW w:w="695" w:type="dxa"/>
            <w:tcBorders>
              <w:bottom w:val="single" w:sz="4" w:space="0" w:color="auto"/>
              <w:right w:val="single" w:sz="4" w:space="0" w:color="auto"/>
            </w:tcBorders>
            <w:shd w:val="clear" w:color="auto" w:fill="auto"/>
          </w:tcPr>
          <w:p w14:paraId="7A7DE5CD" w14:textId="77777777" w:rsidR="005A4E07" w:rsidRPr="00381D11" w:rsidRDefault="005A4E07" w:rsidP="007F60B0">
            <w:pPr>
              <w:spacing w:before="40" w:after="80"/>
              <w:ind w:left="57"/>
            </w:pPr>
            <w:r w:rsidRPr="00381D11">
              <w:t>9</w:t>
            </w:r>
          </w:p>
        </w:tc>
        <w:tc>
          <w:tcPr>
            <w:tcW w:w="3440" w:type="dxa"/>
            <w:tcBorders>
              <w:left w:val="single" w:sz="4" w:space="0" w:color="auto"/>
              <w:bottom w:val="single" w:sz="4" w:space="0" w:color="auto"/>
              <w:right w:val="single" w:sz="4" w:space="0" w:color="auto"/>
            </w:tcBorders>
            <w:shd w:val="clear" w:color="auto" w:fill="auto"/>
          </w:tcPr>
          <w:p w14:paraId="4AE5E015" w14:textId="77777777" w:rsidR="005A4E07" w:rsidRPr="00381D11" w:rsidRDefault="005A4E07" w:rsidP="00D0565A">
            <w:pPr>
              <w:spacing w:before="40" w:after="80"/>
              <w:ind w:left="57" w:right="57"/>
            </w:pPr>
            <w:r w:rsidRPr="00381D11">
              <w:t>Prescriptions uniformes relatives à l’homologation des véhicules des catégories L</w:t>
            </w:r>
            <w:r w:rsidRPr="00381D11">
              <w:rPr>
                <w:vertAlign w:val="subscript"/>
              </w:rPr>
              <w:t>2</w:t>
            </w:r>
            <w:r w:rsidRPr="00381D11">
              <w:t>, L</w:t>
            </w:r>
            <w:r w:rsidRPr="00381D11">
              <w:rPr>
                <w:vertAlign w:val="subscript"/>
              </w:rPr>
              <w:t>4</w:t>
            </w:r>
            <w:r w:rsidRPr="00381D11">
              <w:t xml:space="preserve"> et L</w:t>
            </w:r>
            <w:r w:rsidRPr="00381D11">
              <w:rPr>
                <w:vertAlign w:val="subscript"/>
              </w:rPr>
              <w:t>5</w:t>
            </w:r>
            <w:r w:rsidRPr="00381D11">
              <w:t xml:space="preserve"> en ce qui concerne le bruit</w:t>
            </w:r>
          </w:p>
        </w:tc>
        <w:tc>
          <w:tcPr>
            <w:tcW w:w="263" w:type="dxa"/>
            <w:tcBorders>
              <w:left w:val="single" w:sz="4" w:space="0" w:color="auto"/>
              <w:bottom w:val="single" w:sz="4" w:space="0" w:color="auto"/>
              <w:right w:val="dotted" w:sz="4" w:space="0" w:color="auto"/>
            </w:tcBorders>
            <w:shd w:val="clear" w:color="auto" w:fill="auto"/>
          </w:tcPr>
          <w:p w14:paraId="6FD2742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7BEAC9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8EF441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E1310B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C756D28"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3FE9A39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135049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9FEB61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B9BFC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A271B2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9496CE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E49E1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D9076BF"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A285A4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91D03E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92B9D2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938615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2FA485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6B67C0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1C243B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4AC6520" w14:textId="77777777" w:rsidR="005A4E07" w:rsidRPr="00381D11" w:rsidRDefault="005A4E07" w:rsidP="007F60B0">
            <w:pPr>
              <w:spacing w:before="40" w:after="80"/>
              <w:jc w:val="center"/>
            </w:pPr>
          </w:p>
        </w:tc>
      </w:tr>
      <w:tr w:rsidR="005A4E07" w:rsidRPr="00381D11" w14:paraId="4373689F" w14:textId="77777777" w:rsidTr="001273BE">
        <w:tc>
          <w:tcPr>
            <w:tcW w:w="695" w:type="dxa"/>
            <w:tcBorders>
              <w:bottom w:val="single" w:sz="4" w:space="0" w:color="auto"/>
              <w:right w:val="single" w:sz="4" w:space="0" w:color="auto"/>
            </w:tcBorders>
            <w:shd w:val="clear" w:color="auto" w:fill="auto"/>
          </w:tcPr>
          <w:p w14:paraId="79656242" w14:textId="77777777" w:rsidR="005A4E07" w:rsidRPr="00381D11" w:rsidRDefault="005A4E07" w:rsidP="007F60B0">
            <w:pPr>
              <w:spacing w:before="40" w:after="80"/>
              <w:ind w:left="57"/>
            </w:pPr>
            <w:r w:rsidRPr="00381D11">
              <w:t>10</w:t>
            </w:r>
          </w:p>
        </w:tc>
        <w:tc>
          <w:tcPr>
            <w:tcW w:w="3440" w:type="dxa"/>
            <w:tcBorders>
              <w:left w:val="single" w:sz="4" w:space="0" w:color="auto"/>
              <w:bottom w:val="single" w:sz="4" w:space="0" w:color="auto"/>
              <w:right w:val="single" w:sz="4" w:space="0" w:color="auto"/>
            </w:tcBorders>
            <w:shd w:val="clear" w:color="auto" w:fill="auto"/>
          </w:tcPr>
          <w:p w14:paraId="41776621" w14:textId="77777777" w:rsidR="005A4E07" w:rsidRPr="00381D11" w:rsidRDefault="005A4E07" w:rsidP="007F60B0">
            <w:pPr>
              <w:spacing w:before="40" w:after="80"/>
              <w:ind w:left="57"/>
            </w:pPr>
            <w:r w:rsidRPr="00381D11">
              <w:t>Prescriptions uniformes relatives à l’homologation des véhicules en ce qui concerne la compatibilité électromagnétique</w:t>
            </w:r>
          </w:p>
        </w:tc>
        <w:tc>
          <w:tcPr>
            <w:tcW w:w="263" w:type="dxa"/>
            <w:tcBorders>
              <w:left w:val="single" w:sz="4" w:space="0" w:color="auto"/>
              <w:bottom w:val="single" w:sz="4" w:space="0" w:color="auto"/>
              <w:right w:val="dotted" w:sz="4" w:space="0" w:color="auto"/>
            </w:tcBorders>
            <w:shd w:val="clear" w:color="auto" w:fill="auto"/>
          </w:tcPr>
          <w:p w14:paraId="1C95C60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8DB8DD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9DCE53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A51673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FF1575C"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18B14EF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52F6552"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64EE3D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B877BE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7A95417"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60BC3E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C67750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8021810"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361FB5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0F36D0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5A98EA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4D1E3CC"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31CE81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701AD0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657AF1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CE62057" w14:textId="77777777" w:rsidR="005A4E07" w:rsidRPr="00381D11" w:rsidRDefault="005A4E07" w:rsidP="007F60B0">
            <w:pPr>
              <w:spacing w:before="40" w:after="80"/>
              <w:jc w:val="center"/>
            </w:pPr>
          </w:p>
        </w:tc>
      </w:tr>
      <w:tr w:rsidR="005A4E07" w:rsidRPr="00381D11" w14:paraId="2A6F36C4" w14:textId="77777777" w:rsidTr="001273BE">
        <w:tc>
          <w:tcPr>
            <w:tcW w:w="695" w:type="dxa"/>
            <w:tcBorders>
              <w:top w:val="single" w:sz="4" w:space="0" w:color="auto"/>
              <w:bottom w:val="single" w:sz="4" w:space="0" w:color="auto"/>
              <w:right w:val="single" w:sz="4" w:space="0" w:color="auto"/>
            </w:tcBorders>
            <w:shd w:val="clear" w:color="auto" w:fill="auto"/>
          </w:tcPr>
          <w:p w14:paraId="3D816C63" w14:textId="77777777" w:rsidR="005A4E07" w:rsidRPr="00381D11" w:rsidRDefault="005A4E07" w:rsidP="007F60B0">
            <w:pPr>
              <w:spacing w:before="40" w:after="80"/>
              <w:ind w:left="57"/>
            </w:pPr>
            <w:r w:rsidRPr="00381D11">
              <w:t>11</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2927D687" w14:textId="77777777" w:rsidR="005A4E07" w:rsidRPr="00381D11" w:rsidRDefault="005A4E07" w:rsidP="007F60B0">
            <w:pPr>
              <w:spacing w:before="40" w:after="80"/>
              <w:ind w:left="57"/>
            </w:pPr>
            <w:r w:rsidRPr="00381D11">
              <w:t>Prescriptions uniformes relatives à l’homologation des véhicules en ce qui concerne les serrures et organes de fixation des portes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785DB43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DD84EA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E4ECD1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1FA6F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954BB2D"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429D93B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23818AA"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D16F50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4C3852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BD91BEA"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310B08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2521B8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F762D0"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7968BB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57A1D1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8BB6EC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99667B8"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A15CEF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1B2B54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FE01CF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3C3D280" w14:textId="77777777" w:rsidR="005A4E07" w:rsidRPr="00381D11" w:rsidRDefault="005A4E07" w:rsidP="007F60B0">
            <w:pPr>
              <w:spacing w:before="40" w:after="80"/>
              <w:jc w:val="center"/>
            </w:pPr>
          </w:p>
        </w:tc>
      </w:tr>
      <w:tr w:rsidR="005A4E07" w:rsidRPr="00381D11" w14:paraId="10869F74" w14:textId="77777777" w:rsidTr="001273BE">
        <w:tc>
          <w:tcPr>
            <w:tcW w:w="695" w:type="dxa"/>
            <w:tcBorders>
              <w:top w:val="single" w:sz="4" w:space="0" w:color="auto"/>
              <w:right w:val="single" w:sz="4" w:space="0" w:color="auto"/>
            </w:tcBorders>
            <w:shd w:val="clear" w:color="auto" w:fill="auto"/>
          </w:tcPr>
          <w:p w14:paraId="0794D4DF" w14:textId="77777777" w:rsidR="005A4E07" w:rsidRPr="00381D11" w:rsidRDefault="005A4E07" w:rsidP="007F60B0">
            <w:pPr>
              <w:spacing w:before="40" w:after="80"/>
              <w:ind w:left="57"/>
            </w:pPr>
            <w:r w:rsidRPr="00381D11">
              <w:t>12</w:t>
            </w:r>
          </w:p>
        </w:tc>
        <w:tc>
          <w:tcPr>
            <w:tcW w:w="3440" w:type="dxa"/>
            <w:tcBorders>
              <w:top w:val="single" w:sz="4" w:space="0" w:color="auto"/>
              <w:left w:val="single" w:sz="4" w:space="0" w:color="auto"/>
              <w:right w:val="single" w:sz="4" w:space="0" w:color="auto"/>
            </w:tcBorders>
            <w:shd w:val="clear" w:color="auto" w:fill="auto"/>
          </w:tcPr>
          <w:p w14:paraId="73B7366A" w14:textId="77777777" w:rsidR="005A4E07" w:rsidRPr="00381D11" w:rsidRDefault="005A4E07" w:rsidP="007F60B0">
            <w:pPr>
              <w:spacing w:before="40" w:after="80"/>
              <w:ind w:left="57"/>
            </w:pPr>
            <w:r w:rsidRPr="00381D11">
              <w:t>Prescriptions uniformes relatives à l’homologation des véhicules en ce qui concerne la protection du conducteur contre le dispositif de conduite en cas de choc</w:t>
            </w:r>
          </w:p>
        </w:tc>
        <w:tc>
          <w:tcPr>
            <w:tcW w:w="263" w:type="dxa"/>
            <w:tcBorders>
              <w:top w:val="single" w:sz="4" w:space="0" w:color="auto"/>
              <w:left w:val="single" w:sz="4" w:space="0" w:color="auto"/>
              <w:right w:val="dotted" w:sz="4" w:space="0" w:color="auto"/>
            </w:tcBorders>
            <w:shd w:val="clear" w:color="auto" w:fill="auto"/>
          </w:tcPr>
          <w:p w14:paraId="56AF84A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681F0F0"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204E5F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0F789E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37233D7"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2F3B9F8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D644235"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A4CB34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B85DA2B"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90F92BE"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57D44D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1C5A57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669D87E"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5A322D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E7BFCA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59954A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650B83F"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1B92A3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7957E4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D1B7FFB"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3098D83" w14:textId="77777777" w:rsidR="005A4E07" w:rsidRPr="00381D11" w:rsidRDefault="005A4E07" w:rsidP="007F60B0">
            <w:pPr>
              <w:spacing w:before="40" w:after="80"/>
              <w:jc w:val="center"/>
            </w:pPr>
          </w:p>
        </w:tc>
      </w:tr>
      <w:tr w:rsidR="005A4E07" w:rsidRPr="00381D11" w14:paraId="4F86398E" w14:textId="77777777" w:rsidTr="001273BE">
        <w:tc>
          <w:tcPr>
            <w:tcW w:w="695" w:type="dxa"/>
            <w:tcBorders>
              <w:right w:val="single" w:sz="4" w:space="0" w:color="auto"/>
            </w:tcBorders>
            <w:shd w:val="clear" w:color="auto" w:fill="auto"/>
          </w:tcPr>
          <w:p w14:paraId="179FD5D9" w14:textId="77777777" w:rsidR="005A4E07" w:rsidRPr="00381D11" w:rsidRDefault="005A4E07" w:rsidP="007F60B0">
            <w:pPr>
              <w:spacing w:before="40" w:after="80"/>
              <w:ind w:left="57"/>
            </w:pPr>
            <w:r w:rsidRPr="00381D11">
              <w:t>13</w:t>
            </w:r>
          </w:p>
        </w:tc>
        <w:tc>
          <w:tcPr>
            <w:tcW w:w="3440" w:type="dxa"/>
            <w:tcBorders>
              <w:left w:val="single" w:sz="4" w:space="0" w:color="auto"/>
              <w:right w:val="single" w:sz="4" w:space="0" w:color="auto"/>
            </w:tcBorders>
            <w:shd w:val="clear" w:color="auto" w:fill="auto"/>
          </w:tcPr>
          <w:p w14:paraId="69DB9BDA" w14:textId="77777777" w:rsidR="005A4E07" w:rsidRPr="00381D11" w:rsidRDefault="005A4E07" w:rsidP="007F60B0">
            <w:pPr>
              <w:spacing w:before="40" w:after="80"/>
              <w:ind w:left="57"/>
            </w:pPr>
            <w:r w:rsidRPr="00381D11">
              <w:t>Prescriptions uniformes relatives à l’homologation des véhicules des catégories M, N et O en ce qui concerne le freinage</w:t>
            </w:r>
          </w:p>
        </w:tc>
        <w:tc>
          <w:tcPr>
            <w:tcW w:w="263" w:type="dxa"/>
            <w:tcBorders>
              <w:left w:val="single" w:sz="4" w:space="0" w:color="auto"/>
              <w:right w:val="dotted" w:sz="4" w:space="0" w:color="auto"/>
            </w:tcBorders>
            <w:shd w:val="clear" w:color="auto" w:fill="auto"/>
          </w:tcPr>
          <w:p w14:paraId="28F6F8F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5BA4F3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77C990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07DBB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85CA0A"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61A4961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21E9A2A"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B0CF6B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B62239F"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2EFD8AD1"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4FC337BC"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F3E0FE6"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5AF4B3E8"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78A6C4D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0D9513B"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C0E0D0B"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21712D8"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2A3ADCF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F3C745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D47B0FA"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25D4755" w14:textId="77777777" w:rsidR="005A4E07" w:rsidRPr="00381D11" w:rsidRDefault="005A4E07" w:rsidP="007F60B0">
            <w:pPr>
              <w:spacing w:before="40" w:after="80"/>
              <w:jc w:val="center"/>
            </w:pPr>
          </w:p>
        </w:tc>
      </w:tr>
      <w:tr w:rsidR="005A4E07" w:rsidRPr="00381D11" w14:paraId="7304C534" w14:textId="77777777" w:rsidTr="001273BE">
        <w:tc>
          <w:tcPr>
            <w:tcW w:w="695" w:type="dxa"/>
            <w:tcBorders>
              <w:right w:val="single" w:sz="4" w:space="0" w:color="auto"/>
            </w:tcBorders>
            <w:shd w:val="clear" w:color="auto" w:fill="auto"/>
          </w:tcPr>
          <w:p w14:paraId="6B5AE6D6" w14:textId="77777777" w:rsidR="005A4E07" w:rsidRPr="00381D11" w:rsidRDefault="005A4E07" w:rsidP="007F60B0">
            <w:pPr>
              <w:spacing w:before="40" w:after="80"/>
              <w:ind w:left="57"/>
            </w:pPr>
            <w:r w:rsidRPr="00381D11">
              <w:t>13-H</w:t>
            </w:r>
          </w:p>
        </w:tc>
        <w:tc>
          <w:tcPr>
            <w:tcW w:w="3440" w:type="dxa"/>
            <w:tcBorders>
              <w:left w:val="single" w:sz="4" w:space="0" w:color="auto"/>
              <w:right w:val="single" w:sz="4" w:space="0" w:color="auto"/>
            </w:tcBorders>
            <w:shd w:val="clear" w:color="auto" w:fill="auto"/>
          </w:tcPr>
          <w:p w14:paraId="19567FF4" w14:textId="77777777" w:rsidR="005A4E07" w:rsidRPr="00381D11" w:rsidRDefault="005A4E07" w:rsidP="007F60B0">
            <w:pPr>
              <w:spacing w:before="40" w:after="80"/>
              <w:ind w:left="57"/>
            </w:pPr>
            <w:r w:rsidRPr="00381D11">
              <w:t>Prescriptions uniformes relatives à l’homologation des voitures particulières en ce qui concerne le freinage</w:t>
            </w:r>
          </w:p>
        </w:tc>
        <w:tc>
          <w:tcPr>
            <w:tcW w:w="263" w:type="dxa"/>
            <w:tcBorders>
              <w:left w:val="single" w:sz="4" w:space="0" w:color="auto"/>
              <w:right w:val="dotted" w:sz="4" w:space="0" w:color="auto"/>
            </w:tcBorders>
            <w:shd w:val="clear" w:color="auto" w:fill="auto"/>
          </w:tcPr>
          <w:p w14:paraId="26776FC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F092C9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DFFA4B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36006B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5EE26FE"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2C5AC4ED"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1418C18"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AA83FF3"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3AA0ED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E08257A"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99264DA"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033ED7E"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32ABCA2"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993861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B8C082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620C9C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2E9D7CC"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008744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F622A2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3F7E9E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8D4B3DB" w14:textId="77777777" w:rsidR="005A4E07" w:rsidRPr="00381D11" w:rsidRDefault="005A4E07" w:rsidP="007F60B0">
            <w:pPr>
              <w:spacing w:before="40" w:after="80"/>
              <w:jc w:val="center"/>
            </w:pPr>
          </w:p>
        </w:tc>
      </w:tr>
      <w:tr w:rsidR="005A4E07" w:rsidRPr="00381D11" w14:paraId="51A2CAC6" w14:textId="77777777" w:rsidTr="001273BE">
        <w:tc>
          <w:tcPr>
            <w:tcW w:w="695" w:type="dxa"/>
            <w:tcBorders>
              <w:right w:val="single" w:sz="4" w:space="0" w:color="auto"/>
            </w:tcBorders>
            <w:shd w:val="clear" w:color="auto" w:fill="auto"/>
          </w:tcPr>
          <w:p w14:paraId="190E4445" w14:textId="77777777" w:rsidR="005A4E07" w:rsidRPr="00381D11" w:rsidRDefault="005A4E07" w:rsidP="007F60B0">
            <w:pPr>
              <w:spacing w:before="40" w:after="80"/>
              <w:ind w:left="57"/>
            </w:pPr>
            <w:r w:rsidRPr="00381D11">
              <w:t>14</w:t>
            </w:r>
          </w:p>
        </w:tc>
        <w:tc>
          <w:tcPr>
            <w:tcW w:w="3440" w:type="dxa"/>
            <w:tcBorders>
              <w:left w:val="single" w:sz="4" w:space="0" w:color="auto"/>
              <w:right w:val="single" w:sz="4" w:space="0" w:color="auto"/>
            </w:tcBorders>
            <w:shd w:val="clear" w:color="auto" w:fill="auto"/>
          </w:tcPr>
          <w:p w14:paraId="535DBF97" w14:textId="77777777" w:rsidR="005A4E07" w:rsidRPr="00381D11" w:rsidRDefault="005A4E07" w:rsidP="00D0565A">
            <w:pPr>
              <w:spacing w:before="40" w:after="80"/>
              <w:ind w:left="57" w:right="57"/>
              <w:rPr>
                <w:spacing w:val="2"/>
              </w:rPr>
            </w:pPr>
            <w:r w:rsidRPr="00381D11">
              <w:rPr>
                <w:spacing w:val="2"/>
              </w:rPr>
              <w:t xml:space="preserve">Prescriptions uniformes relatives à l’homologation des véhicules en ce qui concerne les ancrages de ceintures de sécurité, les systèmes d’ancrages ISOFIX, les ancrages pour fixation supérieure ISOFIX et les </w:t>
            </w:r>
            <w:r w:rsidRPr="00D0565A">
              <w:t>positions</w:t>
            </w:r>
            <w:r w:rsidRPr="00381D11">
              <w:rPr>
                <w:spacing w:val="2"/>
              </w:rPr>
              <w:t xml:space="preserve"> i</w:t>
            </w:r>
            <w:r w:rsidR="00D0565A">
              <w:rPr>
                <w:spacing w:val="2"/>
              </w:rPr>
              <w:noBreakHyphen/>
            </w:r>
            <w:r w:rsidRPr="00381D11">
              <w:rPr>
                <w:spacing w:val="2"/>
              </w:rPr>
              <w:t>Size</w:t>
            </w:r>
          </w:p>
        </w:tc>
        <w:tc>
          <w:tcPr>
            <w:tcW w:w="263" w:type="dxa"/>
            <w:tcBorders>
              <w:left w:val="single" w:sz="4" w:space="0" w:color="auto"/>
              <w:right w:val="dotted" w:sz="4" w:space="0" w:color="auto"/>
            </w:tcBorders>
            <w:shd w:val="clear" w:color="auto" w:fill="auto"/>
          </w:tcPr>
          <w:p w14:paraId="4E8BEA5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8AA917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29BEF2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332925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6251875"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7827F5DA"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00F92A0"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078C34A"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3E8CC72"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4F7EDBB"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1668013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F0466FD"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56EFCBFB"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48712E6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90D230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80634BD"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1220509"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12803F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72CB81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99F9F1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BA69B5B" w14:textId="77777777" w:rsidR="005A4E07" w:rsidRPr="00381D11" w:rsidRDefault="005A4E07" w:rsidP="007F60B0">
            <w:pPr>
              <w:spacing w:before="40" w:after="80"/>
              <w:jc w:val="center"/>
            </w:pPr>
          </w:p>
        </w:tc>
      </w:tr>
      <w:tr w:rsidR="005A4E07" w:rsidRPr="00381D11" w14:paraId="73E096F3" w14:textId="77777777" w:rsidTr="00BF794A">
        <w:tc>
          <w:tcPr>
            <w:tcW w:w="695" w:type="dxa"/>
            <w:tcBorders>
              <w:bottom w:val="single" w:sz="4" w:space="0" w:color="auto"/>
              <w:right w:val="single" w:sz="4" w:space="0" w:color="auto"/>
            </w:tcBorders>
            <w:shd w:val="clear" w:color="auto" w:fill="auto"/>
          </w:tcPr>
          <w:p w14:paraId="6D49EA2A" w14:textId="77777777" w:rsidR="005A4E07" w:rsidRPr="00381D11" w:rsidRDefault="005A4E07" w:rsidP="007F60B0">
            <w:pPr>
              <w:spacing w:before="40" w:after="80"/>
              <w:ind w:left="57"/>
            </w:pPr>
            <w:r w:rsidRPr="00381D11">
              <w:t>15</w:t>
            </w:r>
          </w:p>
        </w:tc>
        <w:tc>
          <w:tcPr>
            <w:tcW w:w="3440" w:type="dxa"/>
            <w:tcBorders>
              <w:left w:val="single" w:sz="4" w:space="0" w:color="auto"/>
              <w:bottom w:val="single" w:sz="4" w:space="0" w:color="auto"/>
              <w:right w:val="single" w:sz="4" w:space="0" w:color="auto"/>
            </w:tcBorders>
            <w:shd w:val="clear" w:color="auto" w:fill="auto"/>
          </w:tcPr>
          <w:p w14:paraId="47A93E1A" w14:textId="77777777" w:rsidR="005A4E07" w:rsidRPr="00381D11" w:rsidRDefault="005A4E07" w:rsidP="007F60B0">
            <w:pPr>
              <w:spacing w:before="40" w:after="80"/>
              <w:ind w:left="57"/>
            </w:pPr>
            <w:r w:rsidRPr="00381D11">
              <w:t xml:space="preserve">Le Règlement </w:t>
            </w:r>
            <w:r w:rsidR="004C72FF">
              <w:t xml:space="preserve">ONU </w:t>
            </w:r>
            <w:r w:rsidRPr="00381D11">
              <w:t>est obsolète</w:t>
            </w:r>
          </w:p>
        </w:tc>
        <w:tc>
          <w:tcPr>
            <w:tcW w:w="263" w:type="dxa"/>
            <w:tcBorders>
              <w:left w:val="single" w:sz="4" w:space="0" w:color="auto"/>
              <w:bottom w:val="single" w:sz="4" w:space="0" w:color="auto"/>
              <w:right w:val="dotted" w:sz="4" w:space="0" w:color="auto"/>
            </w:tcBorders>
            <w:shd w:val="clear" w:color="auto" w:fill="auto"/>
          </w:tcPr>
          <w:p w14:paraId="42C034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29F70A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9B2891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1432FC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98D6E2A"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1C81EF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559D90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2E7CAD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15CACA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B57B49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EB7FAB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31A33F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F4883B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BF2D0E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45602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987568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80FF52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73DA1B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72495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5756B1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9A70A7" w14:textId="77777777" w:rsidR="005A4E07" w:rsidRPr="00381D11" w:rsidRDefault="005A4E07" w:rsidP="007F60B0">
            <w:pPr>
              <w:spacing w:before="40" w:after="80"/>
              <w:jc w:val="center"/>
            </w:pPr>
          </w:p>
        </w:tc>
      </w:tr>
      <w:tr w:rsidR="005A4E07" w:rsidRPr="00381D11" w14:paraId="6C624491" w14:textId="77777777" w:rsidTr="00BF794A">
        <w:tc>
          <w:tcPr>
            <w:tcW w:w="695" w:type="dxa"/>
            <w:tcBorders>
              <w:bottom w:val="nil"/>
              <w:right w:val="single" w:sz="4" w:space="0" w:color="auto"/>
            </w:tcBorders>
            <w:shd w:val="clear" w:color="auto" w:fill="auto"/>
          </w:tcPr>
          <w:p w14:paraId="0A0BD1C8" w14:textId="77777777" w:rsidR="005A4E07" w:rsidRPr="00381D11" w:rsidRDefault="005A4E07" w:rsidP="00931486">
            <w:pPr>
              <w:keepNext/>
              <w:spacing w:before="40" w:after="80"/>
              <w:ind w:left="57"/>
            </w:pPr>
            <w:r w:rsidRPr="00381D11">
              <w:lastRenderedPageBreak/>
              <w:t>16</w:t>
            </w:r>
          </w:p>
        </w:tc>
        <w:tc>
          <w:tcPr>
            <w:tcW w:w="3440" w:type="dxa"/>
            <w:tcBorders>
              <w:left w:val="single" w:sz="4" w:space="0" w:color="auto"/>
              <w:bottom w:val="nil"/>
              <w:right w:val="single" w:sz="4" w:space="0" w:color="auto"/>
            </w:tcBorders>
            <w:shd w:val="clear" w:color="auto" w:fill="auto"/>
          </w:tcPr>
          <w:p w14:paraId="027B8F8C" w14:textId="77777777" w:rsidR="005A4E07" w:rsidRPr="00381D11" w:rsidRDefault="005A4E07" w:rsidP="00931486">
            <w:pPr>
              <w:keepNext/>
              <w:spacing w:before="40" w:after="80"/>
              <w:ind w:left="57"/>
            </w:pPr>
            <w:r w:rsidRPr="00381D11">
              <w:t>Prescriptions uniformes relatives à l’homologation :</w:t>
            </w:r>
          </w:p>
          <w:p w14:paraId="593E8F93" w14:textId="77777777" w:rsidR="005A4E07" w:rsidRPr="00381D11" w:rsidRDefault="005A4E07" w:rsidP="00D0565A">
            <w:pPr>
              <w:spacing w:before="40" w:after="80"/>
              <w:ind w:left="57" w:right="57"/>
            </w:pPr>
            <w:r w:rsidRPr="00381D11">
              <w:t>I.</w:t>
            </w:r>
            <w:r w:rsidRPr="00381D11">
              <w:tab/>
              <w:t xml:space="preserve">Des ceintures de sécurité, </w:t>
            </w:r>
            <w:r w:rsidRPr="00D0565A">
              <w:rPr>
                <w:spacing w:val="2"/>
              </w:rPr>
              <w:t>systèmes</w:t>
            </w:r>
            <w:r w:rsidRPr="00381D11">
              <w:t xml:space="preserve"> de retenue, dispositifs de retenue pour enfants et dispositifs de retenue pour enfants ISOFIX pour les occupants des véhicules à moteur</w:t>
            </w:r>
          </w:p>
        </w:tc>
        <w:tc>
          <w:tcPr>
            <w:tcW w:w="263" w:type="dxa"/>
            <w:tcBorders>
              <w:left w:val="single" w:sz="4" w:space="0" w:color="auto"/>
              <w:bottom w:val="nil"/>
              <w:right w:val="dotted" w:sz="4" w:space="0" w:color="auto"/>
            </w:tcBorders>
            <w:shd w:val="clear" w:color="auto" w:fill="auto"/>
          </w:tcPr>
          <w:p w14:paraId="5016F091" w14:textId="77777777" w:rsidR="005A4E07" w:rsidRPr="00381D11" w:rsidRDefault="005A4E07" w:rsidP="00931486">
            <w:pPr>
              <w:keepNext/>
              <w:spacing w:before="40" w:after="80"/>
              <w:jc w:val="center"/>
            </w:pPr>
          </w:p>
        </w:tc>
        <w:tc>
          <w:tcPr>
            <w:tcW w:w="262" w:type="dxa"/>
            <w:tcBorders>
              <w:left w:val="dotted" w:sz="4" w:space="0" w:color="auto"/>
              <w:bottom w:val="nil"/>
              <w:right w:val="dotted" w:sz="4" w:space="0" w:color="auto"/>
            </w:tcBorders>
            <w:shd w:val="clear" w:color="auto" w:fill="auto"/>
          </w:tcPr>
          <w:p w14:paraId="1B17C651"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7A1FCA85" w14:textId="77777777" w:rsidR="005A4E07" w:rsidRPr="00381D11" w:rsidRDefault="005A4E07" w:rsidP="00931486">
            <w:pPr>
              <w:keepNext/>
              <w:spacing w:before="40" w:after="80"/>
              <w:jc w:val="center"/>
            </w:pPr>
          </w:p>
        </w:tc>
        <w:tc>
          <w:tcPr>
            <w:tcW w:w="262" w:type="dxa"/>
            <w:tcBorders>
              <w:left w:val="dotted" w:sz="4" w:space="0" w:color="auto"/>
              <w:bottom w:val="nil"/>
              <w:right w:val="dotted" w:sz="4" w:space="0" w:color="auto"/>
            </w:tcBorders>
            <w:shd w:val="clear" w:color="auto" w:fill="auto"/>
          </w:tcPr>
          <w:p w14:paraId="30A939E4"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671EB71E" w14:textId="77777777" w:rsidR="005A4E07" w:rsidRPr="00381D11" w:rsidRDefault="005A4E07" w:rsidP="00931486">
            <w:pPr>
              <w:keepNext/>
              <w:spacing w:before="40" w:after="80"/>
              <w:jc w:val="center"/>
            </w:pPr>
            <w:r w:rsidRPr="00381D11">
              <w:t>x</w:t>
            </w:r>
          </w:p>
        </w:tc>
        <w:tc>
          <w:tcPr>
            <w:tcW w:w="267" w:type="dxa"/>
            <w:tcBorders>
              <w:left w:val="dotted" w:sz="4" w:space="0" w:color="auto"/>
              <w:bottom w:val="nil"/>
              <w:right w:val="dotted" w:sz="4" w:space="0" w:color="auto"/>
            </w:tcBorders>
            <w:shd w:val="clear" w:color="auto" w:fill="auto"/>
          </w:tcPr>
          <w:p w14:paraId="2063EB31"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344282DB"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76A2CD0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5EA115C2"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64CC8991"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15C67491"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79729FEF"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3D6E9C0B"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57653487"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609CF369"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0032F138"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3D5C9E4D"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2531C937"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nil"/>
              <w:right w:val="dotted" w:sz="4" w:space="0" w:color="auto"/>
            </w:tcBorders>
            <w:shd w:val="clear" w:color="auto" w:fill="auto"/>
          </w:tcPr>
          <w:p w14:paraId="020111A9" w14:textId="77777777" w:rsidR="005A4E07" w:rsidRPr="00381D11" w:rsidRDefault="005A4E07" w:rsidP="00931486">
            <w:pPr>
              <w:keepNext/>
              <w:spacing w:before="40" w:after="80"/>
              <w:jc w:val="center"/>
            </w:pPr>
          </w:p>
        </w:tc>
        <w:tc>
          <w:tcPr>
            <w:tcW w:w="262" w:type="dxa"/>
            <w:tcBorders>
              <w:left w:val="dotted" w:sz="4" w:space="0" w:color="auto"/>
              <w:bottom w:val="nil"/>
              <w:right w:val="dotted" w:sz="4" w:space="0" w:color="auto"/>
            </w:tcBorders>
            <w:shd w:val="clear" w:color="auto" w:fill="auto"/>
          </w:tcPr>
          <w:p w14:paraId="7E0F293A" w14:textId="77777777" w:rsidR="005A4E07" w:rsidRPr="00381D11" w:rsidRDefault="005A4E07" w:rsidP="00931486">
            <w:pPr>
              <w:keepNext/>
              <w:spacing w:before="40" w:after="80"/>
              <w:jc w:val="center"/>
            </w:pPr>
          </w:p>
        </w:tc>
        <w:tc>
          <w:tcPr>
            <w:tcW w:w="262" w:type="dxa"/>
            <w:tcBorders>
              <w:left w:val="dotted" w:sz="4" w:space="0" w:color="auto"/>
              <w:bottom w:val="nil"/>
              <w:right w:val="single" w:sz="4" w:space="0" w:color="auto"/>
            </w:tcBorders>
            <w:shd w:val="clear" w:color="auto" w:fill="auto"/>
          </w:tcPr>
          <w:p w14:paraId="26AD960D" w14:textId="77777777" w:rsidR="005A4E07" w:rsidRPr="00381D11" w:rsidRDefault="005A4E07" w:rsidP="00931486">
            <w:pPr>
              <w:keepNext/>
              <w:spacing w:before="40" w:after="80"/>
              <w:jc w:val="center"/>
            </w:pPr>
          </w:p>
        </w:tc>
      </w:tr>
      <w:tr w:rsidR="005A4E07" w:rsidRPr="00381D11" w14:paraId="16623426" w14:textId="77777777" w:rsidTr="00BF794A">
        <w:tc>
          <w:tcPr>
            <w:tcW w:w="695" w:type="dxa"/>
            <w:tcBorders>
              <w:top w:val="nil"/>
              <w:bottom w:val="single" w:sz="4" w:space="0" w:color="auto"/>
              <w:right w:val="single" w:sz="4" w:space="0" w:color="auto"/>
            </w:tcBorders>
            <w:shd w:val="clear" w:color="auto" w:fill="auto"/>
          </w:tcPr>
          <w:p w14:paraId="10ED5255" w14:textId="77777777" w:rsidR="005A4E07" w:rsidRPr="00381D11" w:rsidRDefault="005A4E07" w:rsidP="007F60B0">
            <w:pPr>
              <w:keepNext/>
              <w:spacing w:before="40" w:after="80"/>
              <w:ind w:left="57"/>
            </w:pPr>
          </w:p>
        </w:tc>
        <w:tc>
          <w:tcPr>
            <w:tcW w:w="3440" w:type="dxa"/>
            <w:tcBorders>
              <w:top w:val="nil"/>
              <w:left w:val="single" w:sz="4" w:space="0" w:color="auto"/>
              <w:bottom w:val="single" w:sz="4" w:space="0" w:color="auto"/>
              <w:right w:val="single" w:sz="4" w:space="0" w:color="auto"/>
            </w:tcBorders>
            <w:shd w:val="clear" w:color="auto" w:fill="auto"/>
          </w:tcPr>
          <w:p w14:paraId="7B7C50D4" w14:textId="77777777" w:rsidR="005A4E07" w:rsidRPr="00381D11" w:rsidRDefault="005A4E07" w:rsidP="00D0565A">
            <w:pPr>
              <w:spacing w:before="40" w:after="80"/>
              <w:ind w:left="57" w:right="57"/>
            </w:pPr>
            <w:r w:rsidRPr="00381D11">
              <w:rPr>
                <w:spacing w:val="3"/>
              </w:rPr>
              <w:t>II.</w:t>
            </w:r>
            <w:r w:rsidRPr="00381D11">
              <w:rPr>
                <w:spacing w:val="3"/>
              </w:rPr>
              <w:tab/>
              <w:t xml:space="preserve">Des véhicules équipés de ceintures de sécurité, témoins de </w:t>
            </w:r>
            <w:r w:rsidRPr="00D0565A">
              <w:rPr>
                <w:spacing w:val="2"/>
              </w:rPr>
              <w:t>port</w:t>
            </w:r>
            <w:r w:rsidRPr="00381D11">
              <w:rPr>
                <w:spacing w:val="3"/>
              </w:rPr>
              <w:t xml:space="preserve"> de ceinture, systèmes de retenue, dispositifs de retenue pour enfants, dispositifs de retenue pour enfants ISOFIX et dispositifs de retenue pour enfants i-Size</w:t>
            </w:r>
          </w:p>
        </w:tc>
        <w:tc>
          <w:tcPr>
            <w:tcW w:w="263" w:type="dxa"/>
            <w:tcBorders>
              <w:top w:val="nil"/>
              <w:left w:val="single" w:sz="4" w:space="0" w:color="auto"/>
              <w:bottom w:val="single" w:sz="4" w:space="0" w:color="auto"/>
              <w:right w:val="dotted" w:sz="4" w:space="0" w:color="auto"/>
            </w:tcBorders>
            <w:shd w:val="clear" w:color="auto" w:fill="auto"/>
          </w:tcPr>
          <w:p w14:paraId="6B35DFEE"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0CDCA4AD"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07A63407"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0E26A658"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7BC8417A" w14:textId="77777777" w:rsidR="005A4E07" w:rsidRPr="00381D11" w:rsidRDefault="005A4E07" w:rsidP="007F60B0">
            <w:pPr>
              <w:keepNext/>
              <w:spacing w:before="40" w:after="80"/>
              <w:jc w:val="center"/>
            </w:pPr>
          </w:p>
        </w:tc>
        <w:tc>
          <w:tcPr>
            <w:tcW w:w="267" w:type="dxa"/>
            <w:tcBorders>
              <w:top w:val="nil"/>
              <w:left w:val="dotted" w:sz="4" w:space="0" w:color="auto"/>
              <w:bottom w:val="single" w:sz="4" w:space="0" w:color="auto"/>
              <w:right w:val="dotted" w:sz="4" w:space="0" w:color="auto"/>
            </w:tcBorders>
            <w:shd w:val="clear" w:color="auto" w:fill="auto"/>
          </w:tcPr>
          <w:p w14:paraId="4C84D869"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1F6F0DFC" w14:textId="77777777" w:rsidR="005A4E07" w:rsidRPr="00381D11" w:rsidRDefault="005A4E07" w:rsidP="007F60B0">
            <w:pPr>
              <w:keepNext/>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02784E39"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5C5D93BB"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0CF96187" w14:textId="77777777" w:rsidR="005A4E07" w:rsidRPr="00381D11" w:rsidRDefault="005A4E07" w:rsidP="007F60B0">
            <w:pPr>
              <w:keepNext/>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561F346F"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062B6F9A"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4B65224A" w14:textId="77777777" w:rsidR="005A4E07" w:rsidRPr="00381D11" w:rsidRDefault="005A4E07" w:rsidP="007F60B0">
            <w:pPr>
              <w:keepNext/>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01E14555"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A2D7631"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7D1C0500"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36F8C19E" w14:textId="77777777" w:rsidR="005A4E07" w:rsidRPr="00381D11" w:rsidRDefault="005A4E07" w:rsidP="007F60B0">
            <w:pPr>
              <w:keepNext/>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14:paraId="0028A48B"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323D0951"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14:paraId="6A9B3155" w14:textId="77777777" w:rsidR="005A4E07" w:rsidRPr="00381D11" w:rsidRDefault="005A4E07" w:rsidP="007F60B0">
            <w:pPr>
              <w:keepNext/>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14:paraId="5EC067FD" w14:textId="77777777" w:rsidR="005A4E07" w:rsidRPr="00381D11" w:rsidRDefault="005A4E07" w:rsidP="007F60B0">
            <w:pPr>
              <w:keepNext/>
              <w:spacing w:before="40" w:after="80"/>
              <w:jc w:val="center"/>
            </w:pPr>
          </w:p>
        </w:tc>
      </w:tr>
      <w:tr w:rsidR="005A4E07" w:rsidRPr="00381D11" w14:paraId="1018CB12" w14:textId="77777777" w:rsidTr="001273BE">
        <w:tc>
          <w:tcPr>
            <w:tcW w:w="695" w:type="dxa"/>
            <w:tcBorders>
              <w:bottom w:val="single" w:sz="4" w:space="0" w:color="auto"/>
              <w:right w:val="single" w:sz="4" w:space="0" w:color="auto"/>
            </w:tcBorders>
            <w:shd w:val="clear" w:color="auto" w:fill="auto"/>
          </w:tcPr>
          <w:p w14:paraId="5077441C" w14:textId="77777777" w:rsidR="005A4E07" w:rsidRPr="00381D11" w:rsidRDefault="005A4E07" w:rsidP="007F60B0">
            <w:pPr>
              <w:spacing w:before="40" w:after="80"/>
              <w:ind w:left="57"/>
            </w:pPr>
            <w:r w:rsidRPr="00381D11">
              <w:t>17</w:t>
            </w:r>
          </w:p>
        </w:tc>
        <w:tc>
          <w:tcPr>
            <w:tcW w:w="3440" w:type="dxa"/>
            <w:tcBorders>
              <w:left w:val="single" w:sz="4" w:space="0" w:color="auto"/>
              <w:bottom w:val="single" w:sz="4" w:space="0" w:color="auto"/>
              <w:right w:val="single" w:sz="4" w:space="0" w:color="auto"/>
            </w:tcBorders>
            <w:shd w:val="clear" w:color="auto" w:fill="auto"/>
          </w:tcPr>
          <w:p w14:paraId="0A7CC9C1" w14:textId="77777777" w:rsidR="005A4E07" w:rsidRPr="00381D11" w:rsidRDefault="005A4E07" w:rsidP="007F60B0">
            <w:pPr>
              <w:spacing w:before="40" w:after="80"/>
              <w:ind w:left="57"/>
            </w:pPr>
            <w:r w:rsidRPr="00381D11">
              <w:t>Prescriptions uniformes relatives à l’homologation des véhicules en ce qui concerne les sièges, leur ancrage et les appuie-tête</w:t>
            </w:r>
          </w:p>
        </w:tc>
        <w:tc>
          <w:tcPr>
            <w:tcW w:w="263" w:type="dxa"/>
            <w:tcBorders>
              <w:left w:val="single" w:sz="4" w:space="0" w:color="auto"/>
              <w:bottom w:val="single" w:sz="4" w:space="0" w:color="auto"/>
              <w:right w:val="dotted" w:sz="4" w:space="0" w:color="auto"/>
            </w:tcBorders>
            <w:shd w:val="clear" w:color="auto" w:fill="auto"/>
          </w:tcPr>
          <w:p w14:paraId="7054B3F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C884C0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3D90E1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FE841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71D2F62"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5AF86B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9CFD23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4C0DA4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583B70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91084F1"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9C8FAC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E48727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C5CFDF9"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6882E4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163EDC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A6980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F242F2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A30908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42563D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973C5A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972B1B9" w14:textId="77777777" w:rsidR="005A4E07" w:rsidRPr="00381D11" w:rsidRDefault="005A4E07" w:rsidP="007F60B0">
            <w:pPr>
              <w:spacing w:before="40" w:after="80"/>
              <w:jc w:val="center"/>
            </w:pPr>
          </w:p>
        </w:tc>
      </w:tr>
      <w:tr w:rsidR="005A4E07" w:rsidRPr="00381D11" w14:paraId="3CCB9B46" w14:textId="77777777" w:rsidTr="001273BE">
        <w:tc>
          <w:tcPr>
            <w:tcW w:w="695" w:type="dxa"/>
            <w:tcBorders>
              <w:top w:val="single" w:sz="4" w:space="0" w:color="auto"/>
              <w:bottom w:val="single" w:sz="4" w:space="0" w:color="auto"/>
              <w:right w:val="single" w:sz="4" w:space="0" w:color="auto"/>
            </w:tcBorders>
            <w:shd w:val="clear" w:color="auto" w:fill="auto"/>
          </w:tcPr>
          <w:p w14:paraId="2233223F" w14:textId="77777777" w:rsidR="005A4E07" w:rsidRPr="00381D11" w:rsidRDefault="005A4E07" w:rsidP="007F60B0">
            <w:pPr>
              <w:spacing w:before="40" w:after="80"/>
              <w:ind w:left="57"/>
            </w:pPr>
            <w:r w:rsidRPr="00381D11">
              <w:t>18</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1EB580EA" w14:textId="77777777" w:rsidR="005A4E07" w:rsidRPr="00381D11" w:rsidRDefault="005A4E07" w:rsidP="007F60B0">
            <w:pPr>
              <w:spacing w:before="40" w:after="80"/>
              <w:ind w:left="57"/>
            </w:pPr>
            <w:r w:rsidRPr="00381D11">
              <w:t>Prescriptions uniformes relatives à l’homologation des véhicules automobiles en ce qui concerne leur protection contre une utilisation non autorisée</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341F431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E5C7D2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D3B025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BD47E2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1F91FEC"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3D4A749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C67356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E793A0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BB4685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313180F"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E8EE47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ADFB48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31D45D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50DBFD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B85A0C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75CDE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26A02E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7FEDAF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7224D2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F5D54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7052E3D" w14:textId="77777777" w:rsidR="005A4E07" w:rsidRPr="00381D11" w:rsidRDefault="005A4E07" w:rsidP="007F60B0">
            <w:pPr>
              <w:spacing w:before="40" w:after="80"/>
              <w:jc w:val="center"/>
            </w:pPr>
          </w:p>
        </w:tc>
      </w:tr>
      <w:tr w:rsidR="005A4E07" w:rsidRPr="00381D11" w14:paraId="4BBD65DB" w14:textId="77777777" w:rsidTr="001273BE">
        <w:tc>
          <w:tcPr>
            <w:tcW w:w="695" w:type="dxa"/>
            <w:tcBorders>
              <w:bottom w:val="single" w:sz="4" w:space="0" w:color="auto"/>
              <w:right w:val="single" w:sz="4" w:space="0" w:color="auto"/>
            </w:tcBorders>
            <w:shd w:val="clear" w:color="auto" w:fill="auto"/>
          </w:tcPr>
          <w:p w14:paraId="6A10A059" w14:textId="77777777" w:rsidR="005A4E07" w:rsidRPr="00381D11" w:rsidRDefault="005A4E07" w:rsidP="007F60B0">
            <w:pPr>
              <w:spacing w:before="40" w:after="80"/>
              <w:ind w:left="57"/>
            </w:pPr>
            <w:r w:rsidRPr="00381D11">
              <w:t>19</w:t>
            </w:r>
          </w:p>
        </w:tc>
        <w:tc>
          <w:tcPr>
            <w:tcW w:w="3440" w:type="dxa"/>
            <w:tcBorders>
              <w:left w:val="single" w:sz="4" w:space="0" w:color="auto"/>
              <w:bottom w:val="single" w:sz="4" w:space="0" w:color="auto"/>
              <w:right w:val="single" w:sz="4" w:space="0" w:color="auto"/>
            </w:tcBorders>
            <w:shd w:val="clear" w:color="auto" w:fill="auto"/>
          </w:tcPr>
          <w:p w14:paraId="1AE460F5" w14:textId="77777777" w:rsidR="005A4E07" w:rsidRPr="00381D11" w:rsidRDefault="005A4E07" w:rsidP="007F60B0">
            <w:pPr>
              <w:spacing w:before="40" w:after="80"/>
              <w:ind w:left="57"/>
            </w:pPr>
            <w:r w:rsidRPr="00381D11">
              <w:t>Prescriptions uniformes relatives à l’homologation des feux de brouillard avant pour véhicules à moteur</w:t>
            </w:r>
          </w:p>
        </w:tc>
        <w:tc>
          <w:tcPr>
            <w:tcW w:w="263" w:type="dxa"/>
            <w:tcBorders>
              <w:left w:val="single" w:sz="4" w:space="0" w:color="auto"/>
              <w:bottom w:val="single" w:sz="4" w:space="0" w:color="auto"/>
              <w:right w:val="dotted" w:sz="4" w:space="0" w:color="auto"/>
            </w:tcBorders>
            <w:shd w:val="clear" w:color="auto" w:fill="auto"/>
          </w:tcPr>
          <w:p w14:paraId="46685CB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CB8A2E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4F59E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937E94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0FD08C7"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3646BF4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325639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C6B167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3498EF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7FDD13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F4F71F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5D3BB7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6CAA60E"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751564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67D0E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7C662C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0C8F20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7F96F5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73198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4BDDB6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29726EF" w14:textId="77777777" w:rsidR="005A4E07" w:rsidRPr="00381D11" w:rsidRDefault="005A4E07" w:rsidP="007F60B0">
            <w:pPr>
              <w:spacing w:before="40" w:after="80"/>
              <w:jc w:val="center"/>
            </w:pPr>
          </w:p>
        </w:tc>
      </w:tr>
      <w:tr w:rsidR="005A4E07" w:rsidRPr="00381D11" w14:paraId="6D76DB64" w14:textId="77777777" w:rsidTr="001273BE">
        <w:tc>
          <w:tcPr>
            <w:tcW w:w="695" w:type="dxa"/>
            <w:tcBorders>
              <w:top w:val="single" w:sz="4" w:space="0" w:color="auto"/>
              <w:right w:val="single" w:sz="4" w:space="0" w:color="auto"/>
            </w:tcBorders>
            <w:shd w:val="clear" w:color="auto" w:fill="auto"/>
          </w:tcPr>
          <w:p w14:paraId="3BF963E4" w14:textId="77777777" w:rsidR="005A4E07" w:rsidRPr="00381D11" w:rsidRDefault="005A4E07" w:rsidP="007F60B0">
            <w:pPr>
              <w:spacing w:before="40" w:after="80"/>
              <w:ind w:left="57"/>
            </w:pPr>
            <w:r w:rsidRPr="00381D11">
              <w:t>20</w:t>
            </w:r>
          </w:p>
        </w:tc>
        <w:tc>
          <w:tcPr>
            <w:tcW w:w="3440" w:type="dxa"/>
            <w:tcBorders>
              <w:top w:val="single" w:sz="4" w:space="0" w:color="auto"/>
              <w:left w:val="single" w:sz="4" w:space="0" w:color="auto"/>
              <w:right w:val="single" w:sz="4" w:space="0" w:color="auto"/>
            </w:tcBorders>
            <w:shd w:val="clear" w:color="auto" w:fill="auto"/>
          </w:tcPr>
          <w:p w14:paraId="6979F9CB" w14:textId="77777777" w:rsidR="005A4E07" w:rsidRPr="00381D11" w:rsidRDefault="005A4E07" w:rsidP="00D0565A">
            <w:pPr>
              <w:spacing w:before="40" w:after="80"/>
              <w:ind w:left="57" w:right="57"/>
            </w:pPr>
            <w:r w:rsidRPr="00381D11">
              <w:t>Prescriptions uniformes relatives à l’homologation des projecteurs pour véhicules automobiles émettant un faisceau de croisement asymétrique et/ou un faisceau de route et équipés de </w:t>
            </w:r>
            <w:r w:rsidRPr="00D0565A">
              <w:rPr>
                <w:spacing w:val="2"/>
              </w:rPr>
              <w:t>lampes</w:t>
            </w:r>
            <w:r w:rsidRPr="00381D11">
              <w:t xml:space="preserve"> halogènes à incandescence (lampes H</w:t>
            </w:r>
            <w:r w:rsidRPr="00381D11">
              <w:rPr>
                <w:vertAlign w:val="subscript"/>
              </w:rPr>
              <w:t>4</w:t>
            </w:r>
            <w:r w:rsidRPr="00381D11">
              <w:t>)</w:t>
            </w:r>
          </w:p>
        </w:tc>
        <w:tc>
          <w:tcPr>
            <w:tcW w:w="263" w:type="dxa"/>
            <w:tcBorders>
              <w:top w:val="single" w:sz="4" w:space="0" w:color="auto"/>
              <w:left w:val="single" w:sz="4" w:space="0" w:color="auto"/>
              <w:right w:val="dotted" w:sz="4" w:space="0" w:color="auto"/>
            </w:tcBorders>
            <w:shd w:val="clear" w:color="auto" w:fill="auto"/>
          </w:tcPr>
          <w:p w14:paraId="0770C40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C1D0DD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1A9E8D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E578A1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F58FDA6"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1407C82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0996944E"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70C42BC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30D0816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4A004B7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085BFD4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C107FF5"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3009BAD0"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00508B1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CF5B14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89FA1A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F0A55BE"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A88497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97651B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B298EE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45C2150" w14:textId="77777777" w:rsidR="005A4E07" w:rsidRPr="00381D11" w:rsidRDefault="005A4E07" w:rsidP="007F60B0">
            <w:pPr>
              <w:spacing w:before="40" w:after="80"/>
              <w:jc w:val="center"/>
            </w:pPr>
          </w:p>
        </w:tc>
      </w:tr>
      <w:tr w:rsidR="005A4E07" w:rsidRPr="00381D11" w14:paraId="5F6AD883" w14:textId="77777777" w:rsidTr="001273BE">
        <w:tc>
          <w:tcPr>
            <w:tcW w:w="695" w:type="dxa"/>
            <w:tcBorders>
              <w:top w:val="single" w:sz="4" w:space="0" w:color="auto"/>
              <w:right w:val="single" w:sz="4" w:space="0" w:color="auto"/>
            </w:tcBorders>
            <w:shd w:val="clear" w:color="auto" w:fill="auto"/>
          </w:tcPr>
          <w:p w14:paraId="03CB89A9" w14:textId="77777777" w:rsidR="005A4E07" w:rsidRPr="00381D11" w:rsidRDefault="005A4E07" w:rsidP="007F60B0">
            <w:pPr>
              <w:spacing w:before="40" w:after="80"/>
              <w:ind w:left="57"/>
            </w:pPr>
            <w:r w:rsidRPr="00381D11">
              <w:t>21</w:t>
            </w:r>
          </w:p>
        </w:tc>
        <w:tc>
          <w:tcPr>
            <w:tcW w:w="3440" w:type="dxa"/>
            <w:tcBorders>
              <w:top w:val="single" w:sz="4" w:space="0" w:color="auto"/>
              <w:left w:val="single" w:sz="4" w:space="0" w:color="auto"/>
              <w:right w:val="single" w:sz="4" w:space="0" w:color="auto"/>
            </w:tcBorders>
            <w:shd w:val="clear" w:color="auto" w:fill="auto"/>
          </w:tcPr>
          <w:p w14:paraId="326CD576" w14:textId="77777777" w:rsidR="005A4E07" w:rsidRPr="00381D11" w:rsidRDefault="005A4E07" w:rsidP="007F60B0">
            <w:pPr>
              <w:spacing w:before="40" w:after="80"/>
              <w:ind w:left="57"/>
            </w:pPr>
            <w:r w:rsidRPr="00381D11">
              <w:t>Prescriptions uniformes relatives à l’homologation des véhicules en ce qui concerne leur aménagement intérieur</w:t>
            </w:r>
          </w:p>
        </w:tc>
        <w:tc>
          <w:tcPr>
            <w:tcW w:w="263" w:type="dxa"/>
            <w:tcBorders>
              <w:top w:val="single" w:sz="4" w:space="0" w:color="auto"/>
              <w:left w:val="single" w:sz="4" w:space="0" w:color="auto"/>
              <w:right w:val="dotted" w:sz="4" w:space="0" w:color="auto"/>
            </w:tcBorders>
            <w:shd w:val="clear" w:color="auto" w:fill="auto"/>
          </w:tcPr>
          <w:p w14:paraId="1445EB22"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95A33F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48888E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4F927F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57FEA8D"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275614A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C6397C0"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03C15A0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2BA65CC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84259FF"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483505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CAE2F7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15FA680"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D832DC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C80FF3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BCCCB5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AA1659A"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CC3AA1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961632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826132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7BAAC25" w14:textId="77777777" w:rsidR="005A4E07" w:rsidRPr="00381D11" w:rsidRDefault="005A4E07" w:rsidP="007F60B0">
            <w:pPr>
              <w:spacing w:before="40" w:after="80"/>
              <w:jc w:val="center"/>
            </w:pPr>
          </w:p>
        </w:tc>
      </w:tr>
      <w:tr w:rsidR="005A4E07" w:rsidRPr="00381D11" w14:paraId="3A6E0750" w14:textId="77777777" w:rsidTr="001273BE">
        <w:tc>
          <w:tcPr>
            <w:tcW w:w="695" w:type="dxa"/>
            <w:tcBorders>
              <w:right w:val="single" w:sz="4" w:space="0" w:color="auto"/>
            </w:tcBorders>
            <w:shd w:val="clear" w:color="auto" w:fill="auto"/>
          </w:tcPr>
          <w:p w14:paraId="210107F6" w14:textId="77777777" w:rsidR="005A4E07" w:rsidRPr="00381D11" w:rsidRDefault="005A4E07" w:rsidP="007F60B0">
            <w:pPr>
              <w:spacing w:before="40" w:after="80"/>
              <w:ind w:left="57"/>
            </w:pPr>
            <w:r w:rsidRPr="00381D11">
              <w:t>22</w:t>
            </w:r>
          </w:p>
        </w:tc>
        <w:tc>
          <w:tcPr>
            <w:tcW w:w="3440" w:type="dxa"/>
            <w:tcBorders>
              <w:left w:val="single" w:sz="4" w:space="0" w:color="auto"/>
              <w:right w:val="single" w:sz="4" w:space="0" w:color="auto"/>
            </w:tcBorders>
            <w:shd w:val="clear" w:color="auto" w:fill="auto"/>
          </w:tcPr>
          <w:p w14:paraId="3F9B3133" w14:textId="77777777" w:rsidR="005A4E07" w:rsidRPr="00381D11" w:rsidRDefault="005A4E07" w:rsidP="00D0565A">
            <w:pPr>
              <w:spacing w:before="40" w:after="80"/>
              <w:ind w:left="57" w:right="57"/>
            </w:pPr>
            <w:r w:rsidRPr="00381D11">
              <w:t xml:space="preserve">Prescriptions uniformes relatives à l’homologation des casques de </w:t>
            </w:r>
            <w:r w:rsidRPr="00D0565A">
              <w:rPr>
                <w:spacing w:val="2"/>
              </w:rPr>
              <w:t>protection</w:t>
            </w:r>
            <w:r w:rsidRPr="00381D11">
              <w:t xml:space="preserve"> et de leurs écrans pour conducteurs et passagers de motocycles et de cyclomoteurs</w:t>
            </w:r>
          </w:p>
        </w:tc>
        <w:tc>
          <w:tcPr>
            <w:tcW w:w="263" w:type="dxa"/>
            <w:tcBorders>
              <w:left w:val="single" w:sz="4" w:space="0" w:color="auto"/>
              <w:right w:val="dotted" w:sz="4" w:space="0" w:color="auto"/>
            </w:tcBorders>
            <w:shd w:val="clear" w:color="auto" w:fill="auto"/>
          </w:tcPr>
          <w:p w14:paraId="3FBB3A4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CB7C44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0F2D09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E39B63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70FD850"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05EA37FA"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5722D2B"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83B78B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C926010"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67C3B60"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6FEAB9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3089D6A"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C8BA6C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489EDC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A73715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9D0CB9D"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7A1FFCCE"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832629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FFC5F1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FD7FBD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BE48FD0" w14:textId="77777777" w:rsidR="005A4E07" w:rsidRPr="00381D11" w:rsidRDefault="005A4E07" w:rsidP="007F60B0">
            <w:pPr>
              <w:spacing w:before="40" w:after="80"/>
              <w:jc w:val="center"/>
            </w:pPr>
          </w:p>
        </w:tc>
      </w:tr>
      <w:tr w:rsidR="005A4E07" w:rsidRPr="00381D11" w14:paraId="395FB5B7" w14:textId="77777777" w:rsidTr="001273BE">
        <w:tc>
          <w:tcPr>
            <w:tcW w:w="695" w:type="dxa"/>
            <w:tcBorders>
              <w:bottom w:val="single" w:sz="4" w:space="0" w:color="auto"/>
              <w:right w:val="single" w:sz="4" w:space="0" w:color="auto"/>
            </w:tcBorders>
            <w:shd w:val="clear" w:color="auto" w:fill="auto"/>
          </w:tcPr>
          <w:p w14:paraId="2A1B5F81" w14:textId="77777777" w:rsidR="005A4E07" w:rsidRPr="00381D11" w:rsidRDefault="005A4E07" w:rsidP="007F60B0">
            <w:pPr>
              <w:spacing w:before="40" w:after="80"/>
              <w:ind w:left="57"/>
            </w:pPr>
            <w:r w:rsidRPr="00381D11">
              <w:t>23</w:t>
            </w:r>
          </w:p>
        </w:tc>
        <w:tc>
          <w:tcPr>
            <w:tcW w:w="3440" w:type="dxa"/>
            <w:tcBorders>
              <w:left w:val="single" w:sz="4" w:space="0" w:color="auto"/>
              <w:bottom w:val="single" w:sz="4" w:space="0" w:color="auto"/>
              <w:right w:val="single" w:sz="4" w:space="0" w:color="auto"/>
            </w:tcBorders>
            <w:shd w:val="clear" w:color="auto" w:fill="auto"/>
          </w:tcPr>
          <w:p w14:paraId="772BB0BA" w14:textId="77777777" w:rsidR="005A4E07" w:rsidRPr="00381D11" w:rsidRDefault="005A4E07" w:rsidP="007F60B0">
            <w:pPr>
              <w:spacing w:before="40" w:after="80"/>
              <w:ind w:left="57"/>
            </w:pPr>
            <w:r w:rsidRPr="00381D11">
              <w:t>Prescriptions uniformes relatives à l’homologation des feux de marche arrière et feux de manœuvre pour véhicules à moteur et leurs remorques</w:t>
            </w:r>
          </w:p>
        </w:tc>
        <w:tc>
          <w:tcPr>
            <w:tcW w:w="263" w:type="dxa"/>
            <w:tcBorders>
              <w:left w:val="single" w:sz="4" w:space="0" w:color="auto"/>
              <w:bottom w:val="single" w:sz="4" w:space="0" w:color="auto"/>
              <w:right w:val="dotted" w:sz="4" w:space="0" w:color="auto"/>
            </w:tcBorders>
            <w:shd w:val="clear" w:color="auto" w:fill="auto"/>
          </w:tcPr>
          <w:p w14:paraId="6227B9B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90D96B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95B215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1B48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9C29311"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890B82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2F6C81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0667B6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699444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0DE6A6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FA409B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315A2B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00F7DB9"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D57141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0AAF79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9E96D5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B157F3E"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2BF746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5E11EB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864D63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F79A946" w14:textId="77777777" w:rsidR="005A4E07" w:rsidRPr="00381D11" w:rsidRDefault="005A4E07" w:rsidP="007F60B0">
            <w:pPr>
              <w:spacing w:before="40" w:after="80"/>
              <w:jc w:val="center"/>
            </w:pPr>
          </w:p>
        </w:tc>
      </w:tr>
      <w:tr w:rsidR="005A4E07" w:rsidRPr="00381D11" w14:paraId="1DCE43AE" w14:textId="77777777" w:rsidTr="001273BE">
        <w:tc>
          <w:tcPr>
            <w:tcW w:w="695" w:type="dxa"/>
            <w:tcBorders>
              <w:bottom w:val="single" w:sz="4" w:space="0" w:color="auto"/>
              <w:right w:val="single" w:sz="4" w:space="0" w:color="auto"/>
            </w:tcBorders>
            <w:shd w:val="clear" w:color="auto" w:fill="auto"/>
          </w:tcPr>
          <w:p w14:paraId="27CAF005" w14:textId="77777777" w:rsidR="005A4E07" w:rsidRPr="00381D11" w:rsidRDefault="005A4E07" w:rsidP="00931486">
            <w:pPr>
              <w:keepNext/>
              <w:spacing w:before="40" w:after="80"/>
              <w:ind w:left="57"/>
            </w:pPr>
            <w:r w:rsidRPr="00381D11">
              <w:lastRenderedPageBreak/>
              <w:t>24</w:t>
            </w:r>
          </w:p>
        </w:tc>
        <w:tc>
          <w:tcPr>
            <w:tcW w:w="3440" w:type="dxa"/>
            <w:tcBorders>
              <w:left w:val="single" w:sz="4" w:space="0" w:color="auto"/>
              <w:bottom w:val="single" w:sz="4" w:space="0" w:color="auto"/>
              <w:right w:val="single" w:sz="4" w:space="0" w:color="auto"/>
            </w:tcBorders>
            <w:shd w:val="clear" w:color="auto" w:fill="auto"/>
          </w:tcPr>
          <w:p w14:paraId="2F66AEAF" w14:textId="77777777" w:rsidR="005A4E07" w:rsidRPr="00381D11" w:rsidRDefault="005A4E07" w:rsidP="00931486">
            <w:pPr>
              <w:keepNext/>
              <w:spacing w:before="40" w:after="80"/>
              <w:ind w:left="57"/>
            </w:pPr>
            <w:r w:rsidRPr="00381D11">
              <w:t>Prescriptions uniformes relatives :</w:t>
            </w:r>
          </w:p>
          <w:p w14:paraId="11483243" w14:textId="77777777" w:rsidR="005A4E07" w:rsidRPr="00381D11" w:rsidRDefault="005A4E07" w:rsidP="00931486">
            <w:pPr>
              <w:keepNext/>
              <w:spacing w:before="40" w:after="80"/>
              <w:ind w:left="57"/>
            </w:pPr>
            <w:r w:rsidRPr="00381D11">
              <w:t>I.</w:t>
            </w:r>
            <w:r w:rsidRPr="00381D11">
              <w:tab/>
              <w:t>À l’homologation des moteurs à allumages par compression (APC) en ce qui concerne les émissions de polluants visibles</w:t>
            </w:r>
          </w:p>
          <w:p w14:paraId="19BD0125" w14:textId="77777777" w:rsidR="005A4E07" w:rsidRPr="00381D11" w:rsidRDefault="005A4E07" w:rsidP="00931486">
            <w:pPr>
              <w:keepNext/>
              <w:spacing w:before="40" w:after="80"/>
              <w:ind w:left="57"/>
            </w:pPr>
            <w:r w:rsidRPr="00381D11">
              <w:t>II.</w:t>
            </w:r>
            <w:r w:rsidRPr="00381D11">
              <w:tab/>
              <w:t>À l’homologation des véhicules automobiles en ce qui concerne l’installation d’un moteur APC d’un type homologué</w:t>
            </w:r>
          </w:p>
          <w:p w14:paraId="02E1A2E4" w14:textId="77777777" w:rsidR="005A4E07" w:rsidRPr="00381D11" w:rsidRDefault="005A4E07" w:rsidP="00D0565A">
            <w:pPr>
              <w:spacing w:before="40" w:after="80"/>
              <w:ind w:left="57" w:right="57"/>
            </w:pPr>
            <w:r w:rsidRPr="00381D11">
              <w:t>III.</w:t>
            </w:r>
            <w:r w:rsidRPr="00381D11">
              <w:tab/>
              <w:t>À l’homologation des véhicules automobiles équipés d’un moteur APC en ce qui concerne les émissions de polluants visibles du moteur</w:t>
            </w:r>
          </w:p>
          <w:p w14:paraId="2532AC05" w14:textId="77777777" w:rsidR="005A4E07" w:rsidRPr="00381D11" w:rsidRDefault="005A4E07" w:rsidP="00931486">
            <w:pPr>
              <w:keepNext/>
              <w:spacing w:before="40" w:after="80"/>
              <w:ind w:left="57"/>
            </w:pPr>
            <w:r w:rsidRPr="00381D11">
              <w:t>IV.</w:t>
            </w:r>
            <w:r w:rsidRPr="00381D11">
              <w:tab/>
              <w:t>À la mesure de la puissance des moteurs APC</w:t>
            </w:r>
          </w:p>
        </w:tc>
        <w:tc>
          <w:tcPr>
            <w:tcW w:w="263" w:type="dxa"/>
            <w:tcBorders>
              <w:left w:val="single" w:sz="4" w:space="0" w:color="auto"/>
              <w:bottom w:val="single" w:sz="4" w:space="0" w:color="auto"/>
              <w:right w:val="dotted" w:sz="4" w:space="0" w:color="auto"/>
            </w:tcBorders>
            <w:shd w:val="clear" w:color="auto" w:fill="auto"/>
          </w:tcPr>
          <w:p w14:paraId="23FDEF39"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FCF190C"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700DC2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70B2C4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2AF2ECF" w14:textId="77777777" w:rsidR="005A4E07" w:rsidRPr="00381D11" w:rsidRDefault="005A4E07" w:rsidP="00931486">
            <w:pPr>
              <w:keepNext/>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05A394D1"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F90D2B1"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1EFB60E"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4280457"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E3B3B80"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1665254"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D71162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66C2533"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DDBC42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300257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7A938C4"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1F39371"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86C3789"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A9B426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14E8B9C"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D4EA9A1" w14:textId="77777777" w:rsidR="005A4E07" w:rsidRPr="00381D11" w:rsidRDefault="005A4E07" w:rsidP="00931486">
            <w:pPr>
              <w:keepNext/>
              <w:spacing w:before="40" w:after="80"/>
              <w:jc w:val="center"/>
            </w:pPr>
          </w:p>
        </w:tc>
      </w:tr>
      <w:tr w:rsidR="005A4E07" w:rsidRPr="00381D11" w14:paraId="71D6900D" w14:textId="77777777" w:rsidTr="001273BE">
        <w:tc>
          <w:tcPr>
            <w:tcW w:w="695" w:type="dxa"/>
            <w:tcBorders>
              <w:top w:val="single" w:sz="4" w:space="0" w:color="auto"/>
              <w:bottom w:val="single" w:sz="4" w:space="0" w:color="auto"/>
              <w:right w:val="single" w:sz="4" w:space="0" w:color="auto"/>
            </w:tcBorders>
            <w:shd w:val="clear" w:color="auto" w:fill="auto"/>
          </w:tcPr>
          <w:p w14:paraId="0D073AEA" w14:textId="77777777" w:rsidR="005A4E07" w:rsidRPr="00381D11" w:rsidRDefault="005A4E07" w:rsidP="007F60B0">
            <w:pPr>
              <w:keepNext/>
              <w:spacing w:before="40" w:after="80"/>
              <w:ind w:left="57"/>
            </w:pPr>
            <w:r w:rsidRPr="00381D11">
              <w:t>25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696BC82C" w14:textId="77777777" w:rsidR="005A4E07" w:rsidRPr="00381D11" w:rsidRDefault="005A4E07" w:rsidP="007F60B0">
            <w:pPr>
              <w:keepNext/>
              <w:spacing w:before="40" w:after="80"/>
              <w:ind w:left="57"/>
            </w:pPr>
            <w:r w:rsidRPr="00381D11">
              <w:t>Prescriptions uniformes relatives à l’homologation des appuie-tête incorporés ou non dans les sièges des véhicules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66EB1D6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4D47F1D"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71D754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0299E74"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7B0AAAB" w14:textId="77777777" w:rsidR="005A4E07" w:rsidRPr="00381D11" w:rsidRDefault="005A4E07" w:rsidP="007F60B0">
            <w:pPr>
              <w:keepNext/>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7F905CDA"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0470543"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A1D51A"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E79004B"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30CF96A"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3C92BE1"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7A51E73"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48DCEBC"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F40DB8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632FD6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D30EC3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8E35EAA"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5B3615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DA95E2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58DF66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233A1E4" w14:textId="77777777" w:rsidR="005A4E07" w:rsidRPr="00381D11" w:rsidRDefault="005A4E07" w:rsidP="007F60B0">
            <w:pPr>
              <w:keepNext/>
              <w:spacing w:before="40" w:after="80"/>
              <w:jc w:val="center"/>
            </w:pPr>
          </w:p>
        </w:tc>
      </w:tr>
      <w:tr w:rsidR="005A4E07" w:rsidRPr="00381D11" w14:paraId="3A04B52E" w14:textId="77777777" w:rsidTr="001273BE">
        <w:tc>
          <w:tcPr>
            <w:tcW w:w="695" w:type="dxa"/>
            <w:tcBorders>
              <w:bottom w:val="single" w:sz="4" w:space="0" w:color="auto"/>
              <w:right w:val="single" w:sz="4" w:space="0" w:color="auto"/>
            </w:tcBorders>
            <w:shd w:val="clear" w:color="auto" w:fill="auto"/>
          </w:tcPr>
          <w:p w14:paraId="4F6135F6" w14:textId="77777777" w:rsidR="005A4E07" w:rsidRPr="00381D11" w:rsidRDefault="005A4E07" w:rsidP="007F60B0">
            <w:pPr>
              <w:spacing w:before="40" w:after="80"/>
              <w:ind w:left="57"/>
            </w:pPr>
            <w:r w:rsidRPr="00381D11">
              <w:t>26</w:t>
            </w:r>
          </w:p>
        </w:tc>
        <w:tc>
          <w:tcPr>
            <w:tcW w:w="3440" w:type="dxa"/>
            <w:tcBorders>
              <w:left w:val="single" w:sz="4" w:space="0" w:color="auto"/>
              <w:bottom w:val="single" w:sz="4" w:space="0" w:color="auto"/>
              <w:right w:val="single" w:sz="4" w:space="0" w:color="auto"/>
            </w:tcBorders>
            <w:shd w:val="clear" w:color="auto" w:fill="auto"/>
          </w:tcPr>
          <w:p w14:paraId="5F60064B" w14:textId="77777777" w:rsidR="005A4E07" w:rsidRPr="00381D11" w:rsidRDefault="005A4E07" w:rsidP="007F60B0">
            <w:pPr>
              <w:spacing w:before="40" w:after="80"/>
              <w:ind w:left="57"/>
            </w:pPr>
            <w:r w:rsidRPr="00381D11">
              <w:t>Prescriptions uniformes relatives à l’homologation des véhicules en ce qui concerne leurs saillies extérieures</w:t>
            </w:r>
          </w:p>
        </w:tc>
        <w:tc>
          <w:tcPr>
            <w:tcW w:w="263" w:type="dxa"/>
            <w:tcBorders>
              <w:left w:val="single" w:sz="4" w:space="0" w:color="auto"/>
              <w:bottom w:val="single" w:sz="4" w:space="0" w:color="auto"/>
              <w:right w:val="dotted" w:sz="4" w:space="0" w:color="auto"/>
            </w:tcBorders>
            <w:shd w:val="clear" w:color="auto" w:fill="auto"/>
          </w:tcPr>
          <w:p w14:paraId="01DE429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6AE52E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8B062C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1C9855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B0D44C7"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47146EE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5EF108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F5A9E0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26D645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9AFF3F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E2F1CB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06D0B4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257174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225199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453C06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C08DD5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B20866F"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9D227C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E4C631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3816D5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74CD7EE" w14:textId="77777777" w:rsidR="005A4E07" w:rsidRPr="00381D11" w:rsidRDefault="005A4E07" w:rsidP="007F60B0">
            <w:pPr>
              <w:spacing w:before="40" w:after="80"/>
              <w:jc w:val="center"/>
            </w:pPr>
          </w:p>
        </w:tc>
      </w:tr>
      <w:tr w:rsidR="005A4E07" w:rsidRPr="00381D11" w14:paraId="63CC4480" w14:textId="77777777" w:rsidTr="001273BE">
        <w:tc>
          <w:tcPr>
            <w:tcW w:w="695" w:type="dxa"/>
            <w:tcBorders>
              <w:top w:val="single" w:sz="4" w:space="0" w:color="auto"/>
              <w:bottom w:val="single" w:sz="4" w:space="0" w:color="auto"/>
              <w:right w:val="single" w:sz="4" w:space="0" w:color="auto"/>
            </w:tcBorders>
            <w:shd w:val="clear" w:color="auto" w:fill="auto"/>
          </w:tcPr>
          <w:p w14:paraId="61A778E1" w14:textId="77777777" w:rsidR="005A4E07" w:rsidRPr="00381D11" w:rsidRDefault="005A4E07" w:rsidP="007F60B0">
            <w:pPr>
              <w:spacing w:before="40" w:after="80"/>
              <w:ind w:left="57"/>
            </w:pPr>
            <w:r w:rsidRPr="00381D11">
              <w:t>27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70D54167" w14:textId="77777777" w:rsidR="005A4E07" w:rsidRPr="00381D11" w:rsidRDefault="005A4E07" w:rsidP="007F60B0">
            <w:pPr>
              <w:spacing w:before="40" w:after="80"/>
              <w:ind w:left="57"/>
            </w:pPr>
            <w:r w:rsidRPr="00381D11">
              <w:t xml:space="preserve">Prescriptions uniformes relatives à l’homologation des triangles de </w:t>
            </w:r>
            <w:proofErr w:type="spellStart"/>
            <w:r w:rsidRPr="00381D11">
              <w:t>présignalisation</w:t>
            </w:r>
            <w:proofErr w:type="spellEnd"/>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403AFB5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1C7FF4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09A4BF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6153D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2DB3F45"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501708D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EBA1018"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3083E3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E47811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831647F"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9E914A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DC9630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1E96ED1"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34D2F4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31A969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E10381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F4468EC"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E7A2A2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AF32B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38901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7FB6E88" w14:textId="77777777" w:rsidR="005A4E07" w:rsidRPr="00381D11" w:rsidRDefault="005A4E07" w:rsidP="007F60B0">
            <w:pPr>
              <w:spacing w:before="40" w:after="80"/>
              <w:jc w:val="center"/>
            </w:pPr>
          </w:p>
        </w:tc>
      </w:tr>
      <w:tr w:rsidR="005A4E07" w:rsidRPr="00381D11" w14:paraId="783CA25D" w14:textId="77777777" w:rsidTr="001273BE">
        <w:tc>
          <w:tcPr>
            <w:tcW w:w="695" w:type="dxa"/>
            <w:tcBorders>
              <w:top w:val="single" w:sz="4" w:space="0" w:color="auto"/>
              <w:right w:val="single" w:sz="4" w:space="0" w:color="auto"/>
            </w:tcBorders>
            <w:shd w:val="clear" w:color="auto" w:fill="auto"/>
          </w:tcPr>
          <w:p w14:paraId="2E6CCE53" w14:textId="77777777" w:rsidR="005A4E07" w:rsidRPr="00381D11" w:rsidRDefault="005A4E07" w:rsidP="007F60B0">
            <w:pPr>
              <w:spacing w:before="40" w:after="80"/>
              <w:ind w:left="57"/>
            </w:pPr>
            <w:r w:rsidRPr="00381D11">
              <w:t>28</w:t>
            </w:r>
          </w:p>
        </w:tc>
        <w:tc>
          <w:tcPr>
            <w:tcW w:w="3440" w:type="dxa"/>
            <w:tcBorders>
              <w:top w:val="single" w:sz="4" w:space="0" w:color="auto"/>
              <w:left w:val="single" w:sz="4" w:space="0" w:color="auto"/>
              <w:right w:val="single" w:sz="4" w:space="0" w:color="auto"/>
            </w:tcBorders>
            <w:shd w:val="clear" w:color="auto" w:fill="auto"/>
          </w:tcPr>
          <w:p w14:paraId="1F34083E" w14:textId="77777777" w:rsidR="005A4E07" w:rsidRPr="00381D11" w:rsidRDefault="005A4E07" w:rsidP="00D0565A">
            <w:pPr>
              <w:spacing w:before="40" w:after="80"/>
              <w:ind w:left="57" w:right="57"/>
            </w:pPr>
            <w:r w:rsidRPr="00381D11">
              <w:t xml:space="preserve">Prescriptions uniformes relatives à l’homologation des avertisseurs </w:t>
            </w:r>
            <w:r w:rsidRPr="00D0565A">
              <w:rPr>
                <w:spacing w:val="2"/>
              </w:rPr>
              <w:t>sonores</w:t>
            </w:r>
            <w:r w:rsidRPr="00381D11">
              <w:t xml:space="preserve"> et des automobiles en ce qui concerne leur signalisation sonore</w:t>
            </w:r>
          </w:p>
        </w:tc>
        <w:tc>
          <w:tcPr>
            <w:tcW w:w="263" w:type="dxa"/>
            <w:tcBorders>
              <w:top w:val="single" w:sz="4" w:space="0" w:color="auto"/>
              <w:left w:val="single" w:sz="4" w:space="0" w:color="auto"/>
              <w:right w:val="dotted" w:sz="4" w:space="0" w:color="auto"/>
            </w:tcBorders>
            <w:shd w:val="clear" w:color="auto" w:fill="auto"/>
          </w:tcPr>
          <w:p w14:paraId="2A2CEDF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8B111F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C0AFB4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2C56EF1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E1F41D0"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right w:val="dotted" w:sz="4" w:space="0" w:color="auto"/>
            </w:tcBorders>
            <w:shd w:val="clear" w:color="auto" w:fill="auto"/>
          </w:tcPr>
          <w:p w14:paraId="302C971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9AD0E9E"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3F16A54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62CE90F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299D4D12"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12A27B7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E683CF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FF84976"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32743C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4610D2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A4175F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C58644C"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060C74FB"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6F06B9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05C78B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68FDDCC" w14:textId="77777777" w:rsidR="005A4E07" w:rsidRPr="00381D11" w:rsidRDefault="005A4E07" w:rsidP="007F60B0">
            <w:pPr>
              <w:spacing w:before="40" w:after="80"/>
              <w:jc w:val="center"/>
            </w:pPr>
          </w:p>
        </w:tc>
      </w:tr>
      <w:tr w:rsidR="005A4E07" w:rsidRPr="00381D11" w14:paraId="50E90D71" w14:textId="77777777" w:rsidTr="001273BE">
        <w:tc>
          <w:tcPr>
            <w:tcW w:w="695" w:type="dxa"/>
            <w:tcBorders>
              <w:right w:val="single" w:sz="4" w:space="0" w:color="auto"/>
            </w:tcBorders>
            <w:shd w:val="clear" w:color="auto" w:fill="auto"/>
          </w:tcPr>
          <w:p w14:paraId="492DC006" w14:textId="77777777" w:rsidR="005A4E07" w:rsidRPr="00381D11" w:rsidRDefault="005A4E07" w:rsidP="007F60B0">
            <w:pPr>
              <w:keepNext/>
              <w:spacing w:before="40" w:after="80"/>
              <w:ind w:left="57"/>
            </w:pPr>
            <w:r w:rsidRPr="00381D11">
              <w:t>29</w:t>
            </w:r>
          </w:p>
        </w:tc>
        <w:tc>
          <w:tcPr>
            <w:tcW w:w="3440" w:type="dxa"/>
            <w:tcBorders>
              <w:left w:val="single" w:sz="4" w:space="0" w:color="auto"/>
              <w:right w:val="single" w:sz="4" w:space="0" w:color="auto"/>
            </w:tcBorders>
            <w:shd w:val="clear" w:color="auto" w:fill="auto"/>
          </w:tcPr>
          <w:p w14:paraId="7B2C71EE" w14:textId="77777777" w:rsidR="005A4E07" w:rsidRPr="00381D11" w:rsidRDefault="005A4E07" w:rsidP="007F60B0">
            <w:pPr>
              <w:keepNext/>
              <w:spacing w:before="40" w:after="80"/>
              <w:ind w:left="57"/>
            </w:pPr>
            <w:r w:rsidRPr="00381D11">
              <w:t>Prescriptions uniformes relatives à l’homologation des véhicules en ce qui concerne la protection des occupants d’une cabine de véhicule utilitaire</w:t>
            </w:r>
          </w:p>
        </w:tc>
        <w:tc>
          <w:tcPr>
            <w:tcW w:w="263" w:type="dxa"/>
            <w:tcBorders>
              <w:left w:val="single" w:sz="4" w:space="0" w:color="auto"/>
              <w:right w:val="dotted" w:sz="4" w:space="0" w:color="auto"/>
            </w:tcBorders>
            <w:shd w:val="clear" w:color="auto" w:fill="auto"/>
          </w:tcPr>
          <w:p w14:paraId="731BA9C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74DFE82"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56297D65"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0BC6010"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25BE0D85"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07197AA4"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7829874"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681F80CA"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B9CBFE5"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677A66FE"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5DCDFDF5"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4294781F"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14:paraId="54D1081D" w14:textId="77777777" w:rsidR="005A4E07" w:rsidRPr="00381D11" w:rsidRDefault="005A4E07" w:rsidP="007F60B0">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14:paraId="72312BFB"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3712827"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71E56A2"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31EE3EFF"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1BF394AE"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A9B9B18"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E99D749"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1EE4F71E" w14:textId="77777777" w:rsidR="005A4E07" w:rsidRPr="00381D11" w:rsidRDefault="005A4E07" w:rsidP="007F60B0">
            <w:pPr>
              <w:keepNext/>
              <w:spacing w:before="40" w:after="80"/>
              <w:jc w:val="center"/>
            </w:pPr>
          </w:p>
        </w:tc>
      </w:tr>
      <w:tr w:rsidR="005A4E07" w:rsidRPr="00381D11" w14:paraId="7C02802B" w14:textId="77777777" w:rsidTr="001273BE">
        <w:tc>
          <w:tcPr>
            <w:tcW w:w="695" w:type="dxa"/>
            <w:tcBorders>
              <w:right w:val="single" w:sz="4" w:space="0" w:color="auto"/>
            </w:tcBorders>
            <w:shd w:val="clear" w:color="auto" w:fill="auto"/>
          </w:tcPr>
          <w:p w14:paraId="17B59633" w14:textId="77777777" w:rsidR="005A4E07" w:rsidRPr="00381D11" w:rsidRDefault="005A4E07" w:rsidP="007F60B0">
            <w:pPr>
              <w:spacing w:before="40" w:after="80"/>
              <w:ind w:left="57"/>
            </w:pPr>
            <w:r w:rsidRPr="00381D11">
              <w:t>30</w:t>
            </w:r>
          </w:p>
        </w:tc>
        <w:tc>
          <w:tcPr>
            <w:tcW w:w="3440" w:type="dxa"/>
            <w:tcBorders>
              <w:left w:val="single" w:sz="4" w:space="0" w:color="auto"/>
              <w:right w:val="single" w:sz="4" w:space="0" w:color="auto"/>
            </w:tcBorders>
            <w:shd w:val="clear" w:color="auto" w:fill="auto"/>
          </w:tcPr>
          <w:p w14:paraId="2C4FD674" w14:textId="77777777" w:rsidR="005A4E07" w:rsidRPr="00381D11" w:rsidRDefault="005A4E07" w:rsidP="007F60B0">
            <w:pPr>
              <w:spacing w:before="40" w:after="80"/>
              <w:ind w:left="57"/>
            </w:pPr>
            <w:r w:rsidRPr="00381D11">
              <w:t>Prescriptions uniformes relatives à l’homologation des pneumatiques pour automobiles et leurs remorques</w:t>
            </w:r>
          </w:p>
        </w:tc>
        <w:tc>
          <w:tcPr>
            <w:tcW w:w="263" w:type="dxa"/>
            <w:tcBorders>
              <w:left w:val="single" w:sz="4" w:space="0" w:color="auto"/>
              <w:right w:val="dotted" w:sz="4" w:space="0" w:color="auto"/>
            </w:tcBorders>
            <w:shd w:val="clear" w:color="auto" w:fill="auto"/>
          </w:tcPr>
          <w:p w14:paraId="0DE2F54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6E7CC0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58A12D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D0178B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C81615E"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3A813F4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B65181B"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05A75B6"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9629FE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79D6A7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D0B03C5"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A9C658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CF0828E"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1CD3B23"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9624E02"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B57879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7F93C5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F8CADF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F9FCA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B5F31B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E033484" w14:textId="77777777" w:rsidR="005A4E07" w:rsidRPr="00381D11" w:rsidRDefault="005A4E07" w:rsidP="007F60B0">
            <w:pPr>
              <w:spacing w:before="40" w:after="80"/>
              <w:jc w:val="center"/>
            </w:pPr>
          </w:p>
        </w:tc>
      </w:tr>
      <w:tr w:rsidR="005A4E07" w:rsidRPr="00381D11" w14:paraId="35384695" w14:textId="77777777" w:rsidTr="00D0565A">
        <w:tc>
          <w:tcPr>
            <w:tcW w:w="695" w:type="dxa"/>
            <w:tcBorders>
              <w:bottom w:val="single" w:sz="4" w:space="0" w:color="auto"/>
              <w:right w:val="single" w:sz="4" w:space="0" w:color="auto"/>
            </w:tcBorders>
            <w:shd w:val="clear" w:color="auto" w:fill="auto"/>
          </w:tcPr>
          <w:p w14:paraId="06FBF81F" w14:textId="77777777" w:rsidR="005A4E07" w:rsidRPr="00381D11" w:rsidRDefault="005A4E07" w:rsidP="007F60B0">
            <w:pPr>
              <w:spacing w:before="40" w:after="80"/>
              <w:ind w:left="57"/>
            </w:pPr>
            <w:r w:rsidRPr="00381D11">
              <w:t>31</w:t>
            </w:r>
          </w:p>
        </w:tc>
        <w:tc>
          <w:tcPr>
            <w:tcW w:w="3440" w:type="dxa"/>
            <w:tcBorders>
              <w:left w:val="single" w:sz="4" w:space="0" w:color="auto"/>
              <w:bottom w:val="single" w:sz="4" w:space="0" w:color="auto"/>
              <w:right w:val="single" w:sz="4" w:space="0" w:color="auto"/>
            </w:tcBorders>
            <w:shd w:val="clear" w:color="auto" w:fill="auto"/>
          </w:tcPr>
          <w:p w14:paraId="0B6A728A" w14:textId="77777777" w:rsidR="005A4E07" w:rsidRPr="00381D11" w:rsidRDefault="005A4E07" w:rsidP="007F60B0">
            <w:pPr>
              <w:spacing w:before="40" w:after="80"/>
              <w:ind w:left="57"/>
            </w:pPr>
            <w:r w:rsidRPr="00381D11">
              <w:t>Prescriptions uniformes relatives à l’homologation des projecteurs scellés halogènes pour véhicules à moteur émettant un faisceau de croisement asymétrique européen ou un faisceau de route, ou les deux à la fois</w:t>
            </w:r>
          </w:p>
        </w:tc>
        <w:tc>
          <w:tcPr>
            <w:tcW w:w="263" w:type="dxa"/>
            <w:tcBorders>
              <w:left w:val="single" w:sz="4" w:space="0" w:color="auto"/>
              <w:bottom w:val="single" w:sz="4" w:space="0" w:color="auto"/>
              <w:right w:val="dotted" w:sz="4" w:space="0" w:color="auto"/>
            </w:tcBorders>
            <w:shd w:val="clear" w:color="auto" w:fill="auto"/>
          </w:tcPr>
          <w:p w14:paraId="0DB8D13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63F87A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E439C2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CA94D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BD65BC"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CF49E6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F6DF61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885B9F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D3C707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22B2FAA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747348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1B6368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656573F"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95DD7F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031FA0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852220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1F0630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E12C58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1308D4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EA9CB3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2E4F92E" w14:textId="77777777" w:rsidR="005A4E07" w:rsidRPr="00381D11" w:rsidRDefault="005A4E07" w:rsidP="007F60B0">
            <w:pPr>
              <w:spacing w:before="40" w:after="80"/>
              <w:jc w:val="center"/>
            </w:pPr>
          </w:p>
        </w:tc>
      </w:tr>
      <w:tr w:rsidR="005A4E07" w:rsidRPr="00381D11" w14:paraId="280BF9C6" w14:textId="77777777" w:rsidTr="00D0565A">
        <w:tc>
          <w:tcPr>
            <w:tcW w:w="695" w:type="dxa"/>
            <w:tcBorders>
              <w:bottom w:val="single" w:sz="4" w:space="0" w:color="auto"/>
              <w:right w:val="single" w:sz="4" w:space="0" w:color="auto"/>
            </w:tcBorders>
            <w:shd w:val="clear" w:color="auto" w:fill="auto"/>
          </w:tcPr>
          <w:p w14:paraId="4AF8990C" w14:textId="77777777" w:rsidR="005A4E07" w:rsidRPr="00381D11" w:rsidRDefault="005A4E07" w:rsidP="007F60B0">
            <w:pPr>
              <w:spacing w:before="40" w:after="80"/>
              <w:ind w:left="57"/>
            </w:pPr>
            <w:r w:rsidRPr="00381D11">
              <w:t>32</w:t>
            </w:r>
          </w:p>
        </w:tc>
        <w:tc>
          <w:tcPr>
            <w:tcW w:w="3440" w:type="dxa"/>
            <w:tcBorders>
              <w:left w:val="single" w:sz="4" w:space="0" w:color="auto"/>
              <w:bottom w:val="single" w:sz="4" w:space="0" w:color="auto"/>
              <w:right w:val="single" w:sz="4" w:space="0" w:color="auto"/>
            </w:tcBorders>
            <w:shd w:val="clear" w:color="auto" w:fill="auto"/>
          </w:tcPr>
          <w:p w14:paraId="3E142FCF" w14:textId="77777777" w:rsidR="005A4E07" w:rsidRPr="00381D11" w:rsidRDefault="005A4E07" w:rsidP="007F60B0">
            <w:pPr>
              <w:spacing w:before="40" w:after="80"/>
              <w:ind w:left="57"/>
            </w:pPr>
            <w:r w:rsidRPr="00381D11">
              <w:t>Prescriptions uniformes relatives à l’homologation des véhicules en ce qui concerne le comportement de la structure du véhicule heurté en cas de collision par l’arrière</w:t>
            </w:r>
          </w:p>
        </w:tc>
        <w:tc>
          <w:tcPr>
            <w:tcW w:w="263" w:type="dxa"/>
            <w:tcBorders>
              <w:left w:val="single" w:sz="4" w:space="0" w:color="auto"/>
              <w:bottom w:val="single" w:sz="4" w:space="0" w:color="auto"/>
              <w:right w:val="dotted" w:sz="4" w:space="0" w:color="auto"/>
            </w:tcBorders>
            <w:shd w:val="clear" w:color="auto" w:fill="auto"/>
          </w:tcPr>
          <w:p w14:paraId="277AF8D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A9CF8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48B9CC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B0A483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4827D70"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D1328B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30F194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549963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3151C5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BEC22D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D00B28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ECCABA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CE2B0C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FA4FDF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7B0AD1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FEE72C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9B6011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6542C5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36CC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F48314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F97A7C4" w14:textId="77777777" w:rsidR="005A4E07" w:rsidRPr="00381D11" w:rsidRDefault="005A4E07" w:rsidP="007F60B0">
            <w:pPr>
              <w:spacing w:before="40" w:after="80"/>
              <w:jc w:val="center"/>
            </w:pPr>
          </w:p>
        </w:tc>
      </w:tr>
      <w:tr w:rsidR="005A4E07" w:rsidRPr="00381D11" w14:paraId="5B950CD7" w14:textId="77777777" w:rsidTr="00D0565A">
        <w:tc>
          <w:tcPr>
            <w:tcW w:w="695" w:type="dxa"/>
            <w:tcBorders>
              <w:top w:val="single" w:sz="4" w:space="0" w:color="auto"/>
              <w:right w:val="single" w:sz="4" w:space="0" w:color="auto"/>
            </w:tcBorders>
            <w:shd w:val="clear" w:color="auto" w:fill="auto"/>
          </w:tcPr>
          <w:p w14:paraId="6E79E63C" w14:textId="77777777" w:rsidR="005A4E07" w:rsidRPr="00381D11" w:rsidRDefault="005A4E07" w:rsidP="00931486">
            <w:pPr>
              <w:keepNext/>
              <w:spacing w:before="40" w:after="80"/>
              <w:ind w:left="57"/>
            </w:pPr>
            <w:r w:rsidRPr="00381D11">
              <w:lastRenderedPageBreak/>
              <w:t>33</w:t>
            </w:r>
          </w:p>
        </w:tc>
        <w:tc>
          <w:tcPr>
            <w:tcW w:w="3440" w:type="dxa"/>
            <w:tcBorders>
              <w:top w:val="single" w:sz="4" w:space="0" w:color="auto"/>
              <w:left w:val="single" w:sz="4" w:space="0" w:color="auto"/>
              <w:right w:val="single" w:sz="4" w:space="0" w:color="auto"/>
            </w:tcBorders>
            <w:shd w:val="clear" w:color="auto" w:fill="auto"/>
          </w:tcPr>
          <w:p w14:paraId="55828CAC" w14:textId="77777777" w:rsidR="005A4E07" w:rsidRPr="00381D11" w:rsidRDefault="005A4E07" w:rsidP="00931486">
            <w:pPr>
              <w:keepNext/>
              <w:spacing w:before="40" w:after="80"/>
              <w:ind w:left="57"/>
            </w:pPr>
            <w:r w:rsidRPr="00381D11">
              <w:t>Prescriptions uniformes relatives à l’homologation des véhicules en ce qui concerne le comportement de la structure du véhicule heurté en cas de collision frontale</w:t>
            </w:r>
          </w:p>
        </w:tc>
        <w:tc>
          <w:tcPr>
            <w:tcW w:w="263" w:type="dxa"/>
            <w:tcBorders>
              <w:top w:val="single" w:sz="4" w:space="0" w:color="auto"/>
              <w:left w:val="single" w:sz="4" w:space="0" w:color="auto"/>
              <w:right w:val="dotted" w:sz="4" w:space="0" w:color="auto"/>
            </w:tcBorders>
            <w:shd w:val="clear" w:color="auto" w:fill="auto"/>
          </w:tcPr>
          <w:p w14:paraId="0C5B8C83"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F2A31E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0C8C96E"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1E42D05"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99FEB2B" w14:textId="77777777" w:rsidR="005A4E07" w:rsidRPr="00381D11" w:rsidRDefault="005A4E07" w:rsidP="00931486">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270D812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C1FF9DD"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01C162D3" w14:textId="77777777" w:rsidR="005A4E07" w:rsidRPr="00381D11" w:rsidRDefault="005A4E07" w:rsidP="00931486">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2F8F80A"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4508B19"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30F52B67"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88EE8C8"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D851CBF"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6AC87ED"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3E78650"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4185E29"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5E14674"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7E5897C5"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7C35349"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B5ECE98"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F28641A" w14:textId="77777777" w:rsidR="005A4E07" w:rsidRPr="00381D11" w:rsidRDefault="005A4E07" w:rsidP="00931486">
            <w:pPr>
              <w:keepNext/>
              <w:spacing w:before="40" w:after="80"/>
              <w:jc w:val="center"/>
            </w:pPr>
          </w:p>
        </w:tc>
      </w:tr>
      <w:tr w:rsidR="005A4E07" w:rsidRPr="00381D11" w14:paraId="30C0B4CC" w14:textId="77777777" w:rsidTr="001273BE">
        <w:tc>
          <w:tcPr>
            <w:tcW w:w="695" w:type="dxa"/>
            <w:tcBorders>
              <w:right w:val="single" w:sz="4" w:space="0" w:color="auto"/>
            </w:tcBorders>
            <w:shd w:val="clear" w:color="auto" w:fill="auto"/>
          </w:tcPr>
          <w:p w14:paraId="001A7451" w14:textId="77777777" w:rsidR="005A4E07" w:rsidRPr="00381D11" w:rsidRDefault="005A4E07" w:rsidP="007F60B0">
            <w:pPr>
              <w:spacing w:before="40" w:after="80"/>
              <w:ind w:left="57"/>
            </w:pPr>
            <w:r w:rsidRPr="00381D11">
              <w:t>34</w:t>
            </w:r>
          </w:p>
        </w:tc>
        <w:tc>
          <w:tcPr>
            <w:tcW w:w="3440" w:type="dxa"/>
            <w:tcBorders>
              <w:left w:val="single" w:sz="4" w:space="0" w:color="auto"/>
              <w:right w:val="single" w:sz="4" w:space="0" w:color="auto"/>
            </w:tcBorders>
            <w:shd w:val="clear" w:color="auto" w:fill="auto"/>
          </w:tcPr>
          <w:p w14:paraId="11ED0399" w14:textId="77777777" w:rsidR="005A4E07" w:rsidRPr="00381D11" w:rsidRDefault="005A4E07" w:rsidP="007F60B0">
            <w:pPr>
              <w:spacing w:before="40" w:after="80"/>
              <w:ind w:left="57"/>
            </w:pPr>
            <w:r w:rsidRPr="00381D11">
              <w:t>Prescriptions uniformes relatives à l’homologation des véhicules en ce qui concerne la prévention des risques d’incendie</w:t>
            </w:r>
          </w:p>
        </w:tc>
        <w:tc>
          <w:tcPr>
            <w:tcW w:w="263" w:type="dxa"/>
            <w:tcBorders>
              <w:left w:val="single" w:sz="4" w:space="0" w:color="auto"/>
              <w:right w:val="dotted" w:sz="4" w:space="0" w:color="auto"/>
            </w:tcBorders>
            <w:shd w:val="clear" w:color="auto" w:fill="auto"/>
          </w:tcPr>
          <w:p w14:paraId="4CAFB29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B6320E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4F320D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E40359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054DF5C"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0309AFC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5A939B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818D656"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BE38772"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02CFF0F7"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7E5BF151"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845BC79"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165C24BC"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67F9EB4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9C4F336"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3B363B1"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404478E"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1339ECA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03882E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301E52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7ABFF256" w14:textId="77777777" w:rsidR="005A4E07" w:rsidRPr="00381D11" w:rsidRDefault="005A4E07" w:rsidP="007F60B0">
            <w:pPr>
              <w:spacing w:before="40" w:after="80"/>
              <w:jc w:val="center"/>
            </w:pPr>
          </w:p>
        </w:tc>
      </w:tr>
      <w:tr w:rsidR="005A4E07" w:rsidRPr="00381D11" w14:paraId="3FA91555" w14:textId="77777777" w:rsidTr="001273BE">
        <w:tc>
          <w:tcPr>
            <w:tcW w:w="695" w:type="dxa"/>
            <w:tcBorders>
              <w:bottom w:val="single" w:sz="4" w:space="0" w:color="auto"/>
              <w:right w:val="single" w:sz="4" w:space="0" w:color="auto"/>
            </w:tcBorders>
            <w:shd w:val="clear" w:color="auto" w:fill="auto"/>
          </w:tcPr>
          <w:p w14:paraId="6BE4C1B6" w14:textId="77777777" w:rsidR="005A4E07" w:rsidRPr="00381D11" w:rsidRDefault="005A4E07" w:rsidP="007F60B0">
            <w:pPr>
              <w:spacing w:before="40" w:after="80"/>
              <w:ind w:left="57"/>
            </w:pPr>
            <w:r w:rsidRPr="00381D11">
              <w:t>35</w:t>
            </w:r>
          </w:p>
        </w:tc>
        <w:tc>
          <w:tcPr>
            <w:tcW w:w="3440" w:type="dxa"/>
            <w:tcBorders>
              <w:left w:val="single" w:sz="4" w:space="0" w:color="auto"/>
              <w:bottom w:val="single" w:sz="4" w:space="0" w:color="auto"/>
              <w:right w:val="single" w:sz="4" w:space="0" w:color="auto"/>
            </w:tcBorders>
            <w:shd w:val="clear" w:color="auto" w:fill="auto"/>
          </w:tcPr>
          <w:p w14:paraId="41E84785" w14:textId="77777777" w:rsidR="005A4E07" w:rsidRPr="00381D11" w:rsidRDefault="005A4E07" w:rsidP="007F60B0">
            <w:pPr>
              <w:spacing w:before="40" w:after="80"/>
              <w:ind w:left="57"/>
            </w:pPr>
            <w:r w:rsidRPr="00381D11">
              <w:t>Prescriptions uniformes relatives à l’homologation des véhicules en ce qui concerne la disposition des pédales de commande</w:t>
            </w:r>
          </w:p>
        </w:tc>
        <w:tc>
          <w:tcPr>
            <w:tcW w:w="263" w:type="dxa"/>
            <w:tcBorders>
              <w:left w:val="single" w:sz="4" w:space="0" w:color="auto"/>
              <w:bottom w:val="single" w:sz="4" w:space="0" w:color="auto"/>
              <w:right w:val="dotted" w:sz="4" w:space="0" w:color="auto"/>
            </w:tcBorders>
            <w:shd w:val="clear" w:color="auto" w:fill="auto"/>
          </w:tcPr>
          <w:p w14:paraId="070CA27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AC09CD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A4D00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72B44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1F929A0"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EBEE1F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BEF06CF"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BE523D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09BE31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762CA5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3F9F45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71F0A3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CD8AA3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F05E01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F726E0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F2F72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B0158E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DBBA04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200BD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1692AF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AA178EE" w14:textId="77777777" w:rsidR="005A4E07" w:rsidRPr="00381D11" w:rsidRDefault="005A4E07" w:rsidP="007F60B0">
            <w:pPr>
              <w:spacing w:before="40" w:after="80"/>
              <w:jc w:val="center"/>
            </w:pPr>
          </w:p>
        </w:tc>
      </w:tr>
      <w:tr w:rsidR="005A4E07" w:rsidRPr="00381D11" w14:paraId="3D8DF213" w14:textId="77777777" w:rsidTr="001273BE">
        <w:tc>
          <w:tcPr>
            <w:tcW w:w="695" w:type="dxa"/>
            <w:tcBorders>
              <w:bottom w:val="single" w:sz="4" w:space="0" w:color="auto"/>
              <w:right w:val="single" w:sz="4" w:space="0" w:color="auto"/>
            </w:tcBorders>
            <w:shd w:val="clear" w:color="auto" w:fill="auto"/>
          </w:tcPr>
          <w:p w14:paraId="54A433AC" w14:textId="77777777" w:rsidR="005A4E07" w:rsidRPr="00381D11" w:rsidRDefault="005A4E07" w:rsidP="007F60B0">
            <w:pPr>
              <w:keepNext/>
              <w:spacing w:before="40" w:after="80"/>
              <w:ind w:left="57"/>
            </w:pPr>
            <w:r w:rsidRPr="00381D11">
              <w:t>36</w:t>
            </w:r>
          </w:p>
        </w:tc>
        <w:tc>
          <w:tcPr>
            <w:tcW w:w="3440" w:type="dxa"/>
            <w:tcBorders>
              <w:left w:val="single" w:sz="4" w:space="0" w:color="auto"/>
              <w:bottom w:val="single" w:sz="4" w:space="0" w:color="auto"/>
              <w:right w:val="single" w:sz="4" w:space="0" w:color="auto"/>
            </w:tcBorders>
            <w:shd w:val="clear" w:color="auto" w:fill="auto"/>
          </w:tcPr>
          <w:p w14:paraId="3A5F2680" w14:textId="77777777" w:rsidR="005A4E07" w:rsidRPr="00381D11" w:rsidRDefault="005A4E07" w:rsidP="00D0565A">
            <w:pPr>
              <w:spacing w:before="40" w:after="80"/>
              <w:ind w:left="57" w:right="57"/>
            </w:pPr>
            <w:r w:rsidRPr="00381D11">
              <w:t xml:space="preserve">Prescriptions uniformes relatives à l’homologation des véhicules de </w:t>
            </w:r>
            <w:r w:rsidRPr="00D0565A">
              <w:rPr>
                <w:spacing w:val="2"/>
              </w:rPr>
              <w:t>transport</w:t>
            </w:r>
            <w:r w:rsidRPr="00381D11">
              <w:t xml:space="preserve"> en commun de grandes dimensions en ce qui concerne leurs caractéristiques générales de construction</w:t>
            </w:r>
          </w:p>
        </w:tc>
        <w:tc>
          <w:tcPr>
            <w:tcW w:w="263" w:type="dxa"/>
            <w:tcBorders>
              <w:left w:val="single" w:sz="4" w:space="0" w:color="auto"/>
              <w:bottom w:val="single" w:sz="4" w:space="0" w:color="auto"/>
              <w:right w:val="dotted" w:sz="4" w:space="0" w:color="auto"/>
            </w:tcBorders>
            <w:shd w:val="clear" w:color="auto" w:fill="auto"/>
          </w:tcPr>
          <w:p w14:paraId="6F54CE3F"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379273F"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9E3662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3D24D25"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E644CE" w14:textId="77777777" w:rsidR="005A4E07" w:rsidRPr="00381D11" w:rsidRDefault="005A4E07" w:rsidP="007F60B0">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DEA6DCC"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5831895"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152CE24"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0BB15E4"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443AB5D"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311D8F7"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EBD4ED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F85DF5A"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DD64C5A"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13BC53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D0931B0"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4C3DFAB"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9685579"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2A3DF31"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3B64BA5"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380C18C" w14:textId="77777777" w:rsidR="005A4E07" w:rsidRPr="00381D11" w:rsidRDefault="005A4E07" w:rsidP="007F60B0">
            <w:pPr>
              <w:keepNext/>
              <w:spacing w:before="40" w:after="80"/>
              <w:jc w:val="center"/>
            </w:pPr>
          </w:p>
        </w:tc>
      </w:tr>
      <w:tr w:rsidR="005A4E07" w:rsidRPr="00381D11" w14:paraId="1C7E6CC2" w14:textId="77777777" w:rsidTr="001273BE">
        <w:tc>
          <w:tcPr>
            <w:tcW w:w="695" w:type="dxa"/>
            <w:tcBorders>
              <w:top w:val="single" w:sz="4" w:space="0" w:color="auto"/>
              <w:bottom w:val="single" w:sz="4" w:space="0" w:color="auto"/>
              <w:right w:val="single" w:sz="4" w:space="0" w:color="auto"/>
            </w:tcBorders>
            <w:shd w:val="clear" w:color="auto" w:fill="auto"/>
          </w:tcPr>
          <w:p w14:paraId="098C910E" w14:textId="77777777" w:rsidR="005A4E07" w:rsidRPr="00381D11" w:rsidRDefault="005A4E07" w:rsidP="007F60B0">
            <w:pPr>
              <w:keepNext/>
              <w:spacing w:before="40" w:after="80"/>
              <w:ind w:left="57"/>
            </w:pPr>
            <w:r w:rsidRPr="00381D11">
              <w:t>37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70A58ADE" w14:textId="77777777" w:rsidR="005A4E07" w:rsidRPr="00381D11" w:rsidRDefault="005A4E07" w:rsidP="007F60B0">
            <w:pPr>
              <w:keepNext/>
              <w:spacing w:before="40" w:after="80"/>
              <w:ind w:left="57"/>
            </w:pPr>
            <w:r w:rsidRPr="00381D11">
              <w:t>Prescriptions uniformes relatives à l’homologation des lampes à incandescence destinées à être utilisées dans les feux homologués des véhicules à moteur et de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19CD5D1D"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679DBC0"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BF05A1F"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EBE3D64"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345EEE9" w14:textId="77777777" w:rsidR="005A4E07" w:rsidRPr="00381D11" w:rsidRDefault="005A4E07" w:rsidP="007F60B0">
            <w:pPr>
              <w:keepNext/>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CEB225C"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391E25E"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EA5D371"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AAD5EBC"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8180D1E"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DBC01EE"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A2CCA0"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090BC58"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B962182"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9905DA3"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2652CE8"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E7868F7"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C5FBDC5"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0019F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EEFF14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60798D0" w14:textId="77777777" w:rsidR="005A4E07" w:rsidRPr="00381D11" w:rsidRDefault="005A4E07" w:rsidP="007F60B0">
            <w:pPr>
              <w:keepNext/>
              <w:spacing w:before="40" w:after="80"/>
              <w:jc w:val="center"/>
            </w:pPr>
          </w:p>
        </w:tc>
      </w:tr>
      <w:tr w:rsidR="005A4E07" w:rsidRPr="00381D11" w14:paraId="375E0690" w14:textId="77777777" w:rsidTr="001273BE">
        <w:tc>
          <w:tcPr>
            <w:tcW w:w="695" w:type="dxa"/>
            <w:tcBorders>
              <w:top w:val="single" w:sz="4" w:space="0" w:color="auto"/>
              <w:right w:val="single" w:sz="4" w:space="0" w:color="auto"/>
            </w:tcBorders>
            <w:shd w:val="clear" w:color="auto" w:fill="auto"/>
          </w:tcPr>
          <w:p w14:paraId="391F186E" w14:textId="77777777" w:rsidR="005A4E07" w:rsidRPr="00381D11" w:rsidRDefault="005A4E07" w:rsidP="007F60B0">
            <w:pPr>
              <w:spacing w:before="40" w:after="80"/>
              <w:ind w:left="57"/>
            </w:pPr>
            <w:r w:rsidRPr="00381D11">
              <w:t>38</w:t>
            </w:r>
          </w:p>
        </w:tc>
        <w:tc>
          <w:tcPr>
            <w:tcW w:w="3440" w:type="dxa"/>
            <w:tcBorders>
              <w:top w:val="single" w:sz="4" w:space="0" w:color="auto"/>
              <w:left w:val="single" w:sz="4" w:space="0" w:color="auto"/>
              <w:right w:val="single" w:sz="4" w:space="0" w:color="auto"/>
            </w:tcBorders>
            <w:shd w:val="clear" w:color="auto" w:fill="auto"/>
          </w:tcPr>
          <w:p w14:paraId="78F91883" w14:textId="77777777" w:rsidR="005A4E07" w:rsidRPr="00381D11" w:rsidRDefault="005A4E07" w:rsidP="007F60B0">
            <w:pPr>
              <w:spacing w:before="40" w:after="80"/>
              <w:ind w:left="57"/>
            </w:pPr>
            <w:r w:rsidRPr="00381D11">
              <w:t>Prescriptions uniformes relatives à l’homologation des feux de brouillard arrière pour les véhicules à moteur et leurs remorques</w:t>
            </w:r>
          </w:p>
        </w:tc>
        <w:tc>
          <w:tcPr>
            <w:tcW w:w="263" w:type="dxa"/>
            <w:tcBorders>
              <w:top w:val="single" w:sz="4" w:space="0" w:color="auto"/>
              <w:left w:val="single" w:sz="4" w:space="0" w:color="auto"/>
              <w:right w:val="dotted" w:sz="4" w:space="0" w:color="auto"/>
            </w:tcBorders>
            <w:shd w:val="clear" w:color="auto" w:fill="auto"/>
          </w:tcPr>
          <w:p w14:paraId="072E50A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6D8E24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96D557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274C5B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24D1F79E"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right w:val="dotted" w:sz="4" w:space="0" w:color="auto"/>
            </w:tcBorders>
            <w:shd w:val="clear" w:color="auto" w:fill="auto"/>
          </w:tcPr>
          <w:p w14:paraId="26151EB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3486D2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5C8F879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951AEA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1DA72899"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30CD31D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AFD46F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19941D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1F80689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C3A4B3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3636FD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18C576AD"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6A6684D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A031C92"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46BFF8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E36CCDD" w14:textId="77777777" w:rsidR="005A4E07" w:rsidRPr="00381D11" w:rsidRDefault="005A4E07" w:rsidP="007F60B0">
            <w:pPr>
              <w:spacing w:before="40" w:after="80"/>
              <w:jc w:val="center"/>
            </w:pPr>
          </w:p>
        </w:tc>
      </w:tr>
      <w:tr w:rsidR="005A4E07" w:rsidRPr="00381D11" w14:paraId="78EC457A" w14:textId="77777777" w:rsidTr="001273BE">
        <w:tc>
          <w:tcPr>
            <w:tcW w:w="695" w:type="dxa"/>
            <w:tcBorders>
              <w:right w:val="single" w:sz="4" w:space="0" w:color="auto"/>
            </w:tcBorders>
            <w:shd w:val="clear" w:color="auto" w:fill="auto"/>
          </w:tcPr>
          <w:p w14:paraId="2D2E98B5" w14:textId="77777777" w:rsidR="005A4E07" w:rsidRPr="00381D11" w:rsidRDefault="005A4E07" w:rsidP="007F60B0">
            <w:pPr>
              <w:spacing w:before="40" w:after="80"/>
              <w:ind w:left="57"/>
            </w:pPr>
            <w:r w:rsidRPr="00381D11">
              <w:t>39</w:t>
            </w:r>
          </w:p>
        </w:tc>
        <w:tc>
          <w:tcPr>
            <w:tcW w:w="3440" w:type="dxa"/>
            <w:tcBorders>
              <w:left w:val="single" w:sz="4" w:space="0" w:color="auto"/>
              <w:right w:val="single" w:sz="4" w:space="0" w:color="auto"/>
            </w:tcBorders>
            <w:shd w:val="clear" w:color="auto" w:fill="auto"/>
          </w:tcPr>
          <w:p w14:paraId="6FA51BC9" w14:textId="77777777" w:rsidR="005A4E07" w:rsidRPr="00381D11" w:rsidRDefault="005A4E07" w:rsidP="007F60B0">
            <w:pPr>
              <w:spacing w:before="40" w:after="80"/>
              <w:ind w:left="57"/>
            </w:pPr>
            <w:r w:rsidRPr="00381D11">
              <w:t>Prescriptions uniformes relatives à l’homologation des véhicules en ce qui concerne l’appareil indicateur de vitesse, y compris son installation</w:t>
            </w:r>
          </w:p>
        </w:tc>
        <w:tc>
          <w:tcPr>
            <w:tcW w:w="263" w:type="dxa"/>
            <w:tcBorders>
              <w:left w:val="single" w:sz="4" w:space="0" w:color="auto"/>
              <w:right w:val="dotted" w:sz="4" w:space="0" w:color="auto"/>
            </w:tcBorders>
            <w:shd w:val="clear" w:color="auto" w:fill="auto"/>
          </w:tcPr>
          <w:p w14:paraId="2C27EB87"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283571D"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53B1A86F"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1978D4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E14C128" w14:textId="77777777" w:rsidR="005A4E07" w:rsidRPr="00381D11" w:rsidRDefault="005A4E07" w:rsidP="007F60B0">
            <w:pPr>
              <w:spacing w:before="40" w:after="80"/>
              <w:jc w:val="center"/>
            </w:pPr>
            <w:r w:rsidRPr="00381D11">
              <w:t>x</w:t>
            </w:r>
          </w:p>
        </w:tc>
        <w:tc>
          <w:tcPr>
            <w:tcW w:w="267" w:type="dxa"/>
            <w:tcBorders>
              <w:left w:val="dotted" w:sz="4" w:space="0" w:color="auto"/>
              <w:right w:val="dotted" w:sz="4" w:space="0" w:color="auto"/>
            </w:tcBorders>
            <w:shd w:val="clear" w:color="auto" w:fill="auto"/>
          </w:tcPr>
          <w:p w14:paraId="4D42CA83"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165FD929"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761ABE0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AF80A78"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18B6A332"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319F638C"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4ABAB60B"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77E6A912"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66F1190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A59837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7167F3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51A75C2"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324701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7ECE94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6BF7C6E"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7B153DAE" w14:textId="77777777" w:rsidR="005A4E07" w:rsidRPr="00381D11" w:rsidRDefault="005A4E07" w:rsidP="007F60B0">
            <w:pPr>
              <w:spacing w:before="40" w:after="80"/>
              <w:jc w:val="center"/>
            </w:pPr>
          </w:p>
        </w:tc>
      </w:tr>
      <w:tr w:rsidR="005A4E07" w:rsidRPr="00381D11" w14:paraId="73AA738A" w14:textId="77777777" w:rsidTr="001273BE">
        <w:tc>
          <w:tcPr>
            <w:tcW w:w="695" w:type="dxa"/>
            <w:tcBorders>
              <w:right w:val="single" w:sz="4" w:space="0" w:color="auto"/>
            </w:tcBorders>
            <w:shd w:val="clear" w:color="auto" w:fill="auto"/>
          </w:tcPr>
          <w:p w14:paraId="1B325089" w14:textId="77777777" w:rsidR="005A4E07" w:rsidRPr="00381D11" w:rsidRDefault="005A4E07" w:rsidP="007F60B0">
            <w:pPr>
              <w:spacing w:before="40" w:after="80"/>
              <w:ind w:left="57"/>
            </w:pPr>
            <w:r w:rsidRPr="00381D11">
              <w:t>40</w:t>
            </w:r>
          </w:p>
        </w:tc>
        <w:tc>
          <w:tcPr>
            <w:tcW w:w="3440" w:type="dxa"/>
            <w:tcBorders>
              <w:left w:val="single" w:sz="4" w:space="0" w:color="auto"/>
              <w:right w:val="single" w:sz="4" w:space="0" w:color="auto"/>
            </w:tcBorders>
            <w:shd w:val="clear" w:color="auto" w:fill="auto"/>
          </w:tcPr>
          <w:p w14:paraId="74484AF1" w14:textId="77777777" w:rsidR="005A4E07" w:rsidRPr="00381D11" w:rsidRDefault="005A4E07" w:rsidP="007F60B0">
            <w:pPr>
              <w:spacing w:before="40" w:after="80"/>
              <w:ind w:left="57"/>
            </w:pPr>
            <w:r w:rsidRPr="00381D11">
              <w:t>Prescriptions uniformes relatives à l’homologation des motocycles équipés de moteurs à allumage commandé en ce qui concerne les émissions de gaz polluants du moteur</w:t>
            </w:r>
          </w:p>
        </w:tc>
        <w:tc>
          <w:tcPr>
            <w:tcW w:w="263" w:type="dxa"/>
            <w:tcBorders>
              <w:left w:val="single" w:sz="4" w:space="0" w:color="auto"/>
              <w:right w:val="dotted" w:sz="4" w:space="0" w:color="auto"/>
            </w:tcBorders>
            <w:shd w:val="clear" w:color="auto" w:fill="auto"/>
          </w:tcPr>
          <w:p w14:paraId="1470021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80C7CE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216AC4"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57098C7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45D771D" w14:textId="77777777" w:rsidR="005A4E07" w:rsidRPr="00381D11" w:rsidRDefault="005A4E07" w:rsidP="007F60B0">
            <w:pPr>
              <w:spacing w:before="40" w:after="80"/>
              <w:jc w:val="center"/>
            </w:pPr>
            <w:r w:rsidRPr="00381D11">
              <w:t>x</w:t>
            </w:r>
          </w:p>
        </w:tc>
        <w:tc>
          <w:tcPr>
            <w:tcW w:w="267" w:type="dxa"/>
            <w:tcBorders>
              <w:left w:val="dotted" w:sz="4" w:space="0" w:color="auto"/>
              <w:right w:val="dotted" w:sz="4" w:space="0" w:color="auto"/>
            </w:tcBorders>
            <w:shd w:val="clear" w:color="auto" w:fill="auto"/>
          </w:tcPr>
          <w:p w14:paraId="30AF568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19714FE"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C0D249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F41D0A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AEDA28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981006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4F9C79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D6AA09C"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EA02F5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456FC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CDD13B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849E35F"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5A46B1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FADE27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CD5F28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6C521B2" w14:textId="77777777" w:rsidR="005A4E07" w:rsidRPr="00381D11" w:rsidRDefault="005A4E07" w:rsidP="007F60B0">
            <w:pPr>
              <w:spacing w:before="40" w:after="80"/>
              <w:jc w:val="center"/>
            </w:pPr>
          </w:p>
        </w:tc>
      </w:tr>
      <w:tr w:rsidR="005A4E07" w:rsidRPr="00381D11" w14:paraId="0A31EE4E" w14:textId="77777777" w:rsidTr="001273BE">
        <w:tc>
          <w:tcPr>
            <w:tcW w:w="695" w:type="dxa"/>
            <w:tcBorders>
              <w:right w:val="single" w:sz="4" w:space="0" w:color="auto"/>
            </w:tcBorders>
            <w:shd w:val="clear" w:color="auto" w:fill="auto"/>
          </w:tcPr>
          <w:p w14:paraId="6D1F7914" w14:textId="77777777" w:rsidR="005A4E07" w:rsidRPr="00381D11" w:rsidRDefault="005A4E07" w:rsidP="007F60B0">
            <w:pPr>
              <w:keepNext/>
              <w:spacing w:before="40" w:after="80"/>
              <w:ind w:left="57"/>
            </w:pPr>
            <w:r w:rsidRPr="00381D11">
              <w:t>41</w:t>
            </w:r>
          </w:p>
        </w:tc>
        <w:tc>
          <w:tcPr>
            <w:tcW w:w="3440" w:type="dxa"/>
            <w:tcBorders>
              <w:left w:val="single" w:sz="4" w:space="0" w:color="auto"/>
              <w:right w:val="single" w:sz="4" w:space="0" w:color="auto"/>
            </w:tcBorders>
            <w:shd w:val="clear" w:color="auto" w:fill="auto"/>
          </w:tcPr>
          <w:p w14:paraId="6B74EF85" w14:textId="77777777" w:rsidR="005A4E07" w:rsidRPr="00381D11" w:rsidRDefault="005A4E07" w:rsidP="007F60B0">
            <w:pPr>
              <w:keepNext/>
              <w:spacing w:before="40" w:after="80"/>
              <w:ind w:left="57"/>
            </w:pPr>
            <w:r w:rsidRPr="00381D11">
              <w:t>Prescriptions uniformes relatives à l’homologation des motocycles en ce qui concerne le bruit</w:t>
            </w:r>
          </w:p>
        </w:tc>
        <w:tc>
          <w:tcPr>
            <w:tcW w:w="263" w:type="dxa"/>
            <w:tcBorders>
              <w:left w:val="single" w:sz="4" w:space="0" w:color="auto"/>
              <w:right w:val="dotted" w:sz="4" w:space="0" w:color="auto"/>
            </w:tcBorders>
            <w:shd w:val="clear" w:color="auto" w:fill="auto"/>
          </w:tcPr>
          <w:p w14:paraId="0015B9E1"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5C88AA41"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1F85E54"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30476E0B"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F55784F"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4CF55726"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B1D2E95"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29910BE8"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C828DD6"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7881A50"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3B666B85"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3379BEA"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67654E9A"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348547AE"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81BC0F7"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5BC6AD01"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6FE7E124"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2DB523DB"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92D531D"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ADA4F1B"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2419BB44" w14:textId="77777777" w:rsidR="005A4E07" w:rsidRPr="00381D11" w:rsidRDefault="005A4E07" w:rsidP="007F60B0">
            <w:pPr>
              <w:keepNext/>
              <w:spacing w:before="40" w:after="80"/>
              <w:jc w:val="center"/>
            </w:pPr>
          </w:p>
        </w:tc>
      </w:tr>
      <w:tr w:rsidR="005A4E07" w:rsidRPr="00381D11" w14:paraId="68DE5D9B" w14:textId="77777777" w:rsidTr="00D0565A">
        <w:tc>
          <w:tcPr>
            <w:tcW w:w="695" w:type="dxa"/>
            <w:tcBorders>
              <w:bottom w:val="single" w:sz="4" w:space="0" w:color="auto"/>
              <w:right w:val="single" w:sz="4" w:space="0" w:color="auto"/>
            </w:tcBorders>
            <w:shd w:val="clear" w:color="auto" w:fill="auto"/>
          </w:tcPr>
          <w:p w14:paraId="388FEE91" w14:textId="77777777" w:rsidR="005A4E07" w:rsidRPr="00381D11" w:rsidRDefault="005A4E07" w:rsidP="007F60B0">
            <w:pPr>
              <w:spacing w:before="40" w:after="80"/>
              <w:ind w:left="57"/>
            </w:pPr>
            <w:r w:rsidRPr="00381D11">
              <w:t>42</w:t>
            </w:r>
          </w:p>
        </w:tc>
        <w:tc>
          <w:tcPr>
            <w:tcW w:w="3440" w:type="dxa"/>
            <w:tcBorders>
              <w:left w:val="single" w:sz="4" w:space="0" w:color="auto"/>
              <w:bottom w:val="single" w:sz="4" w:space="0" w:color="auto"/>
              <w:right w:val="single" w:sz="4" w:space="0" w:color="auto"/>
            </w:tcBorders>
            <w:shd w:val="clear" w:color="auto" w:fill="auto"/>
          </w:tcPr>
          <w:p w14:paraId="04C00E6A" w14:textId="77777777" w:rsidR="005A4E07" w:rsidRPr="00381D11" w:rsidRDefault="005A4E07" w:rsidP="007F60B0">
            <w:pPr>
              <w:spacing w:before="40" w:after="80"/>
              <w:ind w:left="57"/>
            </w:pPr>
            <w:r w:rsidRPr="00381D11">
              <w:t>Prescriptions uniformes relatives à l’homologation des véhicules en ce qui concerne leurs dispositifs de protection (pare-chocs, etc.) à l’avant et à l’arrière</w:t>
            </w:r>
          </w:p>
        </w:tc>
        <w:tc>
          <w:tcPr>
            <w:tcW w:w="263" w:type="dxa"/>
            <w:tcBorders>
              <w:left w:val="single" w:sz="4" w:space="0" w:color="auto"/>
              <w:bottom w:val="single" w:sz="4" w:space="0" w:color="auto"/>
              <w:right w:val="dotted" w:sz="4" w:space="0" w:color="auto"/>
            </w:tcBorders>
            <w:shd w:val="clear" w:color="auto" w:fill="auto"/>
          </w:tcPr>
          <w:p w14:paraId="56F5B4E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B29C4D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C70DAB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083BFA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95C386B"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1ED370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465502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DBFBF2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014373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2973E3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F3A291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546DC8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A86EEF9"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58AAEA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45C3C7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87EF8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6FDE40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521479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C459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FA96D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1CEE2C5" w14:textId="77777777" w:rsidR="005A4E07" w:rsidRPr="00381D11" w:rsidRDefault="005A4E07" w:rsidP="007F60B0">
            <w:pPr>
              <w:spacing w:before="40" w:after="80"/>
              <w:jc w:val="center"/>
            </w:pPr>
          </w:p>
        </w:tc>
      </w:tr>
      <w:tr w:rsidR="005A4E07" w:rsidRPr="00381D11" w14:paraId="70B2C366" w14:textId="77777777" w:rsidTr="00D0565A">
        <w:tc>
          <w:tcPr>
            <w:tcW w:w="695" w:type="dxa"/>
            <w:tcBorders>
              <w:bottom w:val="single" w:sz="4" w:space="0" w:color="auto"/>
              <w:right w:val="single" w:sz="4" w:space="0" w:color="auto"/>
            </w:tcBorders>
            <w:shd w:val="clear" w:color="auto" w:fill="auto"/>
          </w:tcPr>
          <w:p w14:paraId="35B9EC6F" w14:textId="77777777" w:rsidR="005A4E07" w:rsidRPr="00381D11" w:rsidRDefault="005A4E07" w:rsidP="007F60B0">
            <w:pPr>
              <w:spacing w:before="40" w:after="80"/>
              <w:ind w:left="57"/>
            </w:pPr>
            <w:r w:rsidRPr="00381D11">
              <w:t>43</w:t>
            </w:r>
          </w:p>
        </w:tc>
        <w:tc>
          <w:tcPr>
            <w:tcW w:w="3440" w:type="dxa"/>
            <w:tcBorders>
              <w:left w:val="single" w:sz="4" w:space="0" w:color="auto"/>
              <w:bottom w:val="single" w:sz="4" w:space="0" w:color="auto"/>
              <w:right w:val="single" w:sz="4" w:space="0" w:color="auto"/>
            </w:tcBorders>
            <w:shd w:val="clear" w:color="auto" w:fill="auto"/>
          </w:tcPr>
          <w:p w14:paraId="38B03218" w14:textId="77777777" w:rsidR="005A4E07" w:rsidRPr="00381D11" w:rsidRDefault="005A4E07" w:rsidP="007F60B0">
            <w:pPr>
              <w:spacing w:before="40" w:after="80"/>
              <w:ind w:left="57"/>
            </w:pPr>
            <w:r w:rsidRPr="00381D11">
              <w:t>Prescriptions uniformes relatives à l’homologation des vitrages de sécurité et de l’installation de ces vitrages sur les véhicules</w:t>
            </w:r>
          </w:p>
        </w:tc>
        <w:tc>
          <w:tcPr>
            <w:tcW w:w="263" w:type="dxa"/>
            <w:tcBorders>
              <w:left w:val="single" w:sz="4" w:space="0" w:color="auto"/>
              <w:bottom w:val="single" w:sz="4" w:space="0" w:color="auto"/>
              <w:right w:val="dotted" w:sz="4" w:space="0" w:color="auto"/>
            </w:tcBorders>
            <w:shd w:val="clear" w:color="auto" w:fill="auto"/>
          </w:tcPr>
          <w:p w14:paraId="5A7E9F6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6B626B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4F7C3F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026EA1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FEFA078"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16EBD7D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0C4081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B76D13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844FED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9F0C84E"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541488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487537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69A6EA0"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D92BAE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119146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A3056C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B7E2CA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284792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F29CA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149925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E7F321F" w14:textId="77777777" w:rsidR="005A4E07" w:rsidRPr="00381D11" w:rsidRDefault="005A4E07" w:rsidP="007F60B0">
            <w:pPr>
              <w:spacing w:before="40" w:after="80"/>
              <w:jc w:val="center"/>
            </w:pPr>
          </w:p>
        </w:tc>
      </w:tr>
      <w:tr w:rsidR="005A4E07" w:rsidRPr="00381D11" w14:paraId="211F673F" w14:textId="77777777" w:rsidTr="00D0565A">
        <w:tc>
          <w:tcPr>
            <w:tcW w:w="695" w:type="dxa"/>
            <w:tcBorders>
              <w:top w:val="single" w:sz="4" w:space="0" w:color="auto"/>
              <w:right w:val="single" w:sz="4" w:space="0" w:color="auto"/>
            </w:tcBorders>
            <w:shd w:val="clear" w:color="auto" w:fill="auto"/>
          </w:tcPr>
          <w:p w14:paraId="14FF1A44" w14:textId="77777777" w:rsidR="005A4E07" w:rsidRPr="00381D11" w:rsidRDefault="005A4E07" w:rsidP="00931486">
            <w:pPr>
              <w:keepNext/>
              <w:spacing w:before="40" w:after="80"/>
              <w:ind w:left="57"/>
            </w:pPr>
            <w:r w:rsidRPr="00381D11">
              <w:lastRenderedPageBreak/>
              <w:t>44</w:t>
            </w:r>
          </w:p>
        </w:tc>
        <w:tc>
          <w:tcPr>
            <w:tcW w:w="3440" w:type="dxa"/>
            <w:tcBorders>
              <w:top w:val="single" w:sz="4" w:space="0" w:color="auto"/>
              <w:left w:val="single" w:sz="4" w:space="0" w:color="auto"/>
              <w:right w:val="single" w:sz="4" w:space="0" w:color="auto"/>
            </w:tcBorders>
            <w:shd w:val="clear" w:color="auto" w:fill="auto"/>
          </w:tcPr>
          <w:p w14:paraId="199F6012" w14:textId="77777777" w:rsidR="005A4E07" w:rsidRPr="00381D11" w:rsidRDefault="005A4E07" w:rsidP="00931486">
            <w:pPr>
              <w:keepNext/>
              <w:spacing w:before="40" w:after="80"/>
              <w:ind w:left="57"/>
            </w:pPr>
            <w:r w:rsidRPr="00381D11">
              <w:t>Prescriptions uniformes relatives à l’homologation des dispositifs de retenue pour enfants à bord des véhicules à moteur (« dispositifs de retenue pour enfants »)</w:t>
            </w:r>
          </w:p>
        </w:tc>
        <w:tc>
          <w:tcPr>
            <w:tcW w:w="263" w:type="dxa"/>
            <w:tcBorders>
              <w:top w:val="single" w:sz="4" w:space="0" w:color="auto"/>
              <w:left w:val="single" w:sz="4" w:space="0" w:color="auto"/>
              <w:right w:val="dotted" w:sz="4" w:space="0" w:color="auto"/>
            </w:tcBorders>
            <w:shd w:val="clear" w:color="auto" w:fill="auto"/>
          </w:tcPr>
          <w:p w14:paraId="12356351"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52FC68F"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4E1354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EC538F6"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F27053E" w14:textId="77777777" w:rsidR="005A4E07" w:rsidRPr="00381D11" w:rsidRDefault="005A4E07" w:rsidP="00931486">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0700E721"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8AF9B07"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3DB44AC"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DE627E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1953283"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33BFBFE1"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E30F0FB"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699A9A6"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00DFE5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3E298C2"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70B25D1"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1B68683"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253234A"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A7D7D3D"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B3A5F35"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9634A1F" w14:textId="77777777" w:rsidR="005A4E07" w:rsidRPr="00381D11" w:rsidRDefault="005A4E07" w:rsidP="00931486">
            <w:pPr>
              <w:keepNext/>
              <w:spacing w:before="40" w:after="80"/>
              <w:jc w:val="center"/>
            </w:pPr>
          </w:p>
        </w:tc>
      </w:tr>
      <w:tr w:rsidR="005A4E07" w:rsidRPr="00381D11" w14:paraId="3CF3E3B4" w14:textId="77777777" w:rsidTr="001273BE">
        <w:tc>
          <w:tcPr>
            <w:tcW w:w="695" w:type="dxa"/>
            <w:tcBorders>
              <w:bottom w:val="single" w:sz="4" w:space="0" w:color="auto"/>
              <w:right w:val="single" w:sz="4" w:space="0" w:color="auto"/>
            </w:tcBorders>
            <w:shd w:val="clear" w:color="auto" w:fill="auto"/>
          </w:tcPr>
          <w:p w14:paraId="4CC8A983" w14:textId="77777777" w:rsidR="005A4E07" w:rsidRPr="00381D11" w:rsidRDefault="005A4E07" w:rsidP="007F60B0">
            <w:pPr>
              <w:spacing w:before="40" w:after="80"/>
              <w:ind w:left="57"/>
            </w:pPr>
            <w:r w:rsidRPr="00381D11">
              <w:t>45</w:t>
            </w:r>
          </w:p>
        </w:tc>
        <w:tc>
          <w:tcPr>
            <w:tcW w:w="3440" w:type="dxa"/>
            <w:tcBorders>
              <w:left w:val="single" w:sz="4" w:space="0" w:color="auto"/>
              <w:bottom w:val="single" w:sz="4" w:space="0" w:color="auto"/>
              <w:right w:val="single" w:sz="4" w:space="0" w:color="auto"/>
            </w:tcBorders>
            <w:shd w:val="clear" w:color="auto" w:fill="auto"/>
          </w:tcPr>
          <w:p w14:paraId="491BE752" w14:textId="77777777" w:rsidR="005A4E07" w:rsidRPr="00381D11" w:rsidRDefault="005A4E07" w:rsidP="007F60B0">
            <w:pPr>
              <w:spacing w:before="40" w:after="80"/>
              <w:ind w:left="57"/>
            </w:pPr>
            <w:r w:rsidRPr="00381D11">
              <w:t>Prescriptions uniformes relatives à l’homologation des nettoie-projecteurs et des véhicules à moteur en ce qui concerne les nettoie-projecteurs</w:t>
            </w:r>
          </w:p>
        </w:tc>
        <w:tc>
          <w:tcPr>
            <w:tcW w:w="263" w:type="dxa"/>
            <w:tcBorders>
              <w:left w:val="single" w:sz="4" w:space="0" w:color="auto"/>
              <w:bottom w:val="single" w:sz="4" w:space="0" w:color="auto"/>
              <w:right w:val="dotted" w:sz="4" w:space="0" w:color="auto"/>
            </w:tcBorders>
            <w:shd w:val="clear" w:color="auto" w:fill="auto"/>
          </w:tcPr>
          <w:p w14:paraId="4E8621B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AC9073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D25606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DF0307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27F8E3D"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7280615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2236D19"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41D39D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041AEB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2D7D39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CDCCAB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D59317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1CC479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4E2B0F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7ABB00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8D9EA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40CC59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904DF9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B0174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F1503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1A047EB" w14:textId="77777777" w:rsidR="005A4E07" w:rsidRPr="00381D11" w:rsidRDefault="005A4E07" w:rsidP="007F60B0">
            <w:pPr>
              <w:spacing w:before="40" w:after="80"/>
              <w:jc w:val="center"/>
            </w:pPr>
          </w:p>
        </w:tc>
      </w:tr>
      <w:tr w:rsidR="005A4E07" w:rsidRPr="00381D11" w14:paraId="7B60F5B2" w14:textId="77777777" w:rsidTr="001273BE">
        <w:tc>
          <w:tcPr>
            <w:tcW w:w="695" w:type="dxa"/>
            <w:tcBorders>
              <w:bottom w:val="single" w:sz="4" w:space="0" w:color="auto"/>
              <w:right w:val="single" w:sz="4" w:space="0" w:color="auto"/>
            </w:tcBorders>
            <w:shd w:val="clear" w:color="auto" w:fill="auto"/>
          </w:tcPr>
          <w:p w14:paraId="7373485B" w14:textId="77777777" w:rsidR="005A4E07" w:rsidRPr="00381D11" w:rsidRDefault="005A4E07" w:rsidP="007F60B0">
            <w:pPr>
              <w:spacing w:before="40" w:after="80"/>
              <w:ind w:left="57"/>
            </w:pPr>
            <w:r w:rsidRPr="00381D11">
              <w:t>46</w:t>
            </w:r>
          </w:p>
        </w:tc>
        <w:tc>
          <w:tcPr>
            <w:tcW w:w="3440" w:type="dxa"/>
            <w:tcBorders>
              <w:left w:val="single" w:sz="4" w:space="0" w:color="auto"/>
              <w:bottom w:val="single" w:sz="4" w:space="0" w:color="auto"/>
              <w:right w:val="single" w:sz="4" w:space="0" w:color="auto"/>
            </w:tcBorders>
            <w:shd w:val="clear" w:color="auto" w:fill="auto"/>
          </w:tcPr>
          <w:p w14:paraId="28ABAE57" w14:textId="77777777" w:rsidR="005A4E07" w:rsidRPr="00381D11" w:rsidRDefault="005A4E07" w:rsidP="00D0565A">
            <w:pPr>
              <w:spacing w:before="40" w:after="80"/>
              <w:ind w:left="57" w:right="57"/>
              <w:rPr>
                <w:spacing w:val="2"/>
              </w:rPr>
            </w:pPr>
            <w:r w:rsidRPr="00381D11">
              <w:rPr>
                <w:spacing w:val="2"/>
              </w:rPr>
              <w:t>Prescriptions uniformes relatives à l’homologation des systèmes de vision indirecte et des véhicules à moteur en ce qui concerne le montage de ces systèmes</w:t>
            </w:r>
          </w:p>
        </w:tc>
        <w:tc>
          <w:tcPr>
            <w:tcW w:w="263" w:type="dxa"/>
            <w:tcBorders>
              <w:left w:val="single" w:sz="4" w:space="0" w:color="auto"/>
              <w:bottom w:val="single" w:sz="4" w:space="0" w:color="auto"/>
              <w:right w:val="dotted" w:sz="4" w:space="0" w:color="auto"/>
            </w:tcBorders>
            <w:shd w:val="clear" w:color="auto" w:fill="auto"/>
          </w:tcPr>
          <w:p w14:paraId="5D4C0D0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99BD18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9C3078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A04C92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4A64BAA"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6AB198D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A405E85"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276F0E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805A16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B0E603C"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18EB9E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B7DF60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A537B9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FB89B5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82BD90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532CB5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8B0DAD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3C785E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69B4A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A43750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8ED8700" w14:textId="77777777" w:rsidR="005A4E07" w:rsidRPr="00381D11" w:rsidRDefault="005A4E07" w:rsidP="007F60B0">
            <w:pPr>
              <w:spacing w:before="40" w:after="80"/>
              <w:jc w:val="center"/>
            </w:pPr>
          </w:p>
        </w:tc>
      </w:tr>
      <w:tr w:rsidR="005A4E07" w:rsidRPr="00381D11" w14:paraId="396CED4A" w14:textId="77777777" w:rsidTr="001273BE">
        <w:tc>
          <w:tcPr>
            <w:tcW w:w="695" w:type="dxa"/>
            <w:tcBorders>
              <w:top w:val="single" w:sz="4" w:space="0" w:color="auto"/>
              <w:bottom w:val="single" w:sz="4" w:space="0" w:color="auto"/>
              <w:right w:val="single" w:sz="4" w:space="0" w:color="auto"/>
            </w:tcBorders>
            <w:shd w:val="clear" w:color="auto" w:fill="auto"/>
          </w:tcPr>
          <w:p w14:paraId="51BEA0AE" w14:textId="77777777" w:rsidR="005A4E07" w:rsidRPr="00381D11" w:rsidRDefault="005A4E07" w:rsidP="007F60B0">
            <w:pPr>
              <w:keepNext/>
              <w:spacing w:before="40" w:after="80"/>
              <w:ind w:left="57"/>
            </w:pPr>
            <w:r w:rsidRPr="00381D11">
              <w:t>47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19270629" w14:textId="77777777" w:rsidR="005A4E07" w:rsidRPr="00381D11" w:rsidRDefault="005A4E07" w:rsidP="00D0565A">
            <w:pPr>
              <w:spacing w:before="40" w:after="80"/>
              <w:ind w:left="57" w:right="57"/>
            </w:pPr>
            <w:r w:rsidRPr="00381D11">
              <w:t>Prescriptions uniformes relatives à l’homologation des cyclomoteurs équipés d’un moteur à allumage commandé en ce qui concerne les émissions de gaz polluants du moteur</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0924094C"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6855724"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46CD23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DC8CB5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B2E8AA5"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4389D04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9091DA0"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DC23C1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F875A2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69B4FCF"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F517B8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3FE021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2A381AC"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5B2A8C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201DFE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CF70280"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B27A5B7"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B0D46A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75D5BF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39D51D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55999C4" w14:textId="77777777" w:rsidR="005A4E07" w:rsidRPr="00381D11" w:rsidRDefault="005A4E07" w:rsidP="007F60B0">
            <w:pPr>
              <w:keepNext/>
              <w:spacing w:before="40" w:after="80"/>
              <w:jc w:val="center"/>
            </w:pPr>
          </w:p>
        </w:tc>
      </w:tr>
      <w:tr w:rsidR="005A4E07" w:rsidRPr="00381D11" w14:paraId="748E1FE3" w14:textId="77777777" w:rsidTr="001273BE">
        <w:tc>
          <w:tcPr>
            <w:tcW w:w="695" w:type="dxa"/>
            <w:tcBorders>
              <w:bottom w:val="single" w:sz="4" w:space="0" w:color="auto"/>
              <w:right w:val="single" w:sz="4" w:space="0" w:color="auto"/>
            </w:tcBorders>
            <w:shd w:val="clear" w:color="auto" w:fill="auto"/>
          </w:tcPr>
          <w:p w14:paraId="22D7F7BE" w14:textId="77777777" w:rsidR="005A4E07" w:rsidRPr="00381D11" w:rsidRDefault="005A4E07" w:rsidP="007F60B0">
            <w:pPr>
              <w:keepNext/>
              <w:spacing w:before="40" w:after="80"/>
              <w:ind w:left="57"/>
            </w:pPr>
            <w:r w:rsidRPr="00381D11">
              <w:t>48</w:t>
            </w:r>
          </w:p>
        </w:tc>
        <w:tc>
          <w:tcPr>
            <w:tcW w:w="3440" w:type="dxa"/>
            <w:tcBorders>
              <w:left w:val="single" w:sz="4" w:space="0" w:color="auto"/>
              <w:bottom w:val="single" w:sz="4" w:space="0" w:color="auto"/>
              <w:right w:val="single" w:sz="4" w:space="0" w:color="auto"/>
            </w:tcBorders>
            <w:shd w:val="clear" w:color="auto" w:fill="auto"/>
          </w:tcPr>
          <w:p w14:paraId="5247EEEB" w14:textId="77777777" w:rsidR="005A4E07" w:rsidRPr="00381D11" w:rsidRDefault="005A4E07" w:rsidP="00D0565A">
            <w:pPr>
              <w:spacing w:before="40" w:after="80"/>
              <w:ind w:left="57" w:right="57"/>
              <w:rPr>
                <w:spacing w:val="2"/>
              </w:rPr>
            </w:pPr>
            <w:r w:rsidRPr="00381D11">
              <w:t>Prescriptions uniformes relatives à l’homologation des véhicules en ce qui concerne l’installation des dispositifs</w:t>
            </w:r>
            <w:r w:rsidRPr="00381D11">
              <w:rPr>
                <w:spacing w:val="2"/>
              </w:rPr>
              <w:t xml:space="preserve"> d’éclairage et de signalisation lumineuse</w:t>
            </w:r>
          </w:p>
        </w:tc>
        <w:tc>
          <w:tcPr>
            <w:tcW w:w="263" w:type="dxa"/>
            <w:tcBorders>
              <w:left w:val="single" w:sz="4" w:space="0" w:color="auto"/>
              <w:bottom w:val="single" w:sz="4" w:space="0" w:color="auto"/>
              <w:right w:val="dotted" w:sz="4" w:space="0" w:color="auto"/>
            </w:tcBorders>
            <w:shd w:val="clear" w:color="auto" w:fill="auto"/>
          </w:tcPr>
          <w:p w14:paraId="2CA57E5F"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3EDC38C"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73C52D"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B6017BA"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07B263E" w14:textId="77777777" w:rsidR="005A4E07" w:rsidRPr="00381D11" w:rsidRDefault="005A4E07" w:rsidP="007F60B0">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F76F31C"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1596A2B"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E4AA3CD"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07AC173"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05C0151"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4AB3E2A"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87CD060"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752AB4D"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98253D6"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7D6E852"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A9B78BE"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973DA86"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C934E26"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A29F13A"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182DC9"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8A1718E" w14:textId="77777777" w:rsidR="005A4E07" w:rsidRPr="00381D11" w:rsidRDefault="005A4E07" w:rsidP="007F60B0">
            <w:pPr>
              <w:keepNext/>
              <w:spacing w:before="40" w:after="80"/>
              <w:jc w:val="center"/>
            </w:pPr>
          </w:p>
        </w:tc>
      </w:tr>
      <w:tr w:rsidR="005A4E07" w:rsidRPr="00381D11" w14:paraId="5370B34D" w14:textId="77777777" w:rsidTr="001273BE">
        <w:tc>
          <w:tcPr>
            <w:tcW w:w="695" w:type="dxa"/>
            <w:tcBorders>
              <w:top w:val="single" w:sz="4" w:space="0" w:color="auto"/>
              <w:right w:val="single" w:sz="4" w:space="0" w:color="auto"/>
            </w:tcBorders>
            <w:shd w:val="clear" w:color="auto" w:fill="auto"/>
          </w:tcPr>
          <w:p w14:paraId="0B6A365D" w14:textId="77777777" w:rsidR="005A4E07" w:rsidRPr="00381D11" w:rsidRDefault="005A4E07" w:rsidP="007F60B0">
            <w:pPr>
              <w:spacing w:before="40" w:after="80"/>
              <w:ind w:left="57"/>
            </w:pPr>
            <w:r w:rsidRPr="00381D11">
              <w:t>49</w:t>
            </w:r>
          </w:p>
        </w:tc>
        <w:tc>
          <w:tcPr>
            <w:tcW w:w="3440" w:type="dxa"/>
            <w:tcBorders>
              <w:top w:val="single" w:sz="4" w:space="0" w:color="auto"/>
              <w:left w:val="single" w:sz="4" w:space="0" w:color="auto"/>
              <w:right w:val="single" w:sz="4" w:space="0" w:color="auto"/>
            </w:tcBorders>
            <w:shd w:val="clear" w:color="auto" w:fill="auto"/>
          </w:tcPr>
          <w:p w14:paraId="04B43AAC" w14:textId="77777777" w:rsidR="005A4E07" w:rsidRPr="00381D11" w:rsidRDefault="005A4E07" w:rsidP="007F60B0">
            <w:pPr>
              <w:spacing w:before="40" w:after="80"/>
              <w:ind w:left="57"/>
            </w:pPr>
            <w:r w:rsidRPr="00381D11">
              <w:t>Prescriptions uniformes concernant les mesures à prendre pour réduire les émissions de gaz polluants et de particules émises par les moteurs à allumage par compression et par les moteurs à allumage commandé utilisés pour la propulsion des véhicules</w:t>
            </w:r>
          </w:p>
        </w:tc>
        <w:tc>
          <w:tcPr>
            <w:tcW w:w="263" w:type="dxa"/>
            <w:tcBorders>
              <w:top w:val="single" w:sz="4" w:space="0" w:color="auto"/>
              <w:left w:val="single" w:sz="4" w:space="0" w:color="auto"/>
              <w:right w:val="dotted" w:sz="4" w:space="0" w:color="auto"/>
            </w:tcBorders>
            <w:shd w:val="clear" w:color="auto" w:fill="auto"/>
          </w:tcPr>
          <w:p w14:paraId="113B8465"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352DB1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CAC4812"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85582E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38C9445"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1320CA3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BF9C3AB"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7D4595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874B0A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0FA8EFA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5EFE810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64A7EB1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18F1ADA4"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0A9F247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647232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21B756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27447D7"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31F4BEE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54C557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C76D2B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57EFB04" w14:textId="77777777" w:rsidR="005A4E07" w:rsidRPr="00381D11" w:rsidRDefault="005A4E07" w:rsidP="007F60B0">
            <w:pPr>
              <w:spacing w:before="40" w:after="80"/>
              <w:jc w:val="center"/>
            </w:pPr>
          </w:p>
        </w:tc>
      </w:tr>
      <w:tr w:rsidR="005A4E07" w:rsidRPr="00381D11" w14:paraId="32FF8B0D" w14:textId="77777777" w:rsidTr="001273BE">
        <w:tc>
          <w:tcPr>
            <w:tcW w:w="695" w:type="dxa"/>
            <w:tcBorders>
              <w:right w:val="single" w:sz="4" w:space="0" w:color="auto"/>
            </w:tcBorders>
            <w:shd w:val="clear" w:color="auto" w:fill="auto"/>
          </w:tcPr>
          <w:p w14:paraId="259B6B90" w14:textId="77777777" w:rsidR="005A4E07" w:rsidRPr="00381D11" w:rsidRDefault="005A4E07" w:rsidP="007F60B0">
            <w:pPr>
              <w:spacing w:before="40" w:after="80"/>
              <w:ind w:left="57"/>
            </w:pPr>
            <w:r w:rsidRPr="00381D11">
              <w:t>50</w:t>
            </w:r>
          </w:p>
        </w:tc>
        <w:tc>
          <w:tcPr>
            <w:tcW w:w="3440" w:type="dxa"/>
            <w:tcBorders>
              <w:left w:val="single" w:sz="4" w:space="0" w:color="auto"/>
              <w:right w:val="single" w:sz="4" w:space="0" w:color="auto"/>
            </w:tcBorders>
            <w:shd w:val="clear" w:color="auto" w:fill="auto"/>
          </w:tcPr>
          <w:p w14:paraId="567A3DF1" w14:textId="77777777" w:rsidR="005A4E07" w:rsidRPr="00381D11" w:rsidRDefault="005A4E07" w:rsidP="007F60B0">
            <w:pPr>
              <w:spacing w:before="40" w:after="80"/>
              <w:ind w:left="57"/>
            </w:pPr>
            <w:r w:rsidRPr="00381D11">
              <w:t>Prescriptions uniformes relatives à l’homologation des feux de position avant, des feux de position arrière, des feux stop, des feux indicateurs de direction et des dispositifs d’éclairage de la plaque d’immatriculation arrière pour véhicules de la catégorie L</w:t>
            </w:r>
          </w:p>
        </w:tc>
        <w:tc>
          <w:tcPr>
            <w:tcW w:w="263" w:type="dxa"/>
            <w:tcBorders>
              <w:left w:val="single" w:sz="4" w:space="0" w:color="auto"/>
              <w:right w:val="dotted" w:sz="4" w:space="0" w:color="auto"/>
            </w:tcBorders>
            <w:shd w:val="clear" w:color="auto" w:fill="auto"/>
          </w:tcPr>
          <w:p w14:paraId="2AA71D18"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813F3B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0789C33"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E0D34A3"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BA8F81B" w14:textId="77777777" w:rsidR="005A4E07" w:rsidRPr="00381D11" w:rsidRDefault="005A4E07" w:rsidP="007F60B0">
            <w:pPr>
              <w:spacing w:before="40" w:after="80"/>
              <w:jc w:val="center"/>
            </w:pPr>
            <w:r w:rsidRPr="00381D11">
              <w:t>x</w:t>
            </w:r>
          </w:p>
        </w:tc>
        <w:tc>
          <w:tcPr>
            <w:tcW w:w="267" w:type="dxa"/>
            <w:tcBorders>
              <w:left w:val="dotted" w:sz="4" w:space="0" w:color="auto"/>
              <w:right w:val="dotted" w:sz="4" w:space="0" w:color="auto"/>
            </w:tcBorders>
            <w:shd w:val="clear" w:color="auto" w:fill="auto"/>
          </w:tcPr>
          <w:p w14:paraId="0C42E1B4"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7CD96B36"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3BF2F8F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347043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679609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97B33B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67C739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F6B15A2"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A29E76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49E541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90C1CA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0B495B4"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ADFDC1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90BB6C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16EAD6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DFF3777" w14:textId="77777777" w:rsidR="005A4E07" w:rsidRPr="00381D11" w:rsidRDefault="005A4E07" w:rsidP="007F60B0">
            <w:pPr>
              <w:spacing w:before="40" w:after="80"/>
              <w:jc w:val="center"/>
            </w:pPr>
          </w:p>
        </w:tc>
      </w:tr>
      <w:tr w:rsidR="005A4E07" w:rsidRPr="00381D11" w14:paraId="02B508DF" w14:textId="77777777" w:rsidTr="00D0565A">
        <w:tc>
          <w:tcPr>
            <w:tcW w:w="695" w:type="dxa"/>
            <w:tcBorders>
              <w:bottom w:val="single" w:sz="4" w:space="0" w:color="auto"/>
              <w:right w:val="single" w:sz="4" w:space="0" w:color="auto"/>
            </w:tcBorders>
            <w:shd w:val="clear" w:color="auto" w:fill="auto"/>
          </w:tcPr>
          <w:p w14:paraId="10863BC1" w14:textId="77777777" w:rsidR="005A4E07" w:rsidRPr="00381D11" w:rsidRDefault="005A4E07" w:rsidP="007F60B0">
            <w:pPr>
              <w:spacing w:before="40" w:after="80"/>
              <w:ind w:left="57"/>
            </w:pPr>
            <w:r w:rsidRPr="00381D11">
              <w:t>51</w:t>
            </w:r>
          </w:p>
        </w:tc>
        <w:tc>
          <w:tcPr>
            <w:tcW w:w="3440" w:type="dxa"/>
            <w:tcBorders>
              <w:left w:val="single" w:sz="4" w:space="0" w:color="auto"/>
              <w:bottom w:val="single" w:sz="4" w:space="0" w:color="auto"/>
              <w:right w:val="single" w:sz="4" w:space="0" w:color="auto"/>
            </w:tcBorders>
            <w:shd w:val="clear" w:color="auto" w:fill="auto"/>
          </w:tcPr>
          <w:p w14:paraId="08AF2047" w14:textId="77777777" w:rsidR="005A4E07" w:rsidRPr="00381D11" w:rsidRDefault="005A4E07" w:rsidP="007F60B0">
            <w:pPr>
              <w:spacing w:before="40" w:after="80"/>
              <w:ind w:left="57"/>
            </w:pPr>
            <w:r w:rsidRPr="00381D11">
              <w:t>Prescriptions uniformes relatives à l’homologation des automobiles ayant au moins quatre roues en ce qui concerne le bruit</w:t>
            </w:r>
          </w:p>
        </w:tc>
        <w:tc>
          <w:tcPr>
            <w:tcW w:w="263" w:type="dxa"/>
            <w:tcBorders>
              <w:left w:val="single" w:sz="4" w:space="0" w:color="auto"/>
              <w:bottom w:val="single" w:sz="4" w:space="0" w:color="auto"/>
              <w:right w:val="dotted" w:sz="4" w:space="0" w:color="auto"/>
            </w:tcBorders>
            <w:shd w:val="clear" w:color="auto" w:fill="auto"/>
          </w:tcPr>
          <w:p w14:paraId="4175EA0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39F1AA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9CD6C6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C4841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60B08B7"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05A497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2C062B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998118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9E6067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893F96C"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FD4826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69C291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FE08E7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4C5B5B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FD9AC9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CBFC92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495511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F538F9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3B8068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5DEE96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3AD8431" w14:textId="77777777" w:rsidR="005A4E07" w:rsidRPr="00381D11" w:rsidRDefault="005A4E07" w:rsidP="007F60B0">
            <w:pPr>
              <w:spacing w:before="40" w:after="80"/>
              <w:jc w:val="center"/>
            </w:pPr>
          </w:p>
        </w:tc>
      </w:tr>
      <w:tr w:rsidR="005A4E07" w:rsidRPr="00381D11" w14:paraId="64731818" w14:textId="77777777" w:rsidTr="00D0565A">
        <w:tc>
          <w:tcPr>
            <w:tcW w:w="695" w:type="dxa"/>
            <w:tcBorders>
              <w:bottom w:val="single" w:sz="4" w:space="0" w:color="auto"/>
              <w:right w:val="single" w:sz="4" w:space="0" w:color="auto"/>
            </w:tcBorders>
            <w:shd w:val="clear" w:color="auto" w:fill="auto"/>
          </w:tcPr>
          <w:p w14:paraId="762207E8" w14:textId="77777777" w:rsidR="005A4E07" w:rsidRPr="00381D11" w:rsidRDefault="005A4E07" w:rsidP="007F60B0">
            <w:pPr>
              <w:spacing w:before="40" w:after="80"/>
              <w:ind w:left="57"/>
            </w:pPr>
            <w:r w:rsidRPr="00381D11">
              <w:t>52</w:t>
            </w:r>
          </w:p>
        </w:tc>
        <w:tc>
          <w:tcPr>
            <w:tcW w:w="3440" w:type="dxa"/>
            <w:tcBorders>
              <w:left w:val="single" w:sz="4" w:space="0" w:color="auto"/>
              <w:bottom w:val="single" w:sz="4" w:space="0" w:color="auto"/>
              <w:right w:val="single" w:sz="4" w:space="0" w:color="auto"/>
            </w:tcBorders>
            <w:shd w:val="clear" w:color="auto" w:fill="auto"/>
          </w:tcPr>
          <w:p w14:paraId="129658A1" w14:textId="77777777" w:rsidR="005A4E07" w:rsidRPr="00381D11" w:rsidRDefault="005A4E07" w:rsidP="007F60B0">
            <w:pPr>
              <w:spacing w:before="40" w:after="80"/>
              <w:ind w:left="57"/>
            </w:pPr>
            <w:r w:rsidRPr="00381D11">
              <w:t>Prescriptions uniformes relatives aux caractéristiques de construction des véhicules M</w:t>
            </w:r>
            <w:r w:rsidRPr="00381D11">
              <w:rPr>
                <w:vertAlign w:val="subscript"/>
              </w:rPr>
              <w:t>2</w:t>
            </w:r>
            <w:r w:rsidRPr="00381D11">
              <w:t xml:space="preserve"> et M</w:t>
            </w:r>
            <w:r w:rsidRPr="00381D11">
              <w:rPr>
                <w:vertAlign w:val="subscript"/>
              </w:rPr>
              <w:t>3</w:t>
            </w:r>
            <w:r w:rsidRPr="00381D11">
              <w:t xml:space="preserve"> de faible capacité</w:t>
            </w:r>
          </w:p>
        </w:tc>
        <w:tc>
          <w:tcPr>
            <w:tcW w:w="263" w:type="dxa"/>
            <w:tcBorders>
              <w:left w:val="single" w:sz="4" w:space="0" w:color="auto"/>
              <w:bottom w:val="single" w:sz="4" w:space="0" w:color="auto"/>
              <w:right w:val="dotted" w:sz="4" w:space="0" w:color="auto"/>
            </w:tcBorders>
            <w:shd w:val="clear" w:color="auto" w:fill="auto"/>
          </w:tcPr>
          <w:p w14:paraId="2CD2E0F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10C70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538DE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1B0E8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AC8C3AB"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33075A7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C26CEC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7D703E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EBC9DF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503D9CD"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FC7709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137A9B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F76054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DB5590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125FC8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95662D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21BE0F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2919F3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7970C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8D9AB9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19962E1" w14:textId="77777777" w:rsidR="005A4E07" w:rsidRPr="00381D11" w:rsidRDefault="005A4E07" w:rsidP="007F60B0">
            <w:pPr>
              <w:spacing w:before="40" w:after="80"/>
              <w:jc w:val="center"/>
            </w:pPr>
          </w:p>
        </w:tc>
      </w:tr>
      <w:tr w:rsidR="005A4E07" w:rsidRPr="00381D11" w14:paraId="7357354F" w14:textId="77777777" w:rsidTr="00D0565A">
        <w:tc>
          <w:tcPr>
            <w:tcW w:w="695" w:type="dxa"/>
            <w:tcBorders>
              <w:top w:val="single" w:sz="4" w:space="0" w:color="auto"/>
              <w:bottom w:val="single" w:sz="4" w:space="0" w:color="auto"/>
              <w:right w:val="single" w:sz="4" w:space="0" w:color="auto"/>
            </w:tcBorders>
            <w:shd w:val="clear" w:color="auto" w:fill="auto"/>
          </w:tcPr>
          <w:p w14:paraId="2E704010" w14:textId="77777777" w:rsidR="005A4E07" w:rsidRPr="00381D11" w:rsidRDefault="005A4E07" w:rsidP="007F60B0">
            <w:pPr>
              <w:keepNext/>
              <w:spacing w:before="40" w:after="80"/>
              <w:ind w:left="57"/>
            </w:pPr>
            <w:r w:rsidRPr="00381D11">
              <w:lastRenderedPageBreak/>
              <w:t>53</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23567C82" w14:textId="77777777" w:rsidR="005A4E07" w:rsidRPr="00381D11" w:rsidRDefault="005A4E07" w:rsidP="00D0565A">
            <w:pPr>
              <w:spacing w:before="40" w:after="80"/>
              <w:ind w:left="57" w:right="57"/>
            </w:pPr>
            <w:r w:rsidRPr="00381D11">
              <w:t>Prescriptions uniformes relatives à l’homologation des véhicules de la catégorie L</w:t>
            </w:r>
            <w:r w:rsidRPr="00381D11">
              <w:rPr>
                <w:vertAlign w:val="subscript"/>
              </w:rPr>
              <w:t>3</w:t>
            </w:r>
            <w:r w:rsidRPr="00381D11">
              <w:t xml:space="preserve"> en ce qui concerne l’installation des dispositifs </w:t>
            </w:r>
            <w:r w:rsidRPr="00D0565A">
              <w:rPr>
                <w:spacing w:val="2"/>
              </w:rPr>
              <w:t>d’éclairage</w:t>
            </w:r>
            <w:r w:rsidRPr="00381D11">
              <w:t xml:space="preserve"> et de signalisation lumineuse</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47F340C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A08B29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B80959"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14B618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3E9CC8A"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B58A912"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35AD056"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DF740F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1834540"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4049113"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E3E642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A95661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079669A"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C62064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7978D9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C1F8B6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1330AE9"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E36847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C8440F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8BE04A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CC52CDF" w14:textId="77777777" w:rsidR="005A4E07" w:rsidRPr="00381D11" w:rsidRDefault="005A4E07" w:rsidP="007F60B0">
            <w:pPr>
              <w:keepNext/>
              <w:spacing w:before="40" w:after="80"/>
              <w:jc w:val="center"/>
            </w:pPr>
          </w:p>
        </w:tc>
      </w:tr>
      <w:tr w:rsidR="005A4E07" w:rsidRPr="00381D11" w14:paraId="237ABBD0" w14:textId="77777777" w:rsidTr="001273BE">
        <w:trPr>
          <w:trHeight w:val="20"/>
        </w:trPr>
        <w:tc>
          <w:tcPr>
            <w:tcW w:w="695" w:type="dxa"/>
            <w:tcBorders>
              <w:bottom w:val="single" w:sz="4" w:space="0" w:color="auto"/>
              <w:right w:val="single" w:sz="4" w:space="0" w:color="auto"/>
            </w:tcBorders>
            <w:shd w:val="clear" w:color="auto" w:fill="auto"/>
          </w:tcPr>
          <w:p w14:paraId="73A510C8" w14:textId="77777777" w:rsidR="005A4E07" w:rsidRPr="00381D11" w:rsidRDefault="005A4E07" w:rsidP="00931486">
            <w:pPr>
              <w:keepNext/>
              <w:spacing w:before="40" w:after="80"/>
              <w:ind w:left="57"/>
            </w:pPr>
            <w:r w:rsidRPr="00381D11">
              <w:t>54</w:t>
            </w:r>
          </w:p>
        </w:tc>
        <w:tc>
          <w:tcPr>
            <w:tcW w:w="3440" w:type="dxa"/>
            <w:tcBorders>
              <w:left w:val="single" w:sz="4" w:space="0" w:color="auto"/>
              <w:bottom w:val="single" w:sz="4" w:space="0" w:color="auto"/>
              <w:right w:val="single" w:sz="4" w:space="0" w:color="auto"/>
            </w:tcBorders>
            <w:shd w:val="clear" w:color="auto" w:fill="auto"/>
          </w:tcPr>
          <w:p w14:paraId="1E81B6E1" w14:textId="77777777" w:rsidR="005A4E07" w:rsidRPr="00381D11" w:rsidRDefault="005A4E07" w:rsidP="00931486">
            <w:pPr>
              <w:keepNext/>
              <w:spacing w:before="40" w:after="80"/>
              <w:ind w:left="57"/>
            </w:pPr>
            <w:r w:rsidRPr="00381D11">
              <w:t>Prescriptions uniformes relatives à l’homologation des pneumatiques pour véhicules utilitaires et leurs remorques</w:t>
            </w:r>
          </w:p>
        </w:tc>
        <w:tc>
          <w:tcPr>
            <w:tcW w:w="263" w:type="dxa"/>
            <w:tcBorders>
              <w:left w:val="single" w:sz="4" w:space="0" w:color="auto"/>
              <w:bottom w:val="single" w:sz="4" w:space="0" w:color="auto"/>
              <w:right w:val="dotted" w:sz="4" w:space="0" w:color="auto"/>
            </w:tcBorders>
            <w:shd w:val="clear" w:color="auto" w:fill="auto"/>
          </w:tcPr>
          <w:p w14:paraId="715190B4"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12947B8"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7B14147"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621F5B1"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FDB6A48" w14:textId="77777777" w:rsidR="005A4E07" w:rsidRPr="00381D11" w:rsidRDefault="005A4E07" w:rsidP="00931486">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F8923F9"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B35DCCD"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C647A0B"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AABC1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1FF35EC"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6C4579C"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561A9FB"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EC2BF66"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035954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2ABB959"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0F28A43"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3AEFACA" w14:textId="77777777" w:rsidR="005A4E07" w:rsidRPr="00381D11" w:rsidRDefault="005A4E07" w:rsidP="0093148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AD7F80A"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A537D9D"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006ABAD"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AF4FC29" w14:textId="77777777" w:rsidR="005A4E07" w:rsidRPr="00381D11" w:rsidRDefault="005A4E07" w:rsidP="00931486">
            <w:pPr>
              <w:keepNext/>
              <w:spacing w:before="40" w:after="80"/>
              <w:jc w:val="center"/>
            </w:pPr>
          </w:p>
        </w:tc>
      </w:tr>
      <w:tr w:rsidR="005A4E07" w:rsidRPr="00381D11" w14:paraId="7115C7DC" w14:textId="77777777" w:rsidTr="001273BE">
        <w:tc>
          <w:tcPr>
            <w:tcW w:w="695" w:type="dxa"/>
            <w:tcBorders>
              <w:top w:val="single" w:sz="4" w:space="0" w:color="auto"/>
              <w:bottom w:val="single" w:sz="4" w:space="0" w:color="auto"/>
              <w:right w:val="single" w:sz="4" w:space="0" w:color="auto"/>
            </w:tcBorders>
            <w:shd w:val="clear" w:color="auto" w:fill="auto"/>
          </w:tcPr>
          <w:p w14:paraId="3683EB69" w14:textId="77777777" w:rsidR="005A4E07" w:rsidRPr="00381D11" w:rsidRDefault="005A4E07" w:rsidP="007F60B0">
            <w:pPr>
              <w:spacing w:before="40" w:after="80"/>
              <w:ind w:left="57"/>
            </w:pPr>
            <w:r w:rsidRPr="00381D11">
              <w:t>55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7DEAF49B" w14:textId="77777777" w:rsidR="005A4E07" w:rsidRPr="00381D11" w:rsidRDefault="005A4E07" w:rsidP="007F60B0">
            <w:pPr>
              <w:spacing w:before="40" w:after="80"/>
              <w:ind w:left="57"/>
            </w:pPr>
            <w:r w:rsidRPr="00381D11">
              <w:t>Prescriptions uniformes relatives à l’homologation des pièces mécaniques d’attelage des ensembles de véhicules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39B6D9D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6D0E15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662336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59E97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45ED3FA"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4F6CB7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AE7FABC"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08AE94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C2412D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EF2EDD0"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89A112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9905DF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72401A"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411D7B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B8DA97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4AB7BE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1BDD4F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A9FE57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332E8F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320F4F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262BDBD" w14:textId="77777777" w:rsidR="005A4E07" w:rsidRPr="00381D11" w:rsidRDefault="005A4E07" w:rsidP="007F60B0">
            <w:pPr>
              <w:spacing w:before="40" w:after="80"/>
              <w:jc w:val="center"/>
            </w:pPr>
          </w:p>
        </w:tc>
      </w:tr>
      <w:tr w:rsidR="005A4E07" w:rsidRPr="00381D11" w14:paraId="303CA267" w14:textId="77777777" w:rsidTr="001273BE">
        <w:tc>
          <w:tcPr>
            <w:tcW w:w="695" w:type="dxa"/>
            <w:tcBorders>
              <w:bottom w:val="single" w:sz="4" w:space="0" w:color="auto"/>
              <w:right w:val="single" w:sz="4" w:space="0" w:color="auto"/>
            </w:tcBorders>
            <w:shd w:val="clear" w:color="auto" w:fill="auto"/>
          </w:tcPr>
          <w:p w14:paraId="6BA138B5" w14:textId="77777777" w:rsidR="005A4E07" w:rsidRPr="00381D11" w:rsidRDefault="005A4E07" w:rsidP="007F60B0">
            <w:pPr>
              <w:spacing w:before="40" w:after="80"/>
              <w:ind w:left="57"/>
            </w:pPr>
            <w:r w:rsidRPr="00381D11">
              <w:t>56</w:t>
            </w:r>
          </w:p>
        </w:tc>
        <w:tc>
          <w:tcPr>
            <w:tcW w:w="3440" w:type="dxa"/>
            <w:tcBorders>
              <w:left w:val="single" w:sz="4" w:space="0" w:color="auto"/>
              <w:bottom w:val="single" w:sz="4" w:space="0" w:color="auto"/>
              <w:right w:val="single" w:sz="4" w:space="0" w:color="auto"/>
            </w:tcBorders>
            <w:shd w:val="clear" w:color="auto" w:fill="auto"/>
          </w:tcPr>
          <w:p w14:paraId="23096646" w14:textId="77777777" w:rsidR="005A4E07" w:rsidRPr="00381D11" w:rsidRDefault="005A4E07" w:rsidP="007F60B0">
            <w:pPr>
              <w:spacing w:before="40" w:after="80"/>
              <w:ind w:left="57"/>
            </w:pPr>
            <w:r w:rsidRPr="00381D11">
              <w:t>Prescriptions uniformes relatives à l’homologation des projecteurs pour cyclomoteurs et véhicules y assimilés</w:t>
            </w:r>
          </w:p>
        </w:tc>
        <w:tc>
          <w:tcPr>
            <w:tcW w:w="263" w:type="dxa"/>
            <w:tcBorders>
              <w:left w:val="single" w:sz="4" w:space="0" w:color="auto"/>
              <w:bottom w:val="single" w:sz="4" w:space="0" w:color="auto"/>
              <w:right w:val="dotted" w:sz="4" w:space="0" w:color="auto"/>
            </w:tcBorders>
            <w:shd w:val="clear" w:color="auto" w:fill="auto"/>
          </w:tcPr>
          <w:p w14:paraId="3AA5624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5B7DEE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9EF756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27895E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71BF824"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70B578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929460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F6F998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76107C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0758C8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89C17D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74A766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EAE3B1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D1CE49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7AB13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5EDCA6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E7B6E9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04EA38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E316B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9EBC46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4D95271" w14:textId="77777777" w:rsidR="005A4E07" w:rsidRPr="00381D11" w:rsidRDefault="005A4E07" w:rsidP="007F60B0">
            <w:pPr>
              <w:spacing w:before="40" w:after="80"/>
              <w:jc w:val="center"/>
            </w:pPr>
          </w:p>
        </w:tc>
      </w:tr>
      <w:tr w:rsidR="005A4E07" w:rsidRPr="00381D11" w14:paraId="6BAA240F" w14:textId="77777777" w:rsidTr="001273BE">
        <w:tc>
          <w:tcPr>
            <w:tcW w:w="695" w:type="dxa"/>
            <w:tcBorders>
              <w:top w:val="single" w:sz="4" w:space="0" w:color="auto"/>
              <w:bottom w:val="single" w:sz="4" w:space="0" w:color="auto"/>
              <w:right w:val="single" w:sz="4" w:space="0" w:color="auto"/>
            </w:tcBorders>
            <w:shd w:val="clear" w:color="auto" w:fill="auto"/>
          </w:tcPr>
          <w:p w14:paraId="212F0BBB" w14:textId="77777777" w:rsidR="005A4E07" w:rsidRPr="00381D11" w:rsidRDefault="005A4E07" w:rsidP="007F60B0">
            <w:pPr>
              <w:spacing w:before="40" w:after="80"/>
              <w:ind w:left="57"/>
            </w:pPr>
            <w:r w:rsidRPr="00381D11">
              <w:t>57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24E1D542" w14:textId="77777777" w:rsidR="005A4E07" w:rsidRPr="00381D11" w:rsidRDefault="005A4E07" w:rsidP="007F60B0">
            <w:pPr>
              <w:spacing w:before="40" w:after="80"/>
              <w:ind w:left="57"/>
            </w:pPr>
            <w:r w:rsidRPr="00381D11">
              <w:t>Prescriptions uniformes relatives à l’homologation des projecteurs pour motocycles et véhicules y assimilés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06BF140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B701C3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6F77BB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52009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7EC4910"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EBBBFDC"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3BC149D"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16FC5F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80B7DF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BEC144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AD3577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8D032D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63C748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84FE90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CABF7E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C51450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4D148A7"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BDCE9E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50769A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86D71B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9AFE326" w14:textId="77777777" w:rsidR="005A4E07" w:rsidRPr="00381D11" w:rsidRDefault="005A4E07" w:rsidP="007F60B0">
            <w:pPr>
              <w:spacing w:before="40" w:after="80"/>
              <w:jc w:val="center"/>
            </w:pPr>
          </w:p>
        </w:tc>
      </w:tr>
      <w:tr w:rsidR="005A4E07" w:rsidRPr="00381D11" w14:paraId="51F646BA" w14:textId="77777777" w:rsidTr="001273BE">
        <w:tc>
          <w:tcPr>
            <w:tcW w:w="695" w:type="dxa"/>
            <w:tcBorders>
              <w:bottom w:val="nil"/>
              <w:right w:val="single" w:sz="4" w:space="0" w:color="auto"/>
            </w:tcBorders>
            <w:shd w:val="clear" w:color="auto" w:fill="auto"/>
          </w:tcPr>
          <w:p w14:paraId="79364C01" w14:textId="77777777" w:rsidR="005A4E07" w:rsidRPr="00381D11" w:rsidRDefault="005A4E07" w:rsidP="007F60B0">
            <w:pPr>
              <w:keepNext/>
              <w:spacing w:before="40" w:after="80"/>
              <w:ind w:left="57"/>
            </w:pPr>
            <w:r w:rsidRPr="00381D11">
              <w:t>58</w:t>
            </w:r>
          </w:p>
        </w:tc>
        <w:tc>
          <w:tcPr>
            <w:tcW w:w="3440" w:type="dxa"/>
            <w:tcBorders>
              <w:left w:val="single" w:sz="4" w:space="0" w:color="auto"/>
              <w:bottom w:val="nil"/>
              <w:right w:val="single" w:sz="4" w:space="0" w:color="auto"/>
            </w:tcBorders>
            <w:shd w:val="clear" w:color="auto" w:fill="auto"/>
          </w:tcPr>
          <w:p w14:paraId="330ECC9B" w14:textId="77777777" w:rsidR="005A4E07" w:rsidRPr="00381D11" w:rsidRDefault="005A4E07" w:rsidP="007F60B0">
            <w:pPr>
              <w:keepNext/>
              <w:spacing w:before="40" w:after="80"/>
              <w:ind w:left="57"/>
            </w:pPr>
            <w:r w:rsidRPr="00381D11">
              <w:t>Prescriptions uniformes relatives à l’homologation :</w:t>
            </w:r>
          </w:p>
          <w:p w14:paraId="59CC3517" w14:textId="77777777" w:rsidR="005A4E07" w:rsidRPr="00381D11" w:rsidRDefault="005A4E07" w:rsidP="00D0565A">
            <w:pPr>
              <w:spacing w:before="40" w:after="80"/>
              <w:ind w:left="57" w:right="57"/>
            </w:pPr>
            <w:r w:rsidRPr="00381D11">
              <w:t>I.</w:t>
            </w:r>
            <w:r w:rsidRPr="00381D11">
              <w:tab/>
              <w:t>Des dispositifs arrière de protection anti-encastrement</w:t>
            </w:r>
          </w:p>
        </w:tc>
        <w:tc>
          <w:tcPr>
            <w:tcW w:w="263" w:type="dxa"/>
            <w:tcBorders>
              <w:left w:val="single" w:sz="4" w:space="0" w:color="auto"/>
              <w:bottom w:val="nil"/>
              <w:right w:val="dotted" w:sz="4" w:space="0" w:color="auto"/>
            </w:tcBorders>
            <w:shd w:val="clear" w:color="auto" w:fill="auto"/>
          </w:tcPr>
          <w:p w14:paraId="0A1DAAF2"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2F33B57F"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6DC689B9"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749E6E12"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7CF1B015" w14:textId="77777777" w:rsidR="005A4E07" w:rsidRPr="00381D11" w:rsidRDefault="005A4E07" w:rsidP="007F60B0">
            <w:pPr>
              <w:keepNext/>
              <w:spacing w:before="40" w:after="80"/>
              <w:jc w:val="center"/>
            </w:pPr>
          </w:p>
        </w:tc>
        <w:tc>
          <w:tcPr>
            <w:tcW w:w="267" w:type="dxa"/>
            <w:tcBorders>
              <w:left w:val="dotted" w:sz="4" w:space="0" w:color="auto"/>
              <w:bottom w:val="nil"/>
              <w:right w:val="dotted" w:sz="4" w:space="0" w:color="auto"/>
            </w:tcBorders>
            <w:shd w:val="clear" w:color="auto" w:fill="auto"/>
          </w:tcPr>
          <w:p w14:paraId="5EFD0618" w14:textId="77777777" w:rsidR="005A4E07" w:rsidRPr="00381D11" w:rsidRDefault="005A4E07" w:rsidP="007F60B0">
            <w:pPr>
              <w:keepNext/>
              <w:spacing w:before="40" w:after="80"/>
              <w:jc w:val="center"/>
            </w:pPr>
          </w:p>
        </w:tc>
        <w:tc>
          <w:tcPr>
            <w:tcW w:w="262" w:type="dxa"/>
            <w:tcBorders>
              <w:left w:val="dotted" w:sz="4" w:space="0" w:color="auto"/>
              <w:bottom w:val="nil"/>
              <w:right w:val="single" w:sz="4" w:space="0" w:color="auto"/>
            </w:tcBorders>
            <w:shd w:val="clear" w:color="auto" w:fill="auto"/>
          </w:tcPr>
          <w:p w14:paraId="2BDFB949" w14:textId="77777777" w:rsidR="005A4E07" w:rsidRPr="00381D11" w:rsidRDefault="005A4E07" w:rsidP="007F60B0">
            <w:pPr>
              <w:keepNext/>
              <w:spacing w:before="40" w:after="80"/>
              <w:jc w:val="center"/>
            </w:pPr>
          </w:p>
        </w:tc>
        <w:tc>
          <w:tcPr>
            <w:tcW w:w="262" w:type="dxa"/>
            <w:tcBorders>
              <w:left w:val="single" w:sz="4" w:space="0" w:color="auto"/>
              <w:bottom w:val="nil"/>
              <w:right w:val="dotted" w:sz="4" w:space="0" w:color="auto"/>
            </w:tcBorders>
            <w:shd w:val="clear" w:color="auto" w:fill="auto"/>
          </w:tcPr>
          <w:p w14:paraId="40D3F4F2"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1E68B013" w14:textId="77777777" w:rsidR="005A4E07" w:rsidRPr="00381D11" w:rsidRDefault="005A4E07" w:rsidP="007F60B0">
            <w:pPr>
              <w:keepNext/>
              <w:spacing w:before="40" w:after="80"/>
              <w:jc w:val="center"/>
            </w:pPr>
          </w:p>
        </w:tc>
        <w:tc>
          <w:tcPr>
            <w:tcW w:w="262" w:type="dxa"/>
            <w:tcBorders>
              <w:left w:val="dotted" w:sz="4" w:space="0" w:color="auto"/>
              <w:bottom w:val="nil"/>
              <w:right w:val="single" w:sz="4" w:space="0" w:color="auto"/>
            </w:tcBorders>
            <w:shd w:val="clear" w:color="auto" w:fill="auto"/>
          </w:tcPr>
          <w:p w14:paraId="3137794F" w14:textId="77777777" w:rsidR="005A4E07" w:rsidRPr="00381D11" w:rsidRDefault="005A4E07" w:rsidP="007F60B0">
            <w:pPr>
              <w:keepNext/>
              <w:spacing w:before="40" w:after="80"/>
              <w:jc w:val="center"/>
            </w:pPr>
          </w:p>
        </w:tc>
        <w:tc>
          <w:tcPr>
            <w:tcW w:w="262" w:type="dxa"/>
            <w:tcBorders>
              <w:left w:val="single" w:sz="4" w:space="0" w:color="auto"/>
              <w:bottom w:val="nil"/>
              <w:right w:val="dotted" w:sz="4" w:space="0" w:color="auto"/>
            </w:tcBorders>
            <w:shd w:val="clear" w:color="auto" w:fill="auto"/>
          </w:tcPr>
          <w:p w14:paraId="38358C37"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7950DC83"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2E28992F"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668962D5"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3FA17F83"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31A5A147"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14:paraId="3A28EEB8"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14:paraId="4F5ADF16"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6C2D2B74" w14:textId="77777777" w:rsidR="005A4E07" w:rsidRPr="00381D11" w:rsidRDefault="005A4E07" w:rsidP="007F60B0">
            <w:pPr>
              <w:keepNext/>
              <w:spacing w:before="40" w:after="80"/>
              <w:jc w:val="center"/>
            </w:pPr>
          </w:p>
        </w:tc>
        <w:tc>
          <w:tcPr>
            <w:tcW w:w="262" w:type="dxa"/>
            <w:tcBorders>
              <w:left w:val="dotted" w:sz="4" w:space="0" w:color="auto"/>
              <w:bottom w:val="nil"/>
              <w:right w:val="dotted" w:sz="4" w:space="0" w:color="auto"/>
            </w:tcBorders>
            <w:shd w:val="clear" w:color="auto" w:fill="auto"/>
          </w:tcPr>
          <w:p w14:paraId="1BE8E087" w14:textId="77777777" w:rsidR="005A4E07" w:rsidRPr="00381D11" w:rsidRDefault="005A4E07" w:rsidP="007F60B0">
            <w:pPr>
              <w:keepNext/>
              <w:spacing w:before="40" w:after="80"/>
              <w:jc w:val="center"/>
            </w:pPr>
          </w:p>
        </w:tc>
        <w:tc>
          <w:tcPr>
            <w:tcW w:w="262" w:type="dxa"/>
            <w:tcBorders>
              <w:left w:val="dotted" w:sz="4" w:space="0" w:color="auto"/>
              <w:bottom w:val="nil"/>
              <w:right w:val="single" w:sz="4" w:space="0" w:color="auto"/>
            </w:tcBorders>
            <w:shd w:val="clear" w:color="auto" w:fill="auto"/>
          </w:tcPr>
          <w:p w14:paraId="4FFA575C" w14:textId="77777777" w:rsidR="005A4E07" w:rsidRPr="00381D11" w:rsidRDefault="005A4E07" w:rsidP="007F60B0">
            <w:pPr>
              <w:keepNext/>
              <w:spacing w:before="40" w:after="80"/>
              <w:jc w:val="center"/>
            </w:pPr>
          </w:p>
        </w:tc>
      </w:tr>
      <w:tr w:rsidR="005A4E07" w:rsidRPr="00381D11" w14:paraId="48AAAA6B" w14:textId="77777777" w:rsidTr="001273BE">
        <w:tc>
          <w:tcPr>
            <w:tcW w:w="695" w:type="dxa"/>
            <w:tcBorders>
              <w:top w:val="nil"/>
              <w:right w:val="single" w:sz="4" w:space="0" w:color="auto"/>
            </w:tcBorders>
            <w:shd w:val="clear" w:color="auto" w:fill="auto"/>
          </w:tcPr>
          <w:p w14:paraId="70043365" w14:textId="77777777" w:rsidR="005A4E07" w:rsidRPr="00381D11" w:rsidRDefault="005A4E07" w:rsidP="007F60B0">
            <w:pPr>
              <w:keepNext/>
              <w:spacing w:before="40" w:after="80"/>
              <w:ind w:left="57"/>
            </w:pPr>
          </w:p>
        </w:tc>
        <w:tc>
          <w:tcPr>
            <w:tcW w:w="3440" w:type="dxa"/>
            <w:tcBorders>
              <w:top w:val="nil"/>
              <w:left w:val="single" w:sz="4" w:space="0" w:color="auto"/>
              <w:right w:val="single" w:sz="4" w:space="0" w:color="auto"/>
            </w:tcBorders>
            <w:shd w:val="clear" w:color="auto" w:fill="auto"/>
          </w:tcPr>
          <w:p w14:paraId="6C34A41F" w14:textId="77777777" w:rsidR="005A4E07" w:rsidRPr="00381D11" w:rsidRDefault="005A4E07" w:rsidP="00D0565A">
            <w:pPr>
              <w:spacing w:before="40" w:after="80"/>
              <w:ind w:left="57" w:right="57"/>
            </w:pPr>
            <w:r w:rsidRPr="00381D11">
              <w:t>II.</w:t>
            </w:r>
            <w:r w:rsidRPr="00381D11">
              <w:tab/>
              <w:t xml:space="preserve">Des véhicules en ce qui </w:t>
            </w:r>
            <w:r w:rsidRPr="00D0565A">
              <w:rPr>
                <w:spacing w:val="2"/>
              </w:rPr>
              <w:t>concerne</w:t>
            </w:r>
            <w:r w:rsidRPr="00381D11">
              <w:t xml:space="preserve"> le montage d’un dispositif arrière de protection anti-encastrement d’un type homologué</w:t>
            </w:r>
          </w:p>
          <w:p w14:paraId="3A8931F9" w14:textId="77777777" w:rsidR="005A4E07" w:rsidRPr="00381D11" w:rsidRDefault="005A4E07" w:rsidP="007F60B0">
            <w:pPr>
              <w:keepNext/>
              <w:spacing w:before="40" w:after="80"/>
              <w:ind w:left="57"/>
            </w:pPr>
            <w:r w:rsidRPr="00381D11">
              <w:t>III.</w:t>
            </w:r>
            <w:r w:rsidRPr="00381D11">
              <w:tab/>
              <w:t>Des véhicules en ce qui concerne leur protection contre l’encastrement à l’arrière</w:t>
            </w:r>
          </w:p>
        </w:tc>
        <w:tc>
          <w:tcPr>
            <w:tcW w:w="263" w:type="dxa"/>
            <w:tcBorders>
              <w:top w:val="nil"/>
              <w:left w:val="single" w:sz="4" w:space="0" w:color="auto"/>
              <w:right w:val="dotted" w:sz="4" w:space="0" w:color="auto"/>
            </w:tcBorders>
            <w:shd w:val="clear" w:color="auto" w:fill="auto"/>
          </w:tcPr>
          <w:p w14:paraId="3C4EE8E9"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3A4A091D"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454C688A"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1F53492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592A40E5" w14:textId="77777777" w:rsidR="005A4E07" w:rsidRPr="00381D11" w:rsidRDefault="005A4E07" w:rsidP="007F60B0">
            <w:pPr>
              <w:keepNext/>
              <w:spacing w:before="40" w:after="80"/>
              <w:jc w:val="center"/>
            </w:pPr>
          </w:p>
        </w:tc>
        <w:tc>
          <w:tcPr>
            <w:tcW w:w="267" w:type="dxa"/>
            <w:tcBorders>
              <w:top w:val="nil"/>
              <w:left w:val="dotted" w:sz="4" w:space="0" w:color="auto"/>
              <w:right w:val="dotted" w:sz="4" w:space="0" w:color="auto"/>
            </w:tcBorders>
            <w:shd w:val="clear" w:color="auto" w:fill="auto"/>
          </w:tcPr>
          <w:p w14:paraId="45088854" w14:textId="77777777" w:rsidR="005A4E07" w:rsidRPr="00381D11" w:rsidRDefault="005A4E07" w:rsidP="007F60B0">
            <w:pPr>
              <w:keepNext/>
              <w:spacing w:before="40" w:after="80"/>
              <w:jc w:val="center"/>
            </w:pPr>
          </w:p>
        </w:tc>
        <w:tc>
          <w:tcPr>
            <w:tcW w:w="262" w:type="dxa"/>
            <w:tcBorders>
              <w:top w:val="nil"/>
              <w:left w:val="dotted" w:sz="4" w:space="0" w:color="auto"/>
              <w:right w:val="single" w:sz="4" w:space="0" w:color="auto"/>
            </w:tcBorders>
            <w:shd w:val="clear" w:color="auto" w:fill="auto"/>
          </w:tcPr>
          <w:p w14:paraId="7362D102" w14:textId="77777777" w:rsidR="005A4E07" w:rsidRPr="00381D11" w:rsidRDefault="005A4E07" w:rsidP="007F60B0">
            <w:pPr>
              <w:keepNext/>
              <w:spacing w:before="40" w:after="80"/>
              <w:jc w:val="center"/>
            </w:pPr>
          </w:p>
        </w:tc>
        <w:tc>
          <w:tcPr>
            <w:tcW w:w="262" w:type="dxa"/>
            <w:tcBorders>
              <w:top w:val="nil"/>
              <w:left w:val="single" w:sz="4" w:space="0" w:color="auto"/>
              <w:right w:val="dotted" w:sz="4" w:space="0" w:color="auto"/>
            </w:tcBorders>
            <w:shd w:val="clear" w:color="auto" w:fill="auto"/>
          </w:tcPr>
          <w:p w14:paraId="30F9396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641C1209" w14:textId="77777777" w:rsidR="005A4E07" w:rsidRPr="00381D11" w:rsidRDefault="005A4E07" w:rsidP="007F60B0">
            <w:pPr>
              <w:keepNext/>
              <w:spacing w:before="40" w:after="80"/>
              <w:jc w:val="center"/>
            </w:pPr>
          </w:p>
        </w:tc>
        <w:tc>
          <w:tcPr>
            <w:tcW w:w="262" w:type="dxa"/>
            <w:tcBorders>
              <w:top w:val="nil"/>
              <w:left w:val="dotted" w:sz="4" w:space="0" w:color="auto"/>
              <w:right w:val="single" w:sz="4" w:space="0" w:color="auto"/>
            </w:tcBorders>
            <w:shd w:val="clear" w:color="auto" w:fill="auto"/>
          </w:tcPr>
          <w:p w14:paraId="23ECD982" w14:textId="77777777" w:rsidR="005A4E07" w:rsidRPr="00381D11" w:rsidRDefault="005A4E07" w:rsidP="007F60B0">
            <w:pPr>
              <w:keepNext/>
              <w:spacing w:before="40" w:after="80"/>
              <w:jc w:val="center"/>
            </w:pPr>
          </w:p>
        </w:tc>
        <w:tc>
          <w:tcPr>
            <w:tcW w:w="262" w:type="dxa"/>
            <w:tcBorders>
              <w:top w:val="nil"/>
              <w:left w:val="single" w:sz="4" w:space="0" w:color="auto"/>
              <w:right w:val="dotted" w:sz="4" w:space="0" w:color="auto"/>
            </w:tcBorders>
            <w:shd w:val="clear" w:color="auto" w:fill="auto"/>
          </w:tcPr>
          <w:p w14:paraId="50611BD4"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3875786C" w14:textId="77777777" w:rsidR="005A4E07" w:rsidRPr="00381D11" w:rsidRDefault="005A4E07" w:rsidP="007F60B0">
            <w:pPr>
              <w:keepNext/>
              <w:spacing w:before="40" w:after="80"/>
              <w:jc w:val="center"/>
            </w:pPr>
          </w:p>
        </w:tc>
        <w:tc>
          <w:tcPr>
            <w:tcW w:w="262" w:type="dxa"/>
            <w:tcBorders>
              <w:top w:val="nil"/>
              <w:left w:val="dotted" w:sz="4" w:space="0" w:color="auto"/>
              <w:right w:val="single" w:sz="4" w:space="0" w:color="auto"/>
            </w:tcBorders>
            <w:shd w:val="clear" w:color="auto" w:fill="auto"/>
          </w:tcPr>
          <w:p w14:paraId="0D998A00" w14:textId="77777777" w:rsidR="005A4E07" w:rsidRPr="00381D11" w:rsidRDefault="005A4E07" w:rsidP="007F60B0">
            <w:pPr>
              <w:keepNext/>
              <w:spacing w:before="40" w:after="80"/>
              <w:jc w:val="center"/>
            </w:pPr>
          </w:p>
        </w:tc>
        <w:tc>
          <w:tcPr>
            <w:tcW w:w="262" w:type="dxa"/>
            <w:tcBorders>
              <w:top w:val="nil"/>
              <w:left w:val="single" w:sz="4" w:space="0" w:color="auto"/>
              <w:right w:val="dotted" w:sz="4" w:space="0" w:color="auto"/>
            </w:tcBorders>
            <w:shd w:val="clear" w:color="auto" w:fill="auto"/>
          </w:tcPr>
          <w:p w14:paraId="564FCF6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4ED4A57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4EDCBA85" w14:textId="77777777" w:rsidR="005A4E07" w:rsidRPr="00381D11" w:rsidRDefault="005A4E07" w:rsidP="007F60B0">
            <w:pPr>
              <w:keepNext/>
              <w:spacing w:before="40" w:after="80"/>
              <w:jc w:val="center"/>
            </w:pPr>
          </w:p>
        </w:tc>
        <w:tc>
          <w:tcPr>
            <w:tcW w:w="262" w:type="dxa"/>
            <w:tcBorders>
              <w:top w:val="nil"/>
              <w:left w:val="dotted" w:sz="4" w:space="0" w:color="auto"/>
              <w:right w:val="single" w:sz="4" w:space="0" w:color="auto"/>
            </w:tcBorders>
            <w:shd w:val="clear" w:color="auto" w:fill="auto"/>
          </w:tcPr>
          <w:p w14:paraId="04EC5690" w14:textId="77777777" w:rsidR="005A4E07" w:rsidRPr="00381D11" w:rsidRDefault="005A4E07" w:rsidP="007F60B0">
            <w:pPr>
              <w:keepNext/>
              <w:spacing w:before="40" w:after="80"/>
              <w:jc w:val="center"/>
            </w:pPr>
          </w:p>
        </w:tc>
        <w:tc>
          <w:tcPr>
            <w:tcW w:w="262" w:type="dxa"/>
            <w:tcBorders>
              <w:top w:val="nil"/>
              <w:left w:val="single" w:sz="4" w:space="0" w:color="auto"/>
              <w:right w:val="dotted" w:sz="4" w:space="0" w:color="auto"/>
            </w:tcBorders>
            <w:shd w:val="clear" w:color="auto" w:fill="auto"/>
          </w:tcPr>
          <w:p w14:paraId="79C1886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109B0388" w14:textId="77777777" w:rsidR="005A4E07" w:rsidRPr="00381D11" w:rsidRDefault="005A4E07" w:rsidP="007F60B0">
            <w:pPr>
              <w:keepNext/>
              <w:spacing w:before="40" w:after="80"/>
              <w:jc w:val="center"/>
            </w:pPr>
          </w:p>
        </w:tc>
        <w:tc>
          <w:tcPr>
            <w:tcW w:w="262" w:type="dxa"/>
            <w:tcBorders>
              <w:top w:val="nil"/>
              <w:left w:val="dotted" w:sz="4" w:space="0" w:color="auto"/>
              <w:right w:val="dotted" w:sz="4" w:space="0" w:color="auto"/>
            </w:tcBorders>
            <w:shd w:val="clear" w:color="auto" w:fill="auto"/>
          </w:tcPr>
          <w:p w14:paraId="25E334BA" w14:textId="77777777" w:rsidR="005A4E07" w:rsidRPr="00381D11" w:rsidRDefault="005A4E07" w:rsidP="007F60B0">
            <w:pPr>
              <w:keepNext/>
              <w:spacing w:before="40" w:after="80"/>
              <w:jc w:val="center"/>
            </w:pPr>
          </w:p>
        </w:tc>
        <w:tc>
          <w:tcPr>
            <w:tcW w:w="262" w:type="dxa"/>
            <w:tcBorders>
              <w:top w:val="nil"/>
              <w:left w:val="dotted" w:sz="4" w:space="0" w:color="auto"/>
              <w:right w:val="single" w:sz="4" w:space="0" w:color="auto"/>
            </w:tcBorders>
            <w:shd w:val="clear" w:color="auto" w:fill="auto"/>
          </w:tcPr>
          <w:p w14:paraId="186A7F84" w14:textId="77777777" w:rsidR="005A4E07" w:rsidRPr="00381D11" w:rsidRDefault="005A4E07" w:rsidP="007F60B0">
            <w:pPr>
              <w:keepNext/>
              <w:spacing w:before="40" w:after="80"/>
              <w:jc w:val="center"/>
            </w:pPr>
          </w:p>
        </w:tc>
      </w:tr>
      <w:tr w:rsidR="005A4E07" w:rsidRPr="00381D11" w14:paraId="36B3DDA5" w14:textId="77777777" w:rsidTr="001273BE">
        <w:tc>
          <w:tcPr>
            <w:tcW w:w="695" w:type="dxa"/>
            <w:tcBorders>
              <w:right w:val="single" w:sz="4" w:space="0" w:color="auto"/>
            </w:tcBorders>
            <w:shd w:val="clear" w:color="auto" w:fill="auto"/>
          </w:tcPr>
          <w:p w14:paraId="56589EF1" w14:textId="77777777" w:rsidR="005A4E07" w:rsidRPr="00381D11" w:rsidRDefault="005A4E07" w:rsidP="007F60B0">
            <w:pPr>
              <w:spacing w:before="40" w:after="80"/>
              <w:ind w:left="57"/>
            </w:pPr>
            <w:r w:rsidRPr="00381D11">
              <w:t>59</w:t>
            </w:r>
          </w:p>
        </w:tc>
        <w:tc>
          <w:tcPr>
            <w:tcW w:w="3440" w:type="dxa"/>
            <w:tcBorders>
              <w:left w:val="single" w:sz="4" w:space="0" w:color="auto"/>
              <w:right w:val="single" w:sz="4" w:space="0" w:color="auto"/>
            </w:tcBorders>
            <w:shd w:val="clear" w:color="auto" w:fill="auto"/>
          </w:tcPr>
          <w:p w14:paraId="20D655C0" w14:textId="77777777" w:rsidR="005A4E07" w:rsidRPr="00381D11" w:rsidRDefault="005A4E07" w:rsidP="00D0565A">
            <w:pPr>
              <w:spacing w:before="40" w:after="80"/>
              <w:ind w:left="57" w:right="57"/>
              <w:rPr>
                <w:spacing w:val="2"/>
              </w:rPr>
            </w:pPr>
            <w:r w:rsidRPr="00381D11">
              <w:t>Prescriptions uniformes relatives à</w:t>
            </w:r>
            <w:r w:rsidRPr="00381D11">
              <w:rPr>
                <w:spacing w:val="2"/>
              </w:rPr>
              <w:t xml:space="preserve"> l’homologation des dispositifs silencieux </w:t>
            </w:r>
            <w:r w:rsidRPr="00381D11">
              <w:t>d’échappement de remplacement</w:t>
            </w:r>
          </w:p>
        </w:tc>
        <w:tc>
          <w:tcPr>
            <w:tcW w:w="263" w:type="dxa"/>
            <w:tcBorders>
              <w:left w:val="single" w:sz="4" w:space="0" w:color="auto"/>
              <w:right w:val="dotted" w:sz="4" w:space="0" w:color="auto"/>
            </w:tcBorders>
            <w:shd w:val="clear" w:color="auto" w:fill="auto"/>
          </w:tcPr>
          <w:p w14:paraId="59A4643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2A4838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C5739D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953F9B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59F3220"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3752D74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018CC75"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526850F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6F5D604"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0201BD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AD9C0E9"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5ECA530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2E03014"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DA11E6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917EC3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5CD1C65"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8C72D8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C2B526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5057E5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ECC43D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D537B73" w14:textId="77777777" w:rsidR="005A4E07" w:rsidRPr="00381D11" w:rsidRDefault="005A4E07" w:rsidP="007F60B0">
            <w:pPr>
              <w:spacing w:before="40" w:after="80"/>
              <w:jc w:val="center"/>
            </w:pPr>
          </w:p>
        </w:tc>
      </w:tr>
      <w:tr w:rsidR="005A4E07" w:rsidRPr="00381D11" w14:paraId="28BD4A94" w14:textId="77777777" w:rsidTr="001273BE">
        <w:tc>
          <w:tcPr>
            <w:tcW w:w="695" w:type="dxa"/>
            <w:tcBorders>
              <w:right w:val="single" w:sz="4" w:space="0" w:color="auto"/>
            </w:tcBorders>
            <w:shd w:val="clear" w:color="auto" w:fill="auto"/>
          </w:tcPr>
          <w:p w14:paraId="2D4AC7F4" w14:textId="77777777" w:rsidR="005A4E07" w:rsidRPr="00381D11" w:rsidRDefault="005A4E07" w:rsidP="007F60B0">
            <w:pPr>
              <w:spacing w:before="40" w:after="80"/>
              <w:ind w:left="57"/>
            </w:pPr>
            <w:r w:rsidRPr="00381D11">
              <w:t>60</w:t>
            </w:r>
          </w:p>
        </w:tc>
        <w:tc>
          <w:tcPr>
            <w:tcW w:w="3440" w:type="dxa"/>
            <w:tcBorders>
              <w:left w:val="single" w:sz="4" w:space="0" w:color="auto"/>
              <w:right w:val="single" w:sz="4" w:space="0" w:color="auto"/>
            </w:tcBorders>
            <w:shd w:val="clear" w:color="auto" w:fill="auto"/>
          </w:tcPr>
          <w:p w14:paraId="28E59A48" w14:textId="77777777" w:rsidR="005A4E07" w:rsidRPr="00381D11" w:rsidRDefault="005A4E07" w:rsidP="007F60B0">
            <w:pPr>
              <w:spacing w:before="40" w:after="80"/>
              <w:ind w:left="57"/>
            </w:pPr>
            <w:r w:rsidRPr="00381D11">
              <w:t>Prescriptions uniformes relatives à l’homologation des motocycles et des cyclomoteurs (à deux roues) en ce qui concerne les commandes actionnées par le conducteur, y compris l’identification des commandes, témoins et indicateurs</w:t>
            </w:r>
          </w:p>
        </w:tc>
        <w:tc>
          <w:tcPr>
            <w:tcW w:w="263" w:type="dxa"/>
            <w:tcBorders>
              <w:left w:val="single" w:sz="4" w:space="0" w:color="auto"/>
              <w:right w:val="dotted" w:sz="4" w:space="0" w:color="auto"/>
            </w:tcBorders>
            <w:shd w:val="clear" w:color="auto" w:fill="auto"/>
          </w:tcPr>
          <w:p w14:paraId="0B5C904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918B32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39D2566"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EB0923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6E74CB5"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0276A31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C5B229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F4BAD8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54D631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4DE7E95"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6AAFA3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84CD809"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7088785"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D43C045"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B3417C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881A2F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056680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DE19D4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35C54C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82C82BF"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EA0C548" w14:textId="77777777" w:rsidR="005A4E07" w:rsidRPr="00381D11" w:rsidRDefault="005A4E07" w:rsidP="007F60B0">
            <w:pPr>
              <w:spacing w:before="40" w:after="80"/>
              <w:jc w:val="center"/>
            </w:pPr>
          </w:p>
        </w:tc>
      </w:tr>
      <w:tr w:rsidR="005A4E07" w:rsidRPr="00381D11" w14:paraId="56E8C9DC" w14:textId="77777777" w:rsidTr="001273BE">
        <w:tc>
          <w:tcPr>
            <w:tcW w:w="695" w:type="dxa"/>
            <w:tcBorders>
              <w:right w:val="single" w:sz="4" w:space="0" w:color="auto"/>
            </w:tcBorders>
            <w:shd w:val="clear" w:color="auto" w:fill="auto"/>
          </w:tcPr>
          <w:p w14:paraId="00E2C724" w14:textId="77777777" w:rsidR="005A4E07" w:rsidRPr="00381D11" w:rsidRDefault="005A4E07" w:rsidP="007F60B0">
            <w:pPr>
              <w:spacing w:before="40" w:after="80"/>
              <w:ind w:left="57"/>
            </w:pPr>
            <w:r w:rsidRPr="00381D11">
              <w:t>61</w:t>
            </w:r>
          </w:p>
        </w:tc>
        <w:tc>
          <w:tcPr>
            <w:tcW w:w="3440" w:type="dxa"/>
            <w:tcBorders>
              <w:left w:val="single" w:sz="4" w:space="0" w:color="auto"/>
              <w:right w:val="single" w:sz="4" w:space="0" w:color="auto"/>
            </w:tcBorders>
            <w:shd w:val="clear" w:color="auto" w:fill="auto"/>
          </w:tcPr>
          <w:p w14:paraId="16FE6C79" w14:textId="77777777" w:rsidR="005A4E07" w:rsidRPr="00381D11" w:rsidRDefault="005A4E07" w:rsidP="007F60B0">
            <w:pPr>
              <w:spacing w:before="40" w:after="80"/>
              <w:ind w:left="57"/>
            </w:pPr>
            <w:r w:rsidRPr="00381D11">
              <w:t>Prescriptions uniformes relatives à l’homologation des véhicules utilitaires en ce qui concerne leurs saillies extérieures à l’avant de la cloison postérieure de la cabine</w:t>
            </w:r>
          </w:p>
        </w:tc>
        <w:tc>
          <w:tcPr>
            <w:tcW w:w="263" w:type="dxa"/>
            <w:tcBorders>
              <w:left w:val="single" w:sz="4" w:space="0" w:color="auto"/>
              <w:right w:val="dotted" w:sz="4" w:space="0" w:color="auto"/>
            </w:tcBorders>
            <w:shd w:val="clear" w:color="auto" w:fill="auto"/>
          </w:tcPr>
          <w:p w14:paraId="399420D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2BDD1D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728A19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CCCE2D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B267A83"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6E36E6E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B451AA9"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51CB13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8C7736F"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6A424BF"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222686F"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5D0D5B3D"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4722918"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0A9F7A2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31EDEE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258F8A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A476712"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04A001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1F186E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9D1605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06A3E68" w14:textId="77777777" w:rsidR="005A4E07" w:rsidRPr="00381D11" w:rsidRDefault="005A4E07" w:rsidP="007F60B0">
            <w:pPr>
              <w:spacing w:before="40" w:after="80"/>
              <w:jc w:val="center"/>
            </w:pPr>
          </w:p>
        </w:tc>
      </w:tr>
      <w:tr w:rsidR="005A4E07" w:rsidRPr="00381D11" w14:paraId="61EA51CA" w14:textId="77777777" w:rsidTr="001273BE">
        <w:tc>
          <w:tcPr>
            <w:tcW w:w="695" w:type="dxa"/>
            <w:tcBorders>
              <w:bottom w:val="single" w:sz="4" w:space="0" w:color="auto"/>
              <w:right w:val="single" w:sz="4" w:space="0" w:color="auto"/>
            </w:tcBorders>
            <w:shd w:val="clear" w:color="auto" w:fill="auto"/>
          </w:tcPr>
          <w:p w14:paraId="3B94F1F6" w14:textId="77777777" w:rsidR="005A4E07" w:rsidRPr="00381D11" w:rsidRDefault="005A4E07" w:rsidP="007F60B0">
            <w:pPr>
              <w:spacing w:before="40" w:after="80"/>
              <w:ind w:left="57"/>
            </w:pPr>
            <w:r w:rsidRPr="00381D11">
              <w:t>62</w:t>
            </w:r>
          </w:p>
        </w:tc>
        <w:tc>
          <w:tcPr>
            <w:tcW w:w="3440" w:type="dxa"/>
            <w:tcBorders>
              <w:left w:val="single" w:sz="4" w:space="0" w:color="auto"/>
              <w:bottom w:val="single" w:sz="4" w:space="0" w:color="auto"/>
              <w:right w:val="single" w:sz="4" w:space="0" w:color="auto"/>
            </w:tcBorders>
            <w:shd w:val="clear" w:color="auto" w:fill="auto"/>
          </w:tcPr>
          <w:p w14:paraId="5C133991" w14:textId="77777777" w:rsidR="005A4E07" w:rsidRPr="00381D11" w:rsidRDefault="005A4E07" w:rsidP="00D0565A">
            <w:pPr>
              <w:spacing w:before="40" w:after="80"/>
              <w:ind w:left="57" w:right="57"/>
              <w:rPr>
                <w:spacing w:val="2"/>
              </w:rPr>
            </w:pPr>
            <w:r w:rsidRPr="00381D11">
              <w:t>Prescriptions uniformes relatives à</w:t>
            </w:r>
            <w:r w:rsidRPr="00381D11">
              <w:rPr>
                <w:spacing w:val="2"/>
              </w:rPr>
              <w:t xml:space="preserve"> l’homologation des véhicules à moteur à guidon en ce qui concerne leur protection </w:t>
            </w:r>
            <w:r w:rsidRPr="00381D11">
              <w:t>contre une utilisation non autorisée</w:t>
            </w:r>
          </w:p>
        </w:tc>
        <w:tc>
          <w:tcPr>
            <w:tcW w:w="263" w:type="dxa"/>
            <w:tcBorders>
              <w:left w:val="single" w:sz="4" w:space="0" w:color="auto"/>
              <w:bottom w:val="single" w:sz="4" w:space="0" w:color="auto"/>
              <w:right w:val="dotted" w:sz="4" w:space="0" w:color="auto"/>
            </w:tcBorders>
            <w:shd w:val="clear" w:color="auto" w:fill="auto"/>
          </w:tcPr>
          <w:p w14:paraId="6894494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BCC7F0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F317BD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868DA9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995E95B"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37262B7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E5F35AC"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59AEA7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321AF0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E4534B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003B2F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8F54B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55D656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B090C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525AEE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1B3E4D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D5E7E1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D1839D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56F756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FF890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DC461D7" w14:textId="77777777" w:rsidR="005A4E07" w:rsidRPr="00381D11" w:rsidRDefault="005A4E07" w:rsidP="007F60B0">
            <w:pPr>
              <w:spacing w:before="40" w:after="80"/>
              <w:jc w:val="center"/>
            </w:pPr>
          </w:p>
        </w:tc>
      </w:tr>
      <w:tr w:rsidR="005A4E07" w:rsidRPr="00381D11" w14:paraId="2277ADF1" w14:textId="77777777" w:rsidTr="001273BE">
        <w:tc>
          <w:tcPr>
            <w:tcW w:w="695" w:type="dxa"/>
            <w:tcBorders>
              <w:bottom w:val="single" w:sz="4" w:space="0" w:color="auto"/>
              <w:right w:val="single" w:sz="4" w:space="0" w:color="auto"/>
            </w:tcBorders>
            <w:shd w:val="clear" w:color="auto" w:fill="auto"/>
          </w:tcPr>
          <w:p w14:paraId="7550A6AB" w14:textId="77777777" w:rsidR="005A4E07" w:rsidRPr="00381D11" w:rsidRDefault="005A4E07" w:rsidP="00931486">
            <w:pPr>
              <w:keepNext/>
              <w:spacing w:before="40" w:after="80"/>
              <w:ind w:left="57"/>
            </w:pPr>
            <w:r w:rsidRPr="00381D11">
              <w:lastRenderedPageBreak/>
              <w:t>63</w:t>
            </w:r>
          </w:p>
        </w:tc>
        <w:tc>
          <w:tcPr>
            <w:tcW w:w="3440" w:type="dxa"/>
            <w:tcBorders>
              <w:left w:val="single" w:sz="4" w:space="0" w:color="auto"/>
              <w:bottom w:val="single" w:sz="4" w:space="0" w:color="auto"/>
              <w:right w:val="single" w:sz="4" w:space="0" w:color="auto"/>
            </w:tcBorders>
            <w:shd w:val="clear" w:color="auto" w:fill="auto"/>
          </w:tcPr>
          <w:p w14:paraId="3216EABA" w14:textId="77777777" w:rsidR="005A4E07" w:rsidRPr="00381D11" w:rsidRDefault="005A4E07" w:rsidP="00931486">
            <w:pPr>
              <w:keepNext/>
              <w:spacing w:before="40" w:after="80"/>
              <w:ind w:left="57"/>
            </w:pPr>
            <w:r w:rsidRPr="00381D11">
              <w:t>Prescriptions uniformes relatives à l’homologation des cyclomoteurs à deux roues en ce qui concerne le bruit</w:t>
            </w:r>
          </w:p>
        </w:tc>
        <w:tc>
          <w:tcPr>
            <w:tcW w:w="263" w:type="dxa"/>
            <w:tcBorders>
              <w:left w:val="single" w:sz="4" w:space="0" w:color="auto"/>
              <w:bottom w:val="single" w:sz="4" w:space="0" w:color="auto"/>
              <w:right w:val="dotted" w:sz="4" w:space="0" w:color="auto"/>
            </w:tcBorders>
            <w:shd w:val="clear" w:color="auto" w:fill="auto"/>
          </w:tcPr>
          <w:p w14:paraId="3437BE1C" w14:textId="77777777" w:rsidR="005A4E07" w:rsidRPr="00381D11" w:rsidRDefault="005A4E07" w:rsidP="0093148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984F829"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D311B61"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FF433F3"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679D7B5" w14:textId="77777777" w:rsidR="005A4E07" w:rsidRPr="00381D11" w:rsidRDefault="005A4E07" w:rsidP="00931486">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B54F9D8"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601AB0F"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90C4540"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6C98A2F"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CC6F00F"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6F45821"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E593F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069A054"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F388232"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5E77D2C"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CB9E5FD"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2B8EF0F" w14:textId="77777777" w:rsidR="005A4E07" w:rsidRPr="00381D11" w:rsidRDefault="005A4E07" w:rsidP="0093148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BB7C540"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41707EF"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29833F0" w14:textId="77777777" w:rsidR="005A4E07" w:rsidRPr="00381D11" w:rsidRDefault="005A4E07" w:rsidP="0093148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40D6F67" w14:textId="77777777" w:rsidR="005A4E07" w:rsidRPr="00381D11" w:rsidRDefault="005A4E07" w:rsidP="00931486">
            <w:pPr>
              <w:keepNext/>
              <w:spacing w:before="40" w:after="80"/>
              <w:jc w:val="center"/>
            </w:pPr>
          </w:p>
        </w:tc>
      </w:tr>
      <w:tr w:rsidR="005A4E07" w:rsidRPr="00381D11" w14:paraId="1F3A5A36" w14:textId="77777777" w:rsidTr="001273BE">
        <w:tc>
          <w:tcPr>
            <w:tcW w:w="695" w:type="dxa"/>
            <w:tcBorders>
              <w:top w:val="single" w:sz="4" w:space="0" w:color="auto"/>
              <w:bottom w:val="single" w:sz="4" w:space="0" w:color="auto"/>
              <w:right w:val="single" w:sz="4" w:space="0" w:color="auto"/>
            </w:tcBorders>
            <w:shd w:val="clear" w:color="auto" w:fill="auto"/>
          </w:tcPr>
          <w:p w14:paraId="6458C320" w14:textId="77777777" w:rsidR="005A4E07" w:rsidRPr="00381D11" w:rsidRDefault="005A4E07" w:rsidP="007F60B0">
            <w:pPr>
              <w:keepNext/>
              <w:spacing w:before="40" w:after="80"/>
              <w:ind w:left="57"/>
            </w:pPr>
            <w:r w:rsidRPr="00381D11">
              <w:t>64</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3C4294E4" w14:textId="77777777" w:rsidR="005A4E07" w:rsidRPr="00381D11" w:rsidRDefault="005A4E07" w:rsidP="00D0565A">
            <w:pPr>
              <w:spacing w:before="40" w:after="80"/>
              <w:ind w:left="57" w:right="57"/>
            </w:pPr>
            <w:r w:rsidRPr="00D310B8">
              <w:rPr>
                <w:b/>
              </w:rPr>
              <w:t>Prescriptions uniformes relatives à l’homologation des véhicules en ce qui concerne leur équipement qui peut comprendre : un équipement de secours à usage temporaire, des pneumatiques pour roulage à plat et/ou un système de roulage à plat et/ou</w:t>
            </w:r>
            <w:r w:rsidRPr="00381D11">
              <w:t xml:space="preserve"> </w:t>
            </w:r>
            <w:r w:rsidRPr="00D310B8">
              <w:rPr>
                <w:b/>
              </w:rPr>
              <w:t>des pneumatiques à longévité prolongée</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6156C8B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95FF9A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1F9C40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5E20F2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C6BC6AB"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4DB1923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043512D"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18DF53B"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E058FA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664F4DA"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A121A59"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389A94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330575F"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094A90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22589B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52154A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ABA3BD9"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596ED3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A173AB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83428E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411857A" w14:textId="77777777" w:rsidR="005A4E07" w:rsidRPr="00381D11" w:rsidRDefault="005A4E07" w:rsidP="007F60B0">
            <w:pPr>
              <w:keepNext/>
              <w:spacing w:before="40" w:after="80"/>
              <w:jc w:val="center"/>
            </w:pPr>
          </w:p>
        </w:tc>
      </w:tr>
      <w:tr w:rsidR="005A4E07" w:rsidRPr="00381D11" w14:paraId="46BB77E0" w14:textId="77777777" w:rsidTr="001273BE">
        <w:tc>
          <w:tcPr>
            <w:tcW w:w="695" w:type="dxa"/>
            <w:tcBorders>
              <w:top w:val="single" w:sz="4" w:space="0" w:color="auto"/>
              <w:bottom w:val="single" w:sz="4" w:space="0" w:color="auto"/>
              <w:right w:val="single" w:sz="4" w:space="0" w:color="auto"/>
            </w:tcBorders>
            <w:shd w:val="clear" w:color="auto" w:fill="auto"/>
          </w:tcPr>
          <w:p w14:paraId="1CA388A2" w14:textId="77777777" w:rsidR="005A4E07" w:rsidRPr="00381D11" w:rsidRDefault="005A4E07" w:rsidP="007F60B0">
            <w:pPr>
              <w:spacing w:before="40" w:after="80"/>
              <w:ind w:left="57"/>
            </w:pPr>
            <w:r w:rsidRPr="00381D11">
              <w:t>65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48BD7F79" w14:textId="77777777" w:rsidR="005A4E07" w:rsidRPr="00381D11" w:rsidRDefault="005A4E07" w:rsidP="007F60B0">
            <w:pPr>
              <w:spacing w:before="40" w:after="80"/>
              <w:ind w:left="57"/>
            </w:pPr>
            <w:r w:rsidRPr="00381D11">
              <w:t>Prescriptions uniformes relatives à l’homologation des feux spéciaux d’avertissement pour véhicules à moteur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8D02FE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5C9AC4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4E3A61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C68A3D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561575F"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3261DE8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FA2ED88"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87F6A5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B1FC08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C2AFAD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7E5586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47E3D7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A08DF5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16CCFA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6679C6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E7E79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EAD8E30"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3348F9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27590F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347FA6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B5F0123" w14:textId="77777777" w:rsidR="005A4E07" w:rsidRPr="00381D11" w:rsidRDefault="005A4E07" w:rsidP="007F60B0">
            <w:pPr>
              <w:spacing w:before="40" w:after="80"/>
              <w:jc w:val="center"/>
            </w:pPr>
            <w:r w:rsidRPr="00381D11">
              <w:t>x</w:t>
            </w:r>
          </w:p>
        </w:tc>
      </w:tr>
      <w:tr w:rsidR="005A4E07" w:rsidRPr="00381D11" w14:paraId="629A7356" w14:textId="77777777" w:rsidTr="001273BE">
        <w:tc>
          <w:tcPr>
            <w:tcW w:w="695" w:type="dxa"/>
            <w:tcBorders>
              <w:bottom w:val="single" w:sz="4" w:space="0" w:color="auto"/>
              <w:right w:val="single" w:sz="4" w:space="0" w:color="auto"/>
            </w:tcBorders>
            <w:shd w:val="clear" w:color="auto" w:fill="auto"/>
          </w:tcPr>
          <w:p w14:paraId="20F2B640" w14:textId="77777777" w:rsidR="005A4E07" w:rsidRPr="00381D11" w:rsidRDefault="005A4E07" w:rsidP="007F60B0">
            <w:pPr>
              <w:spacing w:before="40" w:after="80"/>
              <w:ind w:left="57"/>
            </w:pPr>
            <w:r w:rsidRPr="00381D11">
              <w:t>66</w:t>
            </w:r>
          </w:p>
        </w:tc>
        <w:tc>
          <w:tcPr>
            <w:tcW w:w="3440" w:type="dxa"/>
            <w:tcBorders>
              <w:left w:val="single" w:sz="4" w:space="0" w:color="auto"/>
              <w:bottom w:val="single" w:sz="4" w:space="0" w:color="auto"/>
              <w:right w:val="single" w:sz="4" w:space="0" w:color="auto"/>
            </w:tcBorders>
            <w:shd w:val="clear" w:color="auto" w:fill="auto"/>
          </w:tcPr>
          <w:p w14:paraId="1A4681FB" w14:textId="77777777" w:rsidR="005A4E07" w:rsidRPr="00381D11" w:rsidRDefault="005A4E07" w:rsidP="00D0565A">
            <w:pPr>
              <w:spacing w:before="40" w:after="80"/>
              <w:ind w:left="57" w:right="57"/>
            </w:pPr>
            <w:r w:rsidRPr="00381D11">
              <w:t xml:space="preserve">Prescriptions uniformes relatives à l’homologation des véhicules de grande capacité pour le transport de </w:t>
            </w:r>
            <w:r w:rsidRPr="00D0565A">
              <w:rPr>
                <w:spacing w:val="2"/>
              </w:rPr>
              <w:t>personnes</w:t>
            </w:r>
            <w:r w:rsidRPr="00381D11">
              <w:t xml:space="preserve"> en ce qui concerne la résistance mécanique de leur superstructure</w:t>
            </w:r>
          </w:p>
        </w:tc>
        <w:tc>
          <w:tcPr>
            <w:tcW w:w="263" w:type="dxa"/>
            <w:tcBorders>
              <w:left w:val="single" w:sz="4" w:space="0" w:color="auto"/>
              <w:bottom w:val="single" w:sz="4" w:space="0" w:color="auto"/>
              <w:right w:val="dotted" w:sz="4" w:space="0" w:color="auto"/>
            </w:tcBorders>
            <w:shd w:val="clear" w:color="auto" w:fill="auto"/>
          </w:tcPr>
          <w:p w14:paraId="1DF52DA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1E57E1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C222B9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5EE27E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C7D94AC"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8BD567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2AACDC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DA4134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A8413B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7F4F832"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BE2704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8FB278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627E23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31E746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26583F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B856D8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8C8C8F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9D260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6C384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5B318D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2CC4C5E" w14:textId="77777777" w:rsidR="005A4E07" w:rsidRPr="00381D11" w:rsidRDefault="005A4E07" w:rsidP="007F60B0">
            <w:pPr>
              <w:spacing w:before="40" w:after="80"/>
              <w:jc w:val="center"/>
            </w:pPr>
          </w:p>
        </w:tc>
      </w:tr>
      <w:tr w:rsidR="005A4E07" w:rsidRPr="00381D11" w14:paraId="5BD2F290" w14:textId="77777777" w:rsidTr="001273BE">
        <w:tc>
          <w:tcPr>
            <w:tcW w:w="695" w:type="dxa"/>
            <w:tcBorders>
              <w:top w:val="single" w:sz="4" w:space="0" w:color="auto"/>
              <w:right w:val="single" w:sz="4" w:space="0" w:color="auto"/>
            </w:tcBorders>
            <w:shd w:val="clear" w:color="auto" w:fill="auto"/>
          </w:tcPr>
          <w:p w14:paraId="5A478521" w14:textId="77777777" w:rsidR="005A4E07" w:rsidRPr="00381D11" w:rsidRDefault="005A4E07" w:rsidP="007F60B0">
            <w:pPr>
              <w:spacing w:before="40" w:after="80"/>
              <w:ind w:left="57"/>
            </w:pPr>
            <w:r w:rsidRPr="00381D11">
              <w:t>67</w:t>
            </w:r>
          </w:p>
        </w:tc>
        <w:tc>
          <w:tcPr>
            <w:tcW w:w="3440" w:type="dxa"/>
            <w:tcBorders>
              <w:top w:val="single" w:sz="4" w:space="0" w:color="auto"/>
              <w:left w:val="single" w:sz="4" w:space="0" w:color="auto"/>
              <w:right w:val="single" w:sz="4" w:space="0" w:color="auto"/>
            </w:tcBorders>
            <w:shd w:val="clear" w:color="auto" w:fill="auto"/>
          </w:tcPr>
          <w:p w14:paraId="04CB297E" w14:textId="77777777" w:rsidR="005A4E07" w:rsidRPr="00381D11" w:rsidRDefault="005A4E07" w:rsidP="007F60B0">
            <w:pPr>
              <w:spacing w:before="40" w:after="80"/>
              <w:ind w:left="57"/>
            </w:pPr>
            <w:r w:rsidRPr="00381D11">
              <w:t>Prescriptions uniformes relatives à l’homologation :</w:t>
            </w:r>
          </w:p>
          <w:p w14:paraId="01038CD6" w14:textId="77777777" w:rsidR="005A4E07" w:rsidRPr="00381D11" w:rsidRDefault="005A4E07" w:rsidP="007F60B0">
            <w:pPr>
              <w:spacing w:before="40" w:after="80"/>
              <w:ind w:left="57"/>
            </w:pPr>
            <w:r w:rsidRPr="00381D11">
              <w:t>I.</w:t>
            </w:r>
            <w:r w:rsidRPr="00381D11">
              <w:tab/>
              <w:t>Des équipements spéciaux pour l’alimentation du moteur aux gaz de pétrole liquéfiés sur les véhicules des catégories M et N</w:t>
            </w:r>
          </w:p>
          <w:p w14:paraId="003E9ADA" w14:textId="77777777" w:rsidR="005A4E07" w:rsidRPr="00381D11" w:rsidRDefault="005A4E07" w:rsidP="007F60B0">
            <w:pPr>
              <w:spacing w:before="40" w:after="80"/>
              <w:ind w:left="57"/>
            </w:pPr>
            <w:r w:rsidRPr="00381D11">
              <w:t>II.</w:t>
            </w:r>
            <w:r w:rsidRPr="00381D11">
              <w:tab/>
              <w:t>Des véhicules des catégories M et N munis d’un équipement spécial pour l’alimentation du moteur aux gaz de pétrole liquéfiés, en ce qui concerne l’installation de cet équipement</w:t>
            </w:r>
          </w:p>
        </w:tc>
        <w:tc>
          <w:tcPr>
            <w:tcW w:w="263" w:type="dxa"/>
            <w:tcBorders>
              <w:top w:val="single" w:sz="4" w:space="0" w:color="auto"/>
              <w:left w:val="single" w:sz="4" w:space="0" w:color="auto"/>
              <w:right w:val="dotted" w:sz="4" w:space="0" w:color="auto"/>
            </w:tcBorders>
            <w:shd w:val="clear" w:color="auto" w:fill="auto"/>
          </w:tcPr>
          <w:p w14:paraId="7CC75E02"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76E5CA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FE4A89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22383DC"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786902C"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6055CE8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6E23756"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3F71D3F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CDD1F3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1A0275B1"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6B69C77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5415001C"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44B205B8"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C922B9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EA0736B"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C787EB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75A18705"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0C5BD8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D04E7D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03F105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E632018" w14:textId="77777777" w:rsidR="005A4E07" w:rsidRPr="00381D11" w:rsidRDefault="005A4E07" w:rsidP="007F60B0">
            <w:pPr>
              <w:spacing w:before="40" w:after="80"/>
              <w:jc w:val="center"/>
            </w:pPr>
          </w:p>
        </w:tc>
      </w:tr>
      <w:tr w:rsidR="005A4E07" w:rsidRPr="00381D11" w14:paraId="6E9E8F05" w14:textId="77777777" w:rsidTr="001273BE">
        <w:tc>
          <w:tcPr>
            <w:tcW w:w="695" w:type="dxa"/>
            <w:tcBorders>
              <w:right w:val="single" w:sz="4" w:space="0" w:color="auto"/>
            </w:tcBorders>
            <w:shd w:val="clear" w:color="auto" w:fill="auto"/>
          </w:tcPr>
          <w:p w14:paraId="46B060D8" w14:textId="77777777" w:rsidR="005A4E07" w:rsidRPr="00381D11" w:rsidRDefault="005A4E07" w:rsidP="007F60B0">
            <w:pPr>
              <w:keepNext/>
              <w:spacing w:before="40" w:after="80"/>
              <w:ind w:left="57"/>
            </w:pPr>
            <w:r w:rsidRPr="00381D11">
              <w:t>68</w:t>
            </w:r>
          </w:p>
        </w:tc>
        <w:tc>
          <w:tcPr>
            <w:tcW w:w="3440" w:type="dxa"/>
            <w:tcBorders>
              <w:left w:val="single" w:sz="4" w:space="0" w:color="auto"/>
              <w:right w:val="single" w:sz="4" w:space="0" w:color="auto"/>
            </w:tcBorders>
            <w:shd w:val="clear" w:color="auto" w:fill="auto"/>
          </w:tcPr>
          <w:p w14:paraId="778012D6" w14:textId="77777777" w:rsidR="005A4E07" w:rsidRPr="00381D11" w:rsidRDefault="005A4E07" w:rsidP="00546A6E">
            <w:pPr>
              <w:spacing w:before="40" w:after="80"/>
              <w:ind w:left="57" w:right="57"/>
            </w:pPr>
            <w:r w:rsidRPr="00381D11">
              <w:t xml:space="preserve">Prescriptions uniformes relatives à l’homologation des véhicules à moteur, y compris les véhicules </w:t>
            </w:r>
            <w:r w:rsidRPr="00546A6E">
              <w:rPr>
                <w:spacing w:val="2"/>
              </w:rPr>
              <w:t>électriques</w:t>
            </w:r>
            <w:r w:rsidRPr="00381D11">
              <w:t xml:space="preserve"> purs, en ce qui concerne la mesure de la vitesse maximale</w:t>
            </w:r>
          </w:p>
        </w:tc>
        <w:tc>
          <w:tcPr>
            <w:tcW w:w="263" w:type="dxa"/>
            <w:tcBorders>
              <w:left w:val="single" w:sz="4" w:space="0" w:color="auto"/>
              <w:right w:val="dotted" w:sz="4" w:space="0" w:color="auto"/>
            </w:tcBorders>
            <w:shd w:val="clear" w:color="auto" w:fill="auto"/>
          </w:tcPr>
          <w:p w14:paraId="075F89D1"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736C3F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B086E37"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5D78F025"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3A1B62E"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6DD6A40D"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5E608068"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372AEF06"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05207979"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49E0C497"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4EE2A015"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67242D8D"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1F477F3"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4AAA9D89"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E6A7F2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269C50E9"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55D8C366"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77CD083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FC09F2A"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BA6D3DD"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A1ABBAB" w14:textId="77777777" w:rsidR="005A4E07" w:rsidRPr="00381D11" w:rsidRDefault="005A4E07" w:rsidP="007F60B0">
            <w:pPr>
              <w:keepNext/>
              <w:spacing w:before="40" w:after="80"/>
              <w:jc w:val="center"/>
            </w:pPr>
          </w:p>
        </w:tc>
      </w:tr>
      <w:tr w:rsidR="005A4E07" w:rsidRPr="00381D11" w14:paraId="3A7B5CED" w14:textId="77777777" w:rsidTr="001273BE">
        <w:tc>
          <w:tcPr>
            <w:tcW w:w="695" w:type="dxa"/>
            <w:tcBorders>
              <w:right w:val="single" w:sz="4" w:space="0" w:color="auto"/>
            </w:tcBorders>
            <w:shd w:val="clear" w:color="auto" w:fill="auto"/>
          </w:tcPr>
          <w:p w14:paraId="53E1B56A" w14:textId="77777777" w:rsidR="005A4E07" w:rsidRPr="00381D11" w:rsidRDefault="005A4E07" w:rsidP="007F60B0">
            <w:pPr>
              <w:spacing w:before="40" w:after="80"/>
              <w:ind w:left="57"/>
            </w:pPr>
            <w:r w:rsidRPr="00381D11">
              <w:t>69</w:t>
            </w:r>
          </w:p>
        </w:tc>
        <w:tc>
          <w:tcPr>
            <w:tcW w:w="3440" w:type="dxa"/>
            <w:tcBorders>
              <w:left w:val="single" w:sz="4" w:space="0" w:color="auto"/>
              <w:right w:val="single" w:sz="4" w:space="0" w:color="auto"/>
            </w:tcBorders>
            <w:shd w:val="clear" w:color="auto" w:fill="auto"/>
          </w:tcPr>
          <w:p w14:paraId="14F9946D" w14:textId="77777777" w:rsidR="005A4E07" w:rsidRPr="00381D11" w:rsidRDefault="005A4E07" w:rsidP="007F60B0">
            <w:pPr>
              <w:spacing w:before="40" w:after="80"/>
              <w:ind w:left="57"/>
            </w:pPr>
            <w:r w:rsidRPr="00381D11">
              <w:t>Prescriptions uniformes relatives à l’homologation des plaques d’identification arrière pour véhicules lents (par construction) et leurs remorques</w:t>
            </w:r>
          </w:p>
        </w:tc>
        <w:tc>
          <w:tcPr>
            <w:tcW w:w="263" w:type="dxa"/>
            <w:tcBorders>
              <w:left w:val="single" w:sz="4" w:space="0" w:color="auto"/>
              <w:right w:val="dotted" w:sz="4" w:space="0" w:color="auto"/>
            </w:tcBorders>
            <w:shd w:val="clear" w:color="auto" w:fill="auto"/>
          </w:tcPr>
          <w:p w14:paraId="45BFE92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E61131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D25B4C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A95910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6E8DB95"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0E3CC58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C71F90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B6B2B21"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962638F"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7E92453B"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4C76D1EF"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05608E14"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643736FB"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35453159"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A82E7F8"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4B09D741"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5393C15D"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666DE413"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0D39E3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168B03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83D15D4" w14:textId="77777777" w:rsidR="005A4E07" w:rsidRPr="00381D11" w:rsidRDefault="005A4E07" w:rsidP="007F60B0">
            <w:pPr>
              <w:spacing w:before="40" w:after="80"/>
              <w:jc w:val="center"/>
            </w:pPr>
            <w:r w:rsidRPr="00381D11">
              <w:t>x</w:t>
            </w:r>
          </w:p>
        </w:tc>
      </w:tr>
      <w:tr w:rsidR="005A4E07" w:rsidRPr="00381D11" w14:paraId="4CCF2773" w14:textId="77777777" w:rsidTr="001273BE">
        <w:tc>
          <w:tcPr>
            <w:tcW w:w="695" w:type="dxa"/>
            <w:tcBorders>
              <w:bottom w:val="single" w:sz="4" w:space="0" w:color="auto"/>
              <w:right w:val="single" w:sz="4" w:space="0" w:color="auto"/>
            </w:tcBorders>
            <w:shd w:val="clear" w:color="auto" w:fill="auto"/>
          </w:tcPr>
          <w:p w14:paraId="29A8D40E" w14:textId="77777777" w:rsidR="005A4E07" w:rsidRPr="00381D11" w:rsidRDefault="005A4E07" w:rsidP="007F60B0">
            <w:pPr>
              <w:spacing w:before="40" w:after="80"/>
              <w:ind w:left="57"/>
            </w:pPr>
            <w:r w:rsidRPr="00381D11">
              <w:t>70</w:t>
            </w:r>
          </w:p>
        </w:tc>
        <w:tc>
          <w:tcPr>
            <w:tcW w:w="3440" w:type="dxa"/>
            <w:tcBorders>
              <w:left w:val="single" w:sz="4" w:space="0" w:color="auto"/>
              <w:bottom w:val="single" w:sz="4" w:space="0" w:color="auto"/>
              <w:right w:val="single" w:sz="4" w:space="0" w:color="auto"/>
            </w:tcBorders>
            <w:shd w:val="clear" w:color="auto" w:fill="auto"/>
          </w:tcPr>
          <w:p w14:paraId="4CDBDC66" w14:textId="77777777" w:rsidR="005A4E07" w:rsidRPr="00381D11" w:rsidRDefault="005A4E07" w:rsidP="007F60B0">
            <w:pPr>
              <w:spacing w:before="40" w:after="80"/>
              <w:ind w:left="57"/>
            </w:pPr>
            <w:r w:rsidRPr="00381D11">
              <w:t>Prescriptions uniformes relatives à l’homologation des plaques d’identification arrière pour véhicules lourds et longs</w:t>
            </w:r>
          </w:p>
        </w:tc>
        <w:tc>
          <w:tcPr>
            <w:tcW w:w="263" w:type="dxa"/>
            <w:tcBorders>
              <w:left w:val="single" w:sz="4" w:space="0" w:color="auto"/>
              <w:bottom w:val="single" w:sz="4" w:space="0" w:color="auto"/>
              <w:right w:val="dotted" w:sz="4" w:space="0" w:color="auto"/>
            </w:tcBorders>
            <w:shd w:val="clear" w:color="auto" w:fill="auto"/>
          </w:tcPr>
          <w:p w14:paraId="29A3218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24AF8A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1324E7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1F870B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308D546"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34EAD27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F9A138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4ECD1A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C33CDC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A6B4561"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051898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315100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A14A12D"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478324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22CF1E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14A1D2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34CB43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0AA6D1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526B26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98524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699FEC2" w14:textId="77777777" w:rsidR="005A4E07" w:rsidRPr="00381D11" w:rsidRDefault="005A4E07" w:rsidP="007F60B0">
            <w:pPr>
              <w:spacing w:before="40" w:after="80"/>
              <w:jc w:val="center"/>
            </w:pPr>
          </w:p>
        </w:tc>
      </w:tr>
      <w:tr w:rsidR="005A4E07" w:rsidRPr="00381D11" w14:paraId="1FD7A7E2" w14:textId="77777777" w:rsidTr="001273BE">
        <w:tc>
          <w:tcPr>
            <w:tcW w:w="695" w:type="dxa"/>
            <w:tcBorders>
              <w:bottom w:val="single" w:sz="4" w:space="0" w:color="auto"/>
              <w:right w:val="single" w:sz="4" w:space="0" w:color="auto"/>
            </w:tcBorders>
            <w:shd w:val="clear" w:color="auto" w:fill="auto"/>
          </w:tcPr>
          <w:p w14:paraId="422951DA" w14:textId="77777777" w:rsidR="005A4E07" w:rsidRPr="00381D11" w:rsidRDefault="005A4E07" w:rsidP="007F60B0">
            <w:pPr>
              <w:spacing w:before="40" w:after="80"/>
              <w:ind w:left="57"/>
            </w:pPr>
            <w:r w:rsidRPr="00381D11">
              <w:t>71</w:t>
            </w:r>
          </w:p>
        </w:tc>
        <w:tc>
          <w:tcPr>
            <w:tcW w:w="3440" w:type="dxa"/>
            <w:tcBorders>
              <w:left w:val="single" w:sz="4" w:space="0" w:color="auto"/>
              <w:bottom w:val="single" w:sz="4" w:space="0" w:color="auto"/>
              <w:right w:val="single" w:sz="4" w:space="0" w:color="auto"/>
            </w:tcBorders>
            <w:shd w:val="clear" w:color="auto" w:fill="auto"/>
          </w:tcPr>
          <w:p w14:paraId="4635E153" w14:textId="77777777" w:rsidR="005A4E07" w:rsidRPr="00381D11" w:rsidRDefault="005A4E07" w:rsidP="00546A6E">
            <w:pPr>
              <w:spacing w:before="40" w:after="80"/>
              <w:ind w:left="57" w:right="57"/>
            </w:pPr>
            <w:r w:rsidRPr="00381D11">
              <w:t>Prescriptions uniformes relatives à l’homologation des tracteurs agricoles en ce qui concerne le champ de vision du conducteur</w:t>
            </w:r>
          </w:p>
        </w:tc>
        <w:tc>
          <w:tcPr>
            <w:tcW w:w="263" w:type="dxa"/>
            <w:tcBorders>
              <w:left w:val="single" w:sz="4" w:space="0" w:color="auto"/>
              <w:bottom w:val="single" w:sz="4" w:space="0" w:color="auto"/>
              <w:right w:val="dotted" w:sz="4" w:space="0" w:color="auto"/>
            </w:tcBorders>
            <w:shd w:val="clear" w:color="auto" w:fill="auto"/>
          </w:tcPr>
          <w:p w14:paraId="1C1211C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C40FD5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443208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E44EBD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5183B12"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D9F029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8327D7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4053EB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842BFB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3C1271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405A14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70A022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60183B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325B18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1889E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06EE7B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9BC22F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195014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C5F654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BC1B4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56F09CC" w14:textId="77777777" w:rsidR="005A4E07" w:rsidRPr="00381D11" w:rsidRDefault="005A4E07" w:rsidP="007F60B0">
            <w:pPr>
              <w:spacing w:before="40" w:after="80"/>
              <w:jc w:val="center"/>
            </w:pPr>
          </w:p>
        </w:tc>
      </w:tr>
      <w:tr w:rsidR="005A4E07" w:rsidRPr="00381D11" w14:paraId="62631B86" w14:textId="77777777" w:rsidTr="001273BE">
        <w:tc>
          <w:tcPr>
            <w:tcW w:w="695" w:type="dxa"/>
            <w:tcBorders>
              <w:top w:val="single" w:sz="4" w:space="0" w:color="auto"/>
              <w:bottom w:val="single" w:sz="4" w:space="0" w:color="auto"/>
              <w:right w:val="single" w:sz="4" w:space="0" w:color="auto"/>
            </w:tcBorders>
            <w:shd w:val="clear" w:color="auto" w:fill="auto"/>
          </w:tcPr>
          <w:p w14:paraId="2F505B99" w14:textId="77777777" w:rsidR="005A4E07" w:rsidRPr="00381D11" w:rsidRDefault="005A4E07" w:rsidP="00931486">
            <w:pPr>
              <w:keepNext/>
              <w:spacing w:before="40" w:after="80"/>
              <w:ind w:left="57"/>
            </w:pPr>
            <w:r w:rsidRPr="00381D11">
              <w:lastRenderedPageBreak/>
              <w:t>72</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38D6D5E6" w14:textId="77777777" w:rsidR="005A4E07" w:rsidRPr="00381D11" w:rsidRDefault="005A4E07" w:rsidP="00931486">
            <w:pPr>
              <w:keepNext/>
              <w:spacing w:before="40" w:after="80"/>
              <w:ind w:left="57"/>
            </w:pPr>
            <w:r w:rsidRPr="00381D11">
              <w:t>Prescriptions uniformes relatives à l’homologation des projecteurs pour motocycles émettant un faisceau de croisement asymétrique et un faisceau de route et équipés de lampes halogènes (lampes HS</w:t>
            </w:r>
            <w:r w:rsidRPr="00381D11">
              <w:rPr>
                <w:vertAlign w:val="subscript"/>
              </w:rPr>
              <w:t>1</w:t>
            </w:r>
            <w:r w:rsidRPr="00381D11">
              <w:t>)</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4D89FD0"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577BE70"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DD19A49" w14:textId="77777777" w:rsidR="005A4E07" w:rsidRPr="00381D11" w:rsidRDefault="005A4E07" w:rsidP="0093148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D18ED49" w14:textId="77777777" w:rsidR="005A4E07" w:rsidRPr="00381D11" w:rsidRDefault="005A4E07" w:rsidP="0093148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053F2A4" w14:textId="77777777" w:rsidR="005A4E07" w:rsidRPr="00381D11" w:rsidRDefault="005A4E07" w:rsidP="00931486">
            <w:pPr>
              <w:keepNext/>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5F9077C9"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4503DC0"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55DBF86"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8894A2E"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5EF79AA"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1B3604"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1F40753"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9C9ED1E"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29A7C61"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BA25EF8"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F221FBE"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B289916" w14:textId="77777777" w:rsidR="005A4E07" w:rsidRPr="00381D11" w:rsidRDefault="005A4E07" w:rsidP="0093148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F85AB65"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60D29B0"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20549A2" w14:textId="77777777" w:rsidR="005A4E07" w:rsidRPr="00381D11" w:rsidRDefault="005A4E07" w:rsidP="0093148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FE6C011" w14:textId="77777777" w:rsidR="005A4E07" w:rsidRPr="00381D11" w:rsidRDefault="005A4E07" w:rsidP="00931486">
            <w:pPr>
              <w:keepNext/>
              <w:spacing w:before="40" w:after="80"/>
              <w:jc w:val="center"/>
            </w:pPr>
          </w:p>
        </w:tc>
      </w:tr>
      <w:tr w:rsidR="005A4E07" w:rsidRPr="00381D11" w14:paraId="1D1D85E2" w14:textId="77777777" w:rsidTr="001273BE">
        <w:tc>
          <w:tcPr>
            <w:tcW w:w="695" w:type="dxa"/>
            <w:tcBorders>
              <w:bottom w:val="single" w:sz="4" w:space="0" w:color="auto"/>
              <w:right w:val="single" w:sz="4" w:space="0" w:color="auto"/>
            </w:tcBorders>
            <w:shd w:val="clear" w:color="auto" w:fill="auto"/>
          </w:tcPr>
          <w:p w14:paraId="0F23CB3C" w14:textId="77777777" w:rsidR="005A4E07" w:rsidRPr="00381D11" w:rsidRDefault="005A4E07" w:rsidP="007F60B0">
            <w:pPr>
              <w:spacing w:before="40" w:after="80"/>
              <w:ind w:left="57"/>
            </w:pPr>
            <w:r w:rsidRPr="00381D11">
              <w:t>73</w:t>
            </w:r>
          </w:p>
        </w:tc>
        <w:tc>
          <w:tcPr>
            <w:tcW w:w="3440" w:type="dxa"/>
            <w:tcBorders>
              <w:left w:val="single" w:sz="4" w:space="0" w:color="auto"/>
              <w:bottom w:val="single" w:sz="4" w:space="0" w:color="auto"/>
              <w:right w:val="single" w:sz="4" w:space="0" w:color="auto"/>
            </w:tcBorders>
            <w:shd w:val="clear" w:color="auto" w:fill="auto"/>
          </w:tcPr>
          <w:p w14:paraId="6B387152" w14:textId="77777777" w:rsidR="005A4E07" w:rsidRPr="00381D11" w:rsidRDefault="005A4E07" w:rsidP="007F60B0">
            <w:pPr>
              <w:spacing w:before="40" w:after="80"/>
              <w:ind w:left="57"/>
            </w:pPr>
            <w:r w:rsidRPr="00381D11">
              <w:t>Prescriptions uniformes relatives à l’homologation :</w:t>
            </w:r>
          </w:p>
          <w:p w14:paraId="6F603D4A" w14:textId="77777777" w:rsidR="005A4E07" w:rsidRPr="00381D11" w:rsidRDefault="005A4E07" w:rsidP="007F60B0">
            <w:pPr>
              <w:spacing w:before="40" w:after="80"/>
              <w:ind w:left="57"/>
            </w:pPr>
            <w:r w:rsidRPr="00381D11">
              <w:t>I.</w:t>
            </w:r>
            <w:r w:rsidRPr="00381D11">
              <w:tab/>
              <w:t>Des véhicules en ce qui concerne leurs dispositifs de protection latérale (DPL)</w:t>
            </w:r>
          </w:p>
          <w:p w14:paraId="5A1C2C4E" w14:textId="77777777" w:rsidR="005A4E07" w:rsidRPr="00381D11" w:rsidRDefault="005A4E07" w:rsidP="007F60B0">
            <w:pPr>
              <w:spacing w:before="40" w:after="80"/>
              <w:ind w:left="57"/>
            </w:pPr>
            <w:r w:rsidRPr="00381D11">
              <w:t>II.</w:t>
            </w:r>
            <w:r w:rsidRPr="00381D11">
              <w:tab/>
              <w:t>Des dispositifs de protection latérale (DPL)</w:t>
            </w:r>
          </w:p>
          <w:p w14:paraId="05DC7FE3" w14:textId="77777777" w:rsidR="005A4E07" w:rsidRPr="00381D11" w:rsidRDefault="005A4E07" w:rsidP="007F60B0">
            <w:pPr>
              <w:spacing w:before="40" w:after="80"/>
              <w:ind w:left="57"/>
            </w:pPr>
            <w:r w:rsidRPr="00381D11">
              <w:t>III.</w:t>
            </w:r>
            <w:r w:rsidRPr="00381D11">
              <w:tab/>
              <w:t>Des véhicules en ce qui concerne l’installation des dispositifs de protection latérale (DPL) d’un type homologué conformément à la partie II du présent Règlement</w:t>
            </w:r>
          </w:p>
        </w:tc>
        <w:tc>
          <w:tcPr>
            <w:tcW w:w="263" w:type="dxa"/>
            <w:tcBorders>
              <w:left w:val="single" w:sz="4" w:space="0" w:color="auto"/>
              <w:bottom w:val="single" w:sz="4" w:space="0" w:color="auto"/>
              <w:right w:val="dotted" w:sz="4" w:space="0" w:color="auto"/>
            </w:tcBorders>
            <w:shd w:val="clear" w:color="auto" w:fill="auto"/>
          </w:tcPr>
          <w:p w14:paraId="7722C8E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C81606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A5BB18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AB6295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95BAE6B"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D3EF5D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36B2BE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180FA9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C1B38D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B6182B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6DFF60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8ED4A3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2444517"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01B76E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AD0C7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1C483B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AFD72FE"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8317BF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6DE97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CA2EE5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19E9DED" w14:textId="77777777" w:rsidR="005A4E07" w:rsidRPr="00381D11" w:rsidRDefault="005A4E07" w:rsidP="007F60B0">
            <w:pPr>
              <w:spacing w:before="40" w:after="80"/>
              <w:jc w:val="center"/>
            </w:pPr>
          </w:p>
        </w:tc>
      </w:tr>
      <w:tr w:rsidR="005A4E07" w:rsidRPr="00381D11" w14:paraId="2ACB95DF" w14:textId="77777777" w:rsidTr="001273BE">
        <w:tc>
          <w:tcPr>
            <w:tcW w:w="695" w:type="dxa"/>
            <w:tcBorders>
              <w:top w:val="single" w:sz="4" w:space="0" w:color="auto"/>
              <w:right w:val="single" w:sz="4" w:space="0" w:color="auto"/>
            </w:tcBorders>
            <w:shd w:val="clear" w:color="auto" w:fill="auto"/>
          </w:tcPr>
          <w:p w14:paraId="10A60173" w14:textId="77777777" w:rsidR="005A4E07" w:rsidRPr="00381D11" w:rsidRDefault="005A4E07" w:rsidP="007F60B0">
            <w:pPr>
              <w:keepNext/>
              <w:spacing w:before="40" w:after="80"/>
              <w:ind w:left="57"/>
            </w:pPr>
            <w:r w:rsidRPr="00381D11">
              <w:t>74</w:t>
            </w:r>
          </w:p>
        </w:tc>
        <w:tc>
          <w:tcPr>
            <w:tcW w:w="3440" w:type="dxa"/>
            <w:tcBorders>
              <w:top w:val="single" w:sz="4" w:space="0" w:color="auto"/>
              <w:left w:val="single" w:sz="4" w:space="0" w:color="auto"/>
              <w:right w:val="single" w:sz="4" w:space="0" w:color="auto"/>
            </w:tcBorders>
            <w:shd w:val="clear" w:color="auto" w:fill="auto"/>
          </w:tcPr>
          <w:p w14:paraId="4B926428" w14:textId="77777777" w:rsidR="005A4E07" w:rsidRPr="00381D11" w:rsidRDefault="005A4E07" w:rsidP="00546A6E">
            <w:pPr>
              <w:spacing w:before="40" w:after="80"/>
              <w:ind w:left="57" w:right="57"/>
            </w:pPr>
            <w:r w:rsidRPr="00381D11">
              <w:t>Prescriptions uniformes relatives à l’homologation des véhicules de catégorie L</w:t>
            </w:r>
            <w:r w:rsidRPr="00381D11">
              <w:rPr>
                <w:vertAlign w:val="subscript"/>
              </w:rPr>
              <w:t>1</w:t>
            </w:r>
            <w:r w:rsidRPr="00381D11">
              <w:t xml:space="preserve"> en ce qui concerne l’installation des dispositifs d’éclairage et de signalisation lumineuse</w:t>
            </w:r>
          </w:p>
        </w:tc>
        <w:tc>
          <w:tcPr>
            <w:tcW w:w="263" w:type="dxa"/>
            <w:tcBorders>
              <w:top w:val="single" w:sz="4" w:space="0" w:color="auto"/>
              <w:left w:val="single" w:sz="4" w:space="0" w:color="auto"/>
              <w:right w:val="dotted" w:sz="4" w:space="0" w:color="auto"/>
            </w:tcBorders>
            <w:shd w:val="clear" w:color="auto" w:fill="auto"/>
          </w:tcPr>
          <w:p w14:paraId="4A192208"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13B5C0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D46718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27F157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067A856"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33B1BBD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480F835"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2BEEAD0"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142F41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09A2D75"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5CEAFF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541044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A4EBD96"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9CC0580"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2FBC97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06C4BB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5A0BC5C"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267075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59070F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14A729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001B1A46" w14:textId="77777777" w:rsidR="005A4E07" w:rsidRPr="00381D11" w:rsidRDefault="005A4E07" w:rsidP="007F60B0">
            <w:pPr>
              <w:keepNext/>
              <w:spacing w:before="40" w:after="80"/>
              <w:jc w:val="center"/>
            </w:pPr>
          </w:p>
        </w:tc>
      </w:tr>
      <w:tr w:rsidR="005A4E07" w:rsidRPr="00381D11" w14:paraId="1BCFA52E" w14:textId="77777777" w:rsidTr="001273BE">
        <w:tc>
          <w:tcPr>
            <w:tcW w:w="695" w:type="dxa"/>
            <w:tcBorders>
              <w:right w:val="single" w:sz="4" w:space="0" w:color="auto"/>
            </w:tcBorders>
            <w:shd w:val="clear" w:color="auto" w:fill="auto"/>
          </w:tcPr>
          <w:p w14:paraId="5F414675" w14:textId="77777777" w:rsidR="005A4E07" w:rsidRPr="00381D11" w:rsidRDefault="005A4E07" w:rsidP="007F60B0">
            <w:pPr>
              <w:spacing w:before="40" w:after="80"/>
              <w:ind w:left="57"/>
            </w:pPr>
            <w:r w:rsidRPr="00381D11">
              <w:t>75</w:t>
            </w:r>
          </w:p>
        </w:tc>
        <w:tc>
          <w:tcPr>
            <w:tcW w:w="3440" w:type="dxa"/>
            <w:tcBorders>
              <w:left w:val="single" w:sz="4" w:space="0" w:color="auto"/>
              <w:right w:val="single" w:sz="4" w:space="0" w:color="auto"/>
            </w:tcBorders>
            <w:shd w:val="clear" w:color="auto" w:fill="auto"/>
          </w:tcPr>
          <w:p w14:paraId="6638D270" w14:textId="77777777" w:rsidR="005A4E07" w:rsidRPr="00381D11" w:rsidRDefault="005A4E07" w:rsidP="007F60B0">
            <w:pPr>
              <w:spacing w:before="40" w:after="80"/>
              <w:ind w:left="57"/>
            </w:pPr>
            <w:r w:rsidRPr="00D310B8">
              <w:rPr>
                <w:b/>
              </w:rPr>
              <w:t>Prescriptions uniformes relatives à l’homologation des pneumatiques pour</w:t>
            </w:r>
            <w:r w:rsidRPr="00381D11">
              <w:t> </w:t>
            </w:r>
            <w:r>
              <w:t xml:space="preserve"> </w:t>
            </w:r>
            <w:r w:rsidRPr="00D310B8">
              <w:rPr>
                <w:b/>
              </w:rPr>
              <w:t>les véhicules de la catégorie L</w:t>
            </w:r>
          </w:p>
        </w:tc>
        <w:tc>
          <w:tcPr>
            <w:tcW w:w="263" w:type="dxa"/>
            <w:tcBorders>
              <w:left w:val="single" w:sz="4" w:space="0" w:color="auto"/>
              <w:right w:val="dotted" w:sz="4" w:space="0" w:color="auto"/>
            </w:tcBorders>
            <w:shd w:val="clear" w:color="auto" w:fill="auto"/>
          </w:tcPr>
          <w:p w14:paraId="2CEE0E05"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439CAEE8"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6CEED2F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21215CE0"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7F4C7EE" w14:textId="77777777" w:rsidR="005A4E07" w:rsidRPr="00381D11" w:rsidRDefault="005A4E07" w:rsidP="007F60B0">
            <w:pPr>
              <w:spacing w:before="40" w:after="80"/>
              <w:jc w:val="center"/>
            </w:pPr>
            <w:r w:rsidRPr="00381D11">
              <w:t>x</w:t>
            </w:r>
          </w:p>
        </w:tc>
        <w:tc>
          <w:tcPr>
            <w:tcW w:w="267" w:type="dxa"/>
            <w:tcBorders>
              <w:left w:val="dotted" w:sz="4" w:space="0" w:color="auto"/>
              <w:right w:val="dotted" w:sz="4" w:space="0" w:color="auto"/>
            </w:tcBorders>
            <w:shd w:val="clear" w:color="auto" w:fill="auto"/>
          </w:tcPr>
          <w:p w14:paraId="24A6C509"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CE1C05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B9D7E4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4038454"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5F84615"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0A57CF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7B86B7E"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900B77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B8B046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F33E74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53BD00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2A787F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017BAC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965A9B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C2D3650"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7D896AB5" w14:textId="77777777" w:rsidR="005A4E07" w:rsidRPr="00381D11" w:rsidRDefault="005A4E07" w:rsidP="007F60B0">
            <w:pPr>
              <w:spacing w:before="40" w:after="80"/>
              <w:jc w:val="center"/>
            </w:pPr>
          </w:p>
        </w:tc>
      </w:tr>
      <w:tr w:rsidR="005A4E07" w:rsidRPr="00381D11" w14:paraId="7706ADFC" w14:textId="77777777" w:rsidTr="001273BE">
        <w:tc>
          <w:tcPr>
            <w:tcW w:w="695" w:type="dxa"/>
            <w:tcBorders>
              <w:right w:val="single" w:sz="4" w:space="0" w:color="auto"/>
            </w:tcBorders>
            <w:shd w:val="clear" w:color="auto" w:fill="auto"/>
          </w:tcPr>
          <w:p w14:paraId="0800A045" w14:textId="77777777" w:rsidR="005A4E07" w:rsidRPr="00381D11" w:rsidRDefault="005A4E07" w:rsidP="007F60B0">
            <w:pPr>
              <w:spacing w:before="40" w:after="80"/>
              <w:ind w:left="57"/>
            </w:pPr>
            <w:r w:rsidRPr="00381D11">
              <w:t>76</w:t>
            </w:r>
          </w:p>
        </w:tc>
        <w:tc>
          <w:tcPr>
            <w:tcW w:w="3440" w:type="dxa"/>
            <w:tcBorders>
              <w:left w:val="single" w:sz="4" w:space="0" w:color="auto"/>
              <w:right w:val="single" w:sz="4" w:space="0" w:color="auto"/>
            </w:tcBorders>
            <w:shd w:val="clear" w:color="auto" w:fill="auto"/>
          </w:tcPr>
          <w:p w14:paraId="1B112048" w14:textId="77777777" w:rsidR="005A4E07" w:rsidRPr="00381D11" w:rsidRDefault="005A4E07" w:rsidP="007F60B0">
            <w:pPr>
              <w:spacing w:before="40" w:after="80"/>
              <w:ind w:left="57"/>
            </w:pPr>
            <w:r w:rsidRPr="00381D11">
              <w:t>Prescriptions uniformes relatives à l’homologation des projecteurs pour cyclomoteurs émettant un faisceau de croisement et un faisceau de route</w:t>
            </w:r>
          </w:p>
        </w:tc>
        <w:tc>
          <w:tcPr>
            <w:tcW w:w="263" w:type="dxa"/>
            <w:tcBorders>
              <w:left w:val="single" w:sz="4" w:space="0" w:color="auto"/>
              <w:right w:val="dotted" w:sz="4" w:space="0" w:color="auto"/>
            </w:tcBorders>
            <w:shd w:val="clear" w:color="auto" w:fill="auto"/>
          </w:tcPr>
          <w:p w14:paraId="7B1019E2"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3BDE7FE"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1779BC8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442B5A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E3E9D81"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432D4AA9" w14:textId="77777777" w:rsidR="005A4E07" w:rsidRPr="00381D11" w:rsidRDefault="005A4E07" w:rsidP="007F60B0">
            <w:pPr>
              <w:spacing w:before="40" w:after="80"/>
              <w:jc w:val="center"/>
            </w:pPr>
            <w:r w:rsidRPr="00381D11">
              <w:t>x</w:t>
            </w:r>
          </w:p>
        </w:tc>
        <w:tc>
          <w:tcPr>
            <w:tcW w:w="262" w:type="dxa"/>
            <w:tcBorders>
              <w:left w:val="dotted" w:sz="4" w:space="0" w:color="auto"/>
              <w:right w:val="single" w:sz="4" w:space="0" w:color="auto"/>
            </w:tcBorders>
            <w:shd w:val="clear" w:color="auto" w:fill="auto"/>
          </w:tcPr>
          <w:p w14:paraId="3B960558"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557D38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55B356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71D0D01"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088D5F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C859FE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D5430B8"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1DDC78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43D5BB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0F4601C"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7A17E9D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272A48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31E137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3DDF9A7"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5BF4D55" w14:textId="77777777" w:rsidR="005A4E07" w:rsidRPr="00381D11" w:rsidRDefault="005A4E07" w:rsidP="007F60B0">
            <w:pPr>
              <w:spacing w:before="40" w:after="80"/>
              <w:jc w:val="center"/>
            </w:pPr>
          </w:p>
        </w:tc>
      </w:tr>
      <w:tr w:rsidR="005A4E07" w:rsidRPr="00381D11" w14:paraId="184DD44B" w14:textId="77777777" w:rsidTr="001273BE">
        <w:tc>
          <w:tcPr>
            <w:tcW w:w="695" w:type="dxa"/>
            <w:tcBorders>
              <w:bottom w:val="single" w:sz="4" w:space="0" w:color="auto"/>
              <w:right w:val="single" w:sz="4" w:space="0" w:color="auto"/>
            </w:tcBorders>
            <w:shd w:val="clear" w:color="auto" w:fill="auto"/>
          </w:tcPr>
          <w:p w14:paraId="564DA344" w14:textId="77777777" w:rsidR="005A4E07" w:rsidRPr="00381D11" w:rsidRDefault="005A4E07" w:rsidP="007F60B0">
            <w:pPr>
              <w:keepNext/>
              <w:spacing w:before="40" w:after="80"/>
              <w:ind w:left="57"/>
            </w:pPr>
            <w:r w:rsidRPr="00381D11">
              <w:t>77</w:t>
            </w:r>
          </w:p>
        </w:tc>
        <w:tc>
          <w:tcPr>
            <w:tcW w:w="3440" w:type="dxa"/>
            <w:tcBorders>
              <w:left w:val="single" w:sz="4" w:space="0" w:color="auto"/>
              <w:bottom w:val="single" w:sz="4" w:space="0" w:color="auto"/>
              <w:right w:val="single" w:sz="4" w:space="0" w:color="auto"/>
            </w:tcBorders>
            <w:shd w:val="clear" w:color="auto" w:fill="auto"/>
          </w:tcPr>
          <w:p w14:paraId="7B7D5851" w14:textId="77777777" w:rsidR="005A4E07" w:rsidRPr="00381D11" w:rsidRDefault="005A4E07" w:rsidP="007F60B0">
            <w:pPr>
              <w:keepNext/>
              <w:spacing w:before="40" w:after="80"/>
              <w:ind w:left="57"/>
            </w:pPr>
            <w:r w:rsidRPr="00381D11">
              <w:t xml:space="preserve">Prescriptions uniformes relatives à </w:t>
            </w:r>
            <w:r w:rsidRPr="00381D11">
              <w:rPr>
                <w:spacing w:val="3"/>
              </w:rPr>
              <w:t>l’homologation des feux de stationnement pour les véhicules à moteur</w:t>
            </w:r>
          </w:p>
        </w:tc>
        <w:tc>
          <w:tcPr>
            <w:tcW w:w="263" w:type="dxa"/>
            <w:tcBorders>
              <w:left w:val="single" w:sz="4" w:space="0" w:color="auto"/>
              <w:bottom w:val="single" w:sz="4" w:space="0" w:color="auto"/>
              <w:right w:val="dotted" w:sz="4" w:space="0" w:color="auto"/>
            </w:tcBorders>
            <w:shd w:val="clear" w:color="auto" w:fill="auto"/>
          </w:tcPr>
          <w:p w14:paraId="12B21BDB"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E360EC"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F0A18B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162522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3F5CAA8" w14:textId="77777777" w:rsidR="005A4E07" w:rsidRPr="00381D11" w:rsidRDefault="005A4E07" w:rsidP="007F60B0">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76C3C84"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E5A513E"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9EBA7B1"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08D07EA"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D759B4F"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3D416EA"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A7FFA89"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ABAFFFB"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2FB3274"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9CB3FB2"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55741F1"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F898FD2"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B5F39E3"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F3CA810"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5082530"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875ED4" w14:textId="77777777" w:rsidR="005A4E07" w:rsidRPr="00381D11" w:rsidRDefault="005A4E07" w:rsidP="007F60B0">
            <w:pPr>
              <w:keepNext/>
              <w:spacing w:before="40" w:after="80"/>
              <w:jc w:val="center"/>
            </w:pPr>
          </w:p>
        </w:tc>
      </w:tr>
      <w:tr w:rsidR="005A4E07" w:rsidRPr="00381D11" w14:paraId="390F4EF1" w14:textId="77777777" w:rsidTr="001273BE">
        <w:tc>
          <w:tcPr>
            <w:tcW w:w="695" w:type="dxa"/>
            <w:tcBorders>
              <w:bottom w:val="single" w:sz="4" w:space="0" w:color="auto"/>
              <w:right w:val="single" w:sz="4" w:space="0" w:color="auto"/>
            </w:tcBorders>
            <w:shd w:val="clear" w:color="auto" w:fill="auto"/>
          </w:tcPr>
          <w:p w14:paraId="7CD5FC96" w14:textId="77777777" w:rsidR="005A4E07" w:rsidRPr="00381D11" w:rsidRDefault="005A4E07" w:rsidP="007F60B0">
            <w:pPr>
              <w:spacing w:before="40" w:after="80"/>
              <w:ind w:left="57"/>
            </w:pPr>
            <w:r w:rsidRPr="00381D11">
              <w:t>78</w:t>
            </w:r>
          </w:p>
        </w:tc>
        <w:tc>
          <w:tcPr>
            <w:tcW w:w="3440" w:type="dxa"/>
            <w:tcBorders>
              <w:left w:val="single" w:sz="4" w:space="0" w:color="auto"/>
              <w:bottom w:val="single" w:sz="4" w:space="0" w:color="auto"/>
              <w:right w:val="single" w:sz="4" w:space="0" w:color="auto"/>
            </w:tcBorders>
            <w:shd w:val="clear" w:color="auto" w:fill="auto"/>
          </w:tcPr>
          <w:p w14:paraId="3848014D" w14:textId="77777777" w:rsidR="005A4E07" w:rsidRPr="00381D11" w:rsidRDefault="005A4E07" w:rsidP="007F60B0">
            <w:pPr>
              <w:spacing w:before="40" w:after="80"/>
              <w:ind w:left="57"/>
            </w:pPr>
            <w:r w:rsidRPr="00381D11">
              <w:t>Prescriptions uniformes relatives à l’homologation des véhicules des catégories L</w:t>
            </w:r>
            <w:r w:rsidRPr="00381D11">
              <w:rPr>
                <w:vertAlign w:val="subscript"/>
              </w:rPr>
              <w:t>1</w:t>
            </w:r>
            <w:r w:rsidRPr="00381D11">
              <w:t>, L</w:t>
            </w:r>
            <w:r w:rsidRPr="00381D11">
              <w:rPr>
                <w:vertAlign w:val="subscript"/>
              </w:rPr>
              <w:t>2</w:t>
            </w:r>
            <w:r w:rsidRPr="00381D11">
              <w:t>, L</w:t>
            </w:r>
            <w:r w:rsidRPr="00381D11">
              <w:rPr>
                <w:vertAlign w:val="subscript"/>
              </w:rPr>
              <w:t>3</w:t>
            </w:r>
            <w:r w:rsidRPr="00381D11">
              <w:t>, L</w:t>
            </w:r>
            <w:r w:rsidRPr="00381D11">
              <w:rPr>
                <w:vertAlign w:val="subscript"/>
              </w:rPr>
              <w:t>4</w:t>
            </w:r>
            <w:r w:rsidRPr="00381D11">
              <w:t xml:space="preserve"> et L</w:t>
            </w:r>
            <w:r w:rsidRPr="00381D11">
              <w:rPr>
                <w:vertAlign w:val="subscript"/>
              </w:rPr>
              <w:t>5</w:t>
            </w:r>
            <w:r w:rsidRPr="00381D11">
              <w:t xml:space="preserve"> en ce qui concerne le freinage</w:t>
            </w:r>
          </w:p>
        </w:tc>
        <w:tc>
          <w:tcPr>
            <w:tcW w:w="263" w:type="dxa"/>
            <w:tcBorders>
              <w:left w:val="single" w:sz="4" w:space="0" w:color="auto"/>
              <w:bottom w:val="single" w:sz="4" w:space="0" w:color="auto"/>
              <w:right w:val="dotted" w:sz="4" w:space="0" w:color="auto"/>
            </w:tcBorders>
            <w:shd w:val="clear" w:color="auto" w:fill="auto"/>
          </w:tcPr>
          <w:p w14:paraId="3D66B5B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856506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256485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32321A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5CEE5E6"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2D56876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B95C5B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BCE35D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0F4AD2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5A3C3F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6A13B1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65885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C2C9CB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685F9C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CCBBE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F61B0D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1C9902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CAB170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A9F6DF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14A71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FF01980" w14:textId="77777777" w:rsidR="005A4E07" w:rsidRPr="00381D11" w:rsidRDefault="005A4E07" w:rsidP="007F60B0">
            <w:pPr>
              <w:spacing w:before="40" w:after="80"/>
              <w:jc w:val="center"/>
            </w:pPr>
          </w:p>
        </w:tc>
      </w:tr>
      <w:tr w:rsidR="005A4E07" w:rsidRPr="00381D11" w14:paraId="063CD522" w14:textId="77777777" w:rsidTr="001273BE">
        <w:tc>
          <w:tcPr>
            <w:tcW w:w="695" w:type="dxa"/>
            <w:tcBorders>
              <w:top w:val="single" w:sz="4" w:space="0" w:color="auto"/>
              <w:bottom w:val="single" w:sz="4" w:space="0" w:color="auto"/>
              <w:right w:val="single" w:sz="4" w:space="0" w:color="auto"/>
            </w:tcBorders>
            <w:shd w:val="clear" w:color="auto" w:fill="auto"/>
          </w:tcPr>
          <w:p w14:paraId="1B544EBE" w14:textId="77777777" w:rsidR="005A4E07" w:rsidRPr="00381D11" w:rsidRDefault="005A4E07" w:rsidP="007F60B0">
            <w:pPr>
              <w:spacing w:before="40" w:after="80"/>
              <w:ind w:left="57"/>
            </w:pPr>
            <w:r w:rsidRPr="00381D11">
              <w:t>79</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0C5D84AD" w14:textId="77777777" w:rsidR="005A4E07" w:rsidRPr="00381D11" w:rsidRDefault="005A4E07" w:rsidP="007F60B0">
            <w:pPr>
              <w:spacing w:before="40" w:after="80"/>
              <w:ind w:left="57"/>
            </w:pPr>
            <w:r w:rsidRPr="00381D11">
              <w:t>Prescriptions uniformes relatives à l’homologation des véhicules en ce qui concerne l’équipement de direction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7AB7966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012823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119DE2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86B7EB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EE90D72"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0DB5958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A35F79F"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3693C3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738FA2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FE28084"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691E9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EC69FF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4F42AF6"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62103D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B9D659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4E14F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E86FE6D"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BDB8C5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A4C22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BB9EB8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68D4FD7" w14:textId="77777777" w:rsidR="005A4E07" w:rsidRPr="00381D11" w:rsidRDefault="005A4E07" w:rsidP="007F60B0">
            <w:pPr>
              <w:spacing w:before="40" w:after="80"/>
              <w:jc w:val="center"/>
            </w:pPr>
          </w:p>
        </w:tc>
      </w:tr>
      <w:tr w:rsidR="005A4E07" w:rsidRPr="00381D11" w14:paraId="102AE6F3" w14:textId="77777777" w:rsidTr="001273BE">
        <w:tc>
          <w:tcPr>
            <w:tcW w:w="695" w:type="dxa"/>
            <w:tcBorders>
              <w:bottom w:val="single" w:sz="4" w:space="0" w:color="auto"/>
              <w:right w:val="single" w:sz="4" w:space="0" w:color="auto"/>
            </w:tcBorders>
            <w:shd w:val="clear" w:color="auto" w:fill="auto"/>
          </w:tcPr>
          <w:p w14:paraId="66C92DA6" w14:textId="77777777" w:rsidR="005A4E07" w:rsidRPr="00381D11" w:rsidRDefault="005A4E07" w:rsidP="007F60B0">
            <w:pPr>
              <w:spacing w:before="40" w:after="80"/>
              <w:ind w:left="57"/>
            </w:pPr>
            <w:r w:rsidRPr="00381D11">
              <w:t>80</w:t>
            </w:r>
          </w:p>
        </w:tc>
        <w:tc>
          <w:tcPr>
            <w:tcW w:w="3440" w:type="dxa"/>
            <w:tcBorders>
              <w:left w:val="single" w:sz="4" w:space="0" w:color="auto"/>
              <w:bottom w:val="single" w:sz="4" w:space="0" w:color="auto"/>
              <w:right w:val="single" w:sz="4" w:space="0" w:color="auto"/>
            </w:tcBorders>
            <w:shd w:val="clear" w:color="auto" w:fill="auto"/>
          </w:tcPr>
          <w:p w14:paraId="4EE93144" w14:textId="77777777" w:rsidR="005A4E07" w:rsidRPr="00381D11" w:rsidRDefault="005A4E07" w:rsidP="007F60B0">
            <w:pPr>
              <w:spacing w:before="40" w:after="80"/>
              <w:ind w:left="57"/>
            </w:pPr>
            <w:r w:rsidRPr="00381D11">
              <w:t>Prescriptions uniformes relatives à l’homologation des sièges de véhicule de grandes dimensions pour le transport de voyageurs et de ces véhicules en ce qui concerne la résistance des sièges et de leurs ancrages</w:t>
            </w:r>
          </w:p>
        </w:tc>
        <w:tc>
          <w:tcPr>
            <w:tcW w:w="263" w:type="dxa"/>
            <w:tcBorders>
              <w:left w:val="single" w:sz="4" w:space="0" w:color="auto"/>
              <w:bottom w:val="single" w:sz="4" w:space="0" w:color="auto"/>
              <w:right w:val="dotted" w:sz="4" w:space="0" w:color="auto"/>
            </w:tcBorders>
            <w:shd w:val="clear" w:color="auto" w:fill="auto"/>
          </w:tcPr>
          <w:p w14:paraId="6313D01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A242D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90474D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B03053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DECEAA6"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4F2B4F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E14B58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B84E19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3CE7C9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38EDC4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AA4D8A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11817C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54B4A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0A2A39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A6996B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FC6D3C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9B83A3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B9E022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7C6936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8109C9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0546171" w14:textId="77777777" w:rsidR="005A4E07" w:rsidRPr="00381D11" w:rsidRDefault="005A4E07" w:rsidP="007F60B0">
            <w:pPr>
              <w:spacing w:before="40" w:after="80"/>
              <w:jc w:val="center"/>
            </w:pPr>
          </w:p>
        </w:tc>
      </w:tr>
      <w:tr w:rsidR="005A4E07" w:rsidRPr="00381D11" w14:paraId="2A7E51C4" w14:textId="77777777" w:rsidTr="001273BE">
        <w:tc>
          <w:tcPr>
            <w:tcW w:w="695" w:type="dxa"/>
            <w:tcBorders>
              <w:top w:val="single" w:sz="4" w:space="0" w:color="auto"/>
              <w:right w:val="single" w:sz="4" w:space="0" w:color="auto"/>
            </w:tcBorders>
            <w:shd w:val="clear" w:color="auto" w:fill="auto"/>
          </w:tcPr>
          <w:p w14:paraId="58EAA2E9" w14:textId="77777777" w:rsidR="005A4E07" w:rsidRPr="00381D11" w:rsidRDefault="005A4E07" w:rsidP="001273BE">
            <w:pPr>
              <w:keepNext/>
              <w:spacing w:before="40" w:after="80"/>
              <w:ind w:left="57"/>
            </w:pPr>
            <w:r w:rsidRPr="00381D11">
              <w:lastRenderedPageBreak/>
              <w:t>81</w:t>
            </w:r>
          </w:p>
        </w:tc>
        <w:tc>
          <w:tcPr>
            <w:tcW w:w="3440" w:type="dxa"/>
            <w:tcBorders>
              <w:top w:val="single" w:sz="4" w:space="0" w:color="auto"/>
              <w:left w:val="single" w:sz="4" w:space="0" w:color="auto"/>
              <w:right w:val="single" w:sz="4" w:space="0" w:color="auto"/>
            </w:tcBorders>
            <w:shd w:val="clear" w:color="auto" w:fill="auto"/>
          </w:tcPr>
          <w:p w14:paraId="3C78AC0C" w14:textId="77777777" w:rsidR="005A4E07" w:rsidRPr="00381D11" w:rsidRDefault="005A4E07" w:rsidP="001273BE">
            <w:pPr>
              <w:keepNext/>
              <w:spacing w:before="40" w:after="80"/>
              <w:ind w:left="57"/>
            </w:pPr>
            <w:r w:rsidRPr="00381D11">
              <w:t xml:space="preserve">Prescriptions uniformes relatives à l’homologation des rétroviseurs des véhicules à moteur à deux roues, avec ou sans side-car, en ce qui concerne le </w:t>
            </w:r>
            <w:r w:rsidRPr="00381D11">
              <w:rPr>
                <w:spacing w:val="3"/>
              </w:rPr>
              <w:t>montage des rétroviseurs sur les guidons</w:t>
            </w:r>
          </w:p>
        </w:tc>
        <w:tc>
          <w:tcPr>
            <w:tcW w:w="263" w:type="dxa"/>
            <w:tcBorders>
              <w:top w:val="single" w:sz="4" w:space="0" w:color="auto"/>
              <w:left w:val="single" w:sz="4" w:space="0" w:color="auto"/>
              <w:right w:val="dotted" w:sz="4" w:space="0" w:color="auto"/>
            </w:tcBorders>
            <w:shd w:val="clear" w:color="auto" w:fill="auto"/>
          </w:tcPr>
          <w:p w14:paraId="7C6D154F"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FD76671"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581E8E0"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63CF9B89"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2E8EBF85" w14:textId="77777777" w:rsidR="005A4E07" w:rsidRPr="00381D11" w:rsidRDefault="005A4E07" w:rsidP="001273BE">
            <w:pPr>
              <w:keepNext/>
              <w:spacing w:before="40" w:after="80"/>
              <w:jc w:val="center"/>
            </w:pPr>
            <w:r w:rsidRPr="00381D11">
              <w:t>x</w:t>
            </w:r>
          </w:p>
        </w:tc>
        <w:tc>
          <w:tcPr>
            <w:tcW w:w="267" w:type="dxa"/>
            <w:tcBorders>
              <w:top w:val="single" w:sz="4" w:space="0" w:color="auto"/>
              <w:left w:val="dotted" w:sz="4" w:space="0" w:color="auto"/>
              <w:right w:val="dotted" w:sz="4" w:space="0" w:color="auto"/>
            </w:tcBorders>
            <w:shd w:val="clear" w:color="auto" w:fill="auto"/>
          </w:tcPr>
          <w:p w14:paraId="3556289C"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4560B39A" w14:textId="77777777" w:rsidR="005A4E07" w:rsidRPr="00381D11" w:rsidRDefault="005A4E07" w:rsidP="001273BE">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29D6E700"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468AC7D"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EAE07CF"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56E6637"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75439E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53E184D"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A372374"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057FF0B"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AE0240A"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3D33B58"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9988325"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AEC1D07"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F224F4F"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2498BA1" w14:textId="77777777" w:rsidR="005A4E07" w:rsidRPr="00381D11" w:rsidRDefault="005A4E07" w:rsidP="001273BE">
            <w:pPr>
              <w:keepNext/>
              <w:spacing w:before="40" w:after="80"/>
              <w:jc w:val="center"/>
            </w:pPr>
          </w:p>
        </w:tc>
      </w:tr>
      <w:tr w:rsidR="005A4E07" w:rsidRPr="00381D11" w14:paraId="7A001C6A" w14:textId="77777777" w:rsidTr="001273BE">
        <w:tc>
          <w:tcPr>
            <w:tcW w:w="695" w:type="dxa"/>
            <w:tcBorders>
              <w:bottom w:val="single" w:sz="4" w:space="0" w:color="auto"/>
              <w:right w:val="single" w:sz="4" w:space="0" w:color="auto"/>
            </w:tcBorders>
            <w:shd w:val="clear" w:color="auto" w:fill="auto"/>
          </w:tcPr>
          <w:p w14:paraId="4B13A179" w14:textId="77777777" w:rsidR="005A4E07" w:rsidRPr="00381D11" w:rsidRDefault="005A4E07" w:rsidP="007F60B0">
            <w:pPr>
              <w:spacing w:before="40" w:after="80"/>
              <w:ind w:left="57"/>
            </w:pPr>
            <w:r w:rsidRPr="00381D11">
              <w:t>82</w:t>
            </w:r>
          </w:p>
        </w:tc>
        <w:tc>
          <w:tcPr>
            <w:tcW w:w="3440" w:type="dxa"/>
            <w:tcBorders>
              <w:left w:val="single" w:sz="4" w:space="0" w:color="auto"/>
              <w:bottom w:val="single" w:sz="4" w:space="0" w:color="auto"/>
              <w:right w:val="single" w:sz="4" w:space="0" w:color="auto"/>
            </w:tcBorders>
            <w:shd w:val="clear" w:color="auto" w:fill="auto"/>
          </w:tcPr>
          <w:p w14:paraId="4B266D8E" w14:textId="77777777" w:rsidR="005A4E07" w:rsidRPr="00381D11" w:rsidRDefault="005A4E07" w:rsidP="007F60B0">
            <w:pPr>
              <w:spacing w:before="40" w:after="80"/>
              <w:ind w:left="57"/>
            </w:pPr>
            <w:r w:rsidRPr="00381D11">
              <w:t xml:space="preserve">Prescriptions uniformes relatives à l’homologation des projecteurs pour cyclomoteurs équipés de lampes </w:t>
            </w:r>
            <w:r w:rsidRPr="00381D11">
              <w:rPr>
                <w:spacing w:val="3"/>
              </w:rPr>
              <w:t xml:space="preserve">halogènes à incandescence </w:t>
            </w:r>
            <w:r>
              <w:rPr>
                <w:spacing w:val="3"/>
              </w:rPr>
              <w:br/>
            </w:r>
            <w:r w:rsidRPr="00381D11">
              <w:rPr>
                <w:spacing w:val="3"/>
              </w:rPr>
              <w:t>(lampes HS</w:t>
            </w:r>
            <w:r w:rsidRPr="00381D11">
              <w:rPr>
                <w:spacing w:val="3"/>
                <w:vertAlign w:val="subscript"/>
              </w:rPr>
              <w:t>2</w:t>
            </w:r>
            <w:r w:rsidRPr="00381D11">
              <w:rPr>
                <w:spacing w:val="3"/>
              </w:rPr>
              <w:t>)</w:t>
            </w:r>
          </w:p>
        </w:tc>
        <w:tc>
          <w:tcPr>
            <w:tcW w:w="263" w:type="dxa"/>
            <w:tcBorders>
              <w:left w:val="single" w:sz="4" w:space="0" w:color="auto"/>
              <w:bottom w:val="single" w:sz="4" w:space="0" w:color="auto"/>
              <w:right w:val="dotted" w:sz="4" w:space="0" w:color="auto"/>
            </w:tcBorders>
            <w:shd w:val="clear" w:color="auto" w:fill="auto"/>
          </w:tcPr>
          <w:p w14:paraId="1C45CF2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D29F57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DB9F92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298CFE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B6C65E6"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88DFCF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A2FB7A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3A637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AA060C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5AE073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058918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D447E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AD8456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5EB9FB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B5B1B4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133416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661AE0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C5DAAD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070D1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16877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257B67A" w14:textId="77777777" w:rsidR="005A4E07" w:rsidRPr="00381D11" w:rsidRDefault="005A4E07" w:rsidP="007F60B0">
            <w:pPr>
              <w:spacing w:before="40" w:after="80"/>
              <w:jc w:val="center"/>
            </w:pPr>
          </w:p>
        </w:tc>
      </w:tr>
      <w:tr w:rsidR="005A4E07" w:rsidRPr="00381D11" w14:paraId="265F28D8" w14:textId="77777777" w:rsidTr="001273BE">
        <w:tc>
          <w:tcPr>
            <w:tcW w:w="695" w:type="dxa"/>
            <w:tcBorders>
              <w:bottom w:val="single" w:sz="4" w:space="0" w:color="auto"/>
              <w:right w:val="single" w:sz="4" w:space="0" w:color="auto"/>
            </w:tcBorders>
            <w:shd w:val="clear" w:color="auto" w:fill="auto"/>
          </w:tcPr>
          <w:p w14:paraId="714F1441" w14:textId="77777777" w:rsidR="005A4E07" w:rsidRPr="00381D11" w:rsidRDefault="005A4E07" w:rsidP="007F60B0">
            <w:pPr>
              <w:spacing w:before="40" w:after="80"/>
              <w:ind w:left="57"/>
            </w:pPr>
            <w:r w:rsidRPr="00381D11">
              <w:t>83</w:t>
            </w:r>
          </w:p>
        </w:tc>
        <w:tc>
          <w:tcPr>
            <w:tcW w:w="3440" w:type="dxa"/>
            <w:tcBorders>
              <w:left w:val="single" w:sz="4" w:space="0" w:color="auto"/>
              <w:bottom w:val="single" w:sz="4" w:space="0" w:color="auto"/>
              <w:right w:val="single" w:sz="4" w:space="0" w:color="auto"/>
            </w:tcBorders>
            <w:shd w:val="clear" w:color="auto" w:fill="auto"/>
          </w:tcPr>
          <w:p w14:paraId="01C8FB3A" w14:textId="77777777" w:rsidR="005A4E07" w:rsidRPr="00381D11" w:rsidRDefault="005A4E07" w:rsidP="007F60B0">
            <w:pPr>
              <w:spacing w:before="40" w:after="80"/>
              <w:ind w:left="57"/>
            </w:pPr>
            <w:r w:rsidRPr="00381D11">
              <w:t>Prescriptions uniformes relatives à l’homologation des véhicules en ce qui concerne l’émission de polluants selon les exigences du moteur en matière de carburant</w:t>
            </w:r>
          </w:p>
        </w:tc>
        <w:tc>
          <w:tcPr>
            <w:tcW w:w="263" w:type="dxa"/>
            <w:tcBorders>
              <w:left w:val="single" w:sz="4" w:space="0" w:color="auto"/>
              <w:bottom w:val="single" w:sz="4" w:space="0" w:color="auto"/>
              <w:right w:val="dotted" w:sz="4" w:space="0" w:color="auto"/>
            </w:tcBorders>
            <w:shd w:val="clear" w:color="auto" w:fill="auto"/>
          </w:tcPr>
          <w:p w14:paraId="165A8C0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ABBC07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FD37BB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F3EA15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0C0F39A"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54E492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759B18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6FBE5F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8B182C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CF1FA0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A11EF8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D1EFA1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86D1B5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CBEFA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5A674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C7FAD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BF01B8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55BB2D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9E915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DE16A6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BBCD5B4" w14:textId="77777777" w:rsidR="005A4E07" w:rsidRPr="00381D11" w:rsidRDefault="005A4E07" w:rsidP="007F60B0">
            <w:pPr>
              <w:spacing w:before="40" w:after="80"/>
              <w:jc w:val="center"/>
            </w:pPr>
          </w:p>
        </w:tc>
      </w:tr>
      <w:tr w:rsidR="005A4E07" w:rsidRPr="00381D11" w14:paraId="52582EBD" w14:textId="77777777" w:rsidTr="001273BE">
        <w:tc>
          <w:tcPr>
            <w:tcW w:w="695" w:type="dxa"/>
            <w:tcBorders>
              <w:top w:val="single" w:sz="4" w:space="0" w:color="auto"/>
              <w:bottom w:val="single" w:sz="4" w:space="0" w:color="auto"/>
              <w:right w:val="single" w:sz="4" w:space="0" w:color="auto"/>
            </w:tcBorders>
            <w:shd w:val="clear" w:color="auto" w:fill="auto"/>
          </w:tcPr>
          <w:p w14:paraId="2BAEA0C4" w14:textId="77777777" w:rsidR="005A4E07" w:rsidRPr="00381D11" w:rsidRDefault="005A4E07" w:rsidP="007F60B0">
            <w:pPr>
              <w:spacing w:before="40" w:after="80"/>
              <w:ind w:left="57"/>
            </w:pPr>
            <w:r w:rsidRPr="00381D11">
              <w:t>84</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655A3ED1" w14:textId="77777777" w:rsidR="005A4E07" w:rsidRPr="00381D11" w:rsidRDefault="005A4E07" w:rsidP="007F60B0">
            <w:pPr>
              <w:spacing w:before="40" w:after="80"/>
              <w:ind w:left="57"/>
            </w:pPr>
            <w:r w:rsidRPr="00381D11">
              <w:t>Prescriptions uniformes relatives à l’homologation des véhicules équipés d’un moteur à combustion interne en ce qui concerne la mesure de la consommation de carburant</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5228B9E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F71CFC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C3CE9D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7E3FAA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014BEAC"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6E3C80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B7E15A1"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F108DD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1E4E7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AB511A8"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733F7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3574FA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7970704"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7F5066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E02C6F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B9740F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4A3A10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465D2A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14F183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2612E7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53FF9A0" w14:textId="77777777" w:rsidR="005A4E07" w:rsidRPr="00381D11" w:rsidRDefault="005A4E07" w:rsidP="007F60B0">
            <w:pPr>
              <w:spacing w:before="40" w:after="80"/>
              <w:jc w:val="center"/>
            </w:pPr>
          </w:p>
        </w:tc>
      </w:tr>
      <w:tr w:rsidR="005A4E07" w:rsidRPr="00381D11" w14:paraId="1BCF2C4C" w14:textId="77777777" w:rsidTr="001273BE">
        <w:tc>
          <w:tcPr>
            <w:tcW w:w="695" w:type="dxa"/>
            <w:tcBorders>
              <w:top w:val="single" w:sz="4" w:space="0" w:color="auto"/>
              <w:bottom w:val="single" w:sz="4" w:space="0" w:color="auto"/>
              <w:right w:val="single" w:sz="4" w:space="0" w:color="auto"/>
            </w:tcBorders>
            <w:shd w:val="clear" w:color="auto" w:fill="auto"/>
          </w:tcPr>
          <w:p w14:paraId="1C05EAAB" w14:textId="77777777" w:rsidR="005A4E07" w:rsidRPr="00381D11" w:rsidRDefault="005A4E07" w:rsidP="007F60B0">
            <w:pPr>
              <w:keepNext/>
              <w:spacing w:before="40" w:after="80"/>
              <w:ind w:left="57"/>
            </w:pPr>
            <w:r w:rsidRPr="00381D11">
              <w:t>85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2A086C14" w14:textId="77777777" w:rsidR="005A4E07" w:rsidRPr="00E80BD4" w:rsidRDefault="005A4E07" w:rsidP="007F60B0">
            <w:pPr>
              <w:keepNext/>
              <w:spacing w:before="40" w:after="80"/>
              <w:ind w:left="57"/>
              <w:rPr>
                <w:b/>
              </w:rPr>
            </w:pPr>
            <w:r w:rsidRPr="00E80BD4">
              <w:rPr>
                <w:b/>
              </w:rPr>
              <w:t xml:space="preserve">Prescriptions uniformes relatives à l’homologation des moteurs à combustion interne ou des groupes motopropulseurs électriques destinés à la propulsion des véhicules automobiles des catégories M et N en ce qui concerne la mesure de la puissance nette et de la puissance maximale sur 30 min </w:t>
            </w:r>
            <w:r w:rsidRPr="00E80BD4">
              <w:rPr>
                <w:b/>
                <w:spacing w:val="3"/>
              </w:rPr>
              <w:t>des groupes motopropulseurs électriques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026F97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23CCE3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1BF6C6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7AF224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4C3F795"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CFDE28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E80EE4"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B8FFCFF"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DE99702"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552EF6F"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9B848A4"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DC7BB2F"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264BA70"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D5135A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F840EC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837AA3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A8A6D48"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B8F2072"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CDCA59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7C91BB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93A4755" w14:textId="77777777" w:rsidR="005A4E07" w:rsidRPr="00381D11" w:rsidRDefault="005A4E07" w:rsidP="007F60B0">
            <w:pPr>
              <w:keepNext/>
              <w:spacing w:before="40" w:after="80"/>
              <w:jc w:val="center"/>
            </w:pPr>
          </w:p>
        </w:tc>
      </w:tr>
      <w:tr w:rsidR="005A4E07" w:rsidRPr="00381D11" w14:paraId="56557986" w14:textId="77777777" w:rsidTr="001273BE">
        <w:tc>
          <w:tcPr>
            <w:tcW w:w="695" w:type="dxa"/>
            <w:tcBorders>
              <w:bottom w:val="single" w:sz="4" w:space="0" w:color="auto"/>
              <w:right w:val="single" w:sz="4" w:space="0" w:color="auto"/>
            </w:tcBorders>
            <w:shd w:val="clear" w:color="auto" w:fill="auto"/>
          </w:tcPr>
          <w:p w14:paraId="75E31DB9" w14:textId="77777777" w:rsidR="005A4E07" w:rsidRPr="00381D11" w:rsidRDefault="005A4E07" w:rsidP="007F60B0">
            <w:pPr>
              <w:spacing w:before="40" w:after="80"/>
              <w:ind w:left="57"/>
            </w:pPr>
            <w:r w:rsidRPr="00381D11">
              <w:t>86</w:t>
            </w:r>
          </w:p>
        </w:tc>
        <w:tc>
          <w:tcPr>
            <w:tcW w:w="3440" w:type="dxa"/>
            <w:tcBorders>
              <w:left w:val="single" w:sz="4" w:space="0" w:color="auto"/>
              <w:bottom w:val="single" w:sz="4" w:space="0" w:color="auto"/>
              <w:right w:val="single" w:sz="4" w:space="0" w:color="auto"/>
            </w:tcBorders>
            <w:shd w:val="clear" w:color="auto" w:fill="auto"/>
          </w:tcPr>
          <w:p w14:paraId="24F8324D" w14:textId="77777777" w:rsidR="005A4E07" w:rsidRPr="00381D11" w:rsidRDefault="005A4E07" w:rsidP="007F60B0">
            <w:pPr>
              <w:spacing w:before="40" w:after="80"/>
              <w:ind w:left="57"/>
            </w:pPr>
            <w:r w:rsidRPr="00381D11">
              <w:t>Prescriptions uniformes relatives à l’homologation des véhicules agricoles ou forestiers en ce qui concerne l’installation des dispositifs d’éclairage et de signalisation lumineuse</w:t>
            </w:r>
          </w:p>
        </w:tc>
        <w:tc>
          <w:tcPr>
            <w:tcW w:w="263" w:type="dxa"/>
            <w:tcBorders>
              <w:left w:val="single" w:sz="4" w:space="0" w:color="auto"/>
              <w:bottom w:val="single" w:sz="4" w:space="0" w:color="auto"/>
              <w:right w:val="dotted" w:sz="4" w:space="0" w:color="auto"/>
            </w:tcBorders>
            <w:shd w:val="clear" w:color="auto" w:fill="auto"/>
          </w:tcPr>
          <w:p w14:paraId="60AE839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FC47D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5C340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A45E51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725B53"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4C26735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A24AC6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BF78BD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BBB00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55C29E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BC028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5F1098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B06C8D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E52FF2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1132CF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7B2047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361E3D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D6E285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60F44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BB8FE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08C02D5" w14:textId="77777777" w:rsidR="005A4E07" w:rsidRPr="00381D11" w:rsidRDefault="005A4E07" w:rsidP="007F60B0">
            <w:pPr>
              <w:spacing w:before="40" w:after="80"/>
              <w:jc w:val="center"/>
            </w:pPr>
          </w:p>
        </w:tc>
      </w:tr>
      <w:tr w:rsidR="005A4E07" w:rsidRPr="00381D11" w14:paraId="133F9A37" w14:textId="77777777" w:rsidTr="001227CE">
        <w:tc>
          <w:tcPr>
            <w:tcW w:w="695" w:type="dxa"/>
            <w:tcBorders>
              <w:top w:val="single" w:sz="4" w:space="0" w:color="auto"/>
              <w:bottom w:val="single" w:sz="4" w:space="0" w:color="auto"/>
              <w:right w:val="single" w:sz="4" w:space="0" w:color="auto"/>
            </w:tcBorders>
            <w:shd w:val="clear" w:color="auto" w:fill="auto"/>
          </w:tcPr>
          <w:p w14:paraId="2823E2D9" w14:textId="77777777" w:rsidR="005A4E07" w:rsidRPr="00381D11" w:rsidRDefault="005A4E07" w:rsidP="007F60B0">
            <w:pPr>
              <w:spacing w:before="40" w:after="80"/>
              <w:ind w:left="57"/>
            </w:pPr>
            <w:r w:rsidRPr="00381D11">
              <w:t>87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03C25828" w14:textId="77777777" w:rsidR="005A4E07" w:rsidRPr="00381D11" w:rsidRDefault="005A4E07" w:rsidP="007F60B0">
            <w:pPr>
              <w:spacing w:before="40" w:after="80"/>
              <w:ind w:left="57"/>
            </w:pPr>
            <w:r w:rsidRPr="00381D11">
              <w:t>Prescriptions uniformes relatives à l’homologation des feux de circulation diurnes pour véhicules à moteur</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51BCA84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D90C35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5A3FEF5"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F78E8F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C8E8ED9"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40ACE0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D8DFEE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B78345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D7CBA55"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50528B8"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1F7EC8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F395D5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6BEC732"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EC94E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219C75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201823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EED4C80"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09CA02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3B8768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6A7A64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8A3E973" w14:textId="77777777" w:rsidR="005A4E07" w:rsidRPr="00381D11" w:rsidRDefault="005A4E07" w:rsidP="007F60B0">
            <w:pPr>
              <w:spacing w:before="40" w:after="80"/>
              <w:jc w:val="center"/>
            </w:pPr>
          </w:p>
        </w:tc>
      </w:tr>
      <w:tr w:rsidR="005A4E07" w:rsidRPr="00381D11" w14:paraId="2F20B699" w14:textId="77777777" w:rsidTr="001227CE">
        <w:tc>
          <w:tcPr>
            <w:tcW w:w="695" w:type="dxa"/>
            <w:tcBorders>
              <w:bottom w:val="single" w:sz="4" w:space="0" w:color="auto"/>
              <w:right w:val="single" w:sz="4" w:space="0" w:color="auto"/>
            </w:tcBorders>
            <w:shd w:val="clear" w:color="auto" w:fill="auto"/>
          </w:tcPr>
          <w:p w14:paraId="0A0BD902" w14:textId="77777777" w:rsidR="005A4E07" w:rsidRPr="00381D11" w:rsidRDefault="005A4E07" w:rsidP="007F60B0">
            <w:pPr>
              <w:spacing w:before="40" w:after="80"/>
              <w:ind w:left="57"/>
            </w:pPr>
            <w:r w:rsidRPr="00381D11">
              <w:t>88</w:t>
            </w:r>
          </w:p>
        </w:tc>
        <w:tc>
          <w:tcPr>
            <w:tcW w:w="3440" w:type="dxa"/>
            <w:tcBorders>
              <w:left w:val="single" w:sz="4" w:space="0" w:color="auto"/>
              <w:bottom w:val="single" w:sz="4" w:space="0" w:color="auto"/>
              <w:right w:val="single" w:sz="4" w:space="0" w:color="auto"/>
            </w:tcBorders>
            <w:shd w:val="clear" w:color="auto" w:fill="auto"/>
          </w:tcPr>
          <w:p w14:paraId="0390D339" w14:textId="77777777" w:rsidR="005A4E07" w:rsidRPr="00381D11" w:rsidRDefault="005A4E07" w:rsidP="007F60B0">
            <w:pPr>
              <w:spacing w:before="40" w:after="80"/>
              <w:ind w:left="57"/>
            </w:pPr>
            <w:r w:rsidRPr="00381D11">
              <w:t xml:space="preserve">Prescriptions uniformes relatives à l’homologation des pneus </w:t>
            </w:r>
            <w:proofErr w:type="spellStart"/>
            <w:r w:rsidRPr="00381D11">
              <w:t>rétroréfléchissants</w:t>
            </w:r>
            <w:proofErr w:type="spellEnd"/>
            <w:r w:rsidRPr="00381D11">
              <w:t xml:space="preserve"> pour véhicules à deux roues</w:t>
            </w:r>
          </w:p>
        </w:tc>
        <w:tc>
          <w:tcPr>
            <w:tcW w:w="263" w:type="dxa"/>
            <w:tcBorders>
              <w:left w:val="single" w:sz="4" w:space="0" w:color="auto"/>
              <w:bottom w:val="single" w:sz="4" w:space="0" w:color="auto"/>
              <w:right w:val="dotted" w:sz="4" w:space="0" w:color="auto"/>
            </w:tcBorders>
            <w:shd w:val="clear" w:color="auto" w:fill="auto"/>
          </w:tcPr>
          <w:p w14:paraId="6603D0F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B75609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07B84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0356EC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CE8CE12"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6A365E5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2CDBBE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9AE11F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F3048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70238F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B5027D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D15EB6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CF3B48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C61025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0A3D45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16F14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333873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AD8037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C09605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EC0E1D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8A4A37D" w14:textId="77777777" w:rsidR="005A4E07" w:rsidRPr="00381D11" w:rsidRDefault="005A4E07" w:rsidP="007F60B0">
            <w:pPr>
              <w:spacing w:before="40" w:after="80"/>
              <w:jc w:val="center"/>
            </w:pPr>
          </w:p>
        </w:tc>
      </w:tr>
      <w:tr w:rsidR="005A4E07" w:rsidRPr="00381D11" w14:paraId="4EAEA22F" w14:textId="77777777" w:rsidTr="001227CE">
        <w:tc>
          <w:tcPr>
            <w:tcW w:w="695" w:type="dxa"/>
            <w:tcBorders>
              <w:top w:val="single" w:sz="4" w:space="0" w:color="auto"/>
              <w:bottom w:val="single" w:sz="4" w:space="0" w:color="auto"/>
              <w:right w:val="single" w:sz="4" w:space="0" w:color="auto"/>
            </w:tcBorders>
            <w:shd w:val="clear" w:color="auto" w:fill="auto"/>
          </w:tcPr>
          <w:p w14:paraId="1509CA4D" w14:textId="77777777" w:rsidR="005A4E07" w:rsidRPr="00381D11" w:rsidRDefault="005A4E07" w:rsidP="001273BE">
            <w:pPr>
              <w:keepNext/>
              <w:spacing w:before="40" w:after="80"/>
              <w:ind w:left="57"/>
            </w:pPr>
            <w:r w:rsidRPr="00381D11">
              <w:lastRenderedPageBreak/>
              <w:t>89</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33A2A0B9" w14:textId="77777777" w:rsidR="005A4E07" w:rsidRPr="00381D11" w:rsidRDefault="005A4E07" w:rsidP="001273BE">
            <w:pPr>
              <w:keepNext/>
              <w:spacing w:before="40" w:after="80"/>
              <w:ind w:left="57"/>
            </w:pPr>
            <w:r w:rsidRPr="00381D11">
              <w:t>Prescriptions uniformes relatives à l’homologation :</w:t>
            </w:r>
          </w:p>
          <w:p w14:paraId="00FCAE41" w14:textId="77777777" w:rsidR="005A4E07" w:rsidRPr="00381D11" w:rsidRDefault="005A4E07" w:rsidP="001273BE">
            <w:pPr>
              <w:keepNext/>
              <w:spacing w:before="40" w:after="80"/>
              <w:ind w:left="57"/>
            </w:pPr>
            <w:r w:rsidRPr="00381D11">
              <w:t>I.</w:t>
            </w:r>
            <w:r w:rsidRPr="00381D11">
              <w:tab/>
              <w:t>Des véhicules, en ce qui concerne la limitation de leur vitesse maximale ou leur fonction de limitation réglable de la vitesse</w:t>
            </w:r>
          </w:p>
          <w:p w14:paraId="78B5AD4E" w14:textId="77777777" w:rsidR="005A4E07" w:rsidRPr="00381D11" w:rsidRDefault="005A4E07" w:rsidP="001273BE">
            <w:pPr>
              <w:keepNext/>
              <w:spacing w:before="40" w:after="80"/>
              <w:ind w:left="57"/>
            </w:pPr>
            <w:r w:rsidRPr="00381D11">
              <w:t>II.</w:t>
            </w:r>
            <w:r w:rsidRPr="00381D11">
              <w:tab/>
              <w:t>Des véhicules, en ce qui concerne l’installation d’un dispositif limiteur de vitesse (DLV) ou d’un dispositif limiteur réglable de la vitesse (DLRV) de type homologué</w:t>
            </w:r>
          </w:p>
          <w:p w14:paraId="6CC6844B" w14:textId="77777777" w:rsidR="005A4E07" w:rsidRPr="00381D11" w:rsidRDefault="005A4E07" w:rsidP="001273BE">
            <w:pPr>
              <w:keepNext/>
              <w:spacing w:before="40" w:after="80"/>
              <w:ind w:left="57"/>
            </w:pPr>
            <w:r w:rsidRPr="00381D11">
              <w:t>III.</w:t>
            </w:r>
            <w:r w:rsidRPr="00381D11">
              <w:tab/>
              <w:t>Des dispositifs limiteurs de vitesse (DLV) et dispositifs limiteurs réglables de la vitesse (DLRV)</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16CE1979"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BB403E8"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406CA0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813400"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EB4CC74" w14:textId="77777777" w:rsidR="005A4E07" w:rsidRPr="00381D11" w:rsidRDefault="005A4E07" w:rsidP="001273BE">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9143990"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7F0FE5D"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35B0057"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528D92E"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B208FCE" w14:textId="77777777" w:rsidR="005A4E07" w:rsidRPr="00381D11" w:rsidRDefault="005A4E07" w:rsidP="001273BE">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B39A05D"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CC9D10D"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5659B37" w14:textId="77777777" w:rsidR="005A4E07" w:rsidRPr="00381D11" w:rsidRDefault="005A4E07" w:rsidP="001273BE">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6006F5D"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9BD0938"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417794A"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39504D1"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6E6A65C"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988E87F"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44C1825"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6470C45" w14:textId="77777777" w:rsidR="005A4E07" w:rsidRPr="00381D11" w:rsidRDefault="005A4E07" w:rsidP="001273BE">
            <w:pPr>
              <w:keepNext/>
              <w:spacing w:before="40" w:after="80"/>
              <w:jc w:val="center"/>
            </w:pPr>
          </w:p>
        </w:tc>
      </w:tr>
      <w:tr w:rsidR="005A4E07" w:rsidRPr="00381D11" w14:paraId="573228A4" w14:textId="77777777" w:rsidTr="001273BE">
        <w:tc>
          <w:tcPr>
            <w:tcW w:w="695" w:type="dxa"/>
            <w:tcBorders>
              <w:bottom w:val="single" w:sz="4" w:space="0" w:color="auto"/>
              <w:right w:val="single" w:sz="4" w:space="0" w:color="auto"/>
            </w:tcBorders>
            <w:shd w:val="clear" w:color="auto" w:fill="auto"/>
          </w:tcPr>
          <w:p w14:paraId="1C90CD3A" w14:textId="77777777" w:rsidR="005A4E07" w:rsidRPr="00381D11" w:rsidRDefault="005A4E07" w:rsidP="007F60B0">
            <w:pPr>
              <w:spacing w:before="40" w:after="80"/>
              <w:ind w:left="57"/>
            </w:pPr>
            <w:r w:rsidRPr="00381D11">
              <w:t>90</w:t>
            </w:r>
          </w:p>
        </w:tc>
        <w:tc>
          <w:tcPr>
            <w:tcW w:w="3440" w:type="dxa"/>
            <w:tcBorders>
              <w:left w:val="single" w:sz="4" w:space="0" w:color="auto"/>
              <w:bottom w:val="single" w:sz="4" w:space="0" w:color="auto"/>
              <w:right w:val="single" w:sz="4" w:space="0" w:color="auto"/>
            </w:tcBorders>
            <w:shd w:val="clear" w:color="auto" w:fill="auto"/>
          </w:tcPr>
          <w:p w14:paraId="7A1DEFFA" w14:textId="77777777" w:rsidR="005A4E07" w:rsidRPr="00381D11" w:rsidRDefault="005A4E07" w:rsidP="007F60B0">
            <w:pPr>
              <w:spacing w:before="40" w:after="80"/>
              <w:ind w:left="57"/>
            </w:pPr>
            <w:r w:rsidRPr="00381D11">
              <w:t>Prescriptions uniformes relatives à l’homologation des plaquettes de frein de rechange, des garnitures de frein à tambour de rechange et des disques et tambours de rechange pour les véhicules à moteur et leurs remorques</w:t>
            </w:r>
          </w:p>
        </w:tc>
        <w:tc>
          <w:tcPr>
            <w:tcW w:w="263" w:type="dxa"/>
            <w:tcBorders>
              <w:left w:val="single" w:sz="4" w:space="0" w:color="auto"/>
              <w:bottom w:val="single" w:sz="4" w:space="0" w:color="auto"/>
              <w:right w:val="dotted" w:sz="4" w:space="0" w:color="auto"/>
            </w:tcBorders>
            <w:shd w:val="clear" w:color="auto" w:fill="auto"/>
          </w:tcPr>
          <w:p w14:paraId="698C35B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2F59CE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391013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CE876C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D212A9A"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4C6C10E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8D1B8F9"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0B20BB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9791EF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16A694C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FA620A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33EC33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9D4D39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04C5952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AF6EDF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E1370B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2AD937B0"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A3A2EC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21924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3F6D0D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EB7AB44" w14:textId="77777777" w:rsidR="005A4E07" w:rsidRPr="00381D11" w:rsidRDefault="005A4E07" w:rsidP="007F60B0">
            <w:pPr>
              <w:spacing w:before="40" w:after="80"/>
              <w:jc w:val="center"/>
            </w:pPr>
          </w:p>
        </w:tc>
      </w:tr>
      <w:tr w:rsidR="005A4E07" w:rsidRPr="00381D11" w14:paraId="059BBFEA" w14:textId="77777777" w:rsidTr="001273BE">
        <w:tc>
          <w:tcPr>
            <w:tcW w:w="695" w:type="dxa"/>
            <w:tcBorders>
              <w:top w:val="single" w:sz="4" w:space="0" w:color="auto"/>
              <w:right w:val="single" w:sz="4" w:space="0" w:color="auto"/>
            </w:tcBorders>
            <w:shd w:val="clear" w:color="auto" w:fill="auto"/>
          </w:tcPr>
          <w:p w14:paraId="3A4E0CB8" w14:textId="77777777" w:rsidR="005A4E07" w:rsidRPr="00381D11" w:rsidRDefault="005A4E07" w:rsidP="007F60B0">
            <w:pPr>
              <w:spacing w:before="40" w:after="80"/>
              <w:ind w:left="57"/>
            </w:pPr>
            <w:r w:rsidRPr="00381D11">
              <w:t>91</w:t>
            </w:r>
          </w:p>
        </w:tc>
        <w:tc>
          <w:tcPr>
            <w:tcW w:w="3440" w:type="dxa"/>
            <w:tcBorders>
              <w:top w:val="single" w:sz="4" w:space="0" w:color="auto"/>
              <w:left w:val="single" w:sz="4" w:space="0" w:color="auto"/>
              <w:right w:val="single" w:sz="4" w:space="0" w:color="auto"/>
            </w:tcBorders>
            <w:shd w:val="clear" w:color="auto" w:fill="auto"/>
          </w:tcPr>
          <w:p w14:paraId="5F4AD352" w14:textId="77777777" w:rsidR="005A4E07" w:rsidRPr="00381D11" w:rsidRDefault="005A4E07" w:rsidP="007F60B0">
            <w:pPr>
              <w:spacing w:before="40" w:after="80"/>
              <w:ind w:left="57"/>
            </w:pPr>
            <w:r w:rsidRPr="00381D11">
              <w:t>Prescriptions uniformes relatives à l’homologation des feux de position latéraux pour les véhicules à moteur et leurs remorques</w:t>
            </w:r>
          </w:p>
        </w:tc>
        <w:tc>
          <w:tcPr>
            <w:tcW w:w="263" w:type="dxa"/>
            <w:tcBorders>
              <w:top w:val="single" w:sz="4" w:space="0" w:color="auto"/>
              <w:left w:val="single" w:sz="4" w:space="0" w:color="auto"/>
              <w:right w:val="dotted" w:sz="4" w:space="0" w:color="auto"/>
            </w:tcBorders>
            <w:shd w:val="clear" w:color="auto" w:fill="auto"/>
          </w:tcPr>
          <w:p w14:paraId="5499E0E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E550DC0"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FFD5BD0"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5B804F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FA35FBA"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399C6745"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0328FEB"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EC7F9A5"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8C10F8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17D66C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2DC33E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4C143A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054CF978"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50B32F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9AF9E7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15F795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76BE382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A7DD3B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82FE45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057440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EDAA93F" w14:textId="77777777" w:rsidR="005A4E07" w:rsidRPr="00381D11" w:rsidRDefault="005A4E07" w:rsidP="007F60B0">
            <w:pPr>
              <w:spacing w:before="40" w:after="80"/>
              <w:jc w:val="center"/>
            </w:pPr>
          </w:p>
        </w:tc>
      </w:tr>
      <w:tr w:rsidR="005A4E07" w:rsidRPr="00381D11" w14:paraId="61945C12" w14:textId="77777777" w:rsidTr="001273BE">
        <w:tc>
          <w:tcPr>
            <w:tcW w:w="695" w:type="dxa"/>
            <w:tcBorders>
              <w:bottom w:val="single" w:sz="4" w:space="0" w:color="auto"/>
              <w:right w:val="single" w:sz="4" w:space="0" w:color="auto"/>
            </w:tcBorders>
            <w:shd w:val="clear" w:color="auto" w:fill="auto"/>
          </w:tcPr>
          <w:p w14:paraId="431E284F" w14:textId="77777777" w:rsidR="005A4E07" w:rsidRPr="00381D11" w:rsidRDefault="005A4E07" w:rsidP="007F60B0">
            <w:pPr>
              <w:spacing w:before="40" w:after="80"/>
              <w:ind w:left="57"/>
            </w:pPr>
            <w:r w:rsidRPr="00381D11">
              <w:t>92</w:t>
            </w:r>
          </w:p>
        </w:tc>
        <w:tc>
          <w:tcPr>
            <w:tcW w:w="3440" w:type="dxa"/>
            <w:tcBorders>
              <w:left w:val="single" w:sz="4" w:space="0" w:color="auto"/>
              <w:bottom w:val="single" w:sz="4" w:space="0" w:color="auto"/>
              <w:right w:val="single" w:sz="4" w:space="0" w:color="auto"/>
            </w:tcBorders>
            <w:shd w:val="clear" w:color="auto" w:fill="auto"/>
          </w:tcPr>
          <w:p w14:paraId="76FD304B" w14:textId="77777777" w:rsidR="005A4E07" w:rsidRPr="00381D11" w:rsidRDefault="005A4E07" w:rsidP="007F60B0">
            <w:pPr>
              <w:spacing w:before="40" w:after="80"/>
              <w:ind w:left="57"/>
            </w:pPr>
            <w:r w:rsidRPr="00381D11">
              <w:t>Prescriptions uniformes relatives à l’homologation des dispositifs silencieux d’échappement de remplacement non d’origine des motocycles, cyclomoteurs et véhicules à trois roues</w:t>
            </w:r>
          </w:p>
        </w:tc>
        <w:tc>
          <w:tcPr>
            <w:tcW w:w="263" w:type="dxa"/>
            <w:tcBorders>
              <w:left w:val="single" w:sz="4" w:space="0" w:color="auto"/>
              <w:bottom w:val="single" w:sz="4" w:space="0" w:color="auto"/>
              <w:right w:val="dotted" w:sz="4" w:space="0" w:color="auto"/>
            </w:tcBorders>
            <w:shd w:val="clear" w:color="auto" w:fill="auto"/>
          </w:tcPr>
          <w:p w14:paraId="6A32A60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418534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43EAFF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3F272C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729E50E"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7D451CB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F6C192F"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10F059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856C38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3970E8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515CCC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5EBA4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D1DF00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08EA83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BD751F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E71503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C1F511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8774DB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3ECC49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D3E924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7F455A" w14:textId="77777777" w:rsidR="005A4E07" w:rsidRPr="00381D11" w:rsidRDefault="005A4E07" w:rsidP="007F60B0">
            <w:pPr>
              <w:spacing w:before="40" w:after="80"/>
              <w:jc w:val="center"/>
            </w:pPr>
          </w:p>
        </w:tc>
      </w:tr>
      <w:tr w:rsidR="005A4E07" w:rsidRPr="00381D11" w14:paraId="2889C1FA" w14:textId="77777777" w:rsidTr="001273BE">
        <w:tc>
          <w:tcPr>
            <w:tcW w:w="695" w:type="dxa"/>
            <w:tcBorders>
              <w:bottom w:val="single" w:sz="4" w:space="0" w:color="auto"/>
              <w:right w:val="single" w:sz="4" w:space="0" w:color="auto"/>
            </w:tcBorders>
            <w:shd w:val="clear" w:color="auto" w:fill="auto"/>
          </w:tcPr>
          <w:p w14:paraId="139CF83B" w14:textId="77777777" w:rsidR="005A4E07" w:rsidRPr="00381D11" w:rsidRDefault="005A4E07" w:rsidP="007F60B0">
            <w:pPr>
              <w:spacing w:before="40" w:after="80"/>
              <w:ind w:left="57"/>
            </w:pPr>
            <w:r w:rsidRPr="00381D11">
              <w:t>93</w:t>
            </w:r>
          </w:p>
        </w:tc>
        <w:tc>
          <w:tcPr>
            <w:tcW w:w="3440" w:type="dxa"/>
            <w:tcBorders>
              <w:left w:val="single" w:sz="4" w:space="0" w:color="auto"/>
              <w:bottom w:val="single" w:sz="4" w:space="0" w:color="auto"/>
              <w:right w:val="single" w:sz="4" w:space="0" w:color="auto"/>
            </w:tcBorders>
            <w:shd w:val="clear" w:color="auto" w:fill="auto"/>
          </w:tcPr>
          <w:p w14:paraId="07EBB32C" w14:textId="77777777" w:rsidR="005A4E07" w:rsidRPr="00381D11" w:rsidRDefault="005A4E07" w:rsidP="007F60B0">
            <w:pPr>
              <w:spacing w:before="40" w:after="80"/>
              <w:ind w:left="57"/>
            </w:pPr>
            <w:r w:rsidRPr="00381D11">
              <w:t>Prescriptions uniformes relatives à l’homologation :</w:t>
            </w:r>
          </w:p>
          <w:p w14:paraId="78455A40" w14:textId="77777777" w:rsidR="005A4E07" w:rsidRPr="00381D11" w:rsidRDefault="005A4E07" w:rsidP="007F60B0">
            <w:pPr>
              <w:spacing w:before="40" w:after="80"/>
              <w:ind w:left="57"/>
            </w:pPr>
            <w:r w:rsidRPr="00381D11">
              <w:t>I.</w:t>
            </w:r>
            <w:r w:rsidRPr="00381D11">
              <w:tab/>
              <w:t>Des dispositifs contre l’encastrement à l’avant</w:t>
            </w:r>
          </w:p>
          <w:p w14:paraId="17A43D18" w14:textId="77777777" w:rsidR="005A4E07" w:rsidRPr="00381D11" w:rsidRDefault="005A4E07" w:rsidP="007F60B0">
            <w:pPr>
              <w:spacing w:before="40" w:after="80"/>
              <w:ind w:left="57"/>
            </w:pPr>
            <w:r w:rsidRPr="00381D11">
              <w:t>II.</w:t>
            </w:r>
            <w:r w:rsidRPr="00381D11">
              <w:tab/>
              <w:t>De véhicules en ce qui concerne le montage d’un dispositif contre l’encastrement à l’avant d’un type homologué</w:t>
            </w:r>
          </w:p>
          <w:p w14:paraId="12C86E4E" w14:textId="77777777" w:rsidR="005A4E07" w:rsidRPr="00381D11" w:rsidRDefault="005A4E07" w:rsidP="007F60B0">
            <w:pPr>
              <w:spacing w:before="40" w:after="80"/>
              <w:ind w:left="57"/>
            </w:pPr>
            <w:r w:rsidRPr="00381D11">
              <w:t>III.</w:t>
            </w:r>
            <w:r w:rsidRPr="00381D11">
              <w:tab/>
              <w:t>De véhicules en ce qui concerne leur protection contre l’encastrement à l’avant</w:t>
            </w:r>
          </w:p>
        </w:tc>
        <w:tc>
          <w:tcPr>
            <w:tcW w:w="263" w:type="dxa"/>
            <w:tcBorders>
              <w:left w:val="single" w:sz="4" w:space="0" w:color="auto"/>
              <w:bottom w:val="single" w:sz="4" w:space="0" w:color="auto"/>
              <w:right w:val="dotted" w:sz="4" w:space="0" w:color="auto"/>
            </w:tcBorders>
            <w:shd w:val="clear" w:color="auto" w:fill="auto"/>
          </w:tcPr>
          <w:p w14:paraId="2E3C5CB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CBE6D3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06FC2E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A95B49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C3D20E7"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60240BE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1EA139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BFE137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D3DC25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555D5EF"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8FCE02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82F359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626E4E1"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D27401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5D3711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BA6C0B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73D321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1B8240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4B01C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890E67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9E670FF" w14:textId="77777777" w:rsidR="005A4E07" w:rsidRPr="00381D11" w:rsidRDefault="005A4E07" w:rsidP="007F60B0">
            <w:pPr>
              <w:spacing w:before="40" w:after="80"/>
              <w:jc w:val="center"/>
            </w:pPr>
          </w:p>
        </w:tc>
      </w:tr>
      <w:tr w:rsidR="005A4E07" w:rsidRPr="00381D11" w14:paraId="3CF439D4" w14:textId="77777777" w:rsidTr="001273BE">
        <w:tc>
          <w:tcPr>
            <w:tcW w:w="695" w:type="dxa"/>
            <w:tcBorders>
              <w:top w:val="single" w:sz="4" w:space="0" w:color="auto"/>
              <w:bottom w:val="single" w:sz="4" w:space="0" w:color="auto"/>
              <w:right w:val="single" w:sz="4" w:space="0" w:color="auto"/>
            </w:tcBorders>
            <w:shd w:val="clear" w:color="auto" w:fill="auto"/>
          </w:tcPr>
          <w:p w14:paraId="47E35768" w14:textId="77777777" w:rsidR="005A4E07" w:rsidRPr="00381D11" w:rsidRDefault="005A4E07" w:rsidP="007F60B0">
            <w:pPr>
              <w:keepNext/>
              <w:spacing w:before="40" w:after="80"/>
              <w:ind w:left="57"/>
            </w:pPr>
            <w:r w:rsidRPr="00381D11">
              <w:t>94</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779D0479" w14:textId="77777777" w:rsidR="005A4E07" w:rsidRPr="00381D11" w:rsidRDefault="005A4E07" w:rsidP="007F60B0">
            <w:pPr>
              <w:keepNext/>
              <w:spacing w:before="40" w:after="80"/>
              <w:ind w:left="57"/>
            </w:pPr>
            <w:r w:rsidRPr="00381D11">
              <w:t>Prescriptions uniformes relatives à l’homologation des véhicules en ce qui concerne la protection des occupants en cas de collision frontale</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5DC1920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60C5BA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325F81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2AAF73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DC1FE1"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3EBFCC1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F06320D"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BBAFB6F"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4C9B9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8F956D4"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084E99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602393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E5AF53D"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27EE65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57BF3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64FADD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9CD23E5"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DE6B54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6C60BC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6BEFC8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7E9BC93" w14:textId="77777777" w:rsidR="005A4E07" w:rsidRPr="00381D11" w:rsidRDefault="005A4E07" w:rsidP="007F60B0">
            <w:pPr>
              <w:keepNext/>
              <w:spacing w:before="40" w:after="80"/>
              <w:jc w:val="center"/>
            </w:pPr>
          </w:p>
        </w:tc>
      </w:tr>
      <w:tr w:rsidR="005A4E07" w:rsidRPr="00381D11" w14:paraId="699D74D2" w14:textId="77777777" w:rsidTr="001273BE">
        <w:tc>
          <w:tcPr>
            <w:tcW w:w="695" w:type="dxa"/>
            <w:tcBorders>
              <w:bottom w:val="single" w:sz="4" w:space="0" w:color="auto"/>
              <w:right w:val="single" w:sz="4" w:space="0" w:color="auto"/>
            </w:tcBorders>
            <w:shd w:val="clear" w:color="auto" w:fill="auto"/>
          </w:tcPr>
          <w:p w14:paraId="005B5F79" w14:textId="77777777" w:rsidR="005A4E07" w:rsidRPr="00381D11" w:rsidRDefault="005A4E07" w:rsidP="007F60B0">
            <w:pPr>
              <w:spacing w:before="40" w:after="80"/>
              <w:ind w:left="57"/>
            </w:pPr>
            <w:r w:rsidRPr="00381D11">
              <w:t>95</w:t>
            </w:r>
          </w:p>
        </w:tc>
        <w:tc>
          <w:tcPr>
            <w:tcW w:w="3440" w:type="dxa"/>
            <w:tcBorders>
              <w:left w:val="single" w:sz="4" w:space="0" w:color="auto"/>
              <w:bottom w:val="single" w:sz="4" w:space="0" w:color="auto"/>
              <w:right w:val="single" w:sz="4" w:space="0" w:color="auto"/>
            </w:tcBorders>
            <w:shd w:val="clear" w:color="auto" w:fill="auto"/>
          </w:tcPr>
          <w:p w14:paraId="4C6A562F" w14:textId="77777777" w:rsidR="005A4E07" w:rsidRPr="00381D11" w:rsidRDefault="005A4E07" w:rsidP="007F60B0">
            <w:pPr>
              <w:spacing w:before="40" w:after="80"/>
              <w:ind w:left="57"/>
            </w:pPr>
            <w:r w:rsidRPr="00381D11">
              <w:t>Prescriptions uniformes relatives à l’homologation des véhicules en ce qui concerne la protection des occupants en cas de collision latérale</w:t>
            </w:r>
          </w:p>
        </w:tc>
        <w:tc>
          <w:tcPr>
            <w:tcW w:w="263" w:type="dxa"/>
            <w:tcBorders>
              <w:left w:val="single" w:sz="4" w:space="0" w:color="auto"/>
              <w:bottom w:val="single" w:sz="4" w:space="0" w:color="auto"/>
              <w:right w:val="dotted" w:sz="4" w:space="0" w:color="auto"/>
            </w:tcBorders>
            <w:shd w:val="clear" w:color="auto" w:fill="auto"/>
          </w:tcPr>
          <w:p w14:paraId="26792FE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2E94B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00B2ED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1158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C73A780"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7BEDDD4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F4F99E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BD119E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FDB6FA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058725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C26CDC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7B0BC7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23AAFD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078B52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C98DA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C4C114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D3F302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C260DF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AF2D4D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0DBE53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EF64ABA" w14:textId="77777777" w:rsidR="005A4E07" w:rsidRPr="00381D11" w:rsidRDefault="005A4E07" w:rsidP="007F60B0">
            <w:pPr>
              <w:spacing w:before="40" w:after="80"/>
              <w:jc w:val="center"/>
            </w:pPr>
          </w:p>
        </w:tc>
      </w:tr>
      <w:tr w:rsidR="005A4E07" w:rsidRPr="00381D11" w14:paraId="1CCED876" w14:textId="77777777" w:rsidTr="001273BE">
        <w:tc>
          <w:tcPr>
            <w:tcW w:w="695" w:type="dxa"/>
            <w:tcBorders>
              <w:top w:val="single" w:sz="4" w:space="0" w:color="auto"/>
              <w:right w:val="single" w:sz="4" w:space="0" w:color="auto"/>
            </w:tcBorders>
            <w:shd w:val="clear" w:color="auto" w:fill="auto"/>
          </w:tcPr>
          <w:p w14:paraId="58977F6B" w14:textId="77777777" w:rsidR="005A4E07" w:rsidRPr="00381D11" w:rsidRDefault="005A4E07" w:rsidP="001273BE">
            <w:pPr>
              <w:keepNext/>
              <w:spacing w:before="40" w:after="80"/>
              <w:ind w:left="57"/>
            </w:pPr>
            <w:r w:rsidRPr="00381D11">
              <w:lastRenderedPageBreak/>
              <w:t>96</w:t>
            </w:r>
          </w:p>
        </w:tc>
        <w:tc>
          <w:tcPr>
            <w:tcW w:w="3440" w:type="dxa"/>
            <w:tcBorders>
              <w:top w:val="single" w:sz="4" w:space="0" w:color="auto"/>
              <w:left w:val="single" w:sz="4" w:space="0" w:color="auto"/>
              <w:right w:val="single" w:sz="4" w:space="0" w:color="auto"/>
            </w:tcBorders>
            <w:shd w:val="clear" w:color="auto" w:fill="auto"/>
          </w:tcPr>
          <w:p w14:paraId="470011A0" w14:textId="77777777" w:rsidR="005A4E07" w:rsidRPr="00381D11" w:rsidRDefault="005A4E07" w:rsidP="001273BE">
            <w:pPr>
              <w:keepNext/>
              <w:spacing w:before="40" w:after="80"/>
              <w:ind w:left="57"/>
            </w:pPr>
            <w:r w:rsidRPr="00D310B8">
              <w:rPr>
                <w:b/>
              </w:rPr>
              <w:t>Prescriptions uniformes relatives à l’homologation des moteurs</w:t>
            </w:r>
            <w:r w:rsidRPr="00381D11">
              <w:t xml:space="preserve"> </w:t>
            </w:r>
            <w:r w:rsidRPr="00D310B8">
              <w:rPr>
                <w:b/>
              </w:rPr>
              <w:t>destinés aux tracteurs agricoles et forestiers ainsi qu’aux engins mobiles non routiers en ce qui concerne les émissions de polluants provenant du moteur</w:t>
            </w:r>
          </w:p>
        </w:tc>
        <w:tc>
          <w:tcPr>
            <w:tcW w:w="263" w:type="dxa"/>
            <w:tcBorders>
              <w:top w:val="single" w:sz="4" w:space="0" w:color="auto"/>
              <w:left w:val="single" w:sz="4" w:space="0" w:color="auto"/>
              <w:right w:val="dotted" w:sz="4" w:space="0" w:color="auto"/>
            </w:tcBorders>
            <w:shd w:val="clear" w:color="auto" w:fill="auto"/>
          </w:tcPr>
          <w:p w14:paraId="68B0F439"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7962B63"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70B586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94AF5F4"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BCA749F" w14:textId="77777777" w:rsidR="005A4E07" w:rsidRPr="00381D11" w:rsidRDefault="005A4E07" w:rsidP="001273BE">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10E8CF95"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E70361C"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1D8A5BD"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F5B2E22"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805AC76"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CB60A19"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EAE5C1E"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210A844"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74140979"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FBC5FD1"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8B4AE51"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069027A8"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34DFD6B"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1FFE43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0E2CC81"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7CC1F04" w14:textId="77777777" w:rsidR="005A4E07" w:rsidRPr="00381D11" w:rsidRDefault="005A4E07" w:rsidP="001273BE">
            <w:pPr>
              <w:keepNext/>
              <w:spacing w:before="40" w:after="80"/>
              <w:jc w:val="center"/>
            </w:pPr>
            <w:r w:rsidRPr="00381D11">
              <w:t>x</w:t>
            </w:r>
          </w:p>
        </w:tc>
      </w:tr>
      <w:tr w:rsidR="005A4E07" w:rsidRPr="00381D11" w14:paraId="6AEE3C32" w14:textId="77777777" w:rsidTr="001273BE">
        <w:tc>
          <w:tcPr>
            <w:tcW w:w="695" w:type="dxa"/>
            <w:tcBorders>
              <w:bottom w:val="single" w:sz="4" w:space="0" w:color="auto"/>
              <w:right w:val="single" w:sz="4" w:space="0" w:color="auto"/>
            </w:tcBorders>
            <w:shd w:val="clear" w:color="auto" w:fill="auto"/>
          </w:tcPr>
          <w:p w14:paraId="4652F1F2" w14:textId="77777777" w:rsidR="005A4E07" w:rsidRPr="00381D11" w:rsidRDefault="005A4E07" w:rsidP="007F60B0">
            <w:pPr>
              <w:spacing w:before="40" w:after="80"/>
              <w:ind w:left="57"/>
            </w:pPr>
            <w:r w:rsidRPr="00381D11">
              <w:t>97</w:t>
            </w:r>
          </w:p>
        </w:tc>
        <w:tc>
          <w:tcPr>
            <w:tcW w:w="3440" w:type="dxa"/>
            <w:tcBorders>
              <w:left w:val="single" w:sz="4" w:space="0" w:color="auto"/>
              <w:bottom w:val="single" w:sz="4" w:space="0" w:color="auto"/>
              <w:right w:val="single" w:sz="4" w:space="0" w:color="auto"/>
            </w:tcBorders>
            <w:shd w:val="clear" w:color="auto" w:fill="auto"/>
          </w:tcPr>
          <w:p w14:paraId="7718AAE6" w14:textId="77777777" w:rsidR="005A4E07" w:rsidRPr="00381D11" w:rsidRDefault="005A4E07" w:rsidP="007F60B0">
            <w:pPr>
              <w:spacing w:before="40" w:after="80"/>
              <w:ind w:left="57"/>
            </w:pPr>
            <w:r w:rsidRPr="00381D11">
              <w:t xml:space="preserve">Prescriptions uniformes relatives à l’homologation des systèmes d’alarme </w:t>
            </w:r>
            <w:r w:rsidRPr="00381D11">
              <w:rPr>
                <w:spacing w:val="3"/>
              </w:rPr>
              <w:t>pour véhicules (SAV) et des automobiles</w:t>
            </w:r>
            <w:r w:rsidRPr="00381D11">
              <w:t xml:space="preserve"> en ce qui concerne leurs systèmes d’alarme (SA)</w:t>
            </w:r>
          </w:p>
        </w:tc>
        <w:tc>
          <w:tcPr>
            <w:tcW w:w="263" w:type="dxa"/>
            <w:tcBorders>
              <w:left w:val="single" w:sz="4" w:space="0" w:color="auto"/>
              <w:bottom w:val="single" w:sz="4" w:space="0" w:color="auto"/>
              <w:right w:val="dotted" w:sz="4" w:space="0" w:color="auto"/>
            </w:tcBorders>
            <w:shd w:val="clear" w:color="auto" w:fill="auto"/>
          </w:tcPr>
          <w:p w14:paraId="08613F8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5CEEF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EBAF9C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60D0C0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D924B7E"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067056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B47181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173CB6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24EE5D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7D5390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9F8E6E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CBE27D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60A743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A191C0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055EFC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BDD2D1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F18A0C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EDDCE8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E4A27F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DEC8E7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722539C" w14:textId="77777777" w:rsidR="005A4E07" w:rsidRPr="00381D11" w:rsidRDefault="005A4E07" w:rsidP="007F60B0">
            <w:pPr>
              <w:spacing w:before="40" w:after="80"/>
              <w:jc w:val="center"/>
            </w:pPr>
          </w:p>
        </w:tc>
      </w:tr>
      <w:tr w:rsidR="005A4E07" w:rsidRPr="00381D11" w14:paraId="416F4A05" w14:textId="77777777" w:rsidTr="001273BE">
        <w:tc>
          <w:tcPr>
            <w:tcW w:w="695" w:type="dxa"/>
            <w:tcBorders>
              <w:bottom w:val="single" w:sz="4" w:space="0" w:color="auto"/>
              <w:right w:val="single" w:sz="4" w:space="0" w:color="auto"/>
            </w:tcBorders>
            <w:shd w:val="clear" w:color="auto" w:fill="auto"/>
          </w:tcPr>
          <w:p w14:paraId="508830AA" w14:textId="77777777" w:rsidR="005A4E07" w:rsidRPr="00381D11" w:rsidRDefault="005A4E07" w:rsidP="007F60B0">
            <w:pPr>
              <w:spacing w:before="40" w:after="80"/>
              <w:ind w:left="57"/>
            </w:pPr>
            <w:r w:rsidRPr="00381D11">
              <w:t>98</w:t>
            </w:r>
          </w:p>
        </w:tc>
        <w:tc>
          <w:tcPr>
            <w:tcW w:w="3440" w:type="dxa"/>
            <w:tcBorders>
              <w:left w:val="single" w:sz="4" w:space="0" w:color="auto"/>
              <w:bottom w:val="single" w:sz="4" w:space="0" w:color="auto"/>
              <w:right w:val="single" w:sz="4" w:space="0" w:color="auto"/>
            </w:tcBorders>
            <w:shd w:val="clear" w:color="auto" w:fill="auto"/>
          </w:tcPr>
          <w:p w14:paraId="13BFD62F" w14:textId="77777777" w:rsidR="005A4E07" w:rsidRPr="00381D11" w:rsidRDefault="005A4E07" w:rsidP="007F60B0">
            <w:pPr>
              <w:spacing w:before="40" w:after="80"/>
              <w:ind w:left="57"/>
            </w:pPr>
            <w:r w:rsidRPr="00381D11">
              <w:t>Prescriptions uniformes concernant l’homologation des projecteurs de véhicules à moteur munis de sources lumineuses à décharge</w:t>
            </w:r>
          </w:p>
        </w:tc>
        <w:tc>
          <w:tcPr>
            <w:tcW w:w="263" w:type="dxa"/>
            <w:tcBorders>
              <w:left w:val="single" w:sz="4" w:space="0" w:color="auto"/>
              <w:bottom w:val="single" w:sz="4" w:space="0" w:color="auto"/>
              <w:right w:val="dotted" w:sz="4" w:space="0" w:color="auto"/>
            </w:tcBorders>
            <w:shd w:val="clear" w:color="auto" w:fill="auto"/>
          </w:tcPr>
          <w:p w14:paraId="4188762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B2AA9E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EC447E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B06311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7973672"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F1098A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ABCB4A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46A514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DBD64B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5CCA7D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7502FF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A4CBB1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CB17F0C"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063E39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31E4DC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C99A65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D9092B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E59F27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BB7939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CA642A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157D411" w14:textId="77777777" w:rsidR="005A4E07" w:rsidRPr="00381D11" w:rsidRDefault="005A4E07" w:rsidP="007F60B0">
            <w:pPr>
              <w:spacing w:before="40" w:after="80"/>
              <w:jc w:val="center"/>
            </w:pPr>
          </w:p>
        </w:tc>
      </w:tr>
      <w:tr w:rsidR="005A4E07" w:rsidRPr="00381D11" w14:paraId="77EE9738" w14:textId="77777777" w:rsidTr="001273BE">
        <w:tc>
          <w:tcPr>
            <w:tcW w:w="695" w:type="dxa"/>
            <w:tcBorders>
              <w:top w:val="single" w:sz="4" w:space="0" w:color="auto"/>
              <w:right w:val="single" w:sz="4" w:space="0" w:color="auto"/>
            </w:tcBorders>
            <w:shd w:val="clear" w:color="auto" w:fill="auto"/>
          </w:tcPr>
          <w:p w14:paraId="65778458" w14:textId="77777777" w:rsidR="005A4E07" w:rsidRPr="00381D11" w:rsidRDefault="005A4E07" w:rsidP="007F60B0">
            <w:pPr>
              <w:spacing w:before="40" w:after="80"/>
              <w:ind w:left="57"/>
            </w:pPr>
            <w:r w:rsidRPr="00381D11">
              <w:t>99</w:t>
            </w:r>
          </w:p>
        </w:tc>
        <w:tc>
          <w:tcPr>
            <w:tcW w:w="3440" w:type="dxa"/>
            <w:tcBorders>
              <w:top w:val="single" w:sz="4" w:space="0" w:color="auto"/>
              <w:left w:val="single" w:sz="4" w:space="0" w:color="auto"/>
              <w:right w:val="single" w:sz="4" w:space="0" w:color="auto"/>
            </w:tcBorders>
            <w:shd w:val="clear" w:color="auto" w:fill="auto"/>
          </w:tcPr>
          <w:p w14:paraId="351D1EB4" w14:textId="77777777" w:rsidR="005A4E07" w:rsidRPr="00E80BD4" w:rsidRDefault="005A4E07" w:rsidP="007F60B0">
            <w:pPr>
              <w:spacing w:before="40" w:after="80"/>
              <w:ind w:left="57"/>
              <w:rPr>
                <w:b/>
              </w:rPr>
            </w:pPr>
            <w:r w:rsidRPr="00E80BD4">
              <w:rPr>
                <w:b/>
              </w:rPr>
              <w:t>Prescriptions uniformes relatives à l’homologation des sources lumineuses à décharge pour projecteurs homologués de véhicules à moteur</w:t>
            </w:r>
          </w:p>
        </w:tc>
        <w:tc>
          <w:tcPr>
            <w:tcW w:w="263" w:type="dxa"/>
            <w:tcBorders>
              <w:top w:val="single" w:sz="4" w:space="0" w:color="auto"/>
              <w:left w:val="single" w:sz="4" w:space="0" w:color="auto"/>
              <w:right w:val="dotted" w:sz="4" w:space="0" w:color="auto"/>
            </w:tcBorders>
            <w:shd w:val="clear" w:color="auto" w:fill="auto"/>
          </w:tcPr>
          <w:p w14:paraId="392FA71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42A3D6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38271A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E4F20C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CA88D71"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3946EF29"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7151B9D4"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752F43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470126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0A802377"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70DD388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1CDE0D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02377DA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25DB8E7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2F614B2"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584E5D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3672B955"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A3CC340"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381B522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B2A9AB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7C7D8F47" w14:textId="77777777" w:rsidR="005A4E07" w:rsidRPr="00381D11" w:rsidRDefault="005A4E07" w:rsidP="007F60B0">
            <w:pPr>
              <w:spacing w:before="40" w:after="80"/>
              <w:jc w:val="center"/>
            </w:pPr>
          </w:p>
        </w:tc>
      </w:tr>
      <w:tr w:rsidR="005A4E07" w:rsidRPr="00381D11" w14:paraId="4C81DB05" w14:textId="77777777" w:rsidTr="001273BE">
        <w:tc>
          <w:tcPr>
            <w:tcW w:w="695" w:type="dxa"/>
            <w:tcBorders>
              <w:bottom w:val="single" w:sz="4" w:space="0" w:color="auto"/>
              <w:right w:val="single" w:sz="4" w:space="0" w:color="auto"/>
            </w:tcBorders>
            <w:shd w:val="clear" w:color="auto" w:fill="auto"/>
          </w:tcPr>
          <w:p w14:paraId="172C2613" w14:textId="77777777" w:rsidR="005A4E07" w:rsidRPr="00381D11" w:rsidRDefault="005A4E07" w:rsidP="007F60B0">
            <w:pPr>
              <w:spacing w:before="40" w:after="80"/>
              <w:ind w:left="57"/>
            </w:pPr>
            <w:r w:rsidRPr="00381D11">
              <w:t>100</w:t>
            </w:r>
          </w:p>
        </w:tc>
        <w:tc>
          <w:tcPr>
            <w:tcW w:w="3440" w:type="dxa"/>
            <w:tcBorders>
              <w:left w:val="single" w:sz="4" w:space="0" w:color="auto"/>
              <w:bottom w:val="single" w:sz="4" w:space="0" w:color="auto"/>
              <w:right w:val="single" w:sz="4" w:space="0" w:color="auto"/>
            </w:tcBorders>
            <w:shd w:val="clear" w:color="auto" w:fill="auto"/>
          </w:tcPr>
          <w:p w14:paraId="13BD5B94" w14:textId="77777777" w:rsidR="005A4E07" w:rsidRPr="00381D11" w:rsidRDefault="005A4E07" w:rsidP="007F60B0">
            <w:pPr>
              <w:spacing w:before="40" w:after="80"/>
              <w:ind w:left="57"/>
            </w:pPr>
            <w:r w:rsidRPr="00381D11">
              <w:t>Prescriptions uniformes relatives à l’homologation des véhicules en ce qui concerne les prescriptions particulières applicables à la chaîne de traction électrique</w:t>
            </w:r>
          </w:p>
        </w:tc>
        <w:tc>
          <w:tcPr>
            <w:tcW w:w="263" w:type="dxa"/>
            <w:tcBorders>
              <w:left w:val="single" w:sz="4" w:space="0" w:color="auto"/>
              <w:bottom w:val="single" w:sz="4" w:space="0" w:color="auto"/>
              <w:right w:val="dotted" w:sz="4" w:space="0" w:color="auto"/>
            </w:tcBorders>
            <w:shd w:val="clear" w:color="auto" w:fill="auto"/>
          </w:tcPr>
          <w:p w14:paraId="626F0AD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8FFBE4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633CAB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BF594C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75A0B4F"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6470AE5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1DD14E0"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976A3F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77D760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326AE7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DFFA14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2DA4A4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B5F5B09"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4341D5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E55B45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8F424D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935ADD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B5AB5E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200F32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97CD44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4E912C5" w14:textId="77777777" w:rsidR="005A4E07" w:rsidRPr="00381D11" w:rsidRDefault="005A4E07" w:rsidP="007F60B0">
            <w:pPr>
              <w:spacing w:before="40" w:after="80"/>
              <w:jc w:val="center"/>
            </w:pPr>
          </w:p>
        </w:tc>
      </w:tr>
      <w:tr w:rsidR="005A4E07" w:rsidRPr="00381D11" w14:paraId="1284845F" w14:textId="77777777" w:rsidTr="001273BE">
        <w:tc>
          <w:tcPr>
            <w:tcW w:w="695" w:type="dxa"/>
            <w:tcBorders>
              <w:bottom w:val="single" w:sz="4" w:space="0" w:color="auto"/>
              <w:right w:val="single" w:sz="4" w:space="0" w:color="auto"/>
            </w:tcBorders>
            <w:shd w:val="clear" w:color="auto" w:fill="auto"/>
          </w:tcPr>
          <w:p w14:paraId="2CBC2549" w14:textId="77777777" w:rsidR="005A4E07" w:rsidRPr="00381D11" w:rsidRDefault="005A4E07" w:rsidP="007F60B0">
            <w:pPr>
              <w:keepNext/>
              <w:spacing w:before="40" w:after="80"/>
              <w:ind w:left="57"/>
            </w:pPr>
            <w:r w:rsidRPr="00381D11">
              <w:t>101</w:t>
            </w:r>
          </w:p>
        </w:tc>
        <w:tc>
          <w:tcPr>
            <w:tcW w:w="3440" w:type="dxa"/>
            <w:tcBorders>
              <w:left w:val="single" w:sz="4" w:space="0" w:color="auto"/>
              <w:bottom w:val="single" w:sz="4" w:space="0" w:color="auto"/>
              <w:right w:val="single" w:sz="4" w:space="0" w:color="auto"/>
            </w:tcBorders>
            <w:shd w:val="clear" w:color="auto" w:fill="auto"/>
          </w:tcPr>
          <w:p w14:paraId="48EF2C86" w14:textId="77777777" w:rsidR="005A4E07" w:rsidRPr="00381D11" w:rsidRDefault="005A4E07" w:rsidP="007F60B0">
            <w:pPr>
              <w:keepNext/>
              <w:spacing w:before="40" w:after="80"/>
              <w:ind w:left="57"/>
            </w:pPr>
            <w:r w:rsidRPr="00381D11">
              <w:t xml:space="preserve">Prescriptions uniformes relatives à </w:t>
            </w:r>
            <w:r w:rsidRPr="00381D11">
              <w:rPr>
                <w:spacing w:val="2"/>
              </w:rPr>
              <w:t>l’homologation des voitures particulières</w:t>
            </w:r>
            <w:r w:rsidRPr="00381D11">
              <w:t xml:space="preserve"> mues uniquement par un moteur à combustion interne ou mues par une chaîne de traction électrique hybride en ce qui concerne la mesure des émissions de dioxyde de carbone et de la consommation de carburant et/ou la mesure de la consommation d’énergie électrique et de l’autonomie en mode</w:t>
            </w:r>
            <w:r w:rsidRPr="00381D11">
              <w:rPr>
                <w:spacing w:val="2"/>
              </w:rPr>
              <w:t xml:space="preserve"> </w:t>
            </w:r>
            <w:r w:rsidRPr="00381D11">
              <w:t>électrique, et des véhicules des catégories</w:t>
            </w:r>
            <w:r w:rsidRPr="00381D11">
              <w:rPr>
                <w:spacing w:val="2"/>
              </w:rPr>
              <w:t xml:space="preserve"> M</w:t>
            </w:r>
            <w:r w:rsidRPr="00381D11">
              <w:rPr>
                <w:spacing w:val="2"/>
                <w:vertAlign w:val="subscript"/>
              </w:rPr>
              <w:t>1</w:t>
            </w:r>
            <w:r w:rsidRPr="00381D11">
              <w:rPr>
                <w:spacing w:val="2"/>
              </w:rPr>
              <w:t xml:space="preserve"> et N</w:t>
            </w:r>
            <w:r w:rsidRPr="00381D11">
              <w:rPr>
                <w:spacing w:val="2"/>
                <w:vertAlign w:val="subscript"/>
              </w:rPr>
              <w:t>1</w:t>
            </w:r>
            <w:r w:rsidRPr="00381D11">
              <w:rPr>
                <w:spacing w:val="2"/>
              </w:rPr>
              <w:t xml:space="preserve"> </w:t>
            </w:r>
            <w:proofErr w:type="spellStart"/>
            <w:r w:rsidRPr="00381D11">
              <w:rPr>
                <w:spacing w:val="2"/>
              </w:rPr>
              <w:t>mus</w:t>
            </w:r>
            <w:proofErr w:type="spellEnd"/>
            <w:r w:rsidRPr="00381D11">
              <w:rPr>
                <w:spacing w:val="2"/>
              </w:rPr>
              <w:t xml:space="preserve"> uniquement par une chaîne </w:t>
            </w:r>
            <w:r w:rsidRPr="00381D11">
              <w:t>de traction électrique en ce qui concerne la mesure de la consommation d’énergie électrique et de l’autonomie</w:t>
            </w:r>
          </w:p>
        </w:tc>
        <w:tc>
          <w:tcPr>
            <w:tcW w:w="263" w:type="dxa"/>
            <w:tcBorders>
              <w:left w:val="single" w:sz="4" w:space="0" w:color="auto"/>
              <w:bottom w:val="single" w:sz="4" w:space="0" w:color="auto"/>
              <w:right w:val="dotted" w:sz="4" w:space="0" w:color="auto"/>
            </w:tcBorders>
            <w:shd w:val="clear" w:color="auto" w:fill="auto"/>
          </w:tcPr>
          <w:p w14:paraId="1A8BE3B4"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3AB2DC3"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9073C40"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59F35C0"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7DDB9B3" w14:textId="77777777" w:rsidR="005A4E07" w:rsidRPr="00381D11" w:rsidRDefault="005A4E07" w:rsidP="007F60B0">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029F5A6"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4C1B12F"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5B6FD51"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820CA78"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D04205C"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25A16D3"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52A9FB5"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F3D8A64"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6F2FB8B"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2A8B579"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D46C2B8"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EA8C590" w14:textId="77777777" w:rsidR="005A4E07" w:rsidRPr="00381D11" w:rsidRDefault="005A4E07" w:rsidP="007F60B0">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BB01268"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CBF0B9B"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82CFB66"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0B5337A" w14:textId="77777777" w:rsidR="005A4E07" w:rsidRPr="00381D11" w:rsidRDefault="005A4E07" w:rsidP="007F60B0">
            <w:pPr>
              <w:keepNext/>
              <w:spacing w:before="40" w:after="80"/>
              <w:jc w:val="center"/>
            </w:pPr>
          </w:p>
        </w:tc>
      </w:tr>
      <w:tr w:rsidR="005A4E07" w:rsidRPr="00381D11" w14:paraId="1790FD84" w14:textId="77777777" w:rsidTr="001227CE">
        <w:tc>
          <w:tcPr>
            <w:tcW w:w="695" w:type="dxa"/>
            <w:tcBorders>
              <w:top w:val="single" w:sz="4" w:space="0" w:color="auto"/>
              <w:bottom w:val="single" w:sz="4" w:space="0" w:color="auto"/>
              <w:right w:val="single" w:sz="4" w:space="0" w:color="auto"/>
            </w:tcBorders>
            <w:shd w:val="clear" w:color="auto" w:fill="auto"/>
          </w:tcPr>
          <w:p w14:paraId="00D6FB12" w14:textId="77777777" w:rsidR="005A4E07" w:rsidRPr="00381D11" w:rsidRDefault="005A4E07" w:rsidP="007F60B0">
            <w:pPr>
              <w:keepNext/>
              <w:spacing w:before="40" w:after="80"/>
              <w:ind w:left="57"/>
            </w:pPr>
            <w:r w:rsidRPr="00381D11">
              <w:t>102</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526A8AC0" w14:textId="77777777" w:rsidR="005A4E07" w:rsidRPr="00381D11" w:rsidRDefault="005A4E07" w:rsidP="007F60B0">
            <w:pPr>
              <w:keepNext/>
              <w:spacing w:before="40" w:after="80"/>
              <w:ind w:left="57"/>
            </w:pPr>
            <w:r w:rsidRPr="00381D11">
              <w:t>Prescriptions uniformes relatives à l’homologation :</w:t>
            </w:r>
          </w:p>
          <w:p w14:paraId="5C59BDD8" w14:textId="77777777" w:rsidR="005A4E07" w:rsidRPr="00381D11" w:rsidRDefault="005A4E07" w:rsidP="007F60B0">
            <w:pPr>
              <w:keepNext/>
              <w:spacing w:before="40" w:after="80"/>
              <w:ind w:left="57"/>
              <w:rPr>
                <w:spacing w:val="-4"/>
              </w:rPr>
            </w:pPr>
            <w:r w:rsidRPr="00381D11">
              <w:rPr>
                <w:spacing w:val="-4"/>
              </w:rPr>
              <w:t>I.</w:t>
            </w:r>
            <w:r w:rsidRPr="00381D11">
              <w:rPr>
                <w:spacing w:val="-4"/>
              </w:rPr>
              <w:tab/>
              <w:t>D’un dispositif d’attelage court (DAC)</w:t>
            </w:r>
          </w:p>
          <w:p w14:paraId="79D4E174" w14:textId="77777777" w:rsidR="005A4E07" w:rsidRPr="00381D11" w:rsidRDefault="005A4E07" w:rsidP="007F60B0">
            <w:pPr>
              <w:keepNext/>
              <w:spacing w:before="40" w:after="80"/>
              <w:ind w:left="57"/>
            </w:pPr>
            <w:r w:rsidRPr="00381D11">
              <w:t>II.</w:t>
            </w:r>
            <w:r w:rsidRPr="00381D11">
              <w:tab/>
              <w:t>De véhicules en ce qui concerne l’installation d’un type homologue de DAC</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76DA251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9CE9AA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610FA9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46B97C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EAB7EFF"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0433C93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1BB0EE2"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036CE0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18A481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0FC95FD"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512D98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F2F3ED2"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289DC07"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DCAB4E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48C1E18"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E6B86CA"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E1EC7D4"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DE4DEB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03FFB81"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1A0371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A6F36A9" w14:textId="77777777" w:rsidR="005A4E07" w:rsidRPr="00381D11" w:rsidRDefault="005A4E07" w:rsidP="007F60B0">
            <w:pPr>
              <w:keepNext/>
              <w:spacing w:before="40" w:after="80"/>
              <w:jc w:val="center"/>
            </w:pPr>
          </w:p>
        </w:tc>
      </w:tr>
      <w:tr w:rsidR="005A4E07" w:rsidRPr="00381D11" w14:paraId="78EF5913" w14:textId="77777777" w:rsidTr="001227CE">
        <w:tc>
          <w:tcPr>
            <w:tcW w:w="695" w:type="dxa"/>
            <w:tcBorders>
              <w:top w:val="single" w:sz="4" w:space="0" w:color="auto"/>
              <w:bottom w:val="single" w:sz="4" w:space="0" w:color="auto"/>
              <w:right w:val="single" w:sz="4" w:space="0" w:color="auto"/>
            </w:tcBorders>
            <w:shd w:val="clear" w:color="auto" w:fill="auto"/>
          </w:tcPr>
          <w:p w14:paraId="305A633B" w14:textId="77777777" w:rsidR="005A4E07" w:rsidRPr="00381D11" w:rsidRDefault="005A4E07" w:rsidP="007F60B0">
            <w:pPr>
              <w:spacing w:before="40" w:after="80"/>
              <w:ind w:left="57"/>
            </w:pPr>
            <w:r w:rsidRPr="00381D11">
              <w:t>103</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169DA3B4" w14:textId="77777777" w:rsidR="005A4E07" w:rsidRPr="00381D11" w:rsidRDefault="005A4E07" w:rsidP="007F60B0">
            <w:pPr>
              <w:spacing w:before="40" w:after="80"/>
              <w:ind w:left="57"/>
            </w:pPr>
            <w:r w:rsidRPr="00381D11">
              <w:t>Prescriptions uniformes relatives à l’homologation de dispositifs antipollution de remplacement pour les véhicules à moteur</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389DFEF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4C1E8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33B189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D2B885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A1A3483"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5A5D8DA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21060D7"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95FE6C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F2555D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65B8C2C"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11D571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DA3D94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1D3B8FC"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26C71D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5590EB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4965DB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7972501"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C736F2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37D0D0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F6AA7B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9B17C04" w14:textId="77777777" w:rsidR="005A4E07" w:rsidRPr="00381D11" w:rsidRDefault="005A4E07" w:rsidP="007F60B0">
            <w:pPr>
              <w:spacing w:before="40" w:after="80"/>
              <w:jc w:val="center"/>
            </w:pPr>
          </w:p>
        </w:tc>
      </w:tr>
      <w:tr w:rsidR="005A4E07" w:rsidRPr="00381D11" w14:paraId="4FF8AC1F" w14:textId="77777777" w:rsidTr="001227CE">
        <w:tc>
          <w:tcPr>
            <w:tcW w:w="695" w:type="dxa"/>
            <w:tcBorders>
              <w:top w:val="single" w:sz="4" w:space="0" w:color="auto"/>
              <w:bottom w:val="single" w:sz="4" w:space="0" w:color="auto"/>
              <w:right w:val="single" w:sz="4" w:space="0" w:color="auto"/>
            </w:tcBorders>
            <w:shd w:val="clear" w:color="auto" w:fill="auto"/>
          </w:tcPr>
          <w:p w14:paraId="113933E1" w14:textId="77777777" w:rsidR="005A4E07" w:rsidRPr="00381D11" w:rsidRDefault="005A4E07" w:rsidP="007F60B0">
            <w:pPr>
              <w:spacing w:before="40" w:after="80"/>
              <w:ind w:left="57"/>
            </w:pPr>
            <w:r w:rsidRPr="00381D11">
              <w:lastRenderedPageBreak/>
              <w:t>104</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5A87E985" w14:textId="77777777" w:rsidR="005A4E07" w:rsidRPr="00381D11" w:rsidRDefault="005A4E07" w:rsidP="007F60B0">
            <w:pPr>
              <w:spacing w:before="40" w:after="80"/>
              <w:ind w:left="57"/>
            </w:pPr>
            <w:r w:rsidRPr="00381D11">
              <w:t xml:space="preserve">Prescriptions uniformes relatives à l’homologation des marquages </w:t>
            </w:r>
            <w:proofErr w:type="spellStart"/>
            <w:r w:rsidRPr="00381D11">
              <w:t>rétroréfléchissants</w:t>
            </w:r>
            <w:proofErr w:type="spellEnd"/>
            <w:r w:rsidRPr="00381D11">
              <w:t xml:space="preserve"> pour véhicules des catégories M, N et O</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B1688A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8559B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8D0972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54397C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D2344C6"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5D124DB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3BA9D7"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5EF607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B549A6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7B383AE"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CCFA17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473659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A0C6331"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845F77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F34421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2D8315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AEAA1CA"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64D968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994923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3B9DB1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C16C10C" w14:textId="77777777" w:rsidR="005A4E07" w:rsidRPr="00381D11" w:rsidRDefault="005A4E07" w:rsidP="007F60B0">
            <w:pPr>
              <w:spacing w:before="40" w:after="80"/>
              <w:jc w:val="center"/>
            </w:pPr>
          </w:p>
        </w:tc>
      </w:tr>
      <w:tr w:rsidR="005A4E07" w:rsidRPr="00381D11" w14:paraId="0A41B326" w14:textId="77777777" w:rsidTr="001273BE">
        <w:tc>
          <w:tcPr>
            <w:tcW w:w="695" w:type="dxa"/>
            <w:tcBorders>
              <w:bottom w:val="single" w:sz="4" w:space="0" w:color="auto"/>
              <w:right w:val="single" w:sz="4" w:space="0" w:color="auto"/>
            </w:tcBorders>
            <w:shd w:val="clear" w:color="auto" w:fill="auto"/>
          </w:tcPr>
          <w:p w14:paraId="11EFF509" w14:textId="77777777" w:rsidR="005A4E07" w:rsidRPr="00381D11" w:rsidRDefault="005A4E07" w:rsidP="007F60B0">
            <w:pPr>
              <w:spacing w:before="40" w:after="80"/>
              <w:ind w:left="57"/>
            </w:pPr>
            <w:r w:rsidRPr="00381D11">
              <w:t>105</w:t>
            </w:r>
          </w:p>
        </w:tc>
        <w:tc>
          <w:tcPr>
            <w:tcW w:w="3440" w:type="dxa"/>
            <w:tcBorders>
              <w:left w:val="single" w:sz="4" w:space="0" w:color="auto"/>
              <w:bottom w:val="single" w:sz="4" w:space="0" w:color="auto"/>
              <w:right w:val="single" w:sz="4" w:space="0" w:color="auto"/>
            </w:tcBorders>
            <w:shd w:val="clear" w:color="auto" w:fill="auto"/>
          </w:tcPr>
          <w:p w14:paraId="3D981098" w14:textId="77777777" w:rsidR="005A4E07" w:rsidRPr="00381D11" w:rsidRDefault="005A4E07" w:rsidP="007F60B0">
            <w:pPr>
              <w:spacing w:before="40" w:after="80"/>
              <w:ind w:left="57"/>
            </w:pPr>
            <w:r w:rsidRPr="00381D11">
              <w:t xml:space="preserve">Prescriptions uniformes relatives à </w:t>
            </w:r>
            <w:r w:rsidRPr="00381D11">
              <w:rPr>
                <w:spacing w:val="2"/>
              </w:rPr>
              <w:t>l’homologation des véhicules destinés au transport de marchandises dangereuses</w:t>
            </w:r>
            <w:r w:rsidRPr="00381D11">
              <w:t xml:space="preserve"> en ce qui concerne leurs caractéristiques particulières de construction</w:t>
            </w:r>
          </w:p>
        </w:tc>
        <w:tc>
          <w:tcPr>
            <w:tcW w:w="263" w:type="dxa"/>
            <w:tcBorders>
              <w:left w:val="single" w:sz="4" w:space="0" w:color="auto"/>
              <w:bottom w:val="single" w:sz="4" w:space="0" w:color="auto"/>
              <w:right w:val="dotted" w:sz="4" w:space="0" w:color="auto"/>
            </w:tcBorders>
            <w:shd w:val="clear" w:color="auto" w:fill="auto"/>
          </w:tcPr>
          <w:p w14:paraId="0DC1652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F5212A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AA3A00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3F58A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338E147"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82715C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E7AEA2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C75ADD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99BCD1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917515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E98E8C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B26D02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B0CCC1A"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4FECA0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D9A2EEF"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F077B5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D137D7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FC1154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5AE12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27C2EC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11C003B" w14:textId="77777777" w:rsidR="005A4E07" w:rsidRPr="00381D11" w:rsidRDefault="005A4E07" w:rsidP="007F60B0">
            <w:pPr>
              <w:spacing w:before="40" w:after="80"/>
              <w:jc w:val="center"/>
            </w:pPr>
          </w:p>
        </w:tc>
      </w:tr>
      <w:tr w:rsidR="005A4E07" w:rsidRPr="00381D11" w14:paraId="5EB9B8D7" w14:textId="77777777" w:rsidTr="001273BE">
        <w:tc>
          <w:tcPr>
            <w:tcW w:w="695" w:type="dxa"/>
            <w:tcBorders>
              <w:top w:val="single" w:sz="4" w:space="0" w:color="auto"/>
              <w:bottom w:val="single" w:sz="4" w:space="0" w:color="auto"/>
              <w:right w:val="single" w:sz="4" w:space="0" w:color="auto"/>
            </w:tcBorders>
            <w:shd w:val="clear" w:color="auto" w:fill="auto"/>
          </w:tcPr>
          <w:p w14:paraId="158278DF" w14:textId="77777777" w:rsidR="005A4E07" w:rsidRPr="00381D11" w:rsidRDefault="005A4E07" w:rsidP="007F60B0">
            <w:pPr>
              <w:spacing w:before="40" w:after="80"/>
              <w:ind w:left="57"/>
            </w:pPr>
            <w:r w:rsidRPr="00381D11">
              <w:t>106</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4963C21A" w14:textId="77777777" w:rsidR="005A4E07" w:rsidRPr="00381D11" w:rsidRDefault="005A4E07" w:rsidP="007F60B0">
            <w:pPr>
              <w:spacing w:before="40" w:after="80"/>
              <w:ind w:left="57"/>
            </w:pPr>
            <w:r w:rsidRPr="00381D11">
              <w:t>Prescriptions uniformes concernant l’homologation des pneumatiques pour véhicules agricoles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131A370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FBE3B1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FED037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2AAFC0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493152C"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39A00C3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C0205B4"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4A1B52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AAFDFE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82C897D"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FA3569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83D414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0FD647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404A4E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13783D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9CAB3F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067D0BE"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9BFEF2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34674D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0FC8B5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37A1D0F" w14:textId="77777777" w:rsidR="005A4E07" w:rsidRPr="00381D11" w:rsidRDefault="005A4E07" w:rsidP="007F60B0">
            <w:pPr>
              <w:spacing w:before="40" w:after="80"/>
              <w:jc w:val="center"/>
            </w:pPr>
          </w:p>
        </w:tc>
      </w:tr>
      <w:tr w:rsidR="005A4E07" w:rsidRPr="00381D11" w14:paraId="6CC3E063" w14:textId="77777777" w:rsidTr="001273BE">
        <w:tc>
          <w:tcPr>
            <w:tcW w:w="695" w:type="dxa"/>
            <w:tcBorders>
              <w:top w:val="single" w:sz="4" w:space="0" w:color="auto"/>
              <w:bottom w:val="single" w:sz="4" w:space="0" w:color="auto"/>
              <w:right w:val="single" w:sz="4" w:space="0" w:color="auto"/>
            </w:tcBorders>
            <w:shd w:val="clear" w:color="auto" w:fill="auto"/>
          </w:tcPr>
          <w:p w14:paraId="15F4FBA1" w14:textId="77777777" w:rsidR="005A4E07" w:rsidRPr="00381D11" w:rsidRDefault="005A4E07" w:rsidP="007F60B0">
            <w:pPr>
              <w:spacing w:before="40" w:after="80"/>
              <w:ind w:left="57"/>
            </w:pPr>
            <w:r w:rsidRPr="00381D11">
              <w:t>107</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72661C10" w14:textId="77777777" w:rsidR="005A4E07" w:rsidRPr="00381D11" w:rsidRDefault="005A4E07" w:rsidP="007F60B0">
            <w:pPr>
              <w:spacing w:before="40" w:after="80"/>
              <w:ind w:left="57"/>
            </w:pPr>
            <w:r w:rsidRPr="00381D11">
              <w:t>Prescriptions uniformes relatives à l’homologation des véhicules des catégories M</w:t>
            </w:r>
            <w:r w:rsidRPr="00381D11">
              <w:rPr>
                <w:vertAlign w:val="subscript"/>
              </w:rPr>
              <w:t>2</w:t>
            </w:r>
            <w:r w:rsidRPr="00381D11">
              <w:t xml:space="preserve"> ou M</w:t>
            </w:r>
            <w:r w:rsidRPr="00381D11">
              <w:rPr>
                <w:vertAlign w:val="subscript"/>
              </w:rPr>
              <w:t>3</w:t>
            </w:r>
            <w:r w:rsidRPr="00381D11">
              <w:t xml:space="preserve"> en ce qui concerne leurs caractéristiques générales de construction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524F841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F8ACD4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F1163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DEE59D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BF9F589"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F4D4D7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3A230D0"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037803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C3DAF7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5815600"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DCD1BC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B0BDE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772EBE3"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ED0458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708DCC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0AC51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A37D46E"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ADD47F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61EBDE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468F5D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9AC9458" w14:textId="77777777" w:rsidR="005A4E07" w:rsidRPr="00381D11" w:rsidRDefault="005A4E07" w:rsidP="007F60B0">
            <w:pPr>
              <w:spacing w:before="40" w:after="80"/>
              <w:jc w:val="center"/>
            </w:pPr>
          </w:p>
        </w:tc>
      </w:tr>
      <w:tr w:rsidR="005A4E07" w:rsidRPr="00381D11" w14:paraId="02C2D669" w14:textId="77777777" w:rsidTr="001273BE">
        <w:tc>
          <w:tcPr>
            <w:tcW w:w="695" w:type="dxa"/>
            <w:tcBorders>
              <w:bottom w:val="single" w:sz="4" w:space="0" w:color="auto"/>
              <w:right w:val="single" w:sz="4" w:space="0" w:color="auto"/>
            </w:tcBorders>
            <w:shd w:val="clear" w:color="auto" w:fill="auto"/>
          </w:tcPr>
          <w:p w14:paraId="31842FE0" w14:textId="77777777" w:rsidR="005A4E07" w:rsidRPr="00381D11" w:rsidRDefault="005A4E07" w:rsidP="007F60B0">
            <w:pPr>
              <w:spacing w:before="40" w:after="80"/>
              <w:ind w:left="57"/>
            </w:pPr>
            <w:r w:rsidRPr="00381D11">
              <w:t>108</w:t>
            </w:r>
          </w:p>
        </w:tc>
        <w:tc>
          <w:tcPr>
            <w:tcW w:w="3440" w:type="dxa"/>
            <w:tcBorders>
              <w:left w:val="single" w:sz="4" w:space="0" w:color="auto"/>
              <w:bottom w:val="single" w:sz="4" w:space="0" w:color="auto"/>
              <w:right w:val="single" w:sz="4" w:space="0" w:color="auto"/>
            </w:tcBorders>
            <w:shd w:val="clear" w:color="auto" w:fill="auto"/>
          </w:tcPr>
          <w:p w14:paraId="372D6C3B" w14:textId="77777777" w:rsidR="005A4E07" w:rsidRPr="00381D11" w:rsidRDefault="005A4E07" w:rsidP="007F60B0">
            <w:pPr>
              <w:spacing w:before="40" w:after="80"/>
              <w:ind w:left="57"/>
            </w:pPr>
            <w:r w:rsidRPr="00381D11">
              <w:t>Prescriptions uniformes relatives à l’homologation de la fabrication de pneumatiques réchappés pour les véhicules automobiles et leurs remorques</w:t>
            </w:r>
          </w:p>
        </w:tc>
        <w:tc>
          <w:tcPr>
            <w:tcW w:w="263" w:type="dxa"/>
            <w:tcBorders>
              <w:left w:val="single" w:sz="4" w:space="0" w:color="auto"/>
              <w:bottom w:val="single" w:sz="4" w:space="0" w:color="auto"/>
              <w:right w:val="dotted" w:sz="4" w:space="0" w:color="auto"/>
            </w:tcBorders>
            <w:shd w:val="clear" w:color="auto" w:fill="auto"/>
          </w:tcPr>
          <w:p w14:paraId="649DF4B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AC0FB4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8757A0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D6920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BAD7874"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8F2C66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4B2CD4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A796DB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F73C2C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70515D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9233A5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780CFD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3B3A2C9"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D78CDC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E7A9C6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0CE670C"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953EC1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395C33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36EF50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2BB553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7C16EC1" w14:textId="77777777" w:rsidR="005A4E07" w:rsidRPr="00381D11" w:rsidRDefault="005A4E07" w:rsidP="007F60B0">
            <w:pPr>
              <w:spacing w:before="40" w:after="80"/>
              <w:jc w:val="center"/>
            </w:pPr>
          </w:p>
        </w:tc>
      </w:tr>
      <w:tr w:rsidR="005A4E07" w:rsidRPr="00381D11" w14:paraId="5CC78150" w14:textId="77777777" w:rsidTr="001273BE">
        <w:tc>
          <w:tcPr>
            <w:tcW w:w="695" w:type="dxa"/>
            <w:tcBorders>
              <w:top w:val="single" w:sz="4" w:space="0" w:color="auto"/>
              <w:bottom w:val="single" w:sz="4" w:space="0" w:color="auto"/>
              <w:right w:val="single" w:sz="4" w:space="0" w:color="auto"/>
            </w:tcBorders>
            <w:shd w:val="clear" w:color="auto" w:fill="auto"/>
          </w:tcPr>
          <w:p w14:paraId="07A81AAB" w14:textId="77777777" w:rsidR="005A4E07" w:rsidRPr="00381D11" w:rsidRDefault="005A4E07" w:rsidP="007F60B0">
            <w:pPr>
              <w:spacing w:before="40" w:after="80"/>
              <w:ind w:left="57"/>
            </w:pPr>
            <w:r w:rsidRPr="00381D11">
              <w:t>109</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5713BF27" w14:textId="77777777" w:rsidR="005A4E07" w:rsidRPr="00381D11" w:rsidRDefault="005A4E07" w:rsidP="007F60B0">
            <w:pPr>
              <w:spacing w:before="40" w:after="80"/>
              <w:ind w:left="57"/>
            </w:pPr>
            <w:r w:rsidRPr="00381D11">
              <w:t>Prescriptions uniformes relatives à l’homologation de la fabrication de pneumatiques réchappés pour les véhicules utilitaires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B99325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F2E30B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A0EC96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451126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53B52FA"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7FEB3A0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E1F0106"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677509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A5AC19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6C17B72"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7A9AA1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2EF20E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ACF0594"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315E4A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9F24F2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FD3A5F7"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592FF45"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357F4B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54446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BD0420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F8141D6" w14:textId="77777777" w:rsidR="005A4E07" w:rsidRPr="00381D11" w:rsidRDefault="005A4E07" w:rsidP="007F60B0">
            <w:pPr>
              <w:spacing w:before="40" w:after="80"/>
              <w:jc w:val="center"/>
            </w:pPr>
          </w:p>
        </w:tc>
      </w:tr>
      <w:tr w:rsidR="005A4E07" w:rsidRPr="00381D11" w14:paraId="5AD1A32D" w14:textId="77777777" w:rsidTr="001273BE">
        <w:tc>
          <w:tcPr>
            <w:tcW w:w="695" w:type="dxa"/>
            <w:tcBorders>
              <w:bottom w:val="single" w:sz="4" w:space="0" w:color="auto"/>
              <w:right w:val="single" w:sz="4" w:space="0" w:color="auto"/>
            </w:tcBorders>
            <w:shd w:val="clear" w:color="auto" w:fill="auto"/>
          </w:tcPr>
          <w:p w14:paraId="6CB8BA58" w14:textId="77777777" w:rsidR="005A4E07" w:rsidRPr="00381D11" w:rsidRDefault="005A4E07" w:rsidP="007F60B0">
            <w:pPr>
              <w:spacing w:before="40" w:after="80"/>
              <w:ind w:left="57"/>
            </w:pPr>
            <w:r w:rsidRPr="00381D11">
              <w:t>110</w:t>
            </w:r>
          </w:p>
        </w:tc>
        <w:tc>
          <w:tcPr>
            <w:tcW w:w="3440" w:type="dxa"/>
            <w:tcBorders>
              <w:left w:val="single" w:sz="4" w:space="0" w:color="auto"/>
              <w:bottom w:val="single" w:sz="4" w:space="0" w:color="auto"/>
              <w:right w:val="single" w:sz="4" w:space="0" w:color="auto"/>
            </w:tcBorders>
            <w:shd w:val="clear" w:color="auto" w:fill="auto"/>
          </w:tcPr>
          <w:p w14:paraId="05D1AB79" w14:textId="77777777" w:rsidR="005A4E07" w:rsidRPr="00381D11" w:rsidRDefault="005A4E07" w:rsidP="007F60B0">
            <w:pPr>
              <w:spacing w:before="40" w:after="80"/>
              <w:ind w:left="57"/>
            </w:pPr>
            <w:r w:rsidRPr="00381D11">
              <w:t>Prescriptions uniformes relatives à l’homologation :</w:t>
            </w:r>
          </w:p>
          <w:p w14:paraId="57ABEAD7" w14:textId="77777777" w:rsidR="005A4E07" w:rsidRPr="00381D11" w:rsidRDefault="005A4E07" w:rsidP="007F60B0">
            <w:pPr>
              <w:spacing w:before="40" w:after="80"/>
              <w:ind w:left="57"/>
            </w:pPr>
            <w:r w:rsidRPr="00381D11">
              <w:t>I.</w:t>
            </w:r>
            <w:r w:rsidRPr="00381D11">
              <w:tab/>
              <w:t>Des organes spéciaux pour l’alimentation du moteur au gaz naturel comprimé (GNC) et/ou au gaz naturel liquéfié (GNL) sur les véhicules</w:t>
            </w:r>
          </w:p>
          <w:p w14:paraId="795D288C" w14:textId="77777777" w:rsidR="005A4E07" w:rsidRPr="00381D11" w:rsidRDefault="005A4E07" w:rsidP="007F60B0">
            <w:pPr>
              <w:spacing w:before="40" w:after="80"/>
              <w:ind w:left="57"/>
            </w:pPr>
            <w:r w:rsidRPr="00381D11">
              <w:t>II.</w:t>
            </w:r>
            <w:r w:rsidRPr="00381D11">
              <w:tab/>
              <w:t>Des véhicules munis d’organes spéciaux d’un type homologué pour l’alimentation du moteur au gaz naturel comprimé (GNC) et/ou au gaz naturel liquéfié (GNL) en ce qui concerne l’installation de ces organes</w:t>
            </w:r>
          </w:p>
        </w:tc>
        <w:tc>
          <w:tcPr>
            <w:tcW w:w="263" w:type="dxa"/>
            <w:tcBorders>
              <w:left w:val="single" w:sz="4" w:space="0" w:color="auto"/>
              <w:bottom w:val="single" w:sz="4" w:space="0" w:color="auto"/>
              <w:right w:val="dotted" w:sz="4" w:space="0" w:color="auto"/>
            </w:tcBorders>
            <w:shd w:val="clear" w:color="auto" w:fill="auto"/>
          </w:tcPr>
          <w:p w14:paraId="05E9790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D49FE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006B6F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CA5B9A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CCF5384"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8C3DCB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CF7830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E6A1A2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77B1580"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7F4B19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14D720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31D3D2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3BFF89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6B11A5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34B5E4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D6BD2B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C80381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DF46A0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495483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DFF66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A1E633B" w14:textId="77777777" w:rsidR="005A4E07" w:rsidRPr="00381D11" w:rsidRDefault="005A4E07" w:rsidP="007F60B0">
            <w:pPr>
              <w:spacing w:before="40" w:after="80"/>
              <w:jc w:val="center"/>
            </w:pPr>
          </w:p>
        </w:tc>
      </w:tr>
      <w:tr w:rsidR="005A4E07" w:rsidRPr="00381D11" w14:paraId="64C4D5F9" w14:textId="77777777" w:rsidTr="001227CE">
        <w:tc>
          <w:tcPr>
            <w:tcW w:w="695" w:type="dxa"/>
            <w:tcBorders>
              <w:top w:val="single" w:sz="4" w:space="0" w:color="auto"/>
              <w:bottom w:val="single" w:sz="4" w:space="0" w:color="auto"/>
              <w:right w:val="single" w:sz="4" w:space="0" w:color="auto"/>
            </w:tcBorders>
            <w:shd w:val="clear" w:color="auto" w:fill="auto"/>
          </w:tcPr>
          <w:p w14:paraId="376DDFE6" w14:textId="77777777" w:rsidR="005A4E07" w:rsidRPr="00381D11" w:rsidRDefault="005A4E07" w:rsidP="007F60B0">
            <w:pPr>
              <w:keepNext/>
              <w:spacing w:before="40" w:after="80"/>
              <w:ind w:left="57"/>
            </w:pPr>
            <w:r w:rsidRPr="00381D11">
              <w:t>111</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0D333946" w14:textId="77777777" w:rsidR="005A4E07" w:rsidRPr="00381D11" w:rsidRDefault="005A4E07" w:rsidP="007F60B0">
            <w:pPr>
              <w:keepNext/>
              <w:spacing w:before="40" w:after="80"/>
              <w:ind w:left="57"/>
            </w:pPr>
            <w:r w:rsidRPr="00381D11">
              <w:t>Prescriptions uniformes relatives à l’homologation des véhicules-citernes des catégories N et O en ce qui concerne la stabilité au retournement</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0128E72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939A4C2"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72602C"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5E0581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A9FE290"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12C38C5A"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2EC0A98"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45F685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B33E7C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1502412"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A84B1C4"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A45CE9"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F8D0CAA"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12BD48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85727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F864D1A"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E48A58E" w14:textId="77777777" w:rsidR="005A4E07" w:rsidRPr="00381D11" w:rsidRDefault="005A4E07" w:rsidP="007F60B0">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403FA8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7AEBA87"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5368A5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865CF0C" w14:textId="77777777" w:rsidR="005A4E07" w:rsidRPr="00381D11" w:rsidRDefault="005A4E07" w:rsidP="007F60B0">
            <w:pPr>
              <w:keepNext/>
              <w:spacing w:before="40" w:after="80"/>
              <w:jc w:val="center"/>
            </w:pPr>
          </w:p>
        </w:tc>
      </w:tr>
      <w:tr w:rsidR="005A4E07" w:rsidRPr="00381D11" w14:paraId="5DC8B493" w14:textId="77777777" w:rsidTr="001227CE">
        <w:tc>
          <w:tcPr>
            <w:tcW w:w="695" w:type="dxa"/>
            <w:tcBorders>
              <w:bottom w:val="single" w:sz="4" w:space="0" w:color="auto"/>
              <w:right w:val="single" w:sz="4" w:space="0" w:color="auto"/>
            </w:tcBorders>
            <w:shd w:val="clear" w:color="auto" w:fill="auto"/>
          </w:tcPr>
          <w:p w14:paraId="6E51B0C2" w14:textId="77777777" w:rsidR="005A4E07" w:rsidRPr="00381D11" w:rsidRDefault="005A4E07" w:rsidP="007F60B0">
            <w:pPr>
              <w:spacing w:before="40" w:after="80"/>
              <w:ind w:left="57"/>
            </w:pPr>
            <w:r w:rsidRPr="00381D11">
              <w:t>112</w:t>
            </w:r>
          </w:p>
        </w:tc>
        <w:tc>
          <w:tcPr>
            <w:tcW w:w="3440" w:type="dxa"/>
            <w:tcBorders>
              <w:left w:val="single" w:sz="4" w:space="0" w:color="auto"/>
              <w:bottom w:val="single" w:sz="4" w:space="0" w:color="auto"/>
              <w:right w:val="single" w:sz="4" w:space="0" w:color="auto"/>
            </w:tcBorders>
            <w:shd w:val="clear" w:color="auto" w:fill="auto"/>
          </w:tcPr>
          <w:p w14:paraId="4EF6F39E" w14:textId="77777777" w:rsidR="005A4E07" w:rsidRPr="00381D11" w:rsidRDefault="005A4E07" w:rsidP="007F60B0">
            <w:pPr>
              <w:spacing w:before="40" w:after="80"/>
              <w:ind w:left="57"/>
            </w:pPr>
            <w:r w:rsidRPr="00381D11">
              <w:t>Prescriptions uniformes relatives à l’homologation des projecteurs pour véhicules automobiles émettant un faisceau de croisement asymétrique ou un faisceau de route ou les deux à la fois et équipés de lampes à incandescence et/ou de modules à diode électroluminescente (DEL)</w:t>
            </w:r>
          </w:p>
        </w:tc>
        <w:tc>
          <w:tcPr>
            <w:tcW w:w="263" w:type="dxa"/>
            <w:tcBorders>
              <w:left w:val="single" w:sz="4" w:space="0" w:color="auto"/>
              <w:bottom w:val="single" w:sz="4" w:space="0" w:color="auto"/>
              <w:right w:val="dotted" w:sz="4" w:space="0" w:color="auto"/>
            </w:tcBorders>
            <w:shd w:val="clear" w:color="auto" w:fill="auto"/>
          </w:tcPr>
          <w:p w14:paraId="72ECD90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34EB93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E24142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926C7B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FC9497E" w14:textId="77777777" w:rsidR="005A4E07" w:rsidRPr="00381D11" w:rsidRDefault="005A4E07" w:rsidP="007F60B0">
            <w:pPr>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18154A9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3DAE783"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FF03499"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3D1ED1A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625D1E06"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955B4C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805260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8901442"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A6619A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9F297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AA9D03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FA52D2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EC268A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3363BB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9EB6C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DD6A018" w14:textId="77777777" w:rsidR="005A4E07" w:rsidRPr="00381D11" w:rsidRDefault="005A4E07" w:rsidP="007F60B0">
            <w:pPr>
              <w:spacing w:before="40" w:after="80"/>
              <w:jc w:val="center"/>
            </w:pPr>
          </w:p>
        </w:tc>
      </w:tr>
      <w:tr w:rsidR="005A4E07" w:rsidRPr="00381D11" w14:paraId="29B2EE1D" w14:textId="77777777" w:rsidTr="001227CE">
        <w:tc>
          <w:tcPr>
            <w:tcW w:w="695" w:type="dxa"/>
            <w:tcBorders>
              <w:top w:val="single" w:sz="4" w:space="0" w:color="auto"/>
              <w:bottom w:val="single" w:sz="4" w:space="0" w:color="auto"/>
              <w:right w:val="single" w:sz="4" w:space="0" w:color="auto"/>
            </w:tcBorders>
            <w:shd w:val="clear" w:color="auto" w:fill="auto"/>
          </w:tcPr>
          <w:p w14:paraId="77C44EFB" w14:textId="77777777" w:rsidR="005A4E07" w:rsidRPr="00381D11" w:rsidRDefault="005A4E07" w:rsidP="001273BE">
            <w:pPr>
              <w:keepNext/>
              <w:spacing w:before="40" w:after="80"/>
              <w:ind w:left="57"/>
            </w:pPr>
            <w:r w:rsidRPr="00381D11">
              <w:lastRenderedPageBreak/>
              <w:t>113</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4116DC62" w14:textId="77777777" w:rsidR="005A4E07" w:rsidRPr="00381D11" w:rsidRDefault="005A4E07" w:rsidP="001273BE">
            <w:pPr>
              <w:keepNext/>
              <w:spacing w:before="40" w:after="80"/>
              <w:ind w:left="57"/>
            </w:pPr>
            <w:r w:rsidRPr="00381D11">
              <w:t>Prescriptions uniformes relatives à l’homologation des projecteurs pour véhicules automobiles émettant un faisceau de croisement symétrique ou un faisceau de route ou les deux à la fois et équipés de lampes à incandescence, de sources lumineuses à décharge ou de modules DEL</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25117657"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9F5C02C"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DA2649"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2FB913D"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7FFBF61" w14:textId="77777777" w:rsidR="005A4E07" w:rsidRPr="00381D11" w:rsidRDefault="005A4E07" w:rsidP="001273BE">
            <w:pPr>
              <w:keepNext/>
              <w:spacing w:before="40" w:after="80"/>
              <w:jc w:val="center"/>
            </w:pPr>
            <w:r w:rsidRPr="00381D11">
              <w:t>x</w:t>
            </w: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695DCD91"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EA43201" w14:textId="77777777" w:rsidR="005A4E07" w:rsidRPr="00381D11" w:rsidRDefault="005A4E07" w:rsidP="001273BE">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C1F33A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40D0E45"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3E931ED"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42D282A"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36AAFA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EE1255A"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E62FACA"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63BCC0E"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F102986"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A15DDDC" w14:textId="77777777" w:rsidR="005A4E07" w:rsidRPr="00381D11" w:rsidRDefault="005A4E07" w:rsidP="001273BE">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3ED1523" w14:textId="77777777" w:rsidR="005A4E07" w:rsidRPr="00381D11" w:rsidRDefault="005A4E07" w:rsidP="001273BE">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50E635"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F9C8141" w14:textId="77777777" w:rsidR="005A4E07" w:rsidRPr="00381D11" w:rsidRDefault="005A4E07" w:rsidP="001273BE">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2177A13" w14:textId="77777777" w:rsidR="005A4E07" w:rsidRPr="00381D11" w:rsidRDefault="005A4E07" w:rsidP="001273BE">
            <w:pPr>
              <w:keepNext/>
              <w:spacing w:before="40" w:after="80"/>
              <w:jc w:val="center"/>
            </w:pPr>
          </w:p>
        </w:tc>
      </w:tr>
      <w:tr w:rsidR="005A4E07" w:rsidRPr="00381D11" w14:paraId="4CF07CEF" w14:textId="77777777" w:rsidTr="001273BE">
        <w:tc>
          <w:tcPr>
            <w:tcW w:w="695" w:type="dxa"/>
            <w:tcBorders>
              <w:bottom w:val="single" w:sz="4" w:space="0" w:color="auto"/>
              <w:right w:val="single" w:sz="4" w:space="0" w:color="auto"/>
            </w:tcBorders>
            <w:shd w:val="clear" w:color="auto" w:fill="auto"/>
          </w:tcPr>
          <w:p w14:paraId="5065A5C0" w14:textId="77777777" w:rsidR="005A4E07" w:rsidRPr="00381D11" w:rsidRDefault="005A4E07" w:rsidP="007F60B0">
            <w:pPr>
              <w:spacing w:before="40" w:after="80"/>
              <w:ind w:left="57"/>
            </w:pPr>
            <w:r w:rsidRPr="00381D11">
              <w:t>114</w:t>
            </w:r>
          </w:p>
        </w:tc>
        <w:tc>
          <w:tcPr>
            <w:tcW w:w="3440" w:type="dxa"/>
            <w:tcBorders>
              <w:left w:val="single" w:sz="4" w:space="0" w:color="auto"/>
              <w:bottom w:val="single" w:sz="4" w:space="0" w:color="auto"/>
              <w:right w:val="single" w:sz="4" w:space="0" w:color="auto"/>
            </w:tcBorders>
            <w:shd w:val="clear" w:color="auto" w:fill="auto"/>
          </w:tcPr>
          <w:p w14:paraId="6694A112" w14:textId="77777777" w:rsidR="005A4E07" w:rsidRPr="00381D11" w:rsidRDefault="005A4E07" w:rsidP="007F60B0">
            <w:pPr>
              <w:spacing w:before="40" w:after="80"/>
              <w:ind w:left="57"/>
            </w:pPr>
            <w:r w:rsidRPr="00381D11">
              <w:t>Prescriptions uniformes relatives à l’homologation :</w:t>
            </w:r>
          </w:p>
          <w:p w14:paraId="6EF42613" w14:textId="77777777" w:rsidR="005A4E07" w:rsidRPr="00381D11" w:rsidRDefault="005A4E07" w:rsidP="007F60B0">
            <w:pPr>
              <w:spacing w:before="40" w:after="80"/>
              <w:ind w:left="57"/>
            </w:pPr>
            <w:r w:rsidRPr="00381D11">
              <w:t>I.</w:t>
            </w:r>
            <w:r w:rsidRPr="00381D11">
              <w:tab/>
              <w:t>D’un module de coussin gonflable pour systèmes de coussin(s) gonflable(s) de deuxième monte</w:t>
            </w:r>
          </w:p>
          <w:p w14:paraId="27658E61" w14:textId="77777777" w:rsidR="005A4E07" w:rsidRPr="00381D11" w:rsidRDefault="005A4E07" w:rsidP="007F60B0">
            <w:pPr>
              <w:spacing w:before="40" w:after="80"/>
              <w:ind w:left="57"/>
            </w:pPr>
            <w:r w:rsidRPr="00381D11">
              <w:t>II.</w:t>
            </w:r>
            <w:r w:rsidRPr="00381D11">
              <w:tab/>
              <w:t>D’un volant de direction de deuxième monte muni d’un module de coussin gonflable d’un type homologué</w:t>
            </w:r>
          </w:p>
          <w:p w14:paraId="7E13F33B" w14:textId="77777777" w:rsidR="005A4E07" w:rsidRPr="00381D11" w:rsidRDefault="005A4E07" w:rsidP="007F60B0">
            <w:pPr>
              <w:spacing w:before="40" w:after="80"/>
              <w:ind w:left="57"/>
            </w:pPr>
            <w:r w:rsidRPr="00381D11">
              <w:t>III.</w:t>
            </w:r>
            <w:r w:rsidRPr="00381D11">
              <w:tab/>
              <w:t>D’un système de coussin(s) gonflable(s) de deuxième monte autre qu’un système monté sur un volant de direction</w:t>
            </w:r>
          </w:p>
        </w:tc>
        <w:tc>
          <w:tcPr>
            <w:tcW w:w="263" w:type="dxa"/>
            <w:tcBorders>
              <w:left w:val="single" w:sz="4" w:space="0" w:color="auto"/>
              <w:bottom w:val="single" w:sz="4" w:space="0" w:color="auto"/>
              <w:right w:val="dotted" w:sz="4" w:space="0" w:color="auto"/>
            </w:tcBorders>
            <w:shd w:val="clear" w:color="auto" w:fill="auto"/>
          </w:tcPr>
          <w:p w14:paraId="5E67100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2DE9E1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164492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F58153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133D9D2"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D380F2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AAA180C"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A6945C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3A6865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67D518F"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0AEC87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C4E790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9866AB8"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44B8F8E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7306FA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838686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70A389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E29FEC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C1EFC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BC19C5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D97A061" w14:textId="77777777" w:rsidR="005A4E07" w:rsidRPr="00381D11" w:rsidRDefault="005A4E07" w:rsidP="007F60B0">
            <w:pPr>
              <w:spacing w:before="40" w:after="80"/>
              <w:jc w:val="center"/>
            </w:pPr>
          </w:p>
        </w:tc>
      </w:tr>
      <w:tr w:rsidR="005A4E07" w:rsidRPr="00381D11" w14:paraId="76806EC1" w14:textId="77777777" w:rsidTr="001273BE">
        <w:tc>
          <w:tcPr>
            <w:tcW w:w="695" w:type="dxa"/>
            <w:tcBorders>
              <w:top w:val="single" w:sz="4" w:space="0" w:color="auto"/>
              <w:bottom w:val="single" w:sz="4" w:space="0" w:color="auto"/>
              <w:right w:val="single" w:sz="4" w:space="0" w:color="auto"/>
            </w:tcBorders>
            <w:shd w:val="clear" w:color="auto" w:fill="auto"/>
          </w:tcPr>
          <w:p w14:paraId="40F5B28B" w14:textId="77777777" w:rsidR="005A4E07" w:rsidRPr="00381D11" w:rsidRDefault="005A4E07" w:rsidP="007F60B0">
            <w:pPr>
              <w:spacing w:before="40" w:after="80"/>
              <w:ind w:left="57"/>
            </w:pPr>
            <w:r w:rsidRPr="00381D11">
              <w:t>115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2CCF508B" w14:textId="77777777" w:rsidR="005A4E07" w:rsidRPr="00381D11" w:rsidRDefault="005A4E07" w:rsidP="007F60B0">
            <w:pPr>
              <w:spacing w:before="40" w:after="80"/>
              <w:ind w:left="57"/>
            </w:pPr>
            <w:r w:rsidRPr="00381D11">
              <w:t>Prescriptions uniformes relatives à l’homologation :</w:t>
            </w:r>
          </w:p>
          <w:p w14:paraId="2851BA5E" w14:textId="77777777" w:rsidR="005A4E07" w:rsidRPr="00381D11" w:rsidRDefault="005A4E07" w:rsidP="007F60B0">
            <w:pPr>
              <w:spacing w:before="40" w:after="80"/>
              <w:ind w:left="57"/>
            </w:pPr>
            <w:r w:rsidRPr="00381D11">
              <w:t>I.</w:t>
            </w:r>
            <w:r w:rsidRPr="00381D11">
              <w:tab/>
              <w:t>Des systèmes spéciaux d’adaptation au GPL (gaz de pétrole liquéfié) pour véhicules automobiles leur permettant d’utiliser ce carburant dans leur système de propulsion</w:t>
            </w:r>
          </w:p>
          <w:p w14:paraId="626761C4" w14:textId="77777777" w:rsidR="005A4E07" w:rsidRPr="00381D11" w:rsidRDefault="005A4E07" w:rsidP="007F60B0">
            <w:pPr>
              <w:spacing w:before="40" w:after="80"/>
              <w:ind w:left="57"/>
            </w:pPr>
            <w:r w:rsidRPr="00381D11">
              <w:t>II.</w:t>
            </w:r>
            <w:r w:rsidRPr="00381D11">
              <w:tab/>
              <w:t>Des systèmes spéciaux d’adaptation au GNC (gaz naturel comprimé) pour véhicules automobiles leur permettant d’utiliser ce carburant dans leur système de propulsion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331E903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68E888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518B65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018789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5D6B674"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4922878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CB6754D"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EBEDF5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B8AFAA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DBF922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95754D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65F629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4557565"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D85954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8BCD31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EFAA40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0723F89"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9FC32B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B31E54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434BB9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60C720F" w14:textId="77777777" w:rsidR="005A4E07" w:rsidRPr="00381D11" w:rsidRDefault="005A4E07" w:rsidP="007F60B0">
            <w:pPr>
              <w:spacing w:before="40" w:after="80"/>
              <w:jc w:val="center"/>
            </w:pPr>
          </w:p>
        </w:tc>
      </w:tr>
      <w:tr w:rsidR="005A4E07" w:rsidRPr="00381D11" w14:paraId="38317E4B" w14:textId="77777777" w:rsidTr="001273BE">
        <w:tc>
          <w:tcPr>
            <w:tcW w:w="695" w:type="dxa"/>
            <w:tcBorders>
              <w:top w:val="single" w:sz="4" w:space="0" w:color="auto"/>
              <w:right w:val="single" w:sz="4" w:space="0" w:color="auto"/>
            </w:tcBorders>
            <w:shd w:val="clear" w:color="auto" w:fill="auto"/>
          </w:tcPr>
          <w:p w14:paraId="3825E2FE" w14:textId="77777777" w:rsidR="005A4E07" w:rsidRPr="00381D11" w:rsidRDefault="005A4E07" w:rsidP="007F60B0">
            <w:pPr>
              <w:spacing w:before="40" w:after="80"/>
              <w:ind w:left="57"/>
            </w:pPr>
            <w:r w:rsidRPr="00381D11">
              <w:t>116</w:t>
            </w:r>
          </w:p>
        </w:tc>
        <w:tc>
          <w:tcPr>
            <w:tcW w:w="3440" w:type="dxa"/>
            <w:tcBorders>
              <w:top w:val="single" w:sz="4" w:space="0" w:color="auto"/>
              <w:left w:val="single" w:sz="4" w:space="0" w:color="auto"/>
              <w:right w:val="single" w:sz="4" w:space="0" w:color="auto"/>
            </w:tcBorders>
            <w:shd w:val="clear" w:color="auto" w:fill="auto"/>
          </w:tcPr>
          <w:p w14:paraId="2081EDF0" w14:textId="77777777" w:rsidR="005A4E07" w:rsidRPr="00381D11" w:rsidRDefault="005A4E07" w:rsidP="007F60B0">
            <w:pPr>
              <w:spacing w:before="40" w:after="80"/>
              <w:ind w:left="57"/>
            </w:pPr>
            <w:r w:rsidRPr="00381D11">
              <w:t>Prescriptions uniformes relatives à la protection des véhicules automobiles contre une utilisation non autorisée</w:t>
            </w:r>
          </w:p>
        </w:tc>
        <w:tc>
          <w:tcPr>
            <w:tcW w:w="263" w:type="dxa"/>
            <w:tcBorders>
              <w:top w:val="single" w:sz="4" w:space="0" w:color="auto"/>
              <w:left w:val="single" w:sz="4" w:space="0" w:color="auto"/>
              <w:right w:val="dotted" w:sz="4" w:space="0" w:color="auto"/>
            </w:tcBorders>
            <w:shd w:val="clear" w:color="auto" w:fill="auto"/>
          </w:tcPr>
          <w:p w14:paraId="3391C47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A2BC10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B983C25"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A48502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337B39E" w14:textId="77777777" w:rsidR="005A4E07" w:rsidRPr="00381D11" w:rsidRDefault="005A4E07" w:rsidP="007F60B0">
            <w:pPr>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6AF2B13A"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7B85EF6F"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C3F6EC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889D96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B672495"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2EF336E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438D2BE8"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9DA38C7"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3C0E76F"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A7B6F8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C73797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506E2C2"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435E5F3"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2C35AF7"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B859EB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60264BA9" w14:textId="77777777" w:rsidR="005A4E07" w:rsidRPr="00381D11" w:rsidRDefault="005A4E07" w:rsidP="007F60B0">
            <w:pPr>
              <w:spacing w:before="40" w:after="80"/>
              <w:jc w:val="center"/>
            </w:pPr>
          </w:p>
        </w:tc>
      </w:tr>
      <w:tr w:rsidR="005A4E07" w:rsidRPr="00381D11" w14:paraId="4A1A1915" w14:textId="77777777" w:rsidTr="001273BE">
        <w:tc>
          <w:tcPr>
            <w:tcW w:w="695" w:type="dxa"/>
            <w:tcBorders>
              <w:right w:val="single" w:sz="4" w:space="0" w:color="auto"/>
            </w:tcBorders>
            <w:shd w:val="clear" w:color="auto" w:fill="auto"/>
          </w:tcPr>
          <w:p w14:paraId="5DC6CC4D" w14:textId="77777777" w:rsidR="005A4E07" w:rsidRPr="00381D11" w:rsidRDefault="005A4E07" w:rsidP="007F60B0">
            <w:pPr>
              <w:keepNext/>
              <w:spacing w:before="40" w:after="80"/>
              <w:ind w:left="57"/>
            </w:pPr>
            <w:r w:rsidRPr="00381D11">
              <w:t>117</w:t>
            </w:r>
          </w:p>
        </w:tc>
        <w:tc>
          <w:tcPr>
            <w:tcW w:w="3440" w:type="dxa"/>
            <w:tcBorders>
              <w:left w:val="single" w:sz="4" w:space="0" w:color="auto"/>
              <w:right w:val="single" w:sz="4" w:space="0" w:color="auto"/>
            </w:tcBorders>
            <w:shd w:val="clear" w:color="auto" w:fill="auto"/>
          </w:tcPr>
          <w:p w14:paraId="2E9883A2" w14:textId="77777777" w:rsidR="005A4E07" w:rsidRPr="00381D11" w:rsidRDefault="005A4E07" w:rsidP="007F60B0">
            <w:pPr>
              <w:keepNext/>
              <w:spacing w:before="40" w:after="80"/>
              <w:ind w:left="57"/>
            </w:pPr>
            <w:r w:rsidRPr="00381D11">
              <w:t>Prescriptions uniformes relatives à l’homologation des pneumatiques en ce qui concerne le bruit de roulement et/ou l’adhérence sur sol mouillé et/ou la résistance au roulement</w:t>
            </w:r>
          </w:p>
        </w:tc>
        <w:tc>
          <w:tcPr>
            <w:tcW w:w="263" w:type="dxa"/>
            <w:tcBorders>
              <w:left w:val="single" w:sz="4" w:space="0" w:color="auto"/>
              <w:right w:val="dotted" w:sz="4" w:space="0" w:color="auto"/>
            </w:tcBorders>
            <w:shd w:val="clear" w:color="auto" w:fill="auto"/>
          </w:tcPr>
          <w:p w14:paraId="2BFEB9A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66248F9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23A63501"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A4C3F5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A265CCC"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4CC2CB6F"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68034C8B"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619C6DED"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4931F97C"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14:paraId="1D3CE277" w14:textId="77777777" w:rsidR="005A4E07" w:rsidRPr="00381D11" w:rsidRDefault="005A4E07" w:rsidP="007F60B0">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14:paraId="43C8AF98"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05053530"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14:paraId="33D6132F" w14:textId="77777777" w:rsidR="005A4E07" w:rsidRPr="00381D11" w:rsidRDefault="005A4E07" w:rsidP="007F60B0">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14:paraId="36AAB403"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4DC8AAEF"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2652767B"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14:paraId="4498167D" w14:textId="77777777" w:rsidR="005A4E07" w:rsidRPr="00381D11" w:rsidRDefault="005A4E07" w:rsidP="007F60B0">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14:paraId="19A39008"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2D9357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51E5A0D3"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157A321" w14:textId="77777777" w:rsidR="005A4E07" w:rsidRPr="00381D11" w:rsidRDefault="005A4E07" w:rsidP="007F60B0">
            <w:pPr>
              <w:keepNext/>
              <w:spacing w:before="40" w:after="80"/>
              <w:jc w:val="center"/>
            </w:pPr>
          </w:p>
        </w:tc>
      </w:tr>
      <w:tr w:rsidR="005A4E07" w:rsidRPr="00381D11" w14:paraId="11F0D53C" w14:textId="77777777" w:rsidTr="001273BE">
        <w:tc>
          <w:tcPr>
            <w:tcW w:w="695" w:type="dxa"/>
            <w:tcBorders>
              <w:right w:val="single" w:sz="4" w:space="0" w:color="auto"/>
            </w:tcBorders>
            <w:shd w:val="clear" w:color="auto" w:fill="auto"/>
          </w:tcPr>
          <w:p w14:paraId="66410A47" w14:textId="77777777" w:rsidR="005A4E07" w:rsidRPr="00381D11" w:rsidRDefault="005A4E07" w:rsidP="007F60B0">
            <w:pPr>
              <w:spacing w:before="40" w:after="80"/>
              <w:ind w:left="57"/>
            </w:pPr>
            <w:r w:rsidRPr="00381D11">
              <w:t>118</w:t>
            </w:r>
          </w:p>
        </w:tc>
        <w:tc>
          <w:tcPr>
            <w:tcW w:w="3440" w:type="dxa"/>
            <w:tcBorders>
              <w:left w:val="single" w:sz="4" w:space="0" w:color="auto"/>
              <w:right w:val="single" w:sz="4" w:space="0" w:color="auto"/>
            </w:tcBorders>
            <w:shd w:val="clear" w:color="auto" w:fill="auto"/>
          </w:tcPr>
          <w:p w14:paraId="683422DA" w14:textId="77777777" w:rsidR="005A4E07" w:rsidRPr="00381D11" w:rsidRDefault="005A4E07" w:rsidP="007F60B0">
            <w:pPr>
              <w:spacing w:before="40" w:after="80"/>
              <w:ind w:left="57"/>
            </w:pPr>
            <w:r w:rsidRPr="00381D11">
              <w:t>Prescriptions uniformes relatives au comportement au feu et/ou à l’imperméabilité aux carburants ou aux lubrifiants des matériaux utilisés dans la construction de certaines catégories de véhicules à moteur</w:t>
            </w:r>
          </w:p>
        </w:tc>
        <w:tc>
          <w:tcPr>
            <w:tcW w:w="263" w:type="dxa"/>
            <w:tcBorders>
              <w:left w:val="single" w:sz="4" w:space="0" w:color="auto"/>
              <w:right w:val="dotted" w:sz="4" w:space="0" w:color="auto"/>
            </w:tcBorders>
            <w:shd w:val="clear" w:color="auto" w:fill="auto"/>
          </w:tcPr>
          <w:p w14:paraId="3329F5F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BCDC65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03FE27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DE07CE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82452D4"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548A6F99"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DE81F9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D10C9F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8219220"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AEFBDB3"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1A4D616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59EA368"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51EF915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EA79829"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E8549C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A6BBB3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1F94296"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727C2AAA"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07DA21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EC0EACF"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9FCCA7D" w14:textId="77777777" w:rsidR="005A4E07" w:rsidRPr="00381D11" w:rsidRDefault="005A4E07" w:rsidP="007F60B0">
            <w:pPr>
              <w:spacing w:before="40" w:after="80"/>
              <w:jc w:val="center"/>
            </w:pPr>
          </w:p>
        </w:tc>
      </w:tr>
      <w:tr w:rsidR="005A4E07" w:rsidRPr="00381D11" w14:paraId="4EB4A78D" w14:textId="77777777" w:rsidTr="001273BE">
        <w:tc>
          <w:tcPr>
            <w:tcW w:w="695" w:type="dxa"/>
            <w:tcBorders>
              <w:bottom w:val="single" w:sz="4" w:space="0" w:color="auto"/>
              <w:right w:val="single" w:sz="4" w:space="0" w:color="auto"/>
            </w:tcBorders>
            <w:shd w:val="clear" w:color="auto" w:fill="auto"/>
          </w:tcPr>
          <w:p w14:paraId="5F311EA2" w14:textId="77777777" w:rsidR="005A4E07" w:rsidRPr="00381D11" w:rsidRDefault="005A4E07" w:rsidP="007F60B0">
            <w:pPr>
              <w:spacing w:before="40" w:after="80"/>
              <w:ind w:left="57"/>
            </w:pPr>
            <w:r w:rsidRPr="00381D11">
              <w:t>119</w:t>
            </w:r>
          </w:p>
        </w:tc>
        <w:tc>
          <w:tcPr>
            <w:tcW w:w="3440" w:type="dxa"/>
            <w:tcBorders>
              <w:left w:val="single" w:sz="4" w:space="0" w:color="auto"/>
              <w:bottom w:val="single" w:sz="4" w:space="0" w:color="auto"/>
              <w:right w:val="single" w:sz="4" w:space="0" w:color="auto"/>
            </w:tcBorders>
            <w:shd w:val="clear" w:color="auto" w:fill="auto"/>
          </w:tcPr>
          <w:p w14:paraId="7A7123C2" w14:textId="77777777" w:rsidR="005A4E07" w:rsidRPr="00381D11" w:rsidRDefault="005A4E07" w:rsidP="007F60B0">
            <w:pPr>
              <w:spacing w:before="40" w:after="80"/>
              <w:ind w:left="57"/>
            </w:pPr>
            <w:r w:rsidRPr="00381D11">
              <w:t>Prescriptions uniformes relatives à l’homologation des feux d’angle pour les véhicules à moteur</w:t>
            </w:r>
          </w:p>
        </w:tc>
        <w:tc>
          <w:tcPr>
            <w:tcW w:w="263" w:type="dxa"/>
            <w:tcBorders>
              <w:left w:val="single" w:sz="4" w:space="0" w:color="auto"/>
              <w:bottom w:val="single" w:sz="4" w:space="0" w:color="auto"/>
              <w:right w:val="dotted" w:sz="4" w:space="0" w:color="auto"/>
            </w:tcBorders>
            <w:shd w:val="clear" w:color="auto" w:fill="auto"/>
          </w:tcPr>
          <w:p w14:paraId="6175D3C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4AF89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72EF37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F3F3B2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7CD395B"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71E515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1245FF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B83226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0CBE426"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8FC484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116D36F7"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5E2688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9D1428E"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BF34C4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FC2220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5A01F1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AD67AC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130AC3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34C5D8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3ACD4D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86D286D" w14:textId="77777777" w:rsidR="005A4E07" w:rsidRPr="00381D11" w:rsidRDefault="005A4E07" w:rsidP="007F60B0">
            <w:pPr>
              <w:spacing w:before="40" w:after="80"/>
              <w:jc w:val="center"/>
            </w:pPr>
          </w:p>
        </w:tc>
      </w:tr>
      <w:tr w:rsidR="005A4E07" w:rsidRPr="00381D11" w14:paraId="31C40915" w14:textId="77777777" w:rsidTr="001273BE">
        <w:tc>
          <w:tcPr>
            <w:tcW w:w="695" w:type="dxa"/>
            <w:tcBorders>
              <w:bottom w:val="single" w:sz="4" w:space="0" w:color="auto"/>
              <w:right w:val="single" w:sz="4" w:space="0" w:color="auto"/>
            </w:tcBorders>
            <w:shd w:val="clear" w:color="auto" w:fill="auto"/>
          </w:tcPr>
          <w:p w14:paraId="038CB0C8" w14:textId="77777777" w:rsidR="005A4E07" w:rsidRPr="00381D11" w:rsidRDefault="005A4E07" w:rsidP="001273BE">
            <w:pPr>
              <w:keepNext/>
              <w:spacing w:before="40" w:after="80"/>
              <w:ind w:left="57"/>
            </w:pPr>
            <w:r w:rsidRPr="00381D11">
              <w:lastRenderedPageBreak/>
              <w:t>120</w:t>
            </w:r>
          </w:p>
        </w:tc>
        <w:tc>
          <w:tcPr>
            <w:tcW w:w="3440" w:type="dxa"/>
            <w:tcBorders>
              <w:left w:val="single" w:sz="4" w:space="0" w:color="auto"/>
              <w:bottom w:val="single" w:sz="4" w:space="0" w:color="auto"/>
              <w:right w:val="single" w:sz="4" w:space="0" w:color="auto"/>
            </w:tcBorders>
            <w:shd w:val="clear" w:color="auto" w:fill="auto"/>
          </w:tcPr>
          <w:p w14:paraId="476692FE" w14:textId="77777777" w:rsidR="005A4E07" w:rsidRPr="00381D11" w:rsidRDefault="005A4E07" w:rsidP="001273BE">
            <w:pPr>
              <w:keepNext/>
              <w:spacing w:before="40" w:after="80"/>
              <w:ind w:left="57"/>
            </w:pPr>
            <w:r w:rsidRPr="00381D11">
              <w:t xml:space="preserve">Prescriptions uniformes relatives à l’homologation des moteurs à combustion interne destinés aux tracteurs agricoles et forestiers ainsi qu’aux engins mobiles non routiers en ce qui concerne la puissance nette, le </w:t>
            </w:r>
            <w:r w:rsidRPr="00381D11">
              <w:rPr>
                <w:spacing w:val="2"/>
              </w:rPr>
              <w:t>couple net et la consommation spécifique</w:t>
            </w:r>
          </w:p>
        </w:tc>
        <w:tc>
          <w:tcPr>
            <w:tcW w:w="263" w:type="dxa"/>
            <w:tcBorders>
              <w:left w:val="single" w:sz="4" w:space="0" w:color="auto"/>
              <w:bottom w:val="single" w:sz="4" w:space="0" w:color="auto"/>
              <w:right w:val="dotted" w:sz="4" w:space="0" w:color="auto"/>
            </w:tcBorders>
            <w:shd w:val="clear" w:color="auto" w:fill="auto"/>
          </w:tcPr>
          <w:p w14:paraId="4521E5CD"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079C6E9"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AD09F87"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084D170"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26395E6" w14:textId="77777777" w:rsidR="005A4E07" w:rsidRPr="00381D11" w:rsidRDefault="005A4E07" w:rsidP="001273BE">
            <w:pPr>
              <w:keepNext/>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17A54BA"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D111194" w14:textId="77777777" w:rsidR="005A4E07" w:rsidRPr="00381D11" w:rsidRDefault="005A4E07" w:rsidP="001273BE">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2DC2279"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234F47"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FA53008" w14:textId="77777777" w:rsidR="005A4E07" w:rsidRPr="00381D11" w:rsidRDefault="005A4E07" w:rsidP="001273BE">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F30898E"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41A06F1"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5893D24" w14:textId="77777777" w:rsidR="005A4E07" w:rsidRPr="00381D11" w:rsidRDefault="005A4E07" w:rsidP="001273BE">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CFB7602"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5EADBBB"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DFC66D5"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701C150" w14:textId="77777777" w:rsidR="005A4E07" w:rsidRPr="00381D11" w:rsidRDefault="005A4E07" w:rsidP="001273BE">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961DBED" w14:textId="77777777" w:rsidR="005A4E07" w:rsidRPr="00381D11" w:rsidRDefault="005A4E07" w:rsidP="001273BE">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A3EDFF9"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9233B3B" w14:textId="77777777" w:rsidR="005A4E07" w:rsidRPr="00381D11" w:rsidRDefault="005A4E07" w:rsidP="001273BE">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7A4364D" w14:textId="77777777" w:rsidR="005A4E07" w:rsidRPr="00381D11" w:rsidRDefault="005A4E07" w:rsidP="001273BE">
            <w:pPr>
              <w:keepNext/>
              <w:spacing w:before="40" w:after="80"/>
              <w:jc w:val="center"/>
            </w:pPr>
            <w:r w:rsidRPr="00381D11">
              <w:t>x</w:t>
            </w:r>
          </w:p>
        </w:tc>
      </w:tr>
      <w:tr w:rsidR="005A4E07" w:rsidRPr="00381D11" w14:paraId="475C1F18" w14:textId="77777777" w:rsidTr="001273BE">
        <w:tc>
          <w:tcPr>
            <w:tcW w:w="695" w:type="dxa"/>
            <w:tcBorders>
              <w:top w:val="single" w:sz="4" w:space="0" w:color="auto"/>
              <w:bottom w:val="single" w:sz="4" w:space="0" w:color="auto"/>
              <w:right w:val="single" w:sz="4" w:space="0" w:color="auto"/>
            </w:tcBorders>
            <w:shd w:val="clear" w:color="auto" w:fill="auto"/>
          </w:tcPr>
          <w:p w14:paraId="489D2DB1" w14:textId="77777777" w:rsidR="005A4E07" w:rsidRPr="00381D11" w:rsidRDefault="005A4E07" w:rsidP="007F60B0">
            <w:pPr>
              <w:spacing w:before="40" w:after="80"/>
              <w:ind w:left="57"/>
            </w:pPr>
            <w:r w:rsidRPr="00381D11">
              <w:t>121</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50EEA894" w14:textId="77777777" w:rsidR="005A4E07" w:rsidRPr="00381D11" w:rsidRDefault="005A4E07" w:rsidP="007F60B0">
            <w:pPr>
              <w:spacing w:before="40" w:after="80"/>
              <w:ind w:left="57"/>
            </w:pPr>
            <w:r w:rsidRPr="00381D11">
              <w:t>Prescriptions uniformes relatives à l’homologation des véhicules en ce qui concerne l’emplacement et les moyens d’identification des commandes manuelles, des témoins et des indicateurs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6EC6285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306144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B45BC7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D5D048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4840903"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85A7AA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21F315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1B532B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F68963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A569051"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5EB6E4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3F3A25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4A7D50D"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5A5075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717C0F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551AEB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9A7D801"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716631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0E3990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672AC8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851DB70" w14:textId="77777777" w:rsidR="005A4E07" w:rsidRPr="00381D11" w:rsidRDefault="005A4E07" w:rsidP="007F60B0">
            <w:pPr>
              <w:spacing w:before="40" w:after="80"/>
              <w:jc w:val="center"/>
            </w:pPr>
          </w:p>
        </w:tc>
      </w:tr>
      <w:tr w:rsidR="005A4E07" w:rsidRPr="00381D11" w14:paraId="47E363E2" w14:textId="77777777" w:rsidTr="001273BE">
        <w:tc>
          <w:tcPr>
            <w:tcW w:w="695" w:type="dxa"/>
            <w:tcBorders>
              <w:top w:val="single" w:sz="4" w:space="0" w:color="auto"/>
              <w:bottom w:val="single" w:sz="4" w:space="0" w:color="auto"/>
              <w:right w:val="single" w:sz="4" w:space="0" w:color="auto"/>
            </w:tcBorders>
            <w:shd w:val="clear" w:color="auto" w:fill="auto"/>
          </w:tcPr>
          <w:p w14:paraId="3421B988" w14:textId="77777777" w:rsidR="005A4E07" w:rsidRPr="00381D11" w:rsidRDefault="005A4E07" w:rsidP="007F60B0">
            <w:pPr>
              <w:spacing w:before="40" w:after="80"/>
              <w:ind w:left="57"/>
            </w:pPr>
            <w:r w:rsidRPr="00381D11">
              <w:t>122</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0CD759C5" w14:textId="77777777" w:rsidR="005A4E07" w:rsidRPr="00381D11" w:rsidRDefault="005A4E07" w:rsidP="007F60B0">
            <w:pPr>
              <w:spacing w:before="40" w:after="80"/>
              <w:ind w:left="57"/>
            </w:pPr>
            <w:r w:rsidRPr="00381D11">
              <w:t>Prescriptions uniformes concernant l’homologation des véhicules des catégories M, N et O en ce qui concerne leur système de chauffage</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3C9B995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8571A2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092A80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543E87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938BB65"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407A0B9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51A6AD5"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18126DA"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2BC38E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19DF1F14"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FB81391"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3D3583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DEC658A"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1002916"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E35158C"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5886C8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DB9757A"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EDCA6C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1F6275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B50C7D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50E7D21" w14:textId="77777777" w:rsidR="005A4E07" w:rsidRPr="00381D11" w:rsidRDefault="005A4E07" w:rsidP="007F60B0">
            <w:pPr>
              <w:spacing w:before="40" w:after="80"/>
              <w:jc w:val="center"/>
            </w:pPr>
          </w:p>
        </w:tc>
      </w:tr>
      <w:tr w:rsidR="005A4E07" w:rsidRPr="00381D11" w14:paraId="26CCEF31" w14:textId="77777777" w:rsidTr="001273BE">
        <w:tc>
          <w:tcPr>
            <w:tcW w:w="695" w:type="dxa"/>
            <w:tcBorders>
              <w:bottom w:val="single" w:sz="4" w:space="0" w:color="auto"/>
              <w:right w:val="single" w:sz="4" w:space="0" w:color="auto"/>
            </w:tcBorders>
            <w:shd w:val="clear" w:color="auto" w:fill="auto"/>
          </w:tcPr>
          <w:p w14:paraId="797BA98B" w14:textId="77777777" w:rsidR="005A4E07" w:rsidRPr="00381D11" w:rsidRDefault="005A4E07" w:rsidP="007F60B0">
            <w:pPr>
              <w:spacing w:before="40" w:after="80"/>
              <w:ind w:left="57"/>
            </w:pPr>
            <w:r w:rsidRPr="00381D11">
              <w:t>123</w:t>
            </w:r>
          </w:p>
        </w:tc>
        <w:tc>
          <w:tcPr>
            <w:tcW w:w="3440" w:type="dxa"/>
            <w:tcBorders>
              <w:left w:val="single" w:sz="4" w:space="0" w:color="auto"/>
              <w:bottom w:val="single" w:sz="4" w:space="0" w:color="auto"/>
              <w:right w:val="single" w:sz="4" w:space="0" w:color="auto"/>
            </w:tcBorders>
            <w:shd w:val="clear" w:color="auto" w:fill="auto"/>
          </w:tcPr>
          <w:p w14:paraId="18242E89" w14:textId="77777777" w:rsidR="005A4E07" w:rsidRPr="00381D11" w:rsidRDefault="005A4E07" w:rsidP="007F60B0">
            <w:pPr>
              <w:spacing w:before="40" w:after="80"/>
              <w:ind w:left="57"/>
            </w:pPr>
            <w:r w:rsidRPr="00381D11">
              <w:t>Prescriptions uniformes concernant l’homologation des systèmes d’éclairage avant adaptatifs (AFS) destinés aux véhicules automobiles</w:t>
            </w:r>
          </w:p>
        </w:tc>
        <w:tc>
          <w:tcPr>
            <w:tcW w:w="263" w:type="dxa"/>
            <w:tcBorders>
              <w:left w:val="single" w:sz="4" w:space="0" w:color="auto"/>
              <w:bottom w:val="single" w:sz="4" w:space="0" w:color="auto"/>
              <w:right w:val="dotted" w:sz="4" w:space="0" w:color="auto"/>
            </w:tcBorders>
            <w:shd w:val="clear" w:color="auto" w:fill="auto"/>
          </w:tcPr>
          <w:p w14:paraId="3F1A0D1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5761F7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FA159A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BF9B54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5AB9165"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1F5C99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D43E0B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01119D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B19F90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5E73F8F4"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2222A074"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57246A1"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2C0C42B7"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D68311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130D5B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9839F8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98BD3EA"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44D71A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A0CFB1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F0A684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0D4EE5A7" w14:textId="77777777" w:rsidR="005A4E07" w:rsidRPr="00381D11" w:rsidRDefault="005A4E07" w:rsidP="007F60B0">
            <w:pPr>
              <w:spacing w:before="40" w:after="80"/>
              <w:jc w:val="center"/>
            </w:pPr>
          </w:p>
        </w:tc>
      </w:tr>
      <w:tr w:rsidR="005A4E07" w:rsidRPr="00381D11" w14:paraId="3E82FB31" w14:textId="77777777" w:rsidTr="001273BE">
        <w:tc>
          <w:tcPr>
            <w:tcW w:w="695" w:type="dxa"/>
            <w:tcBorders>
              <w:top w:val="single" w:sz="4" w:space="0" w:color="auto"/>
              <w:bottom w:val="single" w:sz="4" w:space="0" w:color="auto"/>
              <w:right w:val="single" w:sz="4" w:space="0" w:color="auto"/>
            </w:tcBorders>
            <w:shd w:val="clear" w:color="auto" w:fill="auto"/>
          </w:tcPr>
          <w:p w14:paraId="1F00F522" w14:textId="77777777" w:rsidR="005A4E07" w:rsidRPr="00381D11" w:rsidRDefault="005A4E07" w:rsidP="007F60B0">
            <w:pPr>
              <w:spacing w:before="40" w:after="80"/>
              <w:ind w:left="57"/>
            </w:pPr>
            <w:r w:rsidRPr="00381D11">
              <w:t>124</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02C8D406" w14:textId="77777777" w:rsidR="005A4E07" w:rsidRPr="00381D11" w:rsidRDefault="005A4E07" w:rsidP="007F60B0">
            <w:pPr>
              <w:spacing w:before="40" w:after="80"/>
              <w:ind w:left="57"/>
            </w:pPr>
            <w:r w:rsidRPr="00381D11">
              <w:t>Prescriptions uniformes relatives à l’homologation des roues pour voitures particulières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6D7AA64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54998D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379063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4F00F8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88F58B9"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0E4B860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26185B3"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252DE9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033554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C5A60C6"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23F74C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76EEE73"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5BE7F8F"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83032E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C1D398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834F50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2A96A5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18620A3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42E9BB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B17F2F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0D034B6" w14:textId="77777777" w:rsidR="005A4E07" w:rsidRPr="00381D11" w:rsidRDefault="005A4E07" w:rsidP="007F60B0">
            <w:pPr>
              <w:spacing w:before="40" w:after="80"/>
              <w:jc w:val="center"/>
            </w:pPr>
          </w:p>
        </w:tc>
      </w:tr>
      <w:tr w:rsidR="005A4E07" w:rsidRPr="00381D11" w14:paraId="65A17010" w14:textId="77777777" w:rsidTr="001273BE">
        <w:tc>
          <w:tcPr>
            <w:tcW w:w="695" w:type="dxa"/>
            <w:tcBorders>
              <w:bottom w:val="single" w:sz="4" w:space="0" w:color="auto"/>
              <w:right w:val="single" w:sz="4" w:space="0" w:color="auto"/>
            </w:tcBorders>
            <w:shd w:val="clear" w:color="auto" w:fill="auto"/>
          </w:tcPr>
          <w:p w14:paraId="41EB4ECF" w14:textId="77777777" w:rsidR="005A4E07" w:rsidRPr="00381D11" w:rsidRDefault="005A4E07" w:rsidP="007F60B0">
            <w:pPr>
              <w:spacing w:before="40" w:after="80"/>
              <w:ind w:left="57"/>
            </w:pPr>
            <w:r w:rsidRPr="00381D11">
              <w:t>125</w:t>
            </w:r>
          </w:p>
        </w:tc>
        <w:tc>
          <w:tcPr>
            <w:tcW w:w="3440" w:type="dxa"/>
            <w:tcBorders>
              <w:left w:val="single" w:sz="4" w:space="0" w:color="auto"/>
              <w:bottom w:val="single" w:sz="4" w:space="0" w:color="auto"/>
              <w:right w:val="single" w:sz="4" w:space="0" w:color="auto"/>
            </w:tcBorders>
            <w:shd w:val="clear" w:color="auto" w:fill="auto"/>
          </w:tcPr>
          <w:p w14:paraId="7B3B2407" w14:textId="77777777" w:rsidR="005A4E07" w:rsidRPr="00381D11" w:rsidRDefault="005A4E07" w:rsidP="007F60B0">
            <w:pPr>
              <w:spacing w:before="40" w:after="80"/>
              <w:ind w:left="57"/>
            </w:pPr>
            <w:r w:rsidRPr="00381D11">
              <w:t>Prescriptions uniformes concernant l’homologation des véhicules à moteur en ce qui concerne le champ de vision du conducteur des véhicules à moteur</w:t>
            </w:r>
          </w:p>
        </w:tc>
        <w:tc>
          <w:tcPr>
            <w:tcW w:w="263" w:type="dxa"/>
            <w:tcBorders>
              <w:left w:val="single" w:sz="4" w:space="0" w:color="auto"/>
              <w:bottom w:val="single" w:sz="4" w:space="0" w:color="auto"/>
              <w:right w:val="dotted" w:sz="4" w:space="0" w:color="auto"/>
            </w:tcBorders>
            <w:shd w:val="clear" w:color="auto" w:fill="auto"/>
          </w:tcPr>
          <w:p w14:paraId="26E20FA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97FAE9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5AD6A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1E912F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58A63B4"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391FCA8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3A98A9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6A368BC2"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99C879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5098358"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9008D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537B8A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5B2ACF1"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2A152B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1EF4D6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478A21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2EE1B2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3943CB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8EB513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6977F2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CF4C7CA" w14:textId="77777777" w:rsidR="005A4E07" w:rsidRPr="00381D11" w:rsidRDefault="005A4E07" w:rsidP="007F60B0">
            <w:pPr>
              <w:spacing w:before="40" w:after="80"/>
              <w:jc w:val="center"/>
            </w:pPr>
          </w:p>
        </w:tc>
      </w:tr>
      <w:tr w:rsidR="005A4E07" w:rsidRPr="00381D11" w14:paraId="0D49F1B4" w14:textId="77777777" w:rsidTr="001273BE">
        <w:tc>
          <w:tcPr>
            <w:tcW w:w="695" w:type="dxa"/>
            <w:tcBorders>
              <w:top w:val="single" w:sz="4" w:space="0" w:color="auto"/>
              <w:right w:val="single" w:sz="4" w:space="0" w:color="auto"/>
            </w:tcBorders>
            <w:shd w:val="clear" w:color="auto" w:fill="auto"/>
          </w:tcPr>
          <w:p w14:paraId="7D55144A" w14:textId="77777777" w:rsidR="005A4E07" w:rsidRPr="00381D11" w:rsidRDefault="005A4E07" w:rsidP="007F60B0">
            <w:pPr>
              <w:keepNext/>
              <w:spacing w:before="40" w:after="80"/>
              <w:ind w:left="57"/>
            </w:pPr>
            <w:r w:rsidRPr="00381D11">
              <w:t>126</w:t>
            </w:r>
          </w:p>
        </w:tc>
        <w:tc>
          <w:tcPr>
            <w:tcW w:w="3440" w:type="dxa"/>
            <w:tcBorders>
              <w:top w:val="single" w:sz="4" w:space="0" w:color="auto"/>
              <w:left w:val="single" w:sz="4" w:space="0" w:color="auto"/>
              <w:right w:val="single" w:sz="4" w:space="0" w:color="auto"/>
            </w:tcBorders>
            <w:shd w:val="clear" w:color="auto" w:fill="auto"/>
          </w:tcPr>
          <w:p w14:paraId="43F84C19" w14:textId="77777777" w:rsidR="005A4E07" w:rsidRPr="00381D11" w:rsidRDefault="005A4E07" w:rsidP="007F60B0">
            <w:pPr>
              <w:keepNext/>
              <w:spacing w:before="40" w:after="80"/>
              <w:ind w:left="57"/>
            </w:pPr>
            <w:r w:rsidRPr="00381D11">
              <w:t>Prescriptions uniformes concernant l’homologation de systèmes de cloisonnement visant à protéger les passagers contre les déplacements de bagages et ne faisant pas partie des équipements d’origine du véhicule</w:t>
            </w:r>
          </w:p>
        </w:tc>
        <w:tc>
          <w:tcPr>
            <w:tcW w:w="263" w:type="dxa"/>
            <w:tcBorders>
              <w:top w:val="single" w:sz="4" w:space="0" w:color="auto"/>
              <w:left w:val="single" w:sz="4" w:space="0" w:color="auto"/>
              <w:right w:val="dotted" w:sz="4" w:space="0" w:color="auto"/>
            </w:tcBorders>
            <w:shd w:val="clear" w:color="auto" w:fill="auto"/>
          </w:tcPr>
          <w:p w14:paraId="278C469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B7D74E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6F9F45E"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E209410"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22DD0274" w14:textId="77777777" w:rsidR="005A4E07" w:rsidRPr="00381D11" w:rsidRDefault="005A4E07" w:rsidP="007F60B0">
            <w:pPr>
              <w:keepNext/>
              <w:spacing w:before="40" w:after="80"/>
              <w:jc w:val="center"/>
            </w:pPr>
          </w:p>
        </w:tc>
        <w:tc>
          <w:tcPr>
            <w:tcW w:w="267" w:type="dxa"/>
            <w:tcBorders>
              <w:top w:val="single" w:sz="4" w:space="0" w:color="auto"/>
              <w:left w:val="dotted" w:sz="4" w:space="0" w:color="auto"/>
              <w:right w:val="dotted" w:sz="4" w:space="0" w:color="auto"/>
            </w:tcBorders>
            <w:shd w:val="clear" w:color="auto" w:fill="auto"/>
          </w:tcPr>
          <w:p w14:paraId="13B3F16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794117BE"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138C29E" w14:textId="77777777" w:rsidR="005A4E07" w:rsidRPr="00381D11" w:rsidRDefault="005A4E07" w:rsidP="007F60B0">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98F0523"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EC4CC1B"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6ED71115"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4BB73456"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E5F9BB0"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44E47D9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CB3BF3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6BC3A69"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5E19B146" w14:textId="77777777" w:rsidR="005A4E07" w:rsidRPr="00381D11" w:rsidRDefault="005A4E07" w:rsidP="007F60B0">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AB2B02F"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541DC82D"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5953CAB" w14:textId="77777777" w:rsidR="005A4E07" w:rsidRPr="00381D11" w:rsidRDefault="005A4E07" w:rsidP="007F60B0">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19452931" w14:textId="77777777" w:rsidR="005A4E07" w:rsidRPr="00381D11" w:rsidRDefault="005A4E07" w:rsidP="007F60B0">
            <w:pPr>
              <w:keepNext/>
              <w:spacing w:before="40" w:after="80"/>
              <w:jc w:val="center"/>
            </w:pPr>
          </w:p>
        </w:tc>
      </w:tr>
      <w:tr w:rsidR="005A4E07" w:rsidRPr="00381D11" w14:paraId="331CDF67" w14:textId="77777777" w:rsidTr="001273BE">
        <w:tc>
          <w:tcPr>
            <w:tcW w:w="695" w:type="dxa"/>
            <w:tcBorders>
              <w:right w:val="single" w:sz="4" w:space="0" w:color="auto"/>
            </w:tcBorders>
            <w:shd w:val="clear" w:color="auto" w:fill="auto"/>
          </w:tcPr>
          <w:p w14:paraId="68CA4301" w14:textId="77777777" w:rsidR="005A4E07" w:rsidRPr="00381D11" w:rsidRDefault="005A4E07" w:rsidP="007F60B0">
            <w:pPr>
              <w:keepNext/>
              <w:spacing w:before="40" w:after="80"/>
              <w:ind w:left="57"/>
            </w:pPr>
            <w:r w:rsidRPr="00381D11">
              <w:t>127</w:t>
            </w:r>
          </w:p>
        </w:tc>
        <w:tc>
          <w:tcPr>
            <w:tcW w:w="3440" w:type="dxa"/>
            <w:tcBorders>
              <w:left w:val="single" w:sz="4" w:space="0" w:color="auto"/>
              <w:right w:val="single" w:sz="4" w:space="0" w:color="auto"/>
            </w:tcBorders>
            <w:shd w:val="clear" w:color="auto" w:fill="auto"/>
          </w:tcPr>
          <w:p w14:paraId="32797B8B" w14:textId="77777777" w:rsidR="005A4E07" w:rsidRPr="00381D11" w:rsidRDefault="005A4E07" w:rsidP="007F60B0">
            <w:pPr>
              <w:keepNext/>
              <w:spacing w:before="40" w:after="80"/>
              <w:ind w:left="57"/>
              <w:rPr>
                <w:spacing w:val="2"/>
              </w:rPr>
            </w:pPr>
            <w:r w:rsidRPr="00381D11">
              <w:t>Prescriptions uniformes concernant</w:t>
            </w:r>
            <w:r w:rsidRPr="00381D11">
              <w:rPr>
                <w:spacing w:val="2"/>
              </w:rPr>
              <w:t xml:space="preserve"> l’homologation des véhicules automobiles </w:t>
            </w:r>
            <w:r w:rsidRPr="00381D11">
              <w:rPr>
                <w:spacing w:val="3"/>
              </w:rPr>
              <w:t>en ce qui concerne la sécurité des piétons</w:t>
            </w:r>
          </w:p>
        </w:tc>
        <w:tc>
          <w:tcPr>
            <w:tcW w:w="263" w:type="dxa"/>
            <w:tcBorders>
              <w:left w:val="single" w:sz="4" w:space="0" w:color="auto"/>
              <w:right w:val="dotted" w:sz="4" w:space="0" w:color="auto"/>
            </w:tcBorders>
            <w:shd w:val="clear" w:color="auto" w:fill="auto"/>
          </w:tcPr>
          <w:p w14:paraId="798558D6"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BAE05AD"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2E1C821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6B831D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35D758D"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237377A5"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1FC1AB1E"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63CE5DE3"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EF4ABF2"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0B7564FE"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31B02457"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4D6EDCB2"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31157042"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1E80546B"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C334871"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66EDA0A"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35AF73F2"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26FFDB3D"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408A8236"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CB21D4C"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781AB19E" w14:textId="77777777" w:rsidR="005A4E07" w:rsidRPr="00381D11" w:rsidRDefault="005A4E07" w:rsidP="007F60B0">
            <w:pPr>
              <w:keepNext/>
              <w:spacing w:before="40" w:after="80"/>
              <w:jc w:val="center"/>
            </w:pPr>
          </w:p>
        </w:tc>
      </w:tr>
      <w:tr w:rsidR="005A4E07" w:rsidRPr="00381D11" w14:paraId="439A3E10" w14:textId="77777777" w:rsidTr="001273BE">
        <w:tc>
          <w:tcPr>
            <w:tcW w:w="695" w:type="dxa"/>
            <w:tcBorders>
              <w:bottom w:val="single" w:sz="4" w:space="0" w:color="auto"/>
              <w:right w:val="single" w:sz="4" w:space="0" w:color="auto"/>
            </w:tcBorders>
            <w:shd w:val="clear" w:color="auto" w:fill="auto"/>
          </w:tcPr>
          <w:p w14:paraId="75B3468F" w14:textId="77777777" w:rsidR="005A4E07" w:rsidRPr="00381D11" w:rsidRDefault="005A4E07" w:rsidP="007F60B0">
            <w:pPr>
              <w:keepNext/>
              <w:spacing w:before="40" w:after="80"/>
              <w:ind w:left="57"/>
            </w:pPr>
            <w:r w:rsidRPr="00381D11">
              <w:t>128</w:t>
            </w:r>
          </w:p>
        </w:tc>
        <w:tc>
          <w:tcPr>
            <w:tcW w:w="3440" w:type="dxa"/>
            <w:tcBorders>
              <w:left w:val="single" w:sz="4" w:space="0" w:color="auto"/>
              <w:bottom w:val="single" w:sz="4" w:space="0" w:color="auto"/>
              <w:right w:val="single" w:sz="4" w:space="0" w:color="auto"/>
            </w:tcBorders>
            <w:shd w:val="clear" w:color="auto" w:fill="auto"/>
          </w:tcPr>
          <w:p w14:paraId="79A6DB79" w14:textId="77777777" w:rsidR="005A4E07" w:rsidRPr="00381D11" w:rsidRDefault="005A4E07" w:rsidP="007F60B0">
            <w:pPr>
              <w:keepNext/>
              <w:spacing w:before="40" w:after="80"/>
              <w:ind w:left="57"/>
              <w:rPr>
                <w:spacing w:val="3"/>
              </w:rPr>
            </w:pPr>
            <w:r w:rsidRPr="00381D11">
              <w:rPr>
                <w:spacing w:val="3"/>
              </w:rPr>
              <w:t>Prescriptions uniformes concernant l’homologation des sources lumineuses à diodes électroluminescentes (DEL) destinées à être utilisées dans les feux de signalisation homologués des véhicules à moteur et de leurs remorques</w:t>
            </w:r>
          </w:p>
        </w:tc>
        <w:tc>
          <w:tcPr>
            <w:tcW w:w="263" w:type="dxa"/>
            <w:tcBorders>
              <w:left w:val="single" w:sz="4" w:space="0" w:color="auto"/>
              <w:bottom w:val="single" w:sz="4" w:space="0" w:color="auto"/>
              <w:right w:val="dotted" w:sz="4" w:space="0" w:color="auto"/>
            </w:tcBorders>
            <w:shd w:val="clear" w:color="auto" w:fill="auto"/>
          </w:tcPr>
          <w:p w14:paraId="113EB728"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E05394C"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973E231"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DB93384"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14FA0DE5" w14:textId="77777777" w:rsidR="005A4E07" w:rsidRPr="00381D11" w:rsidRDefault="005A4E07" w:rsidP="007F60B0">
            <w:pPr>
              <w:keepNext/>
              <w:spacing w:before="40" w:after="80"/>
              <w:jc w:val="center"/>
            </w:pPr>
            <w:r w:rsidRPr="00381D11">
              <w:t>x</w:t>
            </w:r>
          </w:p>
        </w:tc>
        <w:tc>
          <w:tcPr>
            <w:tcW w:w="267" w:type="dxa"/>
            <w:tcBorders>
              <w:left w:val="dotted" w:sz="4" w:space="0" w:color="auto"/>
              <w:bottom w:val="single" w:sz="4" w:space="0" w:color="auto"/>
              <w:right w:val="dotted" w:sz="4" w:space="0" w:color="auto"/>
            </w:tcBorders>
            <w:shd w:val="clear" w:color="auto" w:fill="auto"/>
          </w:tcPr>
          <w:p w14:paraId="57F3D3D8"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012F483"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23B26C6"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24B43F6"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3C7AF987"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4C37C9E"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A90ABA9"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4B1672AC"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373A0920"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87CE5E5"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A8C50CA"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740443F9" w14:textId="77777777" w:rsidR="005A4E07" w:rsidRPr="00381D11" w:rsidRDefault="005A4E07" w:rsidP="007F60B0">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62B0AB8E" w14:textId="77777777" w:rsidR="005A4E07" w:rsidRPr="00381D11" w:rsidRDefault="005A4E07" w:rsidP="007F60B0">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2EB2496B"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8B757C1" w14:textId="77777777" w:rsidR="005A4E07" w:rsidRPr="00381D11" w:rsidRDefault="005A4E07" w:rsidP="007F60B0">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CAE3E55" w14:textId="77777777" w:rsidR="005A4E07" w:rsidRPr="00381D11" w:rsidRDefault="005A4E07" w:rsidP="007F60B0">
            <w:pPr>
              <w:keepNext/>
              <w:spacing w:before="40" w:after="80"/>
              <w:jc w:val="center"/>
            </w:pPr>
            <w:r w:rsidRPr="00381D11">
              <w:t>x</w:t>
            </w:r>
          </w:p>
        </w:tc>
      </w:tr>
      <w:tr w:rsidR="005A4E07" w:rsidRPr="00381D11" w14:paraId="2260DEDD" w14:textId="77777777" w:rsidTr="001273BE">
        <w:tc>
          <w:tcPr>
            <w:tcW w:w="695" w:type="dxa"/>
            <w:tcBorders>
              <w:bottom w:val="single" w:sz="4" w:space="0" w:color="auto"/>
              <w:right w:val="single" w:sz="4" w:space="0" w:color="auto"/>
            </w:tcBorders>
            <w:shd w:val="clear" w:color="auto" w:fill="auto"/>
          </w:tcPr>
          <w:p w14:paraId="0F4BB6F8" w14:textId="77777777" w:rsidR="005A4E07" w:rsidRPr="00381D11" w:rsidRDefault="005A4E07" w:rsidP="007F60B0">
            <w:pPr>
              <w:spacing w:before="40" w:after="80"/>
              <w:ind w:left="57"/>
            </w:pPr>
            <w:r w:rsidRPr="00381D11">
              <w:t>129</w:t>
            </w:r>
          </w:p>
        </w:tc>
        <w:tc>
          <w:tcPr>
            <w:tcW w:w="3440" w:type="dxa"/>
            <w:tcBorders>
              <w:left w:val="single" w:sz="4" w:space="0" w:color="auto"/>
              <w:bottom w:val="single" w:sz="4" w:space="0" w:color="auto"/>
              <w:right w:val="single" w:sz="4" w:space="0" w:color="auto"/>
            </w:tcBorders>
            <w:shd w:val="clear" w:color="auto" w:fill="auto"/>
          </w:tcPr>
          <w:p w14:paraId="66B702B0" w14:textId="77777777" w:rsidR="005A4E07" w:rsidRPr="00381D11" w:rsidRDefault="005A4E07" w:rsidP="007F60B0">
            <w:pPr>
              <w:spacing w:before="40" w:after="80"/>
              <w:ind w:left="57"/>
            </w:pPr>
            <w:r w:rsidRPr="00381D11">
              <w:t>Prescriptions uniformes relatives à l’homologation des dispositifs de retenue pour enfants utilisés à bord des véhicules automobiles</w:t>
            </w:r>
          </w:p>
        </w:tc>
        <w:tc>
          <w:tcPr>
            <w:tcW w:w="263" w:type="dxa"/>
            <w:tcBorders>
              <w:left w:val="single" w:sz="4" w:space="0" w:color="auto"/>
              <w:bottom w:val="single" w:sz="4" w:space="0" w:color="auto"/>
              <w:right w:val="dotted" w:sz="4" w:space="0" w:color="auto"/>
            </w:tcBorders>
            <w:shd w:val="clear" w:color="auto" w:fill="auto"/>
          </w:tcPr>
          <w:p w14:paraId="15EEF56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B4A282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6F1F8B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BDF5AF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B0E748"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17A5884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68E9F3"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7E3DBE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B790C5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DDAEEAB"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303158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85CA13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4A2CE3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04CF10F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6CBAC6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EA1B3E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C7E64A7"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57E8310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1AEF6D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040B9F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E2B68D1" w14:textId="77777777" w:rsidR="005A4E07" w:rsidRPr="00381D11" w:rsidRDefault="005A4E07" w:rsidP="007F60B0">
            <w:pPr>
              <w:spacing w:before="40" w:after="80"/>
              <w:jc w:val="center"/>
            </w:pPr>
          </w:p>
        </w:tc>
      </w:tr>
      <w:tr w:rsidR="005A4E07" w:rsidRPr="00381D11" w14:paraId="3775FA0E" w14:textId="77777777" w:rsidTr="001273BE">
        <w:tc>
          <w:tcPr>
            <w:tcW w:w="695" w:type="dxa"/>
            <w:tcBorders>
              <w:top w:val="single" w:sz="4" w:space="0" w:color="auto"/>
              <w:bottom w:val="single" w:sz="4" w:space="0" w:color="auto"/>
              <w:right w:val="single" w:sz="4" w:space="0" w:color="auto"/>
            </w:tcBorders>
            <w:shd w:val="clear" w:color="auto" w:fill="auto"/>
          </w:tcPr>
          <w:p w14:paraId="79527BF4" w14:textId="77777777" w:rsidR="005A4E07" w:rsidRPr="00381D11" w:rsidRDefault="005A4E07" w:rsidP="006E4D55">
            <w:pPr>
              <w:keepNext/>
              <w:spacing w:before="40" w:after="80"/>
              <w:ind w:left="57"/>
            </w:pPr>
            <w:r w:rsidRPr="00381D11">
              <w:lastRenderedPageBreak/>
              <w:t>130</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6C6A3E44" w14:textId="77777777" w:rsidR="005A4E07" w:rsidRPr="00381D11" w:rsidRDefault="005A4E07" w:rsidP="006E4D55">
            <w:pPr>
              <w:keepNext/>
              <w:spacing w:before="40" w:after="80"/>
              <w:ind w:left="57"/>
            </w:pPr>
            <w:r w:rsidRPr="00381D11">
              <w:t>Prescriptions uniformes relatives à l’homologation des automobiles en ce qui concerne le système d’avertissement de franchissement de ligne (LDWS)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42E3B602"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4CA3595"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C765A36"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36FB596"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F9631E2" w14:textId="77777777" w:rsidR="005A4E07" w:rsidRPr="00381D11" w:rsidRDefault="005A4E07" w:rsidP="006E4D55">
            <w:pPr>
              <w:keepNext/>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60045E47"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A1A5F5" w14:textId="77777777" w:rsidR="005A4E07" w:rsidRPr="00381D11" w:rsidRDefault="005A4E07" w:rsidP="006E4D55">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E686B84"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6F173AD" w14:textId="77777777" w:rsidR="005A4E07" w:rsidRPr="00381D11" w:rsidRDefault="005A4E07" w:rsidP="006E4D55">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7EFB40D" w14:textId="77777777" w:rsidR="005A4E07" w:rsidRPr="00381D11" w:rsidRDefault="005A4E07" w:rsidP="006E4D55">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1DB2878"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FAC63F4" w14:textId="77777777" w:rsidR="005A4E07" w:rsidRPr="00381D11" w:rsidRDefault="005A4E07" w:rsidP="006E4D55">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38351BE" w14:textId="77777777" w:rsidR="005A4E07" w:rsidRPr="00381D11" w:rsidRDefault="005A4E07" w:rsidP="006E4D55">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FE3D883"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2F60869"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3AD7080"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FC19580" w14:textId="77777777" w:rsidR="005A4E07" w:rsidRPr="00381D11" w:rsidRDefault="005A4E07" w:rsidP="006E4D55">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0910F6A"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8092D06"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3111F04" w14:textId="77777777" w:rsidR="005A4E07" w:rsidRPr="00381D11" w:rsidRDefault="005A4E07" w:rsidP="006E4D55">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2DF9C24" w14:textId="77777777" w:rsidR="005A4E07" w:rsidRPr="00381D11" w:rsidRDefault="005A4E07" w:rsidP="006E4D55">
            <w:pPr>
              <w:keepNext/>
              <w:spacing w:before="40" w:after="80"/>
              <w:jc w:val="center"/>
            </w:pPr>
          </w:p>
        </w:tc>
      </w:tr>
      <w:tr w:rsidR="005A4E07" w:rsidRPr="00381D11" w14:paraId="2F0AA0AB" w14:textId="77777777" w:rsidTr="001273BE">
        <w:tc>
          <w:tcPr>
            <w:tcW w:w="695" w:type="dxa"/>
            <w:tcBorders>
              <w:top w:val="single" w:sz="4" w:space="0" w:color="auto"/>
              <w:bottom w:val="single" w:sz="4" w:space="0" w:color="auto"/>
              <w:right w:val="single" w:sz="4" w:space="0" w:color="auto"/>
            </w:tcBorders>
            <w:shd w:val="clear" w:color="auto" w:fill="auto"/>
          </w:tcPr>
          <w:p w14:paraId="4406B0EB" w14:textId="77777777" w:rsidR="005A4E07" w:rsidRPr="00381D11" w:rsidRDefault="005A4E07" w:rsidP="007F60B0">
            <w:pPr>
              <w:spacing w:before="40" w:after="80"/>
              <w:ind w:left="57"/>
            </w:pPr>
            <w:r w:rsidRPr="00381D11">
              <w:t>131</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4FBE0C4D" w14:textId="77777777" w:rsidR="005A4E07" w:rsidRPr="00381D11" w:rsidRDefault="005A4E07" w:rsidP="007F60B0">
            <w:pPr>
              <w:spacing w:before="40" w:after="80"/>
              <w:ind w:left="57"/>
            </w:pPr>
            <w:r w:rsidRPr="00381D11">
              <w:t>Prescriptions uniformes relatives à l’homologation des véhicules automobiles en ce qui concerne le système avancé de freinage d’urgence (AEBS)</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48EAB32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EE7961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575CFA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AC886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CF96A27"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276A1D6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CF5E975"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109F17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5813268"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877810B"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4B9E64D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68FE19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8CDB133"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613C17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EF237E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D57064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E98097C"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9B0CF6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F10CDD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2B4EEB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236E562" w14:textId="77777777" w:rsidR="005A4E07" w:rsidRPr="00381D11" w:rsidRDefault="005A4E07" w:rsidP="007F60B0">
            <w:pPr>
              <w:spacing w:before="40" w:after="80"/>
              <w:jc w:val="center"/>
            </w:pPr>
          </w:p>
        </w:tc>
      </w:tr>
      <w:tr w:rsidR="005A4E07" w:rsidRPr="00381D11" w14:paraId="1BDCB9CB" w14:textId="77777777" w:rsidTr="001273BE">
        <w:tc>
          <w:tcPr>
            <w:tcW w:w="695" w:type="dxa"/>
            <w:tcBorders>
              <w:bottom w:val="single" w:sz="4" w:space="0" w:color="auto"/>
              <w:right w:val="single" w:sz="4" w:space="0" w:color="auto"/>
            </w:tcBorders>
            <w:shd w:val="clear" w:color="auto" w:fill="auto"/>
          </w:tcPr>
          <w:p w14:paraId="45C27F36" w14:textId="77777777" w:rsidR="005A4E07" w:rsidRPr="00381D11" w:rsidRDefault="005A4E07" w:rsidP="007F60B0">
            <w:pPr>
              <w:spacing w:before="40" w:after="80"/>
              <w:ind w:left="57"/>
            </w:pPr>
            <w:r w:rsidRPr="00381D11">
              <w:t>132</w:t>
            </w:r>
          </w:p>
        </w:tc>
        <w:tc>
          <w:tcPr>
            <w:tcW w:w="3440" w:type="dxa"/>
            <w:tcBorders>
              <w:left w:val="single" w:sz="4" w:space="0" w:color="auto"/>
              <w:bottom w:val="single" w:sz="4" w:space="0" w:color="auto"/>
              <w:right w:val="single" w:sz="4" w:space="0" w:color="auto"/>
            </w:tcBorders>
            <w:shd w:val="clear" w:color="auto" w:fill="auto"/>
          </w:tcPr>
          <w:p w14:paraId="51971235" w14:textId="77777777" w:rsidR="005A4E07" w:rsidRPr="00381D11" w:rsidRDefault="005A4E07" w:rsidP="007F60B0">
            <w:pPr>
              <w:spacing w:before="40" w:after="80"/>
              <w:ind w:left="57"/>
            </w:pPr>
            <w:r w:rsidRPr="00381D11">
              <w:t>Prescriptions uniformes relatives à l’homologation des dispositifs antipollution de mise à niveau (DAM) destinés aux véhicules utilitaires lourds, tracteurs agricoles et forestiers et engins mobiles non routiers à moteurs à allumage par compression</w:t>
            </w:r>
          </w:p>
        </w:tc>
        <w:tc>
          <w:tcPr>
            <w:tcW w:w="263" w:type="dxa"/>
            <w:tcBorders>
              <w:left w:val="single" w:sz="4" w:space="0" w:color="auto"/>
              <w:bottom w:val="single" w:sz="4" w:space="0" w:color="auto"/>
              <w:right w:val="dotted" w:sz="4" w:space="0" w:color="auto"/>
            </w:tcBorders>
            <w:shd w:val="clear" w:color="auto" w:fill="auto"/>
          </w:tcPr>
          <w:p w14:paraId="2BA2620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F98950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B99A3C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02DD82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9C9FA33"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549072E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44952A9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298FA372"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67E15EC"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2E1BB97B"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78A766BE"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491D76AB"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14:paraId="0A5E4A7A" w14:textId="77777777" w:rsidR="005A4E07" w:rsidRPr="00381D11" w:rsidRDefault="005A4E07" w:rsidP="007F60B0">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14:paraId="5E5BE15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5DFC6B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4D6BEE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6D66AA1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69900AA"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6BB436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916023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C5ECC9F" w14:textId="77777777" w:rsidR="005A4E07" w:rsidRPr="00381D11" w:rsidRDefault="005A4E07" w:rsidP="007F60B0">
            <w:pPr>
              <w:spacing w:before="40" w:after="80"/>
              <w:jc w:val="center"/>
            </w:pPr>
            <w:r w:rsidRPr="00381D11">
              <w:t>x</w:t>
            </w:r>
          </w:p>
        </w:tc>
      </w:tr>
      <w:tr w:rsidR="005A4E07" w:rsidRPr="00381D11" w14:paraId="30E26423" w14:textId="77777777" w:rsidTr="001273BE">
        <w:tc>
          <w:tcPr>
            <w:tcW w:w="695" w:type="dxa"/>
            <w:tcBorders>
              <w:top w:val="single" w:sz="4" w:space="0" w:color="auto"/>
              <w:bottom w:val="single" w:sz="4" w:space="0" w:color="auto"/>
              <w:right w:val="single" w:sz="4" w:space="0" w:color="auto"/>
            </w:tcBorders>
            <w:shd w:val="clear" w:color="auto" w:fill="auto"/>
          </w:tcPr>
          <w:p w14:paraId="7DD065E7" w14:textId="77777777" w:rsidR="005A4E07" w:rsidRPr="00381D11" w:rsidRDefault="005A4E07" w:rsidP="007F60B0">
            <w:pPr>
              <w:spacing w:before="40" w:after="80"/>
              <w:ind w:left="57"/>
            </w:pPr>
            <w:r w:rsidRPr="00381D11">
              <w:t>133</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3EE241DC" w14:textId="77777777" w:rsidR="005A4E07" w:rsidRPr="00381D11" w:rsidRDefault="005A4E07" w:rsidP="007F60B0">
            <w:pPr>
              <w:spacing w:before="40" w:after="80"/>
              <w:ind w:left="57"/>
            </w:pPr>
            <w:r w:rsidRPr="00381D11">
              <w:t>Prescriptions uniformes relatives à l’homologation des véhicules automobiles en ce qui concerne leur aptitude à la réutilisation, au recyclage et à la valorisation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090560F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E66184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DBF5F1A"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1B01819"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B996500"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76C49CB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FBE2D04"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DD1E65D"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287F7DFD"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3E1124A8"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32B82164"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CE5C36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5874573"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61803B98"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F7B28F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2DE3630"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21D18F5A"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F754736"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139D97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33581447"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550EB92A" w14:textId="77777777" w:rsidR="005A4E07" w:rsidRPr="00381D11" w:rsidRDefault="005A4E07" w:rsidP="007F60B0">
            <w:pPr>
              <w:spacing w:before="40" w:after="80"/>
              <w:jc w:val="center"/>
            </w:pPr>
          </w:p>
        </w:tc>
      </w:tr>
      <w:tr w:rsidR="005A4E07" w:rsidRPr="00381D11" w14:paraId="24044895" w14:textId="77777777" w:rsidTr="001273BE">
        <w:tc>
          <w:tcPr>
            <w:tcW w:w="695" w:type="dxa"/>
            <w:tcBorders>
              <w:bottom w:val="single" w:sz="4" w:space="0" w:color="auto"/>
              <w:right w:val="single" w:sz="4" w:space="0" w:color="auto"/>
            </w:tcBorders>
            <w:shd w:val="clear" w:color="auto" w:fill="auto"/>
          </w:tcPr>
          <w:p w14:paraId="7828716C" w14:textId="77777777" w:rsidR="005A4E07" w:rsidRPr="00381D11" w:rsidRDefault="005A4E07" w:rsidP="007F60B0">
            <w:pPr>
              <w:spacing w:before="40" w:after="80"/>
              <w:ind w:left="57"/>
            </w:pPr>
            <w:r w:rsidRPr="00381D11">
              <w:t>134</w:t>
            </w:r>
          </w:p>
        </w:tc>
        <w:tc>
          <w:tcPr>
            <w:tcW w:w="3440" w:type="dxa"/>
            <w:tcBorders>
              <w:left w:val="single" w:sz="4" w:space="0" w:color="auto"/>
              <w:bottom w:val="single" w:sz="4" w:space="0" w:color="auto"/>
              <w:right w:val="single" w:sz="4" w:space="0" w:color="auto"/>
            </w:tcBorders>
            <w:shd w:val="clear" w:color="auto" w:fill="auto"/>
          </w:tcPr>
          <w:p w14:paraId="42942CDA" w14:textId="77777777" w:rsidR="005A4E07" w:rsidRPr="00381D11" w:rsidRDefault="005A4E07" w:rsidP="007F60B0">
            <w:pPr>
              <w:spacing w:before="40" w:after="80"/>
              <w:ind w:left="57"/>
            </w:pPr>
            <w:r w:rsidRPr="00381D11">
              <w:t>Prescriptions uniformes relatives à l’homologation des véhicules automobiles en ce qui concerne les prescriptions de sécurité des véhicules fonctionnant à l’hydrogène</w:t>
            </w:r>
          </w:p>
        </w:tc>
        <w:tc>
          <w:tcPr>
            <w:tcW w:w="263" w:type="dxa"/>
            <w:tcBorders>
              <w:left w:val="single" w:sz="4" w:space="0" w:color="auto"/>
              <w:bottom w:val="single" w:sz="4" w:space="0" w:color="auto"/>
              <w:right w:val="dotted" w:sz="4" w:space="0" w:color="auto"/>
            </w:tcBorders>
            <w:shd w:val="clear" w:color="auto" w:fill="auto"/>
          </w:tcPr>
          <w:p w14:paraId="4989815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B33876D"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2DF298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0648099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4A4A386"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0B2211F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517F2BE"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2C83DD5"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06F91A48"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D71E00D"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4AD066D"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6CDC43C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9224F96"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454233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AD7697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4F4EEF1"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37F53C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6BD533B"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182ECDC9"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699593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54002124" w14:textId="77777777" w:rsidR="005A4E07" w:rsidRPr="00381D11" w:rsidRDefault="005A4E07" w:rsidP="007F60B0">
            <w:pPr>
              <w:spacing w:before="40" w:after="80"/>
              <w:jc w:val="center"/>
            </w:pPr>
          </w:p>
        </w:tc>
      </w:tr>
      <w:tr w:rsidR="005A4E07" w:rsidRPr="00381D11" w14:paraId="10C3A22F" w14:textId="77777777" w:rsidTr="001273BE">
        <w:tc>
          <w:tcPr>
            <w:tcW w:w="695" w:type="dxa"/>
            <w:tcBorders>
              <w:top w:val="single" w:sz="4" w:space="0" w:color="auto"/>
              <w:bottom w:val="single" w:sz="4" w:space="0" w:color="auto"/>
              <w:right w:val="single" w:sz="4" w:space="0" w:color="auto"/>
            </w:tcBorders>
            <w:shd w:val="clear" w:color="auto" w:fill="auto"/>
          </w:tcPr>
          <w:p w14:paraId="53614230" w14:textId="77777777" w:rsidR="005A4E07" w:rsidRPr="00381D11" w:rsidRDefault="005A4E07" w:rsidP="007F60B0">
            <w:pPr>
              <w:spacing w:before="40" w:after="80"/>
              <w:ind w:left="57"/>
            </w:pPr>
            <w:r w:rsidRPr="00381D11">
              <w:t>135</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5534FEE8" w14:textId="77777777" w:rsidR="005A4E07" w:rsidRPr="00381D11" w:rsidRDefault="005A4E07" w:rsidP="007F60B0">
            <w:pPr>
              <w:spacing w:before="40" w:after="80"/>
              <w:ind w:left="57"/>
            </w:pPr>
            <w:r w:rsidRPr="00381D11">
              <w:t>Prescriptions uniformes relatives à l’homologation des véhicules en ce qui concerne leur comportement lors des essais de choc latéral contre un poteau</w:t>
            </w:r>
          </w:p>
        </w:tc>
        <w:tc>
          <w:tcPr>
            <w:tcW w:w="263" w:type="dxa"/>
            <w:tcBorders>
              <w:top w:val="single" w:sz="4" w:space="0" w:color="auto"/>
              <w:left w:val="single" w:sz="4" w:space="0" w:color="auto"/>
              <w:bottom w:val="single" w:sz="4" w:space="0" w:color="auto"/>
              <w:right w:val="dotted" w:sz="4" w:space="0" w:color="auto"/>
            </w:tcBorders>
            <w:shd w:val="clear" w:color="auto" w:fill="auto"/>
          </w:tcPr>
          <w:p w14:paraId="6D23F17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16F2F3EB"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01842CC1"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6B5AC4C"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29FC4B0" w14:textId="77777777" w:rsidR="005A4E07" w:rsidRPr="00381D11" w:rsidRDefault="005A4E07" w:rsidP="007F60B0">
            <w:pPr>
              <w:spacing w:before="40" w:after="80"/>
              <w:jc w:val="center"/>
            </w:pPr>
          </w:p>
        </w:tc>
        <w:tc>
          <w:tcPr>
            <w:tcW w:w="267" w:type="dxa"/>
            <w:tcBorders>
              <w:top w:val="single" w:sz="4" w:space="0" w:color="auto"/>
              <w:left w:val="dotted" w:sz="4" w:space="0" w:color="auto"/>
              <w:bottom w:val="single" w:sz="4" w:space="0" w:color="auto"/>
              <w:right w:val="dotted" w:sz="4" w:space="0" w:color="auto"/>
            </w:tcBorders>
            <w:shd w:val="clear" w:color="auto" w:fill="auto"/>
          </w:tcPr>
          <w:p w14:paraId="06497A85"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4BEDE6FB"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00C2FA89"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53121AF5" w14:textId="77777777" w:rsidR="005A4E07" w:rsidRPr="00381D11" w:rsidRDefault="005A4E07" w:rsidP="007F60B0">
            <w:pPr>
              <w:spacing w:before="40" w:after="80"/>
              <w:jc w:val="center"/>
              <w:rPr>
                <w:spacing w:val="2"/>
              </w:rPr>
            </w:pPr>
            <w:r w:rsidRPr="00381D11">
              <w:rPr>
                <w:spacing w:val="2"/>
              </w:rPr>
              <w:t>x</w:t>
            </w:r>
            <w:r w:rsidRPr="00020674">
              <w:rPr>
                <w:spacing w:val="2"/>
              </w:rPr>
              <w:t>*</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78A103E4"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541F33CB"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C12D739" w14:textId="77777777" w:rsidR="005A4E07" w:rsidRPr="00381D11" w:rsidRDefault="005A4E07" w:rsidP="007F60B0">
            <w:pPr>
              <w:spacing w:before="40" w:after="80"/>
              <w:jc w:val="center"/>
              <w:rPr>
                <w:spacing w:val="2"/>
              </w:rPr>
            </w:pPr>
            <w:r w:rsidRPr="00381D11">
              <w:rPr>
                <w:spacing w:val="2"/>
              </w:rPr>
              <w:t>x</w:t>
            </w:r>
            <w:r w:rsidRPr="00020674">
              <w:rPr>
                <w:spacing w:val="2"/>
              </w:rPr>
              <w:t>*</w:t>
            </w: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9D795CE"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2E9AA91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E56E75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66F5258E"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65AEA0A9" w14:textId="77777777" w:rsidR="005A4E07" w:rsidRPr="00381D11" w:rsidRDefault="005A4E07" w:rsidP="007F60B0">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14:paraId="775658B2"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469594AF"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14:paraId="7375C654" w14:textId="77777777" w:rsidR="005A4E07" w:rsidRPr="00381D11" w:rsidRDefault="005A4E07" w:rsidP="007F60B0">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14:paraId="08466CAB" w14:textId="77777777" w:rsidR="005A4E07" w:rsidRPr="00381D11" w:rsidRDefault="005A4E07" w:rsidP="007F60B0">
            <w:pPr>
              <w:spacing w:before="40" w:after="80"/>
              <w:jc w:val="center"/>
            </w:pPr>
          </w:p>
        </w:tc>
      </w:tr>
      <w:tr w:rsidR="005A4E07" w:rsidRPr="00381D11" w14:paraId="5ABDCB89" w14:textId="77777777" w:rsidTr="001273BE">
        <w:tc>
          <w:tcPr>
            <w:tcW w:w="695" w:type="dxa"/>
            <w:tcBorders>
              <w:top w:val="single" w:sz="4" w:space="0" w:color="auto"/>
              <w:right w:val="single" w:sz="4" w:space="0" w:color="auto"/>
            </w:tcBorders>
            <w:shd w:val="clear" w:color="auto" w:fill="auto"/>
          </w:tcPr>
          <w:p w14:paraId="3C31922E" w14:textId="77777777" w:rsidR="005A4E07" w:rsidRPr="00381D11" w:rsidRDefault="005A4E07" w:rsidP="007F60B0">
            <w:pPr>
              <w:spacing w:before="40" w:after="80"/>
              <w:ind w:left="57"/>
            </w:pPr>
            <w:r w:rsidRPr="00381D11">
              <w:t>136</w:t>
            </w:r>
          </w:p>
        </w:tc>
        <w:tc>
          <w:tcPr>
            <w:tcW w:w="3440" w:type="dxa"/>
            <w:tcBorders>
              <w:top w:val="single" w:sz="4" w:space="0" w:color="auto"/>
              <w:left w:val="single" w:sz="4" w:space="0" w:color="auto"/>
              <w:right w:val="single" w:sz="4" w:space="0" w:color="auto"/>
            </w:tcBorders>
            <w:shd w:val="clear" w:color="auto" w:fill="auto"/>
          </w:tcPr>
          <w:p w14:paraId="54C1D5E3" w14:textId="77777777" w:rsidR="005A4E07" w:rsidRPr="00381D11" w:rsidRDefault="005A4E07" w:rsidP="007F60B0">
            <w:pPr>
              <w:spacing w:before="40" w:after="80"/>
              <w:ind w:left="57"/>
            </w:pPr>
            <w:r w:rsidRPr="00381D11">
              <w:t>Prescriptions uniformes relatives à l’homologation des véhicules de la catégorie L en ce qui concerne les dispositions particulières applicables à la chaîne de traction électrique</w:t>
            </w:r>
          </w:p>
        </w:tc>
        <w:tc>
          <w:tcPr>
            <w:tcW w:w="263" w:type="dxa"/>
            <w:tcBorders>
              <w:top w:val="single" w:sz="4" w:space="0" w:color="auto"/>
              <w:left w:val="single" w:sz="4" w:space="0" w:color="auto"/>
              <w:right w:val="dotted" w:sz="4" w:space="0" w:color="auto"/>
            </w:tcBorders>
            <w:shd w:val="clear" w:color="auto" w:fill="auto"/>
          </w:tcPr>
          <w:p w14:paraId="2B3743E0"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0233BD1F"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5EB1273"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762F847E"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14:paraId="17FAC7E4" w14:textId="77777777" w:rsidR="005A4E07" w:rsidRPr="00381D11" w:rsidRDefault="005A4E07" w:rsidP="007F60B0">
            <w:pPr>
              <w:spacing w:before="40" w:after="80"/>
              <w:jc w:val="center"/>
            </w:pPr>
            <w:r w:rsidRPr="00381D11">
              <w:t>x</w:t>
            </w:r>
          </w:p>
        </w:tc>
        <w:tc>
          <w:tcPr>
            <w:tcW w:w="267" w:type="dxa"/>
            <w:tcBorders>
              <w:top w:val="single" w:sz="4" w:space="0" w:color="auto"/>
              <w:left w:val="dotted" w:sz="4" w:space="0" w:color="auto"/>
              <w:right w:val="dotted" w:sz="4" w:space="0" w:color="auto"/>
            </w:tcBorders>
            <w:shd w:val="clear" w:color="auto" w:fill="auto"/>
          </w:tcPr>
          <w:p w14:paraId="0AD341E2" w14:textId="77777777" w:rsidR="005A4E07" w:rsidRPr="00381D11" w:rsidRDefault="005A4E07" w:rsidP="007F60B0">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14:paraId="65933C96" w14:textId="77777777" w:rsidR="005A4E07" w:rsidRPr="00381D11" w:rsidRDefault="005A4E07" w:rsidP="007F60B0">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14:paraId="5C883D4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71A2BCA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0B2B5A69"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1938339B"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1C208366"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65D9B7A"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70224C5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ED8A310"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7F492D4"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4CB185CA" w14:textId="77777777" w:rsidR="005A4E07" w:rsidRPr="00381D11" w:rsidRDefault="005A4E07" w:rsidP="007F60B0">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14:paraId="516667C1"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60A73AFE"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14:paraId="0A8F00FD" w14:textId="77777777" w:rsidR="005A4E07" w:rsidRPr="00381D11" w:rsidRDefault="005A4E07" w:rsidP="007F60B0">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14:paraId="2B258DCD" w14:textId="77777777" w:rsidR="005A4E07" w:rsidRPr="00381D11" w:rsidRDefault="005A4E07" w:rsidP="007F60B0">
            <w:pPr>
              <w:spacing w:before="40" w:after="80"/>
              <w:jc w:val="center"/>
            </w:pPr>
          </w:p>
        </w:tc>
      </w:tr>
      <w:tr w:rsidR="005A4E07" w:rsidRPr="00381D11" w14:paraId="3C1B8667" w14:textId="77777777" w:rsidTr="001273BE">
        <w:tc>
          <w:tcPr>
            <w:tcW w:w="695" w:type="dxa"/>
            <w:tcBorders>
              <w:right w:val="single" w:sz="4" w:space="0" w:color="auto"/>
            </w:tcBorders>
            <w:shd w:val="clear" w:color="auto" w:fill="auto"/>
          </w:tcPr>
          <w:p w14:paraId="3E362D59" w14:textId="77777777" w:rsidR="005A4E07" w:rsidRPr="00381D11" w:rsidRDefault="005A4E07" w:rsidP="007F60B0">
            <w:pPr>
              <w:keepNext/>
              <w:spacing w:before="40" w:after="80"/>
              <w:ind w:left="57"/>
            </w:pPr>
            <w:r w:rsidRPr="00381D11">
              <w:t>137</w:t>
            </w:r>
          </w:p>
        </w:tc>
        <w:tc>
          <w:tcPr>
            <w:tcW w:w="3440" w:type="dxa"/>
            <w:tcBorders>
              <w:left w:val="single" w:sz="4" w:space="0" w:color="auto"/>
              <w:right w:val="single" w:sz="4" w:space="0" w:color="auto"/>
            </w:tcBorders>
            <w:shd w:val="clear" w:color="auto" w:fill="auto"/>
          </w:tcPr>
          <w:p w14:paraId="3F767C5C" w14:textId="77777777" w:rsidR="005A4E07" w:rsidRPr="00381D11" w:rsidRDefault="005A4E07" w:rsidP="007F60B0">
            <w:pPr>
              <w:keepNext/>
              <w:spacing w:before="40" w:after="80"/>
              <w:ind w:left="57"/>
            </w:pPr>
            <w:r w:rsidRPr="00381D11">
              <w:t>Prescriptions uniformes relatives à l’homologation des voitures particulières en cas de choc avant, l’accent étant mis sur les dispositifs de retenue</w:t>
            </w:r>
          </w:p>
        </w:tc>
        <w:tc>
          <w:tcPr>
            <w:tcW w:w="263" w:type="dxa"/>
            <w:tcBorders>
              <w:left w:val="single" w:sz="4" w:space="0" w:color="auto"/>
              <w:right w:val="dotted" w:sz="4" w:space="0" w:color="auto"/>
            </w:tcBorders>
            <w:shd w:val="clear" w:color="auto" w:fill="auto"/>
          </w:tcPr>
          <w:p w14:paraId="3F8DA4C5"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7F7011E"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9F2B6CA"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0F5B2386"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366E91BD" w14:textId="77777777" w:rsidR="005A4E07" w:rsidRPr="00381D11" w:rsidRDefault="005A4E07" w:rsidP="007F60B0">
            <w:pPr>
              <w:keepNext/>
              <w:spacing w:before="40" w:after="80"/>
              <w:jc w:val="center"/>
            </w:pPr>
          </w:p>
        </w:tc>
        <w:tc>
          <w:tcPr>
            <w:tcW w:w="267" w:type="dxa"/>
            <w:tcBorders>
              <w:left w:val="dotted" w:sz="4" w:space="0" w:color="auto"/>
              <w:right w:val="dotted" w:sz="4" w:space="0" w:color="auto"/>
            </w:tcBorders>
            <w:shd w:val="clear" w:color="auto" w:fill="auto"/>
          </w:tcPr>
          <w:p w14:paraId="4AD9D321"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2185802B"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1992A9AC" w14:textId="77777777" w:rsidR="005A4E07" w:rsidRPr="00381D11" w:rsidRDefault="005A4E07" w:rsidP="007F60B0">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2A83D9DE"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1F49DDD6"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6FD01974"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1D6D789F"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0BB91A72"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5738411C"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2426A3C5"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96572D0"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43F282E2" w14:textId="77777777" w:rsidR="005A4E07" w:rsidRPr="00381D11" w:rsidRDefault="005A4E07" w:rsidP="007F60B0">
            <w:pPr>
              <w:keepNext/>
              <w:spacing w:before="40" w:after="80"/>
              <w:jc w:val="center"/>
            </w:pPr>
          </w:p>
        </w:tc>
        <w:tc>
          <w:tcPr>
            <w:tcW w:w="262" w:type="dxa"/>
            <w:tcBorders>
              <w:left w:val="single" w:sz="4" w:space="0" w:color="auto"/>
              <w:right w:val="dotted" w:sz="4" w:space="0" w:color="auto"/>
            </w:tcBorders>
            <w:shd w:val="clear" w:color="auto" w:fill="auto"/>
          </w:tcPr>
          <w:p w14:paraId="4993F28A"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4BCC7B30" w14:textId="77777777" w:rsidR="005A4E07" w:rsidRPr="00381D11" w:rsidRDefault="005A4E07" w:rsidP="007F60B0">
            <w:pPr>
              <w:keepNext/>
              <w:spacing w:before="40" w:after="80"/>
              <w:jc w:val="center"/>
            </w:pPr>
          </w:p>
        </w:tc>
        <w:tc>
          <w:tcPr>
            <w:tcW w:w="262" w:type="dxa"/>
            <w:tcBorders>
              <w:left w:val="dotted" w:sz="4" w:space="0" w:color="auto"/>
              <w:right w:val="dotted" w:sz="4" w:space="0" w:color="auto"/>
            </w:tcBorders>
            <w:shd w:val="clear" w:color="auto" w:fill="auto"/>
          </w:tcPr>
          <w:p w14:paraId="7E9EBF38" w14:textId="77777777" w:rsidR="005A4E07" w:rsidRPr="00381D11" w:rsidRDefault="005A4E07" w:rsidP="007F60B0">
            <w:pPr>
              <w:keepNext/>
              <w:spacing w:before="40" w:after="80"/>
              <w:jc w:val="center"/>
            </w:pPr>
          </w:p>
        </w:tc>
        <w:tc>
          <w:tcPr>
            <w:tcW w:w="262" w:type="dxa"/>
            <w:tcBorders>
              <w:left w:val="dotted" w:sz="4" w:space="0" w:color="auto"/>
              <w:right w:val="single" w:sz="4" w:space="0" w:color="auto"/>
            </w:tcBorders>
            <w:shd w:val="clear" w:color="auto" w:fill="auto"/>
          </w:tcPr>
          <w:p w14:paraId="2B1ABEEE" w14:textId="77777777" w:rsidR="005A4E07" w:rsidRPr="00381D11" w:rsidRDefault="005A4E07" w:rsidP="007F60B0">
            <w:pPr>
              <w:keepNext/>
              <w:spacing w:before="40" w:after="80"/>
              <w:jc w:val="center"/>
            </w:pPr>
          </w:p>
        </w:tc>
      </w:tr>
      <w:tr w:rsidR="005A4E07" w:rsidRPr="00381D11" w14:paraId="2D7066C0" w14:textId="77777777" w:rsidTr="001273BE">
        <w:tc>
          <w:tcPr>
            <w:tcW w:w="695" w:type="dxa"/>
            <w:tcBorders>
              <w:right w:val="single" w:sz="4" w:space="0" w:color="auto"/>
            </w:tcBorders>
            <w:shd w:val="clear" w:color="auto" w:fill="auto"/>
          </w:tcPr>
          <w:p w14:paraId="07000460" w14:textId="77777777" w:rsidR="005A4E07" w:rsidRPr="00381D11" w:rsidRDefault="005A4E07" w:rsidP="007F60B0">
            <w:pPr>
              <w:spacing w:before="40" w:after="80"/>
              <w:ind w:left="57"/>
            </w:pPr>
            <w:r w:rsidRPr="00381D11">
              <w:t>138</w:t>
            </w:r>
          </w:p>
        </w:tc>
        <w:tc>
          <w:tcPr>
            <w:tcW w:w="3440" w:type="dxa"/>
            <w:tcBorders>
              <w:left w:val="single" w:sz="4" w:space="0" w:color="auto"/>
              <w:right w:val="single" w:sz="4" w:space="0" w:color="auto"/>
            </w:tcBorders>
            <w:shd w:val="clear" w:color="auto" w:fill="auto"/>
          </w:tcPr>
          <w:p w14:paraId="26B47A05" w14:textId="77777777" w:rsidR="005A4E07" w:rsidRPr="00381D11" w:rsidRDefault="005A4E07" w:rsidP="007F60B0">
            <w:pPr>
              <w:spacing w:before="40" w:after="80"/>
              <w:ind w:left="57"/>
            </w:pPr>
            <w:r w:rsidRPr="00381D11">
              <w:t>Prescriptions uniformes relatives à l’homologation des véhicules à moteur silencieux en ce qui concerne leur audibilité réduite</w:t>
            </w:r>
          </w:p>
        </w:tc>
        <w:tc>
          <w:tcPr>
            <w:tcW w:w="263" w:type="dxa"/>
            <w:tcBorders>
              <w:left w:val="single" w:sz="4" w:space="0" w:color="auto"/>
              <w:right w:val="dotted" w:sz="4" w:space="0" w:color="auto"/>
            </w:tcBorders>
            <w:shd w:val="clear" w:color="auto" w:fill="auto"/>
          </w:tcPr>
          <w:p w14:paraId="74B9CC8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6E9736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4FBF33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0AEF19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277929C"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70405990"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FB8E2EB"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2E64A15"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7B4D314"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F12A318"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3907C13C"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798CFBD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0A5D679"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521AD82"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80A2DF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99333F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F3DDB55"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431419B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752BEA3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0C4D3D6"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09FF97D4" w14:textId="77777777" w:rsidR="005A4E07" w:rsidRPr="00381D11" w:rsidRDefault="005A4E07" w:rsidP="007F60B0">
            <w:pPr>
              <w:spacing w:before="40" w:after="80"/>
              <w:jc w:val="center"/>
            </w:pPr>
          </w:p>
        </w:tc>
      </w:tr>
      <w:tr w:rsidR="005A4E07" w:rsidRPr="00381D11" w14:paraId="479B5D12" w14:textId="77777777" w:rsidTr="001273BE">
        <w:tc>
          <w:tcPr>
            <w:tcW w:w="695" w:type="dxa"/>
            <w:tcBorders>
              <w:right w:val="single" w:sz="4" w:space="0" w:color="auto"/>
            </w:tcBorders>
            <w:shd w:val="clear" w:color="auto" w:fill="auto"/>
          </w:tcPr>
          <w:p w14:paraId="4C229935" w14:textId="77777777" w:rsidR="005A4E07" w:rsidRPr="00381D11" w:rsidRDefault="005A4E07" w:rsidP="007F60B0">
            <w:pPr>
              <w:spacing w:before="40" w:after="80"/>
              <w:ind w:left="57"/>
            </w:pPr>
            <w:r w:rsidRPr="00381D11">
              <w:t>139</w:t>
            </w:r>
          </w:p>
        </w:tc>
        <w:tc>
          <w:tcPr>
            <w:tcW w:w="3440" w:type="dxa"/>
            <w:tcBorders>
              <w:left w:val="single" w:sz="4" w:space="0" w:color="auto"/>
              <w:right w:val="single" w:sz="4" w:space="0" w:color="auto"/>
            </w:tcBorders>
            <w:shd w:val="clear" w:color="auto" w:fill="auto"/>
          </w:tcPr>
          <w:p w14:paraId="665C6EB4" w14:textId="77777777" w:rsidR="005A4E07" w:rsidRPr="00381D11" w:rsidRDefault="005A4E07" w:rsidP="007F60B0">
            <w:pPr>
              <w:spacing w:before="40" w:after="80"/>
              <w:ind w:left="57"/>
            </w:pPr>
            <w:r w:rsidRPr="00381D11">
              <w:t>Prescriptions uniformes relatives à l’homologation des voitures particulières en ce qui concerne le système d’assistance au freinage d’urgence</w:t>
            </w:r>
          </w:p>
        </w:tc>
        <w:tc>
          <w:tcPr>
            <w:tcW w:w="263" w:type="dxa"/>
            <w:tcBorders>
              <w:left w:val="single" w:sz="4" w:space="0" w:color="auto"/>
              <w:right w:val="dotted" w:sz="4" w:space="0" w:color="auto"/>
            </w:tcBorders>
            <w:shd w:val="clear" w:color="auto" w:fill="auto"/>
          </w:tcPr>
          <w:p w14:paraId="030FD12D"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0D8606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7F6F39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7EC8E4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0919FA48"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44A34524"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6A05DA1"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1134C461"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05E7D6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3FCB84C"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01370F15" w14:textId="77777777" w:rsidR="005A4E07" w:rsidRPr="00381D11" w:rsidRDefault="005A4E07" w:rsidP="007F60B0">
            <w:pPr>
              <w:spacing w:before="40" w:after="80"/>
              <w:jc w:val="center"/>
            </w:pPr>
            <w:r w:rsidRPr="00381D11">
              <w:t>x</w:t>
            </w:r>
          </w:p>
        </w:tc>
        <w:tc>
          <w:tcPr>
            <w:tcW w:w="262" w:type="dxa"/>
            <w:tcBorders>
              <w:left w:val="dotted" w:sz="4" w:space="0" w:color="auto"/>
              <w:right w:val="dotted" w:sz="4" w:space="0" w:color="auto"/>
            </w:tcBorders>
            <w:shd w:val="clear" w:color="auto" w:fill="auto"/>
          </w:tcPr>
          <w:p w14:paraId="384A597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7562277"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5E74E91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61E606F"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166656B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F18B25E"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217FB9D6"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C08F99E"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3F5D090D"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6F310BB7" w14:textId="77777777" w:rsidR="005A4E07" w:rsidRPr="00381D11" w:rsidRDefault="005A4E07" w:rsidP="007F60B0">
            <w:pPr>
              <w:spacing w:before="40" w:after="80"/>
              <w:jc w:val="center"/>
            </w:pPr>
          </w:p>
        </w:tc>
      </w:tr>
      <w:tr w:rsidR="005A4E07" w:rsidRPr="00381D11" w14:paraId="5007B9FF" w14:textId="77777777" w:rsidTr="001273BE">
        <w:tc>
          <w:tcPr>
            <w:tcW w:w="695" w:type="dxa"/>
            <w:tcBorders>
              <w:right w:val="single" w:sz="4" w:space="0" w:color="auto"/>
            </w:tcBorders>
            <w:shd w:val="clear" w:color="auto" w:fill="auto"/>
          </w:tcPr>
          <w:p w14:paraId="2E4E6377" w14:textId="77777777" w:rsidR="005A4E07" w:rsidRPr="00381D11" w:rsidRDefault="005A4E07" w:rsidP="00020674">
            <w:pPr>
              <w:keepNext/>
              <w:spacing w:before="40" w:after="80"/>
              <w:ind w:left="57"/>
            </w:pPr>
            <w:r w:rsidRPr="00381D11">
              <w:lastRenderedPageBreak/>
              <w:t>140</w:t>
            </w:r>
          </w:p>
        </w:tc>
        <w:tc>
          <w:tcPr>
            <w:tcW w:w="3440" w:type="dxa"/>
            <w:tcBorders>
              <w:left w:val="single" w:sz="4" w:space="0" w:color="auto"/>
              <w:right w:val="single" w:sz="4" w:space="0" w:color="auto"/>
            </w:tcBorders>
            <w:shd w:val="clear" w:color="auto" w:fill="auto"/>
          </w:tcPr>
          <w:p w14:paraId="104AA39A" w14:textId="77777777" w:rsidR="005A4E07" w:rsidRPr="00381D11" w:rsidRDefault="005A4E07" w:rsidP="00020674">
            <w:pPr>
              <w:keepNext/>
              <w:spacing w:before="40" w:after="80"/>
              <w:ind w:left="57"/>
            </w:pPr>
            <w:r w:rsidRPr="00381D11">
              <w:t>Prescriptions uniformes relatives à l’homologation des voitures particulières en ce qui concerne les systèmes de contrôle électronique de la stabilité (ESC)</w:t>
            </w:r>
          </w:p>
        </w:tc>
        <w:tc>
          <w:tcPr>
            <w:tcW w:w="263" w:type="dxa"/>
            <w:tcBorders>
              <w:left w:val="single" w:sz="4" w:space="0" w:color="auto"/>
              <w:right w:val="dotted" w:sz="4" w:space="0" w:color="auto"/>
            </w:tcBorders>
            <w:shd w:val="clear" w:color="auto" w:fill="auto"/>
          </w:tcPr>
          <w:p w14:paraId="1A72F67B"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4766949D"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45603343"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169B5E38"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617A4BC1" w14:textId="77777777" w:rsidR="005A4E07" w:rsidRPr="00381D11" w:rsidRDefault="005A4E07" w:rsidP="00020674">
            <w:pPr>
              <w:keepNext/>
              <w:spacing w:before="40" w:after="80"/>
              <w:jc w:val="center"/>
            </w:pPr>
          </w:p>
        </w:tc>
        <w:tc>
          <w:tcPr>
            <w:tcW w:w="267" w:type="dxa"/>
            <w:tcBorders>
              <w:left w:val="dotted" w:sz="4" w:space="0" w:color="auto"/>
              <w:right w:val="dotted" w:sz="4" w:space="0" w:color="auto"/>
            </w:tcBorders>
            <w:shd w:val="clear" w:color="auto" w:fill="auto"/>
          </w:tcPr>
          <w:p w14:paraId="2BB91AE8" w14:textId="77777777" w:rsidR="005A4E07" w:rsidRPr="00381D11" w:rsidRDefault="005A4E07" w:rsidP="00020674">
            <w:pPr>
              <w:keepNext/>
              <w:spacing w:before="40" w:after="80"/>
              <w:jc w:val="center"/>
            </w:pPr>
          </w:p>
        </w:tc>
        <w:tc>
          <w:tcPr>
            <w:tcW w:w="262" w:type="dxa"/>
            <w:tcBorders>
              <w:left w:val="dotted" w:sz="4" w:space="0" w:color="auto"/>
              <w:right w:val="single" w:sz="4" w:space="0" w:color="auto"/>
            </w:tcBorders>
            <w:shd w:val="clear" w:color="auto" w:fill="auto"/>
          </w:tcPr>
          <w:p w14:paraId="774A106B" w14:textId="77777777" w:rsidR="005A4E07" w:rsidRPr="00381D11" w:rsidRDefault="005A4E07" w:rsidP="00020674">
            <w:pPr>
              <w:keepNext/>
              <w:spacing w:before="40" w:after="80"/>
              <w:jc w:val="center"/>
            </w:pPr>
          </w:p>
        </w:tc>
        <w:tc>
          <w:tcPr>
            <w:tcW w:w="262" w:type="dxa"/>
            <w:tcBorders>
              <w:left w:val="single" w:sz="4" w:space="0" w:color="auto"/>
              <w:right w:val="dotted" w:sz="4" w:space="0" w:color="auto"/>
            </w:tcBorders>
            <w:shd w:val="clear" w:color="auto" w:fill="auto"/>
          </w:tcPr>
          <w:p w14:paraId="6F64C66A" w14:textId="77777777" w:rsidR="005A4E07" w:rsidRPr="00381D11" w:rsidRDefault="005A4E07" w:rsidP="00020674">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081CBFEE" w14:textId="77777777" w:rsidR="005A4E07" w:rsidRPr="00381D11" w:rsidRDefault="005A4E07" w:rsidP="00020674">
            <w:pPr>
              <w:keepNext/>
              <w:spacing w:before="40" w:after="80"/>
              <w:jc w:val="center"/>
            </w:pPr>
          </w:p>
        </w:tc>
        <w:tc>
          <w:tcPr>
            <w:tcW w:w="262" w:type="dxa"/>
            <w:tcBorders>
              <w:left w:val="dotted" w:sz="4" w:space="0" w:color="auto"/>
              <w:right w:val="single" w:sz="4" w:space="0" w:color="auto"/>
            </w:tcBorders>
            <w:shd w:val="clear" w:color="auto" w:fill="auto"/>
          </w:tcPr>
          <w:p w14:paraId="51FBC4D5" w14:textId="77777777" w:rsidR="005A4E07" w:rsidRPr="00381D11" w:rsidRDefault="005A4E07" w:rsidP="00020674">
            <w:pPr>
              <w:keepNext/>
              <w:spacing w:before="40" w:after="80"/>
              <w:jc w:val="center"/>
            </w:pPr>
          </w:p>
        </w:tc>
        <w:tc>
          <w:tcPr>
            <w:tcW w:w="262" w:type="dxa"/>
            <w:tcBorders>
              <w:left w:val="single" w:sz="4" w:space="0" w:color="auto"/>
              <w:right w:val="dotted" w:sz="4" w:space="0" w:color="auto"/>
            </w:tcBorders>
            <w:shd w:val="clear" w:color="auto" w:fill="auto"/>
          </w:tcPr>
          <w:p w14:paraId="42BB0222" w14:textId="77777777" w:rsidR="005A4E07" w:rsidRPr="00381D11" w:rsidRDefault="005A4E07" w:rsidP="00020674">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1B4DBBA1" w14:textId="77777777" w:rsidR="005A4E07" w:rsidRPr="00381D11" w:rsidRDefault="005A4E07" w:rsidP="00020674">
            <w:pPr>
              <w:keepNext/>
              <w:spacing w:before="40" w:after="80"/>
              <w:jc w:val="center"/>
            </w:pPr>
          </w:p>
        </w:tc>
        <w:tc>
          <w:tcPr>
            <w:tcW w:w="262" w:type="dxa"/>
            <w:tcBorders>
              <w:left w:val="dotted" w:sz="4" w:space="0" w:color="auto"/>
              <w:right w:val="single" w:sz="4" w:space="0" w:color="auto"/>
            </w:tcBorders>
            <w:shd w:val="clear" w:color="auto" w:fill="auto"/>
          </w:tcPr>
          <w:p w14:paraId="1023CAD6" w14:textId="77777777" w:rsidR="005A4E07" w:rsidRPr="00381D11" w:rsidRDefault="005A4E07" w:rsidP="00020674">
            <w:pPr>
              <w:keepNext/>
              <w:spacing w:before="40" w:after="80"/>
              <w:jc w:val="center"/>
            </w:pPr>
          </w:p>
        </w:tc>
        <w:tc>
          <w:tcPr>
            <w:tcW w:w="262" w:type="dxa"/>
            <w:tcBorders>
              <w:left w:val="single" w:sz="4" w:space="0" w:color="auto"/>
              <w:right w:val="dotted" w:sz="4" w:space="0" w:color="auto"/>
            </w:tcBorders>
            <w:shd w:val="clear" w:color="auto" w:fill="auto"/>
          </w:tcPr>
          <w:p w14:paraId="482921D3"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6D036A53"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3712E7B7" w14:textId="77777777" w:rsidR="005A4E07" w:rsidRPr="00381D11" w:rsidRDefault="005A4E07" w:rsidP="00020674">
            <w:pPr>
              <w:keepNext/>
              <w:spacing w:before="40" w:after="80"/>
              <w:jc w:val="center"/>
            </w:pPr>
          </w:p>
        </w:tc>
        <w:tc>
          <w:tcPr>
            <w:tcW w:w="262" w:type="dxa"/>
            <w:tcBorders>
              <w:left w:val="dotted" w:sz="4" w:space="0" w:color="auto"/>
              <w:right w:val="single" w:sz="4" w:space="0" w:color="auto"/>
            </w:tcBorders>
            <w:shd w:val="clear" w:color="auto" w:fill="auto"/>
          </w:tcPr>
          <w:p w14:paraId="6B50312B" w14:textId="77777777" w:rsidR="005A4E07" w:rsidRPr="00381D11" w:rsidRDefault="005A4E07" w:rsidP="00020674">
            <w:pPr>
              <w:keepNext/>
              <w:spacing w:before="40" w:after="80"/>
              <w:jc w:val="center"/>
            </w:pPr>
          </w:p>
        </w:tc>
        <w:tc>
          <w:tcPr>
            <w:tcW w:w="262" w:type="dxa"/>
            <w:tcBorders>
              <w:left w:val="single" w:sz="4" w:space="0" w:color="auto"/>
              <w:right w:val="dotted" w:sz="4" w:space="0" w:color="auto"/>
            </w:tcBorders>
            <w:shd w:val="clear" w:color="auto" w:fill="auto"/>
          </w:tcPr>
          <w:p w14:paraId="7E7B28B7"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55D5FC79" w14:textId="77777777" w:rsidR="005A4E07" w:rsidRPr="00381D11" w:rsidRDefault="005A4E07" w:rsidP="00020674">
            <w:pPr>
              <w:keepNext/>
              <w:spacing w:before="40" w:after="80"/>
              <w:jc w:val="center"/>
            </w:pPr>
          </w:p>
        </w:tc>
        <w:tc>
          <w:tcPr>
            <w:tcW w:w="262" w:type="dxa"/>
            <w:tcBorders>
              <w:left w:val="dotted" w:sz="4" w:space="0" w:color="auto"/>
              <w:right w:val="dotted" w:sz="4" w:space="0" w:color="auto"/>
            </w:tcBorders>
            <w:shd w:val="clear" w:color="auto" w:fill="auto"/>
          </w:tcPr>
          <w:p w14:paraId="0D43A1E0" w14:textId="77777777" w:rsidR="005A4E07" w:rsidRPr="00381D11" w:rsidRDefault="005A4E07" w:rsidP="00020674">
            <w:pPr>
              <w:keepNext/>
              <w:spacing w:before="40" w:after="80"/>
              <w:jc w:val="center"/>
            </w:pPr>
          </w:p>
        </w:tc>
        <w:tc>
          <w:tcPr>
            <w:tcW w:w="262" w:type="dxa"/>
            <w:tcBorders>
              <w:left w:val="dotted" w:sz="4" w:space="0" w:color="auto"/>
              <w:right w:val="single" w:sz="4" w:space="0" w:color="auto"/>
            </w:tcBorders>
            <w:shd w:val="clear" w:color="auto" w:fill="auto"/>
          </w:tcPr>
          <w:p w14:paraId="76A5C1C6" w14:textId="77777777" w:rsidR="005A4E07" w:rsidRPr="00381D11" w:rsidRDefault="005A4E07" w:rsidP="00020674">
            <w:pPr>
              <w:keepNext/>
              <w:spacing w:before="40" w:after="80"/>
              <w:jc w:val="center"/>
            </w:pPr>
          </w:p>
        </w:tc>
      </w:tr>
      <w:tr w:rsidR="005A4E07" w:rsidRPr="00381D11" w14:paraId="46D6D607" w14:textId="77777777" w:rsidTr="001273BE">
        <w:tc>
          <w:tcPr>
            <w:tcW w:w="695" w:type="dxa"/>
            <w:tcBorders>
              <w:right w:val="single" w:sz="4" w:space="0" w:color="auto"/>
            </w:tcBorders>
            <w:shd w:val="clear" w:color="auto" w:fill="auto"/>
          </w:tcPr>
          <w:p w14:paraId="53774939" w14:textId="77777777" w:rsidR="005A4E07" w:rsidRPr="00381D11" w:rsidRDefault="005A4E07" w:rsidP="001273BE">
            <w:pPr>
              <w:keepNext/>
              <w:spacing w:before="40" w:after="80"/>
              <w:ind w:left="57"/>
            </w:pPr>
            <w:r w:rsidRPr="00381D11">
              <w:t>141</w:t>
            </w:r>
          </w:p>
        </w:tc>
        <w:tc>
          <w:tcPr>
            <w:tcW w:w="3440" w:type="dxa"/>
            <w:tcBorders>
              <w:left w:val="single" w:sz="4" w:space="0" w:color="auto"/>
              <w:right w:val="single" w:sz="4" w:space="0" w:color="auto"/>
            </w:tcBorders>
            <w:shd w:val="clear" w:color="auto" w:fill="auto"/>
          </w:tcPr>
          <w:p w14:paraId="2240E487" w14:textId="77777777" w:rsidR="005A4E07" w:rsidRPr="00381D11" w:rsidRDefault="005A4E07" w:rsidP="001273BE">
            <w:pPr>
              <w:keepNext/>
              <w:spacing w:before="40" w:after="80"/>
              <w:ind w:left="57"/>
            </w:pPr>
            <w:r w:rsidRPr="00381D11">
              <w:t>Prescriptions uniformes relatives à l’homologation des véhicules en ce qui concerne leur système de surveillance de la pression des pneumatiques</w:t>
            </w:r>
          </w:p>
        </w:tc>
        <w:tc>
          <w:tcPr>
            <w:tcW w:w="263" w:type="dxa"/>
            <w:tcBorders>
              <w:left w:val="single" w:sz="4" w:space="0" w:color="auto"/>
              <w:right w:val="dotted" w:sz="4" w:space="0" w:color="auto"/>
            </w:tcBorders>
            <w:shd w:val="clear" w:color="auto" w:fill="auto"/>
          </w:tcPr>
          <w:p w14:paraId="2E8BDA33"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463E911F"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69522DBF"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10B1F046"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155B78E3" w14:textId="77777777" w:rsidR="005A4E07" w:rsidRPr="00381D11" w:rsidRDefault="005A4E07" w:rsidP="001273BE">
            <w:pPr>
              <w:keepNext/>
              <w:spacing w:before="40" w:after="80"/>
              <w:jc w:val="center"/>
            </w:pPr>
          </w:p>
        </w:tc>
        <w:tc>
          <w:tcPr>
            <w:tcW w:w="267" w:type="dxa"/>
            <w:tcBorders>
              <w:left w:val="dotted" w:sz="4" w:space="0" w:color="auto"/>
              <w:right w:val="dotted" w:sz="4" w:space="0" w:color="auto"/>
            </w:tcBorders>
            <w:shd w:val="clear" w:color="auto" w:fill="auto"/>
          </w:tcPr>
          <w:p w14:paraId="71394C91" w14:textId="77777777" w:rsidR="005A4E07" w:rsidRPr="00381D11" w:rsidRDefault="005A4E07" w:rsidP="001273BE">
            <w:pPr>
              <w:keepNext/>
              <w:spacing w:before="40" w:after="80"/>
              <w:jc w:val="center"/>
            </w:pPr>
          </w:p>
        </w:tc>
        <w:tc>
          <w:tcPr>
            <w:tcW w:w="262" w:type="dxa"/>
            <w:tcBorders>
              <w:left w:val="dotted" w:sz="4" w:space="0" w:color="auto"/>
              <w:right w:val="single" w:sz="4" w:space="0" w:color="auto"/>
            </w:tcBorders>
            <w:shd w:val="clear" w:color="auto" w:fill="auto"/>
          </w:tcPr>
          <w:p w14:paraId="3E3B480B" w14:textId="77777777" w:rsidR="005A4E07" w:rsidRPr="00381D11" w:rsidRDefault="005A4E07" w:rsidP="001273BE">
            <w:pPr>
              <w:keepNext/>
              <w:spacing w:before="40" w:after="80"/>
              <w:jc w:val="center"/>
            </w:pPr>
          </w:p>
        </w:tc>
        <w:tc>
          <w:tcPr>
            <w:tcW w:w="262" w:type="dxa"/>
            <w:tcBorders>
              <w:left w:val="single" w:sz="4" w:space="0" w:color="auto"/>
              <w:right w:val="dotted" w:sz="4" w:space="0" w:color="auto"/>
            </w:tcBorders>
            <w:shd w:val="clear" w:color="auto" w:fill="auto"/>
          </w:tcPr>
          <w:p w14:paraId="0347A118" w14:textId="77777777" w:rsidR="005A4E07" w:rsidRPr="00381D11" w:rsidRDefault="005A4E07" w:rsidP="001273BE">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6DFBDA0D" w14:textId="77777777" w:rsidR="005A4E07" w:rsidRPr="00381D11" w:rsidRDefault="005A4E07" w:rsidP="001273BE">
            <w:pPr>
              <w:keepNext/>
              <w:spacing w:before="40" w:after="80"/>
              <w:jc w:val="center"/>
            </w:pPr>
          </w:p>
        </w:tc>
        <w:tc>
          <w:tcPr>
            <w:tcW w:w="262" w:type="dxa"/>
            <w:tcBorders>
              <w:left w:val="dotted" w:sz="4" w:space="0" w:color="auto"/>
              <w:right w:val="single" w:sz="4" w:space="0" w:color="auto"/>
            </w:tcBorders>
            <w:shd w:val="clear" w:color="auto" w:fill="auto"/>
          </w:tcPr>
          <w:p w14:paraId="71E917BD" w14:textId="77777777" w:rsidR="005A4E07" w:rsidRPr="00381D11" w:rsidRDefault="005A4E07" w:rsidP="001273BE">
            <w:pPr>
              <w:keepNext/>
              <w:spacing w:before="40" w:after="80"/>
              <w:jc w:val="center"/>
            </w:pPr>
          </w:p>
        </w:tc>
        <w:tc>
          <w:tcPr>
            <w:tcW w:w="262" w:type="dxa"/>
            <w:tcBorders>
              <w:left w:val="single" w:sz="4" w:space="0" w:color="auto"/>
              <w:right w:val="dotted" w:sz="4" w:space="0" w:color="auto"/>
            </w:tcBorders>
            <w:shd w:val="clear" w:color="auto" w:fill="auto"/>
          </w:tcPr>
          <w:p w14:paraId="16409789" w14:textId="77777777" w:rsidR="005A4E07" w:rsidRPr="00381D11" w:rsidRDefault="005A4E07" w:rsidP="001273BE">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14:paraId="47022F92" w14:textId="77777777" w:rsidR="005A4E07" w:rsidRPr="00381D11" w:rsidRDefault="005A4E07" w:rsidP="001273BE">
            <w:pPr>
              <w:keepNext/>
              <w:spacing w:before="40" w:after="80"/>
              <w:jc w:val="center"/>
            </w:pPr>
          </w:p>
        </w:tc>
        <w:tc>
          <w:tcPr>
            <w:tcW w:w="262" w:type="dxa"/>
            <w:tcBorders>
              <w:left w:val="dotted" w:sz="4" w:space="0" w:color="auto"/>
              <w:right w:val="single" w:sz="4" w:space="0" w:color="auto"/>
            </w:tcBorders>
            <w:shd w:val="clear" w:color="auto" w:fill="auto"/>
          </w:tcPr>
          <w:p w14:paraId="39E7D4D9" w14:textId="77777777" w:rsidR="005A4E07" w:rsidRPr="00381D11" w:rsidRDefault="005A4E07" w:rsidP="001273BE">
            <w:pPr>
              <w:keepNext/>
              <w:spacing w:before="40" w:after="80"/>
              <w:jc w:val="center"/>
            </w:pPr>
          </w:p>
        </w:tc>
        <w:tc>
          <w:tcPr>
            <w:tcW w:w="262" w:type="dxa"/>
            <w:tcBorders>
              <w:left w:val="single" w:sz="4" w:space="0" w:color="auto"/>
              <w:right w:val="dotted" w:sz="4" w:space="0" w:color="auto"/>
            </w:tcBorders>
            <w:shd w:val="clear" w:color="auto" w:fill="auto"/>
          </w:tcPr>
          <w:p w14:paraId="0DDD5663"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7F47C75D"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7FB82BD9" w14:textId="77777777" w:rsidR="005A4E07" w:rsidRPr="00381D11" w:rsidRDefault="005A4E07" w:rsidP="001273BE">
            <w:pPr>
              <w:keepNext/>
              <w:spacing w:before="40" w:after="80"/>
              <w:jc w:val="center"/>
            </w:pPr>
          </w:p>
        </w:tc>
        <w:tc>
          <w:tcPr>
            <w:tcW w:w="262" w:type="dxa"/>
            <w:tcBorders>
              <w:left w:val="dotted" w:sz="4" w:space="0" w:color="auto"/>
              <w:right w:val="single" w:sz="4" w:space="0" w:color="auto"/>
            </w:tcBorders>
            <w:shd w:val="clear" w:color="auto" w:fill="auto"/>
          </w:tcPr>
          <w:p w14:paraId="577727C8" w14:textId="77777777" w:rsidR="005A4E07" w:rsidRPr="00381D11" w:rsidRDefault="005A4E07" w:rsidP="001273BE">
            <w:pPr>
              <w:keepNext/>
              <w:spacing w:before="40" w:after="80"/>
              <w:jc w:val="center"/>
            </w:pPr>
          </w:p>
        </w:tc>
        <w:tc>
          <w:tcPr>
            <w:tcW w:w="262" w:type="dxa"/>
            <w:tcBorders>
              <w:left w:val="single" w:sz="4" w:space="0" w:color="auto"/>
              <w:right w:val="dotted" w:sz="4" w:space="0" w:color="auto"/>
            </w:tcBorders>
            <w:shd w:val="clear" w:color="auto" w:fill="auto"/>
          </w:tcPr>
          <w:p w14:paraId="113DF88E"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11750B59" w14:textId="77777777" w:rsidR="005A4E07" w:rsidRPr="00381D11" w:rsidRDefault="005A4E07" w:rsidP="001273BE">
            <w:pPr>
              <w:keepNext/>
              <w:spacing w:before="40" w:after="80"/>
              <w:jc w:val="center"/>
            </w:pPr>
          </w:p>
        </w:tc>
        <w:tc>
          <w:tcPr>
            <w:tcW w:w="262" w:type="dxa"/>
            <w:tcBorders>
              <w:left w:val="dotted" w:sz="4" w:space="0" w:color="auto"/>
              <w:right w:val="dotted" w:sz="4" w:space="0" w:color="auto"/>
            </w:tcBorders>
            <w:shd w:val="clear" w:color="auto" w:fill="auto"/>
          </w:tcPr>
          <w:p w14:paraId="52410BCE" w14:textId="77777777" w:rsidR="005A4E07" w:rsidRPr="00381D11" w:rsidRDefault="005A4E07" w:rsidP="001273BE">
            <w:pPr>
              <w:keepNext/>
              <w:spacing w:before="40" w:after="80"/>
              <w:jc w:val="center"/>
            </w:pPr>
          </w:p>
        </w:tc>
        <w:tc>
          <w:tcPr>
            <w:tcW w:w="262" w:type="dxa"/>
            <w:tcBorders>
              <w:left w:val="dotted" w:sz="4" w:space="0" w:color="auto"/>
              <w:right w:val="single" w:sz="4" w:space="0" w:color="auto"/>
            </w:tcBorders>
            <w:shd w:val="clear" w:color="auto" w:fill="auto"/>
          </w:tcPr>
          <w:p w14:paraId="246EB9B3" w14:textId="77777777" w:rsidR="005A4E07" w:rsidRPr="00381D11" w:rsidRDefault="005A4E07" w:rsidP="001273BE">
            <w:pPr>
              <w:keepNext/>
              <w:spacing w:before="40" w:after="80"/>
              <w:jc w:val="center"/>
            </w:pPr>
          </w:p>
        </w:tc>
      </w:tr>
      <w:tr w:rsidR="005A4E07" w:rsidRPr="00381D11" w14:paraId="643E28AE" w14:textId="77777777" w:rsidTr="001273BE">
        <w:tc>
          <w:tcPr>
            <w:tcW w:w="695" w:type="dxa"/>
            <w:tcBorders>
              <w:bottom w:val="single" w:sz="4" w:space="0" w:color="auto"/>
              <w:right w:val="single" w:sz="4" w:space="0" w:color="auto"/>
            </w:tcBorders>
            <w:shd w:val="clear" w:color="auto" w:fill="auto"/>
          </w:tcPr>
          <w:p w14:paraId="3ADDA7C1" w14:textId="77777777" w:rsidR="005A4E07" w:rsidRPr="00381D11" w:rsidRDefault="005A4E07" w:rsidP="007F60B0">
            <w:pPr>
              <w:spacing w:before="40" w:after="80"/>
              <w:ind w:left="57"/>
            </w:pPr>
            <w:r w:rsidRPr="00381D11">
              <w:t>142</w:t>
            </w:r>
          </w:p>
        </w:tc>
        <w:tc>
          <w:tcPr>
            <w:tcW w:w="3440" w:type="dxa"/>
            <w:tcBorders>
              <w:left w:val="single" w:sz="4" w:space="0" w:color="auto"/>
              <w:bottom w:val="single" w:sz="4" w:space="0" w:color="auto"/>
              <w:right w:val="single" w:sz="4" w:space="0" w:color="auto"/>
            </w:tcBorders>
            <w:shd w:val="clear" w:color="auto" w:fill="auto"/>
          </w:tcPr>
          <w:p w14:paraId="64796F74" w14:textId="77777777" w:rsidR="005A4E07" w:rsidRPr="00381D11" w:rsidRDefault="005A4E07" w:rsidP="007F60B0">
            <w:pPr>
              <w:spacing w:before="40" w:after="80"/>
              <w:ind w:left="57"/>
            </w:pPr>
            <w:r w:rsidRPr="00381D11">
              <w:t>Prescriptions uniformes relatives à l’homologation des voitures particulières en ce qui concerne le montage des pneumatiques</w:t>
            </w:r>
          </w:p>
        </w:tc>
        <w:tc>
          <w:tcPr>
            <w:tcW w:w="263" w:type="dxa"/>
            <w:tcBorders>
              <w:left w:val="single" w:sz="4" w:space="0" w:color="auto"/>
              <w:bottom w:val="single" w:sz="4" w:space="0" w:color="auto"/>
              <w:right w:val="dotted" w:sz="4" w:space="0" w:color="auto"/>
            </w:tcBorders>
            <w:shd w:val="clear" w:color="auto" w:fill="auto"/>
          </w:tcPr>
          <w:p w14:paraId="21B594E7"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4E1E1AA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3F0CC4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7DADE85"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22977CD8" w14:textId="77777777" w:rsidR="005A4E07" w:rsidRPr="00381D11" w:rsidRDefault="005A4E07" w:rsidP="007F60B0">
            <w:pPr>
              <w:spacing w:before="40" w:after="80"/>
              <w:jc w:val="center"/>
            </w:pPr>
          </w:p>
        </w:tc>
        <w:tc>
          <w:tcPr>
            <w:tcW w:w="267" w:type="dxa"/>
            <w:tcBorders>
              <w:left w:val="dotted" w:sz="4" w:space="0" w:color="auto"/>
              <w:bottom w:val="single" w:sz="4" w:space="0" w:color="auto"/>
              <w:right w:val="dotted" w:sz="4" w:space="0" w:color="auto"/>
            </w:tcBorders>
            <w:shd w:val="clear" w:color="auto" w:fill="auto"/>
          </w:tcPr>
          <w:p w14:paraId="289D2CEF"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30D184B9"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70DD7403"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7AB889E0"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148E6112"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352EAB68" w14:textId="77777777" w:rsidR="005A4E07" w:rsidRPr="00381D11" w:rsidRDefault="005A4E07" w:rsidP="007F60B0">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14:paraId="5A7293A4"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896D2C4"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4D20A163"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77DC3A4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56B5153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7BFC4515" w14:textId="77777777" w:rsidR="005A4E07" w:rsidRPr="00381D11" w:rsidRDefault="005A4E07" w:rsidP="007F60B0">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14:paraId="17F32FDE"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6780073A"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14:paraId="35A22306" w14:textId="77777777" w:rsidR="005A4E07" w:rsidRPr="00381D11" w:rsidRDefault="005A4E07" w:rsidP="007F60B0">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14:paraId="282666B0" w14:textId="77777777" w:rsidR="005A4E07" w:rsidRPr="00381D11" w:rsidRDefault="005A4E07" w:rsidP="007F60B0">
            <w:pPr>
              <w:spacing w:before="40" w:after="80"/>
              <w:jc w:val="center"/>
            </w:pPr>
          </w:p>
        </w:tc>
      </w:tr>
      <w:tr w:rsidR="005A4E07" w:rsidRPr="00381D11" w14:paraId="5212C772" w14:textId="77777777" w:rsidTr="001273BE">
        <w:tc>
          <w:tcPr>
            <w:tcW w:w="695" w:type="dxa"/>
            <w:tcBorders>
              <w:right w:val="single" w:sz="4" w:space="0" w:color="auto"/>
            </w:tcBorders>
            <w:shd w:val="clear" w:color="auto" w:fill="auto"/>
          </w:tcPr>
          <w:p w14:paraId="3FAB84A3" w14:textId="77777777" w:rsidR="005A4E07" w:rsidRPr="00381D11" w:rsidRDefault="005A4E07" w:rsidP="007F60B0">
            <w:pPr>
              <w:spacing w:before="40" w:after="80"/>
              <w:ind w:left="57"/>
            </w:pPr>
            <w:r w:rsidRPr="00381D11">
              <w:t>143</w:t>
            </w:r>
          </w:p>
        </w:tc>
        <w:tc>
          <w:tcPr>
            <w:tcW w:w="3440" w:type="dxa"/>
            <w:tcBorders>
              <w:left w:val="single" w:sz="4" w:space="0" w:color="auto"/>
              <w:right w:val="single" w:sz="4" w:space="0" w:color="auto"/>
            </w:tcBorders>
            <w:shd w:val="clear" w:color="auto" w:fill="auto"/>
          </w:tcPr>
          <w:p w14:paraId="320C2A7F" w14:textId="77777777" w:rsidR="005A4E07" w:rsidRPr="00381D11" w:rsidRDefault="005A4E07" w:rsidP="007F60B0">
            <w:pPr>
              <w:spacing w:before="40" w:after="80"/>
              <w:ind w:left="57"/>
            </w:pPr>
            <w:r w:rsidRPr="00381D11">
              <w:t>Prescriptions uniformes concernant l’homologation des systèmes de conversion des moteurs de véhicules utilitaires lourds à la bicarburation, conçus pour les moteurs diesel des véhicules utilitaires lourds et les véhicules utilitaires lourds à moteur diesel</w:t>
            </w:r>
          </w:p>
        </w:tc>
        <w:tc>
          <w:tcPr>
            <w:tcW w:w="263" w:type="dxa"/>
            <w:tcBorders>
              <w:left w:val="single" w:sz="4" w:space="0" w:color="auto"/>
              <w:right w:val="dotted" w:sz="4" w:space="0" w:color="auto"/>
            </w:tcBorders>
            <w:shd w:val="clear" w:color="auto" w:fill="auto"/>
          </w:tcPr>
          <w:p w14:paraId="17C7165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BB0D707"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A361610"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67F93A94"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F4926A4" w14:textId="77777777" w:rsidR="005A4E07" w:rsidRPr="00381D11" w:rsidRDefault="005A4E07" w:rsidP="007F60B0">
            <w:pPr>
              <w:spacing w:before="40" w:after="80"/>
              <w:jc w:val="center"/>
            </w:pPr>
          </w:p>
        </w:tc>
        <w:tc>
          <w:tcPr>
            <w:tcW w:w="267" w:type="dxa"/>
            <w:tcBorders>
              <w:left w:val="dotted" w:sz="4" w:space="0" w:color="auto"/>
              <w:right w:val="dotted" w:sz="4" w:space="0" w:color="auto"/>
            </w:tcBorders>
            <w:shd w:val="clear" w:color="auto" w:fill="auto"/>
          </w:tcPr>
          <w:p w14:paraId="145C4A7B"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3A20F8D"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6B3B56E8"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E81F572"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3AB1F74C"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5868F321"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D440EA1"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46F227EE" w14:textId="77777777" w:rsidR="005A4E07" w:rsidRPr="00381D11" w:rsidRDefault="005A4E07" w:rsidP="007F60B0">
            <w:pPr>
              <w:spacing w:before="40" w:after="80"/>
              <w:jc w:val="center"/>
            </w:pPr>
            <w:r w:rsidRPr="00381D11">
              <w:t>x</w:t>
            </w:r>
          </w:p>
        </w:tc>
        <w:tc>
          <w:tcPr>
            <w:tcW w:w="262" w:type="dxa"/>
            <w:tcBorders>
              <w:left w:val="single" w:sz="4" w:space="0" w:color="auto"/>
              <w:right w:val="dotted" w:sz="4" w:space="0" w:color="auto"/>
            </w:tcBorders>
            <w:shd w:val="clear" w:color="auto" w:fill="auto"/>
          </w:tcPr>
          <w:p w14:paraId="52F2AF7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341AE63"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49CBDD1D"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2CEE7083" w14:textId="77777777" w:rsidR="005A4E07" w:rsidRPr="00381D11" w:rsidRDefault="005A4E07" w:rsidP="007F60B0">
            <w:pPr>
              <w:spacing w:before="40" w:after="80"/>
              <w:jc w:val="center"/>
            </w:pPr>
          </w:p>
        </w:tc>
        <w:tc>
          <w:tcPr>
            <w:tcW w:w="262" w:type="dxa"/>
            <w:tcBorders>
              <w:left w:val="single" w:sz="4" w:space="0" w:color="auto"/>
              <w:right w:val="dotted" w:sz="4" w:space="0" w:color="auto"/>
            </w:tcBorders>
            <w:shd w:val="clear" w:color="auto" w:fill="auto"/>
          </w:tcPr>
          <w:p w14:paraId="525F164C"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24E7511B" w14:textId="77777777" w:rsidR="005A4E07" w:rsidRPr="00381D11" w:rsidRDefault="005A4E07" w:rsidP="007F60B0">
            <w:pPr>
              <w:spacing w:before="40" w:after="80"/>
              <w:jc w:val="center"/>
            </w:pPr>
          </w:p>
        </w:tc>
        <w:tc>
          <w:tcPr>
            <w:tcW w:w="262" w:type="dxa"/>
            <w:tcBorders>
              <w:left w:val="dotted" w:sz="4" w:space="0" w:color="auto"/>
              <w:right w:val="dotted" w:sz="4" w:space="0" w:color="auto"/>
            </w:tcBorders>
            <w:shd w:val="clear" w:color="auto" w:fill="auto"/>
          </w:tcPr>
          <w:p w14:paraId="591F3713" w14:textId="77777777" w:rsidR="005A4E07" w:rsidRPr="00381D11" w:rsidRDefault="005A4E07" w:rsidP="007F60B0">
            <w:pPr>
              <w:spacing w:before="40" w:after="80"/>
              <w:jc w:val="center"/>
            </w:pPr>
          </w:p>
        </w:tc>
        <w:tc>
          <w:tcPr>
            <w:tcW w:w="262" w:type="dxa"/>
            <w:tcBorders>
              <w:left w:val="dotted" w:sz="4" w:space="0" w:color="auto"/>
              <w:right w:val="single" w:sz="4" w:space="0" w:color="auto"/>
            </w:tcBorders>
            <w:shd w:val="clear" w:color="auto" w:fill="auto"/>
          </w:tcPr>
          <w:p w14:paraId="1D90AB92" w14:textId="77777777" w:rsidR="005A4E07" w:rsidRPr="00381D11" w:rsidRDefault="005A4E07" w:rsidP="007F60B0">
            <w:pPr>
              <w:spacing w:before="40" w:after="80"/>
              <w:jc w:val="center"/>
            </w:pPr>
          </w:p>
        </w:tc>
      </w:tr>
      <w:tr w:rsidR="001E41DF" w:rsidRPr="00381D11" w14:paraId="3556194D" w14:textId="77777777" w:rsidTr="002F2836">
        <w:tc>
          <w:tcPr>
            <w:tcW w:w="695" w:type="dxa"/>
            <w:tcBorders>
              <w:right w:val="single" w:sz="4" w:space="0" w:color="auto"/>
            </w:tcBorders>
            <w:shd w:val="clear" w:color="auto" w:fill="auto"/>
          </w:tcPr>
          <w:p w14:paraId="357A3E3A" w14:textId="77777777" w:rsidR="001E41DF" w:rsidRPr="00381D11" w:rsidRDefault="001E41DF" w:rsidP="001E41DF">
            <w:pPr>
              <w:spacing w:before="40" w:after="80"/>
              <w:ind w:left="57"/>
            </w:pPr>
            <w:r>
              <w:t>144</w:t>
            </w:r>
          </w:p>
        </w:tc>
        <w:tc>
          <w:tcPr>
            <w:tcW w:w="3440" w:type="dxa"/>
            <w:tcBorders>
              <w:left w:val="single" w:sz="4" w:space="0" w:color="auto"/>
              <w:right w:val="single" w:sz="4" w:space="0" w:color="auto"/>
            </w:tcBorders>
            <w:shd w:val="clear" w:color="auto" w:fill="auto"/>
          </w:tcPr>
          <w:p w14:paraId="2DB1FA6F" w14:textId="77777777" w:rsidR="001E41DF" w:rsidRPr="00381D11" w:rsidRDefault="001E41DF" w:rsidP="001E41DF">
            <w:pPr>
              <w:spacing w:before="40" w:after="80"/>
              <w:ind w:left="57"/>
            </w:pPr>
            <w:r w:rsidRPr="00245E34">
              <w:t>Prescriptions uniformes relatives aux systèmes automatiques</w:t>
            </w:r>
            <w:r>
              <w:t xml:space="preserve"> </w:t>
            </w:r>
            <w:r w:rsidRPr="00245E34">
              <w:t>d’appel d’urgence (AECS)</w:t>
            </w:r>
          </w:p>
        </w:tc>
        <w:tc>
          <w:tcPr>
            <w:tcW w:w="263" w:type="dxa"/>
            <w:tcBorders>
              <w:left w:val="single" w:sz="4" w:space="0" w:color="auto"/>
              <w:right w:val="dotted" w:sz="4" w:space="0" w:color="auto"/>
            </w:tcBorders>
            <w:shd w:val="clear" w:color="auto" w:fill="auto"/>
          </w:tcPr>
          <w:p w14:paraId="1FE1331E"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1D72C19E"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567A9B52"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38A57939"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3F2850C8"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7" w:type="dxa"/>
            <w:tcBorders>
              <w:left w:val="dotted" w:sz="4" w:space="0" w:color="auto"/>
              <w:right w:val="dotted" w:sz="4" w:space="0" w:color="auto"/>
            </w:tcBorders>
            <w:shd w:val="clear" w:color="auto" w:fill="auto"/>
          </w:tcPr>
          <w:p w14:paraId="08AFD0AB"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5BE4D296"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746FB39C"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right w:val="dotted" w:sz="4" w:space="0" w:color="auto"/>
            </w:tcBorders>
            <w:shd w:val="clear" w:color="auto" w:fill="auto"/>
          </w:tcPr>
          <w:p w14:paraId="7C4A4FD2"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w:t>
            </w:r>
          </w:p>
        </w:tc>
        <w:tc>
          <w:tcPr>
            <w:tcW w:w="262" w:type="dxa"/>
            <w:tcBorders>
              <w:left w:val="dotted" w:sz="4" w:space="0" w:color="auto"/>
              <w:right w:val="single" w:sz="4" w:space="0" w:color="auto"/>
            </w:tcBorders>
            <w:shd w:val="clear" w:color="auto" w:fill="auto"/>
          </w:tcPr>
          <w:p w14:paraId="49E517B6"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w:t>
            </w:r>
          </w:p>
        </w:tc>
        <w:tc>
          <w:tcPr>
            <w:tcW w:w="262" w:type="dxa"/>
            <w:tcBorders>
              <w:left w:val="single" w:sz="4" w:space="0" w:color="auto"/>
              <w:right w:val="dotted" w:sz="4" w:space="0" w:color="auto"/>
            </w:tcBorders>
            <w:shd w:val="clear" w:color="auto" w:fill="auto"/>
          </w:tcPr>
          <w:p w14:paraId="74CB74A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right w:val="dotted" w:sz="4" w:space="0" w:color="auto"/>
            </w:tcBorders>
            <w:shd w:val="clear" w:color="auto" w:fill="auto"/>
          </w:tcPr>
          <w:p w14:paraId="3C47658A"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w:t>
            </w:r>
          </w:p>
        </w:tc>
        <w:tc>
          <w:tcPr>
            <w:tcW w:w="262" w:type="dxa"/>
            <w:tcBorders>
              <w:left w:val="dotted" w:sz="4" w:space="0" w:color="auto"/>
              <w:right w:val="single" w:sz="4" w:space="0" w:color="auto"/>
            </w:tcBorders>
            <w:shd w:val="clear" w:color="auto" w:fill="auto"/>
          </w:tcPr>
          <w:p w14:paraId="1A0F3993"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w:t>
            </w:r>
          </w:p>
        </w:tc>
        <w:tc>
          <w:tcPr>
            <w:tcW w:w="262" w:type="dxa"/>
            <w:tcBorders>
              <w:left w:val="single" w:sz="4" w:space="0" w:color="auto"/>
              <w:right w:val="dotted" w:sz="4" w:space="0" w:color="auto"/>
            </w:tcBorders>
            <w:shd w:val="clear" w:color="auto" w:fill="auto"/>
          </w:tcPr>
          <w:p w14:paraId="55207918"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59D26C80"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78996215"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2F54BBF0"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60BAA6D9"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739FC9AA"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dotted" w:sz="4" w:space="0" w:color="auto"/>
            </w:tcBorders>
            <w:shd w:val="clear" w:color="auto" w:fill="auto"/>
          </w:tcPr>
          <w:p w14:paraId="5408821B"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single" w:sz="4" w:space="0" w:color="auto"/>
            </w:tcBorders>
            <w:shd w:val="clear" w:color="auto" w:fill="auto"/>
          </w:tcPr>
          <w:p w14:paraId="65742FAE"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r>
      <w:tr w:rsidR="001E41DF" w:rsidRPr="00381D11" w14:paraId="3FBA7CF3" w14:textId="77777777" w:rsidTr="002F2836">
        <w:tc>
          <w:tcPr>
            <w:tcW w:w="695" w:type="dxa"/>
            <w:tcBorders>
              <w:right w:val="single" w:sz="4" w:space="0" w:color="auto"/>
            </w:tcBorders>
            <w:shd w:val="clear" w:color="auto" w:fill="auto"/>
          </w:tcPr>
          <w:p w14:paraId="431578D0" w14:textId="77777777" w:rsidR="001E41DF" w:rsidRPr="00381D11" w:rsidRDefault="001E41DF" w:rsidP="001E41DF">
            <w:pPr>
              <w:spacing w:before="40" w:after="80"/>
              <w:ind w:left="57"/>
            </w:pPr>
            <w:r>
              <w:t>145</w:t>
            </w:r>
          </w:p>
        </w:tc>
        <w:tc>
          <w:tcPr>
            <w:tcW w:w="3440" w:type="dxa"/>
            <w:tcBorders>
              <w:left w:val="single" w:sz="4" w:space="0" w:color="auto"/>
              <w:right w:val="single" w:sz="4" w:space="0" w:color="auto"/>
            </w:tcBorders>
            <w:shd w:val="clear" w:color="auto" w:fill="auto"/>
          </w:tcPr>
          <w:p w14:paraId="29C8953C" w14:textId="77777777" w:rsidR="001E41DF" w:rsidRPr="00381D11" w:rsidRDefault="001E41DF" w:rsidP="001E41DF">
            <w:pPr>
              <w:spacing w:before="40" w:after="80"/>
              <w:ind w:left="57"/>
            </w:pPr>
            <w:r w:rsidRPr="00BF54E6">
              <w:t>Prescriptions uniformes relatives à l’homologation des véhicules en ce qui concerne les systèmes d’ancrages ISOFIX, les ancrages pour fixation supérieure ISOFIX et les positions i</w:t>
            </w:r>
            <w:r w:rsidRPr="00245E34">
              <w:t>-Size</w:t>
            </w:r>
          </w:p>
        </w:tc>
        <w:tc>
          <w:tcPr>
            <w:tcW w:w="263" w:type="dxa"/>
            <w:tcBorders>
              <w:left w:val="single" w:sz="4" w:space="0" w:color="auto"/>
              <w:right w:val="dotted" w:sz="4" w:space="0" w:color="auto"/>
            </w:tcBorders>
            <w:shd w:val="clear" w:color="auto" w:fill="auto"/>
          </w:tcPr>
          <w:p w14:paraId="0F11F831"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3F6B17AA"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0A77A084"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2A558D92"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2F24D48F"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7" w:type="dxa"/>
            <w:tcBorders>
              <w:left w:val="dotted" w:sz="4" w:space="0" w:color="auto"/>
              <w:right w:val="dotted" w:sz="4" w:space="0" w:color="auto"/>
            </w:tcBorders>
            <w:shd w:val="clear" w:color="auto" w:fill="auto"/>
          </w:tcPr>
          <w:p w14:paraId="32FB4678"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6CCB3F3C"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4C45D23D"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right w:val="dotted" w:sz="4" w:space="0" w:color="auto"/>
            </w:tcBorders>
            <w:shd w:val="clear" w:color="auto" w:fill="auto"/>
          </w:tcPr>
          <w:p w14:paraId="2D9F484D"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52A57927"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3125BC70"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0FBAE46A"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0FD9742D"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244AA8A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5F3410DD"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6B77C919"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6D6AA39D"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2F13AEA7"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212016CF"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dotted" w:sz="4" w:space="0" w:color="auto"/>
            </w:tcBorders>
            <w:shd w:val="clear" w:color="auto" w:fill="auto"/>
          </w:tcPr>
          <w:p w14:paraId="6717CA61"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single" w:sz="4" w:space="0" w:color="auto"/>
            </w:tcBorders>
            <w:shd w:val="clear" w:color="auto" w:fill="auto"/>
          </w:tcPr>
          <w:p w14:paraId="16BBDA8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r>
      <w:tr w:rsidR="001E41DF" w:rsidRPr="00381D11" w14:paraId="167B59E1" w14:textId="77777777" w:rsidTr="002F2836">
        <w:tc>
          <w:tcPr>
            <w:tcW w:w="695" w:type="dxa"/>
            <w:tcBorders>
              <w:right w:val="single" w:sz="4" w:space="0" w:color="auto"/>
            </w:tcBorders>
            <w:shd w:val="clear" w:color="auto" w:fill="auto"/>
          </w:tcPr>
          <w:p w14:paraId="70585A4E" w14:textId="77777777" w:rsidR="001E41DF" w:rsidRPr="00381D11" w:rsidRDefault="001E41DF" w:rsidP="001E41DF">
            <w:pPr>
              <w:spacing w:before="40" w:after="80"/>
              <w:ind w:left="57"/>
            </w:pPr>
            <w:r>
              <w:t>146</w:t>
            </w:r>
          </w:p>
        </w:tc>
        <w:tc>
          <w:tcPr>
            <w:tcW w:w="3440" w:type="dxa"/>
            <w:tcBorders>
              <w:left w:val="single" w:sz="4" w:space="0" w:color="auto"/>
              <w:right w:val="single" w:sz="4" w:space="0" w:color="auto"/>
            </w:tcBorders>
            <w:shd w:val="clear" w:color="auto" w:fill="auto"/>
          </w:tcPr>
          <w:p w14:paraId="088D4EFC" w14:textId="77777777" w:rsidR="001E41DF" w:rsidRPr="00D310B8" w:rsidRDefault="001E41DF" w:rsidP="006E4D55">
            <w:pPr>
              <w:spacing w:before="40" w:after="80"/>
              <w:ind w:left="57"/>
              <w:rPr>
                <w:lang w:val="fr-FR"/>
              </w:rPr>
            </w:pPr>
            <w:r w:rsidRPr="006E4D55">
              <w:t>Prescriptions</w:t>
            </w:r>
            <w:r>
              <w:rPr>
                <w:lang w:val="fr-FR"/>
              </w:rPr>
              <w:t xml:space="preserve"> </w:t>
            </w:r>
            <w:r w:rsidRPr="00D310B8">
              <w:rPr>
                <w:lang w:val="fr-FR"/>
              </w:rPr>
              <w:t>uniformes</w:t>
            </w:r>
            <w:r>
              <w:rPr>
                <w:lang w:val="fr-FR"/>
              </w:rPr>
              <w:t xml:space="preserve"> </w:t>
            </w:r>
            <w:r w:rsidRPr="00D310B8">
              <w:rPr>
                <w:lang w:val="fr-FR"/>
              </w:rPr>
              <w:t>relatives à l’homologation des véhicules</w:t>
            </w:r>
            <w:r>
              <w:rPr>
                <w:lang w:val="fr-FR"/>
              </w:rPr>
              <w:t xml:space="preserve"> </w:t>
            </w:r>
            <w:r w:rsidRPr="00D310B8">
              <w:rPr>
                <w:lang w:val="fr-FR"/>
              </w:rPr>
              <w:t>automobiles et de leurs composants en ce qui concerne la sécurité</w:t>
            </w:r>
            <w:r>
              <w:rPr>
                <w:lang w:val="fr-FR"/>
              </w:rPr>
              <w:t xml:space="preserve"> </w:t>
            </w:r>
            <w:r w:rsidRPr="00D310B8">
              <w:rPr>
                <w:lang w:val="fr-FR"/>
              </w:rPr>
              <w:t>des véhicules des catégories L1, L2, L3, L4</w:t>
            </w:r>
            <w:r>
              <w:rPr>
                <w:lang w:val="fr-FR"/>
              </w:rPr>
              <w:t xml:space="preserve"> </w:t>
            </w:r>
            <w:r w:rsidRPr="00D310B8">
              <w:rPr>
                <w:lang w:val="fr-FR"/>
              </w:rPr>
              <w:t>et L5</w:t>
            </w:r>
            <w:r>
              <w:rPr>
                <w:lang w:val="fr-FR"/>
              </w:rPr>
              <w:t xml:space="preserve"> </w:t>
            </w:r>
            <w:r w:rsidRPr="00D310B8">
              <w:rPr>
                <w:lang w:val="fr-FR"/>
              </w:rPr>
              <w:t>fonctionnant</w:t>
            </w:r>
            <w:r>
              <w:rPr>
                <w:lang w:val="fr-FR"/>
              </w:rPr>
              <w:t xml:space="preserve"> </w:t>
            </w:r>
            <w:r w:rsidRPr="00D310B8">
              <w:rPr>
                <w:lang w:val="fr-FR"/>
              </w:rPr>
              <w:t>à l’hydrogène</w:t>
            </w:r>
          </w:p>
        </w:tc>
        <w:tc>
          <w:tcPr>
            <w:tcW w:w="263" w:type="dxa"/>
            <w:tcBorders>
              <w:left w:val="single" w:sz="4" w:space="0" w:color="auto"/>
              <w:right w:val="dotted" w:sz="4" w:space="0" w:color="auto"/>
            </w:tcBorders>
            <w:shd w:val="clear" w:color="auto" w:fill="auto"/>
          </w:tcPr>
          <w:p w14:paraId="301BDBB6"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37C89781"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25690728"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49445476"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5D68FEEB" w14:textId="77777777" w:rsidR="001E41DF" w:rsidRPr="00C73355" w:rsidRDefault="001E41DF" w:rsidP="006E4D55">
            <w:pPr>
              <w:jc w:val="center"/>
            </w:pPr>
            <w:r w:rsidRPr="00C73355">
              <w:t>x</w:t>
            </w:r>
          </w:p>
        </w:tc>
        <w:tc>
          <w:tcPr>
            <w:tcW w:w="267" w:type="dxa"/>
            <w:tcBorders>
              <w:left w:val="dotted" w:sz="4" w:space="0" w:color="auto"/>
              <w:right w:val="dotted" w:sz="4" w:space="0" w:color="auto"/>
            </w:tcBorders>
            <w:shd w:val="clear" w:color="auto" w:fill="auto"/>
          </w:tcPr>
          <w:p w14:paraId="20086539"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7D200C1A"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517D3DD3"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4CB9B59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0B778DCA"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04873981"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52B5C967"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22FC4F75"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44810994"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255956F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6F69562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371A367C"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03A90EB0"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dotted" w:sz="4" w:space="0" w:color="auto"/>
            </w:tcBorders>
            <w:shd w:val="clear" w:color="auto" w:fill="auto"/>
          </w:tcPr>
          <w:p w14:paraId="07A52F09"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dotted" w:sz="4" w:space="0" w:color="auto"/>
            </w:tcBorders>
            <w:shd w:val="clear" w:color="auto" w:fill="auto"/>
          </w:tcPr>
          <w:p w14:paraId="670A2F7A" w14:textId="77777777" w:rsidR="001E41DF" w:rsidRPr="00C73355" w:rsidRDefault="001E41DF" w:rsidP="006E4D55">
            <w:pPr>
              <w:tabs>
                <w:tab w:val="right" w:pos="850"/>
                <w:tab w:val="left" w:pos="1134"/>
                <w:tab w:val="left" w:pos="1559"/>
                <w:tab w:val="left" w:pos="1984"/>
                <w:tab w:val="left" w:leader="dot" w:pos="8929"/>
                <w:tab w:val="right" w:pos="9638"/>
              </w:tabs>
              <w:spacing w:line="200" w:lineRule="atLeast"/>
              <w:jc w:val="center"/>
            </w:pPr>
          </w:p>
        </w:tc>
        <w:tc>
          <w:tcPr>
            <w:tcW w:w="262" w:type="dxa"/>
            <w:tcBorders>
              <w:left w:val="dotted" w:sz="4" w:space="0" w:color="auto"/>
              <w:right w:val="single" w:sz="4" w:space="0" w:color="auto"/>
            </w:tcBorders>
            <w:shd w:val="clear" w:color="auto" w:fill="auto"/>
          </w:tcPr>
          <w:p w14:paraId="0CCC58E7"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r>
      <w:tr w:rsidR="001E41DF" w:rsidRPr="00381D11" w14:paraId="16D5530B" w14:textId="77777777" w:rsidTr="002F2836">
        <w:tc>
          <w:tcPr>
            <w:tcW w:w="695" w:type="dxa"/>
            <w:tcBorders>
              <w:right w:val="single" w:sz="4" w:space="0" w:color="auto"/>
            </w:tcBorders>
            <w:shd w:val="clear" w:color="auto" w:fill="auto"/>
          </w:tcPr>
          <w:p w14:paraId="1533DCEA" w14:textId="77777777" w:rsidR="001E41DF" w:rsidRPr="00381D11" w:rsidRDefault="001E41DF" w:rsidP="001E41DF">
            <w:pPr>
              <w:spacing w:before="40" w:after="80"/>
              <w:ind w:left="57"/>
            </w:pPr>
            <w:r>
              <w:t>147</w:t>
            </w:r>
          </w:p>
        </w:tc>
        <w:tc>
          <w:tcPr>
            <w:tcW w:w="3440" w:type="dxa"/>
            <w:tcBorders>
              <w:left w:val="single" w:sz="4" w:space="0" w:color="auto"/>
              <w:right w:val="single" w:sz="4" w:space="0" w:color="auto"/>
            </w:tcBorders>
            <w:shd w:val="clear" w:color="auto" w:fill="auto"/>
          </w:tcPr>
          <w:p w14:paraId="01AEBE20" w14:textId="77777777" w:rsidR="001E41DF" w:rsidRPr="00D310B8" w:rsidRDefault="001E41DF" w:rsidP="006E4D55">
            <w:pPr>
              <w:spacing w:before="40" w:after="80"/>
              <w:ind w:left="57"/>
              <w:rPr>
                <w:lang w:val="fr-FR"/>
              </w:rPr>
            </w:pPr>
            <w:r w:rsidRPr="00D310B8">
              <w:rPr>
                <w:lang w:val="fr-FR"/>
              </w:rPr>
              <w:t xml:space="preserve">Prescriptions uniformes relatives à </w:t>
            </w:r>
            <w:r w:rsidRPr="006E4D55">
              <w:t>l’homologation</w:t>
            </w:r>
            <w:r w:rsidRPr="00D310B8">
              <w:rPr>
                <w:lang w:val="fr-FR"/>
              </w:rPr>
              <w:t xml:space="preserve"> des pièces</w:t>
            </w:r>
            <w:r>
              <w:rPr>
                <w:lang w:val="fr-FR"/>
              </w:rPr>
              <w:t xml:space="preserve"> </w:t>
            </w:r>
            <w:r w:rsidRPr="00D310B8">
              <w:rPr>
                <w:lang w:val="fr-FR"/>
              </w:rPr>
              <w:t>mécaniques d’attelage des</w:t>
            </w:r>
            <w:r>
              <w:rPr>
                <w:lang w:val="fr-FR"/>
              </w:rPr>
              <w:t xml:space="preserve"> </w:t>
            </w:r>
            <w:r w:rsidRPr="00D310B8">
              <w:rPr>
                <w:lang w:val="fr-FR"/>
              </w:rPr>
              <w:t>ensembles de véhicules agricoles</w:t>
            </w:r>
          </w:p>
        </w:tc>
        <w:tc>
          <w:tcPr>
            <w:tcW w:w="263" w:type="dxa"/>
            <w:tcBorders>
              <w:left w:val="single" w:sz="4" w:space="0" w:color="auto"/>
              <w:right w:val="dotted" w:sz="4" w:space="0" w:color="auto"/>
            </w:tcBorders>
            <w:shd w:val="clear" w:color="auto" w:fill="auto"/>
          </w:tcPr>
          <w:p w14:paraId="27C07F2F"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1EDBF257"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76ECA9ED"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703FDD62"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5D1CF535"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7" w:type="dxa"/>
            <w:tcBorders>
              <w:left w:val="dotted" w:sz="4" w:space="0" w:color="auto"/>
              <w:right w:val="dotted" w:sz="4" w:space="0" w:color="auto"/>
            </w:tcBorders>
            <w:shd w:val="clear" w:color="auto" w:fill="auto"/>
          </w:tcPr>
          <w:p w14:paraId="3AF7CECA"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4FC501BC"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53E067C8"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62FA3F5E"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355DDF94"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6D56EFDA"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3B3C7C27"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1A73A4AF"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6181901C"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42826766"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dotted" w:sz="4" w:space="0" w:color="auto"/>
            </w:tcBorders>
            <w:shd w:val="clear" w:color="auto" w:fill="auto"/>
          </w:tcPr>
          <w:p w14:paraId="1FC59D1B"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dotted" w:sz="4" w:space="0" w:color="auto"/>
              <w:right w:val="single" w:sz="4" w:space="0" w:color="auto"/>
            </w:tcBorders>
            <w:shd w:val="clear" w:color="auto" w:fill="auto"/>
          </w:tcPr>
          <w:p w14:paraId="7B28E19B"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6A63FE7A"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1926823D" w14:textId="77777777" w:rsidR="001E41DF" w:rsidRPr="00C73355" w:rsidRDefault="001E41DF" w:rsidP="006E4D55">
            <w:pPr>
              <w:jc w:val="center"/>
            </w:pPr>
            <w:r w:rsidRPr="00C73355">
              <w:t>x</w:t>
            </w:r>
          </w:p>
        </w:tc>
        <w:tc>
          <w:tcPr>
            <w:tcW w:w="262" w:type="dxa"/>
            <w:tcBorders>
              <w:left w:val="dotted" w:sz="4" w:space="0" w:color="auto"/>
              <w:right w:val="dotted" w:sz="4" w:space="0" w:color="auto"/>
            </w:tcBorders>
            <w:shd w:val="clear" w:color="auto" w:fill="auto"/>
          </w:tcPr>
          <w:p w14:paraId="755F118F" w14:textId="77777777" w:rsidR="001E41DF" w:rsidRPr="00C73355" w:rsidRDefault="001E41DF" w:rsidP="006E4D55">
            <w:pPr>
              <w:jc w:val="center"/>
            </w:pPr>
            <w:r w:rsidRPr="00C73355">
              <w:t>x</w:t>
            </w:r>
          </w:p>
        </w:tc>
        <w:tc>
          <w:tcPr>
            <w:tcW w:w="262" w:type="dxa"/>
            <w:tcBorders>
              <w:left w:val="dotted" w:sz="4" w:space="0" w:color="auto"/>
              <w:right w:val="single" w:sz="4" w:space="0" w:color="auto"/>
            </w:tcBorders>
            <w:shd w:val="clear" w:color="auto" w:fill="auto"/>
          </w:tcPr>
          <w:p w14:paraId="5B318C04"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r>
      <w:tr w:rsidR="001E41DF" w:rsidRPr="00381D11" w14:paraId="4883609F" w14:textId="77777777" w:rsidTr="002F2836">
        <w:tc>
          <w:tcPr>
            <w:tcW w:w="695" w:type="dxa"/>
            <w:tcBorders>
              <w:right w:val="single" w:sz="4" w:space="0" w:color="auto"/>
            </w:tcBorders>
            <w:shd w:val="clear" w:color="auto" w:fill="auto"/>
          </w:tcPr>
          <w:p w14:paraId="10DF7B74" w14:textId="77777777" w:rsidR="001E41DF" w:rsidRPr="00381D11" w:rsidRDefault="001E41DF" w:rsidP="001E41DF">
            <w:pPr>
              <w:spacing w:before="40" w:after="80"/>
              <w:ind w:left="57"/>
            </w:pPr>
            <w:r>
              <w:t>148</w:t>
            </w:r>
          </w:p>
        </w:tc>
        <w:tc>
          <w:tcPr>
            <w:tcW w:w="3440" w:type="dxa"/>
            <w:tcBorders>
              <w:left w:val="single" w:sz="4" w:space="0" w:color="auto"/>
              <w:right w:val="single" w:sz="4" w:space="0" w:color="auto"/>
            </w:tcBorders>
            <w:shd w:val="clear" w:color="auto" w:fill="auto"/>
          </w:tcPr>
          <w:p w14:paraId="688FDC4B" w14:textId="77777777" w:rsidR="001E41DF" w:rsidRPr="00245E34" w:rsidRDefault="001E41DF" w:rsidP="001E41DF">
            <w:pPr>
              <w:spacing w:before="40" w:after="80"/>
              <w:ind w:left="57"/>
              <w:rPr>
                <w:b/>
              </w:rPr>
            </w:pPr>
            <w:r w:rsidRPr="00245E34">
              <w:rPr>
                <w:b/>
              </w:rPr>
              <w:t>Prescriptions uniformes relatives à l’homologation des dispositifs de signalisation lumineuse (feux) des véhicules à moteur et de leurs remorques</w:t>
            </w:r>
          </w:p>
        </w:tc>
        <w:tc>
          <w:tcPr>
            <w:tcW w:w="263" w:type="dxa"/>
            <w:tcBorders>
              <w:left w:val="single" w:sz="4" w:space="0" w:color="auto"/>
              <w:right w:val="dotted" w:sz="4" w:space="0" w:color="auto"/>
            </w:tcBorders>
            <w:shd w:val="clear" w:color="auto" w:fill="auto"/>
          </w:tcPr>
          <w:p w14:paraId="72030A33"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79AB4860"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3B0482D6"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371C1E3D"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4CC0E37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7" w:type="dxa"/>
            <w:tcBorders>
              <w:left w:val="dotted" w:sz="4" w:space="0" w:color="auto"/>
              <w:right w:val="dotted" w:sz="4" w:space="0" w:color="auto"/>
            </w:tcBorders>
            <w:shd w:val="clear" w:color="auto" w:fill="auto"/>
          </w:tcPr>
          <w:p w14:paraId="1EE38694"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single" w:sz="4" w:space="0" w:color="auto"/>
            </w:tcBorders>
            <w:shd w:val="clear" w:color="auto" w:fill="auto"/>
          </w:tcPr>
          <w:p w14:paraId="19AEABA4"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single" w:sz="4" w:space="0" w:color="auto"/>
              <w:right w:val="dotted" w:sz="4" w:space="0" w:color="auto"/>
            </w:tcBorders>
            <w:shd w:val="clear" w:color="auto" w:fill="auto"/>
          </w:tcPr>
          <w:p w14:paraId="5CFB7E2E"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37248F1E"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single" w:sz="4" w:space="0" w:color="auto"/>
            </w:tcBorders>
            <w:shd w:val="clear" w:color="auto" w:fill="auto"/>
          </w:tcPr>
          <w:p w14:paraId="109334AA"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single" w:sz="4" w:space="0" w:color="auto"/>
              <w:right w:val="dotted" w:sz="4" w:space="0" w:color="auto"/>
            </w:tcBorders>
            <w:shd w:val="clear" w:color="auto" w:fill="auto"/>
          </w:tcPr>
          <w:p w14:paraId="7A580B2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1EB126F2"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single" w:sz="4" w:space="0" w:color="auto"/>
            </w:tcBorders>
            <w:shd w:val="clear" w:color="auto" w:fill="auto"/>
          </w:tcPr>
          <w:p w14:paraId="0D2FDFEB"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single" w:sz="4" w:space="0" w:color="auto"/>
              <w:right w:val="dotted" w:sz="4" w:space="0" w:color="auto"/>
            </w:tcBorders>
            <w:shd w:val="clear" w:color="auto" w:fill="auto"/>
          </w:tcPr>
          <w:p w14:paraId="00ADF13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2C0BC9B0"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dotted" w:sz="4" w:space="0" w:color="auto"/>
            </w:tcBorders>
            <w:shd w:val="clear" w:color="auto" w:fill="auto"/>
          </w:tcPr>
          <w:p w14:paraId="5B451E55"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dotted" w:sz="4" w:space="0" w:color="auto"/>
              <w:right w:val="single" w:sz="4" w:space="0" w:color="auto"/>
            </w:tcBorders>
            <w:shd w:val="clear" w:color="auto" w:fill="auto"/>
          </w:tcPr>
          <w:p w14:paraId="05A98D78"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c>
          <w:tcPr>
            <w:tcW w:w="262" w:type="dxa"/>
            <w:tcBorders>
              <w:left w:val="single" w:sz="4" w:space="0" w:color="auto"/>
              <w:right w:val="dotted" w:sz="4" w:space="0" w:color="auto"/>
            </w:tcBorders>
            <w:shd w:val="clear" w:color="auto" w:fill="auto"/>
          </w:tcPr>
          <w:p w14:paraId="54A4E3A6" w14:textId="77777777" w:rsidR="001E41DF" w:rsidRPr="00C73355" w:rsidRDefault="001E41DF" w:rsidP="006E4D55">
            <w:pPr>
              <w:jc w:val="center"/>
            </w:pPr>
            <w:r>
              <w:t>x</w:t>
            </w:r>
          </w:p>
        </w:tc>
        <w:tc>
          <w:tcPr>
            <w:tcW w:w="262" w:type="dxa"/>
            <w:tcBorders>
              <w:left w:val="dotted" w:sz="4" w:space="0" w:color="auto"/>
              <w:right w:val="dotted" w:sz="4" w:space="0" w:color="auto"/>
            </w:tcBorders>
            <w:shd w:val="clear" w:color="auto" w:fill="auto"/>
          </w:tcPr>
          <w:p w14:paraId="54BE33D7" w14:textId="77777777" w:rsidR="001E41DF" w:rsidRPr="00C73355" w:rsidRDefault="001E41DF" w:rsidP="006E4D55">
            <w:pPr>
              <w:jc w:val="center"/>
            </w:pPr>
            <w:r>
              <w:t>x</w:t>
            </w:r>
          </w:p>
        </w:tc>
        <w:tc>
          <w:tcPr>
            <w:tcW w:w="262" w:type="dxa"/>
            <w:tcBorders>
              <w:left w:val="dotted" w:sz="4" w:space="0" w:color="auto"/>
              <w:right w:val="dotted" w:sz="4" w:space="0" w:color="auto"/>
            </w:tcBorders>
            <w:shd w:val="clear" w:color="auto" w:fill="auto"/>
          </w:tcPr>
          <w:p w14:paraId="1FD7A576" w14:textId="77777777" w:rsidR="001E41DF" w:rsidRPr="00C73355" w:rsidRDefault="001E41DF" w:rsidP="006E4D55">
            <w:pPr>
              <w:jc w:val="center"/>
            </w:pPr>
            <w:r>
              <w:t>x</w:t>
            </w:r>
          </w:p>
        </w:tc>
        <w:tc>
          <w:tcPr>
            <w:tcW w:w="262" w:type="dxa"/>
            <w:tcBorders>
              <w:left w:val="dotted" w:sz="4" w:space="0" w:color="auto"/>
              <w:right w:val="single" w:sz="4" w:space="0" w:color="auto"/>
            </w:tcBorders>
            <w:shd w:val="clear" w:color="auto" w:fill="auto"/>
          </w:tcPr>
          <w:p w14:paraId="2EF357FD" w14:textId="77777777" w:rsidR="001E41DF" w:rsidRPr="00C73355" w:rsidRDefault="001E41DF" w:rsidP="006E4D55">
            <w:pPr>
              <w:tabs>
                <w:tab w:val="right" w:pos="850"/>
                <w:tab w:val="left" w:pos="1134"/>
                <w:tab w:val="left" w:pos="1559"/>
                <w:tab w:val="left" w:pos="1984"/>
                <w:tab w:val="left" w:leader="dot" w:pos="8929"/>
                <w:tab w:val="right" w:pos="9638"/>
              </w:tabs>
              <w:jc w:val="center"/>
            </w:pPr>
            <w:r>
              <w:t>x</w:t>
            </w:r>
          </w:p>
        </w:tc>
      </w:tr>
      <w:tr w:rsidR="001E41DF" w:rsidRPr="00381D11" w14:paraId="4AC4B925" w14:textId="77777777" w:rsidTr="006E4D55">
        <w:tc>
          <w:tcPr>
            <w:tcW w:w="695" w:type="dxa"/>
            <w:tcBorders>
              <w:bottom w:val="single" w:sz="4" w:space="0" w:color="auto"/>
              <w:right w:val="single" w:sz="4" w:space="0" w:color="auto"/>
            </w:tcBorders>
            <w:shd w:val="clear" w:color="auto" w:fill="auto"/>
          </w:tcPr>
          <w:p w14:paraId="731E9A30" w14:textId="77777777" w:rsidR="001E41DF" w:rsidRPr="00381D11" w:rsidRDefault="001E41DF" w:rsidP="001E41DF">
            <w:pPr>
              <w:spacing w:before="40" w:after="80"/>
              <w:ind w:left="57"/>
            </w:pPr>
            <w:r>
              <w:t>149</w:t>
            </w:r>
          </w:p>
        </w:tc>
        <w:tc>
          <w:tcPr>
            <w:tcW w:w="3440" w:type="dxa"/>
            <w:tcBorders>
              <w:left w:val="single" w:sz="4" w:space="0" w:color="auto"/>
              <w:bottom w:val="single" w:sz="4" w:space="0" w:color="auto"/>
              <w:right w:val="single" w:sz="4" w:space="0" w:color="auto"/>
            </w:tcBorders>
            <w:shd w:val="clear" w:color="auto" w:fill="auto"/>
          </w:tcPr>
          <w:p w14:paraId="780E08E3" w14:textId="77777777" w:rsidR="001E41DF" w:rsidRPr="00245E34" w:rsidRDefault="001E41DF" w:rsidP="001E41DF">
            <w:pPr>
              <w:spacing w:before="40" w:after="80"/>
              <w:ind w:left="57"/>
              <w:rPr>
                <w:b/>
              </w:rPr>
            </w:pPr>
            <w:r w:rsidRPr="00245E34">
              <w:rPr>
                <w:b/>
              </w:rPr>
              <w:t>Prescriptions uniformes relatives à l’homologation des dispositifs (feux) et systèmes d’éclairage de la route des véhicules à moteur et de leurs remorques</w:t>
            </w:r>
          </w:p>
        </w:tc>
        <w:tc>
          <w:tcPr>
            <w:tcW w:w="263" w:type="dxa"/>
            <w:tcBorders>
              <w:left w:val="single" w:sz="4" w:space="0" w:color="auto"/>
              <w:bottom w:val="single" w:sz="4" w:space="0" w:color="auto"/>
              <w:right w:val="dotted" w:sz="4" w:space="0" w:color="auto"/>
            </w:tcBorders>
            <w:shd w:val="clear" w:color="auto" w:fill="auto"/>
          </w:tcPr>
          <w:p w14:paraId="4D77EA92"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0C6EB17E"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0D9BE912"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31491728"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5C0A152C"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7" w:type="dxa"/>
            <w:tcBorders>
              <w:left w:val="dotted" w:sz="4" w:space="0" w:color="auto"/>
              <w:bottom w:val="single" w:sz="4" w:space="0" w:color="auto"/>
              <w:right w:val="dotted" w:sz="4" w:space="0" w:color="auto"/>
            </w:tcBorders>
            <w:shd w:val="clear" w:color="auto" w:fill="auto"/>
          </w:tcPr>
          <w:p w14:paraId="09DB294E"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37CC5387"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34AD32BE"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73806E8C"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211DF4A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153FBE5B"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49765D0F"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5CDCE489"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21383EAD"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bottom w:val="single" w:sz="4" w:space="0" w:color="auto"/>
              <w:right w:val="dotted" w:sz="4" w:space="0" w:color="auto"/>
            </w:tcBorders>
            <w:shd w:val="clear" w:color="auto" w:fill="auto"/>
          </w:tcPr>
          <w:p w14:paraId="05C943B3"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bottom w:val="single" w:sz="4" w:space="0" w:color="auto"/>
              <w:right w:val="dotted" w:sz="4" w:space="0" w:color="auto"/>
            </w:tcBorders>
            <w:shd w:val="clear" w:color="auto" w:fill="auto"/>
          </w:tcPr>
          <w:p w14:paraId="1536DD22"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bottom w:val="single" w:sz="4" w:space="0" w:color="auto"/>
              <w:right w:val="single" w:sz="4" w:space="0" w:color="auto"/>
            </w:tcBorders>
            <w:shd w:val="clear" w:color="auto" w:fill="auto"/>
          </w:tcPr>
          <w:p w14:paraId="74CE102E" w14:textId="77777777" w:rsidR="001E41DF" w:rsidRPr="00C73355"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bottom w:val="single" w:sz="4" w:space="0" w:color="auto"/>
              <w:right w:val="dotted" w:sz="4" w:space="0" w:color="auto"/>
            </w:tcBorders>
            <w:shd w:val="clear" w:color="auto" w:fill="auto"/>
          </w:tcPr>
          <w:p w14:paraId="204FA2B5" w14:textId="77777777" w:rsidR="001E41DF" w:rsidRPr="00C73355" w:rsidRDefault="001E41DF" w:rsidP="006E4D55">
            <w:pPr>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2A21C61C" w14:textId="77777777" w:rsidR="001E41DF" w:rsidRPr="00C73355" w:rsidRDefault="001E41DF" w:rsidP="006E4D55">
            <w:pPr>
              <w:jc w:val="center"/>
            </w:pPr>
          </w:p>
        </w:tc>
        <w:tc>
          <w:tcPr>
            <w:tcW w:w="262" w:type="dxa"/>
            <w:tcBorders>
              <w:left w:val="dotted" w:sz="4" w:space="0" w:color="auto"/>
              <w:bottom w:val="single" w:sz="4" w:space="0" w:color="auto"/>
              <w:right w:val="dotted" w:sz="4" w:space="0" w:color="auto"/>
            </w:tcBorders>
            <w:shd w:val="clear" w:color="auto" w:fill="auto"/>
          </w:tcPr>
          <w:p w14:paraId="6CB9D72B" w14:textId="77777777" w:rsidR="001E41DF" w:rsidRPr="00C73355" w:rsidRDefault="001E41DF" w:rsidP="006E4D55">
            <w:pPr>
              <w:jc w:val="center"/>
            </w:pPr>
          </w:p>
        </w:tc>
        <w:tc>
          <w:tcPr>
            <w:tcW w:w="262" w:type="dxa"/>
            <w:tcBorders>
              <w:left w:val="dotted" w:sz="4" w:space="0" w:color="auto"/>
              <w:bottom w:val="single" w:sz="4" w:space="0" w:color="auto"/>
              <w:right w:val="single" w:sz="4" w:space="0" w:color="auto"/>
            </w:tcBorders>
            <w:shd w:val="clear" w:color="auto" w:fill="auto"/>
          </w:tcPr>
          <w:p w14:paraId="308072E6" w14:textId="77777777" w:rsidR="001E41DF" w:rsidRPr="00C73355" w:rsidRDefault="001E41DF" w:rsidP="006E4D55">
            <w:pPr>
              <w:tabs>
                <w:tab w:val="right" w:pos="850"/>
                <w:tab w:val="left" w:pos="1134"/>
                <w:tab w:val="left" w:pos="1559"/>
                <w:tab w:val="left" w:pos="1984"/>
                <w:tab w:val="left" w:leader="dot" w:pos="8929"/>
                <w:tab w:val="right" w:pos="9638"/>
              </w:tabs>
              <w:jc w:val="center"/>
            </w:pPr>
            <w:r w:rsidRPr="00C73355">
              <w:t>x</w:t>
            </w:r>
          </w:p>
        </w:tc>
      </w:tr>
      <w:tr w:rsidR="001E41DF" w:rsidRPr="00381D11" w14:paraId="44E28C1B" w14:textId="77777777" w:rsidTr="006E4D55">
        <w:tc>
          <w:tcPr>
            <w:tcW w:w="695" w:type="dxa"/>
            <w:tcBorders>
              <w:bottom w:val="single" w:sz="4" w:space="0" w:color="auto"/>
              <w:right w:val="single" w:sz="4" w:space="0" w:color="auto"/>
            </w:tcBorders>
            <w:shd w:val="clear" w:color="auto" w:fill="auto"/>
          </w:tcPr>
          <w:p w14:paraId="77FFA73D" w14:textId="77777777" w:rsidR="001E41DF" w:rsidRPr="00381D11" w:rsidRDefault="001E41DF" w:rsidP="00020674">
            <w:pPr>
              <w:keepNext/>
              <w:spacing w:before="40" w:after="80"/>
              <w:ind w:left="57"/>
            </w:pPr>
            <w:r>
              <w:lastRenderedPageBreak/>
              <w:t>150</w:t>
            </w:r>
          </w:p>
        </w:tc>
        <w:tc>
          <w:tcPr>
            <w:tcW w:w="3440" w:type="dxa"/>
            <w:tcBorders>
              <w:left w:val="single" w:sz="4" w:space="0" w:color="auto"/>
              <w:bottom w:val="single" w:sz="4" w:space="0" w:color="auto"/>
              <w:right w:val="single" w:sz="4" w:space="0" w:color="auto"/>
            </w:tcBorders>
            <w:shd w:val="clear" w:color="auto" w:fill="auto"/>
          </w:tcPr>
          <w:p w14:paraId="25BFD775" w14:textId="77777777" w:rsidR="001E41DF" w:rsidRPr="00245E34" w:rsidRDefault="001E41DF" w:rsidP="00020674">
            <w:pPr>
              <w:keepNext/>
              <w:spacing w:before="40" w:after="80"/>
              <w:ind w:left="57"/>
              <w:rPr>
                <w:b/>
              </w:rPr>
            </w:pPr>
            <w:r w:rsidRPr="00245E34">
              <w:rPr>
                <w:b/>
              </w:rPr>
              <w:t xml:space="preserve">Prescriptions uniformes relatives à l’homologation des dispositifs et marques </w:t>
            </w:r>
            <w:proofErr w:type="spellStart"/>
            <w:r w:rsidRPr="00245E34">
              <w:rPr>
                <w:b/>
              </w:rPr>
              <w:t>rétroréfléchissants</w:t>
            </w:r>
            <w:proofErr w:type="spellEnd"/>
            <w:r w:rsidRPr="00245E34">
              <w:rPr>
                <w:b/>
              </w:rPr>
              <w:t xml:space="preserve"> pour les véhicules à moteur et leurs remorques</w:t>
            </w:r>
          </w:p>
        </w:tc>
        <w:tc>
          <w:tcPr>
            <w:tcW w:w="263" w:type="dxa"/>
            <w:tcBorders>
              <w:left w:val="single" w:sz="4" w:space="0" w:color="auto"/>
              <w:bottom w:val="single" w:sz="4" w:space="0" w:color="auto"/>
              <w:right w:val="dotted" w:sz="4" w:space="0" w:color="auto"/>
            </w:tcBorders>
            <w:shd w:val="clear" w:color="auto" w:fill="auto"/>
          </w:tcPr>
          <w:p w14:paraId="4BB96690"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22A091F5"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050C3036"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3FA230AE"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4C324B5E"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7" w:type="dxa"/>
            <w:tcBorders>
              <w:left w:val="dotted" w:sz="4" w:space="0" w:color="auto"/>
              <w:bottom w:val="single" w:sz="4" w:space="0" w:color="auto"/>
              <w:right w:val="dotted" w:sz="4" w:space="0" w:color="auto"/>
            </w:tcBorders>
            <w:shd w:val="clear" w:color="auto" w:fill="auto"/>
          </w:tcPr>
          <w:p w14:paraId="40822BEA"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5CDB96E2"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6F384500"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5CBBF63A"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31E1F832"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44FB69EF"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7C1BD282"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5267B984"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7044D331"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1B6701A1"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59B636A8"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3E5BBB93"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c>
          <w:tcPr>
            <w:tcW w:w="262" w:type="dxa"/>
            <w:tcBorders>
              <w:left w:val="single" w:sz="4" w:space="0" w:color="auto"/>
              <w:bottom w:val="single" w:sz="4" w:space="0" w:color="auto"/>
              <w:right w:val="dotted" w:sz="4" w:space="0" w:color="auto"/>
            </w:tcBorders>
            <w:shd w:val="clear" w:color="auto" w:fill="auto"/>
          </w:tcPr>
          <w:p w14:paraId="6037C97F" w14:textId="77777777" w:rsidR="001E41DF" w:rsidRPr="00C73355" w:rsidRDefault="001E41DF" w:rsidP="00020674">
            <w:pPr>
              <w:keepNext/>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5739F7D5" w14:textId="77777777" w:rsidR="001E41DF" w:rsidRPr="00C73355" w:rsidRDefault="001E41DF" w:rsidP="00020674">
            <w:pPr>
              <w:keepNext/>
              <w:jc w:val="center"/>
            </w:pPr>
            <w:r w:rsidRPr="00C73355">
              <w:t>x</w:t>
            </w:r>
          </w:p>
        </w:tc>
        <w:tc>
          <w:tcPr>
            <w:tcW w:w="262" w:type="dxa"/>
            <w:tcBorders>
              <w:left w:val="dotted" w:sz="4" w:space="0" w:color="auto"/>
              <w:bottom w:val="single" w:sz="4" w:space="0" w:color="auto"/>
              <w:right w:val="dotted" w:sz="4" w:space="0" w:color="auto"/>
            </w:tcBorders>
            <w:shd w:val="clear" w:color="auto" w:fill="auto"/>
          </w:tcPr>
          <w:p w14:paraId="65E59964" w14:textId="77777777" w:rsidR="001E41DF" w:rsidRPr="00C73355" w:rsidRDefault="001E41DF" w:rsidP="00020674">
            <w:pPr>
              <w:keepNext/>
              <w:jc w:val="center"/>
            </w:pPr>
            <w:r w:rsidRPr="00C73355">
              <w:t>x</w:t>
            </w:r>
          </w:p>
        </w:tc>
        <w:tc>
          <w:tcPr>
            <w:tcW w:w="262" w:type="dxa"/>
            <w:tcBorders>
              <w:left w:val="dotted" w:sz="4" w:space="0" w:color="auto"/>
              <w:bottom w:val="single" w:sz="4" w:space="0" w:color="auto"/>
              <w:right w:val="single" w:sz="4" w:space="0" w:color="auto"/>
            </w:tcBorders>
            <w:shd w:val="clear" w:color="auto" w:fill="auto"/>
          </w:tcPr>
          <w:p w14:paraId="343A8A90" w14:textId="77777777" w:rsidR="001E41DF" w:rsidRPr="00C73355" w:rsidRDefault="001E41DF" w:rsidP="00020674">
            <w:pPr>
              <w:keepNext/>
              <w:tabs>
                <w:tab w:val="right" w:pos="850"/>
                <w:tab w:val="left" w:pos="1134"/>
                <w:tab w:val="left" w:pos="1559"/>
                <w:tab w:val="left" w:pos="1984"/>
                <w:tab w:val="left" w:leader="dot" w:pos="8929"/>
                <w:tab w:val="right" w:pos="9638"/>
              </w:tabs>
              <w:jc w:val="center"/>
            </w:pPr>
            <w:r w:rsidRPr="00C73355">
              <w:t>x</w:t>
            </w:r>
          </w:p>
        </w:tc>
      </w:tr>
      <w:tr w:rsidR="001E41DF" w:rsidRPr="00381D11" w14:paraId="11B0FD93" w14:textId="77777777" w:rsidTr="006E4D55">
        <w:tc>
          <w:tcPr>
            <w:tcW w:w="695" w:type="dxa"/>
            <w:tcBorders>
              <w:top w:val="single" w:sz="4" w:space="0" w:color="auto"/>
              <w:right w:val="single" w:sz="4" w:space="0" w:color="auto"/>
            </w:tcBorders>
            <w:shd w:val="clear" w:color="auto" w:fill="auto"/>
          </w:tcPr>
          <w:p w14:paraId="4225C0D3" w14:textId="77777777" w:rsidR="001E41DF" w:rsidRPr="00381D11" w:rsidRDefault="001E41DF" w:rsidP="001E41DF">
            <w:pPr>
              <w:keepNext/>
              <w:spacing w:before="40" w:after="80"/>
              <w:ind w:left="57"/>
            </w:pPr>
            <w:r>
              <w:t>151</w:t>
            </w:r>
          </w:p>
        </w:tc>
        <w:tc>
          <w:tcPr>
            <w:tcW w:w="3440" w:type="dxa"/>
            <w:tcBorders>
              <w:top w:val="single" w:sz="4" w:space="0" w:color="auto"/>
              <w:left w:val="single" w:sz="4" w:space="0" w:color="auto"/>
              <w:right w:val="single" w:sz="4" w:space="0" w:color="auto"/>
            </w:tcBorders>
            <w:shd w:val="clear" w:color="auto" w:fill="auto"/>
          </w:tcPr>
          <w:p w14:paraId="3D633066" w14:textId="77777777" w:rsidR="001E41DF" w:rsidRPr="00245E34" w:rsidRDefault="001E41DF" w:rsidP="001E41DF">
            <w:pPr>
              <w:keepNext/>
              <w:spacing w:before="40" w:after="80"/>
              <w:ind w:left="57"/>
              <w:rPr>
                <w:b/>
              </w:rPr>
            </w:pPr>
            <w:r w:rsidRPr="00245E34">
              <w:rPr>
                <w:b/>
              </w:rPr>
              <w:t>Prescriptions uniformes relatives à l’homologation des véhicules à moteur en ce qui concerne le système de surveillance de l’angle mort pour la détection des vélos</w:t>
            </w:r>
          </w:p>
        </w:tc>
        <w:tc>
          <w:tcPr>
            <w:tcW w:w="263" w:type="dxa"/>
            <w:tcBorders>
              <w:top w:val="single" w:sz="4" w:space="0" w:color="auto"/>
              <w:left w:val="single" w:sz="4" w:space="0" w:color="auto"/>
              <w:right w:val="dotted" w:sz="4" w:space="0" w:color="auto"/>
            </w:tcBorders>
            <w:shd w:val="clear" w:color="auto" w:fill="auto"/>
          </w:tcPr>
          <w:p w14:paraId="2144996A" w14:textId="77777777" w:rsidR="001E41DF" w:rsidRPr="00313510"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5FBE419C" w14:textId="77777777" w:rsidR="001E41DF" w:rsidRPr="00E62DD3"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20E7F02A" w14:textId="77777777" w:rsidR="001E41DF" w:rsidRPr="00A87487"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7CF543B6" w14:textId="77777777" w:rsidR="001E41DF" w:rsidRPr="003E7422"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68338FC1" w14:textId="77777777" w:rsidR="001E41DF" w:rsidRPr="00491C13" w:rsidRDefault="001E41DF" w:rsidP="006E4D55">
            <w:pPr>
              <w:keepNext/>
              <w:tabs>
                <w:tab w:val="right" w:pos="850"/>
                <w:tab w:val="left" w:pos="1134"/>
                <w:tab w:val="left" w:pos="1559"/>
                <w:tab w:val="left" w:pos="1984"/>
                <w:tab w:val="left" w:leader="dot" w:pos="8929"/>
                <w:tab w:val="right" w:pos="9638"/>
              </w:tabs>
              <w:jc w:val="center"/>
            </w:pPr>
          </w:p>
        </w:tc>
        <w:tc>
          <w:tcPr>
            <w:tcW w:w="267" w:type="dxa"/>
            <w:tcBorders>
              <w:top w:val="single" w:sz="4" w:space="0" w:color="auto"/>
              <w:left w:val="dotted" w:sz="4" w:space="0" w:color="auto"/>
              <w:right w:val="dotted" w:sz="4" w:space="0" w:color="auto"/>
            </w:tcBorders>
            <w:shd w:val="clear" w:color="auto" w:fill="auto"/>
          </w:tcPr>
          <w:p w14:paraId="1D1EDC05" w14:textId="77777777" w:rsidR="001E41DF" w:rsidRPr="00C904A2"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single" w:sz="4" w:space="0" w:color="auto"/>
            </w:tcBorders>
            <w:shd w:val="clear" w:color="auto" w:fill="auto"/>
          </w:tcPr>
          <w:p w14:paraId="43EB7DCA" w14:textId="77777777" w:rsidR="001E41DF" w:rsidRPr="00C904A2"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single" w:sz="4" w:space="0" w:color="auto"/>
              <w:right w:val="dotted" w:sz="4" w:space="0" w:color="auto"/>
            </w:tcBorders>
            <w:shd w:val="clear" w:color="auto" w:fill="auto"/>
          </w:tcPr>
          <w:p w14:paraId="3C457D48" w14:textId="77777777" w:rsidR="001E41DF" w:rsidRPr="00C904A2"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50E41742"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r>
              <w:t>x</w:t>
            </w:r>
          </w:p>
        </w:tc>
        <w:tc>
          <w:tcPr>
            <w:tcW w:w="262" w:type="dxa"/>
            <w:tcBorders>
              <w:top w:val="single" w:sz="4" w:space="0" w:color="auto"/>
              <w:left w:val="dotted" w:sz="4" w:space="0" w:color="auto"/>
              <w:right w:val="single" w:sz="4" w:space="0" w:color="auto"/>
            </w:tcBorders>
            <w:shd w:val="clear" w:color="auto" w:fill="auto"/>
          </w:tcPr>
          <w:p w14:paraId="595D3297"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r>
              <w:t>x</w:t>
            </w:r>
          </w:p>
        </w:tc>
        <w:tc>
          <w:tcPr>
            <w:tcW w:w="262" w:type="dxa"/>
            <w:tcBorders>
              <w:top w:val="single" w:sz="4" w:space="0" w:color="auto"/>
              <w:left w:val="single" w:sz="4" w:space="0" w:color="auto"/>
              <w:right w:val="dotted" w:sz="4" w:space="0" w:color="auto"/>
            </w:tcBorders>
            <w:shd w:val="clear" w:color="auto" w:fill="auto"/>
          </w:tcPr>
          <w:p w14:paraId="676AAF1C"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02CCA05D"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r>
              <w:t>x</w:t>
            </w:r>
          </w:p>
        </w:tc>
        <w:tc>
          <w:tcPr>
            <w:tcW w:w="262" w:type="dxa"/>
            <w:tcBorders>
              <w:top w:val="single" w:sz="4" w:space="0" w:color="auto"/>
              <w:left w:val="dotted" w:sz="4" w:space="0" w:color="auto"/>
              <w:right w:val="single" w:sz="4" w:space="0" w:color="auto"/>
            </w:tcBorders>
            <w:shd w:val="clear" w:color="auto" w:fill="auto"/>
          </w:tcPr>
          <w:p w14:paraId="7F30C56E"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r w:rsidRPr="00C73355">
              <w:t>x</w:t>
            </w:r>
          </w:p>
        </w:tc>
        <w:tc>
          <w:tcPr>
            <w:tcW w:w="262" w:type="dxa"/>
            <w:tcBorders>
              <w:top w:val="single" w:sz="4" w:space="0" w:color="auto"/>
              <w:left w:val="single" w:sz="4" w:space="0" w:color="auto"/>
              <w:right w:val="dotted" w:sz="4" w:space="0" w:color="auto"/>
            </w:tcBorders>
            <w:shd w:val="clear" w:color="auto" w:fill="auto"/>
          </w:tcPr>
          <w:p w14:paraId="0D130F44"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2F3D6950"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dotted" w:sz="4" w:space="0" w:color="auto"/>
            </w:tcBorders>
            <w:shd w:val="clear" w:color="auto" w:fill="auto"/>
          </w:tcPr>
          <w:p w14:paraId="61FDF216"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dotted" w:sz="4" w:space="0" w:color="auto"/>
              <w:right w:val="single" w:sz="4" w:space="0" w:color="auto"/>
            </w:tcBorders>
            <w:shd w:val="clear" w:color="auto" w:fill="auto"/>
          </w:tcPr>
          <w:p w14:paraId="663D0F88"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c>
          <w:tcPr>
            <w:tcW w:w="262" w:type="dxa"/>
            <w:tcBorders>
              <w:top w:val="single" w:sz="4" w:space="0" w:color="auto"/>
              <w:left w:val="single" w:sz="4" w:space="0" w:color="auto"/>
              <w:right w:val="dotted" w:sz="4" w:space="0" w:color="auto"/>
            </w:tcBorders>
            <w:shd w:val="clear" w:color="auto" w:fill="auto"/>
          </w:tcPr>
          <w:p w14:paraId="4F89B091" w14:textId="77777777" w:rsidR="001E41DF" w:rsidRPr="00C73355" w:rsidRDefault="001E41DF" w:rsidP="006E4D55">
            <w:pPr>
              <w:keepNext/>
              <w:jc w:val="center"/>
            </w:pPr>
          </w:p>
        </w:tc>
        <w:tc>
          <w:tcPr>
            <w:tcW w:w="262" w:type="dxa"/>
            <w:tcBorders>
              <w:top w:val="single" w:sz="4" w:space="0" w:color="auto"/>
              <w:left w:val="dotted" w:sz="4" w:space="0" w:color="auto"/>
              <w:right w:val="dotted" w:sz="4" w:space="0" w:color="auto"/>
            </w:tcBorders>
            <w:shd w:val="clear" w:color="auto" w:fill="auto"/>
          </w:tcPr>
          <w:p w14:paraId="7047948C" w14:textId="77777777" w:rsidR="001E41DF" w:rsidRPr="00C73355" w:rsidRDefault="001E41DF" w:rsidP="006E4D55">
            <w:pPr>
              <w:keepNext/>
              <w:jc w:val="center"/>
            </w:pPr>
          </w:p>
        </w:tc>
        <w:tc>
          <w:tcPr>
            <w:tcW w:w="262" w:type="dxa"/>
            <w:tcBorders>
              <w:top w:val="single" w:sz="4" w:space="0" w:color="auto"/>
              <w:left w:val="dotted" w:sz="4" w:space="0" w:color="auto"/>
              <w:right w:val="dotted" w:sz="4" w:space="0" w:color="auto"/>
            </w:tcBorders>
            <w:shd w:val="clear" w:color="auto" w:fill="auto"/>
          </w:tcPr>
          <w:p w14:paraId="051AB1F4" w14:textId="77777777" w:rsidR="001E41DF" w:rsidRPr="00C73355" w:rsidRDefault="001E41DF" w:rsidP="006E4D55">
            <w:pPr>
              <w:keepNext/>
              <w:jc w:val="center"/>
            </w:pPr>
          </w:p>
        </w:tc>
        <w:tc>
          <w:tcPr>
            <w:tcW w:w="262" w:type="dxa"/>
            <w:tcBorders>
              <w:top w:val="single" w:sz="4" w:space="0" w:color="auto"/>
              <w:left w:val="dotted" w:sz="4" w:space="0" w:color="auto"/>
              <w:right w:val="single" w:sz="4" w:space="0" w:color="auto"/>
            </w:tcBorders>
            <w:shd w:val="clear" w:color="auto" w:fill="auto"/>
          </w:tcPr>
          <w:p w14:paraId="6C29911D" w14:textId="77777777" w:rsidR="001E41DF" w:rsidRPr="00C73355" w:rsidRDefault="001E41DF" w:rsidP="006E4D55">
            <w:pPr>
              <w:keepNext/>
              <w:tabs>
                <w:tab w:val="right" w:pos="850"/>
                <w:tab w:val="left" w:pos="1134"/>
                <w:tab w:val="left" w:pos="1559"/>
                <w:tab w:val="left" w:pos="1984"/>
                <w:tab w:val="left" w:leader="dot" w:pos="8929"/>
                <w:tab w:val="right" w:pos="9638"/>
              </w:tabs>
              <w:jc w:val="center"/>
            </w:pPr>
          </w:p>
        </w:tc>
      </w:tr>
      <w:tr w:rsidR="001E41DF" w:rsidRPr="00381D11" w14:paraId="64E968D8" w14:textId="77777777" w:rsidTr="002F2836">
        <w:tc>
          <w:tcPr>
            <w:tcW w:w="695" w:type="dxa"/>
            <w:tcBorders>
              <w:right w:val="single" w:sz="4" w:space="0" w:color="auto"/>
            </w:tcBorders>
            <w:shd w:val="clear" w:color="auto" w:fill="auto"/>
          </w:tcPr>
          <w:p w14:paraId="4DFCA394" w14:textId="77777777" w:rsidR="001E41DF" w:rsidRPr="00381D11" w:rsidRDefault="001E41DF" w:rsidP="001E41DF">
            <w:pPr>
              <w:spacing w:before="40" w:after="80"/>
              <w:ind w:left="57"/>
            </w:pPr>
            <w:r>
              <w:t>152</w:t>
            </w:r>
          </w:p>
        </w:tc>
        <w:tc>
          <w:tcPr>
            <w:tcW w:w="3440" w:type="dxa"/>
            <w:tcBorders>
              <w:left w:val="single" w:sz="4" w:space="0" w:color="auto"/>
              <w:right w:val="single" w:sz="4" w:space="0" w:color="auto"/>
            </w:tcBorders>
            <w:shd w:val="clear" w:color="auto" w:fill="auto"/>
          </w:tcPr>
          <w:p w14:paraId="701C40ED" w14:textId="77777777" w:rsidR="001E41DF" w:rsidRPr="00D310B8" w:rsidRDefault="001E41DF" w:rsidP="001E41DF">
            <w:pPr>
              <w:spacing w:before="40" w:after="80"/>
              <w:ind w:left="57"/>
              <w:rPr>
                <w:b/>
                <w:lang w:val="fr-FR"/>
              </w:rPr>
            </w:pPr>
            <w:r w:rsidRPr="00245E34">
              <w:rPr>
                <w:b/>
              </w:rPr>
              <w:t>Prescriptions uniformes relatives à l’homologation des véhicules des catégories M</w:t>
            </w:r>
            <w:r w:rsidRPr="00020674">
              <w:rPr>
                <w:b/>
                <w:vertAlign w:val="subscript"/>
              </w:rPr>
              <w:t>1</w:t>
            </w:r>
            <w:r w:rsidRPr="00245E34">
              <w:rPr>
                <w:b/>
              </w:rPr>
              <w:t xml:space="preserve"> et N</w:t>
            </w:r>
            <w:r w:rsidRPr="00020674">
              <w:rPr>
                <w:b/>
                <w:vertAlign w:val="subscript"/>
              </w:rPr>
              <w:t>1</w:t>
            </w:r>
            <w:r w:rsidRPr="00245E34">
              <w:rPr>
                <w:b/>
              </w:rPr>
              <w:t xml:space="preserve"> en ce qui concerne leur système actif  de freinage d’urgence</w:t>
            </w:r>
          </w:p>
        </w:tc>
        <w:tc>
          <w:tcPr>
            <w:tcW w:w="263" w:type="dxa"/>
            <w:tcBorders>
              <w:left w:val="single" w:sz="4" w:space="0" w:color="auto"/>
              <w:right w:val="dotted" w:sz="4" w:space="0" w:color="auto"/>
            </w:tcBorders>
            <w:shd w:val="clear" w:color="auto" w:fill="auto"/>
          </w:tcPr>
          <w:p w14:paraId="06F3ADFA"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2" w:type="dxa"/>
            <w:tcBorders>
              <w:left w:val="dotted" w:sz="4" w:space="0" w:color="auto"/>
              <w:right w:val="dotted" w:sz="4" w:space="0" w:color="auto"/>
            </w:tcBorders>
            <w:shd w:val="clear" w:color="auto" w:fill="auto"/>
          </w:tcPr>
          <w:p w14:paraId="4D65F642"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2" w:type="dxa"/>
            <w:tcBorders>
              <w:left w:val="dotted" w:sz="4" w:space="0" w:color="auto"/>
              <w:right w:val="dotted" w:sz="4" w:space="0" w:color="auto"/>
            </w:tcBorders>
            <w:shd w:val="clear" w:color="auto" w:fill="auto"/>
          </w:tcPr>
          <w:p w14:paraId="5BA522C8"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2" w:type="dxa"/>
            <w:tcBorders>
              <w:left w:val="dotted" w:sz="4" w:space="0" w:color="auto"/>
              <w:right w:val="dotted" w:sz="4" w:space="0" w:color="auto"/>
            </w:tcBorders>
            <w:shd w:val="clear" w:color="auto" w:fill="auto"/>
          </w:tcPr>
          <w:p w14:paraId="69344691"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2" w:type="dxa"/>
            <w:tcBorders>
              <w:left w:val="dotted" w:sz="4" w:space="0" w:color="auto"/>
              <w:right w:val="dotted" w:sz="4" w:space="0" w:color="auto"/>
            </w:tcBorders>
            <w:shd w:val="clear" w:color="auto" w:fill="auto"/>
          </w:tcPr>
          <w:p w14:paraId="158428CE"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7" w:type="dxa"/>
            <w:tcBorders>
              <w:left w:val="dotted" w:sz="4" w:space="0" w:color="auto"/>
              <w:right w:val="dotted" w:sz="4" w:space="0" w:color="auto"/>
            </w:tcBorders>
            <w:shd w:val="clear" w:color="auto" w:fill="auto"/>
          </w:tcPr>
          <w:p w14:paraId="0A1E318B" w14:textId="77777777" w:rsidR="001E41DF" w:rsidRPr="00D310B8" w:rsidRDefault="001E41DF" w:rsidP="006E4D55">
            <w:pPr>
              <w:tabs>
                <w:tab w:val="right" w:pos="850"/>
                <w:tab w:val="left" w:pos="1134"/>
                <w:tab w:val="left" w:pos="1559"/>
                <w:tab w:val="left" w:pos="1984"/>
                <w:tab w:val="left" w:leader="dot" w:pos="8929"/>
                <w:tab w:val="right" w:pos="9638"/>
              </w:tabs>
              <w:jc w:val="center"/>
              <w:rPr>
                <w:color w:val="FF0000"/>
                <w:lang w:val="fr-FR"/>
              </w:rPr>
            </w:pPr>
          </w:p>
        </w:tc>
        <w:tc>
          <w:tcPr>
            <w:tcW w:w="262" w:type="dxa"/>
            <w:tcBorders>
              <w:left w:val="dotted" w:sz="4" w:space="0" w:color="auto"/>
              <w:right w:val="single" w:sz="4" w:space="0" w:color="auto"/>
            </w:tcBorders>
            <w:shd w:val="clear" w:color="auto" w:fill="auto"/>
          </w:tcPr>
          <w:p w14:paraId="435F58A5" w14:textId="77777777" w:rsidR="001E41DF" w:rsidRPr="00D310B8" w:rsidRDefault="001E41DF" w:rsidP="006E4D55">
            <w:pPr>
              <w:tabs>
                <w:tab w:val="right" w:pos="850"/>
                <w:tab w:val="left" w:pos="1134"/>
                <w:tab w:val="left" w:pos="1559"/>
                <w:tab w:val="left" w:pos="1984"/>
                <w:tab w:val="left" w:leader="dot" w:pos="8929"/>
                <w:tab w:val="right" w:pos="9638"/>
              </w:tabs>
              <w:jc w:val="center"/>
              <w:rPr>
                <w:lang w:val="fr-FR"/>
              </w:rPr>
            </w:pPr>
          </w:p>
        </w:tc>
        <w:tc>
          <w:tcPr>
            <w:tcW w:w="262" w:type="dxa"/>
            <w:tcBorders>
              <w:left w:val="single" w:sz="4" w:space="0" w:color="auto"/>
              <w:right w:val="dotted" w:sz="4" w:space="0" w:color="auto"/>
            </w:tcBorders>
            <w:shd w:val="clear" w:color="auto" w:fill="auto"/>
          </w:tcPr>
          <w:p w14:paraId="3BD87FCB" w14:textId="77777777" w:rsidR="001E41DF" w:rsidRPr="00F81DC0" w:rsidRDefault="001E41DF" w:rsidP="006E4D55">
            <w:pPr>
              <w:tabs>
                <w:tab w:val="right" w:pos="850"/>
                <w:tab w:val="left" w:pos="1134"/>
                <w:tab w:val="left" w:pos="1559"/>
                <w:tab w:val="left" w:pos="1984"/>
                <w:tab w:val="left" w:leader="dot" w:pos="8929"/>
                <w:tab w:val="right" w:pos="9638"/>
              </w:tabs>
              <w:jc w:val="center"/>
              <w:rPr>
                <w:b/>
                <w:bCs/>
              </w:rPr>
            </w:pPr>
            <w:r w:rsidRPr="00F81DC0">
              <w:rPr>
                <w:b/>
                <w:bCs/>
              </w:rPr>
              <w:t>x</w:t>
            </w:r>
          </w:p>
        </w:tc>
        <w:tc>
          <w:tcPr>
            <w:tcW w:w="262" w:type="dxa"/>
            <w:tcBorders>
              <w:left w:val="dotted" w:sz="4" w:space="0" w:color="auto"/>
              <w:right w:val="dotted" w:sz="4" w:space="0" w:color="auto"/>
            </w:tcBorders>
            <w:shd w:val="clear" w:color="auto" w:fill="auto"/>
          </w:tcPr>
          <w:p w14:paraId="7BAB5E04" w14:textId="77777777" w:rsidR="001E41DF" w:rsidRPr="00F81DC0" w:rsidRDefault="001E41DF" w:rsidP="006E4D55">
            <w:pPr>
              <w:tabs>
                <w:tab w:val="right" w:pos="850"/>
                <w:tab w:val="left" w:pos="1134"/>
                <w:tab w:val="left" w:pos="1559"/>
                <w:tab w:val="left" w:pos="1984"/>
                <w:tab w:val="left" w:leader="dot" w:pos="8929"/>
                <w:tab w:val="right" w:pos="9638"/>
              </w:tabs>
              <w:jc w:val="center"/>
              <w:rPr>
                <w:b/>
                <w:bCs/>
              </w:rPr>
            </w:pPr>
          </w:p>
        </w:tc>
        <w:tc>
          <w:tcPr>
            <w:tcW w:w="262" w:type="dxa"/>
            <w:tcBorders>
              <w:left w:val="dotted" w:sz="4" w:space="0" w:color="auto"/>
              <w:right w:val="single" w:sz="4" w:space="0" w:color="auto"/>
            </w:tcBorders>
            <w:shd w:val="clear" w:color="auto" w:fill="auto"/>
          </w:tcPr>
          <w:p w14:paraId="7842C665" w14:textId="77777777" w:rsidR="001E41DF" w:rsidRPr="00F81DC0" w:rsidRDefault="001E41DF" w:rsidP="006E4D55">
            <w:pPr>
              <w:tabs>
                <w:tab w:val="right" w:pos="850"/>
                <w:tab w:val="left" w:pos="1134"/>
                <w:tab w:val="left" w:pos="1559"/>
                <w:tab w:val="left" w:pos="1984"/>
                <w:tab w:val="left" w:leader="dot" w:pos="8929"/>
                <w:tab w:val="right" w:pos="9638"/>
              </w:tabs>
              <w:jc w:val="center"/>
              <w:rPr>
                <w:b/>
                <w:bCs/>
              </w:rPr>
            </w:pPr>
          </w:p>
        </w:tc>
        <w:tc>
          <w:tcPr>
            <w:tcW w:w="262" w:type="dxa"/>
            <w:tcBorders>
              <w:left w:val="single" w:sz="4" w:space="0" w:color="auto"/>
              <w:right w:val="dotted" w:sz="4" w:space="0" w:color="auto"/>
            </w:tcBorders>
            <w:shd w:val="clear" w:color="auto" w:fill="auto"/>
          </w:tcPr>
          <w:p w14:paraId="34C21624" w14:textId="77777777" w:rsidR="001E41DF" w:rsidRPr="00F81DC0" w:rsidRDefault="001E41DF" w:rsidP="006E4D55">
            <w:pPr>
              <w:tabs>
                <w:tab w:val="right" w:pos="850"/>
                <w:tab w:val="left" w:pos="1134"/>
                <w:tab w:val="left" w:pos="1559"/>
                <w:tab w:val="left" w:pos="1984"/>
                <w:tab w:val="left" w:leader="dot" w:pos="8929"/>
                <w:tab w:val="right" w:pos="9638"/>
              </w:tabs>
              <w:jc w:val="center"/>
              <w:rPr>
                <w:b/>
                <w:bCs/>
              </w:rPr>
            </w:pPr>
            <w:r w:rsidRPr="00F81DC0">
              <w:rPr>
                <w:b/>
                <w:bCs/>
              </w:rPr>
              <w:t>x</w:t>
            </w:r>
          </w:p>
        </w:tc>
        <w:tc>
          <w:tcPr>
            <w:tcW w:w="262" w:type="dxa"/>
            <w:tcBorders>
              <w:left w:val="dotted" w:sz="4" w:space="0" w:color="auto"/>
              <w:right w:val="dotted" w:sz="4" w:space="0" w:color="auto"/>
            </w:tcBorders>
            <w:shd w:val="clear" w:color="auto" w:fill="auto"/>
          </w:tcPr>
          <w:p w14:paraId="14D829E3" w14:textId="77777777" w:rsidR="001E41DF" w:rsidRPr="00F81DC0"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dotted" w:sz="4" w:space="0" w:color="auto"/>
              <w:right w:val="single" w:sz="4" w:space="0" w:color="auto"/>
            </w:tcBorders>
            <w:shd w:val="clear" w:color="auto" w:fill="auto"/>
          </w:tcPr>
          <w:p w14:paraId="43CBB5E4" w14:textId="77777777" w:rsidR="001E41DF" w:rsidRPr="00F81DC0" w:rsidRDefault="001E41DF" w:rsidP="006E4D55">
            <w:pPr>
              <w:tabs>
                <w:tab w:val="right" w:pos="850"/>
                <w:tab w:val="left" w:pos="1134"/>
                <w:tab w:val="left" w:pos="1559"/>
                <w:tab w:val="left" w:pos="1984"/>
                <w:tab w:val="left" w:leader="dot" w:pos="8929"/>
                <w:tab w:val="right" w:pos="9638"/>
              </w:tabs>
              <w:jc w:val="center"/>
            </w:pPr>
          </w:p>
        </w:tc>
        <w:tc>
          <w:tcPr>
            <w:tcW w:w="262" w:type="dxa"/>
            <w:tcBorders>
              <w:left w:val="single" w:sz="4" w:space="0" w:color="auto"/>
              <w:right w:val="dotted" w:sz="4" w:space="0" w:color="auto"/>
            </w:tcBorders>
            <w:shd w:val="clear" w:color="auto" w:fill="auto"/>
          </w:tcPr>
          <w:p w14:paraId="790DD027" w14:textId="77777777" w:rsidR="001E41DF" w:rsidRPr="00996DF1" w:rsidRDefault="001E41DF" w:rsidP="006E4D55">
            <w:pPr>
              <w:tabs>
                <w:tab w:val="right" w:pos="850"/>
                <w:tab w:val="left" w:pos="1134"/>
                <w:tab w:val="left" w:pos="1559"/>
                <w:tab w:val="left" w:pos="1984"/>
                <w:tab w:val="left" w:leader="dot" w:pos="8929"/>
                <w:tab w:val="right" w:pos="9638"/>
              </w:tabs>
              <w:jc w:val="center"/>
              <w:rPr>
                <w:color w:val="FF0000"/>
              </w:rPr>
            </w:pPr>
          </w:p>
        </w:tc>
        <w:tc>
          <w:tcPr>
            <w:tcW w:w="262" w:type="dxa"/>
            <w:tcBorders>
              <w:left w:val="dotted" w:sz="4" w:space="0" w:color="auto"/>
              <w:right w:val="dotted" w:sz="4" w:space="0" w:color="auto"/>
            </w:tcBorders>
            <w:shd w:val="clear" w:color="auto" w:fill="auto"/>
          </w:tcPr>
          <w:p w14:paraId="21F770B1" w14:textId="77777777" w:rsidR="001E41DF" w:rsidRPr="00996DF1" w:rsidRDefault="001E41DF" w:rsidP="006E4D55">
            <w:pPr>
              <w:tabs>
                <w:tab w:val="right" w:pos="850"/>
                <w:tab w:val="left" w:pos="1134"/>
                <w:tab w:val="left" w:pos="1559"/>
                <w:tab w:val="left" w:pos="1984"/>
                <w:tab w:val="left" w:leader="dot" w:pos="8929"/>
                <w:tab w:val="right" w:pos="9638"/>
              </w:tabs>
              <w:jc w:val="center"/>
              <w:rPr>
                <w:color w:val="FF0000"/>
              </w:rPr>
            </w:pPr>
          </w:p>
        </w:tc>
        <w:tc>
          <w:tcPr>
            <w:tcW w:w="262" w:type="dxa"/>
            <w:tcBorders>
              <w:left w:val="dotted" w:sz="4" w:space="0" w:color="auto"/>
              <w:right w:val="dotted" w:sz="4" w:space="0" w:color="auto"/>
            </w:tcBorders>
            <w:shd w:val="clear" w:color="auto" w:fill="auto"/>
          </w:tcPr>
          <w:p w14:paraId="2CAAE7FB" w14:textId="77777777" w:rsidR="001E41DF" w:rsidRPr="00996DF1" w:rsidRDefault="001E41DF" w:rsidP="006E4D55">
            <w:pPr>
              <w:tabs>
                <w:tab w:val="right" w:pos="850"/>
                <w:tab w:val="left" w:pos="1134"/>
                <w:tab w:val="left" w:pos="1559"/>
                <w:tab w:val="left" w:pos="1984"/>
                <w:tab w:val="left" w:leader="dot" w:pos="8929"/>
                <w:tab w:val="right" w:pos="9638"/>
              </w:tabs>
              <w:jc w:val="center"/>
              <w:rPr>
                <w:color w:val="FF0000"/>
              </w:rPr>
            </w:pPr>
          </w:p>
        </w:tc>
        <w:tc>
          <w:tcPr>
            <w:tcW w:w="262" w:type="dxa"/>
            <w:tcBorders>
              <w:left w:val="dotted" w:sz="4" w:space="0" w:color="auto"/>
              <w:right w:val="single" w:sz="4" w:space="0" w:color="auto"/>
            </w:tcBorders>
            <w:shd w:val="clear" w:color="auto" w:fill="auto"/>
          </w:tcPr>
          <w:p w14:paraId="33924C12" w14:textId="77777777" w:rsidR="001E41DF" w:rsidRPr="00996DF1" w:rsidRDefault="001E41DF" w:rsidP="006E4D55">
            <w:pPr>
              <w:tabs>
                <w:tab w:val="right" w:pos="850"/>
                <w:tab w:val="left" w:pos="1134"/>
                <w:tab w:val="left" w:pos="1559"/>
                <w:tab w:val="left" w:pos="1984"/>
                <w:tab w:val="left" w:leader="dot" w:pos="8929"/>
                <w:tab w:val="right" w:pos="9638"/>
              </w:tabs>
              <w:jc w:val="center"/>
              <w:rPr>
                <w:color w:val="FF0000"/>
              </w:rPr>
            </w:pPr>
          </w:p>
        </w:tc>
        <w:tc>
          <w:tcPr>
            <w:tcW w:w="262" w:type="dxa"/>
            <w:tcBorders>
              <w:left w:val="single" w:sz="4" w:space="0" w:color="auto"/>
              <w:right w:val="dotted" w:sz="4" w:space="0" w:color="auto"/>
            </w:tcBorders>
            <w:shd w:val="clear" w:color="auto" w:fill="auto"/>
          </w:tcPr>
          <w:p w14:paraId="0E7D17BF" w14:textId="77777777" w:rsidR="001E41DF" w:rsidRPr="00996DF1" w:rsidRDefault="001E41DF" w:rsidP="006E4D55">
            <w:pPr>
              <w:jc w:val="center"/>
              <w:rPr>
                <w:color w:val="FF0000"/>
              </w:rPr>
            </w:pPr>
          </w:p>
        </w:tc>
        <w:tc>
          <w:tcPr>
            <w:tcW w:w="262" w:type="dxa"/>
            <w:tcBorders>
              <w:left w:val="dotted" w:sz="4" w:space="0" w:color="auto"/>
              <w:right w:val="dotted" w:sz="4" w:space="0" w:color="auto"/>
            </w:tcBorders>
            <w:shd w:val="clear" w:color="auto" w:fill="auto"/>
          </w:tcPr>
          <w:p w14:paraId="7004BF9E" w14:textId="77777777" w:rsidR="001E41DF" w:rsidRPr="00996DF1" w:rsidRDefault="001E41DF" w:rsidP="006E4D55">
            <w:pPr>
              <w:jc w:val="center"/>
              <w:rPr>
                <w:color w:val="FF0000"/>
              </w:rPr>
            </w:pPr>
          </w:p>
        </w:tc>
        <w:tc>
          <w:tcPr>
            <w:tcW w:w="262" w:type="dxa"/>
            <w:tcBorders>
              <w:left w:val="dotted" w:sz="4" w:space="0" w:color="auto"/>
              <w:right w:val="dotted" w:sz="4" w:space="0" w:color="auto"/>
            </w:tcBorders>
            <w:shd w:val="clear" w:color="auto" w:fill="auto"/>
          </w:tcPr>
          <w:p w14:paraId="01380A50" w14:textId="77777777" w:rsidR="001E41DF" w:rsidRPr="00996DF1" w:rsidRDefault="001E41DF" w:rsidP="006E4D55">
            <w:pPr>
              <w:jc w:val="center"/>
              <w:rPr>
                <w:color w:val="FF0000"/>
              </w:rPr>
            </w:pPr>
          </w:p>
        </w:tc>
        <w:tc>
          <w:tcPr>
            <w:tcW w:w="262" w:type="dxa"/>
            <w:tcBorders>
              <w:left w:val="dotted" w:sz="4" w:space="0" w:color="auto"/>
              <w:right w:val="single" w:sz="4" w:space="0" w:color="auto"/>
            </w:tcBorders>
            <w:shd w:val="clear" w:color="auto" w:fill="auto"/>
          </w:tcPr>
          <w:p w14:paraId="5DF0408E" w14:textId="77777777" w:rsidR="001E41DF" w:rsidRPr="00EE3633" w:rsidRDefault="001E41DF" w:rsidP="006E4D55">
            <w:pPr>
              <w:tabs>
                <w:tab w:val="right" w:pos="850"/>
                <w:tab w:val="left" w:pos="1134"/>
                <w:tab w:val="left" w:pos="1559"/>
                <w:tab w:val="left" w:pos="1984"/>
                <w:tab w:val="left" w:leader="dot" w:pos="8929"/>
                <w:tab w:val="right" w:pos="9638"/>
              </w:tabs>
              <w:jc w:val="center"/>
            </w:pPr>
          </w:p>
        </w:tc>
      </w:tr>
    </w:tbl>
    <w:p w14:paraId="696802EE" w14:textId="77777777" w:rsidR="001E41DF" w:rsidRDefault="005A4E07" w:rsidP="005A4E07">
      <w:pPr>
        <w:tabs>
          <w:tab w:val="left" w:pos="284"/>
        </w:tabs>
        <w:spacing w:before="120"/>
        <w:ind w:firstLine="170"/>
        <w:rPr>
          <w:sz w:val="18"/>
          <w:szCs w:val="18"/>
        </w:rPr>
      </w:pPr>
      <w:r w:rsidRPr="00020674">
        <w:rPr>
          <w:i/>
        </w:rPr>
        <w:t>*</w:t>
      </w:r>
      <w:r w:rsidRPr="00381D11">
        <w:rPr>
          <w:sz w:val="18"/>
          <w:szCs w:val="18"/>
        </w:rPr>
        <w:t xml:space="preserve">  Facultatif jusqu’à 4 500 kg.</w:t>
      </w:r>
    </w:p>
    <w:p w14:paraId="564543D8" w14:textId="77777777" w:rsidR="005A4E07" w:rsidRPr="00381D11" w:rsidRDefault="001E41DF" w:rsidP="001E41DF">
      <w:pPr>
        <w:pStyle w:val="HChG"/>
      </w:pPr>
      <w:r>
        <w:rPr>
          <w:sz w:val="18"/>
          <w:szCs w:val="18"/>
        </w:rPr>
        <w:tab/>
      </w:r>
      <w:r>
        <w:rPr>
          <w:sz w:val="18"/>
          <w:szCs w:val="18"/>
        </w:rPr>
        <w:tab/>
      </w:r>
      <w:r w:rsidR="005A4E07" w:rsidRPr="00381D11">
        <w:t>4.</w:t>
      </w:r>
      <w:r w:rsidR="005A4E07" w:rsidRPr="00381D11">
        <w:tab/>
      </w:r>
      <w:r w:rsidR="005A4E07" w:rsidRPr="00381D11">
        <w:tab/>
        <w:t>Prescriptions concernant la sécurité active</w:t>
      </w:r>
    </w:p>
    <w:p w14:paraId="3A489813" w14:textId="77777777" w:rsidR="005A4E07" w:rsidRDefault="005A4E07" w:rsidP="005A4E07">
      <w:pPr>
        <w:pStyle w:val="SingleTxtG"/>
        <w:ind w:left="2268"/>
      </w:pPr>
      <w:r w:rsidRPr="00381D11">
        <w:tab/>
        <w:t xml:space="preserve">Le tableau ci-dessous recense les prescriptions ou les groupes de prescriptions concernant la sécurité active qui ont déjà été adoptées par le Forum mondial et incluses dans les Règlements </w:t>
      </w:r>
      <w:r>
        <w:t>ONU</w:t>
      </w:r>
      <w:r w:rsidRPr="00381D11">
        <w:t>.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259"/>
        <w:gridCol w:w="2315"/>
        <w:gridCol w:w="1701"/>
        <w:gridCol w:w="987"/>
      </w:tblGrid>
      <w:tr w:rsidR="005A4E07" w:rsidRPr="007B0670" w14:paraId="7D8B67DD" w14:textId="77777777" w:rsidTr="007F60B0">
        <w:trPr>
          <w:tblHeader/>
        </w:trPr>
        <w:tc>
          <w:tcPr>
            <w:tcW w:w="4636" w:type="dxa"/>
            <w:gridSpan w:val="2"/>
            <w:vMerge w:val="restart"/>
            <w:shd w:val="clear" w:color="auto" w:fill="auto"/>
            <w:vAlign w:val="bottom"/>
          </w:tcPr>
          <w:p w14:paraId="0DFEEC3E" w14:textId="77777777" w:rsidR="005A4E07" w:rsidRPr="007B0670" w:rsidRDefault="005A4E07" w:rsidP="001E41DF">
            <w:pPr>
              <w:spacing w:before="80" w:after="80" w:line="200" w:lineRule="exact"/>
              <w:ind w:left="57"/>
              <w:rPr>
                <w:i/>
                <w:sz w:val="16"/>
                <w:szCs w:val="16"/>
              </w:rPr>
            </w:pPr>
            <w:r w:rsidRPr="007B0670">
              <w:rPr>
                <w:i/>
                <w:sz w:val="16"/>
                <w:szCs w:val="16"/>
              </w:rPr>
              <w:t>Domaine thématique</w:t>
            </w:r>
          </w:p>
        </w:tc>
        <w:tc>
          <w:tcPr>
            <w:tcW w:w="5003" w:type="dxa"/>
            <w:gridSpan w:val="3"/>
            <w:shd w:val="clear" w:color="auto" w:fill="auto"/>
            <w:vAlign w:val="bottom"/>
          </w:tcPr>
          <w:p w14:paraId="07B9CA1D" w14:textId="77777777" w:rsidR="005A4E07" w:rsidRPr="007B0670" w:rsidRDefault="005A4E07" w:rsidP="001E41DF">
            <w:pPr>
              <w:spacing w:before="80" w:after="80" w:line="200" w:lineRule="exact"/>
              <w:ind w:left="57"/>
              <w:jc w:val="center"/>
              <w:rPr>
                <w:i/>
                <w:sz w:val="16"/>
                <w:szCs w:val="16"/>
              </w:rPr>
            </w:pPr>
            <w:r w:rsidRPr="007B0670">
              <w:rPr>
                <w:i/>
                <w:sz w:val="16"/>
                <w:szCs w:val="16"/>
              </w:rPr>
              <w:t>Documents pertinents</w:t>
            </w:r>
          </w:p>
        </w:tc>
      </w:tr>
      <w:tr w:rsidR="005A4E07" w:rsidRPr="007B0670" w14:paraId="54839387" w14:textId="77777777" w:rsidTr="007F60B0">
        <w:trPr>
          <w:tblHeader/>
        </w:trPr>
        <w:tc>
          <w:tcPr>
            <w:tcW w:w="4636" w:type="dxa"/>
            <w:gridSpan w:val="2"/>
            <w:vMerge/>
            <w:tcBorders>
              <w:bottom w:val="single" w:sz="12" w:space="0" w:color="auto"/>
            </w:tcBorders>
            <w:shd w:val="clear" w:color="auto" w:fill="auto"/>
            <w:vAlign w:val="bottom"/>
          </w:tcPr>
          <w:p w14:paraId="681C855D" w14:textId="77777777" w:rsidR="005A4E07" w:rsidRPr="007B0670" w:rsidRDefault="005A4E07" w:rsidP="001E41DF">
            <w:pPr>
              <w:spacing w:before="80" w:after="80" w:line="200" w:lineRule="exact"/>
              <w:ind w:left="57"/>
              <w:rPr>
                <w:i/>
                <w:sz w:val="16"/>
                <w:szCs w:val="16"/>
              </w:rPr>
            </w:pPr>
          </w:p>
        </w:tc>
        <w:tc>
          <w:tcPr>
            <w:tcW w:w="2315" w:type="dxa"/>
            <w:tcBorders>
              <w:bottom w:val="single" w:sz="12" w:space="0" w:color="auto"/>
            </w:tcBorders>
            <w:shd w:val="clear" w:color="auto" w:fill="auto"/>
            <w:vAlign w:val="bottom"/>
          </w:tcPr>
          <w:p w14:paraId="29353932" w14:textId="77777777" w:rsidR="005A4E07" w:rsidRPr="007B0670" w:rsidRDefault="005A4E07" w:rsidP="001E41DF">
            <w:pPr>
              <w:spacing w:before="80" w:after="80" w:line="200" w:lineRule="exact"/>
              <w:ind w:left="57"/>
              <w:rPr>
                <w:i/>
                <w:sz w:val="16"/>
                <w:szCs w:val="16"/>
              </w:rPr>
            </w:pPr>
            <w:r w:rsidRPr="007B0670">
              <w:rPr>
                <w:i/>
                <w:sz w:val="16"/>
                <w:szCs w:val="16"/>
              </w:rPr>
              <w:t xml:space="preserve">Règlements </w:t>
            </w:r>
            <w:r>
              <w:rPr>
                <w:i/>
                <w:sz w:val="16"/>
                <w:szCs w:val="16"/>
              </w:rPr>
              <w:t>ONU</w:t>
            </w:r>
            <w:r w:rsidRPr="007B0670">
              <w:rPr>
                <w:i/>
                <w:sz w:val="16"/>
                <w:szCs w:val="16"/>
              </w:rPr>
              <w:t xml:space="preserve"> </w:t>
            </w:r>
            <w:r w:rsidRPr="007B0670">
              <w:rPr>
                <w:i/>
                <w:sz w:val="16"/>
                <w:szCs w:val="16"/>
              </w:rPr>
              <w:br/>
              <w:t>annexés à l’Accord de 1958</w:t>
            </w:r>
          </w:p>
        </w:tc>
        <w:tc>
          <w:tcPr>
            <w:tcW w:w="1701" w:type="dxa"/>
            <w:tcBorders>
              <w:bottom w:val="single" w:sz="12" w:space="0" w:color="auto"/>
            </w:tcBorders>
            <w:shd w:val="clear" w:color="auto" w:fill="auto"/>
            <w:vAlign w:val="bottom"/>
          </w:tcPr>
          <w:p w14:paraId="79E00907" w14:textId="77777777" w:rsidR="005A4E07" w:rsidRPr="007B0670" w:rsidRDefault="005A4E07" w:rsidP="001E41DF">
            <w:pPr>
              <w:spacing w:before="80" w:after="80" w:line="200" w:lineRule="exact"/>
              <w:ind w:left="57"/>
              <w:rPr>
                <w:i/>
                <w:sz w:val="16"/>
                <w:szCs w:val="16"/>
              </w:rPr>
            </w:pPr>
            <w:r w:rsidRPr="007B0670">
              <w:rPr>
                <w:i/>
                <w:sz w:val="16"/>
                <w:szCs w:val="16"/>
              </w:rPr>
              <w:t>Recommandations</w:t>
            </w:r>
          </w:p>
        </w:tc>
        <w:tc>
          <w:tcPr>
            <w:tcW w:w="987" w:type="dxa"/>
            <w:tcBorders>
              <w:bottom w:val="single" w:sz="12" w:space="0" w:color="auto"/>
            </w:tcBorders>
            <w:shd w:val="clear" w:color="auto" w:fill="auto"/>
            <w:vAlign w:val="bottom"/>
          </w:tcPr>
          <w:p w14:paraId="22C757E4" w14:textId="77777777" w:rsidR="005A4E07" w:rsidRPr="007B0670" w:rsidRDefault="005A4E07" w:rsidP="001E41DF">
            <w:pPr>
              <w:spacing w:before="80" w:after="80" w:line="200" w:lineRule="exact"/>
              <w:ind w:left="57"/>
              <w:rPr>
                <w:i/>
                <w:sz w:val="16"/>
                <w:szCs w:val="16"/>
              </w:rPr>
            </w:pPr>
            <w:r w:rsidRPr="007B0670">
              <w:rPr>
                <w:i/>
                <w:sz w:val="16"/>
                <w:szCs w:val="16"/>
              </w:rPr>
              <w:t>Annexes types</w:t>
            </w:r>
          </w:p>
        </w:tc>
      </w:tr>
      <w:tr w:rsidR="005A4E07" w:rsidRPr="00381D11" w14:paraId="331DF6ED" w14:textId="77777777" w:rsidTr="007F60B0">
        <w:tc>
          <w:tcPr>
            <w:tcW w:w="377" w:type="dxa"/>
            <w:tcBorders>
              <w:top w:val="single" w:sz="12" w:space="0" w:color="auto"/>
            </w:tcBorders>
            <w:shd w:val="clear" w:color="auto" w:fill="auto"/>
          </w:tcPr>
          <w:p w14:paraId="56BF89BE" w14:textId="77777777" w:rsidR="005A4E07" w:rsidRPr="00381D11" w:rsidRDefault="005A4E07" w:rsidP="001E41DF">
            <w:pPr>
              <w:spacing w:before="40" w:after="80"/>
              <w:ind w:left="57"/>
            </w:pPr>
            <w:r w:rsidRPr="00381D11">
              <w:t>A.</w:t>
            </w:r>
          </w:p>
        </w:tc>
        <w:tc>
          <w:tcPr>
            <w:tcW w:w="4259" w:type="dxa"/>
            <w:tcBorders>
              <w:top w:val="single" w:sz="12" w:space="0" w:color="auto"/>
            </w:tcBorders>
            <w:shd w:val="clear" w:color="auto" w:fill="auto"/>
          </w:tcPr>
          <w:p w14:paraId="0D1426DA" w14:textId="77777777" w:rsidR="005A4E07" w:rsidRPr="00381D11" w:rsidRDefault="005A4E07" w:rsidP="001E41DF">
            <w:pPr>
              <w:spacing w:before="40" w:after="80"/>
              <w:ind w:left="57"/>
            </w:pPr>
            <w:r w:rsidRPr="00381D11">
              <w:t>Freinage des véhicules à moteur et de leurs remorques</w:t>
            </w:r>
          </w:p>
        </w:tc>
        <w:tc>
          <w:tcPr>
            <w:tcW w:w="2315" w:type="dxa"/>
            <w:tcBorders>
              <w:top w:val="single" w:sz="12" w:space="0" w:color="auto"/>
            </w:tcBorders>
            <w:shd w:val="clear" w:color="auto" w:fill="auto"/>
          </w:tcPr>
          <w:p w14:paraId="59233117" w14:textId="77777777" w:rsidR="005A4E07" w:rsidRPr="00381D11" w:rsidRDefault="005A4E07" w:rsidP="001E41DF">
            <w:pPr>
              <w:spacing w:before="40" w:after="80"/>
              <w:ind w:left="57"/>
            </w:pPr>
            <w:r w:rsidRPr="00381D11">
              <w:t>13, 13-H, 90</w:t>
            </w:r>
          </w:p>
        </w:tc>
        <w:tc>
          <w:tcPr>
            <w:tcW w:w="1701" w:type="dxa"/>
            <w:tcBorders>
              <w:top w:val="single" w:sz="12" w:space="0" w:color="auto"/>
            </w:tcBorders>
            <w:shd w:val="clear" w:color="auto" w:fill="auto"/>
          </w:tcPr>
          <w:p w14:paraId="361F2C87" w14:textId="77777777" w:rsidR="005A4E07" w:rsidRPr="00381D11" w:rsidRDefault="005A4E07" w:rsidP="001E41DF">
            <w:pPr>
              <w:spacing w:before="40" w:after="80"/>
              <w:ind w:left="57"/>
            </w:pPr>
            <w:r w:rsidRPr="00381D11">
              <w:t>Voir par. 8.1 à 8.3.2</w:t>
            </w:r>
          </w:p>
        </w:tc>
        <w:tc>
          <w:tcPr>
            <w:tcW w:w="987" w:type="dxa"/>
            <w:tcBorders>
              <w:top w:val="single" w:sz="12" w:space="0" w:color="auto"/>
            </w:tcBorders>
            <w:shd w:val="clear" w:color="auto" w:fill="auto"/>
          </w:tcPr>
          <w:p w14:paraId="64FC0378" w14:textId="77777777" w:rsidR="005A4E07" w:rsidRPr="00381D11" w:rsidRDefault="005A4E07" w:rsidP="001E41DF">
            <w:pPr>
              <w:spacing w:before="40" w:after="80"/>
              <w:ind w:left="57"/>
            </w:pPr>
          </w:p>
        </w:tc>
      </w:tr>
      <w:tr w:rsidR="005A4E07" w:rsidRPr="00381D11" w14:paraId="12DD64B6" w14:textId="77777777" w:rsidTr="007F60B0">
        <w:tc>
          <w:tcPr>
            <w:tcW w:w="377" w:type="dxa"/>
            <w:shd w:val="clear" w:color="auto" w:fill="auto"/>
          </w:tcPr>
          <w:p w14:paraId="1F969DE5" w14:textId="77777777" w:rsidR="005A4E07" w:rsidRPr="00381D11" w:rsidRDefault="005A4E07" w:rsidP="001E41DF">
            <w:pPr>
              <w:spacing w:before="40" w:after="80"/>
              <w:ind w:left="57"/>
            </w:pPr>
            <w:r w:rsidRPr="00381D11">
              <w:t>B.</w:t>
            </w:r>
          </w:p>
        </w:tc>
        <w:tc>
          <w:tcPr>
            <w:tcW w:w="4259" w:type="dxa"/>
            <w:shd w:val="clear" w:color="auto" w:fill="auto"/>
          </w:tcPr>
          <w:p w14:paraId="70340BB7" w14:textId="77777777" w:rsidR="005A4E07" w:rsidRPr="00381D11" w:rsidRDefault="005A4E07" w:rsidP="001E41DF">
            <w:pPr>
              <w:spacing w:before="40" w:after="80"/>
              <w:ind w:left="57"/>
            </w:pPr>
            <w:r w:rsidRPr="00381D11">
              <w:t xml:space="preserve">Freinage des motocycles </w:t>
            </w:r>
          </w:p>
        </w:tc>
        <w:tc>
          <w:tcPr>
            <w:tcW w:w="2315" w:type="dxa"/>
            <w:shd w:val="clear" w:color="auto" w:fill="auto"/>
          </w:tcPr>
          <w:p w14:paraId="17B26E28" w14:textId="77777777" w:rsidR="005A4E07" w:rsidRPr="00381D11" w:rsidRDefault="005A4E07" w:rsidP="001E41DF">
            <w:pPr>
              <w:spacing w:before="40" w:after="80"/>
              <w:ind w:left="57"/>
            </w:pPr>
            <w:r w:rsidRPr="00381D11">
              <w:t>78</w:t>
            </w:r>
          </w:p>
        </w:tc>
        <w:tc>
          <w:tcPr>
            <w:tcW w:w="1701" w:type="dxa"/>
            <w:shd w:val="clear" w:color="auto" w:fill="auto"/>
          </w:tcPr>
          <w:p w14:paraId="3338C5FB" w14:textId="77777777" w:rsidR="005A4E07" w:rsidRPr="00381D11" w:rsidRDefault="005A4E07" w:rsidP="001E41DF">
            <w:pPr>
              <w:spacing w:before="40" w:after="80"/>
              <w:ind w:left="57"/>
            </w:pPr>
            <w:r w:rsidRPr="00381D11">
              <w:t>Voir par. 8.1 à 8.3.2</w:t>
            </w:r>
          </w:p>
        </w:tc>
        <w:tc>
          <w:tcPr>
            <w:tcW w:w="987" w:type="dxa"/>
            <w:shd w:val="clear" w:color="auto" w:fill="auto"/>
          </w:tcPr>
          <w:p w14:paraId="240FF2AC" w14:textId="77777777" w:rsidR="005A4E07" w:rsidRPr="00381D11" w:rsidRDefault="005A4E07" w:rsidP="001E41DF">
            <w:pPr>
              <w:spacing w:before="40" w:after="80"/>
              <w:ind w:left="57"/>
            </w:pPr>
          </w:p>
        </w:tc>
      </w:tr>
      <w:tr w:rsidR="005A4E07" w:rsidRPr="00381D11" w14:paraId="2A472CD1" w14:textId="77777777" w:rsidTr="007F60B0">
        <w:tc>
          <w:tcPr>
            <w:tcW w:w="377" w:type="dxa"/>
            <w:shd w:val="clear" w:color="auto" w:fill="auto"/>
          </w:tcPr>
          <w:p w14:paraId="526D64BF" w14:textId="77777777" w:rsidR="005A4E07" w:rsidRPr="00381D11" w:rsidRDefault="005A4E07" w:rsidP="001E41DF">
            <w:pPr>
              <w:spacing w:before="40" w:after="80"/>
              <w:ind w:left="57"/>
            </w:pPr>
            <w:r w:rsidRPr="00381D11">
              <w:t>C.</w:t>
            </w:r>
          </w:p>
        </w:tc>
        <w:tc>
          <w:tcPr>
            <w:tcW w:w="4259" w:type="dxa"/>
            <w:shd w:val="clear" w:color="auto" w:fill="auto"/>
          </w:tcPr>
          <w:p w14:paraId="49BEC9EE" w14:textId="77777777" w:rsidR="005A4E07" w:rsidRPr="00381D11" w:rsidRDefault="005A4E07" w:rsidP="001E41DF">
            <w:pPr>
              <w:spacing w:before="40" w:after="80"/>
              <w:ind w:left="57"/>
            </w:pPr>
            <w:r w:rsidRPr="00381D11">
              <w:t>Avertisseurs sonores, signalisation sonore des véhicules à moteur</w:t>
            </w:r>
            <w:r>
              <w:t xml:space="preserve"> </w:t>
            </w:r>
            <w:r w:rsidRPr="00D310B8">
              <w:rPr>
                <w:b/>
              </w:rPr>
              <w:t xml:space="preserve">et </w:t>
            </w:r>
            <w:r>
              <w:rPr>
                <w:b/>
              </w:rPr>
              <w:t>s</w:t>
            </w:r>
            <w:r w:rsidRPr="006B28BB">
              <w:rPr>
                <w:b/>
              </w:rPr>
              <w:t>ystème</w:t>
            </w:r>
            <w:r>
              <w:rPr>
                <w:b/>
              </w:rPr>
              <w:t>s</w:t>
            </w:r>
            <w:r w:rsidRPr="006B28BB">
              <w:rPr>
                <w:b/>
              </w:rPr>
              <w:t xml:space="preserve"> avertisseur</w:t>
            </w:r>
            <w:r>
              <w:rPr>
                <w:b/>
              </w:rPr>
              <w:t xml:space="preserve">s </w:t>
            </w:r>
            <w:r w:rsidRPr="006B28BB">
              <w:rPr>
                <w:b/>
              </w:rPr>
              <w:t>sonore</w:t>
            </w:r>
            <w:r>
              <w:rPr>
                <w:b/>
              </w:rPr>
              <w:t xml:space="preserve">s </w:t>
            </w:r>
            <w:r w:rsidRPr="006B28BB">
              <w:rPr>
                <w:b/>
              </w:rPr>
              <w:t>de présence pour véhicule silencieux</w:t>
            </w:r>
          </w:p>
        </w:tc>
        <w:tc>
          <w:tcPr>
            <w:tcW w:w="2315" w:type="dxa"/>
            <w:shd w:val="clear" w:color="auto" w:fill="auto"/>
          </w:tcPr>
          <w:p w14:paraId="3755816F" w14:textId="77777777" w:rsidR="005A4E07" w:rsidRPr="00381D11" w:rsidRDefault="005A4E07" w:rsidP="001E41DF">
            <w:pPr>
              <w:spacing w:before="40" w:after="80"/>
              <w:ind w:left="57"/>
            </w:pPr>
            <w:r w:rsidRPr="00381D11">
              <w:t>28</w:t>
            </w:r>
            <w:r w:rsidRPr="00D310B8">
              <w:rPr>
                <w:b/>
              </w:rPr>
              <w:t>, 138</w:t>
            </w:r>
          </w:p>
        </w:tc>
        <w:tc>
          <w:tcPr>
            <w:tcW w:w="1701" w:type="dxa"/>
            <w:shd w:val="clear" w:color="auto" w:fill="auto"/>
          </w:tcPr>
          <w:p w14:paraId="66534E39" w14:textId="77777777" w:rsidR="005A4E07" w:rsidRPr="00381D11" w:rsidRDefault="005A4E07" w:rsidP="001E41DF">
            <w:pPr>
              <w:spacing w:before="40" w:after="80"/>
              <w:ind w:left="57"/>
            </w:pPr>
            <w:r w:rsidRPr="00381D11">
              <w:t>Voir par. 8.4</w:t>
            </w:r>
            <w:r>
              <w:t xml:space="preserve"> </w:t>
            </w:r>
            <w:r w:rsidRPr="00D310B8">
              <w:rPr>
                <w:b/>
              </w:rPr>
              <w:t>et l’annexe 2</w:t>
            </w:r>
          </w:p>
        </w:tc>
        <w:tc>
          <w:tcPr>
            <w:tcW w:w="987" w:type="dxa"/>
            <w:shd w:val="clear" w:color="auto" w:fill="auto"/>
          </w:tcPr>
          <w:p w14:paraId="24ECC4D0" w14:textId="77777777" w:rsidR="005A4E07" w:rsidRPr="00381D11" w:rsidRDefault="005A4E07" w:rsidP="001E41DF">
            <w:pPr>
              <w:spacing w:before="40" w:after="80"/>
              <w:ind w:left="57"/>
            </w:pPr>
          </w:p>
        </w:tc>
      </w:tr>
      <w:tr w:rsidR="005A4E07" w:rsidRPr="00381D11" w14:paraId="4C503981" w14:textId="77777777" w:rsidTr="007F60B0">
        <w:tc>
          <w:tcPr>
            <w:tcW w:w="377" w:type="dxa"/>
            <w:shd w:val="clear" w:color="auto" w:fill="auto"/>
          </w:tcPr>
          <w:p w14:paraId="078F0BD2" w14:textId="77777777" w:rsidR="005A4E07" w:rsidRPr="00381D11" w:rsidRDefault="005A4E07" w:rsidP="001E41DF">
            <w:pPr>
              <w:spacing w:before="40" w:after="80"/>
              <w:ind w:left="57"/>
            </w:pPr>
            <w:r w:rsidRPr="00381D11">
              <w:t>D.</w:t>
            </w:r>
          </w:p>
        </w:tc>
        <w:tc>
          <w:tcPr>
            <w:tcW w:w="4259" w:type="dxa"/>
            <w:shd w:val="clear" w:color="auto" w:fill="auto"/>
          </w:tcPr>
          <w:p w14:paraId="15C52C1E" w14:textId="77777777" w:rsidR="005A4E07" w:rsidRPr="00381D11" w:rsidRDefault="005A4E07" w:rsidP="001E41DF">
            <w:pPr>
              <w:spacing w:before="40" w:after="80"/>
              <w:ind w:left="57"/>
            </w:pPr>
            <w:r w:rsidRPr="00381D11">
              <w:t xml:space="preserve">Dispositifs d’éclairage et de signalisation lumineuse des véhicules à moteur </w:t>
            </w:r>
          </w:p>
        </w:tc>
        <w:tc>
          <w:tcPr>
            <w:tcW w:w="2315" w:type="dxa"/>
            <w:shd w:val="clear" w:color="auto" w:fill="auto"/>
          </w:tcPr>
          <w:p w14:paraId="483A308C" w14:textId="77777777" w:rsidR="005A4E07" w:rsidRPr="00D310B8" w:rsidRDefault="005A4E07" w:rsidP="001E41DF">
            <w:pPr>
              <w:spacing w:before="40" w:after="80"/>
              <w:ind w:left="57"/>
              <w:rPr>
                <w:b/>
                <w:spacing w:val="-2"/>
              </w:rPr>
            </w:pPr>
            <w:r w:rsidRPr="00381D11">
              <w:rPr>
                <w:spacing w:val="-2"/>
              </w:rPr>
              <w:t>1, 2, 4, 5, 6, 7, 8, 19, 20, 23, 31, 37, 38, 45, 65, 77, 87, 91, 98, 99, 112, 119, 123</w:t>
            </w:r>
            <w:r>
              <w:rPr>
                <w:b/>
                <w:spacing w:val="-2"/>
              </w:rPr>
              <w:t>, 148, 149</w:t>
            </w:r>
          </w:p>
        </w:tc>
        <w:tc>
          <w:tcPr>
            <w:tcW w:w="1701" w:type="dxa"/>
            <w:shd w:val="clear" w:color="auto" w:fill="auto"/>
          </w:tcPr>
          <w:p w14:paraId="7B6546CB" w14:textId="77777777" w:rsidR="005A4E07" w:rsidRPr="00381D11" w:rsidRDefault="005A4E07" w:rsidP="001E41DF">
            <w:pPr>
              <w:spacing w:before="40" w:after="80"/>
              <w:ind w:left="57"/>
            </w:pPr>
            <w:r w:rsidRPr="00381D11">
              <w:t>–</w:t>
            </w:r>
          </w:p>
        </w:tc>
        <w:tc>
          <w:tcPr>
            <w:tcW w:w="987" w:type="dxa"/>
            <w:shd w:val="clear" w:color="auto" w:fill="auto"/>
          </w:tcPr>
          <w:p w14:paraId="7759D513" w14:textId="77777777" w:rsidR="005A4E07" w:rsidRPr="00381D11" w:rsidRDefault="005A4E07" w:rsidP="001E41DF">
            <w:pPr>
              <w:spacing w:before="40" w:after="80"/>
              <w:ind w:left="57"/>
            </w:pPr>
          </w:p>
        </w:tc>
      </w:tr>
      <w:tr w:rsidR="005A4E07" w:rsidRPr="00381D11" w14:paraId="72A5E68D" w14:textId="77777777" w:rsidTr="007F60B0">
        <w:tc>
          <w:tcPr>
            <w:tcW w:w="377" w:type="dxa"/>
            <w:shd w:val="clear" w:color="auto" w:fill="auto"/>
          </w:tcPr>
          <w:p w14:paraId="3CBAF097" w14:textId="77777777" w:rsidR="005A4E07" w:rsidRPr="00381D11" w:rsidRDefault="005A4E07" w:rsidP="001E41DF">
            <w:pPr>
              <w:spacing w:before="40" w:after="80"/>
              <w:ind w:left="57"/>
            </w:pPr>
            <w:r w:rsidRPr="00381D11">
              <w:t>E.</w:t>
            </w:r>
          </w:p>
        </w:tc>
        <w:tc>
          <w:tcPr>
            <w:tcW w:w="4259" w:type="dxa"/>
            <w:shd w:val="clear" w:color="auto" w:fill="auto"/>
          </w:tcPr>
          <w:p w14:paraId="6AACABD1" w14:textId="77777777" w:rsidR="005A4E07" w:rsidRPr="00381D11" w:rsidRDefault="005A4E07" w:rsidP="001E41DF">
            <w:pPr>
              <w:spacing w:before="40" w:after="80"/>
              <w:ind w:left="57"/>
            </w:pPr>
            <w:r w:rsidRPr="00381D11">
              <w:t>Dispositifs d’éclairage et de signalisation lumineuse des motocycles</w:t>
            </w:r>
          </w:p>
        </w:tc>
        <w:tc>
          <w:tcPr>
            <w:tcW w:w="2315" w:type="dxa"/>
            <w:shd w:val="clear" w:color="auto" w:fill="auto"/>
          </w:tcPr>
          <w:p w14:paraId="7D485E65" w14:textId="77777777" w:rsidR="005A4E07" w:rsidRPr="00D310B8" w:rsidRDefault="005A4E07" w:rsidP="001E41DF">
            <w:pPr>
              <w:spacing w:before="40" w:after="80"/>
              <w:ind w:left="57"/>
              <w:rPr>
                <w:b/>
              </w:rPr>
            </w:pPr>
            <w:r w:rsidRPr="00381D11">
              <w:t>50, 57, 72, 113</w:t>
            </w:r>
            <w:r>
              <w:rPr>
                <w:b/>
              </w:rPr>
              <w:t>, 148, 149</w:t>
            </w:r>
          </w:p>
        </w:tc>
        <w:tc>
          <w:tcPr>
            <w:tcW w:w="1701" w:type="dxa"/>
            <w:shd w:val="clear" w:color="auto" w:fill="auto"/>
          </w:tcPr>
          <w:p w14:paraId="5C5A30FD" w14:textId="77777777" w:rsidR="005A4E07" w:rsidRPr="00381D11" w:rsidRDefault="005A4E07" w:rsidP="001E41DF">
            <w:pPr>
              <w:spacing w:before="40" w:after="80"/>
              <w:ind w:left="57"/>
            </w:pPr>
            <w:r w:rsidRPr="00381D11">
              <w:t>–</w:t>
            </w:r>
          </w:p>
        </w:tc>
        <w:tc>
          <w:tcPr>
            <w:tcW w:w="987" w:type="dxa"/>
            <w:shd w:val="clear" w:color="auto" w:fill="auto"/>
          </w:tcPr>
          <w:p w14:paraId="0B16541F" w14:textId="77777777" w:rsidR="005A4E07" w:rsidRPr="00381D11" w:rsidRDefault="005A4E07" w:rsidP="001E41DF">
            <w:pPr>
              <w:spacing w:before="40" w:after="80"/>
              <w:ind w:left="57"/>
            </w:pPr>
          </w:p>
        </w:tc>
      </w:tr>
      <w:tr w:rsidR="005A4E07" w:rsidRPr="00381D11" w14:paraId="6DCF5274" w14:textId="77777777" w:rsidTr="007F60B0">
        <w:tc>
          <w:tcPr>
            <w:tcW w:w="377" w:type="dxa"/>
            <w:shd w:val="clear" w:color="auto" w:fill="auto"/>
          </w:tcPr>
          <w:p w14:paraId="618A9F63" w14:textId="77777777" w:rsidR="005A4E07" w:rsidRPr="00381D11" w:rsidRDefault="005A4E07" w:rsidP="001E41DF">
            <w:pPr>
              <w:spacing w:before="40" w:after="80"/>
              <w:ind w:left="57"/>
            </w:pPr>
            <w:r w:rsidRPr="00381D11">
              <w:t>F.</w:t>
            </w:r>
          </w:p>
        </w:tc>
        <w:tc>
          <w:tcPr>
            <w:tcW w:w="4259" w:type="dxa"/>
            <w:shd w:val="clear" w:color="auto" w:fill="auto"/>
          </w:tcPr>
          <w:p w14:paraId="1E119606" w14:textId="77777777" w:rsidR="005A4E07" w:rsidRPr="00381D11" w:rsidRDefault="005A4E07" w:rsidP="001E41DF">
            <w:pPr>
              <w:spacing w:before="40" w:after="80"/>
              <w:ind w:left="57"/>
            </w:pPr>
            <w:r w:rsidRPr="00381D11">
              <w:t>Dispositifs d’éclairage et de signalisation lumineuse des cyclomoteurs</w:t>
            </w:r>
          </w:p>
        </w:tc>
        <w:tc>
          <w:tcPr>
            <w:tcW w:w="2315" w:type="dxa"/>
            <w:shd w:val="clear" w:color="auto" w:fill="auto"/>
          </w:tcPr>
          <w:p w14:paraId="23B51DBA" w14:textId="77777777" w:rsidR="005A4E07" w:rsidRPr="00D310B8" w:rsidRDefault="005A4E07" w:rsidP="001E41DF">
            <w:pPr>
              <w:spacing w:before="40" w:after="80"/>
              <w:ind w:left="57"/>
              <w:rPr>
                <w:b/>
              </w:rPr>
            </w:pPr>
            <w:r w:rsidRPr="00381D11">
              <w:t>56, 76, 82, 128</w:t>
            </w:r>
            <w:r>
              <w:rPr>
                <w:b/>
              </w:rPr>
              <w:t>, 148</w:t>
            </w:r>
          </w:p>
        </w:tc>
        <w:tc>
          <w:tcPr>
            <w:tcW w:w="1701" w:type="dxa"/>
            <w:shd w:val="clear" w:color="auto" w:fill="auto"/>
          </w:tcPr>
          <w:p w14:paraId="76422F3A" w14:textId="77777777" w:rsidR="005A4E07" w:rsidRPr="00381D11" w:rsidRDefault="005A4E07" w:rsidP="001E41DF">
            <w:pPr>
              <w:spacing w:before="40" w:after="80"/>
              <w:ind w:left="57"/>
            </w:pPr>
            <w:r w:rsidRPr="00381D11">
              <w:t>–</w:t>
            </w:r>
          </w:p>
        </w:tc>
        <w:tc>
          <w:tcPr>
            <w:tcW w:w="987" w:type="dxa"/>
            <w:shd w:val="clear" w:color="auto" w:fill="auto"/>
          </w:tcPr>
          <w:p w14:paraId="641AA8EC" w14:textId="77777777" w:rsidR="005A4E07" w:rsidRPr="00381D11" w:rsidRDefault="005A4E07" w:rsidP="001E41DF">
            <w:pPr>
              <w:spacing w:before="40" w:after="80"/>
              <w:ind w:left="57"/>
            </w:pPr>
          </w:p>
        </w:tc>
      </w:tr>
      <w:tr w:rsidR="005A4E07" w:rsidRPr="00381D11" w14:paraId="29C86322" w14:textId="77777777" w:rsidTr="007F60B0">
        <w:tc>
          <w:tcPr>
            <w:tcW w:w="377" w:type="dxa"/>
            <w:shd w:val="clear" w:color="auto" w:fill="auto"/>
          </w:tcPr>
          <w:p w14:paraId="459B1B7C" w14:textId="77777777" w:rsidR="005A4E07" w:rsidRPr="00381D11" w:rsidRDefault="005A4E07" w:rsidP="001E41DF">
            <w:pPr>
              <w:spacing w:before="40" w:after="80"/>
              <w:ind w:left="57"/>
            </w:pPr>
            <w:r w:rsidRPr="00381D11">
              <w:t>G.</w:t>
            </w:r>
          </w:p>
        </w:tc>
        <w:tc>
          <w:tcPr>
            <w:tcW w:w="4259" w:type="dxa"/>
            <w:shd w:val="clear" w:color="auto" w:fill="auto"/>
          </w:tcPr>
          <w:p w14:paraId="6A7A3AE3" w14:textId="77777777" w:rsidR="005A4E07" w:rsidRPr="00381D11" w:rsidRDefault="005A4E07" w:rsidP="001E41DF">
            <w:pPr>
              <w:spacing w:before="40" w:after="80"/>
              <w:ind w:left="57"/>
            </w:pPr>
            <w:r w:rsidRPr="00381D11">
              <w:t>Dispositifs d’éclairage et de signalisation lumineuse des véhicules automobiles</w:t>
            </w:r>
          </w:p>
        </w:tc>
        <w:tc>
          <w:tcPr>
            <w:tcW w:w="2315" w:type="dxa"/>
            <w:shd w:val="clear" w:color="auto" w:fill="auto"/>
          </w:tcPr>
          <w:p w14:paraId="6E32044F" w14:textId="77777777" w:rsidR="005A4E07" w:rsidRPr="00381D11" w:rsidRDefault="005A4E07" w:rsidP="001E41DF">
            <w:pPr>
              <w:spacing w:before="40" w:after="80"/>
              <w:ind w:left="57"/>
            </w:pPr>
            <w:r w:rsidRPr="00381D11">
              <w:t>48, 128</w:t>
            </w:r>
          </w:p>
        </w:tc>
        <w:tc>
          <w:tcPr>
            <w:tcW w:w="1701" w:type="dxa"/>
            <w:shd w:val="clear" w:color="auto" w:fill="auto"/>
          </w:tcPr>
          <w:p w14:paraId="0FDC2F7B" w14:textId="77777777" w:rsidR="005A4E07" w:rsidRPr="00381D11" w:rsidRDefault="005A4E07" w:rsidP="001E41DF">
            <w:pPr>
              <w:spacing w:before="40" w:after="80"/>
              <w:ind w:left="57"/>
            </w:pPr>
            <w:r w:rsidRPr="00381D11">
              <w:t>–</w:t>
            </w:r>
          </w:p>
        </w:tc>
        <w:tc>
          <w:tcPr>
            <w:tcW w:w="987" w:type="dxa"/>
            <w:shd w:val="clear" w:color="auto" w:fill="auto"/>
          </w:tcPr>
          <w:p w14:paraId="0D164100" w14:textId="77777777" w:rsidR="005A4E07" w:rsidRPr="00381D11" w:rsidRDefault="005A4E07" w:rsidP="001E41DF">
            <w:pPr>
              <w:spacing w:before="40" w:after="80"/>
              <w:ind w:left="57"/>
            </w:pPr>
          </w:p>
        </w:tc>
      </w:tr>
      <w:tr w:rsidR="005A4E07" w:rsidRPr="00381D11" w14:paraId="4056EA9F" w14:textId="77777777" w:rsidTr="007F60B0">
        <w:tc>
          <w:tcPr>
            <w:tcW w:w="377" w:type="dxa"/>
            <w:shd w:val="clear" w:color="auto" w:fill="auto"/>
          </w:tcPr>
          <w:p w14:paraId="078FE9CB" w14:textId="77777777" w:rsidR="005A4E07" w:rsidRPr="00381D11" w:rsidRDefault="005A4E07" w:rsidP="001E41DF">
            <w:pPr>
              <w:spacing w:before="40" w:after="80"/>
              <w:ind w:left="57"/>
            </w:pPr>
            <w:r w:rsidRPr="00381D11">
              <w:t>H.</w:t>
            </w:r>
          </w:p>
        </w:tc>
        <w:tc>
          <w:tcPr>
            <w:tcW w:w="4259" w:type="dxa"/>
            <w:shd w:val="clear" w:color="auto" w:fill="auto"/>
          </w:tcPr>
          <w:p w14:paraId="3708CD70" w14:textId="77777777" w:rsidR="005A4E07" w:rsidRPr="00381D11" w:rsidRDefault="005A4E07" w:rsidP="001E41DF">
            <w:pPr>
              <w:spacing w:before="40" w:after="80"/>
              <w:ind w:left="57"/>
            </w:pPr>
            <w:r w:rsidRPr="00381D11">
              <w:t>Installation des dispositifs d’éclairage et de signalisation lumineuse sur les motocycles</w:t>
            </w:r>
          </w:p>
        </w:tc>
        <w:tc>
          <w:tcPr>
            <w:tcW w:w="2315" w:type="dxa"/>
            <w:shd w:val="clear" w:color="auto" w:fill="auto"/>
          </w:tcPr>
          <w:p w14:paraId="67BE2078" w14:textId="77777777" w:rsidR="005A4E07" w:rsidRPr="00381D11" w:rsidRDefault="005A4E07" w:rsidP="001E41DF">
            <w:pPr>
              <w:spacing w:before="40" w:after="80"/>
              <w:ind w:left="57"/>
            </w:pPr>
            <w:r w:rsidRPr="00381D11">
              <w:t>53, 128</w:t>
            </w:r>
          </w:p>
        </w:tc>
        <w:tc>
          <w:tcPr>
            <w:tcW w:w="1701" w:type="dxa"/>
            <w:shd w:val="clear" w:color="auto" w:fill="auto"/>
          </w:tcPr>
          <w:p w14:paraId="03F0932F" w14:textId="77777777" w:rsidR="005A4E07" w:rsidRPr="00381D11" w:rsidRDefault="005A4E07" w:rsidP="001E41DF">
            <w:pPr>
              <w:spacing w:before="40" w:after="80"/>
              <w:ind w:left="57"/>
            </w:pPr>
            <w:r w:rsidRPr="00381D11">
              <w:t>–</w:t>
            </w:r>
          </w:p>
        </w:tc>
        <w:tc>
          <w:tcPr>
            <w:tcW w:w="987" w:type="dxa"/>
            <w:shd w:val="clear" w:color="auto" w:fill="auto"/>
          </w:tcPr>
          <w:p w14:paraId="3F4B21A7" w14:textId="77777777" w:rsidR="005A4E07" w:rsidRPr="00381D11" w:rsidRDefault="005A4E07" w:rsidP="001E41DF">
            <w:pPr>
              <w:spacing w:before="40" w:after="80"/>
              <w:ind w:left="57"/>
            </w:pPr>
          </w:p>
        </w:tc>
      </w:tr>
      <w:tr w:rsidR="005A4E07" w:rsidRPr="00381D11" w14:paraId="5801A4F8" w14:textId="77777777" w:rsidTr="007F60B0">
        <w:tc>
          <w:tcPr>
            <w:tcW w:w="377" w:type="dxa"/>
            <w:shd w:val="clear" w:color="auto" w:fill="auto"/>
          </w:tcPr>
          <w:p w14:paraId="61739F44" w14:textId="77777777" w:rsidR="005A4E07" w:rsidRPr="00381D11" w:rsidRDefault="005A4E07" w:rsidP="001E41DF">
            <w:pPr>
              <w:spacing w:before="40" w:after="80"/>
              <w:ind w:left="57"/>
            </w:pPr>
            <w:r w:rsidRPr="00381D11">
              <w:t>I.</w:t>
            </w:r>
          </w:p>
        </w:tc>
        <w:tc>
          <w:tcPr>
            <w:tcW w:w="4259" w:type="dxa"/>
            <w:shd w:val="clear" w:color="auto" w:fill="auto"/>
          </w:tcPr>
          <w:p w14:paraId="2BB1D4D0" w14:textId="77777777" w:rsidR="005A4E07" w:rsidRPr="00381D11" w:rsidRDefault="005A4E07" w:rsidP="001E41DF">
            <w:pPr>
              <w:spacing w:before="40" w:after="80"/>
              <w:ind w:left="57"/>
            </w:pPr>
            <w:r w:rsidRPr="00381D11">
              <w:t>Installation des dispositifs d’éclairage et de signalisation lumineuse sur les cyclomoteurs</w:t>
            </w:r>
          </w:p>
        </w:tc>
        <w:tc>
          <w:tcPr>
            <w:tcW w:w="2315" w:type="dxa"/>
            <w:shd w:val="clear" w:color="auto" w:fill="auto"/>
          </w:tcPr>
          <w:p w14:paraId="603DF29F" w14:textId="77777777" w:rsidR="005A4E07" w:rsidRPr="00381D11" w:rsidRDefault="005A4E07" w:rsidP="001E41DF">
            <w:pPr>
              <w:spacing w:before="40" w:after="80"/>
              <w:ind w:left="57"/>
            </w:pPr>
            <w:r w:rsidRPr="00381D11">
              <w:t>74, 128</w:t>
            </w:r>
          </w:p>
        </w:tc>
        <w:tc>
          <w:tcPr>
            <w:tcW w:w="1701" w:type="dxa"/>
            <w:shd w:val="clear" w:color="auto" w:fill="auto"/>
          </w:tcPr>
          <w:p w14:paraId="4391AD68" w14:textId="77777777" w:rsidR="005A4E07" w:rsidRPr="00381D11" w:rsidRDefault="005A4E07" w:rsidP="001E41DF">
            <w:pPr>
              <w:spacing w:before="40" w:after="80"/>
              <w:ind w:left="57"/>
            </w:pPr>
            <w:r w:rsidRPr="00381D11">
              <w:t>–</w:t>
            </w:r>
          </w:p>
        </w:tc>
        <w:tc>
          <w:tcPr>
            <w:tcW w:w="987" w:type="dxa"/>
            <w:shd w:val="clear" w:color="auto" w:fill="auto"/>
          </w:tcPr>
          <w:p w14:paraId="46B63AFC" w14:textId="77777777" w:rsidR="005A4E07" w:rsidRPr="00381D11" w:rsidRDefault="005A4E07" w:rsidP="001E41DF">
            <w:pPr>
              <w:spacing w:before="40" w:after="80"/>
              <w:ind w:left="57"/>
            </w:pPr>
          </w:p>
        </w:tc>
      </w:tr>
      <w:tr w:rsidR="005A4E07" w:rsidRPr="00381D11" w14:paraId="50A84385" w14:textId="77777777" w:rsidTr="007F60B0">
        <w:tc>
          <w:tcPr>
            <w:tcW w:w="377" w:type="dxa"/>
            <w:shd w:val="clear" w:color="auto" w:fill="auto"/>
          </w:tcPr>
          <w:p w14:paraId="5222AC9D" w14:textId="77777777" w:rsidR="005A4E07" w:rsidRPr="00381D11" w:rsidRDefault="005A4E07" w:rsidP="001E41DF">
            <w:pPr>
              <w:spacing w:before="40" w:after="80"/>
              <w:ind w:left="57"/>
            </w:pPr>
            <w:r w:rsidRPr="00381D11">
              <w:lastRenderedPageBreak/>
              <w:t>J.</w:t>
            </w:r>
          </w:p>
        </w:tc>
        <w:tc>
          <w:tcPr>
            <w:tcW w:w="4259" w:type="dxa"/>
            <w:shd w:val="clear" w:color="auto" w:fill="auto"/>
          </w:tcPr>
          <w:p w14:paraId="1744D9CE" w14:textId="77777777" w:rsidR="005A4E07" w:rsidRPr="00381D11" w:rsidRDefault="005A4E07" w:rsidP="001E41DF">
            <w:pPr>
              <w:spacing w:before="40" w:after="80"/>
              <w:ind w:left="57"/>
            </w:pPr>
            <w:r w:rsidRPr="00381D11">
              <w:t>Installation des dispositifs d’éclairage et de signalisation lumineuse sur les tracteurs agricoles</w:t>
            </w:r>
          </w:p>
        </w:tc>
        <w:tc>
          <w:tcPr>
            <w:tcW w:w="2315" w:type="dxa"/>
            <w:shd w:val="clear" w:color="auto" w:fill="auto"/>
          </w:tcPr>
          <w:p w14:paraId="47647459" w14:textId="77777777" w:rsidR="005A4E07" w:rsidRPr="00381D11" w:rsidRDefault="005A4E07" w:rsidP="001E41DF">
            <w:pPr>
              <w:spacing w:before="40" w:after="80"/>
              <w:ind w:left="57"/>
            </w:pPr>
            <w:r w:rsidRPr="00381D11">
              <w:t>86, 128</w:t>
            </w:r>
          </w:p>
        </w:tc>
        <w:tc>
          <w:tcPr>
            <w:tcW w:w="1701" w:type="dxa"/>
            <w:shd w:val="clear" w:color="auto" w:fill="auto"/>
          </w:tcPr>
          <w:p w14:paraId="73D0633B" w14:textId="77777777" w:rsidR="005A4E07" w:rsidRPr="00381D11" w:rsidRDefault="005A4E07" w:rsidP="001E41DF">
            <w:pPr>
              <w:spacing w:before="40" w:after="80"/>
              <w:ind w:left="57"/>
            </w:pPr>
            <w:r w:rsidRPr="00381D11">
              <w:t>–</w:t>
            </w:r>
          </w:p>
        </w:tc>
        <w:tc>
          <w:tcPr>
            <w:tcW w:w="987" w:type="dxa"/>
            <w:shd w:val="clear" w:color="auto" w:fill="auto"/>
          </w:tcPr>
          <w:p w14:paraId="1C7BB3AA" w14:textId="77777777" w:rsidR="005A4E07" w:rsidRPr="00381D11" w:rsidRDefault="005A4E07" w:rsidP="001E41DF">
            <w:pPr>
              <w:spacing w:before="40" w:after="80"/>
              <w:ind w:left="57"/>
            </w:pPr>
          </w:p>
        </w:tc>
      </w:tr>
      <w:tr w:rsidR="005A4E07" w:rsidRPr="00381D11" w14:paraId="3E66019D" w14:textId="77777777" w:rsidTr="007F60B0">
        <w:tc>
          <w:tcPr>
            <w:tcW w:w="377" w:type="dxa"/>
            <w:shd w:val="clear" w:color="auto" w:fill="auto"/>
          </w:tcPr>
          <w:p w14:paraId="62331916" w14:textId="77777777" w:rsidR="005A4E07" w:rsidRPr="00381D11" w:rsidRDefault="005A4E07" w:rsidP="001E41DF">
            <w:pPr>
              <w:spacing w:before="40" w:after="80"/>
              <w:ind w:left="57"/>
            </w:pPr>
            <w:r w:rsidRPr="00381D11">
              <w:t>K.</w:t>
            </w:r>
          </w:p>
        </w:tc>
        <w:tc>
          <w:tcPr>
            <w:tcW w:w="4259" w:type="dxa"/>
            <w:shd w:val="clear" w:color="auto" w:fill="auto"/>
          </w:tcPr>
          <w:p w14:paraId="5D563DAD" w14:textId="77777777" w:rsidR="005A4E07" w:rsidRPr="00381D11" w:rsidRDefault="005A4E07" w:rsidP="001E41DF">
            <w:pPr>
              <w:spacing w:before="40" w:after="80"/>
              <w:ind w:left="57"/>
            </w:pPr>
            <w:r w:rsidRPr="00381D11">
              <w:t xml:space="preserve">Dispositifs et marquages </w:t>
            </w:r>
            <w:proofErr w:type="spellStart"/>
            <w:r w:rsidRPr="00381D11">
              <w:t>rétroréfléchissants</w:t>
            </w:r>
            <w:proofErr w:type="spellEnd"/>
          </w:p>
        </w:tc>
        <w:tc>
          <w:tcPr>
            <w:tcW w:w="2315" w:type="dxa"/>
            <w:shd w:val="clear" w:color="auto" w:fill="auto"/>
          </w:tcPr>
          <w:p w14:paraId="50890A23" w14:textId="77777777" w:rsidR="005A4E07" w:rsidRPr="00D310B8" w:rsidRDefault="005A4E07" w:rsidP="001E41DF">
            <w:pPr>
              <w:spacing w:before="40" w:after="80"/>
              <w:ind w:left="57"/>
              <w:rPr>
                <w:b/>
              </w:rPr>
            </w:pPr>
            <w:r w:rsidRPr="00381D11">
              <w:t>3, 69, 70, 88, 104</w:t>
            </w:r>
            <w:r>
              <w:rPr>
                <w:b/>
              </w:rPr>
              <w:t>, 150</w:t>
            </w:r>
          </w:p>
        </w:tc>
        <w:tc>
          <w:tcPr>
            <w:tcW w:w="1701" w:type="dxa"/>
            <w:shd w:val="clear" w:color="auto" w:fill="auto"/>
          </w:tcPr>
          <w:p w14:paraId="3456B6F5" w14:textId="77777777" w:rsidR="005A4E07" w:rsidRPr="00381D11" w:rsidRDefault="005A4E07" w:rsidP="001E41DF">
            <w:pPr>
              <w:spacing w:before="40" w:after="80"/>
              <w:ind w:left="57"/>
            </w:pPr>
            <w:r w:rsidRPr="00381D11">
              <w:t>–</w:t>
            </w:r>
          </w:p>
        </w:tc>
        <w:tc>
          <w:tcPr>
            <w:tcW w:w="987" w:type="dxa"/>
            <w:shd w:val="clear" w:color="auto" w:fill="auto"/>
          </w:tcPr>
          <w:p w14:paraId="7DB5B176" w14:textId="77777777" w:rsidR="005A4E07" w:rsidRPr="00381D11" w:rsidRDefault="005A4E07" w:rsidP="001E41DF">
            <w:pPr>
              <w:spacing w:before="40" w:after="80"/>
              <w:ind w:left="57"/>
            </w:pPr>
          </w:p>
        </w:tc>
      </w:tr>
      <w:tr w:rsidR="005A4E07" w:rsidRPr="00381D11" w14:paraId="389D7E3B" w14:textId="77777777" w:rsidTr="007F60B0">
        <w:tc>
          <w:tcPr>
            <w:tcW w:w="377" w:type="dxa"/>
            <w:shd w:val="clear" w:color="auto" w:fill="auto"/>
          </w:tcPr>
          <w:p w14:paraId="6A58C6B7" w14:textId="77777777" w:rsidR="005A4E07" w:rsidRPr="00381D11" w:rsidRDefault="005A4E07" w:rsidP="001E41DF">
            <w:pPr>
              <w:spacing w:before="40" w:after="80"/>
              <w:ind w:left="57"/>
            </w:pPr>
            <w:r w:rsidRPr="00381D11">
              <w:t>L.</w:t>
            </w:r>
          </w:p>
        </w:tc>
        <w:tc>
          <w:tcPr>
            <w:tcW w:w="4259" w:type="dxa"/>
            <w:shd w:val="clear" w:color="auto" w:fill="auto"/>
          </w:tcPr>
          <w:p w14:paraId="6ACC3CC9" w14:textId="77777777" w:rsidR="005A4E07" w:rsidRPr="00381D11" w:rsidRDefault="005A4E07" w:rsidP="001E41DF">
            <w:pPr>
              <w:spacing w:before="40" w:after="80"/>
              <w:ind w:left="57"/>
              <w:rPr>
                <w:spacing w:val="2"/>
              </w:rPr>
            </w:pPr>
            <w:r w:rsidRPr="00381D11">
              <w:rPr>
                <w:spacing w:val="2"/>
              </w:rPr>
              <w:t>Pneumatiques et roues pour véhicules automobiles</w:t>
            </w:r>
          </w:p>
        </w:tc>
        <w:tc>
          <w:tcPr>
            <w:tcW w:w="2315" w:type="dxa"/>
            <w:shd w:val="clear" w:color="auto" w:fill="auto"/>
          </w:tcPr>
          <w:p w14:paraId="3844D0D9" w14:textId="77777777" w:rsidR="005A4E07" w:rsidRPr="00381D11" w:rsidRDefault="005A4E07" w:rsidP="001E41DF">
            <w:pPr>
              <w:spacing w:before="40" w:after="80"/>
              <w:ind w:left="57"/>
            </w:pPr>
            <w:r w:rsidRPr="00381D11">
              <w:t>30, 54, 64, 108, 109, 117, 124</w:t>
            </w:r>
          </w:p>
        </w:tc>
        <w:tc>
          <w:tcPr>
            <w:tcW w:w="1701" w:type="dxa"/>
            <w:shd w:val="clear" w:color="auto" w:fill="auto"/>
          </w:tcPr>
          <w:p w14:paraId="430CE8FA" w14:textId="77777777" w:rsidR="005A4E07" w:rsidRPr="00381D11" w:rsidRDefault="005A4E07" w:rsidP="001E41DF">
            <w:pPr>
              <w:spacing w:before="40" w:after="80"/>
              <w:ind w:left="57"/>
            </w:pPr>
            <w:r w:rsidRPr="00381D11">
              <w:t>–</w:t>
            </w:r>
          </w:p>
        </w:tc>
        <w:tc>
          <w:tcPr>
            <w:tcW w:w="987" w:type="dxa"/>
            <w:shd w:val="clear" w:color="auto" w:fill="auto"/>
          </w:tcPr>
          <w:p w14:paraId="615297FC" w14:textId="77777777" w:rsidR="005A4E07" w:rsidRPr="00381D11" w:rsidRDefault="005A4E07" w:rsidP="001E41DF">
            <w:pPr>
              <w:spacing w:before="40" w:after="80"/>
              <w:ind w:left="57"/>
            </w:pPr>
          </w:p>
        </w:tc>
      </w:tr>
      <w:tr w:rsidR="005A4E07" w:rsidRPr="00381D11" w14:paraId="14C5C5F7" w14:textId="77777777" w:rsidTr="007F60B0">
        <w:tc>
          <w:tcPr>
            <w:tcW w:w="377" w:type="dxa"/>
            <w:shd w:val="clear" w:color="auto" w:fill="auto"/>
          </w:tcPr>
          <w:p w14:paraId="0D00758D" w14:textId="77777777" w:rsidR="005A4E07" w:rsidRPr="00381D11" w:rsidRDefault="005A4E07" w:rsidP="001E41DF">
            <w:pPr>
              <w:spacing w:before="40" w:after="80"/>
              <w:ind w:left="57"/>
            </w:pPr>
            <w:r w:rsidRPr="00381D11">
              <w:t>M.</w:t>
            </w:r>
          </w:p>
        </w:tc>
        <w:tc>
          <w:tcPr>
            <w:tcW w:w="4259" w:type="dxa"/>
            <w:shd w:val="clear" w:color="auto" w:fill="auto"/>
          </w:tcPr>
          <w:p w14:paraId="65AA6D13" w14:textId="77777777" w:rsidR="005A4E07" w:rsidRPr="00381D11" w:rsidRDefault="005A4E07" w:rsidP="001E41DF">
            <w:pPr>
              <w:spacing w:before="40" w:after="80"/>
              <w:ind w:left="57"/>
            </w:pPr>
            <w:r w:rsidRPr="00381D11">
              <w:t>Pneumatiques pour véhicules utilitaires</w:t>
            </w:r>
          </w:p>
        </w:tc>
        <w:tc>
          <w:tcPr>
            <w:tcW w:w="2315" w:type="dxa"/>
            <w:shd w:val="clear" w:color="auto" w:fill="auto"/>
          </w:tcPr>
          <w:p w14:paraId="56275D59" w14:textId="77777777" w:rsidR="005A4E07" w:rsidRPr="00381D11" w:rsidRDefault="005A4E07" w:rsidP="001E41DF">
            <w:pPr>
              <w:spacing w:before="40" w:after="80"/>
              <w:ind w:left="57"/>
            </w:pPr>
            <w:r w:rsidRPr="00381D11">
              <w:t>54, 109, 117</w:t>
            </w:r>
          </w:p>
        </w:tc>
        <w:tc>
          <w:tcPr>
            <w:tcW w:w="1701" w:type="dxa"/>
            <w:shd w:val="clear" w:color="auto" w:fill="auto"/>
          </w:tcPr>
          <w:p w14:paraId="3F350B4E" w14:textId="77777777" w:rsidR="005A4E07" w:rsidRPr="00381D11" w:rsidRDefault="005A4E07" w:rsidP="001E41DF">
            <w:pPr>
              <w:spacing w:before="40" w:after="80"/>
              <w:ind w:left="57"/>
            </w:pPr>
            <w:r w:rsidRPr="00381D11">
              <w:t>–</w:t>
            </w:r>
          </w:p>
        </w:tc>
        <w:tc>
          <w:tcPr>
            <w:tcW w:w="987" w:type="dxa"/>
            <w:shd w:val="clear" w:color="auto" w:fill="auto"/>
          </w:tcPr>
          <w:p w14:paraId="70FF7F5B" w14:textId="77777777" w:rsidR="005A4E07" w:rsidRPr="00381D11" w:rsidRDefault="005A4E07" w:rsidP="001E41DF">
            <w:pPr>
              <w:spacing w:before="40" w:after="80"/>
              <w:ind w:left="57"/>
            </w:pPr>
          </w:p>
        </w:tc>
      </w:tr>
      <w:tr w:rsidR="005A4E07" w:rsidRPr="00381D11" w14:paraId="638D1382" w14:textId="77777777" w:rsidTr="007F60B0">
        <w:tc>
          <w:tcPr>
            <w:tcW w:w="377" w:type="dxa"/>
            <w:shd w:val="clear" w:color="auto" w:fill="auto"/>
          </w:tcPr>
          <w:p w14:paraId="02484A9C" w14:textId="77777777" w:rsidR="005A4E07" w:rsidRPr="00381D11" w:rsidRDefault="005A4E07" w:rsidP="001E41DF">
            <w:pPr>
              <w:spacing w:before="40" w:after="80"/>
              <w:ind w:left="57"/>
            </w:pPr>
            <w:r w:rsidRPr="00381D11">
              <w:t>N.</w:t>
            </w:r>
          </w:p>
        </w:tc>
        <w:tc>
          <w:tcPr>
            <w:tcW w:w="4259" w:type="dxa"/>
            <w:shd w:val="clear" w:color="auto" w:fill="auto"/>
          </w:tcPr>
          <w:p w14:paraId="2A62E6CA" w14:textId="77777777" w:rsidR="005A4E07" w:rsidRPr="00381D11" w:rsidRDefault="005A4E07" w:rsidP="001E41DF">
            <w:pPr>
              <w:spacing w:before="40" w:after="80"/>
              <w:ind w:left="57"/>
            </w:pPr>
            <w:r w:rsidRPr="00381D11">
              <w:t>Pneumatiques pour motocycles et cyclomoteurs</w:t>
            </w:r>
          </w:p>
        </w:tc>
        <w:tc>
          <w:tcPr>
            <w:tcW w:w="2315" w:type="dxa"/>
            <w:shd w:val="clear" w:color="auto" w:fill="auto"/>
          </w:tcPr>
          <w:p w14:paraId="2F3C9BFE" w14:textId="77777777" w:rsidR="005A4E07" w:rsidRPr="00381D11" w:rsidRDefault="005A4E07" w:rsidP="001E41DF">
            <w:pPr>
              <w:spacing w:before="40" w:after="80"/>
              <w:ind w:left="57"/>
            </w:pPr>
            <w:r w:rsidRPr="00381D11">
              <w:t>75</w:t>
            </w:r>
          </w:p>
        </w:tc>
        <w:tc>
          <w:tcPr>
            <w:tcW w:w="1701" w:type="dxa"/>
            <w:shd w:val="clear" w:color="auto" w:fill="auto"/>
          </w:tcPr>
          <w:p w14:paraId="43392A20" w14:textId="77777777" w:rsidR="005A4E07" w:rsidRPr="00381D11" w:rsidRDefault="005A4E07" w:rsidP="001E41DF">
            <w:pPr>
              <w:spacing w:before="40" w:after="80"/>
              <w:ind w:left="57"/>
            </w:pPr>
            <w:r w:rsidRPr="00381D11">
              <w:t>–</w:t>
            </w:r>
          </w:p>
        </w:tc>
        <w:tc>
          <w:tcPr>
            <w:tcW w:w="987" w:type="dxa"/>
            <w:shd w:val="clear" w:color="auto" w:fill="auto"/>
          </w:tcPr>
          <w:p w14:paraId="0311F914" w14:textId="77777777" w:rsidR="005A4E07" w:rsidRPr="00381D11" w:rsidRDefault="005A4E07" w:rsidP="001E41DF">
            <w:pPr>
              <w:spacing w:before="40" w:after="80"/>
              <w:ind w:left="57"/>
            </w:pPr>
          </w:p>
        </w:tc>
      </w:tr>
      <w:tr w:rsidR="005A4E07" w:rsidRPr="00381D11" w14:paraId="459BE661" w14:textId="77777777" w:rsidTr="007F60B0">
        <w:tc>
          <w:tcPr>
            <w:tcW w:w="377" w:type="dxa"/>
            <w:shd w:val="clear" w:color="auto" w:fill="auto"/>
          </w:tcPr>
          <w:p w14:paraId="3632589E" w14:textId="77777777" w:rsidR="005A4E07" w:rsidRPr="00381D11" w:rsidRDefault="005A4E07" w:rsidP="001E41DF">
            <w:pPr>
              <w:spacing w:before="40" w:after="80"/>
              <w:ind w:left="57"/>
            </w:pPr>
            <w:r w:rsidRPr="00381D11">
              <w:t>O.</w:t>
            </w:r>
          </w:p>
        </w:tc>
        <w:tc>
          <w:tcPr>
            <w:tcW w:w="4259" w:type="dxa"/>
            <w:shd w:val="clear" w:color="auto" w:fill="auto"/>
          </w:tcPr>
          <w:p w14:paraId="447E6F94" w14:textId="77777777" w:rsidR="005A4E07" w:rsidRPr="00381D11" w:rsidRDefault="005A4E07" w:rsidP="001E41DF">
            <w:pPr>
              <w:spacing w:before="40" w:after="80"/>
              <w:ind w:left="57"/>
            </w:pPr>
            <w:r w:rsidRPr="00381D11">
              <w:t>Pneumatiques pour tracteurs</w:t>
            </w:r>
          </w:p>
        </w:tc>
        <w:tc>
          <w:tcPr>
            <w:tcW w:w="2315" w:type="dxa"/>
            <w:shd w:val="clear" w:color="auto" w:fill="auto"/>
          </w:tcPr>
          <w:p w14:paraId="418B53DD" w14:textId="77777777" w:rsidR="005A4E07" w:rsidRPr="00381D11" w:rsidRDefault="005A4E07" w:rsidP="001E41DF">
            <w:pPr>
              <w:spacing w:before="40" w:after="80"/>
              <w:ind w:left="57"/>
            </w:pPr>
            <w:r w:rsidRPr="00381D11">
              <w:t>106</w:t>
            </w:r>
          </w:p>
        </w:tc>
        <w:tc>
          <w:tcPr>
            <w:tcW w:w="1701" w:type="dxa"/>
            <w:shd w:val="clear" w:color="auto" w:fill="auto"/>
          </w:tcPr>
          <w:p w14:paraId="191D099F" w14:textId="77777777" w:rsidR="005A4E07" w:rsidRPr="00381D11" w:rsidRDefault="005A4E07" w:rsidP="001E41DF">
            <w:pPr>
              <w:spacing w:before="40" w:after="80"/>
              <w:ind w:left="57"/>
            </w:pPr>
            <w:r w:rsidRPr="00381D11">
              <w:t>–</w:t>
            </w:r>
          </w:p>
        </w:tc>
        <w:tc>
          <w:tcPr>
            <w:tcW w:w="987" w:type="dxa"/>
            <w:shd w:val="clear" w:color="auto" w:fill="auto"/>
          </w:tcPr>
          <w:p w14:paraId="0A06E56B" w14:textId="77777777" w:rsidR="005A4E07" w:rsidRPr="00381D11" w:rsidRDefault="005A4E07" w:rsidP="001E41DF">
            <w:pPr>
              <w:spacing w:before="40" w:after="80"/>
              <w:ind w:left="57"/>
            </w:pPr>
          </w:p>
        </w:tc>
      </w:tr>
      <w:tr w:rsidR="005A4E07" w:rsidRPr="00381D11" w14:paraId="2D98B7A6" w14:textId="77777777" w:rsidTr="007F60B0">
        <w:tc>
          <w:tcPr>
            <w:tcW w:w="377" w:type="dxa"/>
            <w:shd w:val="clear" w:color="auto" w:fill="auto"/>
          </w:tcPr>
          <w:p w14:paraId="08E1ED09" w14:textId="77777777" w:rsidR="005A4E07" w:rsidRPr="00381D11" w:rsidRDefault="005A4E07" w:rsidP="001E41DF">
            <w:pPr>
              <w:spacing w:before="40" w:after="80"/>
              <w:ind w:left="57"/>
            </w:pPr>
            <w:r w:rsidRPr="00381D11">
              <w:t>P.</w:t>
            </w:r>
          </w:p>
        </w:tc>
        <w:tc>
          <w:tcPr>
            <w:tcW w:w="4259" w:type="dxa"/>
            <w:shd w:val="clear" w:color="auto" w:fill="auto"/>
          </w:tcPr>
          <w:p w14:paraId="5E4F24EB" w14:textId="77777777" w:rsidR="005A4E07" w:rsidRPr="00381D11" w:rsidRDefault="005A4E07" w:rsidP="001E41DF">
            <w:pPr>
              <w:spacing w:before="40" w:after="80"/>
              <w:ind w:left="57"/>
            </w:pPr>
            <w:r w:rsidRPr="00381D11">
              <w:t>Commandes et témoins des véhicules automobiles</w:t>
            </w:r>
          </w:p>
        </w:tc>
        <w:tc>
          <w:tcPr>
            <w:tcW w:w="2315" w:type="dxa"/>
            <w:shd w:val="clear" w:color="auto" w:fill="auto"/>
          </w:tcPr>
          <w:p w14:paraId="1D48437C" w14:textId="77777777" w:rsidR="005A4E07" w:rsidRPr="00381D11" w:rsidRDefault="005A4E07" w:rsidP="001E41DF">
            <w:pPr>
              <w:spacing w:before="40" w:after="80"/>
              <w:ind w:left="57"/>
            </w:pPr>
            <w:r w:rsidRPr="00381D11">
              <w:t>35, 121</w:t>
            </w:r>
          </w:p>
        </w:tc>
        <w:tc>
          <w:tcPr>
            <w:tcW w:w="1701" w:type="dxa"/>
            <w:shd w:val="clear" w:color="auto" w:fill="auto"/>
          </w:tcPr>
          <w:p w14:paraId="7851A60A" w14:textId="77777777" w:rsidR="005A4E07" w:rsidRPr="00381D11" w:rsidRDefault="005A4E07" w:rsidP="001E41DF">
            <w:pPr>
              <w:spacing w:before="40" w:after="80"/>
              <w:ind w:left="57"/>
            </w:pPr>
            <w:r w:rsidRPr="00381D11">
              <w:t>–</w:t>
            </w:r>
          </w:p>
        </w:tc>
        <w:tc>
          <w:tcPr>
            <w:tcW w:w="987" w:type="dxa"/>
            <w:shd w:val="clear" w:color="auto" w:fill="auto"/>
          </w:tcPr>
          <w:p w14:paraId="6F5BBE19" w14:textId="77777777" w:rsidR="005A4E07" w:rsidRPr="00381D11" w:rsidRDefault="005A4E07" w:rsidP="001E41DF">
            <w:pPr>
              <w:spacing w:before="40" w:after="80"/>
              <w:ind w:left="57"/>
            </w:pPr>
            <w:r w:rsidRPr="00381D11">
              <w:t>1</w:t>
            </w:r>
          </w:p>
        </w:tc>
      </w:tr>
      <w:tr w:rsidR="005A4E07" w:rsidRPr="00381D11" w14:paraId="329C432C" w14:textId="77777777" w:rsidTr="007F60B0">
        <w:tc>
          <w:tcPr>
            <w:tcW w:w="377" w:type="dxa"/>
            <w:shd w:val="clear" w:color="auto" w:fill="auto"/>
          </w:tcPr>
          <w:p w14:paraId="56CA2ACD" w14:textId="77777777" w:rsidR="005A4E07" w:rsidRPr="00381D11" w:rsidRDefault="005A4E07" w:rsidP="001E41DF">
            <w:pPr>
              <w:spacing w:before="40" w:after="80"/>
              <w:ind w:left="57"/>
            </w:pPr>
            <w:r w:rsidRPr="00381D11">
              <w:t>Q.</w:t>
            </w:r>
          </w:p>
        </w:tc>
        <w:tc>
          <w:tcPr>
            <w:tcW w:w="4259" w:type="dxa"/>
            <w:shd w:val="clear" w:color="auto" w:fill="auto"/>
          </w:tcPr>
          <w:p w14:paraId="24D8EFF6" w14:textId="77777777" w:rsidR="005A4E07" w:rsidRPr="00381D11" w:rsidRDefault="005A4E07" w:rsidP="001E41DF">
            <w:pPr>
              <w:spacing w:before="40" w:after="80"/>
              <w:ind w:left="57"/>
            </w:pPr>
            <w:r w:rsidRPr="00381D11">
              <w:t>Commandes et témoins des motocycles et des cyclomoteurs</w:t>
            </w:r>
          </w:p>
        </w:tc>
        <w:tc>
          <w:tcPr>
            <w:tcW w:w="2315" w:type="dxa"/>
            <w:shd w:val="clear" w:color="auto" w:fill="auto"/>
          </w:tcPr>
          <w:p w14:paraId="317A8304" w14:textId="77777777" w:rsidR="005A4E07" w:rsidRPr="00381D11" w:rsidRDefault="005A4E07" w:rsidP="001E41DF">
            <w:pPr>
              <w:spacing w:before="40" w:after="80"/>
              <w:ind w:left="57"/>
            </w:pPr>
            <w:r w:rsidRPr="00381D11">
              <w:t>60</w:t>
            </w:r>
          </w:p>
        </w:tc>
        <w:tc>
          <w:tcPr>
            <w:tcW w:w="1701" w:type="dxa"/>
            <w:shd w:val="clear" w:color="auto" w:fill="auto"/>
          </w:tcPr>
          <w:p w14:paraId="4400F157" w14:textId="77777777" w:rsidR="005A4E07" w:rsidRPr="00381D11" w:rsidRDefault="005A4E07" w:rsidP="001E41DF">
            <w:pPr>
              <w:spacing w:before="40" w:after="80"/>
              <w:ind w:left="57"/>
            </w:pPr>
            <w:r w:rsidRPr="00381D11">
              <w:t>–</w:t>
            </w:r>
          </w:p>
        </w:tc>
        <w:tc>
          <w:tcPr>
            <w:tcW w:w="987" w:type="dxa"/>
            <w:shd w:val="clear" w:color="auto" w:fill="auto"/>
          </w:tcPr>
          <w:p w14:paraId="73377BFB" w14:textId="77777777" w:rsidR="005A4E07" w:rsidRPr="00381D11" w:rsidRDefault="005A4E07" w:rsidP="001E41DF">
            <w:pPr>
              <w:spacing w:before="40" w:after="80"/>
              <w:ind w:left="57"/>
            </w:pPr>
          </w:p>
        </w:tc>
      </w:tr>
      <w:tr w:rsidR="005A4E07" w:rsidRPr="00381D11" w14:paraId="0B9D9AEB" w14:textId="77777777" w:rsidTr="007F60B0">
        <w:tc>
          <w:tcPr>
            <w:tcW w:w="377" w:type="dxa"/>
            <w:shd w:val="clear" w:color="auto" w:fill="auto"/>
          </w:tcPr>
          <w:p w14:paraId="2FC9B38C" w14:textId="77777777" w:rsidR="005A4E07" w:rsidRPr="00381D11" w:rsidRDefault="005A4E07" w:rsidP="001E41DF">
            <w:pPr>
              <w:spacing w:before="40" w:after="80"/>
              <w:ind w:left="57"/>
            </w:pPr>
            <w:r w:rsidRPr="00381D11">
              <w:t>R.</w:t>
            </w:r>
          </w:p>
        </w:tc>
        <w:tc>
          <w:tcPr>
            <w:tcW w:w="4259" w:type="dxa"/>
            <w:shd w:val="clear" w:color="auto" w:fill="auto"/>
          </w:tcPr>
          <w:p w14:paraId="67F9BD0D" w14:textId="77777777" w:rsidR="005A4E07" w:rsidRPr="00381D11" w:rsidRDefault="005A4E07" w:rsidP="001E41DF">
            <w:pPr>
              <w:spacing w:before="40" w:after="80"/>
              <w:ind w:left="57"/>
              <w:rPr>
                <w:spacing w:val="2"/>
              </w:rPr>
            </w:pPr>
            <w:r w:rsidRPr="00381D11">
              <w:rPr>
                <w:spacing w:val="2"/>
              </w:rPr>
              <w:t>Champ de vision vers l’avant, véhicules automobiles</w:t>
            </w:r>
          </w:p>
        </w:tc>
        <w:tc>
          <w:tcPr>
            <w:tcW w:w="2315" w:type="dxa"/>
            <w:shd w:val="clear" w:color="auto" w:fill="auto"/>
          </w:tcPr>
          <w:p w14:paraId="72D68897" w14:textId="77777777" w:rsidR="005A4E07" w:rsidRPr="00381D11" w:rsidRDefault="005A4E07" w:rsidP="001E41DF">
            <w:pPr>
              <w:spacing w:before="40" w:after="80"/>
              <w:ind w:left="57"/>
            </w:pPr>
            <w:r w:rsidRPr="00381D11">
              <w:t>125</w:t>
            </w:r>
          </w:p>
        </w:tc>
        <w:tc>
          <w:tcPr>
            <w:tcW w:w="1701" w:type="dxa"/>
            <w:shd w:val="clear" w:color="auto" w:fill="auto"/>
          </w:tcPr>
          <w:p w14:paraId="2B430623" w14:textId="77777777" w:rsidR="005A4E07" w:rsidRPr="00381D11" w:rsidRDefault="005A4E07" w:rsidP="001E41DF">
            <w:pPr>
              <w:spacing w:before="40" w:after="80"/>
              <w:ind w:left="57"/>
            </w:pPr>
            <w:r w:rsidRPr="00381D11">
              <w:t>–</w:t>
            </w:r>
          </w:p>
        </w:tc>
        <w:tc>
          <w:tcPr>
            <w:tcW w:w="987" w:type="dxa"/>
            <w:shd w:val="clear" w:color="auto" w:fill="auto"/>
          </w:tcPr>
          <w:p w14:paraId="454F3B2A" w14:textId="77777777" w:rsidR="005A4E07" w:rsidRPr="00381D11" w:rsidRDefault="005A4E07" w:rsidP="001E41DF">
            <w:pPr>
              <w:spacing w:before="40" w:after="80"/>
              <w:ind w:left="57"/>
            </w:pPr>
            <w:r w:rsidRPr="00381D11">
              <w:t>1</w:t>
            </w:r>
          </w:p>
        </w:tc>
      </w:tr>
      <w:tr w:rsidR="005A4E07" w:rsidRPr="00381D11" w14:paraId="622E86A2" w14:textId="77777777" w:rsidTr="007F60B0">
        <w:tc>
          <w:tcPr>
            <w:tcW w:w="377" w:type="dxa"/>
            <w:shd w:val="clear" w:color="auto" w:fill="auto"/>
          </w:tcPr>
          <w:p w14:paraId="384CE8FC" w14:textId="77777777" w:rsidR="005A4E07" w:rsidRPr="00381D11" w:rsidRDefault="005A4E07" w:rsidP="001E41DF">
            <w:pPr>
              <w:spacing w:before="40" w:after="80"/>
              <w:ind w:left="57"/>
            </w:pPr>
            <w:r w:rsidRPr="00381D11">
              <w:t>S.</w:t>
            </w:r>
          </w:p>
        </w:tc>
        <w:tc>
          <w:tcPr>
            <w:tcW w:w="4259" w:type="dxa"/>
            <w:shd w:val="clear" w:color="auto" w:fill="auto"/>
          </w:tcPr>
          <w:p w14:paraId="7992ED8D" w14:textId="77777777" w:rsidR="005A4E07" w:rsidRPr="00D310B8" w:rsidRDefault="005A4E07" w:rsidP="001E41DF">
            <w:pPr>
              <w:spacing w:before="40" w:after="80"/>
              <w:ind w:left="57"/>
              <w:rPr>
                <w:b/>
              </w:rPr>
            </w:pPr>
            <w:r w:rsidRPr="00381D11">
              <w:t>Vision indirecte, véhicules automobiles</w:t>
            </w:r>
            <w:r>
              <w:rPr>
                <w:b/>
              </w:rPr>
              <w:t xml:space="preserve"> et </w:t>
            </w:r>
            <w:r w:rsidRPr="006B28BB">
              <w:rPr>
                <w:b/>
              </w:rPr>
              <w:t>système de surveillance de l’angle mort</w:t>
            </w:r>
          </w:p>
        </w:tc>
        <w:tc>
          <w:tcPr>
            <w:tcW w:w="2315" w:type="dxa"/>
            <w:shd w:val="clear" w:color="auto" w:fill="auto"/>
          </w:tcPr>
          <w:p w14:paraId="14B02A8B" w14:textId="77777777" w:rsidR="005A4E07" w:rsidRPr="00D310B8" w:rsidRDefault="005A4E07" w:rsidP="001E41DF">
            <w:pPr>
              <w:spacing w:before="40" w:after="80"/>
              <w:ind w:left="57"/>
              <w:rPr>
                <w:b/>
              </w:rPr>
            </w:pPr>
            <w:r w:rsidRPr="00381D11">
              <w:t>46</w:t>
            </w:r>
            <w:r>
              <w:rPr>
                <w:b/>
              </w:rPr>
              <w:t>, 151</w:t>
            </w:r>
          </w:p>
        </w:tc>
        <w:tc>
          <w:tcPr>
            <w:tcW w:w="1701" w:type="dxa"/>
            <w:shd w:val="clear" w:color="auto" w:fill="auto"/>
          </w:tcPr>
          <w:p w14:paraId="455CD4C3" w14:textId="77777777" w:rsidR="005A4E07" w:rsidRPr="00381D11" w:rsidRDefault="005A4E07" w:rsidP="001E41DF">
            <w:pPr>
              <w:spacing w:before="40" w:after="80"/>
              <w:ind w:left="57"/>
            </w:pPr>
            <w:r w:rsidRPr="00381D11">
              <w:t>–</w:t>
            </w:r>
          </w:p>
        </w:tc>
        <w:tc>
          <w:tcPr>
            <w:tcW w:w="987" w:type="dxa"/>
            <w:shd w:val="clear" w:color="auto" w:fill="auto"/>
          </w:tcPr>
          <w:p w14:paraId="155B1482" w14:textId="77777777" w:rsidR="005A4E07" w:rsidRPr="00381D11" w:rsidRDefault="005A4E07" w:rsidP="001E41DF">
            <w:pPr>
              <w:spacing w:before="40" w:after="80"/>
              <w:ind w:left="57"/>
            </w:pPr>
            <w:r w:rsidRPr="00381D11">
              <w:t>1</w:t>
            </w:r>
          </w:p>
        </w:tc>
      </w:tr>
      <w:tr w:rsidR="005A4E07" w:rsidRPr="00381D11" w14:paraId="6AA504DA" w14:textId="77777777" w:rsidTr="007F60B0">
        <w:tc>
          <w:tcPr>
            <w:tcW w:w="377" w:type="dxa"/>
            <w:shd w:val="clear" w:color="auto" w:fill="auto"/>
          </w:tcPr>
          <w:p w14:paraId="2DEFD2AA" w14:textId="77777777" w:rsidR="005A4E07" w:rsidRPr="00381D11" w:rsidRDefault="005A4E07" w:rsidP="001E41DF">
            <w:pPr>
              <w:spacing w:before="40" w:after="80"/>
              <w:ind w:left="57"/>
            </w:pPr>
            <w:r w:rsidRPr="00381D11">
              <w:t>T.</w:t>
            </w:r>
          </w:p>
        </w:tc>
        <w:tc>
          <w:tcPr>
            <w:tcW w:w="4259" w:type="dxa"/>
            <w:shd w:val="clear" w:color="auto" w:fill="auto"/>
          </w:tcPr>
          <w:p w14:paraId="6471871E" w14:textId="77777777" w:rsidR="005A4E07" w:rsidRPr="00381D11" w:rsidRDefault="005A4E07" w:rsidP="001E41DF">
            <w:pPr>
              <w:spacing w:before="40" w:after="80"/>
              <w:ind w:left="57"/>
            </w:pPr>
            <w:r w:rsidRPr="00381D11">
              <w:t>Rétroviseurs des motocycles et des cyclomoteurs</w:t>
            </w:r>
          </w:p>
        </w:tc>
        <w:tc>
          <w:tcPr>
            <w:tcW w:w="2315" w:type="dxa"/>
            <w:shd w:val="clear" w:color="auto" w:fill="auto"/>
          </w:tcPr>
          <w:p w14:paraId="72596F0D" w14:textId="77777777" w:rsidR="005A4E07" w:rsidRPr="00381D11" w:rsidRDefault="005A4E07" w:rsidP="001E41DF">
            <w:pPr>
              <w:spacing w:before="40" w:after="80"/>
              <w:ind w:left="57"/>
            </w:pPr>
            <w:r w:rsidRPr="00381D11">
              <w:t>81</w:t>
            </w:r>
          </w:p>
        </w:tc>
        <w:tc>
          <w:tcPr>
            <w:tcW w:w="1701" w:type="dxa"/>
            <w:shd w:val="clear" w:color="auto" w:fill="auto"/>
          </w:tcPr>
          <w:p w14:paraId="6C0627CD" w14:textId="77777777" w:rsidR="005A4E07" w:rsidRPr="00381D11" w:rsidRDefault="005A4E07" w:rsidP="001E41DF">
            <w:pPr>
              <w:spacing w:before="40" w:after="80"/>
              <w:ind w:left="57"/>
            </w:pPr>
            <w:r w:rsidRPr="00381D11">
              <w:t>–</w:t>
            </w:r>
          </w:p>
        </w:tc>
        <w:tc>
          <w:tcPr>
            <w:tcW w:w="987" w:type="dxa"/>
            <w:shd w:val="clear" w:color="auto" w:fill="auto"/>
          </w:tcPr>
          <w:p w14:paraId="4331DAD5" w14:textId="77777777" w:rsidR="005A4E07" w:rsidRPr="00381D11" w:rsidRDefault="005A4E07" w:rsidP="001E41DF">
            <w:pPr>
              <w:spacing w:before="40" w:after="80"/>
              <w:ind w:left="57"/>
            </w:pPr>
          </w:p>
        </w:tc>
      </w:tr>
      <w:tr w:rsidR="005A4E07" w:rsidRPr="00381D11" w14:paraId="2FA548D4" w14:textId="77777777" w:rsidTr="007F60B0">
        <w:tc>
          <w:tcPr>
            <w:tcW w:w="377" w:type="dxa"/>
            <w:shd w:val="clear" w:color="auto" w:fill="auto"/>
          </w:tcPr>
          <w:p w14:paraId="57B8197A" w14:textId="77777777" w:rsidR="005A4E07" w:rsidRPr="00381D11" w:rsidRDefault="005A4E07" w:rsidP="001E41DF">
            <w:pPr>
              <w:spacing w:before="40" w:after="80"/>
              <w:ind w:left="57"/>
            </w:pPr>
            <w:r w:rsidRPr="00381D11">
              <w:t>U.</w:t>
            </w:r>
          </w:p>
        </w:tc>
        <w:tc>
          <w:tcPr>
            <w:tcW w:w="4259" w:type="dxa"/>
            <w:shd w:val="clear" w:color="auto" w:fill="auto"/>
          </w:tcPr>
          <w:p w14:paraId="4CB647F1" w14:textId="77777777" w:rsidR="005A4E07" w:rsidRPr="00381D11" w:rsidRDefault="005A4E07" w:rsidP="001E41DF">
            <w:pPr>
              <w:spacing w:before="40" w:after="80"/>
              <w:ind w:left="57"/>
            </w:pPr>
            <w:r w:rsidRPr="00381D11">
              <w:t>Champ de vision du conducteur, tracteurs</w:t>
            </w:r>
          </w:p>
        </w:tc>
        <w:tc>
          <w:tcPr>
            <w:tcW w:w="2315" w:type="dxa"/>
            <w:shd w:val="clear" w:color="auto" w:fill="auto"/>
          </w:tcPr>
          <w:p w14:paraId="07F2D49A" w14:textId="77777777" w:rsidR="005A4E07" w:rsidRPr="00381D11" w:rsidRDefault="005A4E07" w:rsidP="001E41DF">
            <w:pPr>
              <w:spacing w:before="40" w:after="80"/>
              <w:ind w:left="57"/>
            </w:pPr>
            <w:r w:rsidRPr="00381D11">
              <w:t>71</w:t>
            </w:r>
          </w:p>
        </w:tc>
        <w:tc>
          <w:tcPr>
            <w:tcW w:w="1701" w:type="dxa"/>
            <w:shd w:val="clear" w:color="auto" w:fill="auto"/>
          </w:tcPr>
          <w:p w14:paraId="09D2C894" w14:textId="77777777" w:rsidR="005A4E07" w:rsidRPr="00381D11" w:rsidRDefault="005A4E07" w:rsidP="001E41DF">
            <w:pPr>
              <w:spacing w:before="40" w:after="80"/>
              <w:ind w:left="57"/>
            </w:pPr>
            <w:r w:rsidRPr="00381D11">
              <w:t>–</w:t>
            </w:r>
          </w:p>
        </w:tc>
        <w:tc>
          <w:tcPr>
            <w:tcW w:w="987" w:type="dxa"/>
            <w:shd w:val="clear" w:color="auto" w:fill="auto"/>
          </w:tcPr>
          <w:p w14:paraId="766584D1" w14:textId="77777777" w:rsidR="005A4E07" w:rsidRPr="00381D11" w:rsidRDefault="005A4E07" w:rsidP="001E41DF">
            <w:pPr>
              <w:spacing w:before="40" w:after="80"/>
              <w:ind w:left="57"/>
            </w:pPr>
          </w:p>
        </w:tc>
      </w:tr>
      <w:tr w:rsidR="005A4E07" w:rsidRPr="00381D11" w14:paraId="75009A56" w14:textId="77777777" w:rsidTr="007F60B0">
        <w:tc>
          <w:tcPr>
            <w:tcW w:w="377" w:type="dxa"/>
            <w:shd w:val="clear" w:color="auto" w:fill="auto"/>
          </w:tcPr>
          <w:p w14:paraId="72E7AD14" w14:textId="77777777" w:rsidR="005A4E07" w:rsidRPr="00381D11" w:rsidRDefault="005A4E07" w:rsidP="001E41DF">
            <w:pPr>
              <w:spacing w:before="40" w:after="80"/>
              <w:ind w:left="57"/>
            </w:pPr>
            <w:r w:rsidRPr="00381D11">
              <w:t>V.</w:t>
            </w:r>
          </w:p>
        </w:tc>
        <w:tc>
          <w:tcPr>
            <w:tcW w:w="4259" w:type="dxa"/>
            <w:shd w:val="clear" w:color="auto" w:fill="auto"/>
          </w:tcPr>
          <w:p w14:paraId="3CE7BDB8" w14:textId="77777777" w:rsidR="005A4E07" w:rsidRPr="00381D11" w:rsidRDefault="005A4E07" w:rsidP="001E41DF">
            <w:pPr>
              <w:spacing w:before="40" w:after="80"/>
              <w:ind w:left="57"/>
            </w:pPr>
            <w:r w:rsidRPr="00381D11">
              <w:t>Dispositifs limiteurs de vitesse (DLV)</w:t>
            </w:r>
          </w:p>
        </w:tc>
        <w:tc>
          <w:tcPr>
            <w:tcW w:w="2315" w:type="dxa"/>
            <w:shd w:val="clear" w:color="auto" w:fill="auto"/>
          </w:tcPr>
          <w:p w14:paraId="21661396" w14:textId="77777777" w:rsidR="005A4E07" w:rsidRPr="00381D11" w:rsidRDefault="005A4E07" w:rsidP="001E41DF">
            <w:pPr>
              <w:spacing w:before="40" w:after="80"/>
              <w:ind w:left="57"/>
            </w:pPr>
            <w:r w:rsidRPr="00381D11">
              <w:t>89</w:t>
            </w:r>
          </w:p>
        </w:tc>
        <w:tc>
          <w:tcPr>
            <w:tcW w:w="1701" w:type="dxa"/>
            <w:shd w:val="clear" w:color="auto" w:fill="auto"/>
          </w:tcPr>
          <w:p w14:paraId="640A2FDE" w14:textId="77777777" w:rsidR="005A4E07" w:rsidRPr="00381D11" w:rsidRDefault="005A4E07" w:rsidP="001E41DF">
            <w:pPr>
              <w:spacing w:before="40" w:after="80"/>
              <w:ind w:left="57"/>
            </w:pPr>
            <w:r w:rsidRPr="00381D11">
              <w:t>–</w:t>
            </w:r>
          </w:p>
        </w:tc>
        <w:tc>
          <w:tcPr>
            <w:tcW w:w="987" w:type="dxa"/>
            <w:shd w:val="clear" w:color="auto" w:fill="auto"/>
          </w:tcPr>
          <w:p w14:paraId="75DB3156" w14:textId="77777777" w:rsidR="005A4E07" w:rsidRPr="00381D11" w:rsidRDefault="005A4E07" w:rsidP="001E41DF">
            <w:pPr>
              <w:spacing w:before="40" w:after="80"/>
              <w:ind w:left="57"/>
            </w:pPr>
          </w:p>
        </w:tc>
      </w:tr>
      <w:tr w:rsidR="005A4E07" w:rsidRPr="00381D11" w14:paraId="5EEB8954" w14:textId="77777777" w:rsidTr="007F60B0">
        <w:tc>
          <w:tcPr>
            <w:tcW w:w="377" w:type="dxa"/>
            <w:shd w:val="clear" w:color="auto" w:fill="auto"/>
          </w:tcPr>
          <w:p w14:paraId="332DDD3D" w14:textId="77777777" w:rsidR="005A4E07" w:rsidRPr="00381D11" w:rsidRDefault="005A4E07" w:rsidP="001E41DF">
            <w:pPr>
              <w:spacing w:before="40" w:after="80"/>
              <w:ind w:left="57"/>
              <w:rPr>
                <w:spacing w:val="-2"/>
              </w:rPr>
            </w:pPr>
            <w:r w:rsidRPr="00381D11">
              <w:rPr>
                <w:spacing w:val="-2"/>
              </w:rPr>
              <w:t>W.</w:t>
            </w:r>
          </w:p>
        </w:tc>
        <w:tc>
          <w:tcPr>
            <w:tcW w:w="4259" w:type="dxa"/>
            <w:shd w:val="clear" w:color="auto" w:fill="auto"/>
          </w:tcPr>
          <w:p w14:paraId="018D3AB7" w14:textId="77777777" w:rsidR="005A4E07" w:rsidRPr="00381D11" w:rsidRDefault="005A4E07" w:rsidP="001E41DF">
            <w:pPr>
              <w:spacing w:before="40" w:after="80"/>
              <w:ind w:left="57"/>
            </w:pPr>
            <w:r w:rsidRPr="00381D11">
              <w:t>Équipement de direction</w:t>
            </w:r>
          </w:p>
        </w:tc>
        <w:tc>
          <w:tcPr>
            <w:tcW w:w="2315" w:type="dxa"/>
            <w:shd w:val="clear" w:color="auto" w:fill="auto"/>
          </w:tcPr>
          <w:p w14:paraId="221231E2" w14:textId="77777777" w:rsidR="005A4E07" w:rsidRPr="00381D11" w:rsidRDefault="005A4E07" w:rsidP="001E41DF">
            <w:pPr>
              <w:spacing w:before="40" w:after="80"/>
              <w:ind w:left="57"/>
            </w:pPr>
            <w:r w:rsidRPr="00381D11">
              <w:t>79</w:t>
            </w:r>
          </w:p>
        </w:tc>
        <w:tc>
          <w:tcPr>
            <w:tcW w:w="1701" w:type="dxa"/>
            <w:shd w:val="clear" w:color="auto" w:fill="auto"/>
          </w:tcPr>
          <w:p w14:paraId="2F1075CF" w14:textId="77777777" w:rsidR="005A4E07" w:rsidRPr="00381D11" w:rsidRDefault="005A4E07" w:rsidP="001E41DF">
            <w:pPr>
              <w:spacing w:before="40" w:after="80"/>
              <w:ind w:left="57"/>
            </w:pPr>
            <w:r w:rsidRPr="00381D11">
              <w:t>–</w:t>
            </w:r>
          </w:p>
        </w:tc>
        <w:tc>
          <w:tcPr>
            <w:tcW w:w="987" w:type="dxa"/>
            <w:shd w:val="clear" w:color="auto" w:fill="auto"/>
          </w:tcPr>
          <w:p w14:paraId="258448DA" w14:textId="77777777" w:rsidR="005A4E07" w:rsidRPr="00381D11" w:rsidRDefault="005A4E07" w:rsidP="001E41DF">
            <w:pPr>
              <w:spacing w:before="40" w:after="80"/>
              <w:ind w:left="57"/>
            </w:pPr>
          </w:p>
        </w:tc>
      </w:tr>
      <w:tr w:rsidR="005A4E07" w:rsidRPr="00381D11" w14:paraId="63B0E895" w14:textId="77777777" w:rsidTr="007F60B0">
        <w:tc>
          <w:tcPr>
            <w:tcW w:w="377" w:type="dxa"/>
            <w:tcBorders>
              <w:bottom w:val="single" w:sz="4" w:space="0" w:color="auto"/>
            </w:tcBorders>
            <w:shd w:val="clear" w:color="auto" w:fill="auto"/>
          </w:tcPr>
          <w:p w14:paraId="0D005192" w14:textId="77777777" w:rsidR="005A4E07" w:rsidRPr="00381D11" w:rsidRDefault="005A4E07" w:rsidP="001E41DF">
            <w:pPr>
              <w:spacing w:before="40" w:after="80"/>
              <w:ind w:left="57"/>
            </w:pPr>
            <w:r w:rsidRPr="00381D11">
              <w:t>X.</w:t>
            </w:r>
          </w:p>
        </w:tc>
        <w:tc>
          <w:tcPr>
            <w:tcW w:w="4259" w:type="dxa"/>
            <w:tcBorders>
              <w:bottom w:val="single" w:sz="4" w:space="0" w:color="auto"/>
            </w:tcBorders>
            <w:shd w:val="clear" w:color="auto" w:fill="auto"/>
          </w:tcPr>
          <w:p w14:paraId="6045F500" w14:textId="77777777" w:rsidR="005A4E07" w:rsidRPr="00381D11" w:rsidRDefault="005A4E07" w:rsidP="006A6B1A">
            <w:pPr>
              <w:spacing w:before="40" w:after="80"/>
              <w:ind w:left="57" w:right="57"/>
            </w:pPr>
            <w:r w:rsidRPr="00381D11">
              <w:t>Système d’avertissement de franchissement de ligne (LDWS)</w:t>
            </w:r>
          </w:p>
        </w:tc>
        <w:tc>
          <w:tcPr>
            <w:tcW w:w="2315" w:type="dxa"/>
            <w:tcBorders>
              <w:bottom w:val="single" w:sz="4" w:space="0" w:color="auto"/>
            </w:tcBorders>
            <w:shd w:val="clear" w:color="auto" w:fill="auto"/>
          </w:tcPr>
          <w:p w14:paraId="76D4EC38" w14:textId="77777777" w:rsidR="005A4E07" w:rsidRPr="00381D11" w:rsidRDefault="005A4E07" w:rsidP="001E41DF">
            <w:pPr>
              <w:spacing w:before="40" w:after="80"/>
              <w:ind w:left="57"/>
            </w:pPr>
            <w:r w:rsidRPr="00381D11">
              <w:t>130</w:t>
            </w:r>
          </w:p>
        </w:tc>
        <w:tc>
          <w:tcPr>
            <w:tcW w:w="1701" w:type="dxa"/>
            <w:tcBorders>
              <w:bottom w:val="single" w:sz="4" w:space="0" w:color="auto"/>
            </w:tcBorders>
            <w:shd w:val="clear" w:color="auto" w:fill="auto"/>
          </w:tcPr>
          <w:p w14:paraId="61771DC6" w14:textId="77777777" w:rsidR="005A4E07" w:rsidRPr="00381D11" w:rsidRDefault="005A4E07" w:rsidP="001E41DF">
            <w:pPr>
              <w:spacing w:before="40" w:after="80"/>
              <w:ind w:left="57"/>
            </w:pPr>
            <w:r w:rsidRPr="00381D11">
              <w:t>–</w:t>
            </w:r>
          </w:p>
        </w:tc>
        <w:tc>
          <w:tcPr>
            <w:tcW w:w="987" w:type="dxa"/>
            <w:tcBorders>
              <w:bottom w:val="single" w:sz="4" w:space="0" w:color="auto"/>
            </w:tcBorders>
            <w:shd w:val="clear" w:color="auto" w:fill="auto"/>
          </w:tcPr>
          <w:p w14:paraId="31BE1178" w14:textId="77777777" w:rsidR="005A4E07" w:rsidRPr="00381D11" w:rsidRDefault="005A4E07" w:rsidP="001E41DF">
            <w:pPr>
              <w:spacing w:before="40" w:after="80"/>
              <w:ind w:left="57"/>
            </w:pPr>
          </w:p>
        </w:tc>
      </w:tr>
      <w:tr w:rsidR="005A4E07" w:rsidRPr="00381D11" w14:paraId="12CA7FCD" w14:textId="77777777" w:rsidTr="007F60B0">
        <w:tc>
          <w:tcPr>
            <w:tcW w:w="377" w:type="dxa"/>
            <w:tcBorders>
              <w:bottom w:val="single" w:sz="12" w:space="0" w:color="auto"/>
            </w:tcBorders>
            <w:shd w:val="clear" w:color="auto" w:fill="auto"/>
          </w:tcPr>
          <w:p w14:paraId="14D77A9E" w14:textId="77777777" w:rsidR="005A4E07" w:rsidRPr="00381D11" w:rsidRDefault="005A4E07" w:rsidP="001E41DF">
            <w:pPr>
              <w:spacing w:before="40" w:after="80"/>
              <w:ind w:left="57"/>
            </w:pPr>
            <w:r w:rsidRPr="00381D11">
              <w:t>Y.</w:t>
            </w:r>
          </w:p>
        </w:tc>
        <w:tc>
          <w:tcPr>
            <w:tcW w:w="4259" w:type="dxa"/>
            <w:tcBorders>
              <w:bottom w:val="single" w:sz="12" w:space="0" w:color="auto"/>
            </w:tcBorders>
            <w:shd w:val="clear" w:color="auto" w:fill="auto"/>
          </w:tcPr>
          <w:p w14:paraId="2987B4C0" w14:textId="77777777" w:rsidR="005A4E07" w:rsidRPr="00381D11" w:rsidRDefault="005A4E07" w:rsidP="001E41DF">
            <w:pPr>
              <w:spacing w:before="40" w:after="80"/>
              <w:ind w:left="57"/>
            </w:pPr>
            <w:r w:rsidRPr="00381D11">
              <w:t>Système avancé de freinage d’urgence (AEBS), système d’assistance au freinage d’urgence et système de contrôle électronique de la stabilité</w:t>
            </w:r>
          </w:p>
        </w:tc>
        <w:tc>
          <w:tcPr>
            <w:tcW w:w="2315" w:type="dxa"/>
            <w:tcBorders>
              <w:bottom w:val="single" w:sz="12" w:space="0" w:color="auto"/>
            </w:tcBorders>
            <w:shd w:val="clear" w:color="auto" w:fill="auto"/>
          </w:tcPr>
          <w:p w14:paraId="562DE9D0" w14:textId="77777777" w:rsidR="005A4E07" w:rsidRPr="00D310B8" w:rsidRDefault="005A4E07" w:rsidP="001E41DF">
            <w:pPr>
              <w:spacing w:before="40" w:after="80"/>
              <w:ind w:left="57"/>
              <w:rPr>
                <w:b/>
              </w:rPr>
            </w:pPr>
            <w:r w:rsidRPr="00381D11">
              <w:t>131, 139</w:t>
            </w:r>
            <w:r>
              <w:t>,</w:t>
            </w:r>
            <w:r w:rsidRPr="00381D11">
              <w:t xml:space="preserve"> 140</w:t>
            </w:r>
            <w:r>
              <w:t>, 144</w:t>
            </w:r>
            <w:r>
              <w:rPr>
                <w:b/>
              </w:rPr>
              <w:t>, 152</w:t>
            </w:r>
          </w:p>
        </w:tc>
        <w:tc>
          <w:tcPr>
            <w:tcW w:w="1701" w:type="dxa"/>
            <w:tcBorders>
              <w:bottom w:val="single" w:sz="12" w:space="0" w:color="auto"/>
            </w:tcBorders>
            <w:shd w:val="clear" w:color="auto" w:fill="auto"/>
          </w:tcPr>
          <w:p w14:paraId="3A6FB604" w14:textId="77777777" w:rsidR="005A4E07" w:rsidRPr="00381D11" w:rsidRDefault="005A4E07" w:rsidP="001E41DF">
            <w:pPr>
              <w:spacing w:before="40" w:after="80"/>
              <w:ind w:left="57"/>
            </w:pPr>
            <w:r w:rsidRPr="00381D11">
              <w:t>–</w:t>
            </w:r>
          </w:p>
        </w:tc>
        <w:tc>
          <w:tcPr>
            <w:tcW w:w="987" w:type="dxa"/>
            <w:tcBorders>
              <w:bottom w:val="single" w:sz="12" w:space="0" w:color="auto"/>
            </w:tcBorders>
            <w:shd w:val="clear" w:color="auto" w:fill="auto"/>
          </w:tcPr>
          <w:p w14:paraId="6AA68F0B" w14:textId="77777777" w:rsidR="005A4E07" w:rsidRPr="00381D11" w:rsidRDefault="005A4E07" w:rsidP="001E41DF">
            <w:pPr>
              <w:spacing w:before="40" w:after="80"/>
              <w:ind w:left="57"/>
            </w:pPr>
          </w:p>
        </w:tc>
      </w:tr>
    </w:tbl>
    <w:p w14:paraId="7D95970A" w14:textId="77777777" w:rsidR="005A4E07" w:rsidRPr="002F4F87" w:rsidRDefault="005A4E07" w:rsidP="005A4E07">
      <w:pPr>
        <w:pStyle w:val="HChG"/>
        <w:ind w:left="2268"/>
      </w:pPr>
      <w:r w:rsidRPr="002F4F87">
        <w:t>5.</w:t>
      </w:r>
      <w:r w:rsidRPr="002F4F87">
        <w:tab/>
        <w:t>Prescriptions concernant la sécurité passive</w:t>
      </w:r>
    </w:p>
    <w:p w14:paraId="6ED043FB" w14:textId="77777777" w:rsidR="005A4E07" w:rsidRPr="00381D11" w:rsidRDefault="005A4E07" w:rsidP="005A4E07">
      <w:pPr>
        <w:pStyle w:val="SingleTxtG"/>
        <w:ind w:left="2268"/>
      </w:pPr>
      <w:r w:rsidRPr="00381D11">
        <w:tab/>
        <w:t xml:space="preserve">Le tableau ci-dessous recense les prescriptions ou les groupes de prescriptions concernant la sécurité passive qui ont déjà été adoptées par le Forum mondial et incluses dans les Règlements </w:t>
      </w:r>
      <w:r>
        <w:t>ONU</w:t>
      </w:r>
      <w:r w:rsidRPr="00381D11">
        <w:t>.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5A4E07" w:rsidRPr="00483354" w14:paraId="1C3C5797" w14:textId="77777777" w:rsidTr="007F60B0">
        <w:trPr>
          <w:tblHeader/>
        </w:trPr>
        <w:tc>
          <w:tcPr>
            <w:tcW w:w="4635" w:type="dxa"/>
            <w:gridSpan w:val="2"/>
            <w:vMerge w:val="restart"/>
            <w:shd w:val="clear" w:color="auto" w:fill="auto"/>
            <w:vAlign w:val="bottom"/>
          </w:tcPr>
          <w:p w14:paraId="46CCDD02" w14:textId="77777777" w:rsidR="005A4E07" w:rsidRPr="00483354" w:rsidRDefault="005A4E07" w:rsidP="007F60B0">
            <w:pPr>
              <w:spacing w:before="80" w:after="80" w:line="200" w:lineRule="exact"/>
              <w:ind w:left="57"/>
              <w:rPr>
                <w:i/>
                <w:sz w:val="16"/>
                <w:szCs w:val="16"/>
              </w:rPr>
            </w:pPr>
            <w:r w:rsidRPr="00483354">
              <w:rPr>
                <w:i/>
                <w:sz w:val="16"/>
                <w:szCs w:val="16"/>
              </w:rPr>
              <w:t>Domaine thématique</w:t>
            </w:r>
          </w:p>
        </w:tc>
        <w:tc>
          <w:tcPr>
            <w:tcW w:w="5004" w:type="dxa"/>
            <w:gridSpan w:val="3"/>
            <w:shd w:val="clear" w:color="auto" w:fill="auto"/>
            <w:vAlign w:val="bottom"/>
          </w:tcPr>
          <w:p w14:paraId="3C477410" w14:textId="77777777" w:rsidR="005A4E07" w:rsidRPr="00483354" w:rsidRDefault="005A4E07" w:rsidP="007F60B0">
            <w:pPr>
              <w:spacing w:before="80" w:after="80" w:line="200" w:lineRule="exact"/>
              <w:ind w:left="57"/>
              <w:jc w:val="center"/>
              <w:rPr>
                <w:i/>
                <w:sz w:val="16"/>
                <w:szCs w:val="16"/>
              </w:rPr>
            </w:pPr>
            <w:r w:rsidRPr="00483354">
              <w:rPr>
                <w:i/>
                <w:sz w:val="16"/>
                <w:szCs w:val="16"/>
              </w:rPr>
              <w:t>Documents pertinents</w:t>
            </w:r>
          </w:p>
        </w:tc>
      </w:tr>
      <w:tr w:rsidR="005A4E07" w:rsidRPr="00483354" w14:paraId="74A4C6D2" w14:textId="77777777" w:rsidTr="007F60B0">
        <w:trPr>
          <w:tblHeader/>
        </w:trPr>
        <w:tc>
          <w:tcPr>
            <w:tcW w:w="4635" w:type="dxa"/>
            <w:gridSpan w:val="2"/>
            <w:vMerge/>
            <w:tcBorders>
              <w:bottom w:val="single" w:sz="12" w:space="0" w:color="auto"/>
            </w:tcBorders>
            <w:shd w:val="clear" w:color="auto" w:fill="auto"/>
            <w:vAlign w:val="bottom"/>
          </w:tcPr>
          <w:p w14:paraId="51F90429" w14:textId="77777777" w:rsidR="005A4E07" w:rsidRPr="00483354" w:rsidRDefault="005A4E07" w:rsidP="007F60B0">
            <w:pPr>
              <w:spacing w:before="80" w:after="80" w:line="200" w:lineRule="exact"/>
              <w:ind w:left="57"/>
              <w:rPr>
                <w:i/>
                <w:sz w:val="16"/>
                <w:szCs w:val="16"/>
              </w:rPr>
            </w:pPr>
          </w:p>
        </w:tc>
        <w:tc>
          <w:tcPr>
            <w:tcW w:w="2208" w:type="dxa"/>
            <w:tcBorders>
              <w:bottom w:val="single" w:sz="12" w:space="0" w:color="auto"/>
            </w:tcBorders>
            <w:shd w:val="clear" w:color="auto" w:fill="auto"/>
            <w:vAlign w:val="bottom"/>
          </w:tcPr>
          <w:p w14:paraId="59217D99" w14:textId="77777777" w:rsidR="005A4E07" w:rsidRPr="00483354" w:rsidRDefault="005A4E07" w:rsidP="007F60B0">
            <w:pPr>
              <w:spacing w:before="80" w:after="80" w:line="200" w:lineRule="exact"/>
              <w:ind w:left="57"/>
              <w:rPr>
                <w:i/>
                <w:sz w:val="16"/>
                <w:szCs w:val="16"/>
              </w:rPr>
            </w:pPr>
            <w:r w:rsidRPr="00483354">
              <w:rPr>
                <w:i/>
                <w:sz w:val="16"/>
                <w:szCs w:val="16"/>
              </w:rPr>
              <w:t xml:space="preserve">Règlements </w:t>
            </w:r>
            <w:r>
              <w:rPr>
                <w:i/>
                <w:sz w:val="16"/>
                <w:szCs w:val="16"/>
              </w:rPr>
              <w:t>ONU</w:t>
            </w:r>
            <w:r w:rsidRPr="00483354">
              <w:rPr>
                <w:i/>
                <w:sz w:val="16"/>
                <w:szCs w:val="16"/>
              </w:rPr>
              <w:t xml:space="preserve"> </w:t>
            </w:r>
            <w:r w:rsidRPr="00483354">
              <w:rPr>
                <w:i/>
                <w:sz w:val="16"/>
                <w:szCs w:val="16"/>
              </w:rPr>
              <w:br/>
              <w:t>annexés à l’Accord de 1958</w:t>
            </w:r>
          </w:p>
        </w:tc>
        <w:tc>
          <w:tcPr>
            <w:tcW w:w="1829" w:type="dxa"/>
            <w:tcBorders>
              <w:bottom w:val="single" w:sz="12" w:space="0" w:color="auto"/>
            </w:tcBorders>
            <w:shd w:val="clear" w:color="auto" w:fill="auto"/>
            <w:vAlign w:val="bottom"/>
          </w:tcPr>
          <w:p w14:paraId="74DC3537" w14:textId="77777777" w:rsidR="005A4E07" w:rsidRPr="00483354" w:rsidRDefault="005A4E07" w:rsidP="007F60B0">
            <w:pPr>
              <w:spacing w:before="80" w:after="80" w:line="200" w:lineRule="exact"/>
              <w:ind w:left="57"/>
              <w:rPr>
                <w:i/>
                <w:sz w:val="16"/>
                <w:szCs w:val="16"/>
              </w:rPr>
            </w:pPr>
            <w:r w:rsidRPr="00483354">
              <w:rPr>
                <w:i/>
                <w:sz w:val="16"/>
                <w:szCs w:val="16"/>
              </w:rPr>
              <w:t>Recommandations</w:t>
            </w:r>
          </w:p>
        </w:tc>
        <w:tc>
          <w:tcPr>
            <w:tcW w:w="967" w:type="dxa"/>
            <w:tcBorders>
              <w:bottom w:val="single" w:sz="12" w:space="0" w:color="auto"/>
            </w:tcBorders>
            <w:shd w:val="clear" w:color="auto" w:fill="auto"/>
            <w:vAlign w:val="bottom"/>
          </w:tcPr>
          <w:p w14:paraId="3EF268A1" w14:textId="77777777" w:rsidR="005A4E07" w:rsidRPr="00483354" w:rsidRDefault="005A4E07" w:rsidP="007F60B0">
            <w:pPr>
              <w:spacing w:before="80" w:after="80" w:line="200" w:lineRule="exact"/>
              <w:ind w:left="57"/>
              <w:rPr>
                <w:i/>
                <w:sz w:val="16"/>
                <w:szCs w:val="16"/>
              </w:rPr>
            </w:pPr>
            <w:r w:rsidRPr="00483354">
              <w:rPr>
                <w:i/>
                <w:sz w:val="16"/>
                <w:szCs w:val="16"/>
              </w:rPr>
              <w:t>Annexes types</w:t>
            </w:r>
          </w:p>
        </w:tc>
      </w:tr>
      <w:tr w:rsidR="005A4E07" w:rsidRPr="00381D11" w14:paraId="3CDD4AA8" w14:textId="77777777" w:rsidTr="007F60B0">
        <w:tc>
          <w:tcPr>
            <w:tcW w:w="376" w:type="dxa"/>
            <w:tcBorders>
              <w:top w:val="single" w:sz="12" w:space="0" w:color="auto"/>
            </w:tcBorders>
            <w:shd w:val="clear" w:color="auto" w:fill="auto"/>
          </w:tcPr>
          <w:p w14:paraId="706C5A6D" w14:textId="77777777" w:rsidR="005A4E07" w:rsidRPr="00381D11" w:rsidRDefault="005A4E07" w:rsidP="007F60B0">
            <w:pPr>
              <w:spacing w:before="60" w:after="60"/>
              <w:ind w:left="57"/>
            </w:pPr>
            <w:r w:rsidRPr="00381D11">
              <w:t>A.</w:t>
            </w:r>
          </w:p>
        </w:tc>
        <w:tc>
          <w:tcPr>
            <w:tcW w:w="4259" w:type="dxa"/>
            <w:tcBorders>
              <w:top w:val="single" w:sz="12" w:space="0" w:color="auto"/>
            </w:tcBorders>
            <w:shd w:val="clear" w:color="auto" w:fill="auto"/>
          </w:tcPr>
          <w:p w14:paraId="07D5F66C" w14:textId="77777777" w:rsidR="005A4E07" w:rsidRPr="00381D11" w:rsidRDefault="005A4E07" w:rsidP="007F60B0">
            <w:pPr>
              <w:spacing w:before="60" w:after="60"/>
              <w:ind w:left="57"/>
            </w:pPr>
            <w:r w:rsidRPr="00381D11">
              <w:t>Choc avant</w:t>
            </w:r>
          </w:p>
        </w:tc>
        <w:tc>
          <w:tcPr>
            <w:tcW w:w="2208" w:type="dxa"/>
            <w:tcBorders>
              <w:top w:val="single" w:sz="12" w:space="0" w:color="auto"/>
            </w:tcBorders>
            <w:shd w:val="clear" w:color="auto" w:fill="auto"/>
          </w:tcPr>
          <w:p w14:paraId="365B3339" w14:textId="77777777" w:rsidR="005A4E07" w:rsidRPr="00D310B8" w:rsidRDefault="005A4E07" w:rsidP="007F60B0">
            <w:pPr>
              <w:spacing w:before="60" w:after="60"/>
              <w:ind w:left="57"/>
              <w:rPr>
                <w:b/>
              </w:rPr>
            </w:pPr>
            <w:r w:rsidRPr="00381D11">
              <w:t>33, 94, 12, 134</w:t>
            </w:r>
            <w:r>
              <w:rPr>
                <w:b/>
              </w:rPr>
              <w:t>, 137</w:t>
            </w:r>
          </w:p>
        </w:tc>
        <w:tc>
          <w:tcPr>
            <w:tcW w:w="1829" w:type="dxa"/>
            <w:tcBorders>
              <w:top w:val="single" w:sz="12" w:space="0" w:color="auto"/>
            </w:tcBorders>
            <w:shd w:val="clear" w:color="auto" w:fill="auto"/>
          </w:tcPr>
          <w:p w14:paraId="63C8EF11" w14:textId="77777777" w:rsidR="005A4E07" w:rsidRPr="00381D11" w:rsidRDefault="005A4E07" w:rsidP="007F60B0">
            <w:pPr>
              <w:spacing w:before="60" w:after="60"/>
              <w:ind w:left="57"/>
            </w:pPr>
            <w:r w:rsidRPr="00381D11">
              <w:t>–</w:t>
            </w:r>
          </w:p>
        </w:tc>
        <w:tc>
          <w:tcPr>
            <w:tcW w:w="967" w:type="dxa"/>
            <w:tcBorders>
              <w:top w:val="single" w:sz="12" w:space="0" w:color="auto"/>
            </w:tcBorders>
            <w:shd w:val="clear" w:color="auto" w:fill="auto"/>
          </w:tcPr>
          <w:p w14:paraId="2E884574" w14:textId="77777777" w:rsidR="005A4E07" w:rsidRPr="00381D11" w:rsidRDefault="005A4E07" w:rsidP="007F60B0">
            <w:pPr>
              <w:spacing w:before="60" w:after="60"/>
              <w:ind w:left="57"/>
            </w:pPr>
            <w:r w:rsidRPr="00381D11">
              <w:t>1</w:t>
            </w:r>
          </w:p>
        </w:tc>
      </w:tr>
      <w:tr w:rsidR="005A4E07" w:rsidRPr="00381D11" w14:paraId="7525A1DB" w14:textId="77777777" w:rsidTr="007F60B0">
        <w:tc>
          <w:tcPr>
            <w:tcW w:w="376" w:type="dxa"/>
            <w:shd w:val="clear" w:color="auto" w:fill="auto"/>
          </w:tcPr>
          <w:p w14:paraId="1085EEDE" w14:textId="77777777" w:rsidR="005A4E07" w:rsidRPr="00381D11" w:rsidRDefault="005A4E07" w:rsidP="007F60B0">
            <w:pPr>
              <w:spacing w:before="60" w:after="60"/>
              <w:ind w:left="57"/>
            </w:pPr>
            <w:r w:rsidRPr="00381D11">
              <w:t>B.</w:t>
            </w:r>
          </w:p>
        </w:tc>
        <w:tc>
          <w:tcPr>
            <w:tcW w:w="4259" w:type="dxa"/>
            <w:shd w:val="clear" w:color="auto" w:fill="auto"/>
          </w:tcPr>
          <w:p w14:paraId="7D297A56" w14:textId="77777777" w:rsidR="005A4E07" w:rsidRPr="00381D11" w:rsidRDefault="005A4E07" w:rsidP="007F60B0">
            <w:pPr>
              <w:spacing w:before="60" w:after="60"/>
              <w:ind w:left="57"/>
            </w:pPr>
            <w:r w:rsidRPr="00381D11">
              <w:t>Choc latéral</w:t>
            </w:r>
          </w:p>
        </w:tc>
        <w:tc>
          <w:tcPr>
            <w:tcW w:w="2208" w:type="dxa"/>
            <w:shd w:val="clear" w:color="auto" w:fill="auto"/>
          </w:tcPr>
          <w:p w14:paraId="3B471E38" w14:textId="77777777" w:rsidR="005A4E07" w:rsidRPr="00381D11" w:rsidRDefault="005A4E07" w:rsidP="007F60B0">
            <w:pPr>
              <w:spacing w:before="60" w:after="60"/>
              <w:ind w:left="57"/>
            </w:pPr>
            <w:r w:rsidRPr="00381D11">
              <w:t>95, 135</w:t>
            </w:r>
          </w:p>
        </w:tc>
        <w:tc>
          <w:tcPr>
            <w:tcW w:w="1829" w:type="dxa"/>
            <w:shd w:val="clear" w:color="auto" w:fill="auto"/>
          </w:tcPr>
          <w:p w14:paraId="325F1041" w14:textId="77777777" w:rsidR="005A4E07" w:rsidRPr="00381D11" w:rsidRDefault="005A4E07" w:rsidP="007F60B0">
            <w:pPr>
              <w:spacing w:before="60" w:after="60"/>
              <w:ind w:left="57"/>
            </w:pPr>
            <w:r w:rsidRPr="00381D11">
              <w:t>–</w:t>
            </w:r>
          </w:p>
        </w:tc>
        <w:tc>
          <w:tcPr>
            <w:tcW w:w="967" w:type="dxa"/>
            <w:shd w:val="clear" w:color="auto" w:fill="auto"/>
          </w:tcPr>
          <w:p w14:paraId="03FF5327" w14:textId="77777777" w:rsidR="005A4E07" w:rsidRPr="00381D11" w:rsidRDefault="005A4E07" w:rsidP="007F60B0">
            <w:pPr>
              <w:spacing w:before="60" w:after="60"/>
              <w:ind w:left="57"/>
            </w:pPr>
            <w:r w:rsidRPr="00381D11">
              <w:t>1</w:t>
            </w:r>
          </w:p>
        </w:tc>
      </w:tr>
      <w:tr w:rsidR="005A4E07" w:rsidRPr="00381D11" w14:paraId="647A167F" w14:textId="77777777" w:rsidTr="007F60B0">
        <w:tc>
          <w:tcPr>
            <w:tcW w:w="376" w:type="dxa"/>
            <w:shd w:val="clear" w:color="auto" w:fill="auto"/>
          </w:tcPr>
          <w:p w14:paraId="3FBF5295" w14:textId="77777777" w:rsidR="005A4E07" w:rsidRPr="00381D11" w:rsidRDefault="005A4E07" w:rsidP="007F60B0">
            <w:pPr>
              <w:spacing w:before="60" w:after="60"/>
              <w:ind w:left="57"/>
            </w:pPr>
            <w:r w:rsidRPr="00381D11">
              <w:t>C.</w:t>
            </w:r>
          </w:p>
        </w:tc>
        <w:tc>
          <w:tcPr>
            <w:tcW w:w="4259" w:type="dxa"/>
            <w:shd w:val="clear" w:color="auto" w:fill="auto"/>
          </w:tcPr>
          <w:p w14:paraId="29CFFA11" w14:textId="77777777" w:rsidR="005A4E07" w:rsidRPr="00381D11" w:rsidRDefault="005A4E07" w:rsidP="007F60B0">
            <w:pPr>
              <w:spacing w:before="60" w:after="60"/>
              <w:ind w:left="57"/>
            </w:pPr>
            <w:r w:rsidRPr="00381D11">
              <w:t>Choc arrière</w:t>
            </w:r>
          </w:p>
        </w:tc>
        <w:tc>
          <w:tcPr>
            <w:tcW w:w="2208" w:type="dxa"/>
            <w:shd w:val="clear" w:color="auto" w:fill="auto"/>
          </w:tcPr>
          <w:p w14:paraId="2AB93325" w14:textId="77777777" w:rsidR="005A4E07" w:rsidRPr="00381D11" w:rsidRDefault="005A4E07" w:rsidP="007F60B0">
            <w:pPr>
              <w:spacing w:before="60" w:after="60"/>
              <w:ind w:left="57"/>
            </w:pPr>
            <w:r w:rsidRPr="00381D11">
              <w:t>32</w:t>
            </w:r>
          </w:p>
        </w:tc>
        <w:tc>
          <w:tcPr>
            <w:tcW w:w="1829" w:type="dxa"/>
            <w:shd w:val="clear" w:color="auto" w:fill="auto"/>
          </w:tcPr>
          <w:p w14:paraId="1DEBEB89" w14:textId="77777777" w:rsidR="005A4E07" w:rsidRPr="00381D11" w:rsidRDefault="005A4E07" w:rsidP="007F60B0">
            <w:pPr>
              <w:spacing w:before="60" w:after="60"/>
              <w:ind w:left="57"/>
            </w:pPr>
            <w:r w:rsidRPr="00381D11">
              <w:t>–</w:t>
            </w:r>
          </w:p>
        </w:tc>
        <w:tc>
          <w:tcPr>
            <w:tcW w:w="967" w:type="dxa"/>
            <w:shd w:val="clear" w:color="auto" w:fill="auto"/>
          </w:tcPr>
          <w:p w14:paraId="7EB7991E" w14:textId="77777777" w:rsidR="005A4E07" w:rsidRPr="00381D11" w:rsidRDefault="005A4E07" w:rsidP="007F60B0">
            <w:pPr>
              <w:spacing w:before="60" w:after="60"/>
              <w:ind w:left="57"/>
            </w:pPr>
            <w:r w:rsidRPr="00381D11">
              <w:t>1</w:t>
            </w:r>
          </w:p>
        </w:tc>
      </w:tr>
      <w:tr w:rsidR="005A4E07" w:rsidRPr="00381D11" w14:paraId="009466A3" w14:textId="77777777" w:rsidTr="007F60B0">
        <w:tc>
          <w:tcPr>
            <w:tcW w:w="376" w:type="dxa"/>
            <w:shd w:val="clear" w:color="auto" w:fill="auto"/>
          </w:tcPr>
          <w:p w14:paraId="3ABDF70E" w14:textId="77777777" w:rsidR="005A4E07" w:rsidRPr="00381D11" w:rsidRDefault="005A4E07" w:rsidP="007F60B0">
            <w:pPr>
              <w:spacing w:before="60" w:after="60"/>
              <w:ind w:left="57"/>
            </w:pPr>
            <w:r w:rsidRPr="00381D11">
              <w:t>D.</w:t>
            </w:r>
          </w:p>
        </w:tc>
        <w:tc>
          <w:tcPr>
            <w:tcW w:w="4259" w:type="dxa"/>
            <w:shd w:val="clear" w:color="auto" w:fill="auto"/>
          </w:tcPr>
          <w:p w14:paraId="24BBA3A9" w14:textId="77777777" w:rsidR="005A4E07" w:rsidRPr="00381D11" w:rsidRDefault="005A4E07" w:rsidP="007F60B0">
            <w:pPr>
              <w:spacing w:before="60" w:after="60"/>
              <w:ind w:left="57"/>
            </w:pPr>
            <w:r w:rsidRPr="00381D11">
              <w:t>Dispositifs de protection à l’avant et à l’arrière</w:t>
            </w:r>
          </w:p>
        </w:tc>
        <w:tc>
          <w:tcPr>
            <w:tcW w:w="2208" w:type="dxa"/>
            <w:shd w:val="clear" w:color="auto" w:fill="auto"/>
          </w:tcPr>
          <w:p w14:paraId="4D82607D" w14:textId="77777777" w:rsidR="005A4E07" w:rsidRPr="00381D11" w:rsidRDefault="005A4E07" w:rsidP="007F60B0">
            <w:pPr>
              <w:spacing w:before="60" w:after="60"/>
              <w:ind w:left="57"/>
            </w:pPr>
            <w:r w:rsidRPr="00381D11">
              <w:t>42</w:t>
            </w:r>
          </w:p>
        </w:tc>
        <w:tc>
          <w:tcPr>
            <w:tcW w:w="1829" w:type="dxa"/>
            <w:shd w:val="clear" w:color="auto" w:fill="auto"/>
          </w:tcPr>
          <w:p w14:paraId="1DBC69F0" w14:textId="77777777" w:rsidR="005A4E07" w:rsidRPr="00381D11" w:rsidRDefault="005A4E07" w:rsidP="007F60B0">
            <w:pPr>
              <w:spacing w:before="60" w:after="60"/>
              <w:ind w:left="57"/>
            </w:pPr>
            <w:r w:rsidRPr="00381D11">
              <w:t>–</w:t>
            </w:r>
          </w:p>
        </w:tc>
        <w:tc>
          <w:tcPr>
            <w:tcW w:w="967" w:type="dxa"/>
            <w:shd w:val="clear" w:color="auto" w:fill="auto"/>
          </w:tcPr>
          <w:p w14:paraId="6038DD73" w14:textId="77777777" w:rsidR="005A4E07" w:rsidRPr="00381D11" w:rsidRDefault="005A4E07" w:rsidP="007F60B0">
            <w:pPr>
              <w:spacing w:before="60" w:after="60"/>
              <w:ind w:left="57"/>
            </w:pPr>
          </w:p>
        </w:tc>
      </w:tr>
      <w:tr w:rsidR="005A4E07" w:rsidRPr="00381D11" w14:paraId="418EE53A" w14:textId="77777777" w:rsidTr="007F60B0">
        <w:tc>
          <w:tcPr>
            <w:tcW w:w="376" w:type="dxa"/>
            <w:shd w:val="clear" w:color="auto" w:fill="auto"/>
          </w:tcPr>
          <w:p w14:paraId="5832373B" w14:textId="77777777" w:rsidR="005A4E07" w:rsidRPr="00381D11" w:rsidRDefault="005A4E07" w:rsidP="007F60B0">
            <w:pPr>
              <w:spacing w:before="60" w:after="60"/>
              <w:ind w:left="57"/>
            </w:pPr>
            <w:r w:rsidRPr="00381D11">
              <w:t>E.</w:t>
            </w:r>
          </w:p>
        </w:tc>
        <w:tc>
          <w:tcPr>
            <w:tcW w:w="4259" w:type="dxa"/>
            <w:shd w:val="clear" w:color="auto" w:fill="auto"/>
          </w:tcPr>
          <w:p w14:paraId="197DBF3C" w14:textId="77777777" w:rsidR="005A4E07" w:rsidRPr="00381D11" w:rsidRDefault="005A4E07" w:rsidP="007F60B0">
            <w:pPr>
              <w:spacing w:before="60" w:after="60"/>
              <w:ind w:left="57"/>
            </w:pPr>
            <w:r w:rsidRPr="00381D11">
              <w:t>Choc avant, véhicules électriques</w:t>
            </w:r>
          </w:p>
        </w:tc>
        <w:tc>
          <w:tcPr>
            <w:tcW w:w="2208" w:type="dxa"/>
            <w:shd w:val="clear" w:color="auto" w:fill="auto"/>
          </w:tcPr>
          <w:p w14:paraId="081E15DA" w14:textId="77777777" w:rsidR="005A4E07" w:rsidRPr="00381D11" w:rsidRDefault="005A4E07" w:rsidP="007F60B0">
            <w:pPr>
              <w:spacing w:before="60" w:after="60"/>
              <w:ind w:left="57"/>
            </w:pPr>
            <w:r w:rsidRPr="00381D11">
              <w:t>12</w:t>
            </w:r>
          </w:p>
        </w:tc>
        <w:tc>
          <w:tcPr>
            <w:tcW w:w="1829" w:type="dxa"/>
            <w:shd w:val="clear" w:color="auto" w:fill="auto"/>
          </w:tcPr>
          <w:p w14:paraId="0538F064" w14:textId="77777777" w:rsidR="005A4E07" w:rsidRPr="00381D11" w:rsidRDefault="005A4E07" w:rsidP="007F60B0">
            <w:pPr>
              <w:spacing w:before="60" w:after="60"/>
              <w:ind w:left="57"/>
            </w:pPr>
            <w:r w:rsidRPr="00381D11">
              <w:t>–</w:t>
            </w:r>
          </w:p>
        </w:tc>
        <w:tc>
          <w:tcPr>
            <w:tcW w:w="967" w:type="dxa"/>
            <w:shd w:val="clear" w:color="auto" w:fill="auto"/>
          </w:tcPr>
          <w:p w14:paraId="746AD589" w14:textId="77777777" w:rsidR="005A4E07" w:rsidRPr="00381D11" w:rsidRDefault="005A4E07" w:rsidP="007F60B0">
            <w:pPr>
              <w:spacing w:before="60" w:after="60"/>
              <w:ind w:left="57"/>
            </w:pPr>
            <w:r w:rsidRPr="00381D11">
              <w:t>1</w:t>
            </w:r>
          </w:p>
        </w:tc>
      </w:tr>
      <w:tr w:rsidR="005A4E07" w:rsidRPr="00381D11" w14:paraId="520E3DA3" w14:textId="77777777" w:rsidTr="007F60B0">
        <w:tc>
          <w:tcPr>
            <w:tcW w:w="376" w:type="dxa"/>
            <w:shd w:val="clear" w:color="auto" w:fill="auto"/>
          </w:tcPr>
          <w:p w14:paraId="21FCB0AC" w14:textId="77777777" w:rsidR="005A4E07" w:rsidRPr="00381D11" w:rsidRDefault="005A4E07" w:rsidP="007F60B0">
            <w:pPr>
              <w:spacing w:before="60" w:after="60"/>
              <w:ind w:left="57"/>
            </w:pPr>
            <w:r w:rsidRPr="00381D11">
              <w:lastRenderedPageBreak/>
              <w:t>F.</w:t>
            </w:r>
          </w:p>
        </w:tc>
        <w:tc>
          <w:tcPr>
            <w:tcW w:w="4259" w:type="dxa"/>
            <w:shd w:val="clear" w:color="auto" w:fill="auto"/>
          </w:tcPr>
          <w:p w14:paraId="76127EB6" w14:textId="77777777" w:rsidR="005A4E07" w:rsidRPr="00381D11" w:rsidRDefault="005A4E07" w:rsidP="007F60B0">
            <w:pPr>
              <w:spacing w:before="60" w:after="60"/>
              <w:ind w:left="57"/>
            </w:pPr>
            <w:r w:rsidRPr="00381D11">
              <w:t>Dispositifs avant et arrière de protection anti-encastrement</w:t>
            </w:r>
          </w:p>
        </w:tc>
        <w:tc>
          <w:tcPr>
            <w:tcW w:w="2208" w:type="dxa"/>
            <w:shd w:val="clear" w:color="auto" w:fill="auto"/>
          </w:tcPr>
          <w:p w14:paraId="3E941037" w14:textId="77777777" w:rsidR="005A4E07" w:rsidRPr="00381D11" w:rsidRDefault="005A4E07" w:rsidP="007F60B0">
            <w:pPr>
              <w:spacing w:before="60" w:after="60"/>
              <w:ind w:left="57"/>
            </w:pPr>
            <w:r w:rsidRPr="00381D11">
              <w:t>58, 93</w:t>
            </w:r>
          </w:p>
        </w:tc>
        <w:tc>
          <w:tcPr>
            <w:tcW w:w="1829" w:type="dxa"/>
            <w:shd w:val="clear" w:color="auto" w:fill="auto"/>
          </w:tcPr>
          <w:p w14:paraId="513EF0CF" w14:textId="77777777" w:rsidR="005A4E07" w:rsidRPr="00381D11" w:rsidRDefault="005A4E07" w:rsidP="007F60B0">
            <w:pPr>
              <w:spacing w:before="60" w:after="60"/>
              <w:ind w:left="57"/>
            </w:pPr>
            <w:r w:rsidRPr="00381D11">
              <w:t>–</w:t>
            </w:r>
          </w:p>
        </w:tc>
        <w:tc>
          <w:tcPr>
            <w:tcW w:w="967" w:type="dxa"/>
            <w:shd w:val="clear" w:color="auto" w:fill="auto"/>
          </w:tcPr>
          <w:p w14:paraId="76A92570" w14:textId="77777777" w:rsidR="005A4E07" w:rsidRPr="00381D11" w:rsidRDefault="005A4E07" w:rsidP="007F60B0">
            <w:pPr>
              <w:spacing w:before="60" w:after="60"/>
              <w:ind w:left="57"/>
            </w:pPr>
          </w:p>
        </w:tc>
      </w:tr>
      <w:tr w:rsidR="005A4E07" w:rsidRPr="00381D11" w14:paraId="426E2408" w14:textId="77777777" w:rsidTr="007F60B0">
        <w:tc>
          <w:tcPr>
            <w:tcW w:w="376" w:type="dxa"/>
            <w:shd w:val="clear" w:color="auto" w:fill="auto"/>
          </w:tcPr>
          <w:p w14:paraId="075F6B1D" w14:textId="77777777" w:rsidR="005A4E07" w:rsidRPr="00381D11" w:rsidRDefault="005A4E07" w:rsidP="007F60B0">
            <w:pPr>
              <w:spacing w:before="60" w:after="60"/>
              <w:ind w:left="57"/>
            </w:pPr>
            <w:r w:rsidRPr="00381D11">
              <w:t>G.</w:t>
            </w:r>
          </w:p>
        </w:tc>
        <w:tc>
          <w:tcPr>
            <w:tcW w:w="4259" w:type="dxa"/>
            <w:shd w:val="clear" w:color="auto" w:fill="auto"/>
          </w:tcPr>
          <w:p w14:paraId="729CE34A" w14:textId="77777777" w:rsidR="005A4E07" w:rsidRPr="00381D11" w:rsidRDefault="005A4E07" w:rsidP="007F60B0">
            <w:pPr>
              <w:spacing w:before="60" w:after="60"/>
              <w:ind w:left="57"/>
            </w:pPr>
            <w:r w:rsidRPr="00381D11">
              <w:t>Protection latérale</w:t>
            </w:r>
          </w:p>
        </w:tc>
        <w:tc>
          <w:tcPr>
            <w:tcW w:w="2208" w:type="dxa"/>
            <w:shd w:val="clear" w:color="auto" w:fill="auto"/>
          </w:tcPr>
          <w:p w14:paraId="07C89116" w14:textId="77777777" w:rsidR="005A4E07" w:rsidRPr="00381D11" w:rsidRDefault="005A4E07" w:rsidP="007F60B0">
            <w:pPr>
              <w:spacing w:before="60" w:after="60"/>
              <w:ind w:left="57"/>
            </w:pPr>
            <w:r w:rsidRPr="00381D11">
              <w:t>73</w:t>
            </w:r>
          </w:p>
        </w:tc>
        <w:tc>
          <w:tcPr>
            <w:tcW w:w="1829" w:type="dxa"/>
            <w:shd w:val="clear" w:color="auto" w:fill="auto"/>
          </w:tcPr>
          <w:p w14:paraId="3472AE91" w14:textId="77777777" w:rsidR="005A4E07" w:rsidRPr="00381D11" w:rsidRDefault="005A4E07" w:rsidP="007F60B0">
            <w:pPr>
              <w:spacing w:before="60" w:after="60"/>
              <w:ind w:left="57"/>
            </w:pPr>
            <w:r w:rsidRPr="00381D11">
              <w:t>–</w:t>
            </w:r>
          </w:p>
        </w:tc>
        <w:tc>
          <w:tcPr>
            <w:tcW w:w="967" w:type="dxa"/>
            <w:shd w:val="clear" w:color="auto" w:fill="auto"/>
          </w:tcPr>
          <w:p w14:paraId="2E9FC5A5" w14:textId="77777777" w:rsidR="005A4E07" w:rsidRPr="00381D11" w:rsidRDefault="005A4E07" w:rsidP="007F60B0">
            <w:pPr>
              <w:spacing w:before="60" w:after="60"/>
              <w:ind w:left="57"/>
            </w:pPr>
          </w:p>
        </w:tc>
      </w:tr>
      <w:tr w:rsidR="005A4E07" w:rsidRPr="00381D11" w14:paraId="538F9E3B" w14:textId="77777777" w:rsidTr="007F60B0">
        <w:tc>
          <w:tcPr>
            <w:tcW w:w="376" w:type="dxa"/>
            <w:shd w:val="clear" w:color="auto" w:fill="auto"/>
          </w:tcPr>
          <w:p w14:paraId="16691FA0" w14:textId="77777777" w:rsidR="005A4E07" w:rsidRPr="00381D11" w:rsidRDefault="005A4E07" w:rsidP="007F60B0">
            <w:pPr>
              <w:spacing w:before="60" w:after="60"/>
              <w:ind w:left="57"/>
            </w:pPr>
            <w:r w:rsidRPr="00381D11">
              <w:t>H.</w:t>
            </w:r>
          </w:p>
        </w:tc>
        <w:tc>
          <w:tcPr>
            <w:tcW w:w="4259" w:type="dxa"/>
            <w:shd w:val="clear" w:color="auto" w:fill="auto"/>
          </w:tcPr>
          <w:p w14:paraId="59EEF2FF" w14:textId="77777777" w:rsidR="005A4E07" w:rsidRPr="00381D11" w:rsidRDefault="005A4E07" w:rsidP="007F60B0">
            <w:pPr>
              <w:spacing w:before="60" w:after="60"/>
              <w:ind w:left="57"/>
            </w:pPr>
            <w:r w:rsidRPr="00381D11">
              <w:t>Saillies extérieures</w:t>
            </w:r>
          </w:p>
        </w:tc>
        <w:tc>
          <w:tcPr>
            <w:tcW w:w="2208" w:type="dxa"/>
            <w:shd w:val="clear" w:color="auto" w:fill="auto"/>
          </w:tcPr>
          <w:p w14:paraId="3EED117B" w14:textId="77777777" w:rsidR="005A4E07" w:rsidRPr="00381D11" w:rsidRDefault="005A4E07" w:rsidP="007F60B0">
            <w:pPr>
              <w:spacing w:before="60" w:after="60"/>
              <w:ind w:left="57"/>
            </w:pPr>
            <w:r w:rsidRPr="00381D11">
              <w:t>26, 61</w:t>
            </w:r>
          </w:p>
        </w:tc>
        <w:tc>
          <w:tcPr>
            <w:tcW w:w="1829" w:type="dxa"/>
            <w:shd w:val="clear" w:color="auto" w:fill="auto"/>
          </w:tcPr>
          <w:p w14:paraId="27C4644A" w14:textId="77777777" w:rsidR="005A4E07" w:rsidRPr="00381D11" w:rsidRDefault="005A4E07" w:rsidP="007F60B0">
            <w:pPr>
              <w:spacing w:before="60" w:after="60"/>
              <w:ind w:left="57"/>
            </w:pPr>
            <w:r w:rsidRPr="00381D11">
              <w:t>Voir par. 8.6 et 8.7</w:t>
            </w:r>
          </w:p>
        </w:tc>
        <w:tc>
          <w:tcPr>
            <w:tcW w:w="967" w:type="dxa"/>
            <w:shd w:val="clear" w:color="auto" w:fill="auto"/>
          </w:tcPr>
          <w:p w14:paraId="34484519" w14:textId="77777777" w:rsidR="005A4E07" w:rsidRPr="00381D11" w:rsidRDefault="005A4E07" w:rsidP="007F60B0">
            <w:pPr>
              <w:spacing w:before="60" w:after="60"/>
              <w:ind w:left="57"/>
            </w:pPr>
            <w:r w:rsidRPr="00381D11">
              <w:t>1</w:t>
            </w:r>
          </w:p>
        </w:tc>
      </w:tr>
      <w:tr w:rsidR="005A4E07" w:rsidRPr="00381D11" w14:paraId="65E14858" w14:textId="77777777" w:rsidTr="007F60B0">
        <w:tc>
          <w:tcPr>
            <w:tcW w:w="376" w:type="dxa"/>
            <w:shd w:val="clear" w:color="auto" w:fill="auto"/>
          </w:tcPr>
          <w:p w14:paraId="47B62895" w14:textId="77777777" w:rsidR="005A4E07" w:rsidRPr="00381D11" w:rsidRDefault="005A4E07" w:rsidP="007F60B0">
            <w:pPr>
              <w:spacing w:before="60" w:after="60"/>
              <w:ind w:left="57"/>
            </w:pPr>
            <w:r w:rsidRPr="00381D11">
              <w:t>I.</w:t>
            </w:r>
          </w:p>
        </w:tc>
        <w:tc>
          <w:tcPr>
            <w:tcW w:w="4259" w:type="dxa"/>
            <w:shd w:val="clear" w:color="auto" w:fill="auto"/>
          </w:tcPr>
          <w:p w14:paraId="323FAC3A" w14:textId="77777777" w:rsidR="005A4E07" w:rsidRPr="00381D11" w:rsidRDefault="005A4E07" w:rsidP="007F60B0">
            <w:pPr>
              <w:spacing w:before="60" w:after="60"/>
              <w:ind w:left="57"/>
            </w:pPr>
            <w:r w:rsidRPr="00381D11">
              <w:t>Aménagement intérieur</w:t>
            </w:r>
          </w:p>
        </w:tc>
        <w:tc>
          <w:tcPr>
            <w:tcW w:w="2208" w:type="dxa"/>
            <w:shd w:val="clear" w:color="auto" w:fill="auto"/>
          </w:tcPr>
          <w:p w14:paraId="4FBF0D94" w14:textId="77777777" w:rsidR="005A4E07" w:rsidRPr="00381D11" w:rsidRDefault="005A4E07" w:rsidP="007F60B0">
            <w:pPr>
              <w:spacing w:before="60" w:after="60"/>
              <w:ind w:left="57"/>
            </w:pPr>
            <w:r w:rsidRPr="00381D11">
              <w:t>21</w:t>
            </w:r>
          </w:p>
        </w:tc>
        <w:tc>
          <w:tcPr>
            <w:tcW w:w="1829" w:type="dxa"/>
            <w:shd w:val="clear" w:color="auto" w:fill="auto"/>
          </w:tcPr>
          <w:p w14:paraId="6F78BECE" w14:textId="77777777" w:rsidR="005A4E07" w:rsidRPr="00381D11" w:rsidRDefault="005A4E07" w:rsidP="007F60B0">
            <w:pPr>
              <w:spacing w:before="60" w:after="60"/>
              <w:ind w:left="57"/>
            </w:pPr>
            <w:r w:rsidRPr="00381D11">
              <w:t>–</w:t>
            </w:r>
          </w:p>
        </w:tc>
        <w:tc>
          <w:tcPr>
            <w:tcW w:w="967" w:type="dxa"/>
            <w:shd w:val="clear" w:color="auto" w:fill="auto"/>
          </w:tcPr>
          <w:p w14:paraId="063CCF17" w14:textId="77777777" w:rsidR="005A4E07" w:rsidRPr="00381D11" w:rsidRDefault="005A4E07" w:rsidP="007F60B0">
            <w:pPr>
              <w:spacing w:before="60" w:after="60"/>
              <w:ind w:left="57"/>
            </w:pPr>
            <w:r w:rsidRPr="00381D11">
              <w:t>1</w:t>
            </w:r>
          </w:p>
        </w:tc>
      </w:tr>
      <w:tr w:rsidR="005A4E07" w:rsidRPr="00381D11" w14:paraId="53D5A311" w14:textId="77777777" w:rsidTr="007F60B0">
        <w:tc>
          <w:tcPr>
            <w:tcW w:w="376" w:type="dxa"/>
            <w:shd w:val="clear" w:color="auto" w:fill="auto"/>
          </w:tcPr>
          <w:p w14:paraId="0EA15181" w14:textId="77777777" w:rsidR="005A4E07" w:rsidRPr="00381D11" w:rsidRDefault="005A4E07" w:rsidP="007F60B0">
            <w:pPr>
              <w:spacing w:before="60" w:after="60"/>
              <w:ind w:left="57"/>
            </w:pPr>
            <w:r w:rsidRPr="00381D11">
              <w:t>J.</w:t>
            </w:r>
          </w:p>
        </w:tc>
        <w:tc>
          <w:tcPr>
            <w:tcW w:w="4259" w:type="dxa"/>
            <w:shd w:val="clear" w:color="auto" w:fill="auto"/>
          </w:tcPr>
          <w:p w14:paraId="5DC08D2A" w14:textId="77777777" w:rsidR="005A4E07" w:rsidRPr="00381D11" w:rsidRDefault="005A4E07" w:rsidP="007F60B0">
            <w:pPr>
              <w:spacing w:before="60" w:after="60"/>
              <w:ind w:left="57"/>
            </w:pPr>
            <w:r w:rsidRPr="00381D11">
              <w:t>Résistance des sièges</w:t>
            </w:r>
          </w:p>
        </w:tc>
        <w:tc>
          <w:tcPr>
            <w:tcW w:w="2208" w:type="dxa"/>
            <w:shd w:val="clear" w:color="auto" w:fill="auto"/>
          </w:tcPr>
          <w:p w14:paraId="3EF47327" w14:textId="77777777" w:rsidR="005A4E07" w:rsidRPr="00381D11" w:rsidRDefault="005A4E07" w:rsidP="007F60B0">
            <w:pPr>
              <w:spacing w:before="60" w:after="60"/>
              <w:ind w:left="57"/>
            </w:pPr>
            <w:r w:rsidRPr="00381D11">
              <w:t>17, 80</w:t>
            </w:r>
          </w:p>
        </w:tc>
        <w:tc>
          <w:tcPr>
            <w:tcW w:w="1829" w:type="dxa"/>
            <w:shd w:val="clear" w:color="auto" w:fill="auto"/>
          </w:tcPr>
          <w:p w14:paraId="42F2726A" w14:textId="77777777" w:rsidR="005A4E07" w:rsidRPr="00381D11" w:rsidRDefault="005A4E07" w:rsidP="007F60B0">
            <w:pPr>
              <w:spacing w:before="60" w:after="60"/>
              <w:ind w:left="57"/>
            </w:pPr>
            <w:r w:rsidRPr="00381D11">
              <w:t>–</w:t>
            </w:r>
          </w:p>
        </w:tc>
        <w:tc>
          <w:tcPr>
            <w:tcW w:w="967" w:type="dxa"/>
            <w:shd w:val="clear" w:color="auto" w:fill="auto"/>
          </w:tcPr>
          <w:p w14:paraId="6A1C1EC7" w14:textId="77777777" w:rsidR="005A4E07" w:rsidRPr="00381D11" w:rsidRDefault="005A4E07" w:rsidP="007F60B0">
            <w:pPr>
              <w:spacing w:before="60" w:after="60"/>
              <w:ind w:left="57"/>
            </w:pPr>
          </w:p>
        </w:tc>
      </w:tr>
      <w:tr w:rsidR="005A4E07" w:rsidRPr="00381D11" w14:paraId="0E65907A" w14:textId="77777777" w:rsidTr="007F60B0">
        <w:tc>
          <w:tcPr>
            <w:tcW w:w="376" w:type="dxa"/>
            <w:shd w:val="clear" w:color="auto" w:fill="auto"/>
          </w:tcPr>
          <w:p w14:paraId="45DD96CC" w14:textId="77777777" w:rsidR="005A4E07" w:rsidRPr="00381D11" w:rsidRDefault="005A4E07" w:rsidP="007F60B0">
            <w:pPr>
              <w:spacing w:before="60" w:after="60"/>
              <w:ind w:left="57"/>
            </w:pPr>
            <w:r w:rsidRPr="00381D11">
              <w:t>K.</w:t>
            </w:r>
          </w:p>
        </w:tc>
        <w:tc>
          <w:tcPr>
            <w:tcW w:w="4259" w:type="dxa"/>
            <w:shd w:val="clear" w:color="auto" w:fill="auto"/>
          </w:tcPr>
          <w:p w14:paraId="60EEDEDB" w14:textId="77777777" w:rsidR="005A4E07" w:rsidRPr="00381D11" w:rsidRDefault="005A4E07" w:rsidP="007F60B0">
            <w:pPr>
              <w:spacing w:before="60" w:after="60"/>
              <w:ind w:left="57"/>
            </w:pPr>
            <w:r w:rsidRPr="00381D11">
              <w:t>Systèmes de retenue pour adultes</w:t>
            </w:r>
          </w:p>
        </w:tc>
        <w:tc>
          <w:tcPr>
            <w:tcW w:w="2208" w:type="dxa"/>
            <w:shd w:val="clear" w:color="auto" w:fill="auto"/>
          </w:tcPr>
          <w:p w14:paraId="46E87417" w14:textId="77777777" w:rsidR="005A4E07" w:rsidRPr="00381D11" w:rsidRDefault="005A4E07" w:rsidP="007F60B0">
            <w:pPr>
              <w:spacing w:before="60" w:after="60"/>
              <w:ind w:left="57"/>
              <w:rPr>
                <w:spacing w:val="2"/>
              </w:rPr>
            </w:pPr>
            <w:r w:rsidRPr="00381D11">
              <w:rPr>
                <w:spacing w:val="2"/>
              </w:rPr>
              <w:t>14, 16, 17, 25, 80, 114</w:t>
            </w:r>
            <w:r>
              <w:rPr>
                <w:spacing w:val="2"/>
              </w:rPr>
              <w:t>, 145</w:t>
            </w:r>
          </w:p>
        </w:tc>
        <w:tc>
          <w:tcPr>
            <w:tcW w:w="1829" w:type="dxa"/>
            <w:shd w:val="clear" w:color="auto" w:fill="auto"/>
          </w:tcPr>
          <w:p w14:paraId="5EBA6BD9" w14:textId="77777777" w:rsidR="005A4E07" w:rsidRPr="00381D11" w:rsidRDefault="005A4E07" w:rsidP="007F60B0">
            <w:pPr>
              <w:spacing w:before="60" w:after="60"/>
              <w:ind w:left="57"/>
            </w:pPr>
            <w:r w:rsidRPr="00381D11">
              <w:t>–</w:t>
            </w:r>
          </w:p>
        </w:tc>
        <w:tc>
          <w:tcPr>
            <w:tcW w:w="967" w:type="dxa"/>
            <w:shd w:val="clear" w:color="auto" w:fill="auto"/>
          </w:tcPr>
          <w:p w14:paraId="30C84757" w14:textId="77777777" w:rsidR="005A4E07" w:rsidRPr="00381D11" w:rsidRDefault="005A4E07" w:rsidP="007F60B0">
            <w:pPr>
              <w:spacing w:before="60" w:after="60"/>
              <w:ind w:left="57"/>
            </w:pPr>
            <w:r w:rsidRPr="00381D11">
              <w:t>1</w:t>
            </w:r>
          </w:p>
        </w:tc>
      </w:tr>
      <w:tr w:rsidR="005A4E07" w:rsidRPr="00381D11" w14:paraId="5A4B7398" w14:textId="77777777" w:rsidTr="007F60B0">
        <w:tc>
          <w:tcPr>
            <w:tcW w:w="376" w:type="dxa"/>
            <w:shd w:val="clear" w:color="auto" w:fill="auto"/>
          </w:tcPr>
          <w:p w14:paraId="696450D0" w14:textId="77777777" w:rsidR="005A4E07" w:rsidRPr="00381D11" w:rsidRDefault="005A4E07" w:rsidP="007F60B0">
            <w:pPr>
              <w:spacing w:before="60" w:after="60"/>
              <w:ind w:left="57"/>
            </w:pPr>
            <w:r w:rsidRPr="00381D11">
              <w:t>L.</w:t>
            </w:r>
          </w:p>
        </w:tc>
        <w:tc>
          <w:tcPr>
            <w:tcW w:w="4259" w:type="dxa"/>
            <w:shd w:val="clear" w:color="auto" w:fill="auto"/>
          </w:tcPr>
          <w:p w14:paraId="487D3A1E" w14:textId="77777777" w:rsidR="005A4E07" w:rsidRPr="00381D11" w:rsidRDefault="005A4E07" w:rsidP="007F60B0">
            <w:pPr>
              <w:spacing w:before="60" w:after="60"/>
              <w:ind w:left="57"/>
            </w:pPr>
            <w:r w:rsidRPr="00381D11">
              <w:t>Dispositifs de retenue pour enfants</w:t>
            </w:r>
          </w:p>
        </w:tc>
        <w:tc>
          <w:tcPr>
            <w:tcW w:w="2208" w:type="dxa"/>
            <w:shd w:val="clear" w:color="auto" w:fill="auto"/>
          </w:tcPr>
          <w:p w14:paraId="072B62B9" w14:textId="77777777" w:rsidR="005A4E07" w:rsidRPr="00381D11" w:rsidRDefault="005A4E07" w:rsidP="007F60B0">
            <w:pPr>
              <w:spacing w:before="60" w:after="60"/>
              <w:ind w:left="57"/>
            </w:pPr>
            <w:r w:rsidRPr="00381D11">
              <w:t>44, 129</w:t>
            </w:r>
          </w:p>
        </w:tc>
        <w:tc>
          <w:tcPr>
            <w:tcW w:w="1829" w:type="dxa"/>
            <w:shd w:val="clear" w:color="auto" w:fill="auto"/>
          </w:tcPr>
          <w:p w14:paraId="2677142C" w14:textId="77777777" w:rsidR="005A4E07" w:rsidRPr="00381D11" w:rsidRDefault="005A4E07" w:rsidP="007F60B0">
            <w:pPr>
              <w:spacing w:before="60" w:after="60"/>
              <w:ind w:left="57"/>
            </w:pPr>
            <w:r w:rsidRPr="00381D11">
              <w:t>–</w:t>
            </w:r>
          </w:p>
        </w:tc>
        <w:tc>
          <w:tcPr>
            <w:tcW w:w="967" w:type="dxa"/>
            <w:shd w:val="clear" w:color="auto" w:fill="auto"/>
          </w:tcPr>
          <w:p w14:paraId="414DA1F8" w14:textId="77777777" w:rsidR="005A4E07" w:rsidRPr="00381D11" w:rsidRDefault="005A4E07" w:rsidP="007F60B0">
            <w:pPr>
              <w:spacing w:before="60" w:after="60"/>
              <w:ind w:left="57"/>
            </w:pPr>
          </w:p>
        </w:tc>
      </w:tr>
      <w:tr w:rsidR="005A4E07" w:rsidRPr="00381D11" w14:paraId="31B23418" w14:textId="77777777" w:rsidTr="007F60B0">
        <w:tc>
          <w:tcPr>
            <w:tcW w:w="376" w:type="dxa"/>
            <w:shd w:val="clear" w:color="auto" w:fill="auto"/>
          </w:tcPr>
          <w:p w14:paraId="1B9E7985" w14:textId="77777777" w:rsidR="005A4E07" w:rsidRPr="00381D11" w:rsidRDefault="005A4E07" w:rsidP="007F60B0">
            <w:pPr>
              <w:spacing w:before="60" w:after="60"/>
              <w:ind w:left="57"/>
              <w:rPr>
                <w:spacing w:val="-6"/>
              </w:rPr>
            </w:pPr>
            <w:r w:rsidRPr="00381D11">
              <w:rPr>
                <w:spacing w:val="-6"/>
              </w:rPr>
              <w:t>M.</w:t>
            </w:r>
          </w:p>
        </w:tc>
        <w:tc>
          <w:tcPr>
            <w:tcW w:w="4259" w:type="dxa"/>
            <w:shd w:val="clear" w:color="auto" w:fill="auto"/>
          </w:tcPr>
          <w:p w14:paraId="29A89AFD" w14:textId="77777777" w:rsidR="005A4E07" w:rsidRPr="00381D11" w:rsidRDefault="005A4E07" w:rsidP="007F60B0">
            <w:pPr>
              <w:spacing w:before="60" w:after="60"/>
              <w:ind w:left="57"/>
            </w:pPr>
            <w:r w:rsidRPr="00381D11">
              <w:t>Protection contre le dispositif de conduite</w:t>
            </w:r>
          </w:p>
        </w:tc>
        <w:tc>
          <w:tcPr>
            <w:tcW w:w="2208" w:type="dxa"/>
            <w:shd w:val="clear" w:color="auto" w:fill="auto"/>
          </w:tcPr>
          <w:p w14:paraId="444EB42D" w14:textId="77777777" w:rsidR="005A4E07" w:rsidRPr="00381D11" w:rsidRDefault="005A4E07" w:rsidP="007F60B0">
            <w:pPr>
              <w:spacing w:before="60" w:after="60"/>
              <w:ind w:left="57"/>
            </w:pPr>
            <w:r w:rsidRPr="00381D11">
              <w:t>12</w:t>
            </w:r>
          </w:p>
        </w:tc>
        <w:tc>
          <w:tcPr>
            <w:tcW w:w="1829" w:type="dxa"/>
            <w:shd w:val="clear" w:color="auto" w:fill="auto"/>
          </w:tcPr>
          <w:p w14:paraId="1A62FB24" w14:textId="77777777" w:rsidR="005A4E07" w:rsidRPr="00381D11" w:rsidRDefault="005A4E07" w:rsidP="007F60B0">
            <w:pPr>
              <w:spacing w:before="60" w:after="60"/>
              <w:ind w:left="57"/>
            </w:pPr>
            <w:r w:rsidRPr="00381D11">
              <w:t>–</w:t>
            </w:r>
          </w:p>
        </w:tc>
        <w:tc>
          <w:tcPr>
            <w:tcW w:w="967" w:type="dxa"/>
            <w:shd w:val="clear" w:color="auto" w:fill="auto"/>
          </w:tcPr>
          <w:p w14:paraId="624950EB" w14:textId="77777777" w:rsidR="005A4E07" w:rsidRPr="00381D11" w:rsidRDefault="005A4E07" w:rsidP="007F60B0">
            <w:pPr>
              <w:spacing w:before="60" w:after="60"/>
              <w:ind w:left="57"/>
            </w:pPr>
            <w:r w:rsidRPr="00381D11">
              <w:t>1</w:t>
            </w:r>
          </w:p>
        </w:tc>
      </w:tr>
      <w:tr w:rsidR="005A4E07" w:rsidRPr="00381D11" w14:paraId="32AF4D71" w14:textId="77777777" w:rsidTr="007F60B0">
        <w:tc>
          <w:tcPr>
            <w:tcW w:w="376" w:type="dxa"/>
            <w:shd w:val="clear" w:color="auto" w:fill="auto"/>
          </w:tcPr>
          <w:p w14:paraId="1C8545B4" w14:textId="77777777" w:rsidR="005A4E07" w:rsidRPr="00381D11" w:rsidRDefault="005A4E07" w:rsidP="007F60B0">
            <w:pPr>
              <w:spacing w:before="60" w:after="60"/>
              <w:ind w:left="57"/>
            </w:pPr>
            <w:r w:rsidRPr="00381D11">
              <w:t>N.</w:t>
            </w:r>
          </w:p>
        </w:tc>
        <w:tc>
          <w:tcPr>
            <w:tcW w:w="4259" w:type="dxa"/>
            <w:shd w:val="clear" w:color="auto" w:fill="auto"/>
          </w:tcPr>
          <w:p w14:paraId="3FCFBAB8" w14:textId="77777777" w:rsidR="005A4E07" w:rsidRPr="00381D11" w:rsidRDefault="005A4E07" w:rsidP="007F60B0">
            <w:pPr>
              <w:spacing w:before="60" w:after="60"/>
              <w:ind w:left="57"/>
            </w:pPr>
            <w:r w:rsidRPr="00381D11">
              <w:t>Serrures et organes de fixation des portes</w:t>
            </w:r>
          </w:p>
        </w:tc>
        <w:tc>
          <w:tcPr>
            <w:tcW w:w="2208" w:type="dxa"/>
            <w:shd w:val="clear" w:color="auto" w:fill="auto"/>
          </w:tcPr>
          <w:p w14:paraId="1F3B04C1" w14:textId="77777777" w:rsidR="005A4E07" w:rsidRPr="00381D11" w:rsidRDefault="005A4E07" w:rsidP="007F60B0">
            <w:pPr>
              <w:spacing w:before="60" w:after="60"/>
              <w:ind w:left="57"/>
            </w:pPr>
            <w:r w:rsidRPr="00381D11">
              <w:t>11</w:t>
            </w:r>
          </w:p>
        </w:tc>
        <w:tc>
          <w:tcPr>
            <w:tcW w:w="1829" w:type="dxa"/>
            <w:shd w:val="clear" w:color="auto" w:fill="auto"/>
          </w:tcPr>
          <w:p w14:paraId="363226C6" w14:textId="77777777" w:rsidR="005A4E07" w:rsidRPr="00381D11" w:rsidRDefault="005A4E07" w:rsidP="007F60B0">
            <w:pPr>
              <w:spacing w:before="60" w:after="60"/>
              <w:ind w:left="57"/>
            </w:pPr>
            <w:r w:rsidRPr="00381D11">
              <w:t>Voir par. 8.9</w:t>
            </w:r>
          </w:p>
        </w:tc>
        <w:tc>
          <w:tcPr>
            <w:tcW w:w="967" w:type="dxa"/>
            <w:shd w:val="clear" w:color="auto" w:fill="auto"/>
          </w:tcPr>
          <w:p w14:paraId="3D06386C" w14:textId="77777777" w:rsidR="005A4E07" w:rsidRPr="00381D11" w:rsidRDefault="005A4E07" w:rsidP="007F60B0">
            <w:pPr>
              <w:spacing w:before="60" w:after="60"/>
              <w:ind w:left="57"/>
            </w:pPr>
          </w:p>
        </w:tc>
      </w:tr>
      <w:tr w:rsidR="005A4E07" w:rsidRPr="00381D11" w14:paraId="39754AA2" w14:textId="77777777" w:rsidTr="007F60B0">
        <w:tc>
          <w:tcPr>
            <w:tcW w:w="376" w:type="dxa"/>
            <w:shd w:val="clear" w:color="auto" w:fill="auto"/>
          </w:tcPr>
          <w:p w14:paraId="0A3AC976" w14:textId="77777777" w:rsidR="005A4E07" w:rsidRPr="00381D11" w:rsidRDefault="005A4E07" w:rsidP="007F60B0">
            <w:pPr>
              <w:spacing w:before="60" w:after="60"/>
              <w:ind w:left="57"/>
            </w:pPr>
            <w:r w:rsidRPr="00381D11">
              <w:t>O.</w:t>
            </w:r>
          </w:p>
        </w:tc>
        <w:tc>
          <w:tcPr>
            <w:tcW w:w="4259" w:type="dxa"/>
            <w:shd w:val="clear" w:color="auto" w:fill="auto"/>
          </w:tcPr>
          <w:p w14:paraId="0C4F6C71" w14:textId="77777777" w:rsidR="005A4E07" w:rsidRPr="00381D11" w:rsidRDefault="005A4E07" w:rsidP="007F60B0">
            <w:pPr>
              <w:spacing w:before="60" w:after="60"/>
              <w:ind w:left="57"/>
            </w:pPr>
            <w:r w:rsidRPr="00381D11">
              <w:t>Cabine de véhicule utilitaire</w:t>
            </w:r>
          </w:p>
        </w:tc>
        <w:tc>
          <w:tcPr>
            <w:tcW w:w="2208" w:type="dxa"/>
            <w:shd w:val="clear" w:color="auto" w:fill="auto"/>
          </w:tcPr>
          <w:p w14:paraId="5DFFE3D8" w14:textId="77777777" w:rsidR="005A4E07" w:rsidRPr="00381D11" w:rsidRDefault="005A4E07" w:rsidP="007F60B0">
            <w:pPr>
              <w:spacing w:before="60" w:after="60"/>
              <w:ind w:left="57"/>
            </w:pPr>
            <w:r w:rsidRPr="00381D11">
              <w:t>29</w:t>
            </w:r>
          </w:p>
        </w:tc>
        <w:tc>
          <w:tcPr>
            <w:tcW w:w="1829" w:type="dxa"/>
            <w:shd w:val="clear" w:color="auto" w:fill="auto"/>
          </w:tcPr>
          <w:p w14:paraId="3CD4C988" w14:textId="77777777" w:rsidR="005A4E07" w:rsidRPr="00381D11" w:rsidRDefault="005A4E07" w:rsidP="007F60B0">
            <w:pPr>
              <w:spacing w:before="60" w:after="60"/>
              <w:ind w:left="57"/>
            </w:pPr>
            <w:r w:rsidRPr="00381D11">
              <w:t>Voir par. 8.14 à 8.17</w:t>
            </w:r>
          </w:p>
        </w:tc>
        <w:tc>
          <w:tcPr>
            <w:tcW w:w="967" w:type="dxa"/>
            <w:shd w:val="clear" w:color="auto" w:fill="auto"/>
          </w:tcPr>
          <w:p w14:paraId="4A444E1B" w14:textId="77777777" w:rsidR="005A4E07" w:rsidRPr="00381D11" w:rsidRDefault="005A4E07" w:rsidP="007F60B0">
            <w:pPr>
              <w:spacing w:before="60" w:after="60"/>
              <w:ind w:left="57"/>
            </w:pPr>
            <w:r w:rsidRPr="00381D11">
              <w:t>1</w:t>
            </w:r>
          </w:p>
        </w:tc>
      </w:tr>
      <w:tr w:rsidR="005A4E07" w:rsidRPr="00381D11" w14:paraId="7630DA58" w14:textId="77777777" w:rsidTr="007F60B0">
        <w:tc>
          <w:tcPr>
            <w:tcW w:w="376" w:type="dxa"/>
            <w:shd w:val="clear" w:color="auto" w:fill="auto"/>
          </w:tcPr>
          <w:p w14:paraId="63BD071C" w14:textId="77777777" w:rsidR="005A4E07" w:rsidRPr="00381D11" w:rsidRDefault="005A4E07" w:rsidP="007F60B0">
            <w:pPr>
              <w:spacing w:before="60" w:after="60"/>
              <w:ind w:left="57"/>
            </w:pPr>
            <w:r w:rsidRPr="00381D11">
              <w:t>P.</w:t>
            </w:r>
          </w:p>
        </w:tc>
        <w:tc>
          <w:tcPr>
            <w:tcW w:w="4259" w:type="dxa"/>
            <w:shd w:val="clear" w:color="auto" w:fill="auto"/>
          </w:tcPr>
          <w:p w14:paraId="65C6AA57" w14:textId="77777777" w:rsidR="005A4E07" w:rsidRPr="00381D11" w:rsidRDefault="005A4E07" w:rsidP="007F60B0">
            <w:pPr>
              <w:spacing w:before="60" w:after="60"/>
              <w:ind w:left="57"/>
            </w:pPr>
            <w:r w:rsidRPr="00381D11">
              <w:t>Risques d’incendie</w:t>
            </w:r>
          </w:p>
        </w:tc>
        <w:tc>
          <w:tcPr>
            <w:tcW w:w="2208" w:type="dxa"/>
            <w:shd w:val="clear" w:color="auto" w:fill="auto"/>
          </w:tcPr>
          <w:p w14:paraId="1181BE66" w14:textId="77777777" w:rsidR="005A4E07" w:rsidRPr="00381D11" w:rsidRDefault="005A4E07" w:rsidP="007F60B0">
            <w:pPr>
              <w:spacing w:before="60" w:after="60"/>
              <w:ind w:left="57"/>
            </w:pPr>
            <w:r w:rsidRPr="00381D11">
              <w:t>34, 118</w:t>
            </w:r>
          </w:p>
        </w:tc>
        <w:tc>
          <w:tcPr>
            <w:tcW w:w="1829" w:type="dxa"/>
            <w:shd w:val="clear" w:color="auto" w:fill="auto"/>
          </w:tcPr>
          <w:p w14:paraId="39720D05" w14:textId="77777777" w:rsidR="005A4E07" w:rsidRPr="00381D11" w:rsidRDefault="005A4E07" w:rsidP="007F60B0">
            <w:pPr>
              <w:spacing w:before="60" w:after="60"/>
              <w:ind w:left="57"/>
            </w:pPr>
            <w:r w:rsidRPr="00381D11">
              <w:t>–</w:t>
            </w:r>
          </w:p>
        </w:tc>
        <w:tc>
          <w:tcPr>
            <w:tcW w:w="967" w:type="dxa"/>
            <w:shd w:val="clear" w:color="auto" w:fill="auto"/>
          </w:tcPr>
          <w:p w14:paraId="676A5AF8" w14:textId="77777777" w:rsidR="005A4E07" w:rsidRPr="00381D11" w:rsidRDefault="005A4E07" w:rsidP="007F60B0">
            <w:pPr>
              <w:spacing w:before="60" w:after="60"/>
              <w:ind w:left="57"/>
            </w:pPr>
          </w:p>
        </w:tc>
      </w:tr>
      <w:tr w:rsidR="005A4E07" w:rsidRPr="00381D11" w14:paraId="6CF6C7A6" w14:textId="77777777" w:rsidTr="007F60B0">
        <w:tc>
          <w:tcPr>
            <w:tcW w:w="376" w:type="dxa"/>
            <w:tcBorders>
              <w:bottom w:val="single" w:sz="4" w:space="0" w:color="auto"/>
            </w:tcBorders>
            <w:shd w:val="clear" w:color="auto" w:fill="auto"/>
          </w:tcPr>
          <w:p w14:paraId="4B3564A5" w14:textId="77777777" w:rsidR="005A4E07" w:rsidRPr="00381D11" w:rsidRDefault="005A4E07" w:rsidP="007F60B0">
            <w:pPr>
              <w:spacing w:before="60" w:after="60"/>
              <w:ind w:left="57"/>
            </w:pPr>
            <w:r w:rsidRPr="00381D11">
              <w:t>Q.</w:t>
            </w:r>
          </w:p>
        </w:tc>
        <w:tc>
          <w:tcPr>
            <w:tcW w:w="4259" w:type="dxa"/>
            <w:tcBorders>
              <w:bottom w:val="single" w:sz="4" w:space="0" w:color="auto"/>
            </w:tcBorders>
            <w:shd w:val="clear" w:color="auto" w:fill="auto"/>
          </w:tcPr>
          <w:p w14:paraId="5A62DF63" w14:textId="77777777" w:rsidR="005A4E07" w:rsidRPr="00381D11" w:rsidRDefault="005A4E07" w:rsidP="007F60B0">
            <w:pPr>
              <w:spacing w:before="60" w:after="60"/>
              <w:ind w:left="57"/>
            </w:pPr>
            <w:r w:rsidRPr="00381D11">
              <w:t>Protection des voyageurs contre les déplacements de bagages</w:t>
            </w:r>
          </w:p>
        </w:tc>
        <w:tc>
          <w:tcPr>
            <w:tcW w:w="2208" w:type="dxa"/>
            <w:tcBorders>
              <w:bottom w:val="single" w:sz="4" w:space="0" w:color="auto"/>
            </w:tcBorders>
            <w:shd w:val="clear" w:color="auto" w:fill="auto"/>
          </w:tcPr>
          <w:p w14:paraId="1E20C3D1" w14:textId="77777777" w:rsidR="005A4E07" w:rsidRPr="00381D11" w:rsidRDefault="005A4E07" w:rsidP="007F60B0">
            <w:pPr>
              <w:spacing w:before="60" w:after="60"/>
              <w:ind w:left="57"/>
            </w:pPr>
            <w:r w:rsidRPr="00381D11">
              <w:t>126, 17</w:t>
            </w:r>
          </w:p>
        </w:tc>
        <w:tc>
          <w:tcPr>
            <w:tcW w:w="1829" w:type="dxa"/>
            <w:tcBorders>
              <w:bottom w:val="single" w:sz="4" w:space="0" w:color="auto"/>
            </w:tcBorders>
            <w:shd w:val="clear" w:color="auto" w:fill="auto"/>
          </w:tcPr>
          <w:p w14:paraId="6A04DD26" w14:textId="77777777" w:rsidR="005A4E07" w:rsidRPr="00381D11" w:rsidRDefault="005A4E07" w:rsidP="007F60B0">
            <w:pPr>
              <w:spacing w:before="60" w:after="60"/>
              <w:ind w:left="57"/>
            </w:pPr>
            <w:r w:rsidRPr="00381D11">
              <w:t>–</w:t>
            </w:r>
          </w:p>
        </w:tc>
        <w:tc>
          <w:tcPr>
            <w:tcW w:w="967" w:type="dxa"/>
            <w:tcBorders>
              <w:bottom w:val="single" w:sz="4" w:space="0" w:color="auto"/>
            </w:tcBorders>
            <w:shd w:val="clear" w:color="auto" w:fill="auto"/>
          </w:tcPr>
          <w:p w14:paraId="57A4EBCC" w14:textId="77777777" w:rsidR="005A4E07" w:rsidRPr="00381D11" w:rsidRDefault="005A4E07" w:rsidP="007F60B0">
            <w:pPr>
              <w:spacing w:before="60" w:after="60"/>
              <w:ind w:left="57"/>
            </w:pPr>
            <w:r w:rsidRPr="00381D11">
              <w:t>1</w:t>
            </w:r>
          </w:p>
        </w:tc>
      </w:tr>
      <w:tr w:rsidR="005A4E07" w:rsidRPr="00381D11" w14:paraId="4EC1F1EB" w14:textId="77777777" w:rsidTr="007F60B0">
        <w:tc>
          <w:tcPr>
            <w:tcW w:w="376" w:type="dxa"/>
            <w:tcBorders>
              <w:bottom w:val="single" w:sz="12" w:space="0" w:color="auto"/>
            </w:tcBorders>
            <w:shd w:val="clear" w:color="auto" w:fill="auto"/>
          </w:tcPr>
          <w:p w14:paraId="525623A4" w14:textId="77777777" w:rsidR="005A4E07" w:rsidRPr="00381D11" w:rsidRDefault="005A4E07" w:rsidP="007F60B0">
            <w:pPr>
              <w:spacing w:before="60" w:after="60"/>
              <w:ind w:left="57"/>
            </w:pPr>
            <w:r w:rsidRPr="00381D11">
              <w:t>R.</w:t>
            </w:r>
          </w:p>
        </w:tc>
        <w:tc>
          <w:tcPr>
            <w:tcW w:w="4259" w:type="dxa"/>
            <w:tcBorders>
              <w:bottom w:val="single" w:sz="12" w:space="0" w:color="auto"/>
            </w:tcBorders>
            <w:shd w:val="clear" w:color="auto" w:fill="auto"/>
          </w:tcPr>
          <w:p w14:paraId="4DA219A1" w14:textId="77777777" w:rsidR="005A4E07" w:rsidRPr="00381D11" w:rsidRDefault="005A4E07" w:rsidP="007F60B0">
            <w:pPr>
              <w:spacing w:before="60" w:after="60"/>
              <w:ind w:left="57"/>
            </w:pPr>
            <w:r w:rsidRPr="00381D11">
              <w:t>Protection des piétons</w:t>
            </w:r>
          </w:p>
        </w:tc>
        <w:tc>
          <w:tcPr>
            <w:tcW w:w="2208" w:type="dxa"/>
            <w:tcBorders>
              <w:bottom w:val="single" w:sz="12" w:space="0" w:color="auto"/>
            </w:tcBorders>
            <w:shd w:val="clear" w:color="auto" w:fill="auto"/>
          </w:tcPr>
          <w:p w14:paraId="5EBE012A" w14:textId="77777777" w:rsidR="005A4E07" w:rsidRPr="00381D11" w:rsidRDefault="005A4E07" w:rsidP="007F60B0">
            <w:pPr>
              <w:spacing w:before="60" w:after="60"/>
              <w:ind w:left="57"/>
            </w:pPr>
            <w:r w:rsidRPr="00381D11">
              <w:t>127</w:t>
            </w:r>
          </w:p>
        </w:tc>
        <w:tc>
          <w:tcPr>
            <w:tcW w:w="1829" w:type="dxa"/>
            <w:tcBorders>
              <w:bottom w:val="single" w:sz="12" w:space="0" w:color="auto"/>
            </w:tcBorders>
            <w:shd w:val="clear" w:color="auto" w:fill="auto"/>
          </w:tcPr>
          <w:p w14:paraId="3A3F93A1" w14:textId="77777777" w:rsidR="005A4E07" w:rsidRPr="00381D11" w:rsidRDefault="005A4E07" w:rsidP="007F60B0">
            <w:pPr>
              <w:spacing w:before="60" w:after="60"/>
              <w:ind w:left="57"/>
            </w:pPr>
            <w:r w:rsidRPr="00381D11">
              <w:t>Voir par. 8.37</w:t>
            </w:r>
          </w:p>
        </w:tc>
        <w:tc>
          <w:tcPr>
            <w:tcW w:w="967" w:type="dxa"/>
            <w:tcBorders>
              <w:bottom w:val="single" w:sz="12" w:space="0" w:color="auto"/>
            </w:tcBorders>
            <w:shd w:val="clear" w:color="auto" w:fill="auto"/>
          </w:tcPr>
          <w:p w14:paraId="340F6C7E" w14:textId="77777777" w:rsidR="005A4E07" w:rsidRPr="00381D11" w:rsidRDefault="005A4E07" w:rsidP="007F60B0">
            <w:pPr>
              <w:spacing w:before="60" w:after="60"/>
              <w:ind w:left="57"/>
            </w:pPr>
          </w:p>
        </w:tc>
      </w:tr>
    </w:tbl>
    <w:p w14:paraId="016A9D8A" w14:textId="77777777" w:rsidR="005A4E07" w:rsidRPr="00381D11" w:rsidRDefault="005A4E07" w:rsidP="005A4E07">
      <w:pPr>
        <w:pStyle w:val="HChG"/>
        <w:ind w:left="2268"/>
      </w:pPr>
      <w:r w:rsidRPr="00381D11">
        <w:t>6.</w:t>
      </w:r>
      <w:r w:rsidRPr="00381D11">
        <w:tab/>
        <w:t xml:space="preserve">Prescriptions concernant la protection </w:t>
      </w:r>
      <w:r w:rsidRPr="00381D11">
        <w:br/>
        <w:t>de l’environnement</w:t>
      </w:r>
    </w:p>
    <w:p w14:paraId="722A7073" w14:textId="77777777" w:rsidR="005A4E07" w:rsidRPr="00381D11" w:rsidRDefault="005A4E07" w:rsidP="005A4E07">
      <w:pPr>
        <w:pStyle w:val="SingleTxtG"/>
        <w:ind w:left="2268"/>
      </w:pPr>
      <w:r w:rsidRPr="00381D11">
        <w:tab/>
        <w:t xml:space="preserve">Le tableau ci-dessous recense les prescriptions ou les groupes de prescriptions concernant la protection de l’environnement qui ont déjà été adoptées par le Forum mondial et incluses dans les Règlements </w:t>
      </w:r>
      <w:r>
        <w:t>ONU</w:t>
      </w:r>
      <w:r w:rsidRPr="00381D11">
        <w:t>.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5A4E07" w:rsidRPr="00EA71FE" w14:paraId="65DA4C8B" w14:textId="77777777" w:rsidTr="007F60B0">
        <w:trPr>
          <w:tblHeader/>
        </w:trPr>
        <w:tc>
          <w:tcPr>
            <w:tcW w:w="4635" w:type="dxa"/>
            <w:gridSpan w:val="2"/>
            <w:vMerge w:val="restart"/>
            <w:shd w:val="clear" w:color="auto" w:fill="auto"/>
            <w:vAlign w:val="bottom"/>
          </w:tcPr>
          <w:p w14:paraId="6128EA41" w14:textId="77777777" w:rsidR="005A4E07" w:rsidRPr="00EA71FE" w:rsidRDefault="005A4E07" w:rsidP="001E41DF">
            <w:pPr>
              <w:spacing w:before="80" w:after="80" w:line="200" w:lineRule="exact"/>
              <w:ind w:left="57"/>
              <w:rPr>
                <w:i/>
                <w:sz w:val="16"/>
                <w:szCs w:val="16"/>
              </w:rPr>
            </w:pPr>
            <w:r w:rsidRPr="00EA71FE">
              <w:rPr>
                <w:i/>
                <w:sz w:val="16"/>
                <w:szCs w:val="16"/>
              </w:rPr>
              <w:t>Domaine thématique</w:t>
            </w:r>
          </w:p>
        </w:tc>
        <w:tc>
          <w:tcPr>
            <w:tcW w:w="5004" w:type="dxa"/>
            <w:gridSpan w:val="3"/>
            <w:shd w:val="clear" w:color="auto" w:fill="auto"/>
            <w:vAlign w:val="bottom"/>
          </w:tcPr>
          <w:p w14:paraId="79AFBC5E" w14:textId="77777777" w:rsidR="005A4E07" w:rsidRPr="00EA71FE" w:rsidRDefault="005A4E07" w:rsidP="001E41DF">
            <w:pPr>
              <w:spacing w:before="80" w:after="80" w:line="200" w:lineRule="exact"/>
              <w:ind w:left="57"/>
              <w:jc w:val="center"/>
              <w:rPr>
                <w:i/>
                <w:sz w:val="16"/>
                <w:szCs w:val="16"/>
              </w:rPr>
            </w:pPr>
            <w:r w:rsidRPr="00EA71FE">
              <w:rPr>
                <w:i/>
                <w:sz w:val="16"/>
                <w:szCs w:val="16"/>
              </w:rPr>
              <w:t>Documents pertinents</w:t>
            </w:r>
          </w:p>
        </w:tc>
      </w:tr>
      <w:tr w:rsidR="005A4E07" w:rsidRPr="00EA71FE" w14:paraId="732384EB" w14:textId="77777777" w:rsidTr="007F60B0">
        <w:trPr>
          <w:tblHeader/>
        </w:trPr>
        <w:tc>
          <w:tcPr>
            <w:tcW w:w="4635" w:type="dxa"/>
            <w:gridSpan w:val="2"/>
            <w:vMerge/>
            <w:tcBorders>
              <w:bottom w:val="single" w:sz="12" w:space="0" w:color="auto"/>
            </w:tcBorders>
            <w:shd w:val="clear" w:color="auto" w:fill="auto"/>
            <w:vAlign w:val="bottom"/>
          </w:tcPr>
          <w:p w14:paraId="02B76E01" w14:textId="77777777" w:rsidR="005A4E07" w:rsidRPr="00EA71FE" w:rsidRDefault="005A4E07" w:rsidP="001E41DF">
            <w:pPr>
              <w:spacing w:before="80" w:after="80" w:line="200" w:lineRule="exact"/>
              <w:ind w:left="57"/>
              <w:rPr>
                <w:i/>
                <w:sz w:val="16"/>
                <w:szCs w:val="16"/>
              </w:rPr>
            </w:pPr>
          </w:p>
        </w:tc>
        <w:tc>
          <w:tcPr>
            <w:tcW w:w="2208" w:type="dxa"/>
            <w:tcBorders>
              <w:bottom w:val="single" w:sz="12" w:space="0" w:color="auto"/>
            </w:tcBorders>
            <w:shd w:val="clear" w:color="auto" w:fill="auto"/>
            <w:vAlign w:val="bottom"/>
          </w:tcPr>
          <w:p w14:paraId="5203D95B" w14:textId="77777777" w:rsidR="005A4E07" w:rsidRPr="00EA71FE" w:rsidRDefault="005A4E07" w:rsidP="001E41DF">
            <w:pPr>
              <w:spacing w:before="80" w:after="80" w:line="200" w:lineRule="exact"/>
              <w:ind w:left="57"/>
              <w:rPr>
                <w:i/>
                <w:sz w:val="16"/>
                <w:szCs w:val="16"/>
              </w:rPr>
            </w:pPr>
            <w:r w:rsidRPr="00EA71FE">
              <w:rPr>
                <w:i/>
                <w:sz w:val="16"/>
                <w:szCs w:val="16"/>
              </w:rPr>
              <w:t xml:space="preserve">Règlements </w:t>
            </w:r>
            <w:r>
              <w:rPr>
                <w:i/>
                <w:sz w:val="16"/>
                <w:szCs w:val="16"/>
              </w:rPr>
              <w:t>ONU</w:t>
            </w:r>
            <w:r w:rsidRPr="00EA71FE">
              <w:rPr>
                <w:i/>
                <w:sz w:val="16"/>
                <w:szCs w:val="16"/>
              </w:rPr>
              <w:t xml:space="preserve"> </w:t>
            </w:r>
            <w:r w:rsidRPr="00EA71FE">
              <w:rPr>
                <w:i/>
                <w:sz w:val="16"/>
                <w:szCs w:val="16"/>
              </w:rPr>
              <w:br/>
              <w:t>annexés à l’Accord de 1958</w:t>
            </w:r>
          </w:p>
        </w:tc>
        <w:tc>
          <w:tcPr>
            <w:tcW w:w="1829" w:type="dxa"/>
            <w:tcBorders>
              <w:bottom w:val="single" w:sz="12" w:space="0" w:color="auto"/>
            </w:tcBorders>
            <w:shd w:val="clear" w:color="auto" w:fill="auto"/>
            <w:vAlign w:val="bottom"/>
          </w:tcPr>
          <w:p w14:paraId="78B64C5A" w14:textId="77777777" w:rsidR="005A4E07" w:rsidRPr="00EA71FE" w:rsidRDefault="005A4E07" w:rsidP="001E41DF">
            <w:pPr>
              <w:spacing w:before="80" w:after="80" w:line="200" w:lineRule="exact"/>
              <w:ind w:left="57"/>
              <w:rPr>
                <w:i/>
                <w:sz w:val="16"/>
                <w:szCs w:val="16"/>
              </w:rPr>
            </w:pPr>
            <w:r w:rsidRPr="00EA71FE">
              <w:rPr>
                <w:i/>
                <w:sz w:val="16"/>
                <w:szCs w:val="16"/>
              </w:rPr>
              <w:t>Recommandations</w:t>
            </w:r>
          </w:p>
        </w:tc>
        <w:tc>
          <w:tcPr>
            <w:tcW w:w="967" w:type="dxa"/>
            <w:tcBorders>
              <w:bottom w:val="single" w:sz="12" w:space="0" w:color="auto"/>
            </w:tcBorders>
            <w:shd w:val="clear" w:color="auto" w:fill="auto"/>
            <w:vAlign w:val="bottom"/>
          </w:tcPr>
          <w:p w14:paraId="049C16CE" w14:textId="77777777" w:rsidR="005A4E07" w:rsidRPr="00EA71FE" w:rsidRDefault="005A4E07" w:rsidP="001E41DF">
            <w:pPr>
              <w:spacing w:before="80" w:after="80" w:line="200" w:lineRule="exact"/>
              <w:ind w:left="57"/>
              <w:rPr>
                <w:i/>
                <w:sz w:val="16"/>
                <w:szCs w:val="16"/>
              </w:rPr>
            </w:pPr>
            <w:r w:rsidRPr="00EA71FE">
              <w:rPr>
                <w:i/>
                <w:sz w:val="16"/>
                <w:szCs w:val="16"/>
              </w:rPr>
              <w:t>Annexes types</w:t>
            </w:r>
          </w:p>
        </w:tc>
      </w:tr>
      <w:tr w:rsidR="005A4E07" w:rsidRPr="00381D11" w14:paraId="020CB753" w14:textId="77777777" w:rsidTr="007F60B0">
        <w:tc>
          <w:tcPr>
            <w:tcW w:w="376" w:type="dxa"/>
            <w:tcBorders>
              <w:top w:val="single" w:sz="12" w:space="0" w:color="auto"/>
            </w:tcBorders>
            <w:shd w:val="clear" w:color="auto" w:fill="auto"/>
          </w:tcPr>
          <w:p w14:paraId="34AF3265" w14:textId="77777777" w:rsidR="005A4E07" w:rsidRPr="00381D11" w:rsidRDefault="005A4E07" w:rsidP="001E41DF">
            <w:pPr>
              <w:spacing w:before="60" w:after="60"/>
              <w:ind w:left="57"/>
            </w:pPr>
            <w:r w:rsidRPr="00381D11">
              <w:t>A.</w:t>
            </w:r>
          </w:p>
        </w:tc>
        <w:tc>
          <w:tcPr>
            <w:tcW w:w="4259" w:type="dxa"/>
            <w:tcBorders>
              <w:top w:val="single" w:sz="12" w:space="0" w:color="auto"/>
            </w:tcBorders>
            <w:shd w:val="clear" w:color="auto" w:fill="auto"/>
          </w:tcPr>
          <w:p w14:paraId="402D0C75" w14:textId="77777777" w:rsidR="005A4E07" w:rsidRPr="00381D11" w:rsidRDefault="005A4E07" w:rsidP="001E41DF">
            <w:pPr>
              <w:spacing w:before="60" w:after="60"/>
              <w:ind w:left="57"/>
            </w:pPr>
            <w:r w:rsidRPr="00381D11">
              <w:t>Émissions polluantes, véhicules automobiles</w:t>
            </w:r>
          </w:p>
        </w:tc>
        <w:tc>
          <w:tcPr>
            <w:tcW w:w="2208" w:type="dxa"/>
            <w:tcBorders>
              <w:top w:val="single" w:sz="12" w:space="0" w:color="auto"/>
            </w:tcBorders>
            <w:shd w:val="clear" w:color="auto" w:fill="auto"/>
          </w:tcPr>
          <w:p w14:paraId="1B43AE16" w14:textId="77777777" w:rsidR="005A4E07" w:rsidRPr="00381D11" w:rsidRDefault="005A4E07" w:rsidP="001E41DF">
            <w:pPr>
              <w:spacing w:before="60" w:after="60"/>
              <w:ind w:left="57"/>
            </w:pPr>
            <w:r w:rsidRPr="00381D11">
              <w:t>24, 49, 83, 103</w:t>
            </w:r>
          </w:p>
        </w:tc>
        <w:tc>
          <w:tcPr>
            <w:tcW w:w="1829" w:type="dxa"/>
            <w:tcBorders>
              <w:top w:val="single" w:sz="12" w:space="0" w:color="auto"/>
            </w:tcBorders>
            <w:shd w:val="clear" w:color="auto" w:fill="auto"/>
          </w:tcPr>
          <w:p w14:paraId="0E7A43B5" w14:textId="77777777" w:rsidR="005A4E07" w:rsidRPr="00381D11" w:rsidRDefault="005A4E07" w:rsidP="001E41DF">
            <w:pPr>
              <w:spacing w:before="60" w:after="60"/>
              <w:ind w:left="57"/>
            </w:pPr>
            <w:r w:rsidRPr="00381D11">
              <w:t>–</w:t>
            </w:r>
          </w:p>
        </w:tc>
        <w:tc>
          <w:tcPr>
            <w:tcW w:w="967" w:type="dxa"/>
            <w:tcBorders>
              <w:top w:val="single" w:sz="12" w:space="0" w:color="auto"/>
            </w:tcBorders>
            <w:shd w:val="clear" w:color="auto" w:fill="auto"/>
          </w:tcPr>
          <w:p w14:paraId="038435B3" w14:textId="77777777" w:rsidR="005A4E07" w:rsidRPr="00381D11" w:rsidRDefault="005A4E07" w:rsidP="001E41DF">
            <w:pPr>
              <w:spacing w:before="60" w:after="60"/>
              <w:ind w:left="57"/>
            </w:pPr>
          </w:p>
        </w:tc>
      </w:tr>
      <w:tr w:rsidR="005A4E07" w:rsidRPr="00381D11" w14:paraId="4E3260BB" w14:textId="77777777" w:rsidTr="007F60B0">
        <w:tc>
          <w:tcPr>
            <w:tcW w:w="376" w:type="dxa"/>
            <w:shd w:val="clear" w:color="auto" w:fill="auto"/>
          </w:tcPr>
          <w:p w14:paraId="3CE18D78" w14:textId="77777777" w:rsidR="005A4E07" w:rsidRPr="00381D11" w:rsidRDefault="005A4E07" w:rsidP="001E41DF">
            <w:pPr>
              <w:spacing w:before="60" w:after="60"/>
              <w:ind w:left="57"/>
            </w:pPr>
            <w:r w:rsidRPr="00381D11">
              <w:t>B.</w:t>
            </w:r>
          </w:p>
        </w:tc>
        <w:tc>
          <w:tcPr>
            <w:tcW w:w="4259" w:type="dxa"/>
            <w:shd w:val="clear" w:color="auto" w:fill="auto"/>
          </w:tcPr>
          <w:p w14:paraId="33FD15C7" w14:textId="77777777" w:rsidR="005A4E07" w:rsidRPr="00381D11" w:rsidRDefault="005A4E07" w:rsidP="001E41DF">
            <w:pPr>
              <w:spacing w:before="60" w:after="60"/>
              <w:ind w:left="57"/>
            </w:pPr>
            <w:r w:rsidRPr="00381D11">
              <w:t>Émissions polluantes, motocycles, cyclomoteurs, moteurs à allumage commandé</w:t>
            </w:r>
          </w:p>
        </w:tc>
        <w:tc>
          <w:tcPr>
            <w:tcW w:w="2208" w:type="dxa"/>
            <w:shd w:val="clear" w:color="auto" w:fill="auto"/>
          </w:tcPr>
          <w:p w14:paraId="0F395454" w14:textId="77777777" w:rsidR="005A4E07" w:rsidRPr="00381D11" w:rsidRDefault="005A4E07" w:rsidP="001E41DF">
            <w:pPr>
              <w:spacing w:before="60" w:after="60"/>
              <w:ind w:left="57"/>
            </w:pPr>
            <w:r w:rsidRPr="00381D11">
              <w:t>40, 47</w:t>
            </w:r>
          </w:p>
        </w:tc>
        <w:tc>
          <w:tcPr>
            <w:tcW w:w="1829" w:type="dxa"/>
            <w:shd w:val="clear" w:color="auto" w:fill="auto"/>
          </w:tcPr>
          <w:p w14:paraId="2564D69C" w14:textId="77777777" w:rsidR="005A4E07" w:rsidRPr="00381D11" w:rsidRDefault="005A4E07" w:rsidP="001E41DF">
            <w:pPr>
              <w:spacing w:before="60" w:after="60"/>
              <w:ind w:left="57"/>
            </w:pPr>
            <w:r w:rsidRPr="00381D11">
              <w:t>–</w:t>
            </w:r>
          </w:p>
        </w:tc>
        <w:tc>
          <w:tcPr>
            <w:tcW w:w="967" w:type="dxa"/>
            <w:shd w:val="clear" w:color="auto" w:fill="auto"/>
          </w:tcPr>
          <w:p w14:paraId="2889EC13" w14:textId="77777777" w:rsidR="005A4E07" w:rsidRPr="00381D11" w:rsidRDefault="005A4E07" w:rsidP="001E41DF">
            <w:pPr>
              <w:spacing w:before="60" w:after="60"/>
              <w:ind w:left="57"/>
            </w:pPr>
          </w:p>
        </w:tc>
      </w:tr>
      <w:tr w:rsidR="005A4E07" w:rsidRPr="00381D11" w14:paraId="57E07C65" w14:textId="77777777" w:rsidTr="007F60B0">
        <w:tc>
          <w:tcPr>
            <w:tcW w:w="376" w:type="dxa"/>
            <w:shd w:val="clear" w:color="auto" w:fill="auto"/>
            <w:vAlign w:val="center"/>
          </w:tcPr>
          <w:p w14:paraId="7DB5B8E0" w14:textId="77777777" w:rsidR="005A4E07" w:rsidRPr="00381D11" w:rsidRDefault="005A4E07" w:rsidP="001E41DF">
            <w:pPr>
              <w:spacing w:before="60" w:after="60"/>
              <w:ind w:left="57"/>
            </w:pPr>
            <w:r w:rsidRPr="00381D11">
              <w:t>C.</w:t>
            </w:r>
          </w:p>
        </w:tc>
        <w:tc>
          <w:tcPr>
            <w:tcW w:w="4259" w:type="dxa"/>
            <w:shd w:val="clear" w:color="auto" w:fill="auto"/>
          </w:tcPr>
          <w:p w14:paraId="3F826C80" w14:textId="77777777" w:rsidR="005A4E07" w:rsidRPr="00381D11" w:rsidRDefault="005A4E07" w:rsidP="001E41DF">
            <w:pPr>
              <w:spacing w:before="60" w:after="60"/>
              <w:ind w:left="57"/>
            </w:pPr>
            <w:r w:rsidRPr="00381D11">
              <w:t xml:space="preserve">Émissions polluantes, tracteurs </w:t>
            </w:r>
          </w:p>
        </w:tc>
        <w:tc>
          <w:tcPr>
            <w:tcW w:w="2208" w:type="dxa"/>
            <w:shd w:val="clear" w:color="auto" w:fill="auto"/>
            <w:vAlign w:val="center"/>
          </w:tcPr>
          <w:p w14:paraId="09893F8C" w14:textId="77777777" w:rsidR="005A4E07" w:rsidRPr="00381D11" w:rsidRDefault="005A4E07" w:rsidP="001E41DF">
            <w:pPr>
              <w:spacing w:before="60" w:after="60"/>
              <w:ind w:left="57"/>
            </w:pPr>
            <w:r w:rsidRPr="00381D11">
              <w:t>96</w:t>
            </w:r>
          </w:p>
        </w:tc>
        <w:tc>
          <w:tcPr>
            <w:tcW w:w="1829" w:type="dxa"/>
            <w:shd w:val="clear" w:color="auto" w:fill="auto"/>
          </w:tcPr>
          <w:p w14:paraId="7157978D" w14:textId="77777777" w:rsidR="005A4E07" w:rsidRPr="00381D11" w:rsidRDefault="005A4E07" w:rsidP="001E41DF">
            <w:pPr>
              <w:spacing w:before="60" w:after="60"/>
              <w:ind w:left="57"/>
            </w:pPr>
            <w:r w:rsidRPr="00381D11">
              <w:t>–</w:t>
            </w:r>
          </w:p>
        </w:tc>
        <w:tc>
          <w:tcPr>
            <w:tcW w:w="967" w:type="dxa"/>
            <w:shd w:val="clear" w:color="auto" w:fill="auto"/>
          </w:tcPr>
          <w:p w14:paraId="485DF72E" w14:textId="77777777" w:rsidR="005A4E07" w:rsidRPr="00381D11" w:rsidRDefault="005A4E07" w:rsidP="001E41DF">
            <w:pPr>
              <w:spacing w:before="60" w:after="60"/>
              <w:ind w:left="57"/>
            </w:pPr>
          </w:p>
        </w:tc>
      </w:tr>
      <w:tr w:rsidR="005A4E07" w:rsidRPr="00381D11" w14:paraId="6AD6FCE2" w14:textId="77777777" w:rsidTr="007F60B0">
        <w:tc>
          <w:tcPr>
            <w:tcW w:w="376" w:type="dxa"/>
            <w:shd w:val="clear" w:color="auto" w:fill="auto"/>
          </w:tcPr>
          <w:p w14:paraId="5A1122FB" w14:textId="77777777" w:rsidR="005A4E07" w:rsidRPr="00381D11" w:rsidRDefault="005A4E07" w:rsidP="001E41DF">
            <w:pPr>
              <w:spacing w:before="60" w:after="60"/>
              <w:ind w:left="57"/>
            </w:pPr>
            <w:r w:rsidRPr="00381D11">
              <w:t>D.</w:t>
            </w:r>
          </w:p>
        </w:tc>
        <w:tc>
          <w:tcPr>
            <w:tcW w:w="4259" w:type="dxa"/>
            <w:shd w:val="clear" w:color="auto" w:fill="auto"/>
          </w:tcPr>
          <w:p w14:paraId="5E77CD6D" w14:textId="77777777" w:rsidR="005A4E07" w:rsidRPr="00381D11" w:rsidRDefault="005A4E07" w:rsidP="001E41DF">
            <w:pPr>
              <w:spacing w:before="60" w:after="60"/>
              <w:ind w:left="57"/>
            </w:pPr>
            <w:r w:rsidRPr="00381D11">
              <w:t>Mesures, vitesse maximale, consommation de carburant, puissance nette</w:t>
            </w:r>
          </w:p>
        </w:tc>
        <w:tc>
          <w:tcPr>
            <w:tcW w:w="2208" w:type="dxa"/>
            <w:shd w:val="clear" w:color="auto" w:fill="auto"/>
          </w:tcPr>
          <w:p w14:paraId="3510AB0F" w14:textId="77777777" w:rsidR="005A4E07" w:rsidRPr="00381D11" w:rsidRDefault="005A4E07" w:rsidP="001E41DF">
            <w:pPr>
              <w:spacing w:before="60" w:after="60"/>
              <w:ind w:left="57"/>
            </w:pPr>
            <w:r w:rsidRPr="00381D11">
              <w:t>68, 84, 85, 101, 120</w:t>
            </w:r>
          </w:p>
        </w:tc>
        <w:tc>
          <w:tcPr>
            <w:tcW w:w="1829" w:type="dxa"/>
            <w:shd w:val="clear" w:color="auto" w:fill="auto"/>
          </w:tcPr>
          <w:p w14:paraId="5B7F3DD5" w14:textId="77777777" w:rsidR="005A4E07" w:rsidRPr="00381D11" w:rsidRDefault="005A4E07" w:rsidP="001E41DF">
            <w:pPr>
              <w:spacing w:before="60" w:after="60"/>
              <w:ind w:left="57"/>
            </w:pPr>
            <w:r w:rsidRPr="00381D11">
              <w:t>–</w:t>
            </w:r>
          </w:p>
        </w:tc>
        <w:tc>
          <w:tcPr>
            <w:tcW w:w="967" w:type="dxa"/>
            <w:shd w:val="clear" w:color="auto" w:fill="auto"/>
          </w:tcPr>
          <w:p w14:paraId="3B73F6FC" w14:textId="77777777" w:rsidR="005A4E07" w:rsidRPr="00381D11" w:rsidRDefault="005A4E07" w:rsidP="001E41DF">
            <w:pPr>
              <w:spacing w:before="60" w:after="60"/>
              <w:ind w:left="57"/>
            </w:pPr>
          </w:p>
        </w:tc>
      </w:tr>
      <w:tr w:rsidR="005A4E07" w:rsidRPr="00381D11" w14:paraId="7064969C" w14:textId="77777777" w:rsidTr="007F60B0">
        <w:tc>
          <w:tcPr>
            <w:tcW w:w="376" w:type="dxa"/>
            <w:shd w:val="clear" w:color="auto" w:fill="auto"/>
          </w:tcPr>
          <w:p w14:paraId="54B0540D" w14:textId="77777777" w:rsidR="005A4E07" w:rsidRPr="00381D11" w:rsidRDefault="005A4E07" w:rsidP="001E41DF">
            <w:pPr>
              <w:spacing w:before="60" w:after="60"/>
              <w:ind w:left="57"/>
            </w:pPr>
            <w:r w:rsidRPr="00381D11">
              <w:t>E.</w:t>
            </w:r>
          </w:p>
        </w:tc>
        <w:tc>
          <w:tcPr>
            <w:tcW w:w="4259" w:type="dxa"/>
            <w:shd w:val="clear" w:color="auto" w:fill="auto"/>
          </w:tcPr>
          <w:p w14:paraId="0B954A92" w14:textId="77777777" w:rsidR="005A4E07" w:rsidRPr="00381D11" w:rsidRDefault="005A4E07" w:rsidP="001E41DF">
            <w:pPr>
              <w:spacing w:before="60" w:after="60"/>
              <w:ind w:left="57"/>
            </w:pPr>
            <w:r w:rsidRPr="00381D11">
              <w:t>Bruit des véhicules automobiles et des pneumatiques, bruit à l’intérieur des véhicules à moteur</w:t>
            </w:r>
          </w:p>
        </w:tc>
        <w:tc>
          <w:tcPr>
            <w:tcW w:w="2208" w:type="dxa"/>
            <w:shd w:val="clear" w:color="auto" w:fill="auto"/>
          </w:tcPr>
          <w:p w14:paraId="795A8054" w14:textId="77777777" w:rsidR="005A4E07" w:rsidRPr="00381D11" w:rsidRDefault="005A4E07" w:rsidP="001E41DF">
            <w:pPr>
              <w:spacing w:before="60" w:after="60"/>
              <w:ind w:left="57"/>
            </w:pPr>
            <w:r w:rsidRPr="00381D11">
              <w:t>51, 59, 117</w:t>
            </w:r>
          </w:p>
        </w:tc>
        <w:tc>
          <w:tcPr>
            <w:tcW w:w="1829" w:type="dxa"/>
            <w:shd w:val="clear" w:color="auto" w:fill="auto"/>
          </w:tcPr>
          <w:p w14:paraId="1FFA06B0" w14:textId="77777777" w:rsidR="005A4E07" w:rsidRPr="00381D11" w:rsidRDefault="005A4E07" w:rsidP="001E41DF">
            <w:pPr>
              <w:spacing w:before="60" w:after="60"/>
              <w:ind w:left="57"/>
            </w:pPr>
            <w:r w:rsidRPr="00381D11">
              <w:t>Voir par. 8.8</w:t>
            </w:r>
          </w:p>
        </w:tc>
        <w:tc>
          <w:tcPr>
            <w:tcW w:w="967" w:type="dxa"/>
            <w:shd w:val="clear" w:color="auto" w:fill="auto"/>
          </w:tcPr>
          <w:p w14:paraId="55DF3E44" w14:textId="77777777" w:rsidR="005A4E07" w:rsidRPr="00381D11" w:rsidRDefault="005A4E07" w:rsidP="001E41DF">
            <w:pPr>
              <w:spacing w:before="60" w:after="60"/>
              <w:ind w:left="57"/>
            </w:pPr>
          </w:p>
        </w:tc>
      </w:tr>
      <w:tr w:rsidR="005A4E07" w:rsidRPr="00381D11" w14:paraId="2F7EB9B3" w14:textId="77777777" w:rsidTr="007F60B0">
        <w:tc>
          <w:tcPr>
            <w:tcW w:w="376" w:type="dxa"/>
            <w:shd w:val="clear" w:color="auto" w:fill="auto"/>
          </w:tcPr>
          <w:p w14:paraId="5DF2CBB1" w14:textId="77777777" w:rsidR="005A4E07" w:rsidRPr="00381D11" w:rsidRDefault="005A4E07" w:rsidP="001E41DF">
            <w:pPr>
              <w:spacing w:before="60" w:after="60"/>
              <w:ind w:left="57"/>
            </w:pPr>
            <w:r w:rsidRPr="00381D11">
              <w:t>F.</w:t>
            </w:r>
          </w:p>
        </w:tc>
        <w:tc>
          <w:tcPr>
            <w:tcW w:w="4259" w:type="dxa"/>
            <w:shd w:val="clear" w:color="auto" w:fill="auto"/>
          </w:tcPr>
          <w:p w14:paraId="467D2A3B" w14:textId="77777777" w:rsidR="005A4E07" w:rsidRPr="00381D11" w:rsidRDefault="005A4E07" w:rsidP="001E41DF">
            <w:pPr>
              <w:spacing w:before="60" w:after="60"/>
              <w:ind w:left="57"/>
            </w:pPr>
            <w:r w:rsidRPr="00381D11">
              <w:t>Bruit des motocycles et des cyclomoteurs</w:t>
            </w:r>
          </w:p>
        </w:tc>
        <w:tc>
          <w:tcPr>
            <w:tcW w:w="2208" w:type="dxa"/>
            <w:shd w:val="clear" w:color="auto" w:fill="auto"/>
          </w:tcPr>
          <w:p w14:paraId="4AC9E69C" w14:textId="77777777" w:rsidR="005A4E07" w:rsidRPr="00381D11" w:rsidRDefault="005A4E07" w:rsidP="001E41DF">
            <w:pPr>
              <w:spacing w:before="60" w:after="60"/>
              <w:ind w:left="57"/>
            </w:pPr>
            <w:r w:rsidRPr="00381D11">
              <w:t>9, 41, 63, 92</w:t>
            </w:r>
          </w:p>
        </w:tc>
        <w:tc>
          <w:tcPr>
            <w:tcW w:w="1829" w:type="dxa"/>
            <w:shd w:val="clear" w:color="auto" w:fill="auto"/>
          </w:tcPr>
          <w:p w14:paraId="3EA0CBF5" w14:textId="77777777" w:rsidR="005A4E07" w:rsidRPr="00381D11" w:rsidRDefault="005A4E07" w:rsidP="001E41DF">
            <w:pPr>
              <w:spacing w:before="60" w:after="60"/>
              <w:ind w:left="57"/>
            </w:pPr>
            <w:r w:rsidRPr="00381D11">
              <w:t>Voir par. 8.8</w:t>
            </w:r>
          </w:p>
        </w:tc>
        <w:tc>
          <w:tcPr>
            <w:tcW w:w="967" w:type="dxa"/>
            <w:shd w:val="clear" w:color="auto" w:fill="auto"/>
          </w:tcPr>
          <w:p w14:paraId="39BD5550" w14:textId="77777777" w:rsidR="005A4E07" w:rsidRPr="00381D11" w:rsidRDefault="005A4E07" w:rsidP="001E41DF">
            <w:pPr>
              <w:spacing w:before="60" w:after="60"/>
              <w:ind w:left="57"/>
            </w:pPr>
          </w:p>
        </w:tc>
      </w:tr>
      <w:tr w:rsidR="005A4E07" w:rsidRPr="00381D11" w14:paraId="6D969161" w14:textId="77777777" w:rsidTr="007F60B0">
        <w:tc>
          <w:tcPr>
            <w:tcW w:w="376" w:type="dxa"/>
            <w:tcBorders>
              <w:bottom w:val="single" w:sz="4" w:space="0" w:color="auto"/>
            </w:tcBorders>
            <w:shd w:val="clear" w:color="auto" w:fill="auto"/>
          </w:tcPr>
          <w:p w14:paraId="2BA6E77D" w14:textId="77777777" w:rsidR="005A4E07" w:rsidRPr="00381D11" w:rsidRDefault="005A4E07" w:rsidP="001E41DF">
            <w:pPr>
              <w:spacing w:before="60" w:after="60"/>
              <w:ind w:left="57"/>
            </w:pPr>
            <w:r w:rsidRPr="00381D11">
              <w:t>G.</w:t>
            </w:r>
          </w:p>
        </w:tc>
        <w:tc>
          <w:tcPr>
            <w:tcW w:w="4259" w:type="dxa"/>
            <w:tcBorders>
              <w:bottom w:val="single" w:sz="4" w:space="0" w:color="auto"/>
            </w:tcBorders>
            <w:shd w:val="clear" w:color="auto" w:fill="auto"/>
          </w:tcPr>
          <w:p w14:paraId="3D0B699F" w14:textId="77777777" w:rsidR="005A4E07" w:rsidRPr="00D310B8" w:rsidRDefault="005A4E07" w:rsidP="001E41DF">
            <w:pPr>
              <w:spacing w:before="60" w:after="60"/>
              <w:ind w:left="57"/>
              <w:rPr>
                <w:b/>
                <w:spacing w:val="2"/>
              </w:rPr>
            </w:pPr>
            <w:r w:rsidRPr="00381D11">
              <w:rPr>
                <w:spacing w:val="2"/>
              </w:rPr>
              <w:t>Dispositifs antipollution de mise à niveau (DAM)</w:t>
            </w:r>
            <w:r>
              <w:rPr>
                <w:b/>
                <w:spacing w:val="2"/>
              </w:rPr>
              <w:t xml:space="preserve"> et </w:t>
            </w:r>
            <w:r w:rsidRPr="00313510">
              <w:rPr>
                <w:b/>
                <w:spacing w:val="2"/>
              </w:rPr>
              <w:t>systèmes d’adaptation des moteurs de véhicules utilitaires lourds à la bicarburation</w:t>
            </w:r>
          </w:p>
        </w:tc>
        <w:tc>
          <w:tcPr>
            <w:tcW w:w="2208" w:type="dxa"/>
            <w:tcBorders>
              <w:bottom w:val="single" w:sz="4" w:space="0" w:color="auto"/>
            </w:tcBorders>
            <w:shd w:val="clear" w:color="auto" w:fill="auto"/>
          </w:tcPr>
          <w:p w14:paraId="79DFCFFA" w14:textId="77777777" w:rsidR="005A4E07" w:rsidRPr="00381D11" w:rsidRDefault="005A4E07" w:rsidP="001E41DF">
            <w:pPr>
              <w:spacing w:before="60" w:after="60"/>
              <w:ind w:left="57"/>
            </w:pPr>
            <w:r w:rsidRPr="00381D11">
              <w:t xml:space="preserve">132, </w:t>
            </w:r>
            <w:r w:rsidRPr="00313510">
              <w:rPr>
                <w:b/>
              </w:rPr>
              <w:t>143</w:t>
            </w:r>
          </w:p>
        </w:tc>
        <w:tc>
          <w:tcPr>
            <w:tcW w:w="1829" w:type="dxa"/>
            <w:tcBorders>
              <w:bottom w:val="single" w:sz="4" w:space="0" w:color="auto"/>
            </w:tcBorders>
            <w:shd w:val="clear" w:color="auto" w:fill="auto"/>
          </w:tcPr>
          <w:p w14:paraId="1A3A9425" w14:textId="77777777" w:rsidR="005A4E07" w:rsidRPr="00381D11" w:rsidRDefault="005A4E07" w:rsidP="001E41DF">
            <w:pPr>
              <w:spacing w:before="60" w:after="60"/>
              <w:ind w:left="57"/>
            </w:pPr>
          </w:p>
        </w:tc>
        <w:tc>
          <w:tcPr>
            <w:tcW w:w="967" w:type="dxa"/>
            <w:tcBorders>
              <w:bottom w:val="single" w:sz="4" w:space="0" w:color="auto"/>
            </w:tcBorders>
            <w:shd w:val="clear" w:color="auto" w:fill="auto"/>
          </w:tcPr>
          <w:p w14:paraId="54521FB0" w14:textId="77777777" w:rsidR="005A4E07" w:rsidRPr="00381D11" w:rsidRDefault="005A4E07" w:rsidP="001E41DF">
            <w:pPr>
              <w:spacing w:before="60" w:after="60"/>
              <w:ind w:left="57"/>
            </w:pPr>
          </w:p>
        </w:tc>
      </w:tr>
      <w:tr w:rsidR="005A4E07" w:rsidRPr="00381D11" w14:paraId="4A352986" w14:textId="77777777" w:rsidTr="007F60B0">
        <w:tc>
          <w:tcPr>
            <w:tcW w:w="376" w:type="dxa"/>
            <w:tcBorders>
              <w:bottom w:val="single" w:sz="12" w:space="0" w:color="auto"/>
            </w:tcBorders>
            <w:shd w:val="clear" w:color="auto" w:fill="auto"/>
          </w:tcPr>
          <w:p w14:paraId="44542C66" w14:textId="77777777" w:rsidR="005A4E07" w:rsidRPr="00381D11" w:rsidRDefault="005A4E07" w:rsidP="001E41DF">
            <w:pPr>
              <w:spacing w:before="60" w:after="60"/>
              <w:ind w:left="57"/>
            </w:pPr>
            <w:r w:rsidRPr="00381D11">
              <w:lastRenderedPageBreak/>
              <w:t>H.</w:t>
            </w:r>
          </w:p>
        </w:tc>
        <w:tc>
          <w:tcPr>
            <w:tcW w:w="4259" w:type="dxa"/>
            <w:tcBorders>
              <w:bottom w:val="single" w:sz="12" w:space="0" w:color="auto"/>
            </w:tcBorders>
            <w:shd w:val="clear" w:color="auto" w:fill="auto"/>
          </w:tcPr>
          <w:p w14:paraId="6C383020" w14:textId="77777777" w:rsidR="005A4E07" w:rsidRPr="00381D11" w:rsidRDefault="005A4E07" w:rsidP="001E41DF">
            <w:pPr>
              <w:spacing w:before="60" w:after="60"/>
              <w:ind w:left="57"/>
            </w:pPr>
            <w:r w:rsidRPr="00381D11">
              <w:t>Recyclabilité des véhicules à moteur</w:t>
            </w:r>
          </w:p>
        </w:tc>
        <w:tc>
          <w:tcPr>
            <w:tcW w:w="2208" w:type="dxa"/>
            <w:tcBorders>
              <w:bottom w:val="single" w:sz="12" w:space="0" w:color="auto"/>
            </w:tcBorders>
            <w:shd w:val="clear" w:color="auto" w:fill="auto"/>
          </w:tcPr>
          <w:p w14:paraId="429B2B1E" w14:textId="77777777" w:rsidR="005A4E07" w:rsidRPr="00381D11" w:rsidRDefault="005A4E07" w:rsidP="001E41DF">
            <w:pPr>
              <w:spacing w:before="60" w:after="60"/>
              <w:ind w:left="57"/>
            </w:pPr>
            <w:r w:rsidRPr="00381D11">
              <w:t>133</w:t>
            </w:r>
          </w:p>
        </w:tc>
        <w:tc>
          <w:tcPr>
            <w:tcW w:w="1829" w:type="dxa"/>
            <w:tcBorders>
              <w:bottom w:val="single" w:sz="12" w:space="0" w:color="auto"/>
            </w:tcBorders>
            <w:shd w:val="clear" w:color="auto" w:fill="auto"/>
          </w:tcPr>
          <w:p w14:paraId="55D20287" w14:textId="77777777" w:rsidR="005A4E07" w:rsidRPr="00381D11" w:rsidRDefault="005A4E07" w:rsidP="001E41DF">
            <w:pPr>
              <w:spacing w:before="60" w:after="60"/>
              <w:ind w:left="57"/>
            </w:pPr>
          </w:p>
        </w:tc>
        <w:tc>
          <w:tcPr>
            <w:tcW w:w="967" w:type="dxa"/>
            <w:tcBorders>
              <w:bottom w:val="single" w:sz="12" w:space="0" w:color="auto"/>
            </w:tcBorders>
            <w:shd w:val="clear" w:color="auto" w:fill="auto"/>
          </w:tcPr>
          <w:p w14:paraId="74B7CCB5" w14:textId="77777777" w:rsidR="005A4E07" w:rsidRPr="00381D11" w:rsidRDefault="005A4E07" w:rsidP="001E41DF">
            <w:pPr>
              <w:spacing w:before="60" w:after="60"/>
              <w:ind w:left="57"/>
            </w:pPr>
          </w:p>
        </w:tc>
      </w:tr>
    </w:tbl>
    <w:p w14:paraId="7486D790" w14:textId="77777777" w:rsidR="005A4E07" w:rsidRPr="00381D11" w:rsidRDefault="005A4E07" w:rsidP="005A4E07">
      <w:pPr>
        <w:pStyle w:val="HChG"/>
        <w:ind w:left="2268"/>
        <w:rPr>
          <w:b w:val="0"/>
        </w:rPr>
      </w:pPr>
      <w:r w:rsidRPr="00381D11">
        <w:t>7.</w:t>
      </w:r>
      <w:r w:rsidRPr="00381D11">
        <w:tab/>
        <w:t>Prescriptions concernant la sécurité générale</w:t>
      </w:r>
    </w:p>
    <w:p w14:paraId="7408A000" w14:textId="77777777" w:rsidR="005A4E07" w:rsidRPr="00381D11" w:rsidRDefault="005A4E07" w:rsidP="005A4E07">
      <w:pPr>
        <w:pStyle w:val="SingleTxtG"/>
        <w:ind w:left="2268"/>
      </w:pPr>
      <w:r w:rsidRPr="00381D11">
        <w:tab/>
        <w:t xml:space="preserve">Le tableau ci-dessous recense les prescriptions ou les groupes de prescriptions concernant la sécurité générale qui ont déjà été adoptées par le Forum mondial et incluses dans les Règlements </w:t>
      </w:r>
      <w:r>
        <w:t>ONU</w:t>
      </w:r>
      <w:r w:rsidRPr="00381D11">
        <w:t>.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690"/>
        <w:gridCol w:w="1966"/>
        <w:gridCol w:w="1639"/>
        <w:gridCol w:w="967"/>
      </w:tblGrid>
      <w:tr w:rsidR="005A4E07" w:rsidRPr="00F92CD6" w14:paraId="1291CF14" w14:textId="77777777" w:rsidTr="007F60B0">
        <w:trPr>
          <w:tblHeader/>
        </w:trPr>
        <w:tc>
          <w:tcPr>
            <w:tcW w:w="5067" w:type="dxa"/>
            <w:gridSpan w:val="2"/>
            <w:vMerge w:val="restart"/>
            <w:shd w:val="clear" w:color="auto" w:fill="auto"/>
            <w:vAlign w:val="bottom"/>
          </w:tcPr>
          <w:p w14:paraId="09EF2766" w14:textId="77777777" w:rsidR="005A4E07" w:rsidRPr="00F92CD6" w:rsidRDefault="005A4E07" w:rsidP="007F60B0">
            <w:pPr>
              <w:spacing w:before="80" w:after="80" w:line="200" w:lineRule="exact"/>
              <w:ind w:left="57"/>
              <w:rPr>
                <w:i/>
                <w:sz w:val="16"/>
                <w:szCs w:val="16"/>
              </w:rPr>
            </w:pPr>
            <w:r w:rsidRPr="00F92CD6">
              <w:rPr>
                <w:i/>
                <w:sz w:val="16"/>
                <w:szCs w:val="16"/>
              </w:rPr>
              <w:t>Domaine thématique</w:t>
            </w:r>
          </w:p>
        </w:tc>
        <w:tc>
          <w:tcPr>
            <w:tcW w:w="4572" w:type="dxa"/>
            <w:gridSpan w:val="3"/>
            <w:shd w:val="clear" w:color="auto" w:fill="auto"/>
            <w:vAlign w:val="bottom"/>
          </w:tcPr>
          <w:p w14:paraId="36C73039" w14:textId="77777777" w:rsidR="005A4E07" w:rsidRPr="00F92CD6" w:rsidRDefault="005A4E07" w:rsidP="007F60B0">
            <w:pPr>
              <w:spacing w:before="80" w:after="80" w:line="200" w:lineRule="exact"/>
              <w:ind w:left="57"/>
              <w:jc w:val="center"/>
              <w:rPr>
                <w:i/>
                <w:sz w:val="16"/>
                <w:szCs w:val="16"/>
              </w:rPr>
            </w:pPr>
            <w:r w:rsidRPr="00F92CD6">
              <w:rPr>
                <w:i/>
                <w:sz w:val="16"/>
                <w:szCs w:val="16"/>
              </w:rPr>
              <w:t>Documents pertinents</w:t>
            </w:r>
          </w:p>
        </w:tc>
      </w:tr>
      <w:tr w:rsidR="005A4E07" w:rsidRPr="00F92CD6" w14:paraId="04765665" w14:textId="77777777" w:rsidTr="007F60B0">
        <w:trPr>
          <w:tblHeader/>
        </w:trPr>
        <w:tc>
          <w:tcPr>
            <w:tcW w:w="5067" w:type="dxa"/>
            <w:gridSpan w:val="2"/>
            <w:vMerge/>
            <w:tcBorders>
              <w:bottom w:val="single" w:sz="12" w:space="0" w:color="auto"/>
            </w:tcBorders>
            <w:shd w:val="clear" w:color="auto" w:fill="auto"/>
            <w:vAlign w:val="bottom"/>
          </w:tcPr>
          <w:p w14:paraId="7EC1F9F8" w14:textId="77777777" w:rsidR="005A4E07" w:rsidRPr="00F92CD6" w:rsidRDefault="005A4E07" w:rsidP="007F60B0">
            <w:pPr>
              <w:spacing w:before="80" w:after="80" w:line="200" w:lineRule="exact"/>
              <w:ind w:left="57"/>
              <w:rPr>
                <w:i/>
                <w:sz w:val="16"/>
                <w:szCs w:val="16"/>
              </w:rPr>
            </w:pPr>
          </w:p>
        </w:tc>
        <w:tc>
          <w:tcPr>
            <w:tcW w:w="1966" w:type="dxa"/>
            <w:tcBorders>
              <w:bottom w:val="single" w:sz="12" w:space="0" w:color="auto"/>
            </w:tcBorders>
            <w:shd w:val="clear" w:color="auto" w:fill="auto"/>
            <w:vAlign w:val="bottom"/>
          </w:tcPr>
          <w:p w14:paraId="729F98C6" w14:textId="77777777" w:rsidR="005A4E07" w:rsidRPr="00F92CD6" w:rsidRDefault="005A4E07" w:rsidP="007F60B0">
            <w:pPr>
              <w:spacing w:before="80" w:after="80" w:line="200" w:lineRule="exact"/>
              <w:ind w:left="57"/>
              <w:rPr>
                <w:i/>
                <w:sz w:val="16"/>
                <w:szCs w:val="16"/>
              </w:rPr>
            </w:pPr>
            <w:r w:rsidRPr="00F92CD6">
              <w:rPr>
                <w:i/>
                <w:sz w:val="16"/>
                <w:szCs w:val="16"/>
              </w:rPr>
              <w:t xml:space="preserve">Règlements </w:t>
            </w:r>
            <w:r>
              <w:rPr>
                <w:i/>
                <w:sz w:val="16"/>
                <w:szCs w:val="16"/>
              </w:rPr>
              <w:t>ONU</w:t>
            </w:r>
            <w:r w:rsidRPr="00F92CD6">
              <w:rPr>
                <w:i/>
                <w:sz w:val="16"/>
                <w:szCs w:val="16"/>
              </w:rPr>
              <w:t xml:space="preserve"> </w:t>
            </w:r>
            <w:r w:rsidRPr="00F92CD6">
              <w:rPr>
                <w:i/>
                <w:sz w:val="16"/>
                <w:szCs w:val="16"/>
              </w:rPr>
              <w:br/>
              <w:t>annexés à l’Accord de 1958</w:t>
            </w:r>
          </w:p>
        </w:tc>
        <w:tc>
          <w:tcPr>
            <w:tcW w:w="1639" w:type="dxa"/>
            <w:tcBorders>
              <w:bottom w:val="single" w:sz="12" w:space="0" w:color="auto"/>
            </w:tcBorders>
            <w:shd w:val="clear" w:color="auto" w:fill="auto"/>
            <w:vAlign w:val="bottom"/>
          </w:tcPr>
          <w:p w14:paraId="6FB4E388" w14:textId="77777777" w:rsidR="005A4E07" w:rsidRPr="00F92CD6" w:rsidRDefault="005A4E07" w:rsidP="007F60B0">
            <w:pPr>
              <w:spacing w:before="80" w:after="80" w:line="200" w:lineRule="exact"/>
              <w:ind w:left="57"/>
              <w:rPr>
                <w:i/>
                <w:sz w:val="16"/>
                <w:szCs w:val="16"/>
              </w:rPr>
            </w:pPr>
            <w:r w:rsidRPr="00F92CD6">
              <w:rPr>
                <w:i/>
                <w:sz w:val="16"/>
                <w:szCs w:val="16"/>
              </w:rPr>
              <w:t>Recommandations</w:t>
            </w:r>
          </w:p>
        </w:tc>
        <w:tc>
          <w:tcPr>
            <w:tcW w:w="967" w:type="dxa"/>
            <w:tcBorders>
              <w:bottom w:val="single" w:sz="12" w:space="0" w:color="auto"/>
            </w:tcBorders>
            <w:shd w:val="clear" w:color="auto" w:fill="auto"/>
            <w:vAlign w:val="bottom"/>
          </w:tcPr>
          <w:p w14:paraId="0989BF23" w14:textId="77777777" w:rsidR="005A4E07" w:rsidRPr="00F92CD6" w:rsidRDefault="005A4E07" w:rsidP="007F60B0">
            <w:pPr>
              <w:spacing w:before="80" w:after="80" w:line="200" w:lineRule="exact"/>
              <w:ind w:left="57"/>
              <w:rPr>
                <w:i/>
                <w:sz w:val="16"/>
                <w:szCs w:val="16"/>
              </w:rPr>
            </w:pPr>
            <w:r w:rsidRPr="00F92CD6">
              <w:rPr>
                <w:i/>
                <w:sz w:val="16"/>
                <w:szCs w:val="16"/>
              </w:rPr>
              <w:t>Annexes types</w:t>
            </w:r>
          </w:p>
        </w:tc>
      </w:tr>
      <w:tr w:rsidR="005A4E07" w:rsidRPr="00381D11" w14:paraId="405A2C81" w14:textId="77777777" w:rsidTr="007F60B0">
        <w:tc>
          <w:tcPr>
            <w:tcW w:w="377" w:type="dxa"/>
            <w:tcBorders>
              <w:top w:val="single" w:sz="12" w:space="0" w:color="auto"/>
            </w:tcBorders>
            <w:shd w:val="clear" w:color="auto" w:fill="auto"/>
          </w:tcPr>
          <w:p w14:paraId="4ADD0867" w14:textId="77777777" w:rsidR="005A4E07" w:rsidRPr="00381D11" w:rsidRDefault="005A4E07" w:rsidP="007F60B0">
            <w:pPr>
              <w:spacing w:before="60" w:after="60"/>
              <w:ind w:left="57"/>
            </w:pPr>
            <w:r w:rsidRPr="00381D11">
              <w:t>A.</w:t>
            </w:r>
          </w:p>
        </w:tc>
        <w:tc>
          <w:tcPr>
            <w:tcW w:w="4690" w:type="dxa"/>
            <w:tcBorders>
              <w:top w:val="single" w:sz="12" w:space="0" w:color="auto"/>
            </w:tcBorders>
            <w:shd w:val="clear" w:color="auto" w:fill="auto"/>
          </w:tcPr>
          <w:p w14:paraId="1C983B99" w14:textId="77777777" w:rsidR="005A4E07" w:rsidRPr="00381D11" w:rsidRDefault="005A4E07" w:rsidP="007F60B0">
            <w:pPr>
              <w:spacing w:before="60" w:after="60"/>
              <w:ind w:left="57"/>
            </w:pPr>
            <w:r w:rsidRPr="00381D11">
              <w:t>Casques de protection</w:t>
            </w:r>
          </w:p>
        </w:tc>
        <w:tc>
          <w:tcPr>
            <w:tcW w:w="1966" w:type="dxa"/>
            <w:tcBorders>
              <w:top w:val="single" w:sz="12" w:space="0" w:color="auto"/>
            </w:tcBorders>
            <w:shd w:val="clear" w:color="auto" w:fill="auto"/>
          </w:tcPr>
          <w:p w14:paraId="173330CE" w14:textId="77777777" w:rsidR="005A4E07" w:rsidRPr="00381D11" w:rsidRDefault="005A4E07" w:rsidP="007F60B0">
            <w:pPr>
              <w:spacing w:before="60" w:after="60"/>
              <w:ind w:left="57"/>
            </w:pPr>
            <w:r w:rsidRPr="00381D11">
              <w:t>22</w:t>
            </w:r>
          </w:p>
        </w:tc>
        <w:tc>
          <w:tcPr>
            <w:tcW w:w="1639" w:type="dxa"/>
            <w:tcBorders>
              <w:top w:val="single" w:sz="12" w:space="0" w:color="auto"/>
            </w:tcBorders>
            <w:shd w:val="clear" w:color="auto" w:fill="auto"/>
          </w:tcPr>
          <w:p w14:paraId="21E4089C" w14:textId="77777777" w:rsidR="005A4E07" w:rsidRPr="00381D11" w:rsidRDefault="005A4E07" w:rsidP="007F60B0">
            <w:pPr>
              <w:spacing w:before="60" w:after="60"/>
              <w:ind w:left="57"/>
            </w:pPr>
          </w:p>
        </w:tc>
        <w:tc>
          <w:tcPr>
            <w:tcW w:w="967" w:type="dxa"/>
            <w:tcBorders>
              <w:top w:val="single" w:sz="12" w:space="0" w:color="auto"/>
            </w:tcBorders>
            <w:shd w:val="clear" w:color="auto" w:fill="auto"/>
          </w:tcPr>
          <w:p w14:paraId="442AFDDF" w14:textId="77777777" w:rsidR="005A4E07" w:rsidRPr="00381D11" w:rsidRDefault="005A4E07" w:rsidP="007F60B0">
            <w:pPr>
              <w:spacing w:before="60" w:after="60"/>
              <w:ind w:left="57"/>
            </w:pPr>
          </w:p>
        </w:tc>
      </w:tr>
      <w:tr w:rsidR="005A4E07" w:rsidRPr="00381D11" w14:paraId="1CAF1FC2" w14:textId="77777777" w:rsidTr="007F60B0">
        <w:tc>
          <w:tcPr>
            <w:tcW w:w="377" w:type="dxa"/>
            <w:shd w:val="clear" w:color="auto" w:fill="auto"/>
          </w:tcPr>
          <w:p w14:paraId="5E6A1832" w14:textId="77777777" w:rsidR="005A4E07" w:rsidRPr="00381D11" w:rsidRDefault="005A4E07" w:rsidP="007F60B0">
            <w:pPr>
              <w:spacing w:before="60" w:after="60"/>
              <w:ind w:left="57"/>
            </w:pPr>
            <w:r w:rsidRPr="00381D11">
              <w:t>B.</w:t>
            </w:r>
          </w:p>
        </w:tc>
        <w:tc>
          <w:tcPr>
            <w:tcW w:w="4690" w:type="dxa"/>
            <w:shd w:val="clear" w:color="auto" w:fill="auto"/>
          </w:tcPr>
          <w:p w14:paraId="272F0D02" w14:textId="77777777" w:rsidR="005A4E07" w:rsidRPr="00381D11" w:rsidRDefault="005A4E07" w:rsidP="007F60B0">
            <w:pPr>
              <w:spacing w:before="60" w:after="60"/>
              <w:ind w:left="57"/>
            </w:pPr>
            <w:r w:rsidRPr="00381D11">
              <w:t xml:space="preserve">Triangles de </w:t>
            </w:r>
            <w:proofErr w:type="spellStart"/>
            <w:r w:rsidRPr="00381D11">
              <w:t>présignalisation</w:t>
            </w:r>
            <w:proofErr w:type="spellEnd"/>
          </w:p>
        </w:tc>
        <w:tc>
          <w:tcPr>
            <w:tcW w:w="1966" w:type="dxa"/>
            <w:shd w:val="clear" w:color="auto" w:fill="auto"/>
          </w:tcPr>
          <w:p w14:paraId="5312CD35" w14:textId="77777777" w:rsidR="005A4E07" w:rsidRPr="00381D11" w:rsidRDefault="005A4E07" w:rsidP="007F60B0">
            <w:pPr>
              <w:spacing w:before="60" w:after="60"/>
              <w:ind w:left="57"/>
            </w:pPr>
            <w:r w:rsidRPr="00381D11">
              <w:t>27</w:t>
            </w:r>
          </w:p>
        </w:tc>
        <w:tc>
          <w:tcPr>
            <w:tcW w:w="1639" w:type="dxa"/>
            <w:shd w:val="clear" w:color="auto" w:fill="auto"/>
          </w:tcPr>
          <w:p w14:paraId="13574F09" w14:textId="77777777" w:rsidR="005A4E07" w:rsidRPr="00381D11" w:rsidRDefault="005A4E07" w:rsidP="007F60B0">
            <w:pPr>
              <w:spacing w:before="60" w:after="60"/>
              <w:ind w:left="57"/>
            </w:pPr>
          </w:p>
        </w:tc>
        <w:tc>
          <w:tcPr>
            <w:tcW w:w="967" w:type="dxa"/>
            <w:shd w:val="clear" w:color="auto" w:fill="auto"/>
          </w:tcPr>
          <w:p w14:paraId="177FCB83" w14:textId="77777777" w:rsidR="005A4E07" w:rsidRPr="00381D11" w:rsidRDefault="005A4E07" w:rsidP="007F60B0">
            <w:pPr>
              <w:spacing w:before="60" w:after="60"/>
              <w:ind w:left="57"/>
            </w:pPr>
          </w:p>
        </w:tc>
      </w:tr>
      <w:tr w:rsidR="005A4E07" w:rsidRPr="00381D11" w14:paraId="32B3E601" w14:textId="77777777" w:rsidTr="007F60B0">
        <w:tc>
          <w:tcPr>
            <w:tcW w:w="377" w:type="dxa"/>
            <w:shd w:val="clear" w:color="auto" w:fill="auto"/>
          </w:tcPr>
          <w:p w14:paraId="05620DAD" w14:textId="77777777" w:rsidR="005A4E07" w:rsidRPr="00381D11" w:rsidRDefault="005A4E07" w:rsidP="007F60B0">
            <w:pPr>
              <w:spacing w:before="60" w:after="60"/>
              <w:ind w:left="57"/>
            </w:pPr>
            <w:r w:rsidRPr="00381D11">
              <w:t>C.</w:t>
            </w:r>
          </w:p>
        </w:tc>
        <w:tc>
          <w:tcPr>
            <w:tcW w:w="4690" w:type="dxa"/>
            <w:shd w:val="clear" w:color="auto" w:fill="auto"/>
          </w:tcPr>
          <w:p w14:paraId="1DB3622B" w14:textId="77777777" w:rsidR="005A4E07" w:rsidRPr="00381D11" w:rsidRDefault="005A4E07" w:rsidP="007F60B0">
            <w:pPr>
              <w:spacing w:before="60" w:after="60"/>
              <w:ind w:left="57"/>
            </w:pPr>
            <w:r w:rsidRPr="00381D11">
              <w:t>Véhicules marchant au gaz de pétrole liquéfié (GPL), véhicules marchant au gaz naturel comprimé (GNC) et véhicules électriques</w:t>
            </w:r>
          </w:p>
        </w:tc>
        <w:tc>
          <w:tcPr>
            <w:tcW w:w="1966" w:type="dxa"/>
            <w:shd w:val="clear" w:color="auto" w:fill="auto"/>
          </w:tcPr>
          <w:p w14:paraId="05C9C791" w14:textId="77777777" w:rsidR="005A4E07" w:rsidRPr="00381D11" w:rsidRDefault="005A4E07" w:rsidP="007F60B0">
            <w:pPr>
              <w:spacing w:before="60" w:after="60"/>
              <w:ind w:left="57"/>
            </w:pPr>
            <w:r w:rsidRPr="00381D11">
              <w:t xml:space="preserve">67, 100, 110, 115 </w:t>
            </w:r>
          </w:p>
        </w:tc>
        <w:tc>
          <w:tcPr>
            <w:tcW w:w="1639" w:type="dxa"/>
            <w:shd w:val="clear" w:color="auto" w:fill="auto"/>
          </w:tcPr>
          <w:p w14:paraId="28F9C524" w14:textId="77777777" w:rsidR="005A4E07" w:rsidRPr="00381D11" w:rsidRDefault="005A4E07" w:rsidP="007F60B0">
            <w:pPr>
              <w:spacing w:before="60" w:after="60"/>
              <w:ind w:left="57"/>
            </w:pPr>
          </w:p>
        </w:tc>
        <w:tc>
          <w:tcPr>
            <w:tcW w:w="967" w:type="dxa"/>
            <w:shd w:val="clear" w:color="auto" w:fill="auto"/>
          </w:tcPr>
          <w:p w14:paraId="110CCA27" w14:textId="77777777" w:rsidR="005A4E07" w:rsidRPr="00381D11" w:rsidRDefault="005A4E07" w:rsidP="007F60B0">
            <w:pPr>
              <w:spacing w:before="60" w:after="60"/>
              <w:ind w:left="57"/>
            </w:pPr>
          </w:p>
        </w:tc>
      </w:tr>
      <w:tr w:rsidR="005A4E07" w:rsidRPr="00381D11" w14:paraId="38EFBD9B" w14:textId="77777777" w:rsidTr="007F60B0">
        <w:tc>
          <w:tcPr>
            <w:tcW w:w="377" w:type="dxa"/>
            <w:shd w:val="clear" w:color="auto" w:fill="auto"/>
          </w:tcPr>
          <w:p w14:paraId="3A8B71CE" w14:textId="77777777" w:rsidR="005A4E07" w:rsidRPr="00381D11" w:rsidRDefault="005A4E07" w:rsidP="007F60B0">
            <w:pPr>
              <w:spacing w:before="60" w:after="60"/>
              <w:ind w:left="57"/>
            </w:pPr>
            <w:r w:rsidRPr="00381D11">
              <w:t>D.</w:t>
            </w:r>
          </w:p>
        </w:tc>
        <w:tc>
          <w:tcPr>
            <w:tcW w:w="4690" w:type="dxa"/>
            <w:shd w:val="clear" w:color="auto" w:fill="auto"/>
          </w:tcPr>
          <w:p w14:paraId="1299C394" w14:textId="77777777" w:rsidR="005A4E07" w:rsidRPr="00381D11" w:rsidRDefault="005A4E07" w:rsidP="007F60B0">
            <w:pPr>
              <w:spacing w:before="60" w:after="60"/>
              <w:ind w:left="57"/>
            </w:pPr>
            <w:r w:rsidRPr="00381D11">
              <w:t>Dispositifs d’attelage</w:t>
            </w:r>
          </w:p>
        </w:tc>
        <w:tc>
          <w:tcPr>
            <w:tcW w:w="1966" w:type="dxa"/>
            <w:shd w:val="clear" w:color="auto" w:fill="auto"/>
          </w:tcPr>
          <w:p w14:paraId="2FF0D324" w14:textId="77777777" w:rsidR="005A4E07" w:rsidRPr="00381D11" w:rsidRDefault="005A4E07" w:rsidP="007F60B0">
            <w:pPr>
              <w:spacing w:before="60" w:after="60"/>
              <w:ind w:left="57"/>
            </w:pPr>
            <w:r w:rsidRPr="00381D11">
              <w:t>55, 102</w:t>
            </w:r>
          </w:p>
        </w:tc>
        <w:tc>
          <w:tcPr>
            <w:tcW w:w="1639" w:type="dxa"/>
            <w:shd w:val="clear" w:color="auto" w:fill="auto"/>
          </w:tcPr>
          <w:p w14:paraId="44E0E5C4" w14:textId="77777777" w:rsidR="005A4E07" w:rsidRPr="00381D11" w:rsidRDefault="005A4E07" w:rsidP="007F60B0">
            <w:pPr>
              <w:spacing w:before="60" w:after="60"/>
              <w:ind w:left="57"/>
            </w:pPr>
            <w:r w:rsidRPr="00381D11">
              <w:t>Voir par. 8.12</w:t>
            </w:r>
          </w:p>
        </w:tc>
        <w:tc>
          <w:tcPr>
            <w:tcW w:w="967" w:type="dxa"/>
            <w:shd w:val="clear" w:color="auto" w:fill="auto"/>
          </w:tcPr>
          <w:p w14:paraId="02DB7A4E" w14:textId="77777777" w:rsidR="005A4E07" w:rsidRPr="00381D11" w:rsidRDefault="005A4E07" w:rsidP="007F60B0">
            <w:pPr>
              <w:spacing w:before="60" w:after="60"/>
              <w:ind w:left="57"/>
            </w:pPr>
          </w:p>
        </w:tc>
      </w:tr>
      <w:tr w:rsidR="005A4E07" w:rsidRPr="00381D11" w14:paraId="27551FE8" w14:textId="77777777" w:rsidTr="007F60B0">
        <w:tc>
          <w:tcPr>
            <w:tcW w:w="377" w:type="dxa"/>
            <w:shd w:val="clear" w:color="auto" w:fill="auto"/>
          </w:tcPr>
          <w:p w14:paraId="6049B0C9" w14:textId="77777777" w:rsidR="005A4E07" w:rsidRPr="00381D11" w:rsidRDefault="005A4E07" w:rsidP="007F60B0">
            <w:pPr>
              <w:spacing w:before="60" w:after="60"/>
              <w:ind w:left="57"/>
            </w:pPr>
            <w:r w:rsidRPr="00381D11">
              <w:t>E.</w:t>
            </w:r>
          </w:p>
        </w:tc>
        <w:tc>
          <w:tcPr>
            <w:tcW w:w="4690" w:type="dxa"/>
            <w:shd w:val="clear" w:color="auto" w:fill="auto"/>
          </w:tcPr>
          <w:p w14:paraId="060FF8D2" w14:textId="77777777" w:rsidR="005A4E07" w:rsidRPr="00381D11" w:rsidRDefault="005A4E07" w:rsidP="007F60B0">
            <w:pPr>
              <w:spacing w:before="60" w:after="60"/>
              <w:ind w:left="57"/>
            </w:pPr>
            <w:r w:rsidRPr="00381D11">
              <w:t>Véhicules spécialisés, véhicules ADR, véhicules-citernes</w:t>
            </w:r>
          </w:p>
        </w:tc>
        <w:tc>
          <w:tcPr>
            <w:tcW w:w="1966" w:type="dxa"/>
            <w:shd w:val="clear" w:color="auto" w:fill="auto"/>
          </w:tcPr>
          <w:p w14:paraId="2DC9560C" w14:textId="77777777" w:rsidR="005A4E07" w:rsidRPr="00381D11" w:rsidRDefault="005A4E07" w:rsidP="007F60B0">
            <w:pPr>
              <w:spacing w:before="60" w:after="60"/>
              <w:ind w:left="57"/>
            </w:pPr>
            <w:r w:rsidRPr="00381D11">
              <w:t>105, 111</w:t>
            </w:r>
          </w:p>
        </w:tc>
        <w:tc>
          <w:tcPr>
            <w:tcW w:w="1639" w:type="dxa"/>
            <w:shd w:val="clear" w:color="auto" w:fill="auto"/>
          </w:tcPr>
          <w:p w14:paraId="1FF6E852" w14:textId="77777777" w:rsidR="005A4E07" w:rsidRPr="00381D11" w:rsidRDefault="005A4E07" w:rsidP="007F60B0">
            <w:pPr>
              <w:spacing w:before="60" w:after="60"/>
              <w:ind w:left="57"/>
            </w:pPr>
            <w:r w:rsidRPr="00381D11">
              <w:t>–</w:t>
            </w:r>
          </w:p>
        </w:tc>
        <w:tc>
          <w:tcPr>
            <w:tcW w:w="967" w:type="dxa"/>
            <w:shd w:val="clear" w:color="auto" w:fill="auto"/>
          </w:tcPr>
          <w:p w14:paraId="5E3B6316" w14:textId="77777777" w:rsidR="005A4E07" w:rsidRPr="00381D11" w:rsidRDefault="005A4E07" w:rsidP="007F60B0">
            <w:pPr>
              <w:spacing w:before="60" w:after="60"/>
              <w:ind w:left="57"/>
            </w:pPr>
          </w:p>
        </w:tc>
      </w:tr>
      <w:tr w:rsidR="005A4E07" w:rsidRPr="00381D11" w14:paraId="178BAF62" w14:textId="77777777" w:rsidTr="007F60B0">
        <w:tc>
          <w:tcPr>
            <w:tcW w:w="377" w:type="dxa"/>
            <w:shd w:val="clear" w:color="auto" w:fill="auto"/>
          </w:tcPr>
          <w:p w14:paraId="07B5C3C1" w14:textId="77777777" w:rsidR="005A4E07" w:rsidRPr="00381D11" w:rsidRDefault="005A4E07" w:rsidP="007F60B0">
            <w:pPr>
              <w:spacing w:before="60" w:after="60"/>
              <w:ind w:left="57"/>
            </w:pPr>
            <w:r w:rsidRPr="00381D11">
              <w:t>F.</w:t>
            </w:r>
          </w:p>
        </w:tc>
        <w:tc>
          <w:tcPr>
            <w:tcW w:w="4690" w:type="dxa"/>
            <w:shd w:val="clear" w:color="auto" w:fill="auto"/>
          </w:tcPr>
          <w:p w14:paraId="632366A1" w14:textId="77777777" w:rsidR="005A4E07" w:rsidRPr="00381D11" w:rsidRDefault="005A4E07" w:rsidP="007F60B0">
            <w:pPr>
              <w:spacing w:before="60" w:after="60"/>
              <w:ind w:left="57"/>
            </w:pPr>
            <w:r w:rsidRPr="00381D11">
              <w:t>Systèmes d’alarme et systèmes antivol pour les véhicules</w:t>
            </w:r>
          </w:p>
        </w:tc>
        <w:tc>
          <w:tcPr>
            <w:tcW w:w="1966" w:type="dxa"/>
            <w:shd w:val="clear" w:color="auto" w:fill="auto"/>
          </w:tcPr>
          <w:p w14:paraId="60250C12" w14:textId="77777777" w:rsidR="005A4E07" w:rsidRPr="00381D11" w:rsidRDefault="005A4E07" w:rsidP="007F60B0">
            <w:pPr>
              <w:spacing w:before="60" w:after="60"/>
              <w:ind w:left="57"/>
            </w:pPr>
            <w:r w:rsidRPr="00381D11">
              <w:t>18, 62, 97, 116</w:t>
            </w:r>
          </w:p>
        </w:tc>
        <w:tc>
          <w:tcPr>
            <w:tcW w:w="1639" w:type="dxa"/>
            <w:shd w:val="clear" w:color="auto" w:fill="auto"/>
          </w:tcPr>
          <w:p w14:paraId="084D09BA" w14:textId="77777777" w:rsidR="005A4E07" w:rsidRPr="00381D11" w:rsidRDefault="005A4E07" w:rsidP="007F60B0">
            <w:pPr>
              <w:spacing w:before="60" w:after="60"/>
              <w:ind w:left="57"/>
            </w:pPr>
            <w:r w:rsidRPr="00381D11">
              <w:t>Voir par. 8.24</w:t>
            </w:r>
          </w:p>
        </w:tc>
        <w:tc>
          <w:tcPr>
            <w:tcW w:w="967" w:type="dxa"/>
            <w:shd w:val="clear" w:color="auto" w:fill="auto"/>
          </w:tcPr>
          <w:p w14:paraId="0E7AC95D" w14:textId="77777777" w:rsidR="005A4E07" w:rsidRPr="00381D11" w:rsidRDefault="005A4E07" w:rsidP="007F60B0">
            <w:pPr>
              <w:spacing w:before="60" w:after="60"/>
              <w:ind w:left="57"/>
            </w:pPr>
          </w:p>
        </w:tc>
      </w:tr>
      <w:tr w:rsidR="005A4E07" w:rsidRPr="00381D11" w14:paraId="6CB4F547" w14:textId="77777777" w:rsidTr="007F60B0">
        <w:tc>
          <w:tcPr>
            <w:tcW w:w="377" w:type="dxa"/>
            <w:shd w:val="clear" w:color="auto" w:fill="auto"/>
          </w:tcPr>
          <w:p w14:paraId="64D3F7B9" w14:textId="77777777" w:rsidR="005A4E07" w:rsidRPr="00381D11" w:rsidRDefault="005A4E07" w:rsidP="007F60B0">
            <w:pPr>
              <w:spacing w:before="60" w:after="60"/>
              <w:ind w:left="57"/>
            </w:pPr>
            <w:r w:rsidRPr="00381D11">
              <w:t>G.</w:t>
            </w:r>
          </w:p>
        </w:tc>
        <w:tc>
          <w:tcPr>
            <w:tcW w:w="4690" w:type="dxa"/>
            <w:shd w:val="clear" w:color="auto" w:fill="auto"/>
          </w:tcPr>
          <w:p w14:paraId="32D36C18" w14:textId="77777777" w:rsidR="005A4E07" w:rsidRPr="00381D11" w:rsidRDefault="005A4E07" w:rsidP="007F60B0">
            <w:pPr>
              <w:spacing w:before="60" w:after="60"/>
              <w:ind w:left="57"/>
            </w:pPr>
            <w:r w:rsidRPr="00381D11">
              <w:t>Autobus et autocars</w:t>
            </w:r>
          </w:p>
        </w:tc>
        <w:tc>
          <w:tcPr>
            <w:tcW w:w="1966" w:type="dxa"/>
            <w:shd w:val="clear" w:color="auto" w:fill="auto"/>
          </w:tcPr>
          <w:p w14:paraId="73E6A02B" w14:textId="77777777" w:rsidR="005A4E07" w:rsidRPr="00381D11" w:rsidRDefault="005A4E07" w:rsidP="007F60B0">
            <w:pPr>
              <w:spacing w:before="60" w:after="60"/>
              <w:ind w:left="57"/>
            </w:pPr>
            <w:r w:rsidRPr="00381D11">
              <w:t>36, 52, 66, 107</w:t>
            </w:r>
          </w:p>
        </w:tc>
        <w:tc>
          <w:tcPr>
            <w:tcW w:w="1639" w:type="dxa"/>
            <w:shd w:val="clear" w:color="auto" w:fill="auto"/>
          </w:tcPr>
          <w:p w14:paraId="719B8E73" w14:textId="77777777" w:rsidR="005A4E07" w:rsidRPr="00381D11" w:rsidRDefault="005A4E07" w:rsidP="007F60B0">
            <w:pPr>
              <w:spacing w:before="60" w:after="60"/>
              <w:ind w:left="57"/>
            </w:pPr>
          </w:p>
        </w:tc>
        <w:tc>
          <w:tcPr>
            <w:tcW w:w="967" w:type="dxa"/>
            <w:shd w:val="clear" w:color="auto" w:fill="auto"/>
          </w:tcPr>
          <w:p w14:paraId="77B4C34A" w14:textId="77777777" w:rsidR="005A4E07" w:rsidRPr="00381D11" w:rsidRDefault="005A4E07" w:rsidP="007F60B0">
            <w:pPr>
              <w:spacing w:before="60" w:after="60"/>
              <w:ind w:left="57"/>
            </w:pPr>
          </w:p>
        </w:tc>
      </w:tr>
      <w:tr w:rsidR="005A4E07" w:rsidRPr="00381D11" w14:paraId="7E79A1C6" w14:textId="77777777" w:rsidTr="007F60B0">
        <w:tc>
          <w:tcPr>
            <w:tcW w:w="377" w:type="dxa"/>
            <w:shd w:val="clear" w:color="auto" w:fill="auto"/>
          </w:tcPr>
          <w:p w14:paraId="75328752" w14:textId="77777777" w:rsidR="005A4E07" w:rsidRPr="00381D11" w:rsidRDefault="005A4E07" w:rsidP="007F60B0">
            <w:pPr>
              <w:spacing w:before="60" w:after="60"/>
              <w:ind w:left="57"/>
            </w:pPr>
            <w:r w:rsidRPr="00381D11">
              <w:t>H.</w:t>
            </w:r>
          </w:p>
        </w:tc>
        <w:tc>
          <w:tcPr>
            <w:tcW w:w="4690" w:type="dxa"/>
            <w:shd w:val="clear" w:color="auto" w:fill="auto"/>
          </w:tcPr>
          <w:p w14:paraId="2E7E4F99" w14:textId="77777777" w:rsidR="005A4E07" w:rsidRPr="00381D11" w:rsidRDefault="005A4E07" w:rsidP="007F60B0">
            <w:pPr>
              <w:spacing w:before="60" w:after="60"/>
              <w:ind w:left="57"/>
            </w:pPr>
            <w:r w:rsidRPr="00381D11">
              <w:t>Compatibilité électromagnétique</w:t>
            </w:r>
          </w:p>
        </w:tc>
        <w:tc>
          <w:tcPr>
            <w:tcW w:w="1966" w:type="dxa"/>
            <w:shd w:val="clear" w:color="auto" w:fill="auto"/>
          </w:tcPr>
          <w:p w14:paraId="3EC06F55" w14:textId="77777777" w:rsidR="005A4E07" w:rsidRPr="00381D11" w:rsidRDefault="005A4E07" w:rsidP="007F60B0">
            <w:pPr>
              <w:spacing w:before="60" w:after="60"/>
              <w:ind w:left="57"/>
            </w:pPr>
            <w:r w:rsidRPr="00381D11">
              <w:t>10</w:t>
            </w:r>
          </w:p>
        </w:tc>
        <w:tc>
          <w:tcPr>
            <w:tcW w:w="1639" w:type="dxa"/>
            <w:shd w:val="clear" w:color="auto" w:fill="auto"/>
          </w:tcPr>
          <w:p w14:paraId="777BE60B" w14:textId="77777777" w:rsidR="005A4E07" w:rsidRPr="00381D11" w:rsidRDefault="005A4E07" w:rsidP="007F60B0">
            <w:pPr>
              <w:spacing w:before="60" w:after="60"/>
              <w:ind w:left="57"/>
            </w:pPr>
          </w:p>
        </w:tc>
        <w:tc>
          <w:tcPr>
            <w:tcW w:w="967" w:type="dxa"/>
            <w:shd w:val="clear" w:color="auto" w:fill="auto"/>
          </w:tcPr>
          <w:p w14:paraId="67352FDA" w14:textId="77777777" w:rsidR="005A4E07" w:rsidRPr="00381D11" w:rsidRDefault="005A4E07" w:rsidP="007F60B0">
            <w:pPr>
              <w:spacing w:before="60" w:after="60"/>
              <w:ind w:left="57"/>
            </w:pPr>
          </w:p>
        </w:tc>
      </w:tr>
      <w:tr w:rsidR="005A4E07" w:rsidRPr="00381D11" w14:paraId="7A70C533" w14:textId="77777777" w:rsidTr="007F60B0">
        <w:tc>
          <w:tcPr>
            <w:tcW w:w="377" w:type="dxa"/>
            <w:shd w:val="clear" w:color="auto" w:fill="auto"/>
          </w:tcPr>
          <w:p w14:paraId="1B401222" w14:textId="77777777" w:rsidR="005A4E07" w:rsidRPr="00381D11" w:rsidRDefault="005A4E07" w:rsidP="007F60B0">
            <w:pPr>
              <w:spacing w:before="60" w:after="60"/>
              <w:ind w:left="57"/>
            </w:pPr>
            <w:r w:rsidRPr="00381D11">
              <w:t>I.</w:t>
            </w:r>
          </w:p>
        </w:tc>
        <w:tc>
          <w:tcPr>
            <w:tcW w:w="4690" w:type="dxa"/>
            <w:shd w:val="clear" w:color="auto" w:fill="auto"/>
          </w:tcPr>
          <w:p w14:paraId="040456BB" w14:textId="77777777" w:rsidR="005A4E07" w:rsidRPr="00381D11" w:rsidRDefault="005A4E07" w:rsidP="007F60B0">
            <w:pPr>
              <w:spacing w:before="60" w:after="60"/>
              <w:ind w:left="57"/>
            </w:pPr>
            <w:r w:rsidRPr="00381D11">
              <w:t>Systèmes de chauffage</w:t>
            </w:r>
          </w:p>
        </w:tc>
        <w:tc>
          <w:tcPr>
            <w:tcW w:w="1966" w:type="dxa"/>
            <w:shd w:val="clear" w:color="auto" w:fill="auto"/>
          </w:tcPr>
          <w:p w14:paraId="357FF623" w14:textId="77777777" w:rsidR="005A4E07" w:rsidRPr="00381D11" w:rsidRDefault="005A4E07" w:rsidP="007F60B0">
            <w:pPr>
              <w:spacing w:before="60" w:after="60"/>
              <w:ind w:left="57"/>
            </w:pPr>
            <w:r w:rsidRPr="00381D11">
              <w:t>122</w:t>
            </w:r>
          </w:p>
        </w:tc>
        <w:tc>
          <w:tcPr>
            <w:tcW w:w="1639" w:type="dxa"/>
            <w:shd w:val="clear" w:color="auto" w:fill="auto"/>
          </w:tcPr>
          <w:p w14:paraId="09126B05" w14:textId="77777777" w:rsidR="005A4E07" w:rsidRPr="00381D11" w:rsidRDefault="005A4E07" w:rsidP="007F60B0">
            <w:pPr>
              <w:spacing w:before="60" w:after="60"/>
              <w:ind w:left="57"/>
            </w:pPr>
          </w:p>
        </w:tc>
        <w:tc>
          <w:tcPr>
            <w:tcW w:w="967" w:type="dxa"/>
            <w:shd w:val="clear" w:color="auto" w:fill="auto"/>
          </w:tcPr>
          <w:p w14:paraId="22A04B2D" w14:textId="77777777" w:rsidR="005A4E07" w:rsidRPr="00381D11" w:rsidRDefault="005A4E07" w:rsidP="007F60B0">
            <w:pPr>
              <w:spacing w:before="60" w:after="60"/>
              <w:ind w:left="57"/>
            </w:pPr>
          </w:p>
        </w:tc>
      </w:tr>
      <w:tr w:rsidR="005A4E07" w:rsidRPr="00381D11" w14:paraId="056C959B" w14:textId="77777777" w:rsidTr="007F60B0">
        <w:tc>
          <w:tcPr>
            <w:tcW w:w="377" w:type="dxa"/>
            <w:shd w:val="clear" w:color="auto" w:fill="auto"/>
          </w:tcPr>
          <w:p w14:paraId="534A3D26" w14:textId="77777777" w:rsidR="005A4E07" w:rsidRPr="00381D11" w:rsidRDefault="005A4E07" w:rsidP="007F60B0">
            <w:pPr>
              <w:spacing w:before="60" w:after="60"/>
              <w:ind w:left="57"/>
            </w:pPr>
            <w:r w:rsidRPr="00381D11">
              <w:t>J.</w:t>
            </w:r>
          </w:p>
        </w:tc>
        <w:tc>
          <w:tcPr>
            <w:tcW w:w="4690" w:type="dxa"/>
            <w:shd w:val="clear" w:color="auto" w:fill="auto"/>
          </w:tcPr>
          <w:p w14:paraId="6218ABF3" w14:textId="77777777" w:rsidR="005A4E07" w:rsidRPr="00381D11" w:rsidRDefault="005A4E07" w:rsidP="007F60B0">
            <w:pPr>
              <w:spacing w:before="60" w:after="60"/>
              <w:ind w:left="57"/>
            </w:pPr>
            <w:r w:rsidRPr="00381D11">
              <w:t>Vitrage de sécurité</w:t>
            </w:r>
          </w:p>
        </w:tc>
        <w:tc>
          <w:tcPr>
            <w:tcW w:w="1966" w:type="dxa"/>
            <w:shd w:val="clear" w:color="auto" w:fill="auto"/>
          </w:tcPr>
          <w:p w14:paraId="67897E9D" w14:textId="77777777" w:rsidR="005A4E07" w:rsidRPr="00381D11" w:rsidRDefault="005A4E07" w:rsidP="007F60B0">
            <w:pPr>
              <w:spacing w:before="60" w:after="60"/>
              <w:ind w:left="57"/>
            </w:pPr>
            <w:r w:rsidRPr="00381D11">
              <w:t>43</w:t>
            </w:r>
          </w:p>
        </w:tc>
        <w:tc>
          <w:tcPr>
            <w:tcW w:w="1639" w:type="dxa"/>
            <w:shd w:val="clear" w:color="auto" w:fill="auto"/>
          </w:tcPr>
          <w:p w14:paraId="20CB381C" w14:textId="77777777" w:rsidR="005A4E07" w:rsidRPr="00381D11" w:rsidRDefault="005A4E07" w:rsidP="007F60B0">
            <w:pPr>
              <w:spacing w:before="60" w:after="60"/>
              <w:ind w:left="57"/>
            </w:pPr>
          </w:p>
        </w:tc>
        <w:tc>
          <w:tcPr>
            <w:tcW w:w="967" w:type="dxa"/>
            <w:shd w:val="clear" w:color="auto" w:fill="auto"/>
          </w:tcPr>
          <w:p w14:paraId="2F34534E" w14:textId="77777777" w:rsidR="005A4E07" w:rsidRPr="00381D11" w:rsidRDefault="005A4E07" w:rsidP="007F60B0">
            <w:pPr>
              <w:spacing w:before="60" w:after="60"/>
              <w:ind w:left="57"/>
            </w:pPr>
            <w:r w:rsidRPr="00381D11">
              <w:t>1</w:t>
            </w:r>
          </w:p>
        </w:tc>
      </w:tr>
      <w:tr w:rsidR="005A4E07" w:rsidRPr="00381D11" w14:paraId="7DF1ACCC" w14:textId="77777777" w:rsidTr="007F60B0">
        <w:tc>
          <w:tcPr>
            <w:tcW w:w="377" w:type="dxa"/>
            <w:shd w:val="clear" w:color="auto" w:fill="auto"/>
          </w:tcPr>
          <w:p w14:paraId="31B40C9D" w14:textId="77777777" w:rsidR="005A4E07" w:rsidRPr="00381D11" w:rsidRDefault="005A4E07" w:rsidP="007F60B0">
            <w:pPr>
              <w:spacing w:before="60" w:after="60"/>
              <w:ind w:left="57"/>
            </w:pPr>
            <w:r w:rsidRPr="00381D11">
              <w:t>K.</w:t>
            </w:r>
          </w:p>
        </w:tc>
        <w:tc>
          <w:tcPr>
            <w:tcW w:w="4690" w:type="dxa"/>
            <w:shd w:val="clear" w:color="auto" w:fill="auto"/>
          </w:tcPr>
          <w:p w14:paraId="6354AA71" w14:textId="77777777" w:rsidR="005A4E07" w:rsidRPr="00381D11" w:rsidRDefault="005A4E07" w:rsidP="007F60B0">
            <w:pPr>
              <w:spacing w:before="60" w:after="60"/>
              <w:ind w:left="57"/>
            </w:pPr>
            <w:r w:rsidRPr="00381D11">
              <w:t>Indicateur de vitesse</w:t>
            </w:r>
          </w:p>
        </w:tc>
        <w:tc>
          <w:tcPr>
            <w:tcW w:w="1966" w:type="dxa"/>
            <w:shd w:val="clear" w:color="auto" w:fill="auto"/>
          </w:tcPr>
          <w:p w14:paraId="421B8EDC" w14:textId="77777777" w:rsidR="005A4E07" w:rsidRPr="00381D11" w:rsidRDefault="005A4E07" w:rsidP="007F60B0">
            <w:pPr>
              <w:spacing w:before="60" w:after="60"/>
              <w:ind w:left="57"/>
            </w:pPr>
            <w:r w:rsidRPr="00381D11">
              <w:t>39</w:t>
            </w:r>
          </w:p>
        </w:tc>
        <w:tc>
          <w:tcPr>
            <w:tcW w:w="1639" w:type="dxa"/>
            <w:shd w:val="clear" w:color="auto" w:fill="auto"/>
          </w:tcPr>
          <w:p w14:paraId="364477A6" w14:textId="77777777" w:rsidR="005A4E07" w:rsidRPr="00381D11" w:rsidRDefault="005A4E07" w:rsidP="007F60B0">
            <w:pPr>
              <w:spacing w:before="60" w:after="60"/>
              <w:ind w:left="57"/>
            </w:pPr>
          </w:p>
        </w:tc>
        <w:tc>
          <w:tcPr>
            <w:tcW w:w="967" w:type="dxa"/>
            <w:shd w:val="clear" w:color="auto" w:fill="auto"/>
          </w:tcPr>
          <w:p w14:paraId="7BAEDA17" w14:textId="77777777" w:rsidR="005A4E07" w:rsidRPr="00381D11" w:rsidRDefault="005A4E07" w:rsidP="007F60B0">
            <w:pPr>
              <w:spacing w:before="60" w:after="60"/>
              <w:ind w:left="57"/>
            </w:pPr>
          </w:p>
        </w:tc>
      </w:tr>
      <w:tr w:rsidR="005A4E07" w:rsidRPr="00381D11" w14:paraId="725CF579" w14:textId="77777777" w:rsidTr="007F60B0">
        <w:tc>
          <w:tcPr>
            <w:tcW w:w="377" w:type="dxa"/>
            <w:shd w:val="clear" w:color="auto" w:fill="auto"/>
          </w:tcPr>
          <w:p w14:paraId="3B7F0579" w14:textId="77777777" w:rsidR="005A4E07" w:rsidRPr="00381D11" w:rsidRDefault="005A4E07" w:rsidP="007F60B0">
            <w:pPr>
              <w:spacing w:before="60" w:after="60"/>
              <w:ind w:left="57"/>
            </w:pPr>
            <w:r w:rsidRPr="00381D11">
              <w:t>L.</w:t>
            </w:r>
          </w:p>
        </w:tc>
        <w:tc>
          <w:tcPr>
            <w:tcW w:w="4690" w:type="dxa"/>
            <w:shd w:val="clear" w:color="auto" w:fill="auto"/>
          </w:tcPr>
          <w:p w14:paraId="1301B413" w14:textId="77777777" w:rsidR="005A4E07" w:rsidRPr="00381D11" w:rsidRDefault="005A4E07" w:rsidP="007F60B0">
            <w:pPr>
              <w:spacing w:before="60" w:after="60"/>
              <w:ind w:left="57"/>
            </w:pPr>
            <w:r w:rsidRPr="00381D11">
              <w:t>Mesures visant à empêcher les modifications non autorisées sur les cyclomoteurs et les motocycles en circulation</w:t>
            </w:r>
          </w:p>
        </w:tc>
        <w:tc>
          <w:tcPr>
            <w:tcW w:w="1966" w:type="dxa"/>
            <w:shd w:val="clear" w:color="auto" w:fill="auto"/>
          </w:tcPr>
          <w:p w14:paraId="4365EA75" w14:textId="77777777" w:rsidR="005A4E07" w:rsidRPr="00381D11" w:rsidRDefault="005A4E07" w:rsidP="007F60B0">
            <w:pPr>
              <w:spacing w:before="60" w:after="60"/>
              <w:ind w:left="57"/>
            </w:pPr>
            <w:r w:rsidRPr="00381D11">
              <w:t>–</w:t>
            </w:r>
          </w:p>
        </w:tc>
        <w:tc>
          <w:tcPr>
            <w:tcW w:w="1639" w:type="dxa"/>
            <w:shd w:val="clear" w:color="auto" w:fill="auto"/>
          </w:tcPr>
          <w:p w14:paraId="37E07521" w14:textId="77777777" w:rsidR="005A4E07" w:rsidRPr="00381D11" w:rsidRDefault="005A4E07" w:rsidP="007F60B0">
            <w:pPr>
              <w:spacing w:before="60" w:after="60"/>
              <w:ind w:left="57"/>
            </w:pPr>
            <w:r w:rsidRPr="00381D11">
              <w:t>Voir par. 8.24</w:t>
            </w:r>
          </w:p>
        </w:tc>
        <w:tc>
          <w:tcPr>
            <w:tcW w:w="967" w:type="dxa"/>
            <w:shd w:val="clear" w:color="auto" w:fill="auto"/>
          </w:tcPr>
          <w:p w14:paraId="38FA38AC" w14:textId="77777777" w:rsidR="005A4E07" w:rsidRPr="00381D11" w:rsidRDefault="005A4E07" w:rsidP="007F60B0">
            <w:pPr>
              <w:spacing w:before="60" w:after="60"/>
              <w:ind w:left="57"/>
            </w:pPr>
          </w:p>
        </w:tc>
      </w:tr>
      <w:tr w:rsidR="005A4E07" w:rsidRPr="00381D11" w14:paraId="460182AF" w14:textId="77777777" w:rsidTr="007F60B0">
        <w:tc>
          <w:tcPr>
            <w:tcW w:w="377" w:type="dxa"/>
            <w:shd w:val="clear" w:color="auto" w:fill="auto"/>
          </w:tcPr>
          <w:p w14:paraId="73421EBC" w14:textId="77777777" w:rsidR="005A4E07" w:rsidRPr="00381D11" w:rsidRDefault="005A4E07" w:rsidP="007F60B0">
            <w:pPr>
              <w:keepNext/>
              <w:spacing w:before="60" w:after="60"/>
              <w:ind w:left="57"/>
              <w:rPr>
                <w:spacing w:val="-6"/>
              </w:rPr>
            </w:pPr>
            <w:r w:rsidRPr="00381D11">
              <w:rPr>
                <w:spacing w:val="-6"/>
              </w:rPr>
              <w:t>M.</w:t>
            </w:r>
          </w:p>
        </w:tc>
        <w:tc>
          <w:tcPr>
            <w:tcW w:w="4690" w:type="dxa"/>
            <w:shd w:val="clear" w:color="auto" w:fill="auto"/>
          </w:tcPr>
          <w:p w14:paraId="4AA21532" w14:textId="77777777" w:rsidR="005A4E07" w:rsidRPr="00381D11" w:rsidRDefault="005A4E07" w:rsidP="007F60B0">
            <w:pPr>
              <w:keepNext/>
              <w:spacing w:before="60" w:after="60"/>
              <w:ind w:left="57"/>
            </w:pPr>
            <w:r w:rsidRPr="00381D11">
              <w:t>Répartition du poids et de la charge entre les essieux</w:t>
            </w:r>
          </w:p>
        </w:tc>
        <w:tc>
          <w:tcPr>
            <w:tcW w:w="1966" w:type="dxa"/>
            <w:shd w:val="clear" w:color="auto" w:fill="auto"/>
          </w:tcPr>
          <w:p w14:paraId="47140597" w14:textId="77777777" w:rsidR="005A4E07" w:rsidRPr="00381D11" w:rsidRDefault="005A4E07" w:rsidP="007F60B0">
            <w:pPr>
              <w:keepNext/>
              <w:spacing w:before="60" w:after="60"/>
              <w:ind w:left="57"/>
            </w:pPr>
            <w:r w:rsidRPr="00381D11">
              <w:t>–</w:t>
            </w:r>
          </w:p>
        </w:tc>
        <w:tc>
          <w:tcPr>
            <w:tcW w:w="1639" w:type="dxa"/>
            <w:shd w:val="clear" w:color="auto" w:fill="auto"/>
          </w:tcPr>
          <w:p w14:paraId="6627574E" w14:textId="77777777" w:rsidR="005A4E07" w:rsidRPr="00381D11" w:rsidRDefault="005A4E07" w:rsidP="007F60B0">
            <w:pPr>
              <w:keepNext/>
              <w:spacing w:before="60" w:after="60"/>
              <w:ind w:left="57"/>
            </w:pPr>
            <w:r w:rsidRPr="00381D11">
              <w:t>Voir par. 8.13</w:t>
            </w:r>
          </w:p>
        </w:tc>
        <w:tc>
          <w:tcPr>
            <w:tcW w:w="967" w:type="dxa"/>
            <w:shd w:val="clear" w:color="auto" w:fill="auto"/>
          </w:tcPr>
          <w:p w14:paraId="0E4D494B" w14:textId="77777777" w:rsidR="005A4E07" w:rsidRPr="00381D11" w:rsidRDefault="005A4E07" w:rsidP="007F60B0">
            <w:pPr>
              <w:keepNext/>
              <w:spacing w:before="60" w:after="60"/>
              <w:ind w:left="57"/>
            </w:pPr>
          </w:p>
        </w:tc>
      </w:tr>
      <w:tr w:rsidR="005A4E07" w:rsidRPr="00381D11" w14:paraId="73C0B208" w14:textId="77777777" w:rsidTr="007F60B0">
        <w:tc>
          <w:tcPr>
            <w:tcW w:w="377" w:type="dxa"/>
            <w:tcBorders>
              <w:bottom w:val="single" w:sz="4" w:space="0" w:color="auto"/>
            </w:tcBorders>
            <w:shd w:val="clear" w:color="auto" w:fill="auto"/>
          </w:tcPr>
          <w:p w14:paraId="42FF5581" w14:textId="77777777" w:rsidR="005A4E07" w:rsidRPr="00381D11" w:rsidRDefault="005A4E07" w:rsidP="007F60B0">
            <w:pPr>
              <w:keepNext/>
              <w:spacing w:before="60" w:after="60"/>
              <w:ind w:left="57"/>
            </w:pPr>
            <w:r w:rsidRPr="00381D11">
              <w:t>N.</w:t>
            </w:r>
          </w:p>
        </w:tc>
        <w:tc>
          <w:tcPr>
            <w:tcW w:w="4690" w:type="dxa"/>
            <w:tcBorders>
              <w:bottom w:val="single" w:sz="4" w:space="0" w:color="auto"/>
            </w:tcBorders>
            <w:shd w:val="clear" w:color="auto" w:fill="auto"/>
          </w:tcPr>
          <w:p w14:paraId="58801F36" w14:textId="77777777" w:rsidR="005A4E07" w:rsidRPr="00381D11" w:rsidRDefault="005A4E07" w:rsidP="007F60B0">
            <w:pPr>
              <w:keepNext/>
              <w:spacing w:before="60" w:after="60"/>
              <w:ind w:left="57"/>
            </w:pPr>
            <w:r w:rsidRPr="00381D11">
              <w:t>Garde-boue</w:t>
            </w:r>
          </w:p>
        </w:tc>
        <w:tc>
          <w:tcPr>
            <w:tcW w:w="1966" w:type="dxa"/>
            <w:tcBorders>
              <w:bottom w:val="single" w:sz="4" w:space="0" w:color="auto"/>
            </w:tcBorders>
            <w:shd w:val="clear" w:color="auto" w:fill="auto"/>
          </w:tcPr>
          <w:p w14:paraId="463A434B" w14:textId="77777777" w:rsidR="005A4E07" w:rsidRPr="00381D11" w:rsidRDefault="005A4E07" w:rsidP="007F60B0">
            <w:pPr>
              <w:keepNext/>
              <w:spacing w:before="60" w:after="60"/>
              <w:ind w:left="57"/>
            </w:pPr>
            <w:r w:rsidRPr="00381D11">
              <w:t>–</w:t>
            </w:r>
          </w:p>
        </w:tc>
        <w:tc>
          <w:tcPr>
            <w:tcW w:w="1639" w:type="dxa"/>
            <w:tcBorders>
              <w:bottom w:val="single" w:sz="4" w:space="0" w:color="auto"/>
            </w:tcBorders>
            <w:shd w:val="clear" w:color="auto" w:fill="auto"/>
          </w:tcPr>
          <w:p w14:paraId="44346492" w14:textId="77777777" w:rsidR="005A4E07" w:rsidRPr="00381D11" w:rsidRDefault="005A4E07" w:rsidP="007F60B0">
            <w:pPr>
              <w:keepNext/>
              <w:spacing w:before="60" w:after="60"/>
              <w:ind w:left="57"/>
            </w:pPr>
            <w:r w:rsidRPr="00381D11">
              <w:t>Voir par. 8.27</w:t>
            </w:r>
          </w:p>
        </w:tc>
        <w:tc>
          <w:tcPr>
            <w:tcW w:w="967" w:type="dxa"/>
            <w:tcBorders>
              <w:bottom w:val="single" w:sz="4" w:space="0" w:color="auto"/>
            </w:tcBorders>
            <w:shd w:val="clear" w:color="auto" w:fill="auto"/>
          </w:tcPr>
          <w:p w14:paraId="29030417" w14:textId="77777777" w:rsidR="005A4E07" w:rsidRPr="00381D11" w:rsidRDefault="005A4E07" w:rsidP="007F60B0">
            <w:pPr>
              <w:keepNext/>
              <w:spacing w:before="60" w:after="60"/>
              <w:ind w:left="57"/>
            </w:pPr>
          </w:p>
        </w:tc>
      </w:tr>
      <w:tr w:rsidR="005A4E07" w:rsidRPr="00381D11" w14:paraId="701772CE" w14:textId="77777777" w:rsidTr="007F60B0">
        <w:tc>
          <w:tcPr>
            <w:tcW w:w="377" w:type="dxa"/>
            <w:tcBorders>
              <w:bottom w:val="single" w:sz="12" w:space="0" w:color="auto"/>
            </w:tcBorders>
            <w:shd w:val="clear" w:color="auto" w:fill="auto"/>
          </w:tcPr>
          <w:p w14:paraId="427AC847" w14:textId="77777777" w:rsidR="005A4E07" w:rsidRPr="00381D11" w:rsidRDefault="005A4E07" w:rsidP="007F60B0">
            <w:pPr>
              <w:spacing w:before="60" w:after="60"/>
              <w:ind w:left="57"/>
            </w:pPr>
            <w:r w:rsidRPr="00381D11">
              <w:t>O.</w:t>
            </w:r>
          </w:p>
        </w:tc>
        <w:tc>
          <w:tcPr>
            <w:tcW w:w="4690" w:type="dxa"/>
            <w:tcBorders>
              <w:bottom w:val="single" w:sz="12" w:space="0" w:color="auto"/>
            </w:tcBorders>
            <w:shd w:val="clear" w:color="auto" w:fill="auto"/>
          </w:tcPr>
          <w:p w14:paraId="7B6230DE" w14:textId="77777777" w:rsidR="005A4E07" w:rsidRPr="00381D11" w:rsidRDefault="005A4E07" w:rsidP="007F60B0">
            <w:pPr>
              <w:spacing w:before="60" w:after="60"/>
              <w:ind w:left="57"/>
            </w:pPr>
            <w:r w:rsidRPr="00381D11">
              <w:t>Trousse de premiers secours</w:t>
            </w:r>
          </w:p>
        </w:tc>
        <w:tc>
          <w:tcPr>
            <w:tcW w:w="1966" w:type="dxa"/>
            <w:tcBorders>
              <w:bottom w:val="single" w:sz="12" w:space="0" w:color="auto"/>
            </w:tcBorders>
            <w:shd w:val="clear" w:color="auto" w:fill="auto"/>
          </w:tcPr>
          <w:p w14:paraId="00F9B621" w14:textId="77777777" w:rsidR="005A4E07" w:rsidRPr="00381D11" w:rsidRDefault="005A4E07" w:rsidP="007F60B0">
            <w:pPr>
              <w:spacing w:before="60" w:after="60"/>
              <w:ind w:left="57"/>
            </w:pPr>
            <w:r w:rsidRPr="00381D11">
              <w:t>–</w:t>
            </w:r>
          </w:p>
        </w:tc>
        <w:tc>
          <w:tcPr>
            <w:tcW w:w="1639" w:type="dxa"/>
            <w:tcBorders>
              <w:bottom w:val="single" w:sz="12" w:space="0" w:color="auto"/>
            </w:tcBorders>
            <w:shd w:val="clear" w:color="auto" w:fill="auto"/>
          </w:tcPr>
          <w:p w14:paraId="06CCBEAC" w14:textId="77777777" w:rsidR="005A4E07" w:rsidRPr="00381D11" w:rsidRDefault="005A4E07" w:rsidP="007F60B0">
            <w:pPr>
              <w:spacing w:before="60" w:after="60"/>
              <w:ind w:left="57"/>
            </w:pPr>
            <w:r w:rsidRPr="00381D11">
              <w:t>Voir par. 8.31</w:t>
            </w:r>
          </w:p>
        </w:tc>
        <w:tc>
          <w:tcPr>
            <w:tcW w:w="967" w:type="dxa"/>
            <w:tcBorders>
              <w:bottom w:val="single" w:sz="12" w:space="0" w:color="auto"/>
            </w:tcBorders>
            <w:shd w:val="clear" w:color="auto" w:fill="auto"/>
          </w:tcPr>
          <w:p w14:paraId="77BB862D" w14:textId="77777777" w:rsidR="005A4E07" w:rsidRPr="00381D11" w:rsidRDefault="005A4E07" w:rsidP="007F60B0">
            <w:pPr>
              <w:spacing w:before="60" w:after="60"/>
              <w:ind w:left="57"/>
            </w:pPr>
          </w:p>
        </w:tc>
      </w:tr>
    </w:tbl>
    <w:p w14:paraId="4E9C3435" w14:textId="77777777" w:rsidR="005A4E07" w:rsidRPr="00381D11" w:rsidRDefault="005A4E07" w:rsidP="005A4E07">
      <w:pPr>
        <w:pStyle w:val="HChG"/>
        <w:ind w:left="2268"/>
        <w:rPr>
          <w:b w:val="0"/>
        </w:rPr>
      </w:pPr>
      <w:r w:rsidRPr="00381D11">
        <w:t>8.</w:t>
      </w:r>
      <w:r w:rsidRPr="00381D11">
        <w:tab/>
        <w:t>Recommandations</w:t>
      </w:r>
    </w:p>
    <w:p w14:paraId="598BBA55" w14:textId="77777777" w:rsidR="005A4E07" w:rsidRPr="00381D11" w:rsidRDefault="005A4E07" w:rsidP="005A4E07">
      <w:pPr>
        <w:pStyle w:val="SingleTxtG"/>
        <w:ind w:left="2268"/>
      </w:pPr>
      <w:r w:rsidRPr="00381D11">
        <w:tab/>
        <w:t>Le présent chapitre contient le texte des recommandations de la Résolution d’ensemble qui sont toujours valables.</w:t>
      </w:r>
    </w:p>
    <w:p w14:paraId="607829FD" w14:textId="77777777" w:rsidR="005A4E07" w:rsidRPr="00381D11" w:rsidRDefault="005A4E07" w:rsidP="005A4E07">
      <w:pPr>
        <w:pStyle w:val="SingleTxtG"/>
        <w:keepNext/>
        <w:keepLines/>
        <w:ind w:left="2268" w:hanging="1134"/>
      </w:pPr>
      <w:r w:rsidRPr="00381D11">
        <w:t>8.1</w:t>
      </w:r>
      <w:r w:rsidRPr="00381D11">
        <w:tab/>
        <w:t>Freinage</w:t>
      </w:r>
    </w:p>
    <w:p w14:paraId="7CEFCA50" w14:textId="77777777" w:rsidR="005A4E07" w:rsidRPr="00381D11" w:rsidRDefault="005A4E07" w:rsidP="005A4E07">
      <w:pPr>
        <w:pStyle w:val="SingleTxtG"/>
        <w:keepNext/>
        <w:keepLines/>
        <w:ind w:left="2268" w:hanging="1134"/>
      </w:pPr>
      <w:r w:rsidRPr="00381D11">
        <w:t>8.1.1</w:t>
      </w:r>
      <w:r w:rsidRPr="00381D11">
        <w:tab/>
        <w:t>Véhicules en circulation, utilisés individuellement</w:t>
      </w:r>
    </w:p>
    <w:p w14:paraId="1631657D" w14:textId="77777777" w:rsidR="005A4E07" w:rsidRPr="00381D11" w:rsidRDefault="005A4E07" w:rsidP="005A4E07">
      <w:pPr>
        <w:pStyle w:val="SingleTxtG"/>
        <w:ind w:left="2268" w:hanging="1134"/>
      </w:pPr>
      <w:r w:rsidRPr="00381D11">
        <w:t>8.1.1.1</w:t>
      </w:r>
      <w:r w:rsidRPr="00381D11">
        <w:tab/>
        <w:t xml:space="preserve">Un véhicule à moteur utilisé individuellement ne peut être maintenu en circulation que si ses dispositifs de freinage de service, de secours et de stationnement ont une efficacité au moins égale à 90 % de l’efficacité </w:t>
      </w:r>
      <w:r w:rsidRPr="00381D11">
        <w:lastRenderedPageBreak/>
        <w:t xml:space="preserve">prescrite pour un véhicule à moteur neuf dans les Règlements </w:t>
      </w:r>
      <w:r w:rsidR="004C72FF">
        <w:t xml:space="preserve">ONU </w:t>
      </w:r>
      <w:r w:rsidRPr="00381D11">
        <w:t>n</w:t>
      </w:r>
      <w:r w:rsidRPr="00381D11">
        <w:rPr>
          <w:vertAlign w:val="superscript"/>
        </w:rPr>
        <w:t>os</w:t>
      </w:r>
      <w:r w:rsidRPr="00381D11">
        <w:t> 13 et 13-H.</w:t>
      </w:r>
    </w:p>
    <w:p w14:paraId="000F1ACC" w14:textId="77777777" w:rsidR="005A4E07" w:rsidRPr="00381D11" w:rsidRDefault="005A4E07" w:rsidP="005A4E07">
      <w:pPr>
        <w:pStyle w:val="SingleTxtG"/>
        <w:ind w:left="2268" w:hanging="1134"/>
      </w:pPr>
      <w:r w:rsidRPr="00381D11">
        <w:t>8.1.1.2</w:t>
      </w:r>
      <w:r w:rsidRPr="00381D11">
        <w:tab/>
        <w:t xml:space="preserve">Les efficacités peuvent être contrôlées selon des méthodes et à des vitesses différentes de celles prescrites dans les Règlements </w:t>
      </w:r>
      <w:r>
        <w:t>ONU</w:t>
      </w:r>
      <w:r w:rsidRPr="00381D11">
        <w:t xml:space="preserve"> pertinents.</w:t>
      </w:r>
    </w:p>
    <w:p w14:paraId="5E83A1EE" w14:textId="77777777" w:rsidR="005A4E07" w:rsidRPr="00381D11" w:rsidRDefault="005A4E07" w:rsidP="005A4E07">
      <w:pPr>
        <w:pStyle w:val="SingleTxtG"/>
        <w:ind w:left="2268" w:hanging="1134"/>
      </w:pPr>
      <w:r w:rsidRPr="00381D11">
        <w:t>8.1.1.3</w:t>
      </w:r>
      <w:r w:rsidRPr="00381D11">
        <w:tab/>
        <w:t>Aux fins du contrôle d’un véhicule à moteur en circulation, celui-ci est considéré comme relevant de la catégorie correspondant à ses caractéristiques et au poids indiqué dans son document d’immatriculation.</w:t>
      </w:r>
    </w:p>
    <w:p w14:paraId="7AE80C8A" w14:textId="77777777" w:rsidR="005A4E07" w:rsidRPr="00381D11" w:rsidRDefault="005A4E07" w:rsidP="005A4E07">
      <w:pPr>
        <w:pStyle w:val="SingleTxtG"/>
        <w:keepNext/>
        <w:keepLines/>
        <w:ind w:left="2268" w:hanging="1134"/>
      </w:pPr>
      <w:r w:rsidRPr="00381D11">
        <w:t>8.1.2</w:t>
      </w:r>
      <w:r w:rsidRPr="00381D11">
        <w:tab/>
        <w:t>Ensembles de véhicules neufs</w:t>
      </w:r>
    </w:p>
    <w:p w14:paraId="3335F2E2" w14:textId="77777777" w:rsidR="005A4E07" w:rsidRPr="00381D11" w:rsidRDefault="005A4E07" w:rsidP="005A4E07">
      <w:pPr>
        <w:pStyle w:val="SingleTxtG"/>
        <w:keepNext/>
        <w:keepLines/>
        <w:ind w:left="2268" w:hanging="1134"/>
      </w:pPr>
      <w:r w:rsidRPr="00381D11">
        <w:t>8.1.2.1</w:t>
      </w:r>
      <w:r w:rsidRPr="00381D11">
        <w:tab/>
        <w:t>Dispositions générales</w:t>
      </w:r>
    </w:p>
    <w:p w14:paraId="37B39F8B" w14:textId="77777777" w:rsidR="005A4E07" w:rsidRPr="00381D11" w:rsidRDefault="005A4E07" w:rsidP="005A4E07">
      <w:pPr>
        <w:pStyle w:val="SingleTxtG"/>
        <w:ind w:left="2268" w:hanging="1134"/>
      </w:pPr>
      <w:r w:rsidRPr="00381D11">
        <w:t>8.1.2.1.1</w:t>
      </w:r>
      <w:r w:rsidRPr="00381D11">
        <w:tab/>
        <w:t xml:space="preserve">Les ensembles de véhicules neufs, outre qu’ils doivent satisfaire aux prescriptions qui, en vertu du Règlement </w:t>
      </w:r>
      <w:r w:rsidR="004C72FF">
        <w:t xml:space="preserve">ONU </w:t>
      </w:r>
      <w:r w:rsidRPr="00381D11">
        <w:t>n</w:t>
      </w:r>
      <w:r w:rsidRPr="00381D11">
        <w:rPr>
          <w:vertAlign w:val="superscript"/>
        </w:rPr>
        <w:t>o</w:t>
      </w:r>
      <w:r w:rsidRPr="00381D11">
        <w:t> 13, s’appliquent à chacun des éléments dont ils sont composés, doivent remplir les conditions suivantes :</w:t>
      </w:r>
    </w:p>
    <w:p w14:paraId="00FC705D" w14:textId="77777777" w:rsidR="005A4E07" w:rsidRPr="00381D11" w:rsidRDefault="005A4E07" w:rsidP="005A4E07">
      <w:pPr>
        <w:pStyle w:val="SingleTxtG"/>
        <w:ind w:left="2268" w:hanging="1134"/>
      </w:pPr>
      <w:r w:rsidRPr="00381D11">
        <w:t>8.1.2.1.1.1</w:t>
      </w:r>
      <w:r w:rsidRPr="00381D11">
        <w:tab/>
        <w:t xml:space="preserve">Sur un ensemble de véhicules comprenant au moins un élément affecté au transport de personnes, l’efficacité du dispositif de freinage de service et celle du dispositif de freinage de secours doivent satisfaire aux prescriptions figurant dans le Règlement </w:t>
      </w:r>
      <w:r w:rsidR="004C72FF">
        <w:t xml:space="preserve">ONU </w:t>
      </w:r>
      <w:r w:rsidRPr="00381D11">
        <w:t>n</w:t>
      </w:r>
      <w:r w:rsidRPr="00381D11">
        <w:rPr>
          <w:vertAlign w:val="superscript"/>
        </w:rPr>
        <w:t>o</w:t>
      </w:r>
      <w:r w:rsidRPr="00381D11">
        <w:t> 13 pour le véhicule tracteur.</w:t>
      </w:r>
    </w:p>
    <w:p w14:paraId="6F6F6398" w14:textId="77777777" w:rsidR="005A4E07" w:rsidRPr="00381D11" w:rsidRDefault="005A4E07" w:rsidP="005A4E07">
      <w:pPr>
        <w:pStyle w:val="SingleTxtG"/>
        <w:keepNext/>
        <w:keepLines/>
        <w:ind w:left="2268" w:hanging="1134"/>
      </w:pPr>
      <w:r w:rsidRPr="00381D11">
        <w:t>8.1.2.1.1.2</w:t>
      </w:r>
      <w:r w:rsidRPr="00381D11">
        <w:tab/>
        <w:t>Pour les autres ensembles :</w:t>
      </w:r>
    </w:p>
    <w:p w14:paraId="1F4CA6D2" w14:textId="77777777" w:rsidR="005A4E07" w:rsidRPr="00381D11" w:rsidRDefault="005A4E07" w:rsidP="005A4E07">
      <w:pPr>
        <w:pStyle w:val="SingleTxtG"/>
        <w:ind w:left="2268" w:hanging="1134"/>
      </w:pPr>
      <w:r w:rsidRPr="00381D11">
        <w:t>8.1.2.1.1.2.1</w:t>
      </w:r>
      <w:r w:rsidRPr="00381D11">
        <w:tab/>
      </w:r>
      <w:r w:rsidRPr="00381D11">
        <w:tab/>
        <w:t>L’efficacité du dispositif de freinage de service doit être telle que la distance d’arrêt soit :</w:t>
      </w:r>
    </w:p>
    <w:p w14:paraId="5AA89B2E" w14:textId="77777777" w:rsidR="005A4E07" w:rsidRPr="00381D11" w:rsidRDefault="005A4E07" w:rsidP="005A4E07">
      <w:pPr>
        <w:pStyle w:val="SingleTxtG"/>
        <w:ind w:left="2268"/>
      </w:pPr>
      <m:oMathPara>
        <m:oMathParaPr>
          <m:jc m:val="left"/>
        </m:oMathParaPr>
        <m:oMath>
          <m:r>
            <m:rPr>
              <m:sty m:val="p"/>
            </m:rPr>
            <w:rPr>
              <w:rFonts w:ascii="Cambria Math" w:hAnsi="Cambria Math"/>
            </w:rPr>
            <m:t xml:space="preserve">S≤0,18∙V+ </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14:paraId="11562C33" w14:textId="77777777" w:rsidR="005A4E07" w:rsidRPr="00381D11" w:rsidRDefault="005A4E07" w:rsidP="005A4E07">
      <w:pPr>
        <w:pStyle w:val="SingleTxtG"/>
        <w:ind w:left="2268"/>
      </w:pPr>
      <w:r w:rsidRPr="00381D11">
        <w:t>V</w:t>
      </w:r>
      <w:r w:rsidRPr="00381D11">
        <w:tab/>
        <w:t>=</w:t>
      </w:r>
      <w:r w:rsidRPr="00381D11">
        <w:tab/>
        <w:t>vitesse initiale en km/h</w:t>
      </w:r>
    </w:p>
    <w:p w14:paraId="31EA5700" w14:textId="77777777" w:rsidR="005A4E07" w:rsidRPr="00381D11" w:rsidRDefault="005A4E07" w:rsidP="005A4E07">
      <w:pPr>
        <w:pStyle w:val="SingleTxtG"/>
        <w:ind w:left="2268"/>
      </w:pPr>
      <w:r w:rsidRPr="00381D11">
        <w:t>S</w:t>
      </w:r>
      <w:r w:rsidRPr="00381D11">
        <w:tab/>
        <w:t>=</w:t>
      </w:r>
      <w:r w:rsidRPr="00381D11">
        <w:tab/>
        <w:t>distance d’arrêt en m</w:t>
      </w:r>
    </w:p>
    <w:p w14:paraId="061876DE" w14:textId="77777777" w:rsidR="005A4E07" w:rsidRPr="00381D11" w:rsidRDefault="005A4E07" w:rsidP="005A4E07">
      <w:pPr>
        <w:pStyle w:val="SingleTxtG"/>
        <w:ind w:left="2268"/>
      </w:pPr>
      <w:r w:rsidRPr="00381D11">
        <w:tab/>
        <w:t>(Le second terme correspondant à une décélération moyenne de freinage de 4,4 m/s</w:t>
      </w:r>
      <w:r w:rsidRPr="00381D11">
        <w:rPr>
          <w:vertAlign w:val="superscript"/>
        </w:rPr>
        <w:t>2</w:t>
      </w:r>
      <w:r w:rsidRPr="00381D11">
        <w:t>) ;</w:t>
      </w:r>
    </w:p>
    <w:p w14:paraId="7394CA48" w14:textId="77777777" w:rsidR="005A4E07" w:rsidRPr="00381D11" w:rsidRDefault="005A4E07" w:rsidP="005A4E07">
      <w:pPr>
        <w:pStyle w:val="SingleTxtG"/>
        <w:ind w:left="2268" w:hanging="1134"/>
      </w:pPr>
      <w:r w:rsidRPr="00381D11">
        <w:t>8.1.2.1.1.2.2</w:t>
      </w:r>
      <w:r w:rsidRPr="00381D11">
        <w:tab/>
      </w:r>
      <w:r w:rsidRPr="00381D11">
        <w:tab/>
        <w:t>L’efficacité du freinage de secours doit être telle que la distance d’arrêt soit :</w:t>
      </w:r>
    </w:p>
    <w:p w14:paraId="2E212FBB" w14:textId="77777777" w:rsidR="005A4E07" w:rsidRPr="00381D11" w:rsidRDefault="005A4E07" w:rsidP="005A4E07">
      <w:pPr>
        <w:pStyle w:val="SingleTxtG"/>
        <w:ind w:left="2268"/>
      </w:pPr>
      <m:oMathPara>
        <m:oMathParaPr>
          <m:jc m:val="left"/>
        </m:oMathParaPr>
        <m:oMath>
          <m:r>
            <m:rPr>
              <m:sty m:val="p"/>
            </m:rPr>
            <w:rPr>
              <w:rFonts w:ascii="Cambria Math" w:hAnsi="Cambria Math"/>
            </w:rPr>
            <m:t>S ≤0,18∙V+</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14:paraId="4A30F146" w14:textId="77777777" w:rsidR="005A4E07" w:rsidRPr="00381D11" w:rsidRDefault="005A4E07" w:rsidP="005A4E07">
      <w:pPr>
        <w:pStyle w:val="SingleTxtG"/>
        <w:ind w:left="2268"/>
      </w:pPr>
      <w:r w:rsidRPr="00381D11">
        <w:tab/>
        <w:t>(Le second terme correspondant à une décélération moyenne de freinage de 2,2 m/s</w:t>
      </w:r>
      <w:r w:rsidRPr="00381D11">
        <w:rPr>
          <w:vertAlign w:val="superscript"/>
        </w:rPr>
        <w:t>2</w:t>
      </w:r>
      <w:r w:rsidRPr="00381D11">
        <w:t>).</w:t>
      </w:r>
    </w:p>
    <w:p w14:paraId="52A4EA30" w14:textId="77777777" w:rsidR="005A4E07" w:rsidRPr="00381D11" w:rsidRDefault="005A4E07" w:rsidP="005A4E07">
      <w:pPr>
        <w:pStyle w:val="SingleTxtG"/>
        <w:ind w:left="2268" w:hanging="1134"/>
      </w:pPr>
      <w:r w:rsidRPr="00381D11">
        <w:t>8.1.2.1.2</w:t>
      </w:r>
      <w:r w:rsidRPr="00381D11">
        <w:tab/>
        <w:t xml:space="preserve">L’efficacité indiquée aux paragraphes 8.1.2.1.1.1 et 8.1.2.1.1.2 ci-dessus est contrôlée par un essai du type 0, le moteur étant débrayé, conformément aux prescriptions du paragraphe 1.4 de l’annexe 4 du Règlement </w:t>
      </w:r>
      <w:r w:rsidR="004C72FF">
        <w:t xml:space="preserve">ONU </w:t>
      </w:r>
      <w:r w:rsidRPr="00381D11">
        <w:t>n</w:t>
      </w:r>
      <w:r w:rsidRPr="00381D11">
        <w:rPr>
          <w:vertAlign w:val="superscript"/>
        </w:rPr>
        <w:t>o</w:t>
      </w:r>
      <w:r w:rsidRPr="00381D11">
        <w:t xml:space="preserve"> 13. Cet essai doit être exécuté à la vitesse prescrite pour le véhicule tracteur, et la force exercée sur les commandes ne doit pas dépasser la valeur maximale prescrite pour le freinage du véhicule tracteur seul (Règlement </w:t>
      </w:r>
      <w:r w:rsidR="004C72FF">
        <w:t xml:space="preserve">ONU </w:t>
      </w:r>
      <w:r w:rsidRPr="00381D11">
        <w:t>n</w:t>
      </w:r>
      <w:r w:rsidRPr="00381D11">
        <w:rPr>
          <w:vertAlign w:val="superscript"/>
        </w:rPr>
        <w:t>o</w:t>
      </w:r>
      <w:r w:rsidRPr="00381D11">
        <w:t> 13, annexe 4, par. 3).</w:t>
      </w:r>
    </w:p>
    <w:p w14:paraId="1BB91286" w14:textId="77777777" w:rsidR="005A4E07" w:rsidRPr="00381D11" w:rsidRDefault="005A4E07" w:rsidP="005A4E07">
      <w:pPr>
        <w:pStyle w:val="SingleTxtG"/>
        <w:keepNext/>
        <w:keepLines/>
        <w:ind w:left="2268" w:hanging="1134"/>
      </w:pPr>
      <w:r w:rsidRPr="00381D11">
        <w:t>8.1.2.2</w:t>
      </w:r>
      <w:r w:rsidRPr="00381D11">
        <w:tab/>
        <w:t>Dispositifs de freinage continu</w:t>
      </w:r>
    </w:p>
    <w:p w14:paraId="2608656A" w14:textId="77777777" w:rsidR="005A4E07" w:rsidRPr="00381D11" w:rsidRDefault="005A4E07" w:rsidP="005A4E07">
      <w:pPr>
        <w:pStyle w:val="SingleTxtG"/>
        <w:ind w:left="2268" w:hanging="1134"/>
      </w:pPr>
      <w:r w:rsidRPr="00381D11">
        <w:t>8.1.2.2.1</w:t>
      </w:r>
      <w:r w:rsidRPr="00381D11">
        <w:tab/>
        <w:t xml:space="preserve">Les véhicules équipés de dispositifs de freinage continu qui composent un ensemble doivent satisfaire aux prescriptions figurant dans le Règlement </w:t>
      </w:r>
      <w:r w:rsidR="004C72FF">
        <w:t xml:space="preserve">ONU </w:t>
      </w:r>
      <w:r w:rsidRPr="00381D11">
        <w:t>n</w:t>
      </w:r>
      <w:r w:rsidRPr="00381D11">
        <w:rPr>
          <w:vertAlign w:val="superscript"/>
        </w:rPr>
        <w:t>o</w:t>
      </w:r>
      <w:r w:rsidRPr="00381D11">
        <w:t> 13 et, en outre, aux conditions suivantes :</w:t>
      </w:r>
    </w:p>
    <w:p w14:paraId="2B2758F8" w14:textId="77777777" w:rsidR="005A4E07" w:rsidRPr="00381D11" w:rsidRDefault="005A4E07" w:rsidP="005A4E07">
      <w:pPr>
        <w:pStyle w:val="SingleTxtG"/>
        <w:ind w:left="2268" w:hanging="1134"/>
      </w:pPr>
      <w:r w:rsidRPr="00381D11">
        <w:t>8.1.2.2.1.1</w:t>
      </w:r>
      <w:r w:rsidRPr="00381D11">
        <w:tab/>
        <w:t xml:space="preserve">Lors d’une manœuvre d’urgence, il ne doit pas s’écouler plus de 0,6 s entre le moment où le conducteur commence à actionner la commande et le moment où la force de freinage à l’essieu situé le plus défavorablement atteint la valeur correspondant à l’efficacité prescrite (Règlement </w:t>
      </w:r>
      <w:r w:rsidR="004C72FF">
        <w:t xml:space="preserve">ONU </w:t>
      </w:r>
      <w:r w:rsidRPr="00381D11">
        <w:t>n</w:t>
      </w:r>
      <w:r w:rsidRPr="00381D11">
        <w:rPr>
          <w:vertAlign w:val="superscript"/>
        </w:rPr>
        <w:t>o</w:t>
      </w:r>
      <w:r w:rsidRPr="00381D11">
        <w:t> 13, annexe 4, par. 4.1.1) ;</w:t>
      </w:r>
    </w:p>
    <w:p w14:paraId="1F8CE42F" w14:textId="77777777" w:rsidR="005A4E07" w:rsidRPr="00381D11" w:rsidRDefault="005A4E07" w:rsidP="005A4E07">
      <w:pPr>
        <w:pStyle w:val="SingleTxtG"/>
        <w:ind w:left="2268" w:hanging="1134"/>
      </w:pPr>
      <w:r w:rsidRPr="00381D11">
        <w:t>8.1.2.2.1.2</w:t>
      </w:r>
      <w:r w:rsidRPr="00381D11">
        <w:tab/>
        <w:t>L’action du dispositif de freinage de service doit être convenablement répartie et synchronisée entre le véhicule tracteur et la remorque.</w:t>
      </w:r>
    </w:p>
    <w:p w14:paraId="7B1A9A7D" w14:textId="77777777" w:rsidR="005A4E07" w:rsidRPr="00381D11" w:rsidRDefault="005A4E07" w:rsidP="005A4E07">
      <w:pPr>
        <w:pStyle w:val="SingleTxtG"/>
        <w:keepNext/>
        <w:keepLines/>
        <w:ind w:left="2268" w:hanging="1134"/>
      </w:pPr>
      <w:r w:rsidRPr="00381D11">
        <w:lastRenderedPageBreak/>
        <w:t>8.1.3</w:t>
      </w:r>
      <w:r w:rsidRPr="00381D11">
        <w:tab/>
      </w:r>
      <w:r w:rsidRPr="00381D11">
        <w:tab/>
        <w:t>Ensembles de véhicules en circulation</w:t>
      </w:r>
    </w:p>
    <w:p w14:paraId="46A5AF30" w14:textId="77777777" w:rsidR="005A4E07" w:rsidRPr="00381D11" w:rsidRDefault="005A4E07" w:rsidP="005A4E07">
      <w:pPr>
        <w:pStyle w:val="SingleTxtG"/>
        <w:ind w:left="2268" w:hanging="1134"/>
      </w:pPr>
      <w:r w:rsidRPr="00381D11">
        <w:t>8.1.3.1</w:t>
      </w:r>
      <w:r w:rsidRPr="00381D11">
        <w:tab/>
        <w:t>Un ensemble de véhicules, dont le véhicule tracteur aussi bien que la remorque ont déjà été utilisés, peut seulement être maintenu en circulation :</w:t>
      </w:r>
    </w:p>
    <w:p w14:paraId="5D3E8EFD" w14:textId="77777777" w:rsidR="005A4E07" w:rsidRPr="00381D11" w:rsidRDefault="005A4E07" w:rsidP="005A4E07">
      <w:pPr>
        <w:pStyle w:val="SingleTxtG"/>
        <w:ind w:left="2268" w:hanging="1134"/>
      </w:pPr>
      <w:r w:rsidRPr="00381D11">
        <w:t>8.1.3.1.1</w:t>
      </w:r>
      <w:r w:rsidRPr="00381D11">
        <w:tab/>
        <w:t xml:space="preserve">Si l’efficacité des freins de service, de secours et de stationnement est au moins égale à 90 % des valeurs prescrites dans le Règlement </w:t>
      </w:r>
      <w:r w:rsidR="004C72FF">
        <w:t xml:space="preserve">ONU </w:t>
      </w:r>
      <w:r w:rsidRPr="00381D11">
        <w:t>n</w:t>
      </w:r>
      <w:r w:rsidRPr="00381D11">
        <w:rPr>
          <w:vertAlign w:val="superscript"/>
        </w:rPr>
        <w:t>o</w:t>
      </w:r>
      <w:r w:rsidRPr="00381D11">
        <w:t> 13 (l’efficacité du frein de stationnement des véhicules tracteurs et des remorques neufs est censée être de 18 %) pour chacun des éléments à l’état neuf ;</w:t>
      </w:r>
    </w:p>
    <w:p w14:paraId="440075D9" w14:textId="77777777" w:rsidR="005A4E07" w:rsidRPr="00381D11" w:rsidRDefault="005A4E07" w:rsidP="005A4E07">
      <w:pPr>
        <w:pStyle w:val="SingleTxtG"/>
        <w:ind w:left="2268" w:hanging="1134"/>
      </w:pPr>
      <w:r w:rsidRPr="00381D11">
        <w:t>8.1.3.1.2</w:t>
      </w:r>
      <w:r w:rsidRPr="00381D11">
        <w:tab/>
        <w:t xml:space="preserve">Si l’efficacité des freins de service et de secours est au moins égale à 90 % des valeurs prescrites dans le Règlement </w:t>
      </w:r>
      <w:r w:rsidR="00D9351D">
        <w:t xml:space="preserve">ONU </w:t>
      </w:r>
      <w:r w:rsidRPr="00381D11">
        <w:t>n</w:t>
      </w:r>
      <w:r w:rsidRPr="00381D11">
        <w:rPr>
          <w:vertAlign w:val="superscript"/>
        </w:rPr>
        <w:t>o</w:t>
      </w:r>
      <w:r w:rsidRPr="00381D11">
        <w:t> 13, annexe 4, paragraphe 2.3.2.</w:t>
      </w:r>
    </w:p>
    <w:p w14:paraId="60B5DBEC" w14:textId="77777777" w:rsidR="005A4E07" w:rsidRPr="00381D11" w:rsidRDefault="005A4E07" w:rsidP="005A4E07">
      <w:pPr>
        <w:pStyle w:val="SingleTxtG"/>
        <w:ind w:left="2268" w:hanging="1134"/>
      </w:pPr>
      <w:r w:rsidRPr="00381D11">
        <w:t>8.1.3.2</w:t>
      </w:r>
      <w:r w:rsidRPr="00381D11">
        <w:tab/>
        <w:t>Un ensemble de véhicules dont, soit le véhicule tracteur, soit la remorque, ont déjà été utilisés doit satisfaire aux conditions suivantes :</w:t>
      </w:r>
    </w:p>
    <w:p w14:paraId="3BC2E1A0" w14:textId="77777777" w:rsidR="005A4E07" w:rsidRPr="00381D11" w:rsidRDefault="005A4E07" w:rsidP="005A4E07">
      <w:pPr>
        <w:pStyle w:val="SingleTxtG"/>
        <w:ind w:left="2268" w:hanging="1134"/>
      </w:pPr>
      <w:r w:rsidRPr="00381D11">
        <w:t>8.1.3.2.1</w:t>
      </w:r>
      <w:r w:rsidRPr="00381D11">
        <w:tab/>
        <w:t xml:space="preserve">L’élément neuf de l’ensemble doit satisfaire aux prescriptions du Règlement </w:t>
      </w:r>
      <w:r w:rsidR="00D9351D">
        <w:t xml:space="preserve">ONU </w:t>
      </w:r>
      <w:r w:rsidRPr="00381D11">
        <w:t>n</w:t>
      </w:r>
      <w:r w:rsidRPr="00381D11">
        <w:rPr>
          <w:vertAlign w:val="superscript"/>
        </w:rPr>
        <w:t>o</w:t>
      </w:r>
      <w:r w:rsidRPr="00381D11">
        <w:t> 13 ;</w:t>
      </w:r>
    </w:p>
    <w:p w14:paraId="3E567863" w14:textId="77777777" w:rsidR="005A4E07" w:rsidRPr="00381D11" w:rsidRDefault="005A4E07" w:rsidP="005A4E07">
      <w:pPr>
        <w:pStyle w:val="SingleTxtG"/>
        <w:ind w:left="2268" w:hanging="1134"/>
      </w:pPr>
      <w:r w:rsidRPr="00381D11">
        <w:t>8.1.3.2.2</w:t>
      </w:r>
      <w:r w:rsidRPr="00381D11">
        <w:tab/>
        <w:t xml:space="preserve">L’efficacité des freins de service, de secours et de stationnement de l’élément de l’ensemble qui a déjà été utilisé doit être au moins égale à 90 % des valeurs prescrites pour les véhicules neufs dans le Règlement </w:t>
      </w:r>
      <w:r w:rsidR="00D9351D">
        <w:t xml:space="preserve">ONU </w:t>
      </w:r>
      <w:r w:rsidRPr="00381D11">
        <w:t>n</w:t>
      </w:r>
      <w:r w:rsidRPr="00381D11">
        <w:rPr>
          <w:vertAlign w:val="superscript"/>
        </w:rPr>
        <w:t>o</w:t>
      </w:r>
      <w:r w:rsidRPr="00381D11">
        <w:t> 13 ;</w:t>
      </w:r>
    </w:p>
    <w:p w14:paraId="16554FD3" w14:textId="77777777" w:rsidR="005A4E07" w:rsidRPr="00381D11" w:rsidRDefault="005A4E07" w:rsidP="005A4E07">
      <w:pPr>
        <w:pStyle w:val="SingleTxtG"/>
        <w:ind w:left="2268" w:hanging="1134"/>
      </w:pPr>
      <w:r w:rsidRPr="00381D11">
        <w:t>8.1.3.2.3</w:t>
      </w:r>
      <w:r w:rsidRPr="00381D11">
        <w:tab/>
        <w:t>L’ensemble complet doit satisfaire aux dispositions ci-dessus (voir le paragraphe 8.1.3.1.2).</w:t>
      </w:r>
    </w:p>
    <w:p w14:paraId="61E40DAB" w14:textId="77777777" w:rsidR="005A4E07" w:rsidRPr="00381D11" w:rsidRDefault="005A4E07" w:rsidP="005A4E07">
      <w:pPr>
        <w:pStyle w:val="SingleTxtG"/>
        <w:ind w:left="2268" w:hanging="1134"/>
      </w:pPr>
      <w:r w:rsidRPr="00381D11">
        <w:t>8.1.3.3</w:t>
      </w:r>
      <w:r w:rsidRPr="00381D11">
        <w:tab/>
        <w:t>L’efficacité prescrite aux paragraphes 8.1.3.1, 8.1.3.2.2 et 8.1.3.2.3 peut être contrôlée selon des méthodes et à des vitesses différentes de celles prescrites pour les véhicules neufs et les ensembles de véhicules neufs.</w:t>
      </w:r>
    </w:p>
    <w:p w14:paraId="04ED45EC" w14:textId="77777777" w:rsidR="005A4E07" w:rsidRPr="00381D11" w:rsidRDefault="005A4E07" w:rsidP="005A4E07">
      <w:pPr>
        <w:pStyle w:val="SingleTxtG"/>
        <w:ind w:left="2268" w:hanging="1134"/>
      </w:pPr>
      <w:r w:rsidRPr="00381D11">
        <w:t>8.1.3.4</w:t>
      </w:r>
      <w:r w:rsidRPr="00381D11">
        <w:tab/>
        <w:t>Aux fins du contrôle d’un véhicule en circulation, celui-ci est considéré comme relevant de la catégorie qui correspond à ses caractéristiques et au poids indiqué dans son document d’immatriculation.</w:t>
      </w:r>
    </w:p>
    <w:p w14:paraId="1DA01852" w14:textId="77777777" w:rsidR="005A4E07" w:rsidRPr="00381D11" w:rsidRDefault="005A4E07" w:rsidP="005A4E07">
      <w:pPr>
        <w:pStyle w:val="SingleTxtG"/>
        <w:keepNext/>
        <w:keepLines/>
        <w:ind w:left="2268" w:hanging="1134"/>
      </w:pPr>
      <w:r w:rsidRPr="00381D11">
        <w:t>8.2</w:t>
      </w:r>
      <w:r w:rsidRPr="00381D11">
        <w:tab/>
      </w:r>
      <w:r w:rsidRPr="00381D11">
        <w:tab/>
        <w:t>Résistance des canalisations de frein à la corrosion</w:t>
      </w:r>
    </w:p>
    <w:p w14:paraId="21D1D45D" w14:textId="77777777" w:rsidR="005A4E07" w:rsidRPr="00381D11" w:rsidRDefault="005A4E07" w:rsidP="005A4E07">
      <w:pPr>
        <w:pStyle w:val="SingleTxtG"/>
        <w:ind w:left="2268" w:hanging="1134"/>
      </w:pPr>
      <w:r w:rsidRPr="00381D11">
        <w:tab/>
        <w:t>Cette résistance doit être au moins équivalente à celle de tuyaux en acier recouvert d’une couche de zinc de 12 microns. Il est également recommandé d’encourager les campagnes d’information à l’intention des usagers, des ateliers d’entretien et des services chargés du contrôle des véhicules sur les dangers de la corrosion des canalisations de frein.</w:t>
      </w:r>
    </w:p>
    <w:p w14:paraId="09CCADB5" w14:textId="77777777" w:rsidR="005A4E07" w:rsidRPr="00381D11" w:rsidRDefault="005A4E07" w:rsidP="005A4E07">
      <w:pPr>
        <w:pStyle w:val="SingleTxtG"/>
        <w:keepNext/>
        <w:keepLines/>
        <w:ind w:left="2268" w:hanging="1134"/>
      </w:pPr>
      <w:r w:rsidRPr="00381D11">
        <w:t>8.3</w:t>
      </w:r>
      <w:r w:rsidRPr="00381D11">
        <w:tab/>
        <w:t>Liquide de frein</w:t>
      </w:r>
    </w:p>
    <w:p w14:paraId="0C30BBE5" w14:textId="77777777" w:rsidR="005A4E07" w:rsidRPr="00381D11" w:rsidRDefault="005A4E07" w:rsidP="005A4E07">
      <w:pPr>
        <w:pStyle w:val="SingleTxtG"/>
        <w:ind w:left="2268" w:hanging="1134"/>
      </w:pPr>
      <w:r w:rsidRPr="00381D11">
        <w:t>8.3.1</w:t>
      </w:r>
      <w:r w:rsidRPr="00381D11">
        <w:tab/>
        <w:t>Les constructeurs devraient indiquer dans les notices d’entretien de leurs véhicules, non seulement le liquide à employer dans l’équipement de freinage, mais aussi s’il est possible d’employer des liquides synthétiques.</w:t>
      </w:r>
    </w:p>
    <w:p w14:paraId="44A4EA14" w14:textId="77777777" w:rsidR="005A4E07" w:rsidRPr="00381D11" w:rsidRDefault="005A4E07" w:rsidP="005A4E07">
      <w:pPr>
        <w:pStyle w:val="SingleTxtG"/>
        <w:ind w:left="2268" w:hanging="1134"/>
      </w:pPr>
      <w:r w:rsidRPr="00381D11">
        <w:t>8.3.2</w:t>
      </w:r>
      <w:r w:rsidRPr="00381D11">
        <w:tab/>
        <w:t>Les associations d’usagers devraient appeler l’attention de leurs membres sur les dangers de l’utilisation de liquides inappropriés ou de mélanges de liquides peut-être incompatibles.</w:t>
      </w:r>
    </w:p>
    <w:p w14:paraId="05B4C95A" w14:textId="77777777" w:rsidR="005A4E07" w:rsidRPr="00381D11" w:rsidRDefault="005A4E07" w:rsidP="005A4E07">
      <w:pPr>
        <w:pStyle w:val="SingleTxtG"/>
        <w:keepNext/>
        <w:keepLines/>
        <w:ind w:left="2268" w:hanging="1134"/>
      </w:pPr>
      <w:r w:rsidRPr="00381D11">
        <w:t>8.4</w:t>
      </w:r>
      <w:r w:rsidRPr="00381D11">
        <w:tab/>
        <w:t>Signalisation sonore des cycles</w:t>
      </w:r>
    </w:p>
    <w:p w14:paraId="039D2B22" w14:textId="77777777" w:rsidR="005A4E07" w:rsidRPr="00381D11" w:rsidRDefault="005A4E07" w:rsidP="005A4E07">
      <w:pPr>
        <w:pStyle w:val="SingleTxtG"/>
        <w:ind w:left="2268" w:hanging="1134"/>
      </w:pPr>
      <w:r w:rsidRPr="00381D11">
        <w:t>8.4.1</w:t>
      </w:r>
      <w:r w:rsidRPr="00381D11">
        <w:tab/>
        <w:t xml:space="preserve">La présence d’un timbre avertisseur est obligatoire sur les cycles à moteur auxiliaire (si cette catégorie de véhicules est visée par la réglementation nationale). Ce timbre peut, toutefois, être remplacé par un avertisseur sonore. Cet avertisseur sonore doit être conforme aux prescriptions du Règlement </w:t>
      </w:r>
      <w:r w:rsidR="00D9351D">
        <w:t xml:space="preserve">ONU </w:t>
      </w:r>
      <w:r w:rsidRPr="002D76F4">
        <w:rPr>
          <w:rFonts w:eastAsia="MS Mincho"/>
          <w:szCs w:val="22"/>
        </w:rPr>
        <w:t>n</w:t>
      </w:r>
      <w:r w:rsidRPr="002D76F4">
        <w:rPr>
          <w:rFonts w:eastAsia="MS Mincho"/>
          <w:szCs w:val="22"/>
          <w:vertAlign w:val="superscript"/>
        </w:rPr>
        <w:t>o</w:t>
      </w:r>
      <w:r>
        <w:t> </w:t>
      </w:r>
      <w:r w:rsidRPr="00381D11">
        <w:t>28 ; toutefois, la pression acoustique de l’appareil monté sur le véhicule doit être supérieure ou égale à 76 dB(A).</w:t>
      </w:r>
    </w:p>
    <w:p w14:paraId="3F8C7BFC" w14:textId="77777777" w:rsidR="005A4E07" w:rsidRPr="00381D11" w:rsidRDefault="005A4E07" w:rsidP="005A4E07">
      <w:pPr>
        <w:pStyle w:val="SingleTxtG"/>
        <w:ind w:left="2268" w:hanging="1134"/>
      </w:pPr>
      <w:r w:rsidRPr="00381D11">
        <w:t>8.4.2</w:t>
      </w:r>
      <w:r w:rsidRPr="00381D11">
        <w:tab/>
        <w:t>Sur les automobiles telles qu’elles sont définies par la Convention sur la circulation routière de 1968, la présence d’un avertisseur sonore est obligatoire.</w:t>
      </w:r>
    </w:p>
    <w:p w14:paraId="0B7D5B13" w14:textId="77777777" w:rsidR="005A4E07" w:rsidRPr="00381D11" w:rsidRDefault="005A4E07" w:rsidP="005A4E07">
      <w:pPr>
        <w:pStyle w:val="SingleTxtG"/>
        <w:ind w:left="2268" w:hanging="1134"/>
      </w:pPr>
      <w:r w:rsidRPr="00381D11">
        <w:lastRenderedPageBreak/>
        <w:t>8.4.3</w:t>
      </w:r>
      <w:r w:rsidRPr="00381D11">
        <w:tab/>
        <w:t>La présence d’avertisseurs sonores supplémentaires n’est pas obligatoire sur les cycles à moteur auxiliaire ou sur les automobiles.</w:t>
      </w:r>
    </w:p>
    <w:p w14:paraId="631BAA49" w14:textId="77777777" w:rsidR="005A4E07" w:rsidRPr="00381D11" w:rsidRDefault="005A4E07" w:rsidP="005A4E07">
      <w:pPr>
        <w:pStyle w:val="SingleTxtG"/>
        <w:ind w:left="2268" w:hanging="1134"/>
      </w:pPr>
      <w:r w:rsidRPr="00381D11">
        <w:t>8.4.4</w:t>
      </w:r>
      <w:r w:rsidRPr="00381D11">
        <w:tab/>
        <w:t>Les avertisseurs sonores électriques ne doivent pas être soumis à des prescriptions plus sévères que celles énoncées ci-dessus, étant entendu que la présente recommandation ne vise ni les avertisseurs montés éventuellement sur les véhicules et pour l’utilisation seulement en agglomération, ni l’utilisation et les caractéristiques des avertisseurs à sons alternés ou à son spécial.</w:t>
      </w:r>
    </w:p>
    <w:p w14:paraId="3760B02D" w14:textId="77777777" w:rsidR="005A4E07" w:rsidRPr="00381D11" w:rsidRDefault="005A4E07" w:rsidP="005A4E07">
      <w:pPr>
        <w:pStyle w:val="SingleTxtG"/>
        <w:keepNext/>
        <w:keepLines/>
        <w:ind w:left="2268" w:hanging="1134"/>
      </w:pPr>
      <w:r w:rsidRPr="00381D11">
        <w:t>8.5</w:t>
      </w:r>
      <w:r w:rsidRPr="00381D11">
        <w:tab/>
        <w:t>Émissions polluantes</w:t>
      </w:r>
    </w:p>
    <w:p w14:paraId="13537947" w14:textId="77777777" w:rsidR="005A4E07" w:rsidRPr="00381D11" w:rsidRDefault="005A4E07" w:rsidP="005A4E07">
      <w:pPr>
        <w:pStyle w:val="SingleTxtG"/>
        <w:ind w:left="2268" w:hanging="1134"/>
      </w:pPr>
      <w:r w:rsidRPr="00381D11">
        <w:t>8.5.1</w:t>
      </w:r>
      <w:r w:rsidRPr="00381D11">
        <w:tab/>
        <w:t xml:space="preserve">Il est recommandé d’appliquer les prescriptions des Règlements </w:t>
      </w:r>
      <w:r w:rsidR="00D9351D">
        <w:t xml:space="preserve">ONU </w:t>
      </w:r>
      <w:r w:rsidRPr="00381D11">
        <w:t>mentionnés aux lignes A, B et C du tableau de la section 6.</w:t>
      </w:r>
    </w:p>
    <w:p w14:paraId="046064D9" w14:textId="77777777" w:rsidR="005A4E07" w:rsidRPr="00381D11" w:rsidRDefault="005A4E07" w:rsidP="005A4E07">
      <w:pPr>
        <w:pStyle w:val="SingleTxtG"/>
        <w:ind w:left="2268" w:hanging="1134"/>
      </w:pPr>
      <w:r w:rsidRPr="00381D11">
        <w:t>8.5.2</w:t>
      </w:r>
      <w:r w:rsidRPr="00381D11">
        <w:tab/>
        <w:t>Les valeurs limites recommandées pour un ensemble minimal de paramètres de qualité des carburants commercialisés influant sur l’efficacité des technologies de réduction des émissions des véhicules sont présentés dans l’annexe 4.</w:t>
      </w:r>
    </w:p>
    <w:p w14:paraId="01099A53" w14:textId="77777777" w:rsidR="005A4E07" w:rsidRPr="00381D11" w:rsidRDefault="005A4E07" w:rsidP="005A4E07">
      <w:pPr>
        <w:pStyle w:val="SingleTxtG"/>
        <w:keepNext/>
        <w:keepLines/>
        <w:ind w:left="2268" w:hanging="1134"/>
      </w:pPr>
      <w:r w:rsidRPr="00381D11">
        <w:t>8.6</w:t>
      </w:r>
      <w:r w:rsidRPr="00381D11">
        <w:tab/>
        <w:t>Saillies extérieures</w:t>
      </w:r>
    </w:p>
    <w:p w14:paraId="68720C2F" w14:textId="77777777" w:rsidR="005A4E07" w:rsidRPr="00381D11" w:rsidRDefault="005A4E07" w:rsidP="005A4E07">
      <w:pPr>
        <w:pStyle w:val="SingleTxtG"/>
        <w:keepNext/>
        <w:keepLines/>
        <w:ind w:left="2268" w:hanging="1134"/>
      </w:pPr>
      <w:r w:rsidRPr="00381D11">
        <w:t>8.6.1</w:t>
      </w:r>
      <w:r w:rsidRPr="00381D11">
        <w:tab/>
        <w:t xml:space="preserve">Voitures particulières </w:t>
      </w:r>
    </w:p>
    <w:p w14:paraId="7A4A6374" w14:textId="77777777" w:rsidR="005A4E07" w:rsidRPr="00381D11" w:rsidRDefault="005A4E07" w:rsidP="005A4E07">
      <w:pPr>
        <w:pStyle w:val="SingleTxtG"/>
        <w:ind w:left="2268"/>
      </w:pPr>
      <w:r w:rsidRPr="00381D11">
        <w:t xml:space="preserve">Les prescriptions figurant dans le Règlement </w:t>
      </w:r>
      <w:r w:rsidR="00D9351D">
        <w:t xml:space="preserve">ONU </w:t>
      </w:r>
      <w:r w:rsidRPr="00381D11">
        <w:t>n</w:t>
      </w:r>
      <w:r w:rsidRPr="00381D11">
        <w:rPr>
          <w:vertAlign w:val="superscript"/>
        </w:rPr>
        <w:t>o</w:t>
      </w:r>
      <w:r w:rsidRPr="00381D11">
        <w:t> 26 s’appliquent. Pour les dispositifs non visés par ledit Règlement, les prescriptions ci-après s’appliquent.</w:t>
      </w:r>
    </w:p>
    <w:p w14:paraId="12D65287" w14:textId="77777777" w:rsidR="005A4E07" w:rsidRPr="00381D11" w:rsidRDefault="005A4E07" w:rsidP="005A4E07">
      <w:pPr>
        <w:pStyle w:val="SingleTxtG"/>
        <w:ind w:left="2268" w:hanging="1134"/>
      </w:pPr>
      <w:r w:rsidRPr="00381D11">
        <w:t>8.6.1.1</w:t>
      </w:r>
      <w:r w:rsidRPr="00381D11">
        <w:tab/>
        <w:t>Tout élément ajouté non indispensable (enjoliveur ou autre accessoire) est interdit sur le véhicule, à moins qu’il ne soit fixé de façon à glisser facilement contre une personne heurtée sans l’accrocher ni la blesser, ou qu’il ne s’efface sous faible pression de manière à ne pas présenter de danger. Cet élément ne doit en aucun cas présenter d’arête vive, de pointe, de barbe ou de saillie.</w:t>
      </w:r>
    </w:p>
    <w:p w14:paraId="4328C269" w14:textId="77777777" w:rsidR="005A4E07" w:rsidRPr="00381D11" w:rsidRDefault="005A4E07" w:rsidP="005A4E07">
      <w:pPr>
        <w:pStyle w:val="SingleTxtG"/>
        <w:ind w:left="2268" w:hanging="1134"/>
      </w:pPr>
      <w:r w:rsidRPr="00381D11">
        <w:t>8.6.1.2</w:t>
      </w:r>
      <w:r w:rsidRPr="00381D11">
        <w:tab/>
        <w:t>Tout dispositif (entourage de feu, pare-chocs, etc.) installé ou remplacé par l’utilisateur d’un véhicule doit satisfaire aux prescriptions énoncées dans le Règlement</w:t>
      </w:r>
      <w:r w:rsidR="00D9351D">
        <w:t xml:space="preserve"> ONU</w:t>
      </w:r>
      <w:r w:rsidRPr="00381D11">
        <w:t xml:space="preserve"> n</w:t>
      </w:r>
      <w:r w:rsidRPr="00381D11">
        <w:rPr>
          <w:vertAlign w:val="superscript"/>
        </w:rPr>
        <w:t>o</w:t>
      </w:r>
      <w:r w:rsidRPr="00381D11">
        <w:t> 26 mentionné ci-dessus.</w:t>
      </w:r>
    </w:p>
    <w:p w14:paraId="0DB706EC" w14:textId="77777777" w:rsidR="005A4E07" w:rsidRPr="00381D11" w:rsidRDefault="005A4E07" w:rsidP="005A4E07">
      <w:pPr>
        <w:pStyle w:val="SingleTxtG"/>
        <w:ind w:left="2268" w:hanging="1134"/>
      </w:pPr>
      <w:r w:rsidRPr="00381D11">
        <w:t>8.6.1.3</w:t>
      </w:r>
      <w:r w:rsidRPr="00381D11">
        <w:tab/>
        <w:t>Les galeries de toit, panneaux publicitaires ou d’itinéraire, enseignes et autres accessoires de taxis doivent être solidement fixés au véhicule et ne présenter aucune pointe, arête vive ou partie effilée. Le rayon de courbure des parties extérieures, y compris les fixations, doit être d’au moins 2,5 </w:t>
      </w:r>
      <w:proofErr w:type="spellStart"/>
      <w:r w:rsidRPr="00381D11">
        <w:t>mm.</w:t>
      </w:r>
      <w:proofErr w:type="spellEnd"/>
    </w:p>
    <w:p w14:paraId="419137DE" w14:textId="77777777" w:rsidR="005A4E07" w:rsidRPr="00381D11" w:rsidRDefault="005A4E07" w:rsidP="005A4E07">
      <w:pPr>
        <w:pStyle w:val="SingleTxtG"/>
        <w:ind w:left="2268" w:hanging="1134"/>
      </w:pPr>
      <w:r w:rsidRPr="00381D11">
        <w:t>8.6.1.4</w:t>
      </w:r>
      <w:r w:rsidRPr="00381D11">
        <w:tab/>
        <w:t xml:space="preserve">Les parties d’un dispositif d’attelage débordant du contour du véhicule doivent satisfaire à des prescriptions analogues à celles énoncées dans le Règlement </w:t>
      </w:r>
      <w:r w:rsidR="00D9351D">
        <w:t xml:space="preserve">ONU </w:t>
      </w:r>
      <w:r w:rsidRPr="00381D11">
        <w:t>n</w:t>
      </w:r>
      <w:r w:rsidRPr="00381D11">
        <w:rPr>
          <w:vertAlign w:val="superscript"/>
        </w:rPr>
        <w:t>o</w:t>
      </w:r>
      <w:r w:rsidRPr="00381D11">
        <w:t> 26.</w:t>
      </w:r>
    </w:p>
    <w:p w14:paraId="7B1918F6" w14:textId="77777777" w:rsidR="005A4E07" w:rsidRPr="00381D11" w:rsidRDefault="005A4E07" w:rsidP="005A4E07">
      <w:pPr>
        <w:pStyle w:val="SingleTxtG"/>
        <w:ind w:left="2268" w:hanging="1134"/>
      </w:pPr>
      <w:r w:rsidRPr="00381D11">
        <w:t>8.6.1.5</w:t>
      </w:r>
      <w:r w:rsidRPr="00381D11">
        <w:tab/>
        <w:t>Les porte-fanions et autres dispositifs du même genre doivent pouvoir basculer sous une faible pression.</w:t>
      </w:r>
    </w:p>
    <w:p w14:paraId="0CDF82FE" w14:textId="77777777" w:rsidR="005A4E07" w:rsidRPr="00381D11" w:rsidRDefault="005A4E07" w:rsidP="005A4E07">
      <w:pPr>
        <w:pStyle w:val="SingleTxtG"/>
        <w:ind w:left="2268" w:hanging="1134"/>
      </w:pPr>
      <w:r w:rsidRPr="00381D11">
        <w:t>8.6.1.6</w:t>
      </w:r>
      <w:r w:rsidRPr="00381D11">
        <w:tab/>
        <w:t>Pour ce qui est des visières de pare-brise, le rayon de courbure de leurs extrémités et de leurs fixations doit être d’au moins 2,5 </w:t>
      </w:r>
      <w:proofErr w:type="spellStart"/>
      <w:r w:rsidRPr="00381D11">
        <w:t>mm.</w:t>
      </w:r>
      <w:proofErr w:type="spellEnd"/>
    </w:p>
    <w:p w14:paraId="75B0F3DB" w14:textId="77777777" w:rsidR="005A4E07" w:rsidRPr="00381D11" w:rsidRDefault="005A4E07" w:rsidP="005A4E07">
      <w:pPr>
        <w:pStyle w:val="SingleTxtG"/>
        <w:ind w:left="2268" w:hanging="1134"/>
      </w:pPr>
      <w:r w:rsidRPr="00381D11">
        <w:t>8.6.1.7</w:t>
      </w:r>
      <w:r w:rsidRPr="00381D11">
        <w:tab/>
        <w:t>Les déflecteurs d’air ou de pluie installés aux fenêtres ou sur le toit ne doivent présenter vers l’extérieur aucune pointe, arête vive ou partie tranchante susceptible d’être dangereuse pour les usagers de la route se trouvant à l’extérieur du véhicule qui entreraient en contact avec eux.</w:t>
      </w:r>
    </w:p>
    <w:p w14:paraId="2088117F" w14:textId="77777777" w:rsidR="005A4E07" w:rsidRPr="00381D11" w:rsidRDefault="005A4E07" w:rsidP="005A4E07">
      <w:pPr>
        <w:pStyle w:val="SingleTxtG"/>
        <w:keepNext/>
        <w:keepLines/>
        <w:ind w:left="2268" w:hanging="1134"/>
      </w:pPr>
      <w:r w:rsidRPr="00381D11">
        <w:t>8.7</w:t>
      </w:r>
      <w:r w:rsidRPr="00381D11">
        <w:tab/>
      </w:r>
      <w:r w:rsidRPr="00381D11">
        <w:tab/>
        <w:t>Saillies extérieures des véhicules de la catégorie L</w:t>
      </w:r>
    </w:p>
    <w:p w14:paraId="1F13EF35" w14:textId="77777777" w:rsidR="005A4E07" w:rsidRPr="00381D11" w:rsidRDefault="005A4E07" w:rsidP="005A4E07">
      <w:pPr>
        <w:pStyle w:val="SingleTxtG"/>
        <w:keepNext/>
        <w:keepLines/>
        <w:ind w:left="2268" w:hanging="1134"/>
      </w:pPr>
      <w:r w:rsidRPr="00381D11">
        <w:t>8.7.1</w:t>
      </w:r>
      <w:r w:rsidRPr="00381D11">
        <w:tab/>
      </w:r>
      <w:r w:rsidRPr="00381D11">
        <w:tab/>
        <w:t>Objet de la recommandation</w:t>
      </w:r>
    </w:p>
    <w:p w14:paraId="5ACC9553" w14:textId="77777777" w:rsidR="005A4E07" w:rsidRPr="00381D11" w:rsidRDefault="005A4E07" w:rsidP="005A4E07">
      <w:pPr>
        <w:pStyle w:val="SingleTxtG"/>
        <w:ind w:left="2268"/>
      </w:pPr>
      <w:r w:rsidRPr="00381D11">
        <w:t>La présente recommandation a pour but de faire en sorte que les saillies extérieures des véhicules soient conçues de manière que les blessures, en particulier celles causées par lacération ou pénétration, dont une personne pourrait souffrir en conséquence d’un contact avec (des parties d’) un véhicule, soient réduites autant qu’il est possible.</w:t>
      </w:r>
    </w:p>
    <w:p w14:paraId="75897F85" w14:textId="77777777" w:rsidR="005A4E07" w:rsidRPr="00381D11" w:rsidRDefault="005A4E07" w:rsidP="005A4E07">
      <w:pPr>
        <w:pStyle w:val="SingleTxtG"/>
        <w:keepNext/>
        <w:keepLines/>
        <w:ind w:left="2268" w:hanging="1134"/>
      </w:pPr>
      <w:r w:rsidRPr="00381D11">
        <w:lastRenderedPageBreak/>
        <w:tab/>
        <w:t>Les personnes visées sont :</w:t>
      </w:r>
    </w:p>
    <w:p w14:paraId="36EE0083" w14:textId="77777777" w:rsidR="005A4E07" w:rsidRPr="00381D11" w:rsidRDefault="005A4E07" w:rsidP="005A4E07">
      <w:pPr>
        <w:pStyle w:val="SingleTxtG"/>
        <w:ind w:left="2268" w:hanging="1134"/>
      </w:pPr>
      <w:r w:rsidRPr="00381D11">
        <w:t>8.7.1.1</w:t>
      </w:r>
      <w:r w:rsidRPr="00381D11">
        <w:tab/>
        <w:t>L’utilisateur du véhicule (conducteur et passager(s)) ;</w:t>
      </w:r>
    </w:p>
    <w:p w14:paraId="63966A58" w14:textId="77777777" w:rsidR="005A4E07" w:rsidRPr="00381D11" w:rsidRDefault="005A4E07" w:rsidP="005A4E07">
      <w:pPr>
        <w:pStyle w:val="SingleTxtG"/>
        <w:ind w:left="2268" w:hanging="1134"/>
      </w:pPr>
      <w:r w:rsidRPr="00381D11">
        <w:t>8.7.1.2</w:t>
      </w:r>
      <w:r w:rsidRPr="00381D11">
        <w:tab/>
        <w:t>Les autres usagers de la route ne se trouvant pas dans un véhicule, principalement les piétons, les cyclistes et les motocyclistes, qui pourraient entrer en contact avec le véhicule en cas de choc à faible vitesse.</w:t>
      </w:r>
    </w:p>
    <w:p w14:paraId="1C7A9A1F" w14:textId="77777777" w:rsidR="005A4E07" w:rsidRPr="00381D11" w:rsidRDefault="005A4E07" w:rsidP="005A4E07">
      <w:pPr>
        <w:pStyle w:val="SingleTxtG"/>
        <w:keepNext/>
        <w:keepLines/>
        <w:ind w:left="2268" w:hanging="1134"/>
      </w:pPr>
      <w:r w:rsidRPr="00381D11">
        <w:t>8.7.2</w:t>
      </w:r>
      <w:r w:rsidRPr="00381D11">
        <w:tab/>
        <w:t>Domaine d’application</w:t>
      </w:r>
    </w:p>
    <w:p w14:paraId="26775D2C" w14:textId="77777777" w:rsidR="005A4E07" w:rsidRPr="00381D11" w:rsidRDefault="005A4E07" w:rsidP="005A4E07">
      <w:pPr>
        <w:pStyle w:val="SingleTxtG"/>
        <w:ind w:left="2268" w:hanging="1134"/>
      </w:pPr>
      <w:r w:rsidRPr="00381D11">
        <w:tab/>
        <w:t>La présente recommandation s’applique aux véhicules de la catégorie L</w:t>
      </w:r>
      <w:r w:rsidRPr="00381D11">
        <w:rPr>
          <w:rStyle w:val="Appelnotedebasdep"/>
        </w:rPr>
        <w:footnoteReference w:id="7"/>
      </w:r>
      <w:r w:rsidRPr="00381D11">
        <w:t>.</w:t>
      </w:r>
    </w:p>
    <w:p w14:paraId="4C3E2684" w14:textId="77777777" w:rsidR="005A4E07" w:rsidRPr="00381D11" w:rsidRDefault="005A4E07" w:rsidP="005A4E07">
      <w:pPr>
        <w:pStyle w:val="SingleTxtG"/>
        <w:keepNext/>
        <w:keepLines/>
        <w:ind w:left="2268" w:hanging="1134"/>
      </w:pPr>
      <w:r w:rsidRPr="00381D11">
        <w:t>8.7.3</w:t>
      </w:r>
      <w:r w:rsidRPr="00381D11">
        <w:tab/>
        <w:t>Définitions</w:t>
      </w:r>
    </w:p>
    <w:p w14:paraId="07588560" w14:textId="77777777" w:rsidR="005A4E07" w:rsidRPr="00381D11" w:rsidRDefault="005A4E07" w:rsidP="005A4E07">
      <w:pPr>
        <w:pStyle w:val="SingleTxtG"/>
        <w:ind w:left="2268" w:hanging="1134"/>
      </w:pPr>
      <w:r w:rsidRPr="00381D11">
        <w:t>8.7.3.1</w:t>
      </w:r>
      <w:r w:rsidRPr="00381D11">
        <w:tab/>
        <w:t>On entend par « </w:t>
      </w:r>
      <w:r w:rsidRPr="00381D11">
        <w:rPr>
          <w:i/>
        </w:rPr>
        <w:t>parties extérieures du véhicule</w:t>
      </w:r>
      <w:r w:rsidRPr="00381D11">
        <w:t> », toutes les parties qui risquent d’être touchées en cas de collision avec une personne ;</w:t>
      </w:r>
    </w:p>
    <w:p w14:paraId="6A016B2B" w14:textId="77777777" w:rsidR="005A4E07" w:rsidRPr="00381D11" w:rsidRDefault="005A4E07" w:rsidP="005A4E07">
      <w:pPr>
        <w:pStyle w:val="SingleTxtG"/>
        <w:ind w:left="2268" w:hanging="1134"/>
      </w:pPr>
      <w:r w:rsidRPr="00381D11">
        <w:t>8.7.3.2</w:t>
      </w:r>
      <w:r w:rsidRPr="00381D11">
        <w:tab/>
        <w:t>On entend par « </w:t>
      </w:r>
      <w:r w:rsidRPr="00381D11">
        <w:rPr>
          <w:i/>
        </w:rPr>
        <w:t>frôlement</w:t>
      </w:r>
      <w:r w:rsidRPr="00381D11">
        <w:t> », tout contact qui, dans certaines conditions, peut provoquer des blessures par lacération ;</w:t>
      </w:r>
    </w:p>
    <w:p w14:paraId="537952C5" w14:textId="77777777" w:rsidR="005A4E07" w:rsidRPr="00381D11" w:rsidRDefault="005A4E07" w:rsidP="005A4E07">
      <w:pPr>
        <w:pStyle w:val="SingleTxtG"/>
        <w:ind w:left="2268" w:hanging="1134"/>
      </w:pPr>
      <w:r w:rsidRPr="00381D11">
        <w:t>8.7.3.3</w:t>
      </w:r>
      <w:r w:rsidRPr="00381D11">
        <w:tab/>
        <w:t>On entend par « </w:t>
      </w:r>
      <w:r w:rsidRPr="00381D11">
        <w:rPr>
          <w:i/>
        </w:rPr>
        <w:t>heurt</w:t>
      </w:r>
      <w:r w:rsidRPr="00381D11">
        <w:t> », tout contact qui, dans certaines conditions, peut provoquer des blessures par pénétration ;</w:t>
      </w:r>
    </w:p>
    <w:p w14:paraId="70693CF6" w14:textId="77777777" w:rsidR="005A4E07" w:rsidRPr="00381D11" w:rsidRDefault="005A4E07" w:rsidP="005A4E07">
      <w:pPr>
        <w:pStyle w:val="SingleTxtG"/>
        <w:ind w:left="2268" w:hanging="1134"/>
      </w:pPr>
      <w:r w:rsidRPr="00381D11">
        <w:t>8.7.3.4</w:t>
      </w:r>
      <w:r w:rsidRPr="00381D11">
        <w:tab/>
        <w:t>Critères de distinction entre « frôlement » et « heurt ».</w:t>
      </w:r>
    </w:p>
    <w:p w14:paraId="10548AB4" w14:textId="77777777" w:rsidR="005A4E07" w:rsidRPr="00381D11" w:rsidRDefault="005A4E07" w:rsidP="005A4E07">
      <w:pPr>
        <w:pStyle w:val="SingleTxtG"/>
        <w:keepNext/>
        <w:keepLines/>
        <w:ind w:left="2268" w:hanging="1134"/>
      </w:pPr>
      <w:r w:rsidRPr="00381D11">
        <w:t>8.7.3.4.1</w:t>
      </w:r>
      <w:r w:rsidRPr="00381D11">
        <w:tab/>
        <w:t>Tout en faisant avancer le dispositif d’essai (présenté à la figure 5) le long du véhicule, en conformité avec le sous-paragraphe 8.7.5.2 ci-dessous, les composants du véhicule touchés par le dispositif doivent être considérés soit comme :</w:t>
      </w:r>
    </w:p>
    <w:p w14:paraId="1659CD12" w14:textId="77777777" w:rsidR="005A4E07" w:rsidRPr="00381D11" w:rsidRDefault="005A4E07" w:rsidP="005A4E07">
      <w:pPr>
        <w:pStyle w:val="SingleTxtG"/>
        <w:ind w:left="2268" w:hanging="1134"/>
      </w:pPr>
      <w:r w:rsidRPr="00381D11">
        <w:t>8.7.3.4.1.1</w:t>
      </w:r>
      <w:r w:rsidRPr="00381D11">
        <w:tab/>
        <w:t>Groupe 1 : des parties ou composants du véhicule qui frôlent le dispositif d’essai.</w:t>
      </w:r>
    </w:p>
    <w:p w14:paraId="0E1CEF6D" w14:textId="77777777" w:rsidR="005A4E07" w:rsidRPr="00381D11" w:rsidRDefault="005A4E07" w:rsidP="005A4E07">
      <w:pPr>
        <w:pStyle w:val="SingleTxtG"/>
        <w:ind w:left="2268" w:hanging="1134"/>
      </w:pPr>
      <w:r w:rsidRPr="00381D11">
        <w:t>8.7.3.4.1.2</w:t>
      </w:r>
      <w:r w:rsidRPr="00381D11">
        <w:tab/>
        <w:t>Groupe 2 : des parties ou composants du véhicule qui heurtent le dispositif d’essai.</w:t>
      </w:r>
    </w:p>
    <w:p w14:paraId="0719F1CE" w14:textId="77777777" w:rsidR="005A4E07" w:rsidRPr="00381D11" w:rsidRDefault="005A4E07" w:rsidP="005A4E07">
      <w:pPr>
        <w:pStyle w:val="SingleTxtG"/>
        <w:ind w:left="2268" w:hanging="1134"/>
      </w:pPr>
      <w:r w:rsidRPr="00381D11">
        <w:t>8.7.3.4.1.3</w:t>
      </w:r>
      <w:r w:rsidRPr="00381D11">
        <w:tab/>
        <w:t>Afin de distinguer sans ambiguïté les parties ou composants relevant du groupe 1 et du groupe 2, on procède comme suit (fig. 1).</w:t>
      </w:r>
    </w:p>
    <w:p w14:paraId="095E3113" w14:textId="77777777" w:rsidR="005A4E07" w:rsidRPr="003D1C56" w:rsidRDefault="005A4E07" w:rsidP="005A4E07">
      <w:pPr>
        <w:pStyle w:val="H23G"/>
        <w:rPr>
          <w:b w:val="0"/>
        </w:rPr>
      </w:pPr>
      <w:r w:rsidRPr="00381D11">
        <w:tab/>
      </w:r>
      <w:r w:rsidRPr="00381D11">
        <w:tab/>
      </w:r>
      <w:r w:rsidRPr="003D1C56">
        <w:rPr>
          <w:b w:val="0"/>
        </w:rPr>
        <w:t>Figure 1</w:t>
      </w:r>
    </w:p>
    <w:p w14:paraId="7D8D5315" w14:textId="77777777" w:rsidR="005A4E07" w:rsidRPr="00381D11" w:rsidRDefault="005A4E07" w:rsidP="005A4E07">
      <w:pPr>
        <w:pStyle w:val="SingleTxtG"/>
      </w:pPr>
      <w:r w:rsidRPr="00381D11">
        <w:rPr>
          <w:noProof/>
          <w:lang w:eastAsia="fr-CH"/>
        </w:rPr>
        <mc:AlternateContent>
          <mc:Choice Requires="wps">
            <w:drawing>
              <wp:anchor distT="0" distB="0" distL="114300" distR="114300" simplePos="0" relativeHeight="251677184" behindDoc="0" locked="0" layoutInCell="1" allowOverlap="1" wp14:anchorId="4B370BE2" wp14:editId="2C6D4598">
                <wp:simplePos x="0" y="0"/>
                <wp:positionH relativeFrom="column">
                  <wp:posOffset>3357974</wp:posOffset>
                </wp:positionH>
                <wp:positionV relativeFrom="paragraph">
                  <wp:posOffset>1504065</wp:posOffset>
                </wp:positionV>
                <wp:extent cx="1076325" cy="28575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0CF7C" w14:textId="77777777" w:rsidR="00191464" w:rsidRPr="006B77D8" w:rsidRDefault="00191464" w:rsidP="005A4E07">
                            <w:pPr>
                              <w:rPr>
                                <w:sz w:val="18"/>
                                <w:szCs w:val="18"/>
                              </w:rPr>
                            </w:pPr>
                            <w:r w:rsidRPr="006B77D8">
                              <w:rPr>
                                <w:sz w:val="18"/>
                                <w:szCs w:val="18"/>
                              </w:rPr>
                              <w:t>Dispositif d’essai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0BE2" id="Text Box 100" o:spid="_x0000_s1027" type="#_x0000_t202" style="position:absolute;left:0;text-align:left;margin-left:264.4pt;margin-top:118.45pt;width:84.75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" fillcolor="white [3201]" stroked="f" strokeweight=".5pt">
                <v:textbox>
                  <w:txbxContent>
                    <w:p w14:paraId="1D80CF7C" w14:textId="77777777" w:rsidR="00191464" w:rsidRPr="006B77D8" w:rsidRDefault="00191464" w:rsidP="005A4E07">
                      <w:pPr>
                        <w:rPr>
                          <w:sz w:val="18"/>
                          <w:szCs w:val="18"/>
                        </w:rPr>
                      </w:pPr>
                      <w:r w:rsidRPr="006B77D8">
                        <w:rPr>
                          <w:sz w:val="18"/>
                          <w:szCs w:val="18"/>
                        </w:rPr>
                        <w:t>Dispositif d’essai</w:t>
                      </w:r>
                    </w:p>
                  </w:txbxContent>
                </v:textbox>
              </v:shape>
            </w:pict>
          </mc:Fallback>
        </mc:AlternateContent>
      </w:r>
      <w:r w:rsidRPr="00381D11">
        <w:rPr>
          <w:noProof/>
          <w:lang w:eastAsia="fr-CH"/>
        </w:rPr>
        <w:drawing>
          <wp:inline distT="0" distB="0" distL="0" distR="0" wp14:anchorId="52CF1485" wp14:editId="7713AEAF">
            <wp:extent cx="4754880" cy="2211979"/>
            <wp:effectExtent l="0" t="0" r="7620" b="0"/>
            <wp:docPr id="11" name="Picture 11"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3">
                      <a:extLst>
                        <a:ext uri="{28A0092B-C50C-407E-A947-70E740481C1C}">
                          <a14:useLocalDpi xmlns:a14="http://schemas.microsoft.com/office/drawing/2010/main" val="0"/>
                        </a:ext>
                      </a:extLst>
                    </a:blip>
                    <a:srcRect t="22337"/>
                    <a:stretch>
                      <a:fillRect/>
                    </a:stretch>
                  </pic:blipFill>
                  <pic:spPr bwMode="auto">
                    <a:xfrm>
                      <a:off x="0" y="0"/>
                      <a:ext cx="4754880" cy="2211979"/>
                    </a:xfrm>
                    <a:prstGeom prst="rect">
                      <a:avLst/>
                    </a:prstGeom>
                    <a:noFill/>
                    <a:ln>
                      <a:noFill/>
                    </a:ln>
                  </pic:spPr>
                </pic:pic>
              </a:graphicData>
            </a:graphic>
          </wp:inline>
        </w:drawing>
      </w:r>
    </w:p>
    <w:p w14:paraId="31B93AC6" w14:textId="77777777" w:rsidR="005A4E07" w:rsidRPr="00381D11" w:rsidRDefault="005A4E07" w:rsidP="005A4E07">
      <w:pPr>
        <w:pStyle w:val="SingleTxtG"/>
        <w:ind w:left="2268"/>
      </w:pPr>
      <w:r w:rsidRPr="00381D11">
        <w:t>α &gt; 45</w:t>
      </w:r>
      <w:r w:rsidRPr="00381D11">
        <w:sym w:font="Symbol" w:char="F0B0"/>
      </w:r>
      <w:r w:rsidRPr="00381D11">
        <w:t>: groupe 1</w:t>
      </w:r>
    </w:p>
    <w:p w14:paraId="2A10985F" w14:textId="77777777" w:rsidR="005A4E07" w:rsidRPr="00381D11" w:rsidRDefault="005A4E07" w:rsidP="005A4E07">
      <w:pPr>
        <w:pStyle w:val="SingleTxtG"/>
        <w:ind w:left="2268"/>
      </w:pPr>
      <w:r w:rsidRPr="00381D11">
        <w:tab/>
        <w:t>α &lt; 45</w:t>
      </w:r>
      <w:r w:rsidRPr="00381D11">
        <w:sym w:font="Symbol" w:char="F0B0"/>
      </w:r>
      <w:r w:rsidRPr="00381D11">
        <w:t>: groupe 2</w:t>
      </w:r>
    </w:p>
    <w:p w14:paraId="59B23134" w14:textId="77777777" w:rsidR="005A4E07" w:rsidRPr="00381D11" w:rsidRDefault="005A4E07" w:rsidP="005A4E07">
      <w:pPr>
        <w:pStyle w:val="SingleTxtG"/>
        <w:ind w:left="2268"/>
      </w:pPr>
      <w:r w:rsidRPr="00381D11">
        <w:tab/>
        <w:t>L’impact maximal se produit pour α = 0</w:t>
      </w:r>
      <w:r w:rsidRPr="00381D11">
        <w:sym w:font="Symbol" w:char="F0B0"/>
      </w:r>
      <w:r w:rsidRPr="00381D11">
        <w:t>.</w:t>
      </w:r>
    </w:p>
    <w:p w14:paraId="241676AD" w14:textId="77777777" w:rsidR="005A4E07" w:rsidRPr="00381D11" w:rsidRDefault="005A4E07" w:rsidP="005A4E07">
      <w:pPr>
        <w:pStyle w:val="SingleTxtG"/>
        <w:ind w:left="2268" w:hanging="1134"/>
      </w:pPr>
      <w:r w:rsidRPr="00381D11">
        <w:t>8.7.3.5</w:t>
      </w:r>
      <w:r w:rsidRPr="00381D11">
        <w:tab/>
        <w:t>On entend par « </w:t>
      </w:r>
      <w:r w:rsidRPr="00381D11">
        <w:rPr>
          <w:i/>
        </w:rPr>
        <w:t>rayon de courbure</w:t>
      </w:r>
      <w:r w:rsidRPr="00381D11">
        <w:t> » le rayon approximatif d’un arrondi ne correspondant pas à une forme géométrique précise.</w:t>
      </w:r>
    </w:p>
    <w:p w14:paraId="0CD39C13" w14:textId="77777777" w:rsidR="005A4E07" w:rsidRPr="00381D11" w:rsidRDefault="005A4E07" w:rsidP="005A4E07">
      <w:pPr>
        <w:pStyle w:val="SingleTxtG"/>
        <w:keepNext/>
        <w:keepLines/>
        <w:ind w:left="2268" w:hanging="1134"/>
      </w:pPr>
      <w:r w:rsidRPr="00381D11">
        <w:lastRenderedPageBreak/>
        <w:t>8.7.4</w:t>
      </w:r>
      <w:r w:rsidRPr="00381D11">
        <w:tab/>
      </w:r>
      <w:r w:rsidRPr="00381D11">
        <w:tab/>
        <w:t>Prescriptions générales</w:t>
      </w:r>
    </w:p>
    <w:p w14:paraId="2D17347C" w14:textId="77777777" w:rsidR="005A4E07" w:rsidRPr="00381D11" w:rsidRDefault="005A4E07" w:rsidP="005A4E07">
      <w:pPr>
        <w:pStyle w:val="SingleTxtG"/>
        <w:ind w:left="2268" w:hanging="1134"/>
      </w:pPr>
      <w:r w:rsidRPr="00381D11">
        <w:t>8.7.4.1</w:t>
      </w:r>
      <w:r w:rsidRPr="00381D11">
        <w:tab/>
        <w:t>Dans tous les cas, l’extérieur du véhicule ne doit présenter en saillie aucune partie pointue, tranchante ou autre dont la forme, les dimensions, l’orientation ou la dureté risquent d’occasionner de graves lésions corporelles aux personnes qui viendraient à être frôlées ou heurtées par le véhicule en cas de collision ou de chute.</w:t>
      </w:r>
    </w:p>
    <w:p w14:paraId="6E4539A2" w14:textId="77777777" w:rsidR="005A4E07" w:rsidRPr="00381D11" w:rsidRDefault="005A4E07" w:rsidP="005A4E07">
      <w:pPr>
        <w:pStyle w:val="SingleTxtG"/>
        <w:ind w:left="2268" w:hanging="1134"/>
      </w:pPr>
      <w:r w:rsidRPr="00381D11">
        <w:t>8.7.4.2</w:t>
      </w:r>
      <w:r w:rsidRPr="00381D11">
        <w:tab/>
        <w:t>Les véhicules doivent être conçus de telle manière que les parties avec lesquelles le conducteur risque d’entrer en contact en cas d’accident provoquent aussi peu de blessures que possible.</w:t>
      </w:r>
    </w:p>
    <w:p w14:paraId="70C0EBB8" w14:textId="77777777" w:rsidR="005A4E07" w:rsidRPr="00381D11" w:rsidRDefault="005A4E07" w:rsidP="005A4E07">
      <w:pPr>
        <w:pStyle w:val="SingleTxtG"/>
        <w:ind w:left="2268" w:hanging="1134"/>
      </w:pPr>
      <w:r w:rsidRPr="00381D11">
        <w:t>8.7.4.3</w:t>
      </w:r>
      <w:r w:rsidRPr="00381D11">
        <w:tab/>
      </w:r>
      <w:r w:rsidRPr="001E41DF">
        <w:rPr>
          <w:spacing w:val="-4"/>
        </w:rPr>
        <w:t>Les véhicules doivent être conçus de telle manière que les parties avec lesquelles</w:t>
      </w:r>
      <w:r w:rsidRPr="00381D11">
        <w:t xml:space="preserve"> d’autres usagers de la route risquent d’entrer en contact soient conformes aux prescriptions des paragraphes 8.7.6 et 8.7.7 ci-dessous, selon le cas.</w:t>
      </w:r>
    </w:p>
    <w:p w14:paraId="341FD307" w14:textId="77777777" w:rsidR="005A4E07" w:rsidRPr="00381D11" w:rsidRDefault="005A4E07" w:rsidP="005A4E07">
      <w:pPr>
        <w:pStyle w:val="SingleTxtG"/>
        <w:ind w:left="2268" w:hanging="1134"/>
      </w:pPr>
      <w:r w:rsidRPr="00381D11">
        <w:t>8.7.4.4</w:t>
      </w:r>
      <w:r w:rsidRPr="00381D11">
        <w:tab/>
        <w:t>Toute saillie extérieure visée par la présente recommandation faite ou recouverte de caoutchouc ou de plastique mou ayant une dureté inférieure à 60 shore A est réputée conforme aux prescriptions des paragraphes 8.7.6 et 8.7.7 ci-dessous.</w:t>
      </w:r>
    </w:p>
    <w:p w14:paraId="43EF7DA6" w14:textId="77777777" w:rsidR="005A4E07" w:rsidRPr="00381D11" w:rsidRDefault="005A4E07" w:rsidP="005A4E07">
      <w:pPr>
        <w:pStyle w:val="SingleTxtG"/>
        <w:keepNext/>
        <w:keepLines/>
        <w:ind w:left="2268" w:hanging="1134"/>
      </w:pPr>
      <w:r w:rsidRPr="00381D11">
        <w:t>8.7.5</w:t>
      </w:r>
      <w:r w:rsidRPr="00381D11">
        <w:tab/>
      </w:r>
      <w:r w:rsidRPr="00381D11">
        <w:tab/>
        <w:t>Méthode d’essai</w:t>
      </w:r>
    </w:p>
    <w:p w14:paraId="55B4156E" w14:textId="77777777" w:rsidR="005A4E07" w:rsidRPr="00381D11" w:rsidRDefault="005A4E07" w:rsidP="005A4E07">
      <w:pPr>
        <w:pStyle w:val="SingleTxtG"/>
        <w:keepNext/>
        <w:keepLines/>
        <w:ind w:left="2268" w:hanging="1134"/>
      </w:pPr>
      <w:r w:rsidRPr="00381D11">
        <w:t>8.7.5.1</w:t>
      </w:r>
      <w:r w:rsidRPr="00381D11">
        <w:tab/>
        <w:t>Dispositif et conditions d’essai</w:t>
      </w:r>
    </w:p>
    <w:p w14:paraId="78A70BC7" w14:textId="77777777" w:rsidR="005A4E07" w:rsidRPr="00381D11" w:rsidRDefault="005A4E07" w:rsidP="005A4E07">
      <w:pPr>
        <w:pStyle w:val="SingleTxtG"/>
        <w:keepNext/>
        <w:keepLines/>
        <w:ind w:left="2268" w:hanging="1134"/>
      </w:pPr>
      <w:r w:rsidRPr="00381D11">
        <w:t>8.7.5.1.1</w:t>
      </w:r>
      <w:r w:rsidRPr="00381D11">
        <w:tab/>
        <w:t>Le dispositif d’essai doit être tel qu’il est décrit à la figure 5.</w:t>
      </w:r>
    </w:p>
    <w:p w14:paraId="3B7BC3EF" w14:textId="77777777" w:rsidR="005A4E07" w:rsidRPr="00381D11" w:rsidRDefault="005A4E07" w:rsidP="005A4E07">
      <w:pPr>
        <w:pStyle w:val="SingleTxtG"/>
        <w:ind w:left="2268" w:hanging="1134"/>
      </w:pPr>
      <w:r w:rsidRPr="00381D11">
        <w:t>8.7.5.1.2</w:t>
      </w:r>
      <w:r w:rsidRPr="00381D11">
        <w:tab/>
        <w:t>Le véhicule d’essai doit être garé en position de marche en ligne droite et doit être vertical. Le guidon (quand il existe) doit être libre de tourner normalement à droite et à gauche.</w:t>
      </w:r>
    </w:p>
    <w:p w14:paraId="16187E5F" w14:textId="77777777" w:rsidR="005A4E07" w:rsidRPr="00381D11" w:rsidRDefault="005A4E07" w:rsidP="005A4E07">
      <w:pPr>
        <w:pStyle w:val="SingleTxtG"/>
        <w:ind w:left="2268"/>
      </w:pPr>
      <w:r w:rsidRPr="00381D11">
        <w:tab/>
        <w:t>Un mannequin</w:t>
      </w:r>
      <w:r w:rsidRPr="00381D11">
        <w:rPr>
          <w:rStyle w:val="Appelnotedebasdep"/>
        </w:rPr>
        <w:footnoteReference w:id="8"/>
      </w:r>
      <w:r w:rsidRPr="00381D11">
        <w:t xml:space="preserve"> est installé sur le véhicule d’essai en position normale de conduite et de telle manière qu’il ne restreigne pas le mouvement du guidon (quand il existe).</w:t>
      </w:r>
    </w:p>
    <w:p w14:paraId="44B4AE1F" w14:textId="77777777" w:rsidR="005A4E07" w:rsidRPr="00381D11" w:rsidRDefault="005A4E07" w:rsidP="005A4E07">
      <w:pPr>
        <w:pStyle w:val="SingleTxtG"/>
        <w:keepNext/>
        <w:keepLines/>
        <w:ind w:left="2268" w:hanging="1134"/>
      </w:pPr>
      <w:r w:rsidRPr="00381D11">
        <w:t>8.7.5.2</w:t>
      </w:r>
      <w:r w:rsidRPr="00381D11">
        <w:tab/>
        <w:t>Procédure d’essai</w:t>
      </w:r>
    </w:p>
    <w:p w14:paraId="6288AA29" w14:textId="77777777" w:rsidR="005A4E07" w:rsidRPr="00381D11" w:rsidRDefault="005A4E07" w:rsidP="005A4E07">
      <w:pPr>
        <w:pStyle w:val="SingleTxtG"/>
        <w:ind w:left="2268"/>
        <w:rPr>
          <w:spacing w:val="3"/>
        </w:rPr>
      </w:pPr>
      <w:r w:rsidRPr="00381D11">
        <w:tab/>
      </w:r>
      <w:r w:rsidRPr="00381D11">
        <w:rPr>
          <w:spacing w:val="3"/>
        </w:rPr>
        <w:t xml:space="preserve">On déplace le dispositif d’essai de l’avant vers l’arrière du véhicule d’essai, en braquant le guidon (quand il existe et qu’il peut être </w:t>
      </w:r>
      <w:r w:rsidRPr="00381D11">
        <w:t>touché</w:t>
      </w:r>
      <w:r w:rsidRPr="00381D11">
        <w:rPr>
          <w:spacing w:val="3"/>
        </w:rPr>
        <w:t xml:space="preserve"> par le dispositif d’essai) jusqu’en butée. Le dispositif d’essai doit rester en contact avec le véhicule (voir fig. 6). On effectue l’essai des deux côtés du véhicule.</w:t>
      </w:r>
    </w:p>
    <w:p w14:paraId="2FF4CB00" w14:textId="77777777" w:rsidR="005A4E07" w:rsidRPr="00381D11" w:rsidRDefault="005A4E07" w:rsidP="005A4E07">
      <w:pPr>
        <w:pStyle w:val="SingleTxtG"/>
        <w:keepNext/>
        <w:keepLines/>
        <w:ind w:left="2268" w:hanging="1134"/>
      </w:pPr>
      <w:r w:rsidRPr="00381D11">
        <w:t>8.7.6</w:t>
      </w:r>
      <w:r w:rsidRPr="00381D11">
        <w:tab/>
        <w:t>Critères</w:t>
      </w:r>
    </w:p>
    <w:p w14:paraId="5D1C8C40" w14:textId="77777777" w:rsidR="005A4E07" w:rsidRPr="00381D11" w:rsidRDefault="005A4E07" w:rsidP="005A4E07">
      <w:pPr>
        <w:pStyle w:val="SingleTxtG"/>
        <w:ind w:left="2268" w:hanging="1134"/>
      </w:pPr>
      <w:r w:rsidRPr="00381D11">
        <w:t>8.7.6.1</w:t>
      </w:r>
      <w:r w:rsidRPr="00381D11">
        <w:tab/>
        <w:t>Les critères énoncés dans ce paragraphe ne s’appliquent pas aux parties visées par les prescriptions du paragraphe 8.7.7 ci-dessous.</w:t>
      </w:r>
    </w:p>
    <w:p w14:paraId="2B3D5781" w14:textId="77777777" w:rsidR="005A4E07" w:rsidRPr="00381D11" w:rsidRDefault="005A4E07" w:rsidP="005A4E07">
      <w:pPr>
        <w:pStyle w:val="SingleTxtG"/>
        <w:keepNext/>
        <w:keepLines/>
        <w:ind w:left="2268" w:hanging="1134"/>
      </w:pPr>
      <w:r w:rsidRPr="00381D11">
        <w:t>8.7.6.2</w:t>
      </w:r>
      <w:r w:rsidRPr="00381D11">
        <w:tab/>
        <w:t>Sous réserve des dispositions énoncées au paragraphe 8.7.4.4 ci-dessus, les critères minima suivants doivent s’appliquer :</w:t>
      </w:r>
    </w:p>
    <w:p w14:paraId="6B52CB0C" w14:textId="77777777" w:rsidR="005A4E07" w:rsidRPr="00381D11" w:rsidRDefault="005A4E07" w:rsidP="005A4E07">
      <w:pPr>
        <w:pStyle w:val="SingleTxtG"/>
        <w:keepNext/>
        <w:keepLines/>
        <w:ind w:left="2268" w:hanging="1134"/>
      </w:pPr>
      <w:r w:rsidRPr="00381D11">
        <w:t>8.7.6.2.1</w:t>
      </w:r>
      <w:r w:rsidRPr="00381D11">
        <w:tab/>
        <w:t>Prescriptions pour le groupe 1</w:t>
      </w:r>
    </w:p>
    <w:p w14:paraId="62448DBC" w14:textId="77777777" w:rsidR="005A4E07" w:rsidRPr="00381D11" w:rsidRDefault="005A4E07" w:rsidP="005A4E07">
      <w:pPr>
        <w:pStyle w:val="SingleTxtG"/>
        <w:ind w:left="2268" w:hanging="1134"/>
      </w:pPr>
      <w:r w:rsidRPr="00381D11">
        <w:t>8.7.6.2.1.1</w:t>
      </w:r>
      <w:r w:rsidRPr="00381D11">
        <w:tab/>
        <w:t>Dans le cas d’une plaque (fig. 2)</w:t>
      </w:r>
    </w:p>
    <w:p w14:paraId="7AFE413B" w14:textId="77777777" w:rsidR="005A4E07" w:rsidRPr="001E41DF" w:rsidRDefault="001E41DF" w:rsidP="001E41DF">
      <w:pPr>
        <w:pStyle w:val="H23G"/>
        <w:rPr>
          <w:b w:val="0"/>
        </w:rPr>
      </w:pPr>
      <w:r w:rsidRPr="001E41DF">
        <w:rPr>
          <w:b w:val="0"/>
        </w:rPr>
        <w:lastRenderedPageBreak/>
        <w:tab/>
      </w:r>
      <w:r w:rsidR="005A4E07" w:rsidRPr="001E41DF">
        <w:rPr>
          <w:b w:val="0"/>
        </w:rPr>
        <w:tab/>
        <w:t>Figure 2</w:t>
      </w:r>
    </w:p>
    <w:p w14:paraId="07196FC5" w14:textId="77777777" w:rsidR="005A4E07" w:rsidRPr="00381D11" w:rsidRDefault="005A4E07" w:rsidP="005A4E07">
      <w:pPr>
        <w:pStyle w:val="SingleTxtG"/>
        <w:ind w:left="2268"/>
      </w:pPr>
      <w:r w:rsidRPr="00381D11">
        <w:rPr>
          <w:noProof/>
          <w:lang w:eastAsia="fr-CH"/>
        </w:rPr>
        <w:drawing>
          <wp:inline distT="0" distB="0" distL="0" distR="0" wp14:anchorId="28BAED0A" wp14:editId="492160F1">
            <wp:extent cx="3383280" cy="1633040"/>
            <wp:effectExtent l="0" t="0" r="7620" b="5715"/>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940" t="-1" r="16098" b="49744"/>
                    <a:stretch/>
                  </pic:blipFill>
                  <pic:spPr bwMode="auto">
                    <a:xfrm>
                      <a:off x="0" y="0"/>
                      <a:ext cx="3383280" cy="1633040"/>
                    </a:xfrm>
                    <a:prstGeom prst="rect">
                      <a:avLst/>
                    </a:prstGeom>
                    <a:noFill/>
                    <a:ln>
                      <a:noFill/>
                    </a:ln>
                    <a:extLst>
                      <a:ext uri="{53640926-AAD7-44D8-BBD7-CCE9431645EC}">
                        <a14:shadowObscured xmlns:a14="http://schemas.microsoft.com/office/drawing/2010/main"/>
                      </a:ext>
                    </a:extLst>
                  </pic:spPr>
                </pic:pic>
              </a:graphicData>
            </a:graphic>
          </wp:inline>
        </w:drawing>
      </w:r>
    </w:p>
    <w:p w14:paraId="75E18B71" w14:textId="77777777" w:rsidR="005A4E07" w:rsidRPr="00381D11" w:rsidRDefault="005A4E07" w:rsidP="001E41DF">
      <w:pPr>
        <w:pStyle w:val="SingleTxtG"/>
        <w:spacing w:before="120"/>
        <w:ind w:left="2268"/>
      </w:pPr>
      <w:r w:rsidRPr="00381D11">
        <w:t>Les coins doivent avoir un rayon de courbure (R) d’au moins 3 </w:t>
      </w:r>
      <w:proofErr w:type="spellStart"/>
      <w:r w:rsidRPr="00381D11">
        <w:t>mm.</w:t>
      </w:r>
      <w:proofErr w:type="spellEnd"/>
      <w:r w:rsidRPr="00381D11">
        <w:t xml:space="preserve"> Les</w:t>
      </w:r>
      <w:r w:rsidR="001E41DF">
        <w:t> </w:t>
      </w:r>
      <w:r w:rsidRPr="00381D11">
        <w:t>bords doivent avoir un rayon de courbure (r) d’au moins 0,5 </w:t>
      </w:r>
      <w:proofErr w:type="spellStart"/>
      <w:r w:rsidRPr="00381D11">
        <w:t>mm.</w:t>
      </w:r>
      <w:proofErr w:type="spellEnd"/>
    </w:p>
    <w:p w14:paraId="68AF54B3" w14:textId="77777777" w:rsidR="005A4E07" w:rsidRPr="00381D11" w:rsidRDefault="005A4E07" w:rsidP="005A4E07">
      <w:pPr>
        <w:pStyle w:val="SingleTxtG"/>
        <w:ind w:left="2268" w:hanging="1134"/>
      </w:pPr>
      <w:r w:rsidRPr="00381D11">
        <w:t>8.7.6.2.1.2</w:t>
      </w:r>
      <w:r w:rsidRPr="00381D11">
        <w:tab/>
        <w:t>Dans le cas d’une tige (fig. 3)</w:t>
      </w:r>
    </w:p>
    <w:p w14:paraId="29515189" w14:textId="77777777" w:rsidR="005A4E07" w:rsidRPr="001E41DF" w:rsidRDefault="001E41DF" w:rsidP="001E41DF">
      <w:pPr>
        <w:pStyle w:val="H23G"/>
        <w:rPr>
          <w:b w:val="0"/>
        </w:rPr>
      </w:pPr>
      <w:r w:rsidRPr="001E41DF">
        <w:rPr>
          <w:b w:val="0"/>
        </w:rPr>
        <w:tab/>
      </w:r>
      <w:r w:rsidR="005A4E07" w:rsidRPr="001E41DF">
        <w:rPr>
          <w:b w:val="0"/>
        </w:rPr>
        <w:tab/>
        <w:t>Figure 3</w:t>
      </w:r>
    </w:p>
    <w:p w14:paraId="2FB1CDEF" w14:textId="77777777" w:rsidR="005A4E07" w:rsidRPr="00381D11" w:rsidRDefault="005A4E07" w:rsidP="005A4E07">
      <w:pPr>
        <w:pStyle w:val="SingleTxtG"/>
        <w:spacing w:after="0"/>
        <w:ind w:left="2268"/>
      </w:pPr>
      <w:r w:rsidRPr="00381D11">
        <w:rPr>
          <w:noProof/>
          <w:lang w:eastAsia="fr-CH"/>
        </w:rPr>
        <w:drawing>
          <wp:inline distT="0" distB="0" distL="0" distR="0" wp14:anchorId="5A1E191E" wp14:editId="2090D0A6">
            <wp:extent cx="1013894"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7778" t="-7022" r="-11111" b="-5922"/>
                    <a:stretch/>
                  </pic:blipFill>
                  <pic:spPr bwMode="auto">
                    <a:xfrm>
                      <a:off x="0" y="0"/>
                      <a:ext cx="1013894"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3362982" w14:textId="77777777" w:rsidR="005A4E07" w:rsidRPr="00381D11" w:rsidRDefault="005A4E07" w:rsidP="005A4E07">
      <w:pPr>
        <w:pStyle w:val="SingleTxtG"/>
        <w:spacing w:before="120"/>
        <w:ind w:left="2268"/>
      </w:pPr>
      <w:r w:rsidRPr="00381D11">
        <w:t>Le diamètre de la tige (d) doit être d’au moins 10 </w:t>
      </w:r>
      <w:proofErr w:type="spellStart"/>
      <w:r w:rsidRPr="00381D11">
        <w:t>mm.</w:t>
      </w:r>
      <w:proofErr w:type="spellEnd"/>
    </w:p>
    <w:p w14:paraId="5FE33857" w14:textId="77777777" w:rsidR="005A4E07" w:rsidRPr="00381D11" w:rsidRDefault="005A4E07" w:rsidP="005A4E07">
      <w:pPr>
        <w:pStyle w:val="SingleTxtG"/>
        <w:ind w:left="2268"/>
      </w:pPr>
      <w:r w:rsidRPr="00381D11">
        <w:tab/>
        <w:t>Les bords de l’extrémité de la tige doivent avoir un rayon de courbure (r) d’au moins 2 </w:t>
      </w:r>
      <w:proofErr w:type="spellStart"/>
      <w:r w:rsidRPr="00381D11">
        <w:t>mm.</w:t>
      </w:r>
      <w:proofErr w:type="spellEnd"/>
    </w:p>
    <w:p w14:paraId="2AF552D3" w14:textId="77777777" w:rsidR="005A4E07" w:rsidRPr="00381D11" w:rsidRDefault="005A4E07" w:rsidP="005A4E07">
      <w:pPr>
        <w:pStyle w:val="SingleTxtG"/>
        <w:keepNext/>
        <w:keepLines/>
        <w:ind w:left="2268" w:hanging="1134"/>
      </w:pPr>
      <w:r w:rsidRPr="00381D11">
        <w:t>8.7.6.2.2</w:t>
      </w:r>
      <w:r w:rsidRPr="00381D11">
        <w:tab/>
        <w:t>Prescriptions pour le groupe 2</w:t>
      </w:r>
    </w:p>
    <w:p w14:paraId="20772DBD" w14:textId="77777777" w:rsidR="005A4E07" w:rsidRPr="00381D11" w:rsidRDefault="005A4E07" w:rsidP="005A4E07">
      <w:pPr>
        <w:pStyle w:val="SingleTxtG"/>
        <w:keepNext/>
        <w:keepLines/>
        <w:ind w:left="2268" w:hanging="1134"/>
      </w:pPr>
      <w:r w:rsidRPr="00381D11">
        <w:t>8.7.6.2.2.1</w:t>
      </w:r>
      <w:r w:rsidRPr="00381D11">
        <w:tab/>
        <w:t>Dans le cas d’une plaque (fig. 2)</w:t>
      </w:r>
    </w:p>
    <w:p w14:paraId="17227145" w14:textId="77777777" w:rsidR="005A4E07" w:rsidRPr="00381D11" w:rsidRDefault="005A4E07" w:rsidP="005A4E07">
      <w:pPr>
        <w:pStyle w:val="SingleTxtG"/>
        <w:ind w:left="2268"/>
      </w:pPr>
      <w:r w:rsidRPr="00381D11">
        <w:tab/>
        <w:t xml:space="preserve">Les </w:t>
      </w:r>
      <w:r w:rsidR="007B7EA6">
        <w:t>coin</w:t>
      </w:r>
      <w:r w:rsidRPr="00381D11">
        <w:t>s doivent avoir un rayon de courbure (R) d’au moins 2 </w:t>
      </w:r>
      <w:proofErr w:type="spellStart"/>
      <w:r w:rsidRPr="00381D11">
        <w:t>mm.</w:t>
      </w:r>
      <w:proofErr w:type="spellEnd"/>
    </w:p>
    <w:p w14:paraId="1F603418" w14:textId="77777777" w:rsidR="005A4E07" w:rsidRPr="00381D11" w:rsidRDefault="005A4E07" w:rsidP="005A4E07">
      <w:pPr>
        <w:pStyle w:val="SingleTxtG"/>
        <w:ind w:left="2268"/>
      </w:pPr>
      <w:r w:rsidRPr="00381D11">
        <w:tab/>
        <w:t>Les bords doivent avoir un rayon de courbure (r) d’au moins 2 </w:t>
      </w:r>
      <w:proofErr w:type="spellStart"/>
      <w:r w:rsidRPr="00381D11">
        <w:t>mm.</w:t>
      </w:r>
      <w:proofErr w:type="spellEnd"/>
    </w:p>
    <w:p w14:paraId="48BB2FE5" w14:textId="77777777" w:rsidR="005A4E07" w:rsidRPr="00381D11" w:rsidRDefault="005A4E07" w:rsidP="005A4E07">
      <w:pPr>
        <w:pStyle w:val="SingleTxtG"/>
        <w:keepNext/>
        <w:keepLines/>
        <w:ind w:left="2268" w:hanging="1134"/>
      </w:pPr>
      <w:r w:rsidRPr="00381D11">
        <w:lastRenderedPageBreak/>
        <w:t>8.7.6.2.2.2</w:t>
      </w:r>
      <w:r w:rsidRPr="00381D11">
        <w:tab/>
        <w:t>Dans le cas d’une tige (fig. 4)</w:t>
      </w:r>
    </w:p>
    <w:p w14:paraId="5029405A" w14:textId="77777777" w:rsidR="005A4E07" w:rsidRPr="001E41DF" w:rsidRDefault="001E41DF" w:rsidP="001E41DF">
      <w:pPr>
        <w:pStyle w:val="H23G"/>
        <w:rPr>
          <w:b w:val="0"/>
        </w:rPr>
      </w:pPr>
      <w:r w:rsidRPr="001E41DF">
        <w:rPr>
          <w:b w:val="0"/>
        </w:rPr>
        <w:tab/>
      </w:r>
      <w:r w:rsidR="005A4E07" w:rsidRPr="001E41DF">
        <w:rPr>
          <w:b w:val="0"/>
        </w:rPr>
        <w:tab/>
        <w:t>Figure 4</w:t>
      </w:r>
    </w:p>
    <w:p w14:paraId="5996A691" w14:textId="77777777" w:rsidR="005A4E07" w:rsidRPr="00381D11" w:rsidRDefault="005A4E07" w:rsidP="005A4E07">
      <w:pPr>
        <w:pStyle w:val="SingleTxtG"/>
        <w:ind w:left="2268"/>
      </w:pPr>
      <w:r w:rsidRPr="00381D11">
        <w:rPr>
          <w:noProof/>
          <w:lang w:eastAsia="fr-CH"/>
        </w:rPr>
        <w:drawing>
          <wp:inline distT="0" distB="0" distL="0" distR="0" wp14:anchorId="26ECE2B1" wp14:editId="6EA134A3">
            <wp:extent cx="3960000" cy="2855195"/>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855195"/>
                    </a:xfrm>
                    <a:prstGeom prst="rect">
                      <a:avLst/>
                    </a:prstGeom>
                    <a:noFill/>
                    <a:ln>
                      <a:noFill/>
                    </a:ln>
                  </pic:spPr>
                </pic:pic>
              </a:graphicData>
            </a:graphic>
          </wp:inline>
        </w:drawing>
      </w:r>
    </w:p>
    <w:p w14:paraId="0380FBC5" w14:textId="77777777" w:rsidR="005A4E07" w:rsidRPr="00381D11" w:rsidRDefault="005A4E07" w:rsidP="005A4E07">
      <w:pPr>
        <w:pStyle w:val="SingleTxtG"/>
        <w:spacing w:before="240"/>
        <w:ind w:left="2268"/>
      </w:pPr>
      <w:r w:rsidRPr="00381D11">
        <w:tab/>
        <w:t>La longueur (t) doit être inférieure à d/2, si le diamètre de la tige (d) est inférieur à 20 </w:t>
      </w:r>
      <w:proofErr w:type="spellStart"/>
      <w:r w:rsidRPr="00381D11">
        <w:t>mm.</w:t>
      </w:r>
      <w:proofErr w:type="spellEnd"/>
      <w:r w:rsidRPr="00381D11">
        <w:t xml:space="preserve"> </w:t>
      </w:r>
    </w:p>
    <w:p w14:paraId="0647680C" w14:textId="77777777" w:rsidR="005A4E07" w:rsidRPr="00381D11" w:rsidRDefault="005A4E07" w:rsidP="005A4E07">
      <w:pPr>
        <w:pStyle w:val="SingleTxtG"/>
        <w:ind w:left="2268"/>
      </w:pPr>
      <w:r w:rsidRPr="00381D11">
        <w:tab/>
        <w:t>Le rayon de courbure (r) des bords de l’extrémité de la tige doit être d’au moins 2 mm, si le diamètre de la tige (d) est égal ou supérieur à 20 </w:t>
      </w:r>
      <w:proofErr w:type="spellStart"/>
      <w:r w:rsidRPr="00381D11">
        <w:t>mm.</w:t>
      </w:r>
      <w:proofErr w:type="spellEnd"/>
    </w:p>
    <w:p w14:paraId="7C6F3FAA" w14:textId="77777777" w:rsidR="005A4E07" w:rsidRPr="00381D11" w:rsidRDefault="005A4E07" w:rsidP="005A4E07">
      <w:pPr>
        <w:pStyle w:val="SingleTxtG"/>
        <w:keepNext/>
        <w:keepLines/>
        <w:ind w:left="2268" w:hanging="1134"/>
      </w:pPr>
      <w:r w:rsidRPr="00381D11">
        <w:t>8.7.7</w:t>
      </w:r>
      <w:r w:rsidRPr="00381D11">
        <w:tab/>
      </w:r>
      <w:r w:rsidRPr="00381D11">
        <w:tab/>
        <w:t>Prescriptions particulières</w:t>
      </w:r>
    </w:p>
    <w:p w14:paraId="52EA5C82" w14:textId="77777777" w:rsidR="005A4E07" w:rsidRPr="00381D11" w:rsidRDefault="005A4E07" w:rsidP="005A4E07">
      <w:pPr>
        <w:pStyle w:val="SingleTxtG"/>
        <w:ind w:left="2268" w:hanging="1134"/>
      </w:pPr>
      <w:r w:rsidRPr="00381D11">
        <w:t>8.7.7.1</w:t>
      </w:r>
      <w:r w:rsidRPr="00381D11">
        <w:tab/>
        <w:t>Le bord supérieur du pare-brise ou du carénage doit avoir un rayon de courbure d’au moins 2 mm ou être recouvert d’un matériau de protection.</w:t>
      </w:r>
    </w:p>
    <w:p w14:paraId="03EBDBE5" w14:textId="77777777" w:rsidR="005A4E07" w:rsidRPr="00381D11" w:rsidRDefault="005A4E07" w:rsidP="005A4E07">
      <w:pPr>
        <w:pStyle w:val="SingleTxtG"/>
        <w:ind w:left="2268" w:hanging="1134"/>
      </w:pPr>
      <w:r w:rsidRPr="00381D11">
        <w:t>8.7.7.2</w:t>
      </w:r>
      <w:r w:rsidRPr="00381D11">
        <w:tab/>
        <w:t>Les extrémités extérieures des poignées d’embrayage et de frein doivent être arrondies et avoir un rayon de courbure minimum de 7 </w:t>
      </w:r>
      <w:proofErr w:type="spellStart"/>
      <w:r w:rsidRPr="00381D11">
        <w:t>mm.</w:t>
      </w:r>
      <w:proofErr w:type="spellEnd"/>
    </w:p>
    <w:p w14:paraId="0A5F8C8D" w14:textId="77777777" w:rsidR="005A4E07" w:rsidRPr="00381D11" w:rsidRDefault="005A4E07" w:rsidP="005A4E07">
      <w:pPr>
        <w:pStyle w:val="SingleTxtG"/>
        <w:ind w:left="2268" w:hanging="1134"/>
      </w:pPr>
      <w:r w:rsidRPr="00381D11">
        <w:t>8.7.7.3</w:t>
      </w:r>
      <w:r w:rsidRPr="00381D11">
        <w:tab/>
        <w:t>Le bord d’attaque du garde-boue avant doit avoir un rayon de courbure d’au moins 2 </w:t>
      </w:r>
      <w:proofErr w:type="spellStart"/>
      <w:r w:rsidRPr="00381D11">
        <w:t>mm.</w:t>
      </w:r>
      <w:proofErr w:type="spellEnd"/>
    </w:p>
    <w:p w14:paraId="0E9FC515" w14:textId="77777777" w:rsidR="005A4E07" w:rsidRPr="00381D11" w:rsidRDefault="005A4E07" w:rsidP="005A4E07">
      <w:pPr>
        <w:pStyle w:val="SingleTxtG"/>
        <w:ind w:left="2268" w:hanging="1134"/>
      </w:pPr>
      <w:r w:rsidRPr="00381D11">
        <w:t>8.7.7.4</w:t>
      </w:r>
      <w:r w:rsidRPr="00381D11">
        <w:tab/>
        <w:t>Les bouchons de remplissage placés sur la face supérieure du réservoir d’essence et susceptibles d’être heurtés par le conducteur lors d’un choc frontal ne doivent pas faire saillie, sur leur bord arrière, de plus de 15 mm</w:t>
      </w:r>
      <w:r w:rsidRPr="00381D11">
        <w:rPr>
          <w:rStyle w:val="Appelnotedebasdep"/>
        </w:rPr>
        <w:footnoteReference w:id="9"/>
      </w:r>
      <w:r w:rsidRPr="00381D11">
        <w:t xml:space="preserve"> au-dessus de la surface sous-jacente et leur raccord avec ladite surface doit être affleurant ou arrondi.</w:t>
      </w:r>
    </w:p>
    <w:p w14:paraId="22587186" w14:textId="77777777" w:rsidR="005A4E07" w:rsidRPr="00381D11" w:rsidRDefault="005A4E07" w:rsidP="005A4E07">
      <w:pPr>
        <w:pStyle w:val="SingleTxtG"/>
        <w:keepNext/>
        <w:keepLines/>
        <w:ind w:left="2268" w:hanging="1134"/>
      </w:pPr>
      <w:r w:rsidRPr="00381D11">
        <w:t>8.7.7.5</w:t>
      </w:r>
      <w:r w:rsidRPr="00381D11">
        <w:tab/>
        <w:t>Les clefs de contact doivent être pourvues d’un embout protecteur.</w:t>
      </w:r>
    </w:p>
    <w:p w14:paraId="3607F2AE" w14:textId="77777777" w:rsidR="005A4E07" w:rsidRPr="00381D11" w:rsidRDefault="005A4E07" w:rsidP="005A4E07">
      <w:pPr>
        <w:pStyle w:val="SingleTxtG"/>
        <w:ind w:left="2268"/>
      </w:pPr>
      <w:r w:rsidRPr="00381D11">
        <w:tab/>
        <w:t>Cette prescription ne vise pas les clefs escamotables ou encastrées.</w:t>
      </w:r>
    </w:p>
    <w:p w14:paraId="69F5BE3F" w14:textId="77777777" w:rsidR="005A4E07" w:rsidRPr="00381D11" w:rsidRDefault="005A4E07" w:rsidP="005A4E07">
      <w:pPr>
        <w:pStyle w:val="SingleTxtG"/>
        <w:keepNext/>
        <w:keepLines/>
        <w:ind w:left="2268" w:hanging="1134"/>
      </w:pPr>
      <w:r w:rsidRPr="00381D11">
        <w:t>8.7.7.6</w:t>
      </w:r>
      <w:r w:rsidRPr="00381D11">
        <w:tab/>
        <w:t>Les enjoliveurs ajoutés ne doivent pas faire saillie de plus de 10 mm au-dessus de la surface sous-jacente.</w:t>
      </w:r>
    </w:p>
    <w:p w14:paraId="13906A34" w14:textId="77777777" w:rsidR="005A4E07" w:rsidRPr="00381D11" w:rsidRDefault="005A4E07" w:rsidP="005A4E07">
      <w:pPr>
        <w:pStyle w:val="SingleTxtG"/>
        <w:ind w:left="2268"/>
      </w:pPr>
      <w:r w:rsidRPr="00381D11">
        <w:tab/>
        <w:t>Jusqu’à 5 mm d’épaisseur, leurs bords doivent être chanfreinés ; au-dessus de 5 mm d’épaisseur, ils doivent avoir un rayon de courbure d’au moins 2,5 </w:t>
      </w:r>
      <w:proofErr w:type="spellStart"/>
      <w:r w:rsidRPr="00381D11">
        <w:t>mm.</w:t>
      </w:r>
      <w:proofErr w:type="spellEnd"/>
    </w:p>
    <w:p w14:paraId="26471546" w14:textId="77777777" w:rsidR="005A4E07" w:rsidRPr="001E41DF" w:rsidRDefault="001E41DF" w:rsidP="001E41DF">
      <w:pPr>
        <w:pStyle w:val="H23G"/>
        <w:rPr>
          <w:b w:val="0"/>
        </w:rPr>
      </w:pPr>
      <w:r w:rsidRPr="001E41DF">
        <w:rPr>
          <w:b w:val="0"/>
        </w:rPr>
        <w:lastRenderedPageBreak/>
        <w:tab/>
      </w:r>
      <w:r w:rsidR="005A4E07" w:rsidRPr="001E41DF">
        <w:rPr>
          <w:b w:val="0"/>
        </w:rPr>
        <w:tab/>
        <w:t>Figure 5</w:t>
      </w:r>
    </w:p>
    <w:p w14:paraId="1007E3BE" w14:textId="77777777" w:rsidR="005A4E07" w:rsidRPr="00381D11" w:rsidRDefault="005A4E07" w:rsidP="005A4E07">
      <w:pPr>
        <w:pStyle w:val="SingleTxtG"/>
        <w:ind w:left="2268"/>
      </w:pPr>
      <w:r w:rsidRPr="00381D11">
        <w:rPr>
          <w:noProof/>
          <w:lang w:eastAsia="fr-CH"/>
        </w:rPr>
        <w:drawing>
          <wp:inline distT="0" distB="0" distL="0" distR="0" wp14:anchorId="60A8920F" wp14:editId="396D443B">
            <wp:extent cx="3960000" cy="3290209"/>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30"/>
                    <a:stretch/>
                  </pic:blipFill>
                  <pic:spPr bwMode="auto">
                    <a:xfrm>
                      <a:off x="0" y="0"/>
                      <a:ext cx="3960000" cy="3290209"/>
                    </a:xfrm>
                    <a:prstGeom prst="rect">
                      <a:avLst/>
                    </a:prstGeom>
                    <a:noFill/>
                    <a:ln>
                      <a:noFill/>
                    </a:ln>
                    <a:extLst>
                      <a:ext uri="{53640926-AAD7-44D8-BBD7-CCE9431645EC}">
                        <a14:shadowObscured xmlns:a14="http://schemas.microsoft.com/office/drawing/2010/main"/>
                      </a:ext>
                    </a:extLst>
                  </pic:spPr>
                </pic:pic>
              </a:graphicData>
            </a:graphic>
          </wp:inline>
        </w:drawing>
      </w:r>
    </w:p>
    <w:p w14:paraId="19B8A42D" w14:textId="77777777" w:rsidR="005A4E07" w:rsidRPr="0033462F" w:rsidRDefault="005A4E07" w:rsidP="0033462F">
      <w:pPr>
        <w:pStyle w:val="H23G"/>
        <w:rPr>
          <w:b w:val="0"/>
        </w:rPr>
      </w:pPr>
      <w:r w:rsidRPr="0033462F">
        <w:rPr>
          <w:b w:val="0"/>
        </w:rPr>
        <w:tab/>
      </w:r>
      <w:r w:rsidR="0033462F" w:rsidRPr="0033462F">
        <w:rPr>
          <w:b w:val="0"/>
        </w:rPr>
        <w:tab/>
      </w:r>
      <w:r w:rsidRPr="0033462F">
        <w:rPr>
          <w:b w:val="0"/>
        </w:rPr>
        <w:t>Figure 6</w:t>
      </w:r>
    </w:p>
    <w:p w14:paraId="5B7F1602" w14:textId="77777777" w:rsidR="005A4E07" w:rsidRPr="00381D11" w:rsidRDefault="005A4E07" w:rsidP="005A4E07">
      <w:pPr>
        <w:pStyle w:val="SingleTxtG"/>
        <w:ind w:left="2268"/>
      </w:pPr>
      <w:r w:rsidRPr="00381D11">
        <w:rPr>
          <w:noProof/>
          <w:lang w:eastAsia="fr-CH"/>
        </w:rPr>
        <w:drawing>
          <wp:inline distT="0" distB="0" distL="0" distR="0" wp14:anchorId="77962FB3" wp14:editId="2FDF5E61">
            <wp:extent cx="3960000" cy="306371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063717"/>
                    </a:xfrm>
                    <a:prstGeom prst="rect">
                      <a:avLst/>
                    </a:prstGeom>
                    <a:noFill/>
                    <a:ln>
                      <a:noFill/>
                    </a:ln>
                  </pic:spPr>
                </pic:pic>
              </a:graphicData>
            </a:graphic>
          </wp:inline>
        </w:drawing>
      </w:r>
    </w:p>
    <w:p w14:paraId="357C2564" w14:textId="77777777" w:rsidR="005A4E07" w:rsidRPr="00381D11" w:rsidRDefault="005A4E07" w:rsidP="005A4E07">
      <w:pPr>
        <w:pStyle w:val="SingleTxtG"/>
        <w:keepNext/>
        <w:keepLines/>
        <w:ind w:left="2268" w:hanging="1134"/>
      </w:pPr>
      <w:r w:rsidRPr="00381D11">
        <w:t>8.8</w:t>
      </w:r>
      <w:r w:rsidRPr="00381D11">
        <w:tab/>
        <w:t>Bruit</w:t>
      </w:r>
    </w:p>
    <w:p w14:paraId="76B33EEC" w14:textId="77777777" w:rsidR="005A4E07" w:rsidRPr="00381D11" w:rsidRDefault="005A4E07" w:rsidP="005A4E07">
      <w:pPr>
        <w:pStyle w:val="SingleTxtG"/>
        <w:keepNext/>
        <w:keepLines/>
        <w:ind w:left="2268" w:hanging="1134"/>
      </w:pPr>
      <w:r w:rsidRPr="00381D11">
        <w:t>8.8.1</w:t>
      </w:r>
      <w:r w:rsidRPr="00381D11">
        <w:tab/>
        <w:t>Bruit à l’intérieur des véhicules</w:t>
      </w:r>
    </w:p>
    <w:p w14:paraId="5581DC85" w14:textId="77777777" w:rsidR="005A4E07" w:rsidRPr="00381D11" w:rsidRDefault="005A4E07" w:rsidP="005A4E07">
      <w:pPr>
        <w:pStyle w:val="SingleTxtG"/>
        <w:keepNext/>
        <w:keepLines/>
        <w:ind w:left="2268" w:hanging="1134"/>
      </w:pPr>
      <w:r w:rsidRPr="00381D11">
        <w:t>8.8.1.1</w:t>
      </w:r>
      <w:r w:rsidRPr="00381D11">
        <w:tab/>
        <w:t>Domaine d’application</w:t>
      </w:r>
    </w:p>
    <w:p w14:paraId="71F5ACA9" w14:textId="77777777" w:rsidR="005A4E07" w:rsidRPr="00381D11" w:rsidRDefault="005A4E07" w:rsidP="005A4E07">
      <w:pPr>
        <w:pStyle w:val="SingleTxtG"/>
        <w:ind w:left="2268"/>
      </w:pPr>
      <w:r w:rsidRPr="00381D11">
        <w:t>La présente recommandation formule des dispositions relatives à la mesure du bruit à l’intérieur des véhicules à moteur des catégories M</w:t>
      </w:r>
      <w:r w:rsidRPr="00381D11">
        <w:rPr>
          <w:vertAlign w:val="subscript"/>
        </w:rPr>
        <w:t>2</w:t>
      </w:r>
      <w:r w:rsidRPr="00381D11">
        <w:t>, M</w:t>
      </w:r>
      <w:r w:rsidRPr="00381D11">
        <w:rPr>
          <w:vertAlign w:val="subscript"/>
        </w:rPr>
        <w:t>3</w:t>
      </w:r>
      <w:r w:rsidRPr="00381D11">
        <w:t>, N</w:t>
      </w:r>
      <w:r w:rsidRPr="00381D11">
        <w:rPr>
          <w:vertAlign w:val="subscript"/>
        </w:rPr>
        <w:t>1</w:t>
      </w:r>
      <w:r w:rsidRPr="00381D11">
        <w:t>, N</w:t>
      </w:r>
      <w:r w:rsidRPr="00381D11">
        <w:rPr>
          <w:vertAlign w:val="subscript"/>
        </w:rPr>
        <w:t>2</w:t>
      </w:r>
      <w:r w:rsidRPr="00381D11">
        <w:t xml:space="preserve"> et N</w:t>
      </w:r>
      <w:r w:rsidRPr="00381D11">
        <w:rPr>
          <w:vertAlign w:val="subscript"/>
        </w:rPr>
        <w:t>3</w:t>
      </w:r>
      <w:r w:rsidRPr="00381D11">
        <w:t>, auquel sont exposés le conducteur et éventuellement les passagers assis dans la cabine du véhicule ou les voyageurs assis dans le compartiment qui leur est réservé.</w:t>
      </w:r>
    </w:p>
    <w:p w14:paraId="78EDC122" w14:textId="77777777" w:rsidR="005A4E07" w:rsidRPr="00381D11" w:rsidRDefault="005A4E07" w:rsidP="005A4E07">
      <w:pPr>
        <w:pStyle w:val="SingleTxtG"/>
        <w:keepNext/>
        <w:keepLines/>
        <w:ind w:left="2268" w:hanging="1134"/>
      </w:pPr>
      <w:r w:rsidRPr="00381D11">
        <w:lastRenderedPageBreak/>
        <w:t>8.8.1.2</w:t>
      </w:r>
      <w:r w:rsidRPr="00381D11">
        <w:tab/>
        <w:t>Méthodes de mesure du niveau sonore</w:t>
      </w:r>
    </w:p>
    <w:p w14:paraId="54172B5D" w14:textId="77777777" w:rsidR="005A4E07" w:rsidRPr="00381D11" w:rsidRDefault="005A4E07" w:rsidP="005A4E07">
      <w:pPr>
        <w:pStyle w:val="SingleTxtG"/>
        <w:ind w:left="2268"/>
      </w:pPr>
      <w:r w:rsidRPr="00381D11">
        <w:tab/>
        <w:t>La mesure du bruit produit par le type de véhicule est effectuée conformément aux deux méthodes décrites au paragraphe 8.38 pour les véhicules en marche et pour les véhicules à l’arrêt.</w:t>
      </w:r>
    </w:p>
    <w:p w14:paraId="17E76BEC" w14:textId="77777777" w:rsidR="005A4E07" w:rsidRPr="00381D11" w:rsidRDefault="005A4E07" w:rsidP="005A4E07">
      <w:pPr>
        <w:pStyle w:val="SingleTxtG"/>
        <w:ind w:left="2268"/>
      </w:pPr>
      <w:r w:rsidRPr="00381D11">
        <w:tab/>
        <w:t>L’essai exécuté sur le véhicule à l’arrêt peut servir de modèle aux services techniques qui veulent utiliser cette méthode pour le contrôle des véhicules en circulation.</w:t>
      </w:r>
    </w:p>
    <w:p w14:paraId="24240E1C" w14:textId="77777777" w:rsidR="005A4E07" w:rsidRPr="00381D11" w:rsidRDefault="005A4E07" w:rsidP="005A4E07">
      <w:pPr>
        <w:pStyle w:val="SingleTxtG"/>
        <w:keepNext/>
        <w:keepLines/>
        <w:ind w:left="2268" w:hanging="1134"/>
      </w:pPr>
      <w:r w:rsidRPr="00381D11">
        <w:t>8.8.2</w:t>
      </w:r>
      <w:r w:rsidRPr="00381D11">
        <w:tab/>
        <w:t>Bruit émis par les véhicules en circulation</w:t>
      </w:r>
    </w:p>
    <w:p w14:paraId="163E05B1" w14:textId="77777777" w:rsidR="005A4E07" w:rsidRPr="00381D11" w:rsidRDefault="005A4E07" w:rsidP="005A4E07">
      <w:pPr>
        <w:pStyle w:val="SingleTxtG"/>
        <w:ind w:left="2268" w:hanging="1134"/>
      </w:pPr>
      <w:r w:rsidRPr="00381D11">
        <w:t>8.8.2.1</w:t>
      </w:r>
      <w:r w:rsidRPr="00381D11">
        <w:tab/>
        <w:t>Afin de faciliter la lutte contre les nuisances sonores des véhicules en circulation par des contrôles simples, il est recommandé d’utiliser les méthodes de mesure du niveau sonore suivantes :</w:t>
      </w:r>
    </w:p>
    <w:p w14:paraId="646D0FA5" w14:textId="77777777" w:rsidR="005A4E07" w:rsidRPr="00381D11" w:rsidRDefault="005A4E07" w:rsidP="005A4E07">
      <w:pPr>
        <w:pStyle w:val="SingleTxtG"/>
        <w:ind w:left="2268" w:hanging="1134"/>
      </w:pPr>
      <w:r w:rsidRPr="00381D11">
        <w:t>8.8.2.1.1</w:t>
      </w:r>
      <w:r w:rsidRPr="00381D11">
        <w:tab/>
        <w:t xml:space="preserve">Pour les véhicules des catégories M et N, celle décrite au paragraphe 3.2 de l’annexe 3 du Règlement </w:t>
      </w:r>
      <w:r w:rsidR="00D9351D">
        <w:t xml:space="preserve">ONU </w:t>
      </w:r>
      <w:r w:rsidRPr="00381D11">
        <w:t>n</w:t>
      </w:r>
      <w:r w:rsidRPr="00381D11">
        <w:rPr>
          <w:vertAlign w:val="superscript"/>
        </w:rPr>
        <w:t>o</w:t>
      </w:r>
      <w:r w:rsidRPr="00381D11">
        <w:t> 51 (Mesure du bruit émis par les véhicules à l’arrêt, à proximité de l’échappement).</w:t>
      </w:r>
    </w:p>
    <w:p w14:paraId="46FE1D8F" w14:textId="77777777" w:rsidR="005A4E07" w:rsidRPr="00381D11" w:rsidRDefault="005A4E07" w:rsidP="005A4E07">
      <w:pPr>
        <w:pStyle w:val="SingleTxtG"/>
        <w:ind w:left="2268" w:hanging="1134"/>
      </w:pPr>
      <w:r w:rsidRPr="00381D11">
        <w:t>8.8.2.1.2</w:t>
      </w:r>
      <w:r w:rsidRPr="00381D11">
        <w:tab/>
        <w:t>Pour les véhicules des catégories L</w:t>
      </w:r>
      <w:r w:rsidRPr="00381D11">
        <w:rPr>
          <w:vertAlign w:val="subscript"/>
        </w:rPr>
        <w:t>2</w:t>
      </w:r>
      <w:r w:rsidRPr="00381D11">
        <w:t>, L</w:t>
      </w:r>
      <w:r w:rsidRPr="00381D11">
        <w:rPr>
          <w:vertAlign w:val="subscript"/>
        </w:rPr>
        <w:t>4</w:t>
      </w:r>
      <w:r w:rsidRPr="00381D11">
        <w:t>, L</w:t>
      </w:r>
      <w:r w:rsidRPr="00381D11">
        <w:rPr>
          <w:vertAlign w:val="subscript"/>
        </w:rPr>
        <w:t>5</w:t>
      </w:r>
      <w:r w:rsidRPr="00381D11">
        <w:t xml:space="preserve">, celle décrite au paragraphe 3.2 de l’annexe 3 du Règlement </w:t>
      </w:r>
      <w:r w:rsidR="00D9351D">
        <w:t xml:space="preserve">ONU </w:t>
      </w:r>
      <w:r w:rsidRPr="00381D11">
        <w:t>n</w:t>
      </w:r>
      <w:r w:rsidRPr="00381D11">
        <w:rPr>
          <w:vertAlign w:val="superscript"/>
        </w:rPr>
        <w:t>o</w:t>
      </w:r>
      <w:r w:rsidRPr="00381D11">
        <w:t> 9 (Mesure du bruit émis par les véhicules à l’arrêt, à proximité de l’échappement).</w:t>
      </w:r>
    </w:p>
    <w:p w14:paraId="1DC0D104" w14:textId="77777777" w:rsidR="005A4E07" w:rsidRPr="00381D11" w:rsidRDefault="005A4E07" w:rsidP="005A4E07">
      <w:pPr>
        <w:pStyle w:val="SingleTxtG"/>
        <w:ind w:left="2268" w:hanging="1134"/>
      </w:pPr>
      <w:r w:rsidRPr="00381D11">
        <w:t>8.8.2.1.3</w:t>
      </w:r>
      <w:r w:rsidRPr="00381D11">
        <w:tab/>
        <w:t>Pour les véhicules de la catégorie L</w:t>
      </w:r>
      <w:r w:rsidRPr="00381D11">
        <w:rPr>
          <w:vertAlign w:val="subscript"/>
        </w:rPr>
        <w:t>3</w:t>
      </w:r>
      <w:r w:rsidRPr="00381D11">
        <w:t xml:space="preserve">, celle décrite au paragraphe 2 de l’annexe 3 du Règlement </w:t>
      </w:r>
      <w:r w:rsidR="00D9351D">
        <w:t xml:space="preserve">ONU </w:t>
      </w:r>
      <w:r w:rsidRPr="00381D11">
        <w:t>n</w:t>
      </w:r>
      <w:r w:rsidRPr="00381D11">
        <w:rPr>
          <w:vertAlign w:val="superscript"/>
        </w:rPr>
        <w:t>o</w:t>
      </w:r>
      <w:r w:rsidRPr="00381D11">
        <w:t> 41 (Mesure du bruit émis par les motocycles à l’arrêt, à proximité de l’échappement).</w:t>
      </w:r>
    </w:p>
    <w:p w14:paraId="091F46AC" w14:textId="77777777" w:rsidR="005A4E07" w:rsidRPr="00381D11" w:rsidRDefault="005A4E07" w:rsidP="005A4E07">
      <w:pPr>
        <w:pStyle w:val="SingleTxtG"/>
        <w:ind w:left="2268" w:hanging="1134"/>
      </w:pPr>
      <w:r w:rsidRPr="00381D11">
        <w:t>8.8.2.1.4</w:t>
      </w:r>
      <w:r w:rsidRPr="00381D11">
        <w:tab/>
        <w:t>Pour les véhicules de la catégorie L</w:t>
      </w:r>
      <w:r w:rsidRPr="00381D11">
        <w:rPr>
          <w:vertAlign w:val="subscript"/>
        </w:rPr>
        <w:t>1</w:t>
      </w:r>
      <w:r w:rsidRPr="00381D11">
        <w:t xml:space="preserve">, celle décrite au paragraphe 3.2 de l’annexe 3 du Règlement </w:t>
      </w:r>
      <w:r w:rsidR="00D9351D">
        <w:t xml:space="preserve">ONU </w:t>
      </w:r>
      <w:r w:rsidRPr="00381D11">
        <w:t>n</w:t>
      </w:r>
      <w:r w:rsidRPr="00381D11">
        <w:rPr>
          <w:vertAlign w:val="superscript"/>
        </w:rPr>
        <w:t>o</w:t>
      </w:r>
      <w:r w:rsidRPr="00381D11">
        <w:t> 63 (Mesure du bruit émis par les cyclomoteurs à l’arrêt, à proximité de l’échappement).</w:t>
      </w:r>
    </w:p>
    <w:p w14:paraId="0FE6DB27" w14:textId="77777777" w:rsidR="005A4E07" w:rsidRPr="00381D11" w:rsidRDefault="005A4E07" w:rsidP="005A4E07">
      <w:pPr>
        <w:pStyle w:val="SingleTxtG"/>
        <w:ind w:left="2268" w:hanging="1134"/>
      </w:pPr>
      <w:r w:rsidRPr="00381D11">
        <w:t>8.8.2.2</w:t>
      </w:r>
      <w:r w:rsidRPr="00381D11">
        <w:tab/>
        <w:t>En raison des tolérances des appareils de mesure, des influences perturbatrices lors de la mesure et de la dispersion des mesures pour des véhicules de même type, il faut compter avec une incertitude de 5 dB(A) par rapport à la valeur correspondante relevée lors de l’homologation de type.</w:t>
      </w:r>
    </w:p>
    <w:p w14:paraId="26721028" w14:textId="77777777" w:rsidR="005A4E07" w:rsidRPr="00381D11" w:rsidRDefault="005A4E07" w:rsidP="005A4E07">
      <w:pPr>
        <w:pStyle w:val="SingleTxtG"/>
        <w:ind w:left="2268" w:hanging="1134"/>
      </w:pPr>
      <w:r w:rsidRPr="00381D11">
        <w:t>8.8.2.3</w:t>
      </w:r>
      <w:r w:rsidRPr="00381D11">
        <w:tab/>
        <w:t>Celle-ci, comme celle du régime initial stabilisé de fonctionnement du moteur, doit être portée sur les documents d’immatriculation de chaque véhicule neuf, ou sur la plaque de constructeur dans le cas des véhicules pour lesquels l’immatriculation n’est pas requise.</w:t>
      </w:r>
    </w:p>
    <w:p w14:paraId="00E28FB9" w14:textId="77777777" w:rsidR="005A4E07" w:rsidRPr="00381D11" w:rsidRDefault="005A4E07" w:rsidP="005A4E07">
      <w:pPr>
        <w:pStyle w:val="SingleTxtG"/>
        <w:ind w:left="2268" w:hanging="1134"/>
      </w:pPr>
      <w:r w:rsidRPr="00381D11">
        <w:t>8.8.2.4</w:t>
      </w:r>
      <w:r w:rsidRPr="00381D11">
        <w:tab/>
        <w:t>Les contrôles des véhicules mis en circulation avant l’utilisation de cette méthode seront opérés selon la procédure précédemment en vigueur.</w:t>
      </w:r>
    </w:p>
    <w:p w14:paraId="0EB060BC" w14:textId="77777777" w:rsidR="005A4E07" w:rsidRPr="00381D11" w:rsidRDefault="005A4E07" w:rsidP="005A4E07">
      <w:pPr>
        <w:pStyle w:val="SingleTxtG"/>
        <w:ind w:left="2268" w:hanging="1134"/>
      </w:pPr>
      <w:r w:rsidRPr="00381D11">
        <w:t>8.8.2.5</w:t>
      </w:r>
      <w:r w:rsidRPr="00381D11">
        <w:tab/>
        <w:t>Si elles sont possibles, une inspection visuelle du système d’échappement et une vérification du marquage doivent être aussi effectuées.</w:t>
      </w:r>
    </w:p>
    <w:p w14:paraId="1F7BCC70" w14:textId="77777777" w:rsidR="005A4E07" w:rsidRPr="00381D11" w:rsidRDefault="005A4E07" w:rsidP="005A4E07">
      <w:pPr>
        <w:pStyle w:val="SingleTxtG"/>
        <w:keepNext/>
        <w:keepLines/>
        <w:ind w:left="2268" w:hanging="1134"/>
      </w:pPr>
      <w:r w:rsidRPr="00381D11">
        <w:t>8.9</w:t>
      </w:r>
      <w:r w:rsidRPr="00381D11">
        <w:tab/>
        <w:t>Serrures et organes de fixation des portes</w:t>
      </w:r>
    </w:p>
    <w:p w14:paraId="6B5EB63F" w14:textId="77777777" w:rsidR="005A4E07" w:rsidRPr="00381D11" w:rsidRDefault="005A4E07" w:rsidP="005A4E07">
      <w:pPr>
        <w:pStyle w:val="SingleTxtG"/>
        <w:ind w:left="2268"/>
      </w:pPr>
      <w:r w:rsidRPr="00381D11">
        <w:tab/>
        <w:t>Sens de manœuvre des poignées de porte à l’intérieur des véhicules</w:t>
      </w:r>
    </w:p>
    <w:p w14:paraId="2B827102" w14:textId="77777777" w:rsidR="005A4E07" w:rsidRPr="00381D11" w:rsidRDefault="005A4E07" w:rsidP="005A4E07">
      <w:pPr>
        <w:pStyle w:val="SingleTxtG"/>
        <w:ind w:left="2268"/>
      </w:pPr>
      <w:r w:rsidRPr="00381D11">
        <w:tab/>
        <w:t>Les constructeurs devraient disposer les poignées de porte, lorsqu’elles pivotent autour d’un axe horizontal, de telle façon :</w:t>
      </w:r>
    </w:p>
    <w:p w14:paraId="46361AFD" w14:textId="77777777" w:rsidR="005A4E07" w:rsidRPr="00381D11" w:rsidRDefault="005A4E07" w:rsidP="005A4E07">
      <w:pPr>
        <w:pStyle w:val="SingleTxtG"/>
        <w:ind w:left="2835" w:hanging="567"/>
      </w:pPr>
      <w:r w:rsidRPr="00381D11">
        <w:t>a)</w:t>
      </w:r>
      <w:r w:rsidRPr="00381D11">
        <w:tab/>
        <w:t>Que les poignées se déplacent symétriquement par rapport à l’axe longitudinal médian du véhicule ;</w:t>
      </w:r>
    </w:p>
    <w:p w14:paraId="24B63DC5" w14:textId="77777777" w:rsidR="005A4E07" w:rsidRPr="00381D11" w:rsidRDefault="005A4E07" w:rsidP="005A4E07">
      <w:pPr>
        <w:pStyle w:val="SingleTxtG"/>
        <w:ind w:left="2835" w:hanging="567"/>
      </w:pPr>
      <w:r w:rsidRPr="00381D11">
        <w:t>b)</w:t>
      </w:r>
      <w:r w:rsidRPr="00381D11">
        <w:tab/>
        <w:t>Qu’en position de fermeture (distincte de celle de verrouillage), les poignées soient horizontales ou à peu près horizontales et qu’elles doivent être tirées vers le haut pour ouvrir la porte.</w:t>
      </w:r>
    </w:p>
    <w:p w14:paraId="7E6C6A95" w14:textId="77777777" w:rsidR="005A4E07" w:rsidRPr="00381D11" w:rsidRDefault="005A4E07" w:rsidP="005A4E07">
      <w:pPr>
        <w:pStyle w:val="SingleTxtG"/>
        <w:keepNext/>
        <w:keepLines/>
        <w:ind w:left="2268" w:hanging="1134"/>
      </w:pPr>
      <w:r w:rsidRPr="00381D11">
        <w:t>8.10</w:t>
      </w:r>
      <w:r w:rsidRPr="00381D11">
        <w:tab/>
        <w:t>Dispositifs de retenue pour enfants</w:t>
      </w:r>
    </w:p>
    <w:p w14:paraId="2041C2ED" w14:textId="77777777" w:rsidR="005A4E07" w:rsidRPr="00381D11" w:rsidRDefault="005A4E07" w:rsidP="005A4E07">
      <w:pPr>
        <w:pStyle w:val="SingleTxtG"/>
        <w:ind w:left="2268"/>
      </w:pPr>
      <w:r w:rsidRPr="00381D11">
        <w:tab/>
        <w:t xml:space="preserve">Il est recommandé d’appliquer les prescriptions des Règlements </w:t>
      </w:r>
      <w:r>
        <w:t>ONU</w:t>
      </w:r>
      <w:r w:rsidRPr="00381D11">
        <w:t xml:space="preserve"> mentionnés à la ligne L du tableau de la section 5.</w:t>
      </w:r>
    </w:p>
    <w:p w14:paraId="15DFCE0D" w14:textId="77777777" w:rsidR="005A4E07" w:rsidRPr="00381D11" w:rsidRDefault="005A4E07" w:rsidP="005A4E07">
      <w:pPr>
        <w:pStyle w:val="SingleTxtG"/>
        <w:keepNext/>
        <w:keepLines/>
        <w:ind w:left="2268" w:hanging="1134"/>
      </w:pPr>
      <w:r w:rsidRPr="00381D11">
        <w:t>8.11</w:t>
      </w:r>
      <w:r w:rsidRPr="00381D11">
        <w:tab/>
        <w:t>Compatibilité entre véhicules tracteurs et remorques</w:t>
      </w:r>
    </w:p>
    <w:p w14:paraId="45F074EE" w14:textId="77777777" w:rsidR="005A4E07" w:rsidRPr="00381D11" w:rsidRDefault="005A4E07" w:rsidP="005A4E07">
      <w:pPr>
        <w:pStyle w:val="SingleTxtG"/>
        <w:ind w:left="2268"/>
      </w:pPr>
      <w:r w:rsidRPr="00381D11">
        <w:tab/>
        <w:t>Non encore établies.</w:t>
      </w:r>
    </w:p>
    <w:p w14:paraId="34C2AEBF" w14:textId="77777777" w:rsidR="005A4E07" w:rsidRPr="00381D11" w:rsidRDefault="005A4E07" w:rsidP="005A4E07">
      <w:pPr>
        <w:pStyle w:val="SingleTxtG"/>
        <w:keepNext/>
        <w:keepLines/>
        <w:ind w:left="2268" w:hanging="1134"/>
      </w:pPr>
      <w:r w:rsidRPr="00381D11">
        <w:lastRenderedPageBreak/>
        <w:t>8.12</w:t>
      </w:r>
      <w:r w:rsidRPr="00381D11">
        <w:tab/>
        <w:t xml:space="preserve">Dispositif signalant une rupture d’attelage </w:t>
      </w:r>
    </w:p>
    <w:p w14:paraId="2BB69886" w14:textId="77777777" w:rsidR="005A4E07" w:rsidRPr="00381D11" w:rsidRDefault="005A4E07" w:rsidP="005A4E07">
      <w:pPr>
        <w:pStyle w:val="SingleTxtG"/>
        <w:ind w:left="2268"/>
      </w:pPr>
      <w:r w:rsidRPr="00381D11">
        <w:tab/>
        <w:t>Les véhicules tracteurs auxquels est attelée une remorque ne doivent pas obligatoirement être équipés d’un dispositif signalant automatiquement une rupture de l’attelage de la remorque.</w:t>
      </w:r>
    </w:p>
    <w:p w14:paraId="17061CEE" w14:textId="77777777" w:rsidR="005A4E07" w:rsidRPr="00381D11" w:rsidRDefault="005A4E07" w:rsidP="005A4E07">
      <w:pPr>
        <w:pStyle w:val="SingleTxtG"/>
        <w:keepNext/>
        <w:keepLines/>
        <w:ind w:left="2268" w:hanging="1134"/>
      </w:pPr>
      <w:r w:rsidRPr="00381D11">
        <w:t>8.13</w:t>
      </w:r>
      <w:r w:rsidRPr="00381D11">
        <w:tab/>
        <w:t>Poids et répartition de la charge entre les essieux</w:t>
      </w:r>
    </w:p>
    <w:p w14:paraId="60909E8A" w14:textId="77777777" w:rsidR="005A4E07" w:rsidRPr="00381D11" w:rsidRDefault="005A4E07" w:rsidP="005A4E07">
      <w:pPr>
        <w:pStyle w:val="SingleTxtG"/>
        <w:keepNext/>
        <w:keepLines/>
        <w:ind w:left="2268" w:hanging="1134"/>
      </w:pPr>
      <w:r w:rsidRPr="00381D11">
        <w:t>8.13.1</w:t>
      </w:r>
      <w:r w:rsidRPr="00381D11">
        <w:tab/>
        <w:t>Voitures particulières</w:t>
      </w:r>
    </w:p>
    <w:p w14:paraId="271F0A4C" w14:textId="77777777" w:rsidR="005A4E07" w:rsidRPr="00381D11" w:rsidRDefault="005A4E07" w:rsidP="005A4E07">
      <w:pPr>
        <w:pStyle w:val="SingleTxtG"/>
        <w:ind w:left="2268"/>
      </w:pPr>
      <w:r w:rsidRPr="00381D11">
        <w:t>Non encore établies.</w:t>
      </w:r>
    </w:p>
    <w:p w14:paraId="6CDACA3E" w14:textId="77777777" w:rsidR="005A4E07" w:rsidRPr="00381D11" w:rsidRDefault="005A4E07" w:rsidP="005A4E07">
      <w:pPr>
        <w:pStyle w:val="SingleTxtG"/>
        <w:keepNext/>
        <w:keepLines/>
        <w:ind w:left="2268" w:hanging="1134"/>
      </w:pPr>
      <w:r w:rsidRPr="00381D11">
        <w:t>8.13.2</w:t>
      </w:r>
      <w:r w:rsidRPr="00381D11">
        <w:tab/>
        <w:t>Autocars et autobus</w:t>
      </w:r>
    </w:p>
    <w:p w14:paraId="208D950D" w14:textId="77777777" w:rsidR="005A4E07" w:rsidRPr="00381D11" w:rsidRDefault="005A4E07" w:rsidP="005A4E07">
      <w:pPr>
        <w:pStyle w:val="SingleTxtG"/>
        <w:ind w:left="2268"/>
      </w:pPr>
      <w:r w:rsidRPr="00381D11">
        <w:t>La répartition de la charge entre les essieux des autocars et autobus doit être telle qu’à l’arrêt sur une route horizontale, 25 % au moins du poids total du véhicule soit supporté par le ou les essieux avant.</w:t>
      </w:r>
    </w:p>
    <w:p w14:paraId="729BD62E" w14:textId="77777777" w:rsidR="005A4E07" w:rsidRPr="00381D11" w:rsidRDefault="005A4E07" w:rsidP="005A4E07">
      <w:pPr>
        <w:pStyle w:val="SingleTxtG"/>
        <w:keepNext/>
        <w:keepLines/>
        <w:ind w:left="2268" w:hanging="1134"/>
      </w:pPr>
      <w:r w:rsidRPr="00381D11">
        <w:t>8.13.2.1</w:t>
      </w:r>
      <w:r w:rsidRPr="00381D11">
        <w:tab/>
        <w:t>Cette condition doit être respectée aussi bien :</w:t>
      </w:r>
    </w:p>
    <w:p w14:paraId="5F74A755" w14:textId="77777777" w:rsidR="005A4E07" w:rsidRPr="00381D11" w:rsidRDefault="005A4E07" w:rsidP="005A4E07">
      <w:pPr>
        <w:pStyle w:val="SingleTxtG"/>
        <w:ind w:left="2268" w:hanging="1134"/>
      </w:pPr>
      <w:r w:rsidRPr="00381D11">
        <w:t>8.13.2.1.1</w:t>
      </w:r>
      <w:r w:rsidRPr="00381D11">
        <w:tab/>
        <w:t>Lorsque le véhicule est à vide, un poids équivalent à celui du conducteur étant placé sur le siège du conducteur ; que</w:t>
      </w:r>
    </w:p>
    <w:p w14:paraId="19445534" w14:textId="77777777" w:rsidR="005A4E07" w:rsidRPr="00381D11" w:rsidRDefault="005A4E07" w:rsidP="005A4E07">
      <w:pPr>
        <w:pStyle w:val="SingleTxtG"/>
        <w:keepNext/>
        <w:keepLines/>
        <w:ind w:left="2268" w:hanging="1134"/>
      </w:pPr>
      <w:r w:rsidRPr="00381D11">
        <w:t>8.13.2.1.2</w:t>
      </w:r>
      <w:r w:rsidRPr="00381D11">
        <w:tab/>
        <w:t>Lorsque le véhicule est à pleine charge, cette charge se décomposant comme suit :</w:t>
      </w:r>
    </w:p>
    <w:p w14:paraId="6D855FE3" w14:textId="77777777" w:rsidR="005A4E07" w:rsidRPr="00381D11" w:rsidRDefault="005A4E07" w:rsidP="005A4E07">
      <w:pPr>
        <w:pStyle w:val="SingleTxtG"/>
        <w:ind w:left="2835" w:hanging="567"/>
      </w:pPr>
      <w:r w:rsidRPr="00381D11">
        <w:t>a)</w:t>
      </w:r>
      <w:r w:rsidRPr="00381D11">
        <w:tab/>
        <w:t>Un poids équivalent à celui d’un voyageur à chaque place assise ;</w:t>
      </w:r>
    </w:p>
    <w:p w14:paraId="30BC89EB" w14:textId="77777777" w:rsidR="005A4E07" w:rsidRPr="00381D11" w:rsidRDefault="005A4E07" w:rsidP="005A4E07">
      <w:pPr>
        <w:pStyle w:val="SingleTxtG"/>
        <w:ind w:left="2835" w:hanging="567"/>
      </w:pPr>
      <w:r w:rsidRPr="00381D11">
        <w:t>b)</w:t>
      </w:r>
      <w:r w:rsidRPr="00381D11">
        <w:tab/>
        <w:t>Un poids équivalent à celui du nombre de voyageurs debout autorisé, réparti uniformément sur l’emplacement réservé à ces voyageurs ; et</w:t>
      </w:r>
    </w:p>
    <w:p w14:paraId="4C03B8FD" w14:textId="77777777" w:rsidR="005A4E07" w:rsidRPr="00381D11" w:rsidRDefault="005A4E07" w:rsidP="005A4E07">
      <w:pPr>
        <w:pStyle w:val="SingleTxtG"/>
        <w:ind w:left="2835" w:hanging="567"/>
      </w:pPr>
      <w:r w:rsidRPr="00381D11">
        <w:t>c)</w:t>
      </w:r>
      <w:r w:rsidRPr="00381D11">
        <w:tab/>
        <w:t>Un poids équivalent au poids total de bagages autorisé, réparti entre les compartiments à bagages.</w:t>
      </w:r>
    </w:p>
    <w:p w14:paraId="45DC99BA" w14:textId="77777777" w:rsidR="005A4E07" w:rsidRPr="00381D11" w:rsidRDefault="005A4E07" w:rsidP="005A4E07">
      <w:pPr>
        <w:pStyle w:val="SingleTxtG"/>
        <w:ind w:left="2268" w:hanging="1134"/>
      </w:pPr>
      <w:r w:rsidRPr="00381D11">
        <w:t>8.14</w:t>
      </w:r>
      <w:r w:rsidRPr="00381D11">
        <w:tab/>
        <w:t>Protection des occupants des véhicules à moteur destinés au transport de marchandises contre un déplacement du chargement</w:t>
      </w:r>
    </w:p>
    <w:p w14:paraId="3B0249EA" w14:textId="77777777" w:rsidR="005A4E07" w:rsidRPr="00381D11" w:rsidRDefault="005A4E07" w:rsidP="005A4E07">
      <w:pPr>
        <w:pStyle w:val="SingleTxtG"/>
        <w:ind w:left="2268" w:hanging="1134"/>
      </w:pPr>
      <w:r w:rsidRPr="00381D11">
        <w:t>8.14.1</w:t>
      </w:r>
      <w:r w:rsidRPr="00381D11">
        <w:tab/>
        <w:t>L’aménagement des véhicules (sans préjudice des prescriptions relatives à la position du chargement sur le véhicule et, le cas échéant, à son arrimage) doit être conforme à des dispositions visant à réduire les risques encourus par le conducteur et les autres occupants des véhicules destinés au transport de marchandises, en cas de déplacement du chargement vers l’avant consécutif à un freinage brutal, les dispositions suivantes devant servir de guide :</w:t>
      </w:r>
    </w:p>
    <w:p w14:paraId="61DA6B93" w14:textId="77777777" w:rsidR="005A4E07" w:rsidRPr="00381D11" w:rsidRDefault="005A4E07" w:rsidP="005A4E07">
      <w:pPr>
        <w:pStyle w:val="SingleTxtG"/>
        <w:ind w:left="2268" w:hanging="1134"/>
      </w:pPr>
      <w:r w:rsidRPr="00381D11">
        <w:t>8.14.1.1</w:t>
      </w:r>
      <w:r w:rsidRPr="00381D11">
        <w:tab/>
        <w:t>Sur ces véhicules, les occupants doivent être protégés par un écran ou une cloison avant capable de résister sans rupture à une force statique uniformément répartie de 800 daN par tonne de charge utile autorisée, exercée horizontalement et parallèlement au plan longitudinal médian du véhicule.</w:t>
      </w:r>
    </w:p>
    <w:p w14:paraId="135DD0E1" w14:textId="77777777" w:rsidR="005A4E07" w:rsidRPr="00381D11" w:rsidRDefault="005A4E07" w:rsidP="005A4E07">
      <w:pPr>
        <w:pStyle w:val="SingleTxtG"/>
        <w:ind w:left="2268"/>
      </w:pPr>
      <w:r w:rsidRPr="00381D11">
        <w:t>Cet élément de protection peut être amovible.</w:t>
      </w:r>
    </w:p>
    <w:p w14:paraId="1122FF7D" w14:textId="77777777" w:rsidR="005A4E07" w:rsidRPr="00381D11" w:rsidRDefault="005A4E07" w:rsidP="005A4E07">
      <w:pPr>
        <w:pStyle w:val="SingleTxtG"/>
        <w:ind w:left="2268"/>
      </w:pPr>
      <w:r w:rsidRPr="00381D11">
        <w:t>Il doit satisfaire aux conditions suivantes :</w:t>
      </w:r>
    </w:p>
    <w:p w14:paraId="06B01749" w14:textId="77777777" w:rsidR="005A4E07" w:rsidRPr="00381D11" w:rsidRDefault="005A4E07" w:rsidP="005A4E07">
      <w:pPr>
        <w:pStyle w:val="SingleTxtG"/>
        <w:ind w:left="2268" w:hanging="1134"/>
      </w:pPr>
      <w:r w:rsidRPr="00381D11">
        <w:t>8.14.1.1.1</w:t>
      </w:r>
      <w:r w:rsidRPr="00381D11">
        <w:tab/>
        <w:t>Sa largeur (mesurée perpendiculairement à l’axe longitudinal médian du véhicule) doit être au moins égale à la largeur de l’espace prévu pour les occupants ; dans le cas d’une cabine indépendante, sa largeur doit au moins être égale à la largeur de celle-ci ;</w:t>
      </w:r>
    </w:p>
    <w:p w14:paraId="2C79F9D4" w14:textId="77777777" w:rsidR="005A4E07" w:rsidRPr="00381D11" w:rsidRDefault="005A4E07" w:rsidP="005A4E07">
      <w:pPr>
        <w:pStyle w:val="SingleTxtG"/>
        <w:ind w:left="2268" w:hanging="1134"/>
      </w:pPr>
      <w:r w:rsidRPr="00381D11">
        <w:t>8.14.1.1.2</w:t>
      </w:r>
      <w:r w:rsidRPr="00381D11">
        <w:tab/>
        <w:t>Sa hauteur doit être d’au moins 800 mm au-dessus du plateau de chargement dans le cas d’une cabine indépendante, ou égale à la hauteur hors tout du compartiment de chargement s’il n’existe pas de cabine indépendante ;</w:t>
      </w:r>
    </w:p>
    <w:p w14:paraId="5E71F73B" w14:textId="77777777" w:rsidR="005A4E07" w:rsidRPr="00381D11" w:rsidRDefault="005A4E07" w:rsidP="005A4E07">
      <w:pPr>
        <w:pStyle w:val="SingleTxtG"/>
        <w:ind w:left="2268" w:hanging="1134"/>
      </w:pPr>
      <w:r w:rsidRPr="00381D11">
        <w:t>8.14.1.1.3</w:t>
      </w:r>
      <w:r w:rsidRPr="00381D11">
        <w:tab/>
        <w:t>Il doit être directement fixé au châssis ou à l’avant du plateau de charge. S’il est fixé au plateau de charge ou, le cas échéant, à la caisse, l’ancrage de ce plateau sur le châssis doit être en mesure de résister à la poussée transmise. Si la cabine est intégrée à la carrosserie, cet élément de protection peut être fixé à la carrosserie ou en faire partie intégrante. Dans le cas d’un véhicule articulé, il n’est pas exigé d’élément de protection sur le tracteur de semi-</w:t>
      </w:r>
      <w:r w:rsidRPr="00381D11">
        <w:lastRenderedPageBreak/>
        <w:t>remorque ; mais un tel élément doit obligatoirement être monté à l’avant du plateau de charge de la semi-remorque.</w:t>
      </w:r>
    </w:p>
    <w:p w14:paraId="55267BA2" w14:textId="77777777" w:rsidR="005A4E07" w:rsidRPr="00381D11" w:rsidRDefault="005A4E07" w:rsidP="005A4E07">
      <w:pPr>
        <w:pStyle w:val="SingleTxtG"/>
        <w:ind w:left="2268" w:hanging="1134"/>
      </w:pPr>
      <w:r w:rsidRPr="00381D11">
        <w:t>8.14.2</w:t>
      </w:r>
      <w:r w:rsidRPr="00381D11">
        <w:tab/>
        <w:t>En outre, lorsqu’un véhicule à moteur ou une semi-remorque est chargé de poutres, tubes, poutrelles, tôles ou autres capables, en cas de défaillance de l’arrimage, de pénétrer dangereusement dans la cabine du véhicule à moteur sous l’effet d’un freinage brutal, l’écran ou la cloison avant de protection doivent avoir une résistance au moins égale à celle d’une tôle d’acier d’une épaisseur minimale de 3 </w:t>
      </w:r>
      <w:proofErr w:type="spellStart"/>
      <w:r w:rsidRPr="00381D11">
        <w:t>mm.</w:t>
      </w:r>
      <w:proofErr w:type="spellEnd"/>
    </w:p>
    <w:p w14:paraId="4061D097" w14:textId="77777777" w:rsidR="005A4E07" w:rsidRPr="00381D11" w:rsidRDefault="005A4E07" w:rsidP="005A4E07">
      <w:pPr>
        <w:pStyle w:val="SingleTxtG"/>
        <w:ind w:left="2268" w:hanging="1134"/>
      </w:pPr>
      <w:r w:rsidRPr="00381D11">
        <w:t>8.14.3</w:t>
      </w:r>
      <w:r w:rsidRPr="00381D11">
        <w:tab/>
        <w:t>Lorsqu’un véhicule est équipé d’un bâti ou d’une traverse placés derrière la cabine pour supporter des charges longues comme des poutrelles d’acier ou des poteaux télégraphiques, le bâti ou la traverse doivent être en mesure de résister à l’effet combiné de deux forces, chacune de 600 daN par tonne de charge utile autorisée, s’exerçant vers l’avant et vers le bas sur le sommet du bâti.</w:t>
      </w:r>
    </w:p>
    <w:p w14:paraId="038C096D" w14:textId="77777777" w:rsidR="005A4E07" w:rsidRPr="00381D11" w:rsidRDefault="005A4E07" w:rsidP="005A4E07">
      <w:pPr>
        <w:pStyle w:val="SingleTxtG"/>
        <w:ind w:left="2268" w:hanging="1134"/>
      </w:pPr>
      <w:r w:rsidRPr="00381D11">
        <w:t>8.14.4</w:t>
      </w:r>
      <w:r w:rsidRPr="00381D11">
        <w:tab/>
        <w:t xml:space="preserve">La présente recommandation ne s’applique ni aux voitures particulières, même lorsqu’elles transportent des marchandises, ni aux camions citernes et véhicules spéciaux destinés au transport de conteneurs, ni aux véhicules spéciaux affectés à des transports d’objets indivisibles si ces derniers véhicules et leur circulation font déjà l’objet d’un Règlement </w:t>
      </w:r>
      <w:r>
        <w:t>ONU</w:t>
      </w:r>
      <w:r w:rsidRPr="00381D11">
        <w:t xml:space="preserve"> particulier.</w:t>
      </w:r>
    </w:p>
    <w:p w14:paraId="2E524289" w14:textId="77777777" w:rsidR="005A4E07" w:rsidRPr="00381D11" w:rsidRDefault="005A4E07" w:rsidP="005A4E07">
      <w:pPr>
        <w:pStyle w:val="SingleTxtG"/>
        <w:ind w:left="2268" w:hanging="1134"/>
      </w:pPr>
      <w:r w:rsidRPr="00381D11">
        <w:t>8.15</w:t>
      </w:r>
      <w:r w:rsidRPr="00381D11">
        <w:tab/>
      </w:r>
      <w:r w:rsidRPr="00381D11">
        <w:tab/>
        <w:t>Verrouillage aux fins de la sécurité d’utilisation des cabines basculantes des véhicules à moteur normalement utilisés pour le transport de marchandises par la route</w:t>
      </w:r>
    </w:p>
    <w:p w14:paraId="24CF547E" w14:textId="77777777" w:rsidR="005A4E07" w:rsidRPr="00381D11" w:rsidRDefault="005A4E07" w:rsidP="005A4E07">
      <w:pPr>
        <w:pStyle w:val="SingleTxtG"/>
        <w:keepNext/>
        <w:keepLines/>
        <w:ind w:left="2268" w:hanging="1134"/>
      </w:pPr>
      <w:r w:rsidRPr="00381D11">
        <w:t>8.15.1</w:t>
      </w:r>
      <w:r w:rsidRPr="00381D11">
        <w:tab/>
        <w:t>Cabine en position abaissée</w:t>
      </w:r>
    </w:p>
    <w:p w14:paraId="40E92DA1" w14:textId="77777777" w:rsidR="005A4E07" w:rsidRPr="00381D11" w:rsidRDefault="005A4E07" w:rsidP="005A4E07">
      <w:pPr>
        <w:pStyle w:val="SingleTxtG"/>
        <w:ind w:left="2268" w:hanging="1134"/>
      </w:pPr>
      <w:r w:rsidRPr="00381D11">
        <w:t>8.15.1.1</w:t>
      </w:r>
      <w:r w:rsidRPr="00381D11">
        <w:tab/>
        <w:t>Les cabines basculantes doivent être munies d’un système de verrouillage principal et d’un système de verrouillage auxiliaire.</w:t>
      </w:r>
    </w:p>
    <w:p w14:paraId="4C885ABF" w14:textId="77777777" w:rsidR="005A4E07" w:rsidRPr="00381D11" w:rsidRDefault="005A4E07" w:rsidP="005A4E07">
      <w:pPr>
        <w:pStyle w:val="SingleTxtG"/>
        <w:ind w:left="2268" w:hanging="1134"/>
      </w:pPr>
      <w:r w:rsidRPr="00381D11">
        <w:t>8.15.1.2</w:t>
      </w:r>
      <w:r w:rsidRPr="00381D11">
        <w:tab/>
        <w:t>Les systèmes de verrouillage principal et auxiliaire doivent être indépendants l’un de l’autre, de telle sorte que la défaillance de l’un n’entraîne pas la défaillance de l’autre.</w:t>
      </w:r>
    </w:p>
    <w:p w14:paraId="260E2263" w14:textId="77777777" w:rsidR="005A4E07" w:rsidRPr="00381D11" w:rsidRDefault="005A4E07" w:rsidP="005A4E07">
      <w:pPr>
        <w:pStyle w:val="SingleTxtG"/>
        <w:ind w:left="2268" w:hanging="1134"/>
      </w:pPr>
      <w:r w:rsidRPr="00381D11">
        <w:t>8.15.1.3</w:t>
      </w:r>
      <w:r w:rsidRPr="00381D11">
        <w:tab/>
        <w:t>Les systèmes de verrouillage principal et auxiliaire doivent pouvoir résister à une force verticale dirigée vers le haut correspondant à une fois et demie le poids de la cabine.</w:t>
      </w:r>
    </w:p>
    <w:p w14:paraId="0749F102" w14:textId="77777777" w:rsidR="005A4E07" w:rsidRPr="00381D11" w:rsidRDefault="005A4E07" w:rsidP="005A4E07">
      <w:pPr>
        <w:pStyle w:val="SingleTxtG"/>
        <w:ind w:left="2268" w:hanging="1134"/>
      </w:pPr>
      <w:r w:rsidRPr="00381D11">
        <w:t>8.15.1.4</w:t>
      </w:r>
      <w:r w:rsidRPr="00381D11">
        <w:tab/>
        <w:t>Les systèmes de verrouillage principal et auxiliaire doivent être conçus de telle façon qu’ils ne puissent ni être actionnés par inadvertance ni s’ouvrir intempestivement sous l’effet d’une accélération ou d’une décélération du véhicule ou des vibrations dues à l’usage du véhicule.</w:t>
      </w:r>
    </w:p>
    <w:p w14:paraId="3AAF8051" w14:textId="77777777" w:rsidR="005A4E07" w:rsidRPr="00381D11" w:rsidRDefault="005A4E07" w:rsidP="005A4E07">
      <w:pPr>
        <w:pStyle w:val="SingleTxtG"/>
        <w:ind w:left="2268" w:hanging="1134"/>
      </w:pPr>
      <w:r w:rsidRPr="00381D11">
        <w:t>8.15.1.5</w:t>
      </w:r>
      <w:r w:rsidRPr="00381D11">
        <w:tab/>
        <w:t>Si le conducteur ne peut s’assurer aisément par lui-même soit de l’extérieur du véhicule, soit de son siège, que le système de verrouillage principal est convenablement enclenché, il doit être prévu un signal avertisseur.</w:t>
      </w:r>
    </w:p>
    <w:p w14:paraId="79DA6BCE" w14:textId="77777777" w:rsidR="005A4E07" w:rsidRPr="00381D11" w:rsidRDefault="005A4E07" w:rsidP="005A4E07">
      <w:pPr>
        <w:pStyle w:val="SingleTxtG"/>
        <w:ind w:left="2268" w:hanging="1134"/>
      </w:pPr>
      <w:r w:rsidRPr="00381D11">
        <w:t>8.15.1.6</w:t>
      </w:r>
      <w:r w:rsidRPr="00381D11">
        <w:tab/>
        <w:t>Il faut qu’au moins le système de verrouillage auxiliaire fonctionne automatiquement lorsque la cabine est rabattue en position normale de conduite.</w:t>
      </w:r>
    </w:p>
    <w:p w14:paraId="4B66A982" w14:textId="77777777" w:rsidR="005A4E07" w:rsidRPr="00381D11" w:rsidRDefault="005A4E07" w:rsidP="005A4E07">
      <w:pPr>
        <w:pStyle w:val="SingleTxtG"/>
        <w:ind w:left="2268" w:hanging="1134"/>
      </w:pPr>
      <w:r w:rsidRPr="00381D11">
        <w:t>8.15.1.7</w:t>
      </w:r>
      <w:r w:rsidRPr="00381D11">
        <w:tab/>
        <w:t>Le système de verrouillage auxiliaire doit pouvoir maintenir la cabine en position en cas de défaillance du système de verrouillage principal.</w:t>
      </w:r>
    </w:p>
    <w:p w14:paraId="3C81BAD1" w14:textId="77777777" w:rsidR="005A4E07" w:rsidRPr="00381D11" w:rsidRDefault="005A4E07" w:rsidP="005A4E07">
      <w:pPr>
        <w:pStyle w:val="SingleTxtG"/>
        <w:ind w:left="2268" w:hanging="1134"/>
      </w:pPr>
      <w:r w:rsidRPr="00381D11">
        <w:t>8.15.1.8</w:t>
      </w:r>
      <w:r w:rsidRPr="00381D11">
        <w:tab/>
        <w:t>Un effort manuel soutenu doit être exercé sur le système de verrouillage auxiliaire pour que la cabine puisse basculer.</w:t>
      </w:r>
    </w:p>
    <w:p w14:paraId="57E8AE8E" w14:textId="77777777" w:rsidR="005A4E07" w:rsidRPr="00381D11" w:rsidRDefault="005A4E07" w:rsidP="005A4E07">
      <w:pPr>
        <w:pStyle w:val="SingleTxtG"/>
        <w:ind w:left="2268" w:hanging="1134"/>
      </w:pPr>
      <w:r w:rsidRPr="00381D11">
        <w:t>8.15.1.9</w:t>
      </w:r>
      <w:r w:rsidRPr="00381D11">
        <w:tab/>
        <w:t>Il doit être apposé, en un endroit bien visible du véhicule, une plaque ou une étiquette portant, en caractères indélébiles, des instructions précises sur le fonctionnement des systèmes de verrouillage.</w:t>
      </w:r>
    </w:p>
    <w:p w14:paraId="147D5422" w14:textId="77777777" w:rsidR="005A4E07" w:rsidRPr="00381D11" w:rsidRDefault="005A4E07" w:rsidP="005A4E07">
      <w:pPr>
        <w:pStyle w:val="SingleTxtG"/>
        <w:keepNext/>
        <w:keepLines/>
        <w:ind w:left="2268" w:hanging="1134"/>
      </w:pPr>
      <w:r w:rsidRPr="00381D11">
        <w:lastRenderedPageBreak/>
        <w:t>8.15.2</w:t>
      </w:r>
      <w:r w:rsidRPr="00381D11">
        <w:tab/>
        <w:t>Cabine en position relevée</w:t>
      </w:r>
    </w:p>
    <w:p w14:paraId="271147F6" w14:textId="77777777" w:rsidR="005A4E07" w:rsidRPr="00381D11" w:rsidRDefault="005A4E07" w:rsidP="005A4E07">
      <w:pPr>
        <w:pStyle w:val="SingleTxtG"/>
        <w:ind w:left="2268"/>
      </w:pPr>
      <w:r w:rsidRPr="00381D11">
        <w:t>La cabine doit pouvoir être maintenue en position relevée, soit automatiquement, soit au moyen d’un dispositif de retenue.</w:t>
      </w:r>
    </w:p>
    <w:p w14:paraId="5D027744" w14:textId="77777777" w:rsidR="005A4E07" w:rsidRPr="00381D11" w:rsidRDefault="005A4E07" w:rsidP="005A4E07">
      <w:pPr>
        <w:pStyle w:val="SingleTxtG"/>
        <w:keepNext/>
        <w:keepLines/>
        <w:ind w:left="2268" w:hanging="1134"/>
      </w:pPr>
      <w:r w:rsidRPr="00381D11">
        <w:t>8.16</w:t>
      </w:r>
      <w:r w:rsidRPr="00381D11">
        <w:tab/>
        <w:t>Montage de la caisse et du plateau de charge des véhicules utilitaires</w:t>
      </w:r>
    </w:p>
    <w:p w14:paraId="42A64FCF" w14:textId="77777777" w:rsidR="005A4E07" w:rsidRPr="00381D11" w:rsidRDefault="005A4E07" w:rsidP="005A4E07">
      <w:pPr>
        <w:pStyle w:val="SingleTxtG"/>
        <w:ind w:left="2268" w:hanging="1134"/>
      </w:pPr>
      <w:r w:rsidRPr="00381D11">
        <w:t>8.16.1</w:t>
      </w:r>
      <w:r w:rsidRPr="00381D11">
        <w:tab/>
        <w:t>La charge maximale par essieu ne doit pas être dépassée lorsque le véhicule est chargé à son poids maximal autorisé, la charge utile étant uniformément répartie dans l’espace qui lui est réservé.</w:t>
      </w:r>
    </w:p>
    <w:p w14:paraId="01508574" w14:textId="77777777" w:rsidR="005A4E07" w:rsidRPr="00381D11" w:rsidRDefault="005A4E07" w:rsidP="005A4E07">
      <w:pPr>
        <w:pStyle w:val="SingleTxtG"/>
        <w:ind w:left="2268" w:hanging="1134"/>
      </w:pPr>
      <w:r w:rsidRPr="00381D11">
        <w:t>8.16.2</w:t>
      </w:r>
      <w:r w:rsidRPr="00381D11">
        <w:tab/>
        <w:t>La caisse ou le plateau de charge doivent être réalisés et montés compte tenu des éventuelles préconisations du constructeur du châssis.</w:t>
      </w:r>
    </w:p>
    <w:p w14:paraId="091C7109" w14:textId="77777777" w:rsidR="005A4E07" w:rsidRPr="00381D11" w:rsidRDefault="005A4E07" w:rsidP="005A4E07">
      <w:pPr>
        <w:pStyle w:val="SingleTxtG"/>
        <w:ind w:left="2268" w:hanging="1134"/>
      </w:pPr>
      <w:r w:rsidRPr="00381D11">
        <w:t>8.16.3</w:t>
      </w:r>
      <w:r w:rsidRPr="00381D11">
        <w:tab/>
        <w:t>La dimension et l’emplacement des trous et/ou des soudures de montage doivent être tels qu’ils n’altèrent pas la résistance du châssis. Sauf autorisation expresse du constructeur du châssis, il est interdit de percer des trous et de faire des soudures sur les ailes et les extrémités adjacentes de l’âme des longerons du châssis. De plus, aucune soudure n’est admise si le constructeur du châssis interdit expressément ce mode d’assemblage.</w:t>
      </w:r>
    </w:p>
    <w:p w14:paraId="23291B19" w14:textId="77777777" w:rsidR="005A4E07" w:rsidRPr="00381D11" w:rsidRDefault="005A4E07" w:rsidP="005A4E07">
      <w:pPr>
        <w:pStyle w:val="SingleTxtG"/>
        <w:ind w:left="2268" w:hanging="1134"/>
      </w:pPr>
      <w:r w:rsidRPr="00381D11">
        <w:t>8.16.4</w:t>
      </w:r>
      <w:r w:rsidRPr="00381D11">
        <w:tab/>
        <w:t>Lors du montage de la caisse ou du plateau de charge, toutes les mesures possibles doivent être prises en vue de maintenir le centre de gravité du véhicule aussi bas que possible.</w:t>
      </w:r>
    </w:p>
    <w:p w14:paraId="7B014F3B" w14:textId="77777777" w:rsidR="005A4E07" w:rsidRPr="00381D11" w:rsidRDefault="005A4E07" w:rsidP="005A4E07">
      <w:pPr>
        <w:pStyle w:val="SingleTxtG"/>
        <w:ind w:left="2268"/>
      </w:pPr>
      <w:r w:rsidRPr="00381D11">
        <w:t>En outre, ce montage ne doit pas nuire à la stabilité du véhicule.</w:t>
      </w:r>
    </w:p>
    <w:p w14:paraId="7C497504" w14:textId="77777777" w:rsidR="005A4E07" w:rsidRPr="00381D11" w:rsidRDefault="005A4E07" w:rsidP="005A4E07">
      <w:pPr>
        <w:pStyle w:val="SingleTxtG"/>
        <w:ind w:left="2268" w:hanging="1134"/>
      </w:pPr>
      <w:r w:rsidRPr="00381D11">
        <w:t>8.16.5</w:t>
      </w:r>
      <w:r w:rsidRPr="00381D11">
        <w:tab/>
        <w:t>La caisse, y compris les pièces intermédiaires nécessaires, doit être fixée directement au châssis du véhicule.</w:t>
      </w:r>
    </w:p>
    <w:p w14:paraId="291B1650" w14:textId="77777777" w:rsidR="005A4E07" w:rsidRPr="00381D11" w:rsidRDefault="005A4E07" w:rsidP="005A4E07">
      <w:pPr>
        <w:pStyle w:val="SingleTxtG"/>
        <w:ind w:left="2268" w:hanging="1134"/>
      </w:pPr>
      <w:r w:rsidRPr="00381D11">
        <w:t>8.16.6</w:t>
      </w:r>
      <w:r w:rsidRPr="00381D11">
        <w:tab/>
        <w:t>Si la caisse ou le plateau de charge sont fixés au châssis au moyen de brides, des entretoises doivent être placées entre les ailes du longeron pour éviter un écrasement.</w:t>
      </w:r>
    </w:p>
    <w:p w14:paraId="0F33B848" w14:textId="77777777" w:rsidR="005A4E07" w:rsidRPr="00381D11" w:rsidRDefault="005A4E07" w:rsidP="005A4E07">
      <w:pPr>
        <w:pStyle w:val="SingleTxtG"/>
        <w:ind w:left="2268" w:hanging="1134"/>
      </w:pPr>
      <w:r w:rsidRPr="00381D11">
        <w:t>8.16.7</w:t>
      </w:r>
      <w:r w:rsidRPr="00381D11">
        <w:tab/>
        <w:t>Les fixations doivent être réalisées au moyen de trous ronds et de boulons appropriés avec un minimum de jeu, tout au moins aux points de fixation extrêmes avant et arrière.</w:t>
      </w:r>
    </w:p>
    <w:p w14:paraId="4E3164FE" w14:textId="77777777" w:rsidR="005A4E07" w:rsidRPr="00381D11" w:rsidRDefault="005A4E07" w:rsidP="005A4E07">
      <w:pPr>
        <w:pStyle w:val="SingleTxtG"/>
        <w:ind w:left="2268" w:hanging="1134"/>
      </w:pPr>
      <w:r w:rsidRPr="00381D11">
        <w:t>8.16.8</w:t>
      </w:r>
      <w:r w:rsidRPr="00381D11">
        <w:tab/>
        <w:t>Le montage de la caisse ou du plateau de charge doit être tel que l’intégrité et le fonctionnement des câblages et des circuits de freinage ne soient pas compromis.</w:t>
      </w:r>
    </w:p>
    <w:p w14:paraId="57FC3F03" w14:textId="77777777" w:rsidR="005A4E07" w:rsidRPr="00381D11" w:rsidRDefault="005A4E07" w:rsidP="005A4E07">
      <w:pPr>
        <w:pStyle w:val="SingleTxtG"/>
        <w:ind w:left="2268" w:hanging="1134"/>
      </w:pPr>
      <w:r w:rsidRPr="00381D11">
        <w:t>8.16.9</w:t>
      </w:r>
      <w:r w:rsidRPr="00381D11">
        <w:tab/>
        <w:t>Lorsque la cabine et la carrosserie forment un tout, il y a lieu de tenir compte du degré de souplesse de la fixation de la cabine.</w:t>
      </w:r>
    </w:p>
    <w:p w14:paraId="030A2EA9" w14:textId="77777777" w:rsidR="005A4E07" w:rsidRPr="00381D11" w:rsidRDefault="005A4E07" w:rsidP="005A4E07">
      <w:pPr>
        <w:pStyle w:val="SingleTxtG"/>
        <w:ind w:left="2268" w:hanging="1134"/>
      </w:pPr>
      <w:r w:rsidRPr="00381D11">
        <w:t>8.16.10</w:t>
      </w:r>
      <w:r w:rsidRPr="00381D11">
        <w:tab/>
        <w:t>Lors du montage de carrosseries rigides, telles que des citernes, il doit être tenu compte de la souplesse éventuelle du châssis.</w:t>
      </w:r>
    </w:p>
    <w:p w14:paraId="38ACB155" w14:textId="77777777" w:rsidR="005A4E07" w:rsidRPr="00381D11" w:rsidRDefault="005A4E07" w:rsidP="005A4E07">
      <w:pPr>
        <w:pStyle w:val="SingleTxtG"/>
        <w:ind w:left="2268" w:hanging="1134"/>
      </w:pPr>
      <w:r w:rsidRPr="00381D11">
        <w:t>8.16.11</w:t>
      </w:r>
      <w:r w:rsidRPr="00381D11">
        <w:tab/>
        <w:t>Sur les véhicules-citernes, où la citerne est fixée au châssis du véhicule au moyen de structures dépassant vers l’extérieur, la hauteur de la partie verticale de ces structures doit être au moins égale à la profondeur du châssis sur lequel elles sont fixées.</w:t>
      </w:r>
    </w:p>
    <w:p w14:paraId="541BDC9A" w14:textId="77777777" w:rsidR="005A4E07" w:rsidRPr="00381D11" w:rsidRDefault="005A4E07" w:rsidP="005A4E07">
      <w:pPr>
        <w:pStyle w:val="SingleTxtG"/>
        <w:ind w:left="2268" w:hanging="1134"/>
      </w:pPr>
      <w:r w:rsidRPr="00381D11">
        <w:t>8.16.12</w:t>
      </w:r>
      <w:r w:rsidRPr="00381D11">
        <w:tab/>
        <w:t>Sur les véhicules à caisse basculante, qui sont dépourvus de faux-châssis pour répartir la charge, les axes de pivotement des caisses basculant vers l’arrière doivent être situés aussi près que possible des attaches arrière des ressorts afin de diminuer les efforts de flexion supplémentaires exercés sur le châssis pendant le basculement.</w:t>
      </w:r>
    </w:p>
    <w:p w14:paraId="4BEADECE" w14:textId="77777777" w:rsidR="005A4E07" w:rsidRPr="00381D11" w:rsidRDefault="005A4E07" w:rsidP="005A4E07">
      <w:pPr>
        <w:pStyle w:val="SingleTxtG"/>
        <w:ind w:left="2268" w:hanging="1134"/>
      </w:pPr>
      <w:r w:rsidRPr="00381D11">
        <w:t>8.16.13</w:t>
      </w:r>
      <w:r w:rsidRPr="00381D11">
        <w:tab/>
        <w:t>Sur les caisses basculant uniquement vers l’arrière, des plaques de guidage doivent être prévues pour guider latéralement la caisse lorsqu’elle redescend sur le châssis.</w:t>
      </w:r>
    </w:p>
    <w:p w14:paraId="0C725D08" w14:textId="77777777" w:rsidR="005A4E07" w:rsidRPr="00381D11" w:rsidRDefault="005A4E07" w:rsidP="005A4E07">
      <w:pPr>
        <w:pStyle w:val="SingleTxtG"/>
        <w:ind w:left="2268" w:hanging="1134"/>
      </w:pPr>
      <w:r w:rsidRPr="00381D11">
        <w:t>8.16.14</w:t>
      </w:r>
      <w:r w:rsidRPr="00381D11">
        <w:tab/>
        <w:t>Sur les caisses basculantes, des dispositions doivent être prises pour empêcher que la carrosserie ne soit trop bruyante lorsque le véhicule circule à vide.</w:t>
      </w:r>
    </w:p>
    <w:p w14:paraId="1A67A75E" w14:textId="77777777" w:rsidR="005A4E07" w:rsidRPr="00381D11" w:rsidRDefault="005A4E07" w:rsidP="005A4E07">
      <w:pPr>
        <w:pStyle w:val="SingleTxtG"/>
        <w:ind w:left="2268" w:hanging="1134"/>
      </w:pPr>
      <w:r w:rsidRPr="00381D11">
        <w:lastRenderedPageBreak/>
        <w:t>8.17</w:t>
      </w:r>
      <w:r w:rsidRPr="00381D11">
        <w:tab/>
      </w:r>
      <w:r w:rsidRPr="00381D11">
        <w:tab/>
        <w:t>Dispositifs d’arrimage et de saisissage des véhicules routiers pour le transport maritime par navire roulier</w:t>
      </w:r>
    </w:p>
    <w:p w14:paraId="158C821D" w14:textId="77777777" w:rsidR="005A4E07" w:rsidRPr="00381D11" w:rsidRDefault="005A4E07" w:rsidP="005A4E07">
      <w:pPr>
        <w:pStyle w:val="SingleTxtG"/>
        <w:ind w:left="2268"/>
        <w:rPr>
          <w:spacing w:val="-3"/>
        </w:rPr>
      </w:pPr>
      <w:r w:rsidRPr="00381D11">
        <w:rPr>
          <w:spacing w:val="-3"/>
        </w:rPr>
        <w:t>Il est recommandé d’appliquer les normes ISO (9367-1:1989, 9367-2:1989).</w:t>
      </w:r>
    </w:p>
    <w:p w14:paraId="4A685885" w14:textId="77777777" w:rsidR="005A4E07" w:rsidRPr="00381D11" w:rsidRDefault="005A4E07" w:rsidP="005A4E07">
      <w:pPr>
        <w:pStyle w:val="SingleTxtG"/>
        <w:keepNext/>
        <w:keepLines/>
        <w:ind w:left="2268" w:hanging="1134"/>
      </w:pPr>
      <w:r w:rsidRPr="00381D11">
        <w:t>8.18</w:t>
      </w:r>
      <w:r w:rsidRPr="00381D11">
        <w:tab/>
        <w:t>Caravanes</w:t>
      </w:r>
    </w:p>
    <w:p w14:paraId="2018B2D2" w14:textId="77777777" w:rsidR="005A4E07" w:rsidRPr="00381D11" w:rsidRDefault="005A4E07" w:rsidP="005A4E07">
      <w:pPr>
        <w:pStyle w:val="SingleTxtG"/>
        <w:ind w:left="2268"/>
      </w:pPr>
      <w:r w:rsidRPr="00381D11">
        <w:tab/>
        <w:t>Non encore établies.</w:t>
      </w:r>
    </w:p>
    <w:p w14:paraId="6E90E738" w14:textId="77777777" w:rsidR="005A4E07" w:rsidRPr="00381D11" w:rsidRDefault="005A4E07" w:rsidP="005A4E07">
      <w:pPr>
        <w:pStyle w:val="SingleTxtG"/>
        <w:keepNext/>
        <w:keepLines/>
        <w:ind w:left="2268" w:hanging="1134"/>
      </w:pPr>
      <w:r w:rsidRPr="00381D11">
        <w:t>8.19</w:t>
      </w:r>
      <w:r w:rsidRPr="00381D11">
        <w:tab/>
      </w:r>
      <w:r w:rsidRPr="00381D11">
        <w:tab/>
        <w:t>Champ de vision du conducteur</w:t>
      </w:r>
    </w:p>
    <w:p w14:paraId="480353BE" w14:textId="77777777" w:rsidR="005A4E07" w:rsidRPr="00381D11" w:rsidRDefault="005A4E07" w:rsidP="005A4E07">
      <w:pPr>
        <w:pStyle w:val="SingleTxtG"/>
        <w:ind w:left="2268"/>
      </w:pPr>
      <w:r w:rsidRPr="00381D11">
        <w:tab/>
        <w:t xml:space="preserve">Il est recommandé d’appliquer les prescriptions des Règlements </w:t>
      </w:r>
      <w:r>
        <w:t>ONU</w:t>
      </w:r>
      <w:r w:rsidRPr="00381D11">
        <w:t xml:space="preserve"> mentionnés aux lignes R et U du tableau de la section 4.</w:t>
      </w:r>
    </w:p>
    <w:p w14:paraId="42B0785D" w14:textId="77777777" w:rsidR="005A4E07" w:rsidRPr="00381D11" w:rsidRDefault="005A4E07" w:rsidP="005A4E07">
      <w:pPr>
        <w:pStyle w:val="SingleTxtG"/>
        <w:keepNext/>
        <w:keepLines/>
        <w:ind w:left="2268" w:hanging="1134"/>
      </w:pPr>
      <w:r w:rsidRPr="00381D11">
        <w:t>8.20</w:t>
      </w:r>
      <w:r w:rsidRPr="00381D11">
        <w:tab/>
      </w:r>
      <w:r w:rsidRPr="00381D11">
        <w:tab/>
        <w:t>Identification des commandes et des témoins</w:t>
      </w:r>
    </w:p>
    <w:p w14:paraId="0706678C" w14:textId="77777777" w:rsidR="005A4E07" w:rsidRPr="00381D11" w:rsidRDefault="005A4E07" w:rsidP="005A4E07">
      <w:pPr>
        <w:pStyle w:val="SingleTxtG"/>
        <w:ind w:left="2268"/>
      </w:pPr>
      <w:r w:rsidRPr="00381D11">
        <w:t xml:space="preserve">Il est recommandé d’appliquer les prescriptions des Règlements </w:t>
      </w:r>
      <w:r>
        <w:t>ONU</w:t>
      </w:r>
      <w:r w:rsidRPr="00381D11">
        <w:t xml:space="preserve"> mentionnés aux lignes P et Q du tableau de la section 4.</w:t>
      </w:r>
    </w:p>
    <w:p w14:paraId="1BBF1E95" w14:textId="77777777" w:rsidR="005A4E07" w:rsidRPr="00381D11" w:rsidRDefault="005A4E07" w:rsidP="005A4E07">
      <w:pPr>
        <w:pStyle w:val="SingleTxtG"/>
        <w:keepNext/>
        <w:keepLines/>
        <w:ind w:left="2268" w:hanging="1134"/>
      </w:pPr>
      <w:r w:rsidRPr="00381D11">
        <w:t>8.21</w:t>
      </w:r>
      <w:r w:rsidRPr="00381D11">
        <w:tab/>
      </w:r>
      <w:proofErr w:type="spellStart"/>
      <w:r w:rsidRPr="00381D11">
        <w:t>Essuie-glaces</w:t>
      </w:r>
      <w:proofErr w:type="spellEnd"/>
      <w:r w:rsidRPr="00381D11">
        <w:t xml:space="preserve"> et lave-glaces de pare-brise</w:t>
      </w:r>
    </w:p>
    <w:p w14:paraId="0E0500DD" w14:textId="77777777" w:rsidR="005A4E07" w:rsidRPr="00381D11" w:rsidRDefault="005A4E07" w:rsidP="005A4E07">
      <w:pPr>
        <w:pStyle w:val="SingleTxtG"/>
        <w:ind w:left="2268"/>
      </w:pPr>
      <w:r w:rsidRPr="00381D11">
        <w:t>Non encore établies.</w:t>
      </w:r>
    </w:p>
    <w:p w14:paraId="70FEE3BE" w14:textId="77777777" w:rsidR="005A4E07" w:rsidRPr="00381D11" w:rsidRDefault="005A4E07" w:rsidP="005A4E07">
      <w:pPr>
        <w:pStyle w:val="SingleTxtG"/>
        <w:keepNext/>
        <w:keepLines/>
        <w:ind w:left="2268" w:hanging="1134"/>
      </w:pPr>
      <w:r w:rsidRPr="00381D11">
        <w:t>8.22</w:t>
      </w:r>
      <w:r w:rsidRPr="00381D11">
        <w:tab/>
        <w:t>Dispositifs de dégivrage et de désembuage du pare-brise</w:t>
      </w:r>
    </w:p>
    <w:p w14:paraId="7D73D878" w14:textId="77777777" w:rsidR="005A4E07" w:rsidRPr="00381D11" w:rsidRDefault="005A4E07" w:rsidP="005A4E07">
      <w:pPr>
        <w:pStyle w:val="SingleTxtG"/>
        <w:ind w:left="2268"/>
      </w:pPr>
      <w:r w:rsidRPr="00381D11">
        <w:t>Non encore établies.</w:t>
      </w:r>
    </w:p>
    <w:p w14:paraId="60447BE3" w14:textId="77777777" w:rsidR="005A4E07" w:rsidRPr="00381D11" w:rsidRDefault="005A4E07" w:rsidP="005A4E07">
      <w:pPr>
        <w:pStyle w:val="SingleTxtG"/>
        <w:keepNext/>
        <w:keepLines/>
        <w:ind w:left="2268" w:hanging="1134"/>
      </w:pPr>
      <w:r w:rsidRPr="00381D11">
        <w:t>8.23</w:t>
      </w:r>
      <w:r w:rsidRPr="00381D11">
        <w:tab/>
      </w:r>
      <w:r w:rsidRPr="00381D11">
        <w:tab/>
        <w:t>Inflammabilité des matériaux conçus pour être utilisés à l’intérieur des véhicules routiers</w:t>
      </w:r>
    </w:p>
    <w:p w14:paraId="3E519CE4" w14:textId="77777777" w:rsidR="005A4E07" w:rsidRPr="00381D11" w:rsidRDefault="005A4E07" w:rsidP="005A4E07">
      <w:pPr>
        <w:pStyle w:val="SingleTxtG"/>
        <w:ind w:left="2268"/>
      </w:pPr>
      <w:r w:rsidRPr="00381D11">
        <w:t xml:space="preserve">Il est recommandé d’appliquer les prescriptions des Règlements </w:t>
      </w:r>
      <w:r>
        <w:t>ONU</w:t>
      </w:r>
      <w:r w:rsidRPr="00381D11">
        <w:t xml:space="preserve"> mentionnés à la ligne P du tableau de la section 5.</w:t>
      </w:r>
    </w:p>
    <w:p w14:paraId="5BFCA01B" w14:textId="77777777" w:rsidR="005A4E07" w:rsidRPr="00381D11" w:rsidRDefault="005A4E07" w:rsidP="005A4E07">
      <w:pPr>
        <w:pStyle w:val="SingleTxtG"/>
        <w:ind w:left="2268" w:hanging="1134"/>
      </w:pPr>
      <w:r w:rsidRPr="00381D11">
        <w:t>8.24</w:t>
      </w:r>
      <w:r w:rsidRPr="00381D11">
        <w:tab/>
      </w:r>
      <w:r w:rsidRPr="00381D11">
        <w:tab/>
        <w:t xml:space="preserve">Mesures visant à empêcher les modifications non autorisées sur les cyclomoteurs et les motocycles en circulation </w:t>
      </w:r>
    </w:p>
    <w:p w14:paraId="05971E61" w14:textId="77777777" w:rsidR="005A4E07" w:rsidRPr="00381D11" w:rsidRDefault="005A4E07" w:rsidP="005A4E07">
      <w:pPr>
        <w:pStyle w:val="SingleTxtG"/>
        <w:keepNext/>
        <w:keepLines/>
        <w:ind w:left="2268" w:hanging="1134"/>
      </w:pPr>
      <w:r w:rsidRPr="00381D11">
        <w:t>8.24.1</w:t>
      </w:r>
      <w:r w:rsidRPr="00381D11">
        <w:tab/>
        <w:t>Objet de la recommandation</w:t>
      </w:r>
    </w:p>
    <w:p w14:paraId="1175184D" w14:textId="77777777" w:rsidR="005A4E07" w:rsidRPr="00381D11" w:rsidRDefault="005A4E07" w:rsidP="005A4E07">
      <w:pPr>
        <w:pStyle w:val="SingleTxtG"/>
        <w:ind w:left="2268"/>
      </w:pPr>
      <w:r w:rsidRPr="00381D11">
        <w:tab/>
        <w:t>La présente recommandation a pour objet d’empêcher autant que possible les modifications non autorisées sur certaines catégories de véhicules à moteur, dont la loi limite la cylindrée du moteur et/ou les performances et/ou la vitesse maximale.</w:t>
      </w:r>
    </w:p>
    <w:p w14:paraId="54320A21" w14:textId="77777777" w:rsidR="005A4E07" w:rsidRPr="00381D11" w:rsidRDefault="005A4E07" w:rsidP="005A4E07">
      <w:pPr>
        <w:pStyle w:val="SingleTxtG"/>
        <w:keepNext/>
        <w:keepLines/>
        <w:ind w:left="2268" w:hanging="1134"/>
      </w:pPr>
      <w:r w:rsidRPr="00381D11">
        <w:t>8.24.2</w:t>
      </w:r>
      <w:r w:rsidRPr="00381D11">
        <w:tab/>
        <w:t>Domaine d’application</w:t>
      </w:r>
    </w:p>
    <w:p w14:paraId="1EBB6AC2" w14:textId="77777777" w:rsidR="005A4E07" w:rsidRPr="00381D11" w:rsidRDefault="005A4E07" w:rsidP="005A4E07">
      <w:pPr>
        <w:pStyle w:val="SingleTxtG"/>
        <w:keepNext/>
        <w:keepLines/>
        <w:ind w:left="2268" w:hanging="1134"/>
      </w:pPr>
      <w:r w:rsidRPr="00381D11">
        <w:t>8.24.2.1</w:t>
      </w:r>
      <w:r w:rsidRPr="00381D11">
        <w:tab/>
        <w:t>La présente recommandation s’applique :</w:t>
      </w:r>
    </w:p>
    <w:p w14:paraId="16FB54FE" w14:textId="77777777" w:rsidR="005A4E07" w:rsidRPr="00381D11" w:rsidRDefault="005A4E07" w:rsidP="005A4E07">
      <w:pPr>
        <w:pStyle w:val="SingleTxtG"/>
        <w:ind w:left="2268" w:hanging="1134"/>
      </w:pPr>
      <w:r w:rsidRPr="00381D11">
        <w:t>8.24.2.1.1</w:t>
      </w:r>
      <w:r w:rsidRPr="00381D11">
        <w:tab/>
        <w:t>Aux cyclomoteurs tels qu’ils sont définis à l’article 1 m) de la Convention sur la circulation routière de 1968 et qui n’ont que deux roues ;</w:t>
      </w:r>
    </w:p>
    <w:p w14:paraId="42F856CF" w14:textId="77777777" w:rsidR="005A4E07" w:rsidRPr="00381D11" w:rsidRDefault="005A4E07" w:rsidP="005A4E07">
      <w:pPr>
        <w:pStyle w:val="SingleTxtG"/>
        <w:ind w:left="2268" w:hanging="1134"/>
      </w:pPr>
      <w:r w:rsidRPr="00381D11">
        <w:t>8.24.2.1.2</w:t>
      </w:r>
      <w:r w:rsidRPr="00381D11">
        <w:tab/>
        <w:t>Aux cyclomoteurs relevant de cette définition, mais soumis à d’autres restrictions en vertu de la législation nationale ;</w:t>
      </w:r>
    </w:p>
    <w:p w14:paraId="4C27286D" w14:textId="77777777" w:rsidR="005A4E07" w:rsidRPr="00381D11" w:rsidRDefault="005A4E07" w:rsidP="005A4E07">
      <w:pPr>
        <w:pStyle w:val="SingleTxtG"/>
        <w:keepNext/>
        <w:keepLines/>
        <w:ind w:left="2268" w:hanging="1134"/>
      </w:pPr>
      <w:r w:rsidRPr="00381D11">
        <w:t>8.24.2.1.3</w:t>
      </w:r>
      <w:r w:rsidRPr="00381D11">
        <w:tab/>
        <w:t>Aux dérivés des cyclomoteurs ;</w:t>
      </w:r>
    </w:p>
    <w:p w14:paraId="1546C6A6" w14:textId="77777777" w:rsidR="005A4E07" w:rsidRPr="00381D11" w:rsidRDefault="005A4E07" w:rsidP="005A4E07">
      <w:pPr>
        <w:pStyle w:val="SingleTxtG"/>
        <w:ind w:left="2268" w:hanging="1134"/>
      </w:pPr>
      <w:r w:rsidRPr="00381D11">
        <w:t>8.24.2.1.4</w:t>
      </w:r>
      <w:r w:rsidRPr="00381D11">
        <w:tab/>
        <w:t>À certains motocycles (définis à l’article 1 n) de la Convention sur la circulation routière de 1968), conçus et construits en vertu de la législation nationale, de manière à avoir une cylindrée et/ou des performances et/ou une vitesse maximale limitée ;</w:t>
      </w:r>
    </w:p>
    <w:p w14:paraId="573F9B1B" w14:textId="77777777" w:rsidR="005A4E07" w:rsidRPr="00381D11" w:rsidRDefault="005A4E07" w:rsidP="005A4E07">
      <w:pPr>
        <w:pStyle w:val="SingleTxtG"/>
        <w:ind w:left="2268" w:hanging="1134"/>
      </w:pPr>
      <w:r w:rsidRPr="00381D11">
        <w:t>8.24.2.1.5</w:t>
      </w:r>
      <w:r w:rsidRPr="00381D11">
        <w:tab/>
        <w:t>À certains motocycles d’autres catégories, à usage limité, conçus et construits spécialement pour ledit usage, en accord avec le constructeur.</w:t>
      </w:r>
    </w:p>
    <w:p w14:paraId="3E2E3B9E" w14:textId="77777777" w:rsidR="005A4E07" w:rsidRPr="00381D11" w:rsidRDefault="005A4E07" w:rsidP="005A4E07">
      <w:pPr>
        <w:pStyle w:val="SingleTxtG"/>
        <w:keepNext/>
        <w:keepLines/>
        <w:ind w:left="2268" w:hanging="1134"/>
      </w:pPr>
      <w:r w:rsidRPr="00381D11">
        <w:t>8.24.3</w:t>
      </w:r>
      <w:r w:rsidRPr="00381D11">
        <w:tab/>
        <w:t>Prescriptions générales</w:t>
      </w:r>
    </w:p>
    <w:p w14:paraId="0EB1E9F4" w14:textId="77777777" w:rsidR="005A4E07" w:rsidRPr="00381D11" w:rsidRDefault="005A4E07" w:rsidP="005A4E07">
      <w:pPr>
        <w:pStyle w:val="SingleTxtG"/>
        <w:ind w:left="2268" w:hanging="1134"/>
      </w:pPr>
      <w:r w:rsidRPr="00381D11">
        <w:t>8.24.3.1</w:t>
      </w:r>
      <w:r w:rsidRPr="00381D11">
        <w:tab/>
        <w:t>Tous les véhicules mis sur le marché doivent être conformes à tous égards aux prescriptions d’homologation de type (ou aux prescriptions nationales équivalentes).</w:t>
      </w:r>
    </w:p>
    <w:p w14:paraId="5A68E90A" w14:textId="77777777" w:rsidR="005A4E07" w:rsidRPr="00381D11" w:rsidRDefault="005A4E07" w:rsidP="005A4E07">
      <w:pPr>
        <w:pStyle w:val="SingleTxtG"/>
        <w:ind w:left="2268" w:hanging="1134"/>
      </w:pPr>
      <w:r w:rsidRPr="00381D11">
        <w:t>8.24.3.2</w:t>
      </w:r>
      <w:r w:rsidRPr="00381D11">
        <w:tab/>
        <w:t xml:space="preserve">Les renseignements sur les marquages requis conformément au paragraphe 8.24.4.1 ci-dessous doivent être annexés aux documents soumis </w:t>
      </w:r>
      <w:r w:rsidRPr="00381D11">
        <w:lastRenderedPageBreak/>
        <w:t>avec la demande d’homologation de type, ou de première immatriculation selon le cas, du véhicule.</w:t>
      </w:r>
    </w:p>
    <w:p w14:paraId="05C115B4" w14:textId="77777777" w:rsidR="005A4E07" w:rsidRPr="00381D11" w:rsidRDefault="005A4E07" w:rsidP="005A4E07">
      <w:pPr>
        <w:pStyle w:val="SingleTxtG"/>
        <w:keepNext/>
        <w:keepLines/>
        <w:ind w:left="2268" w:hanging="1134"/>
      </w:pPr>
      <w:r w:rsidRPr="00381D11">
        <w:t>8.24.4</w:t>
      </w:r>
      <w:r w:rsidRPr="00381D11">
        <w:tab/>
        <w:t>Prescriptions particulières</w:t>
      </w:r>
    </w:p>
    <w:p w14:paraId="5B6A5189" w14:textId="77777777" w:rsidR="005A4E07" w:rsidRPr="00381D11" w:rsidRDefault="005A4E07" w:rsidP="005A4E07">
      <w:pPr>
        <w:pStyle w:val="SingleTxtG"/>
        <w:keepNext/>
        <w:keepLines/>
        <w:ind w:left="2268" w:hanging="1134"/>
      </w:pPr>
      <w:r w:rsidRPr="00381D11">
        <w:t>8.24.4.1</w:t>
      </w:r>
      <w:r w:rsidRPr="00381D11">
        <w:tab/>
        <w:t>Marquage de certaines pièces ou de certains composants.</w:t>
      </w:r>
    </w:p>
    <w:p w14:paraId="18C6E8FC" w14:textId="77777777" w:rsidR="005A4E07" w:rsidRPr="00381D11" w:rsidRDefault="005A4E07" w:rsidP="005A4E07">
      <w:pPr>
        <w:pStyle w:val="SingleTxtG"/>
        <w:ind w:left="2268" w:hanging="1134"/>
      </w:pPr>
      <w:r w:rsidRPr="00381D11">
        <w:t>8.24.4.1.1</w:t>
      </w:r>
      <w:r w:rsidRPr="00381D11">
        <w:tab/>
        <w:t>Il doit être apposé sur les pièces ou composants énumérés ci-dessous, de façon indélébile, le ou les numéros de code et/ou symboles attribués soit par le constructeur du véhicule, soit par le fabricant de ces pièces ou composants, soit encore par les autorités d’homologation, pour leur identification. Ce marquage doit être visible (autant que possible) sans démontage de la pièce en question ou d’autres pièces du véhicule.</w:t>
      </w:r>
    </w:p>
    <w:p w14:paraId="21E4DAD3" w14:textId="77777777" w:rsidR="005A4E07" w:rsidRPr="00381D11" w:rsidRDefault="005A4E07" w:rsidP="005A4E07">
      <w:pPr>
        <w:pStyle w:val="SingleTxtG"/>
        <w:ind w:left="2268" w:hanging="1134"/>
      </w:pPr>
      <w:r w:rsidRPr="00381D11">
        <w:t>8.24.4.1.2</w:t>
      </w:r>
      <w:r w:rsidRPr="00381D11">
        <w:tab/>
        <w:t>Les lettres, chiffres ou symboles doivent, de préférence, avoir au moins 5 mm de hauteur et être facilement lisibles. En cas d’impossibilité pratique, cette dimension peut être réduite, mais elle ne doit pas être inférieure à 3 </w:t>
      </w:r>
      <w:proofErr w:type="spellStart"/>
      <w:r w:rsidRPr="00381D11">
        <w:t>mm.</w:t>
      </w:r>
      <w:proofErr w:type="spellEnd"/>
    </w:p>
    <w:p w14:paraId="63AB8ADF" w14:textId="77777777" w:rsidR="005A4E07" w:rsidRPr="00381D11" w:rsidRDefault="005A4E07" w:rsidP="005A4E07">
      <w:pPr>
        <w:pStyle w:val="SingleTxtG"/>
        <w:keepNext/>
        <w:keepLines/>
        <w:ind w:left="2268" w:hanging="1134"/>
      </w:pPr>
      <w:r w:rsidRPr="00381D11">
        <w:t>8.24.4.1.3</w:t>
      </w:r>
      <w:r w:rsidRPr="00381D11">
        <w:tab/>
        <w:t>Les pièces et composants visés au paragraphe 8.24.1.1 ci-dessus sont les suivants :</w:t>
      </w:r>
    </w:p>
    <w:p w14:paraId="46FB6C05" w14:textId="77777777" w:rsidR="005A4E07" w:rsidRPr="00381D11" w:rsidRDefault="005A4E07" w:rsidP="005A4E07">
      <w:pPr>
        <w:pStyle w:val="SingleTxtG"/>
        <w:ind w:left="2268" w:hanging="1134"/>
      </w:pPr>
      <w:r w:rsidRPr="00381D11">
        <w:rPr>
          <w:spacing w:val="-8"/>
        </w:rPr>
        <w:t>8.24.4.1.3.1</w:t>
      </w:r>
      <w:r w:rsidRPr="00381D11">
        <w:rPr>
          <w:w w:val="101"/>
        </w:rPr>
        <w:tab/>
      </w:r>
      <w:r w:rsidRPr="00381D11">
        <w:t>Silencieux d’admission (filtre à air ou épurateur d’air) ;</w:t>
      </w:r>
    </w:p>
    <w:p w14:paraId="366BE1F2" w14:textId="77777777" w:rsidR="005A4E07" w:rsidRPr="00381D11" w:rsidRDefault="005A4E07" w:rsidP="005A4E07">
      <w:pPr>
        <w:pStyle w:val="SingleTxtG"/>
        <w:ind w:left="2268" w:hanging="1134"/>
      </w:pPr>
      <w:r w:rsidRPr="00381D11">
        <w:rPr>
          <w:spacing w:val="-8"/>
        </w:rPr>
        <w:t>8.24.4.1.3.2</w:t>
      </w:r>
      <w:r w:rsidRPr="00381D11">
        <w:rPr>
          <w:spacing w:val="-4"/>
          <w:w w:val="99"/>
        </w:rPr>
        <w:tab/>
      </w:r>
      <w:r w:rsidRPr="00381D11">
        <w:t>Carburateur ou dispositif équivalent ;</w:t>
      </w:r>
    </w:p>
    <w:p w14:paraId="63C7CA7E" w14:textId="77777777" w:rsidR="005A4E07" w:rsidRPr="00381D11" w:rsidRDefault="005A4E07" w:rsidP="005A4E07">
      <w:pPr>
        <w:pStyle w:val="SingleTxtG"/>
        <w:ind w:left="2268" w:hanging="1134"/>
      </w:pPr>
      <w:r w:rsidRPr="00381D11">
        <w:rPr>
          <w:spacing w:val="-8"/>
        </w:rPr>
        <w:t>8.24.4.1.3.3</w:t>
      </w:r>
      <w:r w:rsidRPr="00381D11">
        <w:rPr>
          <w:w w:val="99"/>
        </w:rPr>
        <w:tab/>
      </w:r>
      <w:r w:rsidRPr="00381D11">
        <w:t>Tubulure d’admission (si elle n’est pas moulée d’une seule pièce avec le carburateur ou le cylindre) ;</w:t>
      </w:r>
    </w:p>
    <w:p w14:paraId="02B02BDA" w14:textId="77777777" w:rsidR="005A4E07" w:rsidRPr="00381D11" w:rsidRDefault="005A4E07" w:rsidP="005A4E07">
      <w:pPr>
        <w:pStyle w:val="SingleTxtG"/>
        <w:keepNext/>
        <w:keepLines/>
        <w:ind w:left="2268" w:hanging="1134"/>
      </w:pPr>
      <w:r w:rsidRPr="00381D11">
        <w:rPr>
          <w:spacing w:val="-8"/>
        </w:rPr>
        <w:t>8.24.4.1.3.4</w:t>
      </w:r>
      <w:r w:rsidRPr="00381D11">
        <w:rPr>
          <w:spacing w:val="-8"/>
        </w:rPr>
        <w:tab/>
      </w:r>
      <w:r w:rsidRPr="00381D11">
        <w:t>Cylindre ;</w:t>
      </w:r>
    </w:p>
    <w:p w14:paraId="3B8F0923" w14:textId="77777777" w:rsidR="005A4E07" w:rsidRPr="00381D11" w:rsidRDefault="005A4E07" w:rsidP="005A4E07">
      <w:pPr>
        <w:pStyle w:val="SingleTxtG"/>
        <w:ind w:left="2268" w:hanging="1134"/>
      </w:pPr>
      <w:r w:rsidRPr="00381D11">
        <w:rPr>
          <w:spacing w:val="-8"/>
        </w:rPr>
        <w:t>8.24.4.1.3.5</w:t>
      </w:r>
      <w:r w:rsidRPr="00381D11">
        <w:rPr>
          <w:spacing w:val="-8"/>
        </w:rPr>
        <w:tab/>
      </w:r>
      <w:r w:rsidRPr="00381D11">
        <w:t>Culasse ;</w:t>
      </w:r>
    </w:p>
    <w:p w14:paraId="795E4D5E" w14:textId="77777777" w:rsidR="005A4E07" w:rsidRPr="00381D11" w:rsidRDefault="005A4E07" w:rsidP="005A4E07">
      <w:pPr>
        <w:pStyle w:val="SingleTxtG"/>
        <w:ind w:left="2268" w:hanging="1134"/>
      </w:pPr>
      <w:r w:rsidRPr="00381D11">
        <w:rPr>
          <w:spacing w:val="-8"/>
        </w:rPr>
        <w:t>8.24.4.1.3.6</w:t>
      </w:r>
      <w:r w:rsidRPr="00381D11">
        <w:tab/>
        <w:t>Carter de vilebrequin ;</w:t>
      </w:r>
    </w:p>
    <w:p w14:paraId="31CB1532" w14:textId="77777777" w:rsidR="005A4E07" w:rsidRPr="00381D11" w:rsidRDefault="005A4E07" w:rsidP="005A4E07">
      <w:pPr>
        <w:pStyle w:val="SingleTxtG"/>
        <w:ind w:left="2268" w:hanging="1134"/>
      </w:pPr>
      <w:r w:rsidRPr="00381D11">
        <w:rPr>
          <w:spacing w:val="-8"/>
        </w:rPr>
        <w:t>8.24.4.1.3.7</w:t>
      </w:r>
      <w:r w:rsidRPr="00381D11">
        <w:tab/>
        <w:t>Tuyau(x) d’échappement ;</w:t>
      </w:r>
    </w:p>
    <w:p w14:paraId="56F8F75B" w14:textId="77777777" w:rsidR="005A4E07" w:rsidRPr="00381D11" w:rsidRDefault="005A4E07" w:rsidP="005A4E07">
      <w:pPr>
        <w:pStyle w:val="SingleTxtG"/>
        <w:ind w:left="2268" w:hanging="1134"/>
      </w:pPr>
      <w:r w:rsidRPr="00381D11">
        <w:rPr>
          <w:spacing w:val="-8"/>
        </w:rPr>
        <w:t>8.24.4.1.3.8</w:t>
      </w:r>
      <w:r w:rsidRPr="00381D11">
        <w:rPr>
          <w:spacing w:val="-8"/>
        </w:rPr>
        <w:tab/>
      </w:r>
      <w:r w:rsidRPr="00381D11">
        <w:t>Silencieux ;</w:t>
      </w:r>
    </w:p>
    <w:p w14:paraId="28362FE2" w14:textId="77777777" w:rsidR="005A4E07" w:rsidRPr="00381D11" w:rsidRDefault="005A4E07" w:rsidP="005A4E07">
      <w:pPr>
        <w:pStyle w:val="SingleTxtG"/>
        <w:ind w:left="2268" w:hanging="1134"/>
      </w:pPr>
      <w:r w:rsidRPr="00381D11">
        <w:rPr>
          <w:spacing w:val="-8"/>
        </w:rPr>
        <w:t>8.24.4.1.3.9</w:t>
      </w:r>
      <w:r w:rsidRPr="00381D11">
        <w:rPr>
          <w:spacing w:val="-8"/>
        </w:rPr>
        <w:tab/>
      </w:r>
      <w:r w:rsidRPr="00381D11">
        <w:t>Organe de transmission entraînant (pignon de chaîne ou poulie avant) ;</w:t>
      </w:r>
    </w:p>
    <w:p w14:paraId="41D7B211" w14:textId="77777777" w:rsidR="005A4E07" w:rsidRPr="00381D11" w:rsidRDefault="005A4E07" w:rsidP="005A4E07">
      <w:pPr>
        <w:pStyle w:val="SingleTxtG"/>
        <w:ind w:left="2268" w:hanging="1134"/>
      </w:pPr>
      <w:r w:rsidRPr="00381D11">
        <w:rPr>
          <w:spacing w:val="-10"/>
        </w:rPr>
        <w:t>8.24.4.1.3.10</w:t>
      </w:r>
      <w:r w:rsidRPr="00381D11">
        <w:rPr>
          <w:spacing w:val="-12"/>
        </w:rPr>
        <w:tab/>
      </w:r>
      <w:r w:rsidRPr="00381D11">
        <w:t>Organe de transmission entraîné (pignon de chaîne ou poulie arrière) ;</w:t>
      </w:r>
    </w:p>
    <w:p w14:paraId="0AD6FC2A" w14:textId="77777777" w:rsidR="005A4E07" w:rsidRPr="00381D11" w:rsidRDefault="005A4E07" w:rsidP="005A4E07">
      <w:pPr>
        <w:pStyle w:val="SingleTxtG"/>
        <w:ind w:left="2268" w:hanging="1134"/>
      </w:pPr>
      <w:r w:rsidRPr="00381D11">
        <w:rPr>
          <w:spacing w:val="-10"/>
        </w:rPr>
        <w:t>8.24.4.1.3.</w:t>
      </w:r>
      <w:r w:rsidRPr="00381D11">
        <w:t>11</w:t>
      </w:r>
      <w:r w:rsidRPr="00381D11">
        <w:rPr>
          <w:spacing w:val="-8"/>
        </w:rPr>
        <w:tab/>
      </w:r>
      <w:r w:rsidRPr="00381D11">
        <w:t>Dispositifs limiteurs de vitesse.</w:t>
      </w:r>
    </w:p>
    <w:p w14:paraId="74947D65" w14:textId="77777777" w:rsidR="005A4E07" w:rsidRPr="00381D11" w:rsidRDefault="005A4E07" w:rsidP="005A4E07">
      <w:pPr>
        <w:pStyle w:val="SingleTxtG"/>
        <w:ind w:left="2268" w:hanging="1134"/>
      </w:pPr>
      <w:r w:rsidRPr="00381D11">
        <w:t>8.24.4.2</w:t>
      </w:r>
      <w:r w:rsidRPr="00381D11">
        <w:tab/>
        <w:t>Plaque d’identification du constructeur du véhicule</w:t>
      </w:r>
    </w:p>
    <w:p w14:paraId="7F9B76FC" w14:textId="77777777" w:rsidR="005A4E07" w:rsidRPr="00381D11" w:rsidRDefault="005A4E07" w:rsidP="005A4E07">
      <w:pPr>
        <w:pStyle w:val="SingleTxtG"/>
        <w:ind w:left="2268" w:hanging="1134"/>
      </w:pPr>
      <w:r w:rsidRPr="00381D11">
        <w:t>8.24.4.2.1</w:t>
      </w:r>
      <w:r w:rsidRPr="00381D11">
        <w:tab/>
        <w:t>Une plaque doit être fixée sur chaque véhicule d’une façon permanente et en un endroit visible. Le constructeur doit y faire figurer :</w:t>
      </w:r>
    </w:p>
    <w:p w14:paraId="0A30A5F3" w14:textId="77777777" w:rsidR="005A4E07" w:rsidRPr="00381D11" w:rsidRDefault="005A4E07" w:rsidP="005A4E07">
      <w:pPr>
        <w:pStyle w:val="SingleTxtG"/>
        <w:ind w:left="2268" w:hanging="1134"/>
      </w:pPr>
      <w:r w:rsidRPr="00381D11">
        <w:rPr>
          <w:spacing w:val="-8"/>
        </w:rPr>
        <w:t>8.24.4.2.1.1</w:t>
      </w:r>
      <w:r w:rsidRPr="00381D11">
        <w:rPr>
          <w:spacing w:val="-8"/>
        </w:rPr>
        <w:tab/>
      </w:r>
      <w:r w:rsidRPr="00381D11">
        <w:t>Son nom ou sa marque de fabrique ;</w:t>
      </w:r>
    </w:p>
    <w:p w14:paraId="075B0D42" w14:textId="77777777" w:rsidR="005A4E07" w:rsidRPr="00381D11" w:rsidRDefault="005A4E07" w:rsidP="005A4E07">
      <w:pPr>
        <w:pStyle w:val="SingleTxtG"/>
        <w:keepNext/>
        <w:keepLines/>
        <w:ind w:left="2268" w:hanging="1134"/>
      </w:pPr>
      <w:r w:rsidRPr="00381D11">
        <w:rPr>
          <w:spacing w:val="-8"/>
        </w:rPr>
        <w:t>8.24.4.2.1.2</w:t>
      </w:r>
      <w:r w:rsidRPr="00381D11">
        <w:rPr>
          <w:spacing w:val="-8"/>
        </w:rPr>
        <w:tab/>
      </w:r>
      <w:r w:rsidRPr="00381D11">
        <w:t>Le type du véhicule ;</w:t>
      </w:r>
    </w:p>
    <w:p w14:paraId="4B18565F" w14:textId="77777777" w:rsidR="005A4E07" w:rsidRPr="00381D11" w:rsidRDefault="005A4E07" w:rsidP="005A4E07">
      <w:pPr>
        <w:pStyle w:val="SingleTxtG"/>
        <w:ind w:left="2268" w:hanging="1134"/>
      </w:pPr>
      <w:r w:rsidRPr="00381D11">
        <w:rPr>
          <w:spacing w:val="-8"/>
        </w:rPr>
        <w:t>8.24.4.2.1.3</w:t>
      </w:r>
      <w:r w:rsidRPr="00381D11">
        <w:rPr>
          <w:spacing w:val="-8"/>
        </w:rPr>
        <w:tab/>
      </w:r>
      <w:r w:rsidRPr="00381D11">
        <w:t>Le ou les numéros de code ou symboles identifiant la pièce ou le composant, marqués conformément au paragraphe 8.24.4.1 ci-dessus. Un schéma simple de correspondance entre les pièces ou composants et leurs numéros de code ou symboles est donné à la figure 7 ci-dessous.</w:t>
      </w:r>
    </w:p>
    <w:p w14:paraId="7FB65998" w14:textId="77777777" w:rsidR="005A4E07" w:rsidRPr="0033462F" w:rsidRDefault="0033462F" w:rsidP="0033462F">
      <w:pPr>
        <w:pStyle w:val="H23G"/>
        <w:rPr>
          <w:b w:val="0"/>
        </w:rPr>
      </w:pPr>
      <w:r w:rsidRPr="0033462F">
        <w:rPr>
          <w:b w:val="0"/>
        </w:rPr>
        <w:lastRenderedPageBreak/>
        <w:tab/>
      </w:r>
      <w:r w:rsidR="005A4E07" w:rsidRPr="0033462F">
        <w:rPr>
          <w:b w:val="0"/>
        </w:rPr>
        <w:tab/>
        <w:t>Figure 7</w:t>
      </w:r>
    </w:p>
    <w:p w14:paraId="11980951" w14:textId="77777777" w:rsidR="005A4E07" w:rsidRPr="00381D11" w:rsidRDefault="0033462F" w:rsidP="005A4E07">
      <w:pPr>
        <w:pStyle w:val="SingleTxtG"/>
        <w:ind w:left="2268"/>
      </w:pPr>
      <w:r w:rsidRPr="0033462F">
        <w:rPr>
          <w:b/>
          <w:noProof/>
          <w:lang w:eastAsia="fr-CH"/>
        </w:rPr>
        <mc:AlternateContent>
          <mc:Choice Requires="wps">
            <w:drawing>
              <wp:anchor distT="0" distB="0" distL="114300" distR="114300" simplePos="0" relativeHeight="251638272" behindDoc="0" locked="0" layoutInCell="1" allowOverlap="1" wp14:anchorId="39E1A725" wp14:editId="6FF60336">
                <wp:simplePos x="0" y="0"/>
                <wp:positionH relativeFrom="column">
                  <wp:posOffset>1442085</wp:posOffset>
                </wp:positionH>
                <wp:positionV relativeFrom="paragraph">
                  <wp:posOffset>5080</wp:posOffset>
                </wp:positionV>
                <wp:extent cx="1065530" cy="2762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6553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9F6D4" w14:textId="77777777" w:rsidR="00191464" w:rsidRPr="007E30FC" w:rsidRDefault="00191464" w:rsidP="005A4E07">
                            <w:pPr>
                              <w:rPr>
                                <w:sz w:val="16"/>
                                <w:szCs w:val="16"/>
                              </w:rPr>
                            </w:pPr>
                            <w:r w:rsidRPr="007E30FC">
                              <w:rPr>
                                <w:sz w:val="16"/>
                                <w:szCs w:val="16"/>
                              </w:rPr>
                              <w:t>Marque de fabrique</w:t>
                            </w:r>
                            <w:r>
                              <w:rPr>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A725" id="Text Box 103" o:spid="_x0000_s1028" type="#_x0000_t202" style="position:absolute;left:0;text-align:left;margin-left:113.55pt;margin-top:.4pt;width:83.9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" filled="f" stroked="f" strokeweight=".5pt">
                <v:textbox>
                  <w:txbxContent>
                    <w:p w14:paraId="50C9F6D4" w14:textId="77777777" w:rsidR="00191464" w:rsidRPr="007E30FC" w:rsidRDefault="00191464" w:rsidP="005A4E07">
                      <w:pPr>
                        <w:rPr>
                          <w:sz w:val="16"/>
                          <w:szCs w:val="16"/>
                        </w:rPr>
                      </w:pPr>
                      <w:r w:rsidRPr="007E30FC">
                        <w:rPr>
                          <w:sz w:val="16"/>
                          <w:szCs w:val="16"/>
                        </w:rPr>
                        <w:t>Marque de fabrique</w:t>
                      </w:r>
                      <w:r>
                        <w:rPr>
                          <w:sz w:val="16"/>
                          <w:szCs w:val="16"/>
                        </w:rPr>
                        <w:t> :</w:t>
                      </w:r>
                    </w:p>
                  </w:txbxContent>
                </v:textbox>
              </v:shape>
            </w:pict>
          </mc:Fallback>
        </mc:AlternateContent>
      </w:r>
      <w:r w:rsidR="005A4E07" w:rsidRPr="006F4FB6">
        <w:rPr>
          <w:noProof/>
          <w:lang w:eastAsia="fr-CH"/>
        </w:rPr>
        <mc:AlternateContent>
          <mc:Choice Requires="wps">
            <w:drawing>
              <wp:anchor distT="0" distB="0" distL="114300" distR="114300" simplePos="0" relativeHeight="251680256" behindDoc="0" locked="0" layoutInCell="1" allowOverlap="1" wp14:anchorId="4E5E15C9" wp14:editId="4BE61DF6">
                <wp:simplePos x="0" y="0"/>
                <wp:positionH relativeFrom="column">
                  <wp:posOffset>1432455</wp:posOffset>
                </wp:positionH>
                <wp:positionV relativeFrom="paragraph">
                  <wp:posOffset>226060</wp:posOffset>
                </wp:positionV>
                <wp:extent cx="1138793" cy="269271"/>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138793" cy="269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604D0" w14:textId="77777777" w:rsidR="00191464" w:rsidRPr="007E30FC" w:rsidRDefault="00191464" w:rsidP="005A4E07">
                            <w:pPr>
                              <w:rPr>
                                <w:sz w:val="16"/>
                                <w:szCs w:val="16"/>
                              </w:rPr>
                            </w:pPr>
                            <w:r w:rsidRPr="007E30FC">
                              <w:rPr>
                                <w:sz w:val="16"/>
                                <w:szCs w:val="16"/>
                              </w:rPr>
                              <w:t>Catégorie de véhicule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15C9" id="Text Box 105" o:spid="_x0000_s1029" type="#_x0000_t202" style="position:absolute;left:0;text-align:left;margin-left:112.8pt;margin-top:17.8pt;width:89.65pt;height:2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" filled="f" stroked="f" strokeweight=".5pt">
                <v:textbox>
                  <w:txbxContent>
                    <w:p w14:paraId="30B604D0" w14:textId="77777777" w:rsidR="00191464" w:rsidRPr="007E30FC" w:rsidRDefault="00191464" w:rsidP="005A4E07">
                      <w:pPr>
                        <w:rPr>
                          <w:sz w:val="16"/>
                          <w:szCs w:val="16"/>
                        </w:rPr>
                      </w:pPr>
                      <w:r w:rsidRPr="007E30FC">
                        <w:rPr>
                          <w:sz w:val="16"/>
                          <w:szCs w:val="16"/>
                        </w:rPr>
                        <w:t>Catégorie de véhicule :</w:t>
                      </w:r>
                    </w:p>
                  </w:txbxContent>
                </v:textbox>
              </v:shape>
            </w:pict>
          </mc:Fallback>
        </mc:AlternateContent>
      </w:r>
      <w:r w:rsidR="005A4E07" w:rsidRPr="00381D11">
        <w:rPr>
          <w:noProof/>
          <w:lang w:eastAsia="fr-CH"/>
        </w:rPr>
        <w:drawing>
          <wp:inline distT="0" distB="0" distL="0" distR="0" wp14:anchorId="0477AD66" wp14:editId="56183D35">
            <wp:extent cx="3960000" cy="2795659"/>
            <wp:effectExtent l="0" t="0" r="254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3" t="438" r="735" b="1313"/>
                    <a:stretch/>
                  </pic:blipFill>
                  <pic:spPr bwMode="auto">
                    <a:xfrm>
                      <a:off x="0" y="0"/>
                      <a:ext cx="3960000" cy="2795659"/>
                    </a:xfrm>
                    <a:prstGeom prst="rect">
                      <a:avLst/>
                    </a:prstGeom>
                    <a:noFill/>
                    <a:ln>
                      <a:noFill/>
                    </a:ln>
                    <a:extLst>
                      <a:ext uri="{53640926-AAD7-44D8-BBD7-CCE9431645EC}">
                        <a14:shadowObscured xmlns:a14="http://schemas.microsoft.com/office/drawing/2010/main"/>
                      </a:ext>
                    </a:extLst>
                  </pic:spPr>
                </pic:pic>
              </a:graphicData>
            </a:graphic>
          </wp:inline>
        </w:drawing>
      </w:r>
    </w:p>
    <w:p w14:paraId="10AA2DE3" w14:textId="77777777" w:rsidR="005A4E07" w:rsidRPr="00381D11" w:rsidRDefault="005A4E07" w:rsidP="005A4E07">
      <w:pPr>
        <w:pStyle w:val="SingleTxtG"/>
        <w:spacing w:before="240"/>
        <w:ind w:left="2268" w:hanging="1134"/>
      </w:pPr>
      <w:r w:rsidRPr="00381D11">
        <w:t>8.24.4.2.2</w:t>
      </w:r>
      <w:r w:rsidRPr="00381D11">
        <w:tab/>
        <w:t>Les lettres, chiffres ou symboles doivent avoir au moins 3 mm de hauteur et être facilement lisibles.</w:t>
      </w:r>
    </w:p>
    <w:p w14:paraId="6BAF1F8D" w14:textId="77777777" w:rsidR="005A4E07" w:rsidRPr="00381D11" w:rsidRDefault="005A4E07" w:rsidP="005A4E07">
      <w:pPr>
        <w:pStyle w:val="SingleTxtG"/>
        <w:ind w:left="2268" w:hanging="1134"/>
      </w:pPr>
      <w:r w:rsidRPr="00381D11">
        <w:t>8.24.4.2.3</w:t>
      </w:r>
      <w:r w:rsidRPr="00381D11">
        <w:tab/>
        <w:t>Au cas où d’autres pièces ou composants seraient homologués (ou recevraient une autorisation) pour un même véhicule, le ou les numéros de code ou symboles de ces autres pièces ou composants doivent figurer sur la plaque.</w:t>
      </w:r>
    </w:p>
    <w:p w14:paraId="385A4601" w14:textId="77777777" w:rsidR="005A4E07" w:rsidRPr="00381D11" w:rsidRDefault="005A4E07" w:rsidP="005A4E07">
      <w:pPr>
        <w:pStyle w:val="SingleTxtG"/>
        <w:keepNext/>
        <w:keepLines/>
        <w:ind w:left="2268" w:hanging="1134"/>
      </w:pPr>
      <w:r w:rsidRPr="00381D11">
        <w:t>8.24.5</w:t>
      </w:r>
      <w:r w:rsidRPr="00381D11">
        <w:tab/>
        <w:t>Prescriptions techniques</w:t>
      </w:r>
    </w:p>
    <w:p w14:paraId="7A3C6FD9" w14:textId="77777777" w:rsidR="005A4E07" w:rsidRPr="00381D11" w:rsidRDefault="005A4E07" w:rsidP="005A4E07">
      <w:pPr>
        <w:pStyle w:val="SingleTxtG"/>
        <w:ind w:left="2268" w:hanging="1134"/>
      </w:pPr>
      <w:r w:rsidRPr="00381D11">
        <w:t>8.24.5.1</w:t>
      </w:r>
      <w:r w:rsidRPr="00381D11">
        <w:tab/>
        <w:t>Tout véhicule doit être conçu et construit de façon à satisfaire aux prescriptions énoncées ci-dessous :</w:t>
      </w:r>
    </w:p>
    <w:p w14:paraId="7B9BCFB7" w14:textId="77777777" w:rsidR="005A4E07" w:rsidRPr="00381D11" w:rsidRDefault="005A4E07" w:rsidP="005A4E07">
      <w:pPr>
        <w:pStyle w:val="SingleTxtG"/>
        <w:ind w:left="2268" w:hanging="1134"/>
      </w:pPr>
      <w:r w:rsidRPr="00381D11">
        <w:t>8.24.5.1.1</w:t>
      </w:r>
      <w:r w:rsidRPr="00381D11">
        <w:tab/>
        <w:t>Joint de culasse : l’épaisseur du joint de culasse ne doit pas excéder 1,3 </w:t>
      </w:r>
      <w:proofErr w:type="spellStart"/>
      <w:r w:rsidRPr="00381D11">
        <w:t>mm.</w:t>
      </w:r>
      <w:proofErr w:type="spellEnd"/>
    </w:p>
    <w:p w14:paraId="237C914C" w14:textId="77777777" w:rsidR="005A4E07" w:rsidRPr="00381D11" w:rsidRDefault="005A4E07" w:rsidP="005A4E07">
      <w:pPr>
        <w:pStyle w:val="SingleTxtG"/>
        <w:ind w:left="2268" w:hanging="1134"/>
      </w:pPr>
      <w:r w:rsidRPr="00381D11">
        <w:t>8.24.5.1.2</w:t>
      </w:r>
      <w:r w:rsidRPr="00381D11">
        <w:tab/>
        <w:t>Joint cylindre/carter : l’épaisseur du joint entre l’embase du cylindre et le carter, s’il existe, ne doit pas excéder 0,5 </w:t>
      </w:r>
      <w:proofErr w:type="spellStart"/>
      <w:r w:rsidRPr="00381D11">
        <w:t>mm.</w:t>
      </w:r>
      <w:proofErr w:type="spellEnd"/>
    </w:p>
    <w:p w14:paraId="7CDEE726" w14:textId="77777777" w:rsidR="005A4E07" w:rsidRPr="00381D11" w:rsidRDefault="005A4E07" w:rsidP="005A4E07">
      <w:pPr>
        <w:pStyle w:val="SingleTxtG"/>
        <w:ind w:left="2268" w:hanging="1134"/>
      </w:pPr>
      <w:r w:rsidRPr="00381D11">
        <w:t>8.24.5.1.3</w:t>
      </w:r>
      <w:r w:rsidRPr="00381D11">
        <w:tab/>
        <w:t>Piston : au point mort haut, le piston ne doit pas couvrir la lumière d’admission. Cette prescription ne s’applique pas aux parties de la lumière de transfert qui coïncident avec la lumière d’admission sur les véhicules équipés d’un système d’admission à clapet.</w:t>
      </w:r>
    </w:p>
    <w:p w14:paraId="0E569525" w14:textId="77777777" w:rsidR="005A4E07" w:rsidRPr="00381D11" w:rsidRDefault="005A4E07" w:rsidP="005A4E07">
      <w:pPr>
        <w:pStyle w:val="SingleTxtG"/>
        <w:ind w:left="2268" w:hanging="1134"/>
      </w:pPr>
      <w:r w:rsidRPr="00381D11">
        <w:t>8.24.5.1.4</w:t>
      </w:r>
      <w:r w:rsidRPr="00381D11">
        <w:tab/>
        <w:t>L’inversion du sens de montage du piston de 180° ne doit pas augmenter les performances du véhicule ni sa vitesse maximale par construction.</w:t>
      </w:r>
    </w:p>
    <w:p w14:paraId="2AA45521" w14:textId="77777777" w:rsidR="005A4E07" w:rsidRPr="00381D11" w:rsidRDefault="005A4E07" w:rsidP="005A4E07">
      <w:pPr>
        <w:pStyle w:val="SingleTxtG"/>
        <w:ind w:left="2268" w:hanging="1134"/>
      </w:pPr>
      <w:r w:rsidRPr="00381D11">
        <w:t>8.24.5.1.5</w:t>
      </w:r>
      <w:r w:rsidRPr="00381D11">
        <w:tab/>
        <w:t>La suppression du silencieux d’admission ne doit pas faire augmenter la vitesse maximale par construction du véhicule de plus de 5 km/h ou de 10 %, si cette seconde valeur est moins élevée.</w:t>
      </w:r>
    </w:p>
    <w:p w14:paraId="7D629EAA" w14:textId="77777777" w:rsidR="005A4E07" w:rsidRPr="00381D11" w:rsidRDefault="005A4E07" w:rsidP="005A4E07">
      <w:pPr>
        <w:pStyle w:val="SingleTxtG"/>
        <w:ind w:left="2268" w:hanging="1134"/>
      </w:pPr>
      <w:r w:rsidRPr="00381D11">
        <w:t>8.24.5.1.6</w:t>
      </w:r>
      <w:r w:rsidRPr="00381D11">
        <w:tab/>
        <w:t>Le passage des gaz ne doit pas être limité artificiellement par un bridage qui puisse être facilement enlevé ou modifié.</w:t>
      </w:r>
    </w:p>
    <w:p w14:paraId="4B6DCB21" w14:textId="77777777" w:rsidR="005A4E07" w:rsidRPr="00381D11" w:rsidRDefault="005A4E07" w:rsidP="005A4E07">
      <w:pPr>
        <w:pStyle w:val="SingleTxtG"/>
        <w:ind w:left="2268" w:hanging="1134"/>
      </w:pPr>
      <w:r w:rsidRPr="00381D11">
        <w:rPr>
          <w:spacing w:val="-8"/>
        </w:rPr>
        <w:t>8.24.5.1.6.1</w:t>
      </w:r>
      <w:r w:rsidRPr="00381D11">
        <w:tab/>
        <w:t>Cette prescription s’applique aussi aux systèmes d’admission à clapet ou à distributeur rotatif si, en enlevant ou en modifiant ces dispositifs, on augmente la vitesse maximale par construction du véhicule de plus de 5 km/h ou de 10 %, si cette seconde valeur est moins élevée.</w:t>
      </w:r>
    </w:p>
    <w:p w14:paraId="4E169611" w14:textId="77777777" w:rsidR="005A4E07" w:rsidRPr="00381D11" w:rsidRDefault="005A4E07" w:rsidP="005A4E07">
      <w:pPr>
        <w:pStyle w:val="SingleTxtG"/>
        <w:ind w:left="2268" w:hanging="1134"/>
      </w:pPr>
      <w:r w:rsidRPr="00381D11">
        <w:rPr>
          <w:spacing w:val="-8"/>
        </w:rPr>
        <w:t>8.24.5.1.6.2</w:t>
      </w:r>
      <w:r w:rsidRPr="00381D11">
        <w:tab/>
        <w:t>Sur des moteurs à quatre temps, les guides de soupape ne sont pas considérés comme des éléments de bridage.</w:t>
      </w:r>
    </w:p>
    <w:p w14:paraId="5387E54A" w14:textId="77777777" w:rsidR="005A4E07" w:rsidRPr="00381D11" w:rsidRDefault="005A4E07" w:rsidP="005A4E07">
      <w:pPr>
        <w:pStyle w:val="SingleTxtG"/>
        <w:ind w:left="2268" w:hanging="1134"/>
      </w:pPr>
      <w:r w:rsidRPr="00381D11">
        <w:t>8.24.5.1.7</w:t>
      </w:r>
      <w:r w:rsidRPr="00381D11">
        <w:tab/>
        <w:t xml:space="preserve">La ou les parties du système d’échappement situées à l’intérieur du ou des silencieux, qui déterminent la longueur effective du tuyau d’échappement, </w:t>
      </w:r>
      <w:r w:rsidRPr="00381D11">
        <w:lastRenderedPageBreak/>
        <w:t>doivent être fixées au(x) silencieux de telle manière qu’elles ne puissent pas être enlevées.</w:t>
      </w:r>
    </w:p>
    <w:p w14:paraId="1F741CEE" w14:textId="77777777" w:rsidR="005A4E07" w:rsidRPr="00381D11" w:rsidRDefault="005A4E07" w:rsidP="005A4E07">
      <w:pPr>
        <w:pStyle w:val="SingleTxtG"/>
        <w:ind w:left="2268" w:hanging="1134"/>
      </w:pPr>
      <w:r w:rsidRPr="00381D11">
        <w:t>8.24.5.1.8</w:t>
      </w:r>
      <w:r w:rsidRPr="00381D11">
        <w:tab/>
        <w:t>En cas de modification de l’avance à l’allumage et/ou de changement du ou des gicleurs de carburateur, la vitesse maximale par construction du véhicule ne doit pas augmenter de plus de 5 km/h ou de 10 %, si cette seconde valeur est moins élevée.</w:t>
      </w:r>
    </w:p>
    <w:p w14:paraId="44869028" w14:textId="77777777" w:rsidR="005A4E07" w:rsidRPr="00381D11" w:rsidRDefault="005A4E07" w:rsidP="005A4E07">
      <w:pPr>
        <w:pStyle w:val="SingleTxtG"/>
        <w:ind w:left="2268" w:hanging="1134"/>
      </w:pPr>
      <w:r w:rsidRPr="00381D11">
        <w:t>8.24.5.1.9</w:t>
      </w:r>
      <w:r w:rsidRPr="00381D11">
        <w:tab/>
        <w:t>Les cylindres et les culasses prévus pour différents niveaux de puissance du même moteur de base doivent être conçus de telle sorte qu’ils ne puissent être montés sur un moteur auquel ils ne sont pas destinés. Ce résultat peut être obtenu en utilisant, par exemple, des chemises de cylindre de diamètres différents, un positionnement des boulons différent ou des boulons de diamètres différents.</w:t>
      </w:r>
    </w:p>
    <w:p w14:paraId="7955231F" w14:textId="77777777" w:rsidR="005A4E07" w:rsidRPr="00381D11" w:rsidRDefault="005A4E07" w:rsidP="005A4E07">
      <w:pPr>
        <w:pStyle w:val="SingleTxtG"/>
        <w:ind w:left="2268" w:hanging="1134"/>
      </w:pPr>
      <w:r w:rsidRPr="00381D11">
        <w:rPr>
          <w:spacing w:val="-6"/>
        </w:rPr>
        <w:t>8.24.5.1.10</w:t>
      </w:r>
      <w:r w:rsidRPr="00381D11">
        <w:rPr>
          <w:spacing w:val="-6"/>
        </w:rPr>
        <w:tab/>
      </w:r>
      <w:r w:rsidRPr="00381D11">
        <w:t>Sur les moteurs à quatre temps, une modification du calage de la distribution ne doit pas augmenter la vitesse maximale par construction au-delà des valeurs mentionnées aux paragraphes 8.24.5.1.5 et 8.24.5.1.8.</w:t>
      </w:r>
    </w:p>
    <w:p w14:paraId="52315F3C" w14:textId="77777777" w:rsidR="005A4E07" w:rsidRPr="00381D11" w:rsidRDefault="005A4E07" w:rsidP="005A4E07">
      <w:pPr>
        <w:pStyle w:val="SingleTxtG"/>
        <w:ind w:left="2268" w:hanging="1134"/>
      </w:pPr>
      <w:r w:rsidRPr="00381D11">
        <w:rPr>
          <w:spacing w:val="-6"/>
        </w:rPr>
        <w:t>8.24.5.1.11</w:t>
      </w:r>
      <w:r w:rsidRPr="00381D11">
        <w:rPr>
          <w:spacing w:val="-6"/>
        </w:rPr>
        <w:tab/>
      </w:r>
      <w:r w:rsidRPr="00381D11">
        <w:t>Sur les moteurs à quatre temps, la culasse doit être conçue de telle façon qu’elle ne puisse recevoir des arbres à cames prévus pour différents niveaux de puissance du même moteur de base.</w:t>
      </w:r>
    </w:p>
    <w:p w14:paraId="4B1F6E1E" w14:textId="77777777" w:rsidR="005A4E07" w:rsidRPr="00381D11" w:rsidRDefault="005A4E07" w:rsidP="005A4E07">
      <w:pPr>
        <w:pStyle w:val="SingleTxtG"/>
        <w:ind w:left="2268" w:hanging="1134"/>
      </w:pPr>
      <w:r w:rsidRPr="00381D11">
        <w:rPr>
          <w:spacing w:val="-6"/>
        </w:rPr>
        <w:t>8.24.5.1.12</w:t>
      </w:r>
      <w:r w:rsidRPr="00381D11">
        <w:rPr>
          <w:spacing w:val="-6"/>
        </w:rPr>
        <w:tab/>
      </w:r>
      <w:r w:rsidRPr="00381D11">
        <w:t>Si le cyclomoteur est équipé d’un limiteur de vitesse électrique ou électronique, le fabricant doit communiquer aux services chargés des essais des données qui prouvent qu’en modifiant ou en débranchant le dispositif, ou son système de câblage, on ne pourra pas augmenter la vitesse maximale du cyclomoteur ou l’on empêchera le fonctionnement du moteur.</w:t>
      </w:r>
    </w:p>
    <w:p w14:paraId="0FD04F44" w14:textId="77777777" w:rsidR="005A4E07" w:rsidRPr="00381D11" w:rsidRDefault="005A4E07" w:rsidP="005A4E07">
      <w:pPr>
        <w:pStyle w:val="SingleTxtG"/>
        <w:ind w:left="2268"/>
      </w:pPr>
      <w:r w:rsidRPr="00381D11">
        <w:tab/>
        <w:t>Les dispositifs électriques ou électroniques qui coupent ou neutralisent l’allumage sont interdits si cette opération provoque une augmentation soit de la consommation de carburant soit des émissions d’hydrocarbures imbrûlés.</w:t>
      </w:r>
    </w:p>
    <w:p w14:paraId="457D996D" w14:textId="77777777" w:rsidR="005A4E07" w:rsidRPr="00381D11" w:rsidRDefault="005A4E07" w:rsidP="005A4E07">
      <w:pPr>
        <w:pStyle w:val="SingleTxtG"/>
        <w:ind w:left="2268"/>
      </w:pPr>
      <w:r w:rsidRPr="00381D11">
        <w:t>Les dispositifs électriques ou électroniques qui modifient l’avance à l’allumage doivent être conçus de façon que la puissance produite par le moteur, mesurée alors que le dispositif fonctionne, ne s’écarte pas de plus de 10 % de la puissance produite mesurée lorsque le même dispositif est déconnecté et que l’avance à l’allumage est réglée pour obtenir la vitesse maximale.</w:t>
      </w:r>
    </w:p>
    <w:p w14:paraId="7E73CD80" w14:textId="77777777" w:rsidR="005A4E07" w:rsidRPr="00381D11" w:rsidRDefault="005A4E07" w:rsidP="005A4E07">
      <w:pPr>
        <w:pStyle w:val="SingleTxtG"/>
        <w:ind w:left="2268"/>
      </w:pPr>
      <w:r w:rsidRPr="00381D11">
        <w:t>La vitesse maximale doit être obtenue avec l’avance à l’allumage réglée à </w:t>
      </w:r>
      <w:r w:rsidRPr="00381D11">
        <w:sym w:font="Symbol" w:char="F0B1"/>
      </w:r>
      <w:r w:rsidRPr="00381D11">
        <w:t>5° de la valeur spécifiée pour l’obtention de la puissance maximale.</w:t>
      </w:r>
    </w:p>
    <w:p w14:paraId="3B9F9EB6" w14:textId="77777777" w:rsidR="005A4E07" w:rsidRPr="00381D11" w:rsidRDefault="005A4E07" w:rsidP="005A4E07">
      <w:pPr>
        <w:pStyle w:val="SingleTxtG"/>
        <w:keepNext/>
        <w:keepLines/>
        <w:ind w:left="2268" w:hanging="1134"/>
      </w:pPr>
      <w:r w:rsidRPr="00381D11">
        <w:t>8.25</w:t>
      </w:r>
      <w:r w:rsidRPr="00381D11">
        <w:tab/>
        <w:t>Signalisation lumineuse</w:t>
      </w:r>
    </w:p>
    <w:p w14:paraId="759885A7" w14:textId="77777777" w:rsidR="005A4E07" w:rsidRPr="00381D11" w:rsidRDefault="005A4E07" w:rsidP="005A4E07">
      <w:pPr>
        <w:pStyle w:val="SingleTxtG"/>
        <w:ind w:left="2268"/>
      </w:pPr>
      <w:r w:rsidRPr="00381D11">
        <w:tab/>
        <w:t xml:space="preserve">Il est recommandé d’appliquer les prescriptions des Règlements </w:t>
      </w:r>
      <w:r>
        <w:t>ONU</w:t>
      </w:r>
      <w:r w:rsidRPr="00381D11">
        <w:t xml:space="preserve"> mentionnés aux lignes D à J du tableau de la section 4.</w:t>
      </w:r>
    </w:p>
    <w:p w14:paraId="774C5A31" w14:textId="77777777" w:rsidR="005A4E07" w:rsidRPr="00381D11" w:rsidRDefault="005A4E07" w:rsidP="0033462F">
      <w:pPr>
        <w:pStyle w:val="SingleTxtG"/>
        <w:keepNext/>
        <w:keepLines/>
        <w:spacing w:line="236" w:lineRule="exact"/>
        <w:ind w:left="2268" w:hanging="1134"/>
      </w:pPr>
      <w:r w:rsidRPr="00381D11">
        <w:t>8.26</w:t>
      </w:r>
      <w:r w:rsidRPr="00381D11">
        <w:tab/>
        <w:t>Pneumatiques</w:t>
      </w:r>
    </w:p>
    <w:p w14:paraId="472CF3D3" w14:textId="77777777" w:rsidR="005A4E07" w:rsidRPr="00381D11" w:rsidRDefault="005A4E07" w:rsidP="0033462F">
      <w:pPr>
        <w:pStyle w:val="SingleTxtG"/>
        <w:spacing w:line="236" w:lineRule="exact"/>
        <w:ind w:left="2268"/>
      </w:pPr>
      <w:r w:rsidRPr="00381D11">
        <w:t xml:space="preserve">Il est recommandé d’appliquer les prescriptions des Règlements </w:t>
      </w:r>
      <w:r>
        <w:t>ONU</w:t>
      </w:r>
      <w:r w:rsidRPr="00381D11">
        <w:t xml:space="preserve"> mentionnés aux lignes L à O du tableau de la section 4.</w:t>
      </w:r>
    </w:p>
    <w:p w14:paraId="2292C065" w14:textId="77777777" w:rsidR="005A4E07" w:rsidRPr="00381D11" w:rsidRDefault="005A4E07" w:rsidP="0033462F">
      <w:pPr>
        <w:pStyle w:val="SingleTxtG"/>
        <w:keepNext/>
        <w:keepLines/>
        <w:spacing w:line="236" w:lineRule="exact"/>
        <w:ind w:left="2268" w:hanging="1134"/>
      </w:pPr>
      <w:r w:rsidRPr="00381D11">
        <w:t>8.27</w:t>
      </w:r>
      <w:r w:rsidRPr="00381D11">
        <w:tab/>
        <w:t>Garde-boue</w:t>
      </w:r>
    </w:p>
    <w:p w14:paraId="72EB94E4" w14:textId="77777777" w:rsidR="005A4E07" w:rsidRPr="00381D11" w:rsidRDefault="005A4E07" w:rsidP="0033462F">
      <w:pPr>
        <w:pStyle w:val="SingleTxtG"/>
        <w:spacing w:line="236" w:lineRule="exact"/>
        <w:ind w:left="2268"/>
      </w:pPr>
      <w:r w:rsidRPr="00381D11">
        <w:t>La carrosserie des véhicules à moteur, à l’exception des véhicules spéciaux, des tracteurs agricoles ou forestiers et des véhicules dont la vitesse par construction ne dépasse pas 20 km/h, et la carrosserie de toutes les remorques qui y sont attelées, doivent comporter des garde-boue efficaces, au moins aux roues arrière.</w:t>
      </w:r>
    </w:p>
    <w:p w14:paraId="52BBE37E" w14:textId="77777777" w:rsidR="005A4E07" w:rsidRPr="00381D11" w:rsidRDefault="005A4E07" w:rsidP="0033462F">
      <w:pPr>
        <w:pStyle w:val="SingleTxtG"/>
        <w:keepNext/>
        <w:keepLines/>
        <w:spacing w:line="236" w:lineRule="exact"/>
        <w:ind w:left="2268" w:hanging="1134"/>
      </w:pPr>
      <w:r w:rsidRPr="00381D11">
        <w:lastRenderedPageBreak/>
        <w:t>8.28</w:t>
      </w:r>
      <w:r w:rsidRPr="00381D11">
        <w:tab/>
      </w:r>
      <w:r w:rsidRPr="00381D11">
        <w:tab/>
        <w:t>Tachygraphes</w:t>
      </w:r>
    </w:p>
    <w:p w14:paraId="0D132B93" w14:textId="77777777" w:rsidR="005A4E07" w:rsidRPr="00381D11" w:rsidRDefault="005A4E07" w:rsidP="0033462F">
      <w:pPr>
        <w:pStyle w:val="SingleTxtG"/>
        <w:spacing w:line="236" w:lineRule="exact"/>
        <w:ind w:left="2268"/>
      </w:pPr>
      <w:r w:rsidRPr="00381D11">
        <w:tab/>
        <w:t>La présence d’un tachygraphe</w:t>
      </w:r>
      <w:r w:rsidRPr="00381D11">
        <w:rPr>
          <w:rStyle w:val="Appelnotedebasdep"/>
        </w:rPr>
        <w:footnoteReference w:id="10"/>
      </w:r>
      <w:r w:rsidRPr="00381D11">
        <w:t xml:space="preserve"> devrait être obligatoire sur les véhicules à moteur dont le poids maximal autorisé, y compris celui des remorques qu’il est permis d’atteler, est supérieur à </w:t>
      </w:r>
      <w:r>
        <w:t xml:space="preserve"> 7 500 kg</w:t>
      </w:r>
      <w:r w:rsidRPr="00381D11">
        <w:t>, ou qui appartiennent à la catégorie D définie dans les annexes 6 et 7 de la Convention de 1968 sur la circulation routière.</w:t>
      </w:r>
    </w:p>
    <w:p w14:paraId="337B4EDD" w14:textId="77777777" w:rsidR="005A4E07" w:rsidRPr="00381D11" w:rsidRDefault="005A4E07" w:rsidP="0033462F">
      <w:pPr>
        <w:pStyle w:val="SingleTxtG"/>
        <w:keepNext/>
        <w:keepLines/>
        <w:spacing w:line="236" w:lineRule="exact"/>
        <w:ind w:left="2268" w:hanging="1134"/>
      </w:pPr>
      <w:r w:rsidRPr="00381D11">
        <w:t>8.29</w:t>
      </w:r>
      <w:r w:rsidRPr="00381D11">
        <w:tab/>
      </w:r>
      <w:r w:rsidRPr="00381D11">
        <w:tab/>
        <w:t>Systèmes d’information et de communication dans les véhicules automobiles</w:t>
      </w:r>
    </w:p>
    <w:p w14:paraId="1C8D516C" w14:textId="77777777" w:rsidR="005A4E07" w:rsidRPr="00381D11" w:rsidRDefault="005A4E07" w:rsidP="0033462F">
      <w:pPr>
        <w:pStyle w:val="SingleTxtG"/>
        <w:spacing w:line="236" w:lineRule="exact"/>
        <w:ind w:left="2268" w:hanging="1134"/>
      </w:pPr>
      <w:r w:rsidRPr="00381D11">
        <w:t>8.29.1</w:t>
      </w:r>
      <w:r w:rsidRPr="00381D11">
        <w:tab/>
        <w:t>Les progrès réalisés dans les techniques d’aide à la conduite, d’information et de communication devraient contribuer de manière décisive à la solution des problèmes de transport dans le cadre de la circulation routière. Il convient de relever notamment les principaux aspects suivants :</w:t>
      </w:r>
    </w:p>
    <w:p w14:paraId="74796D9B" w14:textId="77777777" w:rsidR="005A4E07" w:rsidRPr="00381D11" w:rsidRDefault="005A4E07" w:rsidP="0033462F">
      <w:pPr>
        <w:pStyle w:val="SingleTxtG"/>
        <w:spacing w:line="236" w:lineRule="exact"/>
        <w:ind w:left="2268" w:hanging="1134"/>
      </w:pPr>
      <w:r w:rsidRPr="00381D11">
        <w:t>8.29.1.1</w:t>
      </w:r>
      <w:r w:rsidRPr="00381D11">
        <w:tab/>
        <w:t>Intégration de tous les modes de transport dans un seul et unique système global ;</w:t>
      </w:r>
    </w:p>
    <w:p w14:paraId="716EB72F" w14:textId="77777777" w:rsidR="005A4E07" w:rsidRPr="00381D11" w:rsidRDefault="005A4E07" w:rsidP="0033462F">
      <w:pPr>
        <w:pStyle w:val="SingleTxtG"/>
        <w:spacing w:line="236" w:lineRule="exact"/>
        <w:ind w:left="2268" w:hanging="1134"/>
      </w:pPr>
      <w:r w:rsidRPr="00381D11">
        <w:t>8.29.1.2</w:t>
      </w:r>
      <w:r w:rsidRPr="00381D11">
        <w:tab/>
        <w:t>Utilisation plus efficace des infrastructures de tous les modes de transport ;</w:t>
      </w:r>
    </w:p>
    <w:p w14:paraId="3F768B39" w14:textId="77777777" w:rsidR="005A4E07" w:rsidRPr="00381D11" w:rsidRDefault="005A4E07" w:rsidP="0033462F">
      <w:pPr>
        <w:pStyle w:val="SingleTxtG"/>
        <w:spacing w:line="236" w:lineRule="exact"/>
        <w:ind w:left="2268" w:hanging="1134"/>
      </w:pPr>
      <w:r w:rsidRPr="00381D11">
        <w:t>8.29.1.3</w:t>
      </w:r>
      <w:r w:rsidRPr="00381D11">
        <w:tab/>
        <w:t>Amélioration de la sécurité routière et réduction de la pollution ;</w:t>
      </w:r>
    </w:p>
    <w:p w14:paraId="41C7DB01" w14:textId="77777777" w:rsidR="005A4E07" w:rsidRPr="00381D11" w:rsidRDefault="005A4E07" w:rsidP="0033462F">
      <w:pPr>
        <w:pStyle w:val="SingleTxtG"/>
        <w:spacing w:line="236" w:lineRule="exact"/>
        <w:ind w:left="2268" w:hanging="1134"/>
      </w:pPr>
      <w:r w:rsidRPr="00381D11">
        <w:t>8.29.1.4</w:t>
      </w:r>
      <w:r w:rsidRPr="00381D11">
        <w:tab/>
        <w:t>Réduction du trafic et réorientation vers des modes de transport moins nuisibles pour l’environnement.</w:t>
      </w:r>
    </w:p>
    <w:p w14:paraId="2B299247" w14:textId="77777777" w:rsidR="005A4E07" w:rsidRPr="00381D11" w:rsidRDefault="005A4E07" w:rsidP="0033462F">
      <w:pPr>
        <w:pStyle w:val="SingleTxtG"/>
        <w:spacing w:line="236" w:lineRule="exact"/>
        <w:ind w:left="2268" w:hanging="1134"/>
      </w:pPr>
      <w:r w:rsidRPr="00381D11">
        <w:t>8.29.2</w:t>
      </w:r>
      <w:r w:rsidRPr="00381D11">
        <w:tab/>
        <w:t>Les systèmes en question, qu’ils existent déjà ou qu’ils soient en cours de mise au point, aident le conducteur à conduire son véhicule mais en absorbant une partie de son attention. Afin que ces systèmes ne compromettent pas la sécurité routière, il faut veiller à ce que la conception et l’autorisation de ces systèmes obéissent à certaines exigences.</w:t>
      </w:r>
    </w:p>
    <w:p w14:paraId="74DD6A42" w14:textId="77777777" w:rsidR="005A4E07" w:rsidRPr="00381D11" w:rsidRDefault="005A4E07" w:rsidP="0033462F">
      <w:pPr>
        <w:pStyle w:val="SingleTxtG"/>
        <w:spacing w:line="236" w:lineRule="exact"/>
        <w:ind w:left="2268" w:hanging="1134"/>
      </w:pPr>
      <w:r w:rsidRPr="00381D11">
        <w:t>8.29.3</w:t>
      </w:r>
      <w:r w:rsidRPr="00381D11">
        <w:tab/>
      </w:r>
      <w:r w:rsidRPr="00381D11">
        <w:rPr>
          <w:spacing w:val="2"/>
        </w:rPr>
        <w:t xml:space="preserve">Les principes relatifs à la conception et à l’installation des systèmes d’information et de communication pour véhicules à moteur devraient donner les moyens aussi bien au secteur public qu’au secteur privé de mener à bien les tâches qui leur incombent. Ils pourraient </w:t>
      </w:r>
      <w:r w:rsidRPr="00381D11">
        <w:t>aussi</w:t>
      </w:r>
      <w:r w:rsidRPr="00381D11">
        <w:rPr>
          <w:spacing w:val="2"/>
        </w:rPr>
        <w:t xml:space="preserve"> servir à orienter les systèmes en cours de mise au point. Dans un premier temps, ils pourraient en </w:t>
      </w:r>
      <w:r w:rsidRPr="00381D11">
        <w:t xml:space="preserve">outre guider l’autorisation et la commercialisation de produits nouveaux, sans exclure une évolution par la suite vers des Règlements </w:t>
      </w:r>
      <w:r>
        <w:t>ONU</w:t>
      </w:r>
      <w:r w:rsidRPr="00381D11">
        <w:t>.</w:t>
      </w:r>
    </w:p>
    <w:p w14:paraId="6D425637" w14:textId="77777777" w:rsidR="005A4E07" w:rsidRPr="00381D11" w:rsidRDefault="005A4E07" w:rsidP="0033462F">
      <w:pPr>
        <w:pStyle w:val="SingleTxtG"/>
        <w:spacing w:line="236" w:lineRule="exact"/>
        <w:ind w:left="2268" w:hanging="1134"/>
      </w:pPr>
      <w:r w:rsidRPr="00381D11">
        <w:t>8.29.4</w:t>
      </w:r>
      <w:r w:rsidRPr="00381D11">
        <w:tab/>
        <w:t>Dans certains domaines, des études complémentaires devront être entreprises pour approfondir les connaissances. Ces principes directeurs ne font que définir un cadre.</w:t>
      </w:r>
    </w:p>
    <w:p w14:paraId="24F28015" w14:textId="77777777" w:rsidR="005A4E07" w:rsidRPr="00381D11" w:rsidRDefault="005A4E07" w:rsidP="0033462F">
      <w:pPr>
        <w:pStyle w:val="SingleTxtG"/>
        <w:spacing w:line="236" w:lineRule="exact"/>
        <w:ind w:left="2268" w:hanging="1134"/>
      </w:pPr>
      <w:r w:rsidRPr="00381D11">
        <w:t>8.29.5</w:t>
      </w:r>
      <w:r w:rsidRPr="00381D11">
        <w:tab/>
        <w:t>Les gouvernements qui souhaiteraient appliquer à la conception et à l’installation des systèmes d’information et de communication pour véhicules à moteur des prescriptions plus précises sur la base de travaux de recherche plus avancés devraient s’intéresser aux applications à court et à moyen terme des progrès réalisés dans les domaines suivants :</w:t>
      </w:r>
    </w:p>
    <w:p w14:paraId="0628621A" w14:textId="77777777" w:rsidR="005A4E07" w:rsidRPr="00381D11" w:rsidRDefault="005A4E07" w:rsidP="005A4E07">
      <w:pPr>
        <w:pStyle w:val="SingleTxtG"/>
        <w:ind w:left="2268" w:hanging="1134"/>
      </w:pPr>
      <w:r w:rsidRPr="00381D11">
        <w:t>8.29.5.1</w:t>
      </w:r>
      <w:r w:rsidRPr="00381D11">
        <w:tab/>
        <w:t>Sécurité routière (fournir une aide au conducteur en toute sécurité dans la circulation routière) ;</w:t>
      </w:r>
    </w:p>
    <w:p w14:paraId="564822F6" w14:textId="77777777" w:rsidR="005A4E07" w:rsidRPr="00381D11" w:rsidRDefault="005A4E07" w:rsidP="005A4E07">
      <w:pPr>
        <w:pStyle w:val="SingleTxtG"/>
        <w:ind w:left="2268" w:hanging="1134"/>
      </w:pPr>
      <w:r w:rsidRPr="00381D11">
        <w:t>8.29.5.1.1</w:t>
      </w:r>
      <w:r w:rsidRPr="00381D11">
        <w:tab/>
        <w:t>Sécurité des systèmes (fiabilité, compatibilité avec la réglementation internationale et aussi par exemple compatibilité électromagnétique) ;</w:t>
      </w:r>
    </w:p>
    <w:p w14:paraId="287214F4" w14:textId="77777777" w:rsidR="005A4E07" w:rsidRPr="00381D11" w:rsidRDefault="005A4E07" w:rsidP="005A4E07">
      <w:pPr>
        <w:pStyle w:val="SingleTxtG"/>
        <w:ind w:left="2268" w:hanging="1134"/>
      </w:pPr>
      <w:r w:rsidRPr="00381D11">
        <w:t>8.29.5.1.2</w:t>
      </w:r>
      <w:r w:rsidRPr="00381D11">
        <w:tab/>
        <w:t>Sécurité interactive (conception de l’interface conducteur/système) ;</w:t>
      </w:r>
    </w:p>
    <w:p w14:paraId="3B9AA976" w14:textId="77777777" w:rsidR="005A4E07" w:rsidRPr="00381D11" w:rsidRDefault="005A4E07" w:rsidP="005A4E07">
      <w:pPr>
        <w:pStyle w:val="SingleTxtG"/>
        <w:ind w:left="2268" w:hanging="1134"/>
      </w:pPr>
      <w:r w:rsidRPr="00381D11">
        <w:t>8.29.5.2</w:t>
      </w:r>
      <w:r w:rsidRPr="00381D11">
        <w:tab/>
        <w:t>Sécurité juridique (questions relatives à la responsabilité civile et à la réglementation de la circulation).</w:t>
      </w:r>
    </w:p>
    <w:p w14:paraId="3763DF05" w14:textId="77777777" w:rsidR="005A4E07" w:rsidRPr="00381D11" w:rsidRDefault="005A4E07" w:rsidP="005A4E07">
      <w:pPr>
        <w:pStyle w:val="SingleTxtG"/>
        <w:ind w:left="2268" w:hanging="1134"/>
      </w:pPr>
      <w:r w:rsidRPr="00381D11">
        <w:t>8.29.5.3</w:t>
      </w:r>
      <w:r w:rsidRPr="00381D11">
        <w:tab/>
        <w:t>Les activités de normalisation du CEN et de l’ISO devraient aussi être prises en considération.</w:t>
      </w:r>
    </w:p>
    <w:p w14:paraId="0D6FA3C7" w14:textId="77777777" w:rsidR="005A4E07" w:rsidRPr="00381D11" w:rsidRDefault="005A4E07" w:rsidP="005A4E07">
      <w:pPr>
        <w:pStyle w:val="SingleTxtG"/>
        <w:ind w:left="2268" w:hanging="1134"/>
      </w:pPr>
      <w:r w:rsidRPr="00381D11">
        <w:lastRenderedPageBreak/>
        <w:t>8.29.6</w:t>
      </w:r>
      <w:r w:rsidRPr="00381D11">
        <w:tab/>
        <w:t>Compte tenu des données actuellement disponibles, ces principes portent principalement sur la sécurité routière, indiquant par là même la priorité qu’il convient de lui accorder. Les gouvernements qui souhaiteraient appliquer des prescriptions relatives à ces systèmes devraient s’inspirer des principes suivants :</w:t>
      </w:r>
    </w:p>
    <w:p w14:paraId="0EEABE6C" w14:textId="77777777" w:rsidR="005A4E07" w:rsidRPr="00381D11" w:rsidRDefault="005A4E07" w:rsidP="005A4E07">
      <w:pPr>
        <w:pStyle w:val="SingleTxtG"/>
        <w:ind w:left="2268" w:hanging="1134"/>
      </w:pPr>
      <w:r w:rsidRPr="00381D11">
        <w:t>8.29.6.1</w:t>
      </w:r>
      <w:r w:rsidRPr="00381D11">
        <w:tab/>
        <w:t>Tous les types de système d’information et de communication pour véhicules à moteur doivent être conçus de telle sorte que le conducteur ne soit pas obligé ou incité à utiliser simultanément ses deux mains pour les faire fonctionner tout en conduisant même pour de courts instants.</w:t>
      </w:r>
    </w:p>
    <w:p w14:paraId="5E97E064" w14:textId="77777777" w:rsidR="005A4E07" w:rsidRPr="00381D11" w:rsidRDefault="005A4E07" w:rsidP="005A4E07">
      <w:pPr>
        <w:pStyle w:val="SingleTxtG"/>
        <w:ind w:left="2268" w:hanging="1134"/>
      </w:pPr>
      <w:r w:rsidRPr="00381D11">
        <w:t>8.29.6.2</w:t>
      </w:r>
      <w:r w:rsidRPr="00381D11">
        <w:tab/>
        <w:t>L’utilisation des systèmes d’information et de communication que le conducteur est obligé de regarder doit être réduite au minimum lorsque le véhicule se déplace. Autrement dit, lorsque le véhicule se déplace, seuls peuvent être fournis des renseignements fonctionnels, c’est-à-dire des renseignements qui aident directement le conducteur à conduire son véhicule (notamment à se diriger et à programmer son itinéraire) et qui lui permettent de surveiller son chargement, de vérifier l’état de son véhicule, d’enregistrer automatiquement l’état de charge, etc. Les appareils diffusant des renseignements susceptibles de fortement distraire l’attention visuelle du conducteur (télévision, magnétoscope, publicités) doivent, lorsque le véhicule se déplace, soit être coupés purement et simplement, soit fonctionner de telle sorte que le conducteur ne puisse pas les regarder directement.</w:t>
      </w:r>
    </w:p>
    <w:p w14:paraId="03884E26" w14:textId="77777777" w:rsidR="005A4E07" w:rsidRPr="00381D11" w:rsidRDefault="005A4E07" w:rsidP="005A4E07">
      <w:pPr>
        <w:pStyle w:val="SingleTxtG"/>
        <w:ind w:left="2268" w:hanging="1134"/>
      </w:pPr>
      <w:r w:rsidRPr="00381D11">
        <w:t>8.29.6.3</w:t>
      </w:r>
      <w:r w:rsidRPr="00381D11">
        <w:tab/>
        <w:t>Le système d’information ne doit pas désactiver ou perturber le fonctionnement des commandes ou des instruments de bord, notamment ceux nécessaires à la sécurité routière et à la sécurité de fonctionnement, ainsi que ceux dont le conducteur a besoin pour pouvoir conduire son véhicule en toute sécurité.</w:t>
      </w:r>
    </w:p>
    <w:p w14:paraId="1F2AB7E9" w14:textId="77777777" w:rsidR="005A4E07" w:rsidRPr="00381D11" w:rsidRDefault="005A4E07" w:rsidP="005A4E07">
      <w:pPr>
        <w:pStyle w:val="SingleTxtG"/>
        <w:ind w:left="2268" w:hanging="1134"/>
      </w:pPr>
      <w:r w:rsidRPr="00381D11">
        <w:t>8.29.6.4</w:t>
      </w:r>
      <w:r w:rsidRPr="00381D11">
        <w:tab/>
        <w:t>L’utilisation correcte des systèmes d’information dans les véhicules à moteur, de même que leur défaillance totale ou partielle, ne doit pas compromettre le bon fonctionnement du véhicule. En d’autres termes, le conducteur doit être capable à tout moment de s’acquitter de sa fonction essentielle qui est de conduire son véhicule.</w:t>
      </w:r>
    </w:p>
    <w:p w14:paraId="44DE30A6" w14:textId="77777777" w:rsidR="005A4E07" w:rsidRPr="00381D11" w:rsidRDefault="005A4E07" w:rsidP="005A4E07">
      <w:pPr>
        <w:pStyle w:val="SingleTxtG"/>
        <w:ind w:left="2268" w:hanging="1134"/>
      </w:pPr>
      <w:r w:rsidRPr="00381D11">
        <w:t>8.29.6.5</w:t>
      </w:r>
      <w:r w:rsidRPr="00381D11">
        <w:tab/>
      </w:r>
      <w:r w:rsidRPr="00381D11">
        <w:rPr>
          <w:spacing w:val="3"/>
        </w:rPr>
        <w:t xml:space="preserve">Le système d’information ne doit pas </w:t>
      </w:r>
      <w:r w:rsidRPr="00381D11">
        <w:t>représenter</w:t>
      </w:r>
      <w:r w:rsidRPr="00381D11">
        <w:rPr>
          <w:spacing w:val="3"/>
        </w:rPr>
        <w:t xml:space="preserve"> de danger pour les passagers ou les autres usagers, y compris lorsqu’il est utilisé à mauvais escient, dans des conditions prévisibles, par des utilisateurs inexpérimentés.</w:t>
      </w:r>
    </w:p>
    <w:p w14:paraId="1AFD2354" w14:textId="77777777" w:rsidR="005A4E07" w:rsidRPr="00381D11" w:rsidRDefault="005A4E07" w:rsidP="005A4E07">
      <w:pPr>
        <w:pStyle w:val="SingleTxtG"/>
        <w:ind w:left="2268" w:hanging="1134"/>
      </w:pPr>
      <w:r w:rsidRPr="00381D11">
        <w:t>8.29.6.6</w:t>
      </w:r>
      <w:r w:rsidRPr="00381D11">
        <w:tab/>
        <w:t>En ce qui concerne les systèmes de communication vocale à la disposition du conducteur alors que le véhicule se déplace, il doit être possible de parler et d’écouter en mains libres.</w:t>
      </w:r>
    </w:p>
    <w:p w14:paraId="7C410AE1" w14:textId="77777777" w:rsidR="005A4E07" w:rsidRPr="00381D11" w:rsidRDefault="005A4E07" w:rsidP="005A4E07">
      <w:pPr>
        <w:pStyle w:val="SingleTxtG"/>
        <w:ind w:left="2268" w:hanging="1134"/>
      </w:pPr>
      <w:r w:rsidRPr="00381D11">
        <w:t>8.29.7</w:t>
      </w:r>
      <w:r w:rsidRPr="00381D11">
        <w:tab/>
        <w:t>Quels que soient les progrès qui pourront être faits à l’avenir, il est recommandé de tenir compte dans la mise au point et l’utilisation des systèmes d’information et de communication pour véhicules à moteur des principes suivants :</w:t>
      </w:r>
    </w:p>
    <w:p w14:paraId="664B50DF" w14:textId="77777777" w:rsidR="005A4E07" w:rsidRPr="00381D11" w:rsidRDefault="005A4E07" w:rsidP="005A4E07">
      <w:pPr>
        <w:pStyle w:val="SingleTxtG"/>
        <w:ind w:left="2268" w:hanging="1134"/>
      </w:pPr>
      <w:r w:rsidRPr="00381D11">
        <w:t>8.29.7.1</w:t>
      </w:r>
      <w:r w:rsidRPr="00381D11">
        <w:tab/>
        <w:t>La seule présence d’un tel système ainsi que son fonctionnement ne doivent nullement compromettre le fonctionnement des autres systèmes contenus dans le véhicule ni le fonctionnement du véhicule lui-même.</w:t>
      </w:r>
    </w:p>
    <w:p w14:paraId="726A7405" w14:textId="77777777" w:rsidR="005A4E07" w:rsidRPr="00381D11" w:rsidRDefault="005A4E07" w:rsidP="005A4E07">
      <w:pPr>
        <w:pStyle w:val="SingleTxtG"/>
        <w:ind w:left="2268" w:hanging="1134"/>
      </w:pPr>
      <w:r w:rsidRPr="00381D11">
        <w:t>8.29.7.2</w:t>
      </w:r>
      <w:r w:rsidRPr="00381D11">
        <w:tab/>
        <w:t>Les systèmes d’information devraient être faciles à utiliser.</w:t>
      </w:r>
    </w:p>
    <w:p w14:paraId="78F1CB11" w14:textId="77777777" w:rsidR="005A4E07" w:rsidRPr="00381D11" w:rsidRDefault="005A4E07" w:rsidP="005A4E07">
      <w:pPr>
        <w:pStyle w:val="SingleTxtG"/>
        <w:ind w:left="2268" w:hanging="1134"/>
      </w:pPr>
      <w:r w:rsidRPr="00381D11">
        <w:t>8.29.7.3</w:t>
      </w:r>
      <w:r w:rsidRPr="00381D11">
        <w:tab/>
        <w:t>Il devrait être possible de couper le système d’information, de façon à laisser au conducteur le choix de l’utiliser ou de ne pas l’utiliser.</w:t>
      </w:r>
    </w:p>
    <w:p w14:paraId="6F0830B3" w14:textId="77777777" w:rsidR="005A4E07" w:rsidRPr="00381D11" w:rsidRDefault="005A4E07" w:rsidP="005A4E07">
      <w:pPr>
        <w:pStyle w:val="SingleTxtG"/>
        <w:ind w:left="2268" w:hanging="1134"/>
      </w:pPr>
      <w:r w:rsidRPr="00381D11">
        <w:t>8.29.7.4</w:t>
      </w:r>
      <w:r w:rsidRPr="00381D11">
        <w:tab/>
        <w:t>Si le système d’information est conçu pour être utilisé par le passager du siège avant et par le conducteur, il devrait être installé de telle façon qu’une bonne utilisation par le passager avant ne gêne pas le conducteur.</w:t>
      </w:r>
    </w:p>
    <w:p w14:paraId="28414807" w14:textId="77777777" w:rsidR="005A4E07" w:rsidRPr="00381D11" w:rsidRDefault="005A4E07" w:rsidP="005A4E07">
      <w:pPr>
        <w:pStyle w:val="SingleTxtG"/>
        <w:ind w:left="2268" w:hanging="1134"/>
      </w:pPr>
      <w:r w:rsidRPr="00381D11">
        <w:lastRenderedPageBreak/>
        <w:t>8.29.7.5</w:t>
      </w:r>
      <w:r w:rsidRPr="00381D11">
        <w:tab/>
        <w:t>Les données d’information et de communication visuelles ne devraient pas s’afficher sur plusieurs écrans, afin de ne pas obliger le conducteur à disperser son attention, ce qui nuirait à la sécurité.</w:t>
      </w:r>
    </w:p>
    <w:p w14:paraId="6B74F7E7" w14:textId="77777777" w:rsidR="005A4E07" w:rsidRPr="00381D11" w:rsidRDefault="005A4E07" w:rsidP="005A4E07">
      <w:pPr>
        <w:pStyle w:val="SingleTxtG"/>
        <w:ind w:left="2268" w:hanging="1134"/>
      </w:pPr>
      <w:r w:rsidRPr="00381D11">
        <w:t>8.29.7.6</w:t>
      </w:r>
      <w:r w:rsidRPr="00381D11">
        <w:tab/>
        <w:t>L’emplacement des systèmes d’information devrait être choisi de telle façon que lorsque le conducteur détourne ses yeux de la route, le mouvement de ses yeux sur un plan horizontal et un plan vertical soit aussi court que possible, et que le système soit facile à lire.</w:t>
      </w:r>
    </w:p>
    <w:p w14:paraId="01573E13" w14:textId="77777777" w:rsidR="005A4E07" w:rsidRPr="00381D11" w:rsidRDefault="005A4E07" w:rsidP="005A4E07">
      <w:pPr>
        <w:pStyle w:val="SingleTxtG"/>
        <w:ind w:left="2268" w:hanging="1134"/>
      </w:pPr>
      <w:r w:rsidRPr="00381D11">
        <w:t>8.29.7.7</w:t>
      </w:r>
      <w:r w:rsidRPr="00381D11">
        <w:tab/>
        <w:t>Le système d’information devrait être conçu de façon à ne pas trop distraire l’attention du conducteur et à ne pas l’inciter à conduire dangereusement (par exemple en réagissant de façon exagérée).</w:t>
      </w:r>
    </w:p>
    <w:p w14:paraId="0AF51AC6" w14:textId="77777777" w:rsidR="005A4E07" w:rsidRPr="00381D11" w:rsidRDefault="005A4E07" w:rsidP="005A4E07">
      <w:pPr>
        <w:pStyle w:val="SingleTxtG"/>
        <w:ind w:left="2268" w:hanging="1134"/>
      </w:pPr>
      <w:r w:rsidRPr="00381D11">
        <w:t>8.29.7.8</w:t>
      </w:r>
      <w:r w:rsidRPr="00381D11">
        <w:tab/>
        <w:t>Pour s’assurer que le système fonctionne, le conducteur ne devrait pas avoir besoin de réagir dans un délai déterminé. Il devrait pouvoir définir le temps de réaction du système ou bien l’interrompre. L’attention que la conduite d’un véhicule requiert du conducteur ne devrait être distraite à aucun moment.</w:t>
      </w:r>
    </w:p>
    <w:p w14:paraId="7810D66C" w14:textId="77777777" w:rsidR="005A4E07" w:rsidRPr="00381D11" w:rsidRDefault="005A4E07" w:rsidP="005A4E07">
      <w:pPr>
        <w:pStyle w:val="SingleTxtG"/>
        <w:ind w:left="2268" w:hanging="1134"/>
      </w:pPr>
      <w:r w:rsidRPr="00381D11">
        <w:t>8.29.7.9</w:t>
      </w:r>
      <w:r w:rsidRPr="00381D11">
        <w:tab/>
        <w:t>Les renseignements communiqués devraient, dans la mesure du possible, aider le conducteur au moment où il en a besoin et de la façon dont il en a besoin. C’est ainsi que les renseignements courants devraient être communiqués bien à l’avance pour que le conducteur puisse exécuter les manœuvres nécessaires en toute sécurité.</w:t>
      </w:r>
    </w:p>
    <w:p w14:paraId="38FEF74A" w14:textId="77777777" w:rsidR="005A4E07" w:rsidRPr="00381D11" w:rsidRDefault="005A4E07" w:rsidP="005A4E07">
      <w:pPr>
        <w:pStyle w:val="SingleTxtG"/>
        <w:ind w:left="2268" w:hanging="1134"/>
      </w:pPr>
      <w:r w:rsidRPr="00381D11">
        <w:t>8.29.7.10</w:t>
      </w:r>
      <w:r w:rsidRPr="00381D11">
        <w:tab/>
        <w:t>L’utilisation d’un clavier devrait être limitée lorsque le véhicule se déplace ou bien ne devrait être possible que lorsque le véhicule est à l’arrêt. Les longues manipulations répétitives devraient être évitées. Le nombre de commandes devrait être limité au strict nécessaire et celles-ci devraient être conçues de façon à pouvoir être le plus souvent utilisées sans regarder (aides haptiques).</w:t>
      </w:r>
    </w:p>
    <w:p w14:paraId="2861B278" w14:textId="77777777" w:rsidR="005A4E07" w:rsidRPr="00381D11" w:rsidRDefault="005A4E07" w:rsidP="005A4E07">
      <w:pPr>
        <w:pStyle w:val="SingleTxtG"/>
        <w:ind w:left="2268" w:hanging="1134"/>
      </w:pPr>
      <w:r w:rsidRPr="00381D11">
        <w:t>8.29.7.11</w:t>
      </w:r>
      <w:r w:rsidRPr="00381D11">
        <w:tab/>
        <w:t>Afin de limiter le temps pendant lequel le conducteur doit détourner ses yeux de la route et de ne pas surmener sa vision, il serait préférable que l’information soit diffusée par le canal acoustique.</w:t>
      </w:r>
    </w:p>
    <w:p w14:paraId="47085E3D" w14:textId="77777777" w:rsidR="005A4E07" w:rsidRPr="00381D11" w:rsidRDefault="005A4E07" w:rsidP="005A4E07">
      <w:pPr>
        <w:pStyle w:val="SingleTxtG"/>
        <w:ind w:left="2268" w:hanging="1134"/>
      </w:pPr>
      <w:r w:rsidRPr="00381D11">
        <w:t>8.29.7.12</w:t>
      </w:r>
      <w:r w:rsidRPr="00381D11">
        <w:tab/>
        <w:t>Les instructions concernant le système d’information, son installation et son fonctionnement devraient être correctes, appropriées, simples et rédigées dans la langue du pays d’utilisation. Elles devraient être conçues de façon que les futurs usagers puissent aussi apprendre à se servir du système (apprentissage par l’usage).</w:t>
      </w:r>
    </w:p>
    <w:p w14:paraId="2714304A" w14:textId="77777777" w:rsidR="005A4E07" w:rsidRPr="00381D11" w:rsidRDefault="005A4E07" w:rsidP="005A4E07">
      <w:pPr>
        <w:pStyle w:val="SingleTxtG"/>
        <w:ind w:left="2268" w:hanging="1134"/>
      </w:pPr>
      <w:r w:rsidRPr="00381D11">
        <w:t>8.29.7.13</w:t>
      </w:r>
      <w:r w:rsidRPr="00381D11">
        <w:tab/>
        <w:t>Le mode d’emploi devrait insister sur les risques et les contraintes du système et sur le fait que les systèmes d’information pour véhicules ne peuvent être utilisés que d’une manière telle qu’ils ne présentent pas un risque pour la sécurité.</w:t>
      </w:r>
    </w:p>
    <w:p w14:paraId="4C8D5076" w14:textId="77777777" w:rsidR="005A4E07" w:rsidRPr="00381D11" w:rsidRDefault="005A4E07" w:rsidP="005A4E07">
      <w:pPr>
        <w:pStyle w:val="SingleTxtG"/>
        <w:keepNext/>
        <w:keepLines/>
        <w:ind w:left="2268" w:hanging="1134"/>
      </w:pPr>
      <w:r w:rsidRPr="00381D11">
        <w:t>8.30</w:t>
      </w:r>
      <w:r w:rsidRPr="00381D11">
        <w:tab/>
      </w:r>
      <w:r w:rsidRPr="00381D11">
        <w:tab/>
        <w:t>Béquilles pour motocycles</w:t>
      </w:r>
    </w:p>
    <w:p w14:paraId="6454A6F1" w14:textId="77777777" w:rsidR="005A4E07" w:rsidRPr="00381D11" w:rsidRDefault="005A4E07" w:rsidP="005A4E07">
      <w:pPr>
        <w:pStyle w:val="SingleTxtG"/>
        <w:keepNext/>
        <w:keepLines/>
        <w:ind w:left="2268" w:hanging="1134"/>
      </w:pPr>
      <w:r w:rsidRPr="00381D11">
        <w:t>8.30.1</w:t>
      </w:r>
      <w:r w:rsidRPr="00381D11">
        <w:tab/>
        <w:t>Objet de la recommandation</w:t>
      </w:r>
    </w:p>
    <w:p w14:paraId="1E9550DB" w14:textId="77777777" w:rsidR="005A4E07" w:rsidRPr="00381D11" w:rsidRDefault="005A4E07" w:rsidP="005A4E07">
      <w:pPr>
        <w:pStyle w:val="SingleTxtG"/>
        <w:ind w:left="2268"/>
      </w:pPr>
      <w:r w:rsidRPr="00381D11">
        <w:tab/>
        <w:t>La présente recommandation a pour but de faire, autant que possible, en sorte que l’installation et l’utilisation des béquilles dont sont munis les véhicules à moteur à deux roues ne présentent aucun risque pour les utilisateurs de ces véhicules ou tout autre usager de la route.</w:t>
      </w:r>
    </w:p>
    <w:p w14:paraId="614BAB36" w14:textId="77777777" w:rsidR="005A4E07" w:rsidRPr="00381D11" w:rsidRDefault="005A4E07" w:rsidP="005A4E07">
      <w:pPr>
        <w:pStyle w:val="SingleTxtG"/>
        <w:keepNext/>
        <w:keepLines/>
        <w:ind w:left="2268" w:hanging="1134"/>
      </w:pPr>
      <w:r w:rsidRPr="00381D11">
        <w:t>8.30.2</w:t>
      </w:r>
      <w:r w:rsidRPr="00381D11">
        <w:tab/>
        <w:t>Domaine d’application</w:t>
      </w:r>
    </w:p>
    <w:p w14:paraId="2EF425AA" w14:textId="77777777" w:rsidR="005A4E07" w:rsidRPr="00381D11" w:rsidRDefault="005A4E07" w:rsidP="005A4E07">
      <w:pPr>
        <w:pStyle w:val="SingleTxtG"/>
        <w:ind w:left="2268"/>
      </w:pPr>
      <w:r w:rsidRPr="00381D11">
        <w:tab/>
        <w:t>La présente recommandation s’applique uniquement aux cyclomoteurs et motocycles à deux roues non munis de side-cars.</w:t>
      </w:r>
    </w:p>
    <w:p w14:paraId="6755A593" w14:textId="77777777" w:rsidR="005A4E07" w:rsidRPr="00381D11" w:rsidRDefault="005A4E07" w:rsidP="005A4E07">
      <w:pPr>
        <w:pStyle w:val="SingleTxtG"/>
        <w:keepNext/>
        <w:keepLines/>
        <w:ind w:left="2268" w:hanging="1134"/>
      </w:pPr>
      <w:r w:rsidRPr="00381D11">
        <w:t>8.30.3</w:t>
      </w:r>
      <w:r w:rsidRPr="00381D11">
        <w:tab/>
        <w:t>Définitions</w:t>
      </w:r>
    </w:p>
    <w:p w14:paraId="5BBDE8CB" w14:textId="77777777" w:rsidR="005A4E07" w:rsidRPr="00381D11" w:rsidRDefault="005A4E07" w:rsidP="005A4E07">
      <w:pPr>
        <w:pStyle w:val="SingleTxtG"/>
        <w:ind w:left="2268" w:hanging="1134"/>
      </w:pPr>
      <w:r w:rsidRPr="00381D11">
        <w:t>8.30.3.1</w:t>
      </w:r>
      <w:r w:rsidRPr="00381D11">
        <w:tab/>
        <w:t>On entend par « </w:t>
      </w:r>
      <w:r w:rsidRPr="00381D11">
        <w:rPr>
          <w:i/>
        </w:rPr>
        <w:t>véhicule</w:t>
      </w:r>
      <w:r w:rsidRPr="00381D11">
        <w:t> », un cyclomoteur ou un motocycle tels qu’ils sont définis dans la Convention de Vienne de 1968 sur la circulation routière, respectivement aux articles 1 m) et n), à l’exclusion des véhicules munis de side-cars ou à trois roues ;</w:t>
      </w:r>
    </w:p>
    <w:p w14:paraId="1F989F45" w14:textId="77777777" w:rsidR="005A4E07" w:rsidRPr="00381D11" w:rsidRDefault="005A4E07" w:rsidP="005A4E07">
      <w:pPr>
        <w:pStyle w:val="SingleTxtG"/>
        <w:ind w:left="2268" w:hanging="1134"/>
      </w:pPr>
      <w:r w:rsidRPr="00381D11">
        <w:lastRenderedPageBreak/>
        <w:t>8.30.3.2</w:t>
      </w:r>
      <w:r w:rsidRPr="00381D11">
        <w:tab/>
        <w:t>On entend par « </w:t>
      </w:r>
      <w:r w:rsidRPr="00381D11">
        <w:rPr>
          <w:i/>
        </w:rPr>
        <w:t>béquille</w:t>
      </w:r>
      <w:r w:rsidRPr="00381D11">
        <w:t> », un dispositif fixé solidement au véhicule au moyen duquel le véhicule peut être maintenu en position de stationnement verticale (ou quasi verticale), lorsqu’il est laissé en position de stationnement sans surveillance par son conducteur ;</w:t>
      </w:r>
    </w:p>
    <w:p w14:paraId="3D22E6A5" w14:textId="77777777" w:rsidR="005A4E07" w:rsidRPr="00381D11" w:rsidRDefault="005A4E07" w:rsidP="005A4E07">
      <w:pPr>
        <w:pStyle w:val="SingleTxtG"/>
        <w:ind w:left="2268" w:hanging="1134"/>
      </w:pPr>
      <w:r w:rsidRPr="00381D11">
        <w:t>8.30.3.3</w:t>
      </w:r>
      <w:r w:rsidRPr="00381D11">
        <w:tab/>
        <w:t>On entend par « </w:t>
      </w:r>
      <w:r w:rsidRPr="00381D11">
        <w:rPr>
          <w:i/>
        </w:rPr>
        <w:t>béquille latérale</w:t>
      </w:r>
      <w:r w:rsidRPr="00381D11">
        <w:t> », un support qui, lorsqu’on le rabat ou on le fait pivoter en position ouverte, soutient le véhicule sur un seul côté, laissant les deux roues en contact avec la surface d’appui ;</w:t>
      </w:r>
    </w:p>
    <w:p w14:paraId="7EF713D7" w14:textId="77777777" w:rsidR="005A4E07" w:rsidRPr="00381D11" w:rsidRDefault="005A4E07" w:rsidP="005A4E07">
      <w:pPr>
        <w:pStyle w:val="SingleTxtG"/>
        <w:ind w:left="2268" w:hanging="1134"/>
      </w:pPr>
      <w:r w:rsidRPr="00381D11">
        <w:t>8.30.3.4</w:t>
      </w:r>
      <w:r w:rsidRPr="00381D11">
        <w:tab/>
        <w:t>On entend par « </w:t>
      </w:r>
      <w:r w:rsidRPr="00381D11">
        <w:rPr>
          <w:i/>
        </w:rPr>
        <w:t>béquille centrale</w:t>
      </w:r>
      <w:r w:rsidRPr="00381D11">
        <w:t> », un support qui, lorsqu’on le rabat en position ouverte, soutient le véhicule grâce à un ou plusieurs points de contact entre le véhicule et la surface d’appui, de part et d’autre du plan longitudinal médian du véhicule ;</w:t>
      </w:r>
    </w:p>
    <w:p w14:paraId="67C11F61" w14:textId="77777777" w:rsidR="005A4E07" w:rsidRPr="00381D11" w:rsidRDefault="005A4E07" w:rsidP="005A4E07">
      <w:pPr>
        <w:pStyle w:val="SingleTxtG"/>
        <w:ind w:left="2268" w:hanging="1134"/>
      </w:pPr>
      <w:r w:rsidRPr="00381D11">
        <w:t>8.30.3.5</w:t>
      </w:r>
      <w:r w:rsidRPr="00381D11">
        <w:tab/>
        <w:t>On entend par « </w:t>
      </w:r>
      <w:r w:rsidRPr="00381D11">
        <w:rPr>
          <w:i/>
        </w:rPr>
        <w:t>dévers</w:t>
      </w:r>
      <w:r w:rsidRPr="00381D11">
        <w:t> », l’inclinaison, mesurée en pourcentage (voir fig. 8 ci-dessous), de la surface d’appui par rapport à l’horizontale, et obtenue en élevant ou en abaissant un côté de la surface d’appui de telle manière que l’intersection de la surface d’appui avec le plan horizontal soit parallèle au plan longitudinal médian du véhicule ;</w:t>
      </w:r>
    </w:p>
    <w:p w14:paraId="76DDCB3D" w14:textId="77777777" w:rsidR="005A4E07" w:rsidRPr="00381D11" w:rsidRDefault="005A4E07" w:rsidP="005A4E07">
      <w:pPr>
        <w:pStyle w:val="SingleTxtG"/>
        <w:ind w:left="2268" w:hanging="1134"/>
      </w:pPr>
      <w:r w:rsidRPr="00381D11">
        <w:t>8.30.3.6</w:t>
      </w:r>
      <w:r w:rsidRPr="00381D11">
        <w:tab/>
        <w:t>On entend par « </w:t>
      </w:r>
      <w:r w:rsidRPr="00381D11">
        <w:rPr>
          <w:i/>
        </w:rPr>
        <w:t>déclivité</w:t>
      </w:r>
      <w:r w:rsidRPr="00381D11">
        <w:t> », l’inclinaison, mesurée en pourcentage (voir fig. 9 ci-dessous), d’appui par rapport à l’horizontale, et obtenue en élevant ou en abaissant un côté de la surface d’appui de telle manière que l’intersection de la surface d’appui avec le plan horizontal soit perpendiculaire au plan longitudinal médian du véhicule ;</w:t>
      </w:r>
    </w:p>
    <w:p w14:paraId="35CADECB" w14:textId="77777777" w:rsidR="005A4E07" w:rsidRPr="00381D11" w:rsidRDefault="005A4E07" w:rsidP="005A4E07">
      <w:pPr>
        <w:pStyle w:val="SingleTxtG"/>
        <w:ind w:left="2268" w:hanging="1134"/>
      </w:pPr>
      <w:r w:rsidRPr="00381D11">
        <w:t>8.30.3.7</w:t>
      </w:r>
      <w:r w:rsidRPr="00381D11">
        <w:tab/>
        <w:t>On entend par « </w:t>
      </w:r>
      <w:r w:rsidRPr="00381D11">
        <w:rPr>
          <w:i/>
        </w:rPr>
        <w:t>plan longitudinal médian</w:t>
      </w:r>
      <w:r w:rsidRPr="00381D11">
        <w:t> » du véhicule, le plan longitudinal de symétrie de la roue arrière du véhicule ;</w:t>
      </w:r>
    </w:p>
    <w:p w14:paraId="42D1E07F" w14:textId="77777777" w:rsidR="005A4E07" w:rsidRPr="00381D11" w:rsidRDefault="005A4E07" w:rsidP="005A4E07">
      <w:pPr>
        <w:pStyle w:val="SingleTxtG"/>
        <w:ind w:left="2268" w:hanging="1134"/>
      </w:pPr>
      <w:r w:rsidRPr="00381D11">
        <w:t>8.30.3.8</w:t>
      </w:r>
      <w:r w:rsidRPr="00381D11">
        <w:tab/>
        <w:t>On entend par « </w:t>
      </w:r>
      <w:r w:rsidRPr="00381D11">
        <w:rPr>
          <w:i/>
        </w:rPr>
        <w:t>masse à vide du véhicule en ordre de marche</w:t>
      </w:r>
      <w:r w:rsidRPr="00381D11">
        <w:t> », la masse du véhicule en ordre de marche, sans occupant ni chargement, mais avec carburant, liquide de refroidissement, lubrifiant, outillage et roue de secours (s’ils sont fournis normalement par le constructeur).</w:t>
      </w:r>
    </w:p>
    <w:p w14:paraId="089E3E4F" w14:textId="77777777" w:rsidR="005A4E07" w:rsidRPr="00381D11" w:rsidRDefault="005A4E07" w:rsidP="005A4E07">
      <w:pPr>
        <w:pStyle w:val="SingleTxtG"/>
        <w:keepNext/>
        <w:keepLines/>
        <w:ind w:left="2268" w:hanging="1134"/>
      </w:pPr>
      <w:r w:rsidRPr="00381D11">
        <w:t>8.30.4</w:t>
      </w:r>
      <w:r w:rsidRPr="00381D11">
        <w:tab/>
        <w:t>Prescriptions générales</w:t>
      </w:r>
    </w:p>
    <w:p w14:paraId="39C90BD4" w14:textId="77777777" w:rsidR="005A4E07" w:rsidRPr="00381D11" w:rsidRDefault="005A4E07" w:rsidP="005A4E07">
      <w:pPr>
        <w:pStyle w:val="SingleTxtG"/>
        <w:ind w:left="2268" w:hanging="1134"/>
      </w:pPr>
      <w:r w:rsidRPr="00381D11">
        <w:t>8.30.4.1</w:t>
      </w:r>
      <w:r w:rsidRPr="00381D11">
        <w:tab/>
        <w:t>Tout véhicule doit être pourvu d’un type de support propre à assurer sa stabilité à l’arrêt (par exemple, lorsqu’il est en stationnement), sans intervention humaine ni recours à des moyens externes.</w:t>
      </w:r>
    </w:p>
    <w:p w14:paraId="70D7A785" w14:textId="77777777" w:rsidR="005A4E07" w:rsidRPr="00381D11" w:rsidRDefault="005A4E07" w:rsidP="005A4E07">
      <w:pPr>
        <w:pStyle w:val="SingleTxtG"/>
        <w:keepNext/>
        <w:keepLines/>
        <w:ind w:left="2268" w:hanging="1134"/>
      </w:pPr>
      <w:r w:rsidRPr="00381D11">
        <w:t>8.30.4.2</w:t>
      </w:r>
      <w:r w:rsidRPr="00381D11">
        <w:tab/>
        <w:t>Ce support doit être :</w:t>
      </w:r>
    </w:p>
    <w:p w14:paraId="1C427B8D" w14:textId="77777777" w:rsidR="005A4E07" w:rsidRPr="00381D11" w:rsidRDefault="005A4E07" w:rsidP="005A4E07">
      <w:pPr>
        <w:pStyle w:val="SingleTxtG"/>
        <w:ind w:left="2268" w:hanging="1134"/>
      </w:pPr>
      <w:r w:rsidRPr="00381D11">
        <w:t>8.30.4.2.1</w:t>
      </w:r>
      <w:r w:rsidRPr="00381D11">
        <w:tab/>
        <w:t>Une béquille latérale ; ou</w:t>
      </w:r>
    </w:p>
    <w:p w14:paraId="3D8A88CB" w14:textId="77777777" w:rsidR="005A4E07" w:rsidRPr="00381D11" w:rsidRDefault="005A4E07" w:rsidP="005A4E07">
      <w:pPr>
        <w:pStyle w:val="SingleTxtG"/>
        <w:ind w:left="2268" w:hanging="1134"/>
      </w:pPr>
      <w:r w:rsidRPr="00381D11">
        <w:t>8.30.4.2.2</w:t>
      </w:r>
      <w:r w:rsidRPr="00381D11">
        <w:tab/>
        <w:t>Une béquille centrale.</w:t>
      </w:r>
    </w:p>
    <w:p w14:paraId="06AEB2E9" w14:textId="77777777" w:rsidR="005A4E07" w:rsidRPr="00381D11" w:rsidRDefault="005A4E07" w:rsidP="005A4E07">
      <w:pPr>
        <w:pStyle w:val="SingleTxtG"/>
        <w:ind w:left="2268" w:hanging="1134"/>
      </w:pPr>
      <w:r w:rsidRPr="00381D11">
        <w:t>8.30.4.3</w:t>
      </w:r>
      <w:r w:rsidRPr="00381D11">
        <w:tab/>
        <w:t>La présente recommandation ne doit pas être interprétée comme prescrivant qu’un véhicule soit équipé de plus d’une béquille, ou de plus d’un type de béquille, ni interdisant qu’un véhicule en soit équipé.</w:t>
      </w:r>
    </w:p>
    <w:p w14:paraId="77123BFB" w14:textId="77777777" w:rsidR="005A4E07" w:rsidRPr="00381D11" w:rsidRDefault="005A4E07" w:rsidP="005A4E07">
      <w:pPr>
        <w:pStyle w:val="SingleTxtG"/>
        <w:ind w:left="2268" w:hanging="1134"/>
      </w:pPr>
      <w:r w:rsidRPr="00381D11">
        <w:t>8.30.4.4</w:t>
      </w:r>
      <w:r w:rsidRPr="00381D11">
        <w:tab/>
        <w:t>Les béquilles doivent être conçues et construites de façon à :</w:t>
      </w:r>
    </w:p>
    <w:p w14:paraId="1193F3E3" w14:textId="77777777" w:rsidR="005A4E07" w:rsidRPr="00381D11" w:rsidRDefault="005A4E07" w:rsidP="005A4E07">
      <w:pPr>
        <w:pStyle w:val="SingleTxtG"/>
        <w:ind w:left="2268" w:hanging="1134"/>
      </w:pPr>
      <w:r w:rsidRPr="00381D11">
        <w:t>8.30.4.4.1</w:t>
      </w:r>
      <w:r w:rsidRPr="00381D11">
        <w:tab/>
        <w:t>Être dépourvues de toute arête vive ou saillie superflue susceptible de blesser le conducteur, le passager ou des tiers entrant en contact avec le support (un rayon de courbure d’au moins 2,5 mm est considéré comme répondant à cette exigence) ;</w:t>
      </w:r>
    </w:p>
    <w:p w14:paraId="74000DEC" w14:textId="77777777" w:rsidR="005A4E07" w:rsidRPr="00381D11" w:rsidRDefault="005A4E07" w:rsidP="005A4E07">
      <w:pPr>
        <w:pStyle w:val="SingleTxtG"/>
        <w:ind w:left="2268" w:hanging="1134"/>
      </w:pPr>
      <w:r w:rsidRPr="00381D11">
        <w:t>8.30.4.4.2</w:t>
      </w:r>
      <w:r w:rsidRPr="00381D11">
        <w:tab/>
        <w:t>Être faciles à utiliser et d’un maniement précis ;</w:t>
      </w:r>
    </w:p>
    <w:p w14:paraId="41231B5C" w14:textId="77777777" w:rsidR="005A4E07" w:rsidRPr="00381D11" w:rsidRDefault="005A4E07" w:rsidP="005A4E07">
      <w:pPr>
        <w:pStyle w:val="SingleTxtG"/>
        <w:ind w:left="2268" w:hanging="1134"/>
      </w:pPr>
      <w:r w:rsidRPr="00381D11">
        <w:t>8.30.4.4.3</w:t>
      </w:r>
      <w:r w:rsidRPr="00381D11">
        <w:tab/>
        <w:t>Ne pas risquer de provoquer des déformations permanentes de la surface d’appui lorsqu’ils sont en position ouverte ou de stationnement.</w:t>
      </w:r>
    </w:p>
    <w:p w14:paraId="7ADD5F60" w14:textId="77777777" w:rsidR="005A4E07" w:rsidRPr="00381D11" w:rsidRDefault="005A4E07" w:rsidP="005A4E07">
      <w:pPr>
        <w:pStyle w:val="SingleTxtG"/>
        <w:ind w:left="2268" w:hanging="1134"/>
      </w:pPr>
      <w:r w:rsidRPr="00381D11">
        <w:t>8.30.4.5</w:t>
      </w:r>
      <w:r w:rsidRPr="00381D11">
        <w:tab/>
        <w:t>Lorsque la béquille est articulée sur la partie inférieure du véhicule ou en dessous, la ou les extrémités extérieures de la béquille doivent être repoussées vers l’arrière pour mettre la béquille en position relevée ou de marche.</w:t>
      </w:r>
    </w:p>
    <w:p w14:paraId="19A0E69B" w14:textId="77777777" w:rsidR="005A4E07" w:rsidRPr="00381D11" w:rsidRDefault="005A4E07" w:rsidP="005A4E07">
      <w:pPr>
        <w:pStyle w:val="SingleTxtG"/>
        <w:keepNext/>
        <w:keepLines/>
        <w:ind w:left="2268" w:hanging="1134"/>
      </w:pPr>
      <w:r w:rsidRPr="00381D11">
        <w:lastRenderedPageBreak/>
        <w:t>8.30.5</w:t>
      </w:r>
      <w:r w:rsidRPr="00381D11">
        <w:tab/>
        <w:t>Prescriptions particulières</w:t>
      </w:r>
    </w:p>
    <w:p w14:paraId="4CBB7E2E" w14:textId="77777777" w:rsidR="005A4E07" w:rsidRPr="00381D11" w:rsidRDefault="005A4E07" w:rsidP="005A4E07">
      <w:pPr>
        <w:pStyle w:val="SingleTxtG"/>
        <w:keepNext/>
        <w:keepLines/>
        <w:ind w:left="2268" w:hanging="1134"/>
      </w:pPr>
      <w:r w:rsidRPr="00381D11">
        <w:t>8.30.5.1</w:t>
      </w:r>
      <w:r w:rsidRPr="00381D11">
        <w:tab/>
        <w:t>Béquilles latérales</w:t>
      </w:r>
    </w:p>
    <w:p w14:paraId="4FE49B8D" w14:textId="77777777" w:rsidR="005A4E07" w:rsidRPr="00381D11" w:rsidRDefault="005A4E07" w:rsidP="005A4E07">
      <w:pPr>
        <w:pStyle w:val="SingleTxtG"/>
        <w:ind w:left="2268" w:hanging="1134"/>
      </w:pPr>
      <w:r w:rsidRPr="00381D11">
        <w:t>8.30.5.1.1</w:t>
      </w:r>
      <w:r w:rsidRPr="00381D11">
        <w:tab/>
        <w:t>Les béquilles latérales doivent avoir les caractéristiques suivantes :</w:t>
      </w:r>
    </w:p>
    <w:p w14:paraId="10305F32" w14:textId="77777777" w:rsidR="005A4E07" w:rsidRPr="00381D11" w:rsidRDefault="005A4E07" w:rsidP="005A4E07">
      <w:pPr>
        <w:pStyle w:val="SingleTxtG"/>
        <w:ind w:left="2268" w:hanging="1134"/>
      </w:pPr>
      <w:r w:rsidRPr="00381D11">
        <w:rPr>
          <w:spacing w:val="-8"/>
        </w:rPr>
        <w:t>8.30.5.1.1.1</w:t>
      </w:r>
      <w:r w:rsidRPr="00381D11">
        <w:tab/>
        <w:t>Pouvoir soutenir le véhicule de façon à en assurer la stabilité latérale, que le véhicule soit sur une surface d’appui horizontale ou en dévers, en l’empêchant à la fois de s’incliner davantage trop facilement (et partant de basculer en pivotant autour de la béquille) ou de revenir trop facilement en position verticale, voire au-delà (et partant de basculer de l’autre côté) ;</w:t>
      </w:r>
    </w:p>
    <w:p w14:paraId="2AC0B504" w14:textId="77777777" w:rsidR="005A4E07" w:rsidRPr="00381D11" w:rsidRDefault="005A4E07" w:rsidP="005A4E07">
      <w:pPr>
        <w:pStyle w:val="SingleTxtG"/>
        <w:ind w:left="2268" w:hanging="1134"/>
      </w:pPr>
      <w:r w:rsidRPr="00381D11">
        <w:rPr>
          <w:spacing w:val="-8"/>
        </w:rPr>
        <w:t>8.30.5.1.1.2</w:t>
      </w:r>
      <w:r w:rsidRPr="00381D11">
        <w:rPr>
          <w:spacing w:val="-8"/>
        </w:rPr>
        <w:tab/>
      </w:r>
      <w:r w:rsidRPr="00381D11">
        <w:t>Pouvoir soutenir le véhicule de manière à en assurer la stabilité lorsqu’il est placé sur une déclivité ;</w:t>
      </w:r>
    </w:p>
    <w:p w14:paraId="3DED289B" w14:textId="77777777" w:rsidR="005A4E07" w:rsidRPr="00381D11" w:rsidRDefault="005A4E07" w:rsidP="005A4E07">
      <w:pPr>
        <w:pStyle w:val="SingleTxtG"/>
        <w:ind w:left="2268" w:hanging="1134"/>
      </w:pPr>
      <w:r w:rsidRPr="00381D11">
        <w:rPr>
          <w:spacing w:val="-8"/>
        </w:rPr>
        <w:t>8.30.5.1.1.3</w:t>
      </w:r>
      <w:r w:rsidRPr="00381D11">
        <w:rPr>
          <w:spacing w:val="-8"/>
        </w:rPr>
        <w:tab/>
      </w:r>
      <w:r w:rsidRPr="00381D11">
        <w:t>Pouvoir se replier automatiquement vers l’arrière en position fermée ou de marche :</w:t>
      </w:r>
    </w:p>
    <w:p w14:paraId="4E3B8718" w14:textId="77777777" w:rsidR="005A4E07" w:rsidRPr="00381D11" w:rsidRDefault="005A4E07" w:rsidP="005A4E07">
      <w:pPr>
        <w:pStyle w:val="SingleTxtG"/>
        <w:ind w:left="2268" w:hanging="1134"/>
      </w:pPr>
      <w:r w:rsidRPr="00381D11">
        <w:rPr>
          <w:spacing w:val="-10"/>
        </w:rPr>
        <w:t>8.30.5.1.1.3.1</w:t>
      </w:r>
      <w:r w:rsidRPr="00381D11">
        <w:tab/>
      </w:r>
      <w:r w:rsidRPr="00381D11">
        <w:rPr>
          <w:spacing w:val="2"/>
        </w:rPr>
        <w:t>Lorsque le véhicule est remis en position normale (verticale) de conduite ; ou</w:t>
      </w:r>
    </w:p>
    <w:p w14:paraId="5CBA73D1" w14:textId="77777777" w:rsidR="005A4E07" w:rsidRPr="00381D11" w:rsidRDefault="005A4E07" w:rsidP="005A4E07">
      <w:pPr>
        <w:pStyle w:val="SingleTxtG"/>
        <w:ind w:left="2268" w:hanging="1134"/>
      </w:pPr>
      <w:r w:rsidRPr="00381D11">
        <w:rPr>
          <w:spacing w:val="-10"/>
        </w:rPr>
        <w:t>8.30.5.1.1.3.2</w:t>
      </w:r>
      <w:r w:rsidRPr="00381D11">
        <w:tab/>
      </w:r>
      <w:r w:rsidRPr="00381D11">
        <w:rPr>
          <w:spacing w:val="2"/>
        </w:rPr>
        <w:t>Lorsque le véhicule avance par suite d’une action délibérée du conducteur ; ou</w:t>
      </w:r>
    </w:p>
    <w:p w14:paraId="77F9F96E" w14:textId="77777777" w:rsidR="005A4E07" w:rsidRPr="00381D11" w:rsidRDefault="005A4E07" w:rsidP="005A4E07">
      <w:pPr>
        <w:pStyle w:val="SingleTxtG"/>
        <w:ind w:left="2268" w:hanging="1134"/>
      </w:pPr>
      <w:r w:rsidRPr="00381D11">
        <w:rPr>
          <w:spacing w:val="-10"/>
        </w:rPr>
        <w:t>8.30.5.1.1.3.3</w:t>
      </w:r>
      <w:r w:rsidRPr="00381D11">
        <w:tab/>
        <w:t>Ne pas nuire à l’équilibre du véhicule lorsque la béquille latérale entre en contact avec la surface d’appui alors que le véhicule est en mouvement ;</w:t>
      </w:r>
    </w:p>
    <w:p w14:paraId="4BE2EF5D" w14:textId="77777777" w:rsidR="005A4E07" w:rsidRPr="00381D11" w:rsidRDefault="005A4E07" w:rsidP="005A4E07">
      <w:pPr>
        <w:pStyle w:val="SingleTxtG"/>
        <w:ind w:left="2268" w:hanging="1134"/>
      </w:pPr>
      <w:r w:rsidRPr="00381D11">
        <w:rPr>
          <w:spacing w:val="-10"/>
        </w:rPr>
        <w:t>8.30.5.1.1.4</w:t>
      </w:r>
      <w:r w:rsidRPr="00381D11">
        <w:rPr>
          <w:spacing w:val="-10"/>
        </w:rPr>
        <w:tab/>
      </w:r>
      <w:r w:rsidRPr="00381D11">
        <w:t>Nonobstant les dispositions du paragraphe 8.30.5.1.1.3 ci-dessus, la béquille latérale doit être conçue et construite de telle façon que,</w:t>
      </w:r>
    </w:p>
    <w:p w14:paraId="5C05AD1B" w14:textId="77777777" w:rsidR="005A4E07" w:rsidRPr="00381D11" w:rsidRDefault="005A4E07" w:rsidP="005A4E07">
      <w:pPr>
        <w:pStyle w:val="SingleTxtG"/>
        <w:ind w:left="2268" w:hanging="1134"/>
      </w:pPr>
      <w:r w:rsidRPr="00381D11">
        <w:rPr>
          <w:spacing w:val="-10"/>
        </w:rPr>
        <w:t>8.30.5.1.1.4.1</w:t>
      </w:r>
      <w:r w:rsidRPr="00381D11">
        <w:rPr>
          <w:spacing w:val="-10"/>
        </w:rPr>
        <w:tab/>
      </w:r>
      <w:r w:rsidRPr="00381D11">
        <w:t>Une fois mise en position abaissée ou de stationnement,</w:t>
      </w:r>
    </w:p>
    <w:p w14:paraId="60CEDB58" w14:textId="77777777" w:rsidR="005A4E07" w:rsidRPr="00381D11" w:rsidRDefault="005A4E07" w:rsidP="005A4E07">
      <w:pPr>
        <w:pStyle w:val="SingleTxtG"/>
        <w:ind w:left="2268" w:hanging="1134"/>
      </w:pPr>
      <w:r w:rsidRPr="00381D11">
        <w:rPr>
          <w:spacing w:val="-10"/>
        </w:rPr>
        <w:t>8.30.5.1.1.4.2</w:t>
      </w:r>
      <w:r w:rsidRPr="00381D11">
        <w:rPr>
          <w:spacing w:val="-10"/>
        </w:rPr>
        <w:tab/>
      </w:r>
      <w:r w:rsidRPr="00381D11">
        <w:t>Le véhicule étant incliné afin d’amener l’extrémité extérieure de la béquille latérale en contact avec le sol, ou</w:t>
      </w:r>
    </w:p>
    <w:p w14:paraId="7AC1A671" w14:textId="77777777" w:rsidR="005A4E07" w:rsidRPr="00381D11" w:rsidRDefault="005A4E07" w:rsidP="005A4E07">
      <w:pPr>
        <w:pStyle w:val="SingleTxtG"/>
        <w:ind w:left="2268" w:hanging="1134"/>
      </w:pPr>
      <w:r w:rsidRPr="00381D11">
        <w:rPr>
          <w:spacing w:val="-10"/>
        </w:rPr>
        <w:t>8.30.5.1.1.4.3</w:t>
      </w:r>
      <w:r w:rsidRPr="00381D11">
        <w:tab/>
        <w:t>Le véhicule étant laissé en position de stationnement sans surveillance, la béquille latérale ne se referme pas automatiquement si l’angle d’inclinaison est modifié inopinément (par exemple, quand le véhicule est légèrement poussé par un tiers ou par le déplacement d’air résultant du passage d’un véhicule).</w:t>
      </w:r>
    </w:p>
    <w:p w14:paraId="721B3755" w14:textId="77777777" w:rsidR="005A4E07" w:rsidRPr="00381D11" w:rsidRDefault="005A4E07" w:rsidP="005A4E07">
      <w:pPr>
        <w:pStyle w:val="SingleTxtG"/>
        <w:ind w:left="2268" w:hanging="1134"/>
      </w:pPr>
      <w:r w:rsidRPr="00381D11">
        <w:rPr>
          <w:spacing w:val="-4"/>
        </w:rPr>
        <w:t>8.30.5.1.2</w:t>
      </w:r>
      <w:r w:rsidRPr="00381D11">
        <w:rPr>
          <w:spacing w:val="-4"/>
        </w:rPr>
        <w:tab/>
      </w:r>
      <w:r w:rsidRPr="00381D11">
        <w:t>Contrairement aux prescriptions des paragraphes 8.30.5.1.1.3 et 8.30.5.1.1.4 ci-dessus, le véhicule peut être muni d’une béquille latérale reliée au système d’allumage du véhicule de façon que le système d’allumage ne fonctionne que lorsque la béquille latérale est en position relevée ou de marche.</w:t>
      </w:r>
    </w:p>
    <w:p w14:paraId="1926A281" w14:textId="77777777" w:rsidR="005A4E07" w:rsidRPr="00381D11" w:rsidRDefault="005A4E07" w:rsidP="005A4E07">
      <w:pPr>
        <w:pStyle w:val="SingleTxtG"/>
        <w:keepNext/>
        <w:keepLines/>
        <w:ind w:left="2268" w:hanging="1134"/>
      </w:pPr>
      <w:r w:rsidRPr="00381D11">
        <w:t>8.30.5.2</w:t>
      </w:r>
      <w:r w:rsidRPr="00381D11">
        <w:tab/>
        <w:t>Béquilles centrales</w:t>
      </w:r>
    </w:p>
    <w:p w14:paraId="7A34F49E" w14:textId="77777777" w:rsidR="005A4E07" w:rsidRPr="00381D11" w:rsidRDefault="005A4E07" w:rsidP="005A4E07">
      <w:pPr>
        <w:pStyle w:val="SingleTxtG"/>
        <w:ind w:left="2268" w:hanging="1134"/>
      </w:pPr>
      <w:r w:rsidRPr="00381D11">
        <w:t>8.30.5.2.1</w:t>
      </w:r>
      <w:r w:rsidRPr="00381D11">
        <w:tab/>
        <w:t>Les béquilles centrales doivent avoir les caractéristiques suivantes :</w:t>
      </w:r>
    </w:p>
    <w:p w14:paraId="5C9955B8" w14:textId="77777777" w:rsidR="005A4E07" w:rsidRPr="00381D11" w:rsidRDefault="005A4E07" w:rsidP="005A4E07">
      <w:pPr>
        <w:pStyle w:val="SingleTxtG"/>
        <w:ind w:left="2268" w:hanging="1134"/>
      </w:pPr>
      <w:r w:rsidRPr="00381D11">
        <w:rPr>
          <w:spacing w:val="-8"/>
        </w:rPr>
        <w:t>8.30.5.2.1.1</w:t>
      </w:r>
      <w:r w:rsidRPr="00381D11">
        <w:rPr>
          <w:spacing w:val="-8"/>
        </w:rPr>
        <w:tab/>
      </w:r>
      <w:r w:rsidRPr="00381D11">
        <w:t>Pouvoir soutenir le véhicule alors qu’une seule roue ou les deux roues sont en contact avec la surface d’appui ou encore sans que les roues soient en contact avec cette surface, de manière à assurer la stabilité du véhicule :</w:t>
      </w:r>
    </w:p>
    <w:p w14:paraId="017A6BA9" w14:textId="77777777" w:rsidR="005A4E07" w:rsidRPr="00381D11" w:rsidRDefault="005A4E07" w:rsidP="005A4E07">
      <w:pPr>
        <w:pStyle w:val="SingleTxtG"/>
        <w:ind w:left="2835" w:hanging="567"/>
      </w:pPr>
      <w:r w:rsidRPr="00381D11">
        <w:t>a)</w:t>
      </w:r>
      <w:r w:rsidRPr="00381D11">
        <w:tab/>
        <w:t>Sur une surface d’appui horizontale ;</w:t>
      </w:r>
    </w:p>
    <w:p w14:paraId="5080D084" w14:textId="77777777" w:rsidR="005A4E07" w:rsidRPr="00381D11" w:rsidRDefault="005A4E07" w:rsidP="005A4E07">
      <w:pPr>
        <w:pStyle w:val="SingleTxtG"/>
        <w:ind w:left="2835" w:hanging="567"/>
      </w:pPr>
      <w:r w:rsidRPr="00381D11">
        <w:t>b)</w:t>
      </w:r>
      <w:r w:rsidRPr="00381D11">
        <w:tab/>
        <w:t>En dévers ;</w:t>
      </w:r>
    </w:p>
    <w:p w14:paraId="78CC328A" w14:textId="77777777" w:rsidR="005A4E07" w:rsidRPr="00381D11" w:rsidRDefault="005A4E07" w:rsidP="005A4E07">
      <w:pPr>
        <w:pStyle w:val="SingleTxtG"/>
        <w:ind w:left="2835" w:hanging="567"/>
      </w:pPr>
      <w:r w:rsidRPr="00381D11">
        <w:t>c)</w:t>
      </w:r>
      <w:r w:rsidRPr="00381D11">
        <w:tab/>
        <w:t>Sur une déclivité.</w:t>
      </w:r>
    </w:p>
    <w:p w14:paraId="4CBBD497" w14:textId="77777777" w:rsidR="005A4E07" w:rsidRPr="00381D11" w:rsidRDefault="005A4E07" w:rsidP="005A4E07">
      <w:pPr>
        <w:pStyle w:val="SingleTxtG"/>
        <w:keepNext/>
        <w:keepLines/>
        <w:ind w:left="2268" w:hanging="1134"/>
      </w:pPr>
      <w:r w:rsidRPr="00381D11">
        <w:rPr>
          <w:spacing w:val="-8"/>
        </w:rPr>
        <w:t>8.30.5.2.1.2</w:t>
      </w:r>
      <w:r w:rsidRPr="00381D11">
        <w:rPr>
          <w:spacing w:val="-8"/>
        </w:rPr>
        <w:tab/>
      </w:r>
      <w:r w:rsidRPr="00381D11">
        <w:t>Pouvoir se replier automatiquement vers l’arrière en position relevée ou de marche :</w:t>
      </w:r>
    </w:p>
    <w:p w14:paraId="5CD77374" w14:textId="77777777" w:rsidR="005A4E07" w:rsidRPr="00381D11" w:rsidRDefault="005A4E07" w:rsidP="005A4E07">
      <w:pPr>
        <w:pStyle w:val="SingleTxtG"/>
        <w:ind w:left="2835" w:hanging="567"/>
      </w:pPr>
      <w:r w:rsidRPr="00381D11">
        <w:t>a)</w:t>
      </w:r>
      <w:r w:rsidRPr="00381D11">
        <w:tab/>
        <w:t>Lorsque le véhicule se déplace vers l’avant de manière que la béquille centrale ne repose plus sur la surface d’appui ; ou</w:t>
      </w:r>
    </w:p>
    <w:p w14:paraId="507517BC" w14:textId="77777777" w:rsidR="005A4E07" w:rsidRPr="00381D11" w:rsidRDefault="005A4E07" w:rsidP="005A4E07">
      <w:pPr>
        <w:pStyle w:val="SingleTxtG"/>
        <w:ind w:left="2835" w:hanging="567"/>
      </w:pPr>
      <w:r w:rsidRPr="00381D11">
        <w:t>b)</w:t>
      </w:r>
      <w:r w:rsidRPr="00381D11">
        <w:tab/>
        <w:t>Ne pas nuire à l’équilibre du véhicule, lorsque la béquille centrale entre en contact avec la surface d’appui alors que le véhicule est en mouvement ;</w:t>
      </w:r>
    </w:p>
    <w:p w14:paraId="371C6508" w14:textId="77777777" w:rsidR="005A4E07" w:rsidRPr="00381D11" w:rsidRDefault="005A4E07" w:rsidP="005A4E07">
      <w:pPr>
        <w:pStyle w:val="SingleTxtG"/>
        <w:ind w:left="2268" w:hanging="1134"/>
      </w:pPr>
      <w:r w:rsidRPr="00381D11">
        <w:lastRenderedPageBreak/>
        <w:t>8.30.5.2.2</w:t>
      </w:r>
      <w:r w:rsidRPr="00381D11">
        <w:tab/>
        <w:t>À défaut de satisfaire aux prescriptions du paragraphe 8.30.5.2.1.2 ci-dessus, un véhicule pourvu seulement d’une béquille centrale peut être équipé d’un dispositif reliant cette béquille au système d’allumage du véhicule de façon que le système d’allumage ne puisse fonctionner que lorsque la béquille est en position relevée ou de marche.</w:t>
      </w:r>
    </w:p>
    <w:p w14:paraId="575CC6A9" w14:textId="77777777" w:rsidR="005A4E07" w:rsidRPr="00381D11" w:rsidRDefault="005A4E07" w:rsidP="005A4E07">
      <w:pPr>
        <w:pStyle w:val="SingleTxtG"/>
        <w:keepNext/>
        <w:keepLines/>
        <w:ind w:left="2268" w:hanging="1134"/>
      </w:pPr>
      <w:r w:rsidRPr="00381D11">
        <w:t>8.30.5.3</w:t>
      </w:r>
      <w:r w:rsidRPr="00381D11">
        <w:tab/>
        <w:t>Béquilles de tout type</w:t>
      </w:r>
    </w:p>
    <w:p w14:paraId="1D3E2AAC" w14:textId="77777777" w:rsidR="005A4E07" w:rsidRPr="00381D11" w:rsidRDefault="005A4E07" w:rsidP="005A4E07">
      <w:pPr>
        <w:pStyle w:val="SingleTxtG"/>
        <w:ind w:left="2268" w:hanging="1134"/>
      </w:pPr>
      <w:r w:rsidRPr="00381D11">
        <w:t>8.30.5.3.1</w:t>
      </w:r>
      <w:r w:rsidRPr="00381D11">
        <w:tab/>
        <w:t>Les véhicules qui sont équipés selon les prescriptions des paragraphes 8.30.5.1.2 ou 8.30.5.2.2 peuvent être munis, en outre, d’un témoin lumineux clairement visible par le conducteur assis en position de conduite et qui, lorsque le contact d’allumage est mis, s’allume et reste allumé jusqu’à ce que la béquille se trouve en position relevée ou de marche.</w:t>
      </w:r>
    </w:p>
    <w:p w14:paraId="74F7C3D3" w14:textId="77777777" w:rsidR="005A4E07" w:rsidRPr="00381D11" w:rsidRDefault="005A4E07" w:rsidP="005A4E07">
      <w:pPr>
        <w:pStyle w:val="SingleTxtG"/>
        <w:ind w:left="2268" w:hanging="1134"/>
      </w:pPr>
      <w:r w:rsidRPr="00381D11">
        <w:t>8.30.5.3.2</w:t>
      </w:r>
      <w:r w:rsidRPr="00381D11">
        <w:tab/>
        <w:t>Les béquilles doivent être munies d’un système de rétention qui les maintienne en position relevée ou de marche.</w:t>
      </w:r>
    </w:p>
    <w:p w14:paraId="60207075" w14:textId="77777777" w:rsidR="005A4E07" w:rsidRPr="00381D11" w:rsidRDefault="005A4E07" w:rsidP="005A4E07">
      <w:pPr>
        <w:pStyle w:val="SingleTxtG"/>
        <w:keepNext/>
        <w:keepLines/>
        <w:ind w:left="3402" w:hanging="1134"/>
      </w:pPr>
      <w:r w:rsidRPr="00381D11">
        <w:t>Ce système peut être composé :</w:t>
      </w:r>
    </w:p>
    <w:p w14:paraId="57872D9E" w14:textId="77777777" w:rsidR="005A4E07" w:rsidRPr="00381D11" w:rsidRDefault="005A4E07" w:rsidP="005A4E07">
      <w:pPr>
        <w:pStyle w:val="SingleTxtG"/>
        <w:ind w:left="2835" w:hanging="567"/>
      </w:pPr>
      <w:r w:rsidRPr="00381D11">
        <w:t>a)</w:t>
      </w:r>
      <w:r w:rsidRPr="00381D11">
        <w:tab/>
        <w:t>Soit de deux dispositifs indépendants, tels que deux ressorts distincts ou un ressort plus un dispositif de retenue, par exemple un clip de retenue ;</w:t>
      </w:r>
    </w:p>
    <w:p w14:paraId="77EDDC90" w14:textId="77777777" w:rsidR="005A4E07" w:rsidRPr="00381D11" w:rsidRDefault="005A4E07" w:rsidP="005A4E07">
      <w:pPr>
        <w:pStyle w:val="SingleTxtG"/>
        <w:ind w:left="2835" w:hanging="567"/>
      </w:pPr>
      <w:r w:rsidRPr="00381D11">
        <w:t>b)</w:t>
      </w:r>
      <w:r w:rsidRPr="00381D11">
        <w:tab/>
        <w:t>Soit d’un seul dispositif qui doit pouvoir fonctionner sans défaillance pendant au moins 10 000 cycles d’utilisation normale si le véhicule est muni de deux béquilles, ou 15 000 cycles d’utilisation normale si le véhicule est muni d’une seule béquille.</w:t>
      </w:r>
    </w:p>
    <w:p w14:paraId="7B337C2A" w14:textId="77777777" w:rsidR="005A4E07" w:rsidRPr="00381D11" w:rsidRDefault="005A4E07" w:rsidP="005A4E07">
      <w:pPr>
        <w:pStyle w:val="SingleTxtG"/>
        <w:keepNext/>
        <w:keepLines/>
        <w:ind w:left="2268" w:hanging="1134"/>
      </w:pPr>
      <w:r w:rsidRPr="00381D11">
        <w:t>8.30.6</w:t>
      </w:r>
      <w:r w:rsidRPr="00381D11">
        <w:tab/>
        <w:t>Essai de stabilité</w:t>
      </w:r>
    </w:p>
    <w:p w14:paraId="012F6134" w14:textId="77777777" w:rsidR="005A4E07" w:rsidRPr="00381D11" w:rsidRDefault="005A4E07" w:rsidP="005A4E07">
      <w:pPr>
        <w:pStyle w:val="SingleTxtG"/>
        <w:ind w:left="2268"/>
      </w:pPr>
      <w:r w:rsidRPr="00381D11">
        <w:t>Afin de déterminer la capacité des béquilles à maintenir le véhicule dans une position stable, comme indiqué au paragraphe 8.30.5 de la présente recommandation, les essais suivants doivent être effectués.</w:t>
      </w:r>
    </w:p>
    <w:p w14:paraId="11B0CACE" w14:textId="77777777" w:rsidR="005A4E07" w:rsidRPr="00381D11" w:rsidRDefault="005A4E07" w:rsidP="005A4E07">
      <w:pPr>
        <w:pStyle w:val="SingleTxtG"/>
        <w:keepNext/>
        <w:keepLines/>
        <w:ind w:left="2268" w:hanging="1134"/>
      </w:pPr>
      <w:r w:rsidRPr="00381D11">
        <w:t>8.30.6.1</w:t>
      </w:r>
      <w:r w:rsidRPr="00381D11">
        <w:tab/>
        <w:t>État du véhicule</w:t>
      </w:r>
    </w:p>
    <w:p w14:paraId="4660FC2E" w14:textId="77777777" w:rsidR="005A4E07" w:rsidRPr="00381D11" w:rsidRDefault="005A4E07" w:rsidP="005A4E07">
      <w:pPr>
        <w:pStyle w:val="SingleTxtG"/>
        <w:ind w:left="2268" w:hanging="1134"/>
      </w:pPr>
      <w:r w:rsidRPr="00381D11">
        <w:t>8.30.6.1.1</w:t>
      </w:r>
      <w:r w:rsidRPr="00381D11">
        <w:tab/>
        <w:t>Le véhicule doit être à vide en ordre de marche.</w:t>
      </w:r>
    </w:p>
    <w:p w14:paraId="11B750A9" w14:textId="77777777" w:rsidR="005A4E07" w:rsidRPr="00381D11" w:rsidRDefault="005A4E07" w:rsidP="005A4E07">
      <w:pPr>
        <w:pStyle w:val="SingleTxtG"/>
        <w:ind w:left="2268" w:hanging="1134"/>
      </w:pPr>
      <w:r w:rsidRPr="00381D11">
        <w:t>8.30.6.1.2</w:t>
      </w:r>
      <w:r w:rsidRPr="00381D11">
        <w:tab/>
        <w:t>Les pneumatiques doivent être gonflés à la pression recommandée par le constructeur lorsque le véhicule est dans cet état.</w:t>
      </w:r>
    </w:p>
    <w:p w14:paraId="409E1A64" w14:textId="77777777" w:rsidR="005A4E07" w:rsidRPr="00381D11" w:rsidRDefault="005A4E07" w:rsidP="005A4E07">
      <w:pPr>
        <w:pStyle w:val="SingleTxtG"/>
        <w:ind w:left="2268" w:hanging="1134"/>
      </w:pPr>
      <w:r w:rsidRPr="00381D11">
        <w:t>8.30.6.1.3</w:t>
      </w:r>
      <w:r w:rsidRPr="00381D11">
        <w:tab/>
        <w:t>La boîte de vitesses doit être au point mort ou, s’il s’agit d’une transmission automatique, en position stationnement lorsqu’elle existe.</w:t>
      </w:r>
    </w:p>
    <w:p w14:paraId="0C67549C" w14:textId="77777777" w:rsidR="005A4E07" w:rsidRPr="00381D11" w:rsidRDefault="005A4E07" w:rsidP="005A4E07">
      <w:pPr>
        <w:pStyle w:val="SingleTxtG"/>
        <w:ind w:left="2268" w:hanging="1134"/>
      </w:pPr>
      <w:r w:rsidRPr="00381D11">
        <w:t>8.30.6.1.4</w:t>
      </w:r>
      <w:r w:rsidRPr="00381D11">
        <w:tab/>
        <w:t>Si le véhicule est muni d’un frein de stationnement, celui-ci doit être serré.</w:t>
      </w:r>
    </w:p>
    <w:p w14:paraId="732595D2" w14:textId="77777777" w:rsidR="005A4E07" w:rsidRPr="00381D11" w:rsidRDefault="005A4E07" w:rsidP="005A4E07">
      <w:pPr>
        <w:pStyle w:val="SingleTxtG"/>
        <w:ind w:left="2268" w:hanging="1134"/>
      </w:pPr>
      <w:r w:rsidRPr="00381D11">
        <w:t>8.30.6.1.5</w:t>
      </w:r>
      <w:r w:rsidRPr="00381D11">
        <w:tab/>
        <w:t>La tête de fourche doit se trouver en position de verrouillage. Si la direction peut être verrouillée lorsqu’elle est braquée soit vers la gauche soit vers la droite, il faut effectuer les essais dans les deux positions.</w:t>
      </w:r>
    </w:p>
    <w:p w14:paraId="03F19F7D" w14:textId="77777777" w:rsidR="005A4E07" w:rsidRPr="00381D11" w:rsidRDefault="005A4E07" w:rsidP="005A4E07">
      <w:pPr>
        <w:pStyle w:val="SingleTxtG"/>
        <w:keepNext/>
        <w:keepLines/>
        <w:ind w:left="2268" w:hanging="1134"/>
      </w:pPr>
      <w:r w:rsidRPr="00381D11">
        <w:t>8.30.6.2</w:t>
      </w:r>
      <w:r w:rsidRPr="00381D11">
        <w:tab/>
        <w:t>Terrain d’essai</w:t>
      </w:r>
    </w:p>
    <w:p w14:paraId="67803E2C" w14:textId="77777777" w:rsidR="005A4E07" w:rsidRPr="00381D11" w:rsidRDefault="005A4E07" w:rsidP="005A4E07">
      <w:pPr>
        <w:pStyle w:val="SingleTxtG"/>
        <w:ind w:left="2268"/>
      </w:pPr>
      <w:r w:rsidRPr="00381D11">
        <w:t>Les essais visés au paragraphe 8.30.7.1 ci-après doivent être effectués sur un terrain plat et horizontal, dont le revêtement doit être en dur, sec et exempt de poussière.</w:t>
      </w:r>
    </w:p>
    <w:p w14:paraId="3DDE0DED" w14:textId="77777777" w:rsidR="005A4E07" w:rsidRPr="00381D11" w:rsidRDefault="005A4E07" w:rsidP="005A4E07">
      <w:pPr>
        <w:pStyle w:val="SingleTxtG"/>
        <w:keepNext/>
        <w:keepLines/>
        <w:ind w:left="2268" w:hanging="1134"/>
      </w:pPr>
      <w:r w:rsidRPr="00381D11">
        <w:t>8.30.6.3</w:t>
      </w:r>
      <w:r w:rsidRPr="00381D11">
        <w:tab/>
        <w:t>Matériel d’essai</w:t>
      </w:r>
    </w:p>
    <w:p w14:paraId="0AC9252D" w14:textId="77777777" w:rsidR="005A4E07" w:rsidRPr="00381D11" w:rsidRDefault="005A4E07" w:rsidP="005A4E07">
      <w:pPr>
        <w:pStyle w:val="SingleTxtG"/>
        <w:ind w:left="2268" w:hanging="1134"/>
      </w:pPr>
      <w:r w:rsidRPr="00381D11">
        <w:t>8.30.6.3.1</w:t>
      </w:r>
      <w:r w:rsidRPr="00381D11">
        <w:tab/>
        <w:t xml:space="preserve">Pour les essais visés au paragraphe 8.30.7.2 ci-après, il faut utiliser une </w:t>
      </w:r>
      <w:proofErr w:type="spellStart"/>
      <w:r w:rsidRPr="00381D11">
        <w:t>plateforme</w:t>
      </w:r>
      <w:proofErr w:type="spellEnd"/>
      <w:r w:rsidRPr="00381D11">
        <w:t xml:space="preserve"> de stationnement.</w:t>
      </w:r>
    </w:p>
    <w:p w14:paraId="61A3EE49" w14:textId="77777777" w:rsidR="005A4E07" w:rsidRPr="00381D11" w:rsidRDefault="005A4E07" w:rsidP="005A4E07">
      <w:pPr>
        <w:pStyle w:val="SingleTxtG"/>
        <w:ind w:left="2268" w:hanging="1134"/>
      </w:pPr>
      <w:r w:rsidRPr="00381D11">
        <w:t>8.30.6.3.2</w:t>
      </w:r>
      <w:r w:rsidRPr="00381D11">
        <w:tab/>
        <w:t xml:space="preserve">La </w:t>
      </w:r>
      <w:proofErr w:type="spellStart"/>
      <w:r w:rsidRPr="00381D11">
        <w:t>plateforme</w:t>
      </w:r>
      <w:proofErr w:type="spellEnd"/>
      <w:r w:rsidRPr="00381D11">
        <w:t xml:space="preserve"> de stationnement doit être en dur, plane, rectangulaire et capable de soutenir le véhicule sans fléchir sensiblement.</w:t>
      </w:r>
    </w:p>
    <w:p w14:paraId="68F95689" w14:textId="77777777" w:rsidR="005A4E07" w:rsidRPr="00381D11" w:rsidRDefault="005A4E07" w:rsidP="005A4E07">
      <w:pPr>
        <w:pStyle w:val="SingleTxtG"/>
        <w:ind w:left="2268" w:hanging="1134"/>
      </w:pPr>
      <w:r w:rsidRPr="00381D11">
        <w:t>8.30.6.3.3</w:t>
      </w:r>
      <w:r w:rsidRPr="00381D11">
        <w:tab/>
        <w:t xml:space="preserve">Le revêtement de la </w:t>
      </w:r>
      <w:proofErr w:type="spellStart"/>
      <w:r w:rsidRPr="00381D11">
        <w:t>plateforme</w:t>
      </w:r>
      <w:proofErr w:type="spellEnd"/>
      <w:r w:rsidRPr="00381D11">
        <w:t xml:space="preserve"> de stationnement doit être assez </w:t>
      </w:r>
      <w:proofErr w:type="spellStart"/>
      <w:r w:rsidRPr="00381D11">
        <w:t>antidérapant</w:t>
      </w:r>
      <w:proofErr w:type="spellEnd"/>
      <w:r w:rsidRPr="00381D11">
        <w:t xml:space="preserve"> pour empêcher le véhicule de glisser sur la surface d’appui durant les essais en dévers ou de déclivité.</w:t>
      </w:r>
    </w:p>
    <w:p w14:paraId="4079B4D0" w14:textId="77777777" w:rsidR="005A4E07" w:rsidRPr="00381D11" w:rsidRDefault="005A4E07" w:rsidP="005A4E07">
      <w:pPr>
        <w:pStyle w:val="SingleTxtG"/>
        <w:ind w:left="2268" w:hanging="1134"/>
      </w:pPr>
      <w:r w:rsidRPr="00381D11">
        <w:lastRenderedPageBreak/>
        <w:t>8.30.6.3.4</w:t>
      </w:r>
      <w:r w:rsidRPr="00381D11">
        <w:tab/>
        <w:t xml:space="preserve">La </w:t>
      </w:r>
      <w:proofErr w:type="spellStart"/>
      <w:r w:rsidRPr="00381D11">
        <w:t>plateforme</w:t>
      </w:r>
      <w:proofErr w:type="spellEnd"/>
      <w:r w:rsidRPr="00381D11">
        <w:t xml:space="preserve"> de stationnement doit être construite de façon à pouvoir prendre au moins les valeurs d’inclinaison par rapport à l’horizontale prescrites au paragraphe 8.30.7.2.2.</w:t>
      </w:r>
    </w:p>
    <w:p w14:paraId="181A70BF" w14:textId="77777777" w:rsidR="005A4E07" w:rsidRPr="00381D11" w:rsidRDefault="005A4E07" w:rsidP="005A4E07">
      <w:pPr>
        <w:pStyle w:val="SingleTxtG"/>
        <w:keepNext/>
        <w:keepLines/>
        <w:ind w:left="2268" w:hanging="1134"/>
      </w:pPr>
      <w:r w:rsidRPr="00381D11">
        <w:t>8.30.7</w:t>
      </w:r>
      <w:r w:rsidRPr="00381D11">
        <w:tab/>
        <w:t>Procédure d’essai</w:t>
      </w:r>
    </w:p>
    <w:p w14:paraId="4964196A" w14:textId="77777777" w:rsidR="005A4E07" w:rsidRPr="00381D11" w:rsidRDefault="005A4E07" w:rsidP="005A4E07">
      <w:pPr>
        <w:pStyle w:val="SingleTxtG"/>
        <w:ind w:left="2268" w:hanging="1134"/>
      </w:pPr>
      <w:r w:rsidRPr="00381D11">
        <w:t>8.30.7.1</w:t>
      </w:r>
      <w:r w:rsidRPr="00381D11">
        <w:tab/>
        <w:t>Stabilité sur une surface d’appui horizontale (essai visé au paragraphe 8.30.5.1.1.4 ci-dessus).</w:t>
      </w:r>
    </w:p>
    <w:p w14:paraId="202FE308" w14:textId="77777777" w:rsidR="005A4E07" w:rsidRPr="00381D11" w:rsidRDefault="005A4E07" w:rsidP="005A4E07">
      <w:pPr>
        <w:pStyle w:val="SingleTxtG"/>
        <w:ind w:left="2268" w:hanging="1134"/>
      </w:pPr>
      <w:r w:rsidRPr="00381D11">
        <w:t>8.30.7.1.1</w:t>
      </w:r>
      <w:r w:rsidRPr="00381D11">
        <w:tab/>
        <w:t>Le véhicule se trouvant sur le terrain d’essai, on met la béquille latérale en position ouverte ou de stationnement et on laisse le véhicule reposer sur celle-ci.</w:t>
      </w:r>
    </w:p>
    <w:p w14:paraId="6825767B" w14:textId="77777777" w:rsidR="005A4E07" w:rsidRPr="00381D11" w:rsidRDefault="005A4E07" w:rsidP="005A4E07">
      <w:pPr>
        <w:pStyle w:val="SingleTxtG"/>
        <w:ind w:left="2268" w:hanging="1134"/>
      </w:pPr>
      <w:r w:rsidRPr="00381D11">
        <w:t>8.30.7.1.2</w:t>
      </w:r>
      <w:r w:rsidRPr="00381D11">
        <w:tab/>
        <w:t>On déplace le véhicule de façon à accroître de 3° l’angle formé par le plan longitudinal médian du véhicule et la surface d’appui (en rapprochant le véhicule de la position verticale).</w:t>
      </w:r>
    </w:p>
    <w:p w14:paraId="003F3EF4" w14:textId="77777777" w:rsidR="005A4E07" w:rsidRPr="00381D11" w:rsidRDefault="005A4E07" w:rsidP="005A4E07">
      <w:pPr>
        <w:pStyle w:val="SingleTxtG"/>
        <w:ind w:left="2268" w:hanging="1134"/>
      </w:pPr>
      <w:r w:rsidRPr="00381D11">
        <w:t>8.30.7.1.3</w:t>
      </w:r>
      <w:r w:rsidRPr="00381D11">
        <w:tab/>
        <w:t>À la suite de ce déplacement, la béquille latérale ne doit pas revenir automatiquement en position relevée ou de marche.</w:t>
      </w:r>
    </w:p>
    <w:p w14:paraId="155ECA32" w14:textId="77777777" w:rsidR="005A4E07" w:rsidRPr="00381D11" w:rsidRDefault="005A4E07" w:rsidP="005A4E07">
      <w:pPr>
        <w:pStyle w:val="SingleTxtG"/>
        <w:ind w:left="2268" w:hanging="1134"/>
      </w:pPr>
      <w:r w:rsidRPr="00381D11">
        <w:t>8.30.7.2</w:t>
      </w:r>
      <w:r w:rsidRPr="00381D11">
        <w:tab/>
        <w:t>Stabilité sur une surface inclinée (essais visés aux paragraphes 8.30.5.1.1.1, 8.30.5.1.1.2, 8.30.5.2.1.1.2 et 8.30.5.2.1.1.3 ci-dessus).</w:t>
      </w:r>
    </w:p>
    <w:p w14:paraId="707F9271" w14:textId="77777777" w:rsidR="005A4E07" w:rsidRPr="00381D11" w:rsidRDefault="005A4E07" w:rsidP="005A4E07">
      <w:pPr>
        <w:pStyle w:val="SingleTxtG"/>
        <w:ind w:left="2268" w:hanging="1134"/>
      </w:pPr>
      <w:r w:rsidRPr="00381D11">
        <w:t>8.30.7.2.1</w:t>
      </w:r>
      <w:r w:rsidRPr="00381D11">
        <w:tab/>
        <w:t xml:space="preserve">Sur la </w:t>
      </w:r>
      <w:proofErr w:type="spellStart"/>
      <w:r w:rsidRPr="00381D11">
        <w:t>plateforme</w:t>
      </w:r>
      <w:proofErr w:type="spellEnd"/>
      <w:r w:rsidRPr="00381D11">
        <w:t xml:space="preserve"> de stationnement, on laisse le véhicule en appui, d’abord sur sa béquille latérale puis sur sa béquille centrale placée en position abaissée ou de stationnement.</w:t>
      </w:r>
    </w:p>
    <w:p w14:paraId="6921DCAF" w14:textId="77777777" w:rsidR="005A4E07" w:rsidRPr="00381D11" w:rsidRDefault="005A4E07" w:rsidP="005A4E07">
      <w:pPr>
        <w:pStyle w:val="SingleTxtG"/>
        <w:ind w:left="2268" w:hanging="1134"/>
      </w:pPr>
      <w:r w:rsidRPr="00381D11">
        <w:t>8.30.7.2.2</w:t>
      </w:r>
      <w:r w:rsidRPr="00381D11">
        <w:tab/>
        <w:t xml:space="preserve">On donne à la </w:t>
      </w:r>
      <w:proofErr w:type="spellStart"/>
      <w:r w:rsidRPr="00381D11">
        <w:t>plateforme</w:t>
      </w:r>
      <w:proofErr w:type="spellEnd"/>
      <w:r w:rsidRPr="00381D11">
        <w:t xml:space="preserve"> de stationnement le dévers et la déclivité minimaux suivants, comme indiqué sur les figures 8, 9 a) et 9 b) ci-après :</w:t>
      </w: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2"/>
        <w:gridCol w:w="1377"/>
        <w:gridCol w:w="1378"/>
        <w:gridCol w:w="1258"/>
        <w:gridCol w:w="1258"/>
      </w:tblGrid>
      <w:tr w:rsidR="005A4E07" w:rsidRPr="002F4F87" w14:paraId="06109AAB" w14:textId="77777777" w:rsidTr="007F60B0">
        <w:trPr>
          <w:tblHeader/>
        </w:trPr>
        <w:tc>
          <w:tcPr>
            <w:tcW w:w="2092" w:type="dxa"/>
            <w:vMerge w:val="restart"/>
            <w:shd w:val="clear" w:color="auto" w:fill="auto"/>
            <w:vAlign w:val="bottom"/>
          </w:tcPr>
          <w:p w14:paraId="531C1DAF" w14:textId="77777777" w:rsidR="005A4E07" w:rsidRPr="002F4F87" w:rsidRDefault="005A4E07" w:rsidP="007F60B0">
            <w:pPr>
              <w:spacing w:before="80" w:after="80" w:line="160" w:lineRule="exact"/>
              <w:ind w:left="57"/>
              <w:rPr>
                <w:i/>
                <w:sz w:val="16"/>
                <w:szCs w:val="16"/>
              </w:rPr>
            </w:pPr>
          </w:p>
        </w:tc>
        <w:tc>
          <w:tcPr>
            <w:tcW w:w="2755" w:type="dxa"/>
            <w:gridSpan w:val="2"/>
            <w:shd w:val="clear" w:color="auto" w:fill="auto"/>
            <w:vAlign w:val="bottom"/>
          </w:tcPr>
          <w:p w14:paraId="78ABA2EE" w14:textId="77777777" w:rsidR="005A4E07" w:rsidRPr="002F4F87" w:rsidRDefault="005A4E07" w:rsidP="007F60B0">
            <w:pPr>
              <w:spacing w:before="80" w:after="80" w:line="160" w:lineRule="exact"/>
              <w:ind w:left="57"/>
              <w:jc w:val="center"/>
              <w:rPr>
                <w:i/>
                <w:sz w:val="16"/>
                <w:szCs w:val="16"/>
              </w:rPr>
            </w:pPr>
            <w:r w:rsidRPr="002F4F87">
              <w:rPr>
                <w:i/>
                <w:sz w:val="16"/>
                <w:szCs w:val="16"/>
              </w:rPr>
              <w:t>Béquille latérale</w:t>
            </w:r>
          </w:p>
        </w:tc>
        <w:tc>
          <w:tcPr>
            <w:tcW w:w="2516" w:type="dxa"/>
            <w:gridSpan w:val="2"/>
            <w:shd w:val="clear" w:color="auto" w:fill="auto"/>
            <w:vAlign w:val="bottom"/>
          </w:tcPr>
          <w:p w14:paraId="6B9674ED" w14:textId="77777777" w:rsidR="005A4E07" w:rsidRPr="002F4F87" w:rsidRDefault="005A4E07" w:rsidP="007F60B0">
            <w:pPr>
              <w:spacing w:before="80" w:after="80" w:line="160" w:lineRule="exact"/>
              <w:ind w:left="57"/>
              <w:jc w:val="center"/>
              <w:rPr>
                <w:i/>
                <w:sz w:val="16"/>
                <w:szCs w:val="16"/>
              </w:rPr>
            </w:pPr>
            <w:r w:rsidRPr="002F4F87">
              <w:rPr>
                <w:i/>
                <w:sz w:val="16"/>
                <w:szCs w:val="16"/>
              </w:rPr>
              <w:t>Béquille centrale</w:t>
            </w:r>
          </w:p>
        </w:tc>
      </w:tr>
      <w:tr w:rsidR="005A4E07" w:rsidRPr="002F4F87" w14:paraId="5FD8AEA2" w14:textId="77777777" w:rsidTr="007F60B0">
        <w:trPr>
          <w:tblHeader/>
        </w:trPr>
        <w:tc>
          <w:tcPr>
            <w:tcW w:w="2092" w:type="dxa"/>
            <w:vMerge/>
            <w:tcBorders>
              <w:bottom w:val="single" w:sz="12" w:space="0" w:color="auto"/>
            </w:tcBorders>
            <w:shd w:val="clear" w:color="auto" w:fill="auto"/>
            <w:vAlign w:val="bottom"/>
          </w:tcPr>
          <w:p w14:paraId="460A3B42" w14:textId="77777777" w:rsidR="005A4E07" w:rsidRPr="002F4F87" w:rsidRDefault="005A4E07" w:rsidP="007F60B0">
            <w:pPr>
              <w:spacing w:before="80" w:after="80" w:line="160" w:lineRule="exact"/>
              <w:ind w:left="57"/>
              <w:rPr>
                <w:i/>
                <w:sz w:val="16"/>
                <w:szCs w:val="16"/>
              </w:rPr>
            </w:pPr>
          </w:p>
        </w:tc>
        <w:tc>
          <w:tcPr>
            <w:tcW w:w="1377" w:type="dxa"/>
            <w:tcBorders>
              <w:bottom w:val="single" w:sz="12" w:space="0" w:color="auto"/>
            </w:tcBorders>
            <w:shd w:val="clear" w:color="auto" w:fill="auto"/>
            <w:vAlign w:val="bottom"/>
          </w:tcPr>
          <w:p w14:paraId="1190221B" w14:textId="77777777" w:rsidR="005A4E07" w:rsidRPr="002F4F87" w:rsidRDefault="005A4E07" w:rsidP="00F47F30">
            <w:pPr>
              <w:spacing w:before="80" w:after="80" w:line="160" w:lineRule="exact"/>
              <w:ind w:left="57" w:right="57"/>
              <w:jc w:val="right"/>
              <w:rPr>
                <w:i/>
                <w:sz w:val="16"/>
                <w:szCs w:val="16"/>
              </w:rPr>
            </w:pPr>
            <w:r w:rsidRPr="002F4F87">
              <w:rPr>
                <w:i/>
                <w:sz w:val="16"/>
                <w:szCs w:val="16"/>
              </w:rPr>
              <w:t>Cyclomoteurs</w:t>
            </w:r>
          </w:p>
        </w:tc>
        <w:tc>
          <w:tcPr>
            <w:tcW w:w="1378" w:type="dxa"/>
            <w:tcBorders>
              <w:bottom w:val="single" w:sz="12" w:space="0" w:color="auto"/>
            </w:tcBorders>
            <w:shd w:val="clear" w:color="auto" w:fill="auto"/>
            <w:vAlign w:val="bottom"/>
          </w:tcPr>
          <w:p w14:paraId="61791217" w14:textId="77777777" w:rsidR="005A4E07" w:rsidRPr="002F4F87" w:rsidRDefault="005A4E07" w:rsidP="00F47F30">
            <w:pPr>
              <w:spacing w:before="80" w:after="80" w:line="160" w:lineRule="exact"/>
              <w:ind w:left="57" w:right="57"/>
              <w:jc w:val="right"/>
              <w:rPr>
                <w:i/>
                <w:sz w:val="16"/>
                <w:szCs w:val="16"/>
              </w:rPr>
            </w:pPr>
            <w:r w:rsidRPr="002F4F87">
              <w:rPr>
                <w:i/>
                <w:sz w:val="16"/>
                <w:szCs w:val="16"/>
              </w:rPr>
              <w:t>Motocycles</w:t>
            </w:r>
          </w:p>
        </w:tc>
        <w:tc>
          <w:tcPr>
            <w:tcW w:w="1258" w:type="dxa"/>
            <w:tcBorders>
              <w:bottom w:val="single" w:sz="12" w:space="0" w:color="auto"/>
            </w:tcBorders>
            <w:shd w:val="clear" w:color="auto" w:fill="auto"/>
            <w:vAlign w:val="bottom"/>
          </w:tcPr>
          <w:p w14:paraId="7CB7E39A" w14:textId="77777777" w:rsidR="005A4E07" w:rsidRPr="002F4F87" w:rsidRDefault="005A4E07" w:rsidP="00F47F30">
            <w:pPr>
              <w:spacing w:before="80" w:after="80" w:line="160" w:lineRule="exact"/>
              <w:ind w:left="57" w:right="57"/>
              <w:jc w:val="right"/>
              <w:rPr>
                <w:i/>
                <w:sz w:val="16"/>
                <w:szCs w:val="16"/>
              </w:rPr>
            </w:pPr>
            <w:r w:rsidRPr="002F4F87">
              <w:rPr>
                <w:i/>
                <w:sz w:val="16"/>
                <w:szCs w:val="16"/>
              </w:rPr>
              <w:t>Cyclomoteurs</w:t>
            </w:r>
          </w:p>
        </w:tc>
        <w:tc>
          <w:tcPr>
            <w:tcW w:w="1258" w:type="dxa"/>
            <w:tcBorders>
              <w:bottom w:val="single" w:sz="12" w:space="0" w:color="auto"/>
            </w:tcBorders>
            <w:shd w:val="clear" w:color="auto" w:fill="auto"/>
            <w:vAlign w:val="bottom"/>
          </w:tcPr>
          <w:p w14:paraId="35A396B0" w14:textId="77777777" w:rsidR="005A4E07" w:rsidRPr="002F4F87" w:rsidRDefault="005A4E07" w:rsidP="00F47F30">
            <w:pPr>
              <w:spacing w:before="80" w:after="80" w:line="160" w:lineRule="exact"/>
              <w:ind w:left="57" w:right="57"/>
              <w:jc w:val="right"/>
              <w:rPr>
                <w:i/>
                <w:sz w:val="16"/>
                <w:szCs w:val="16"/>
              </w:rPr>
            </w:pPr>
            <w:r w:rsidRPr="002F4F87">
              <w:rPr>
                <w:i/>
                <w:sz w:val="16"/>
                <w:szCs w:val="16"/>
              </w:rPr>
              <w:t>Motocycles</w:t>
            </w:r>
          </w:p>
        </w:tc>
      </w:tr>
      <w:tr w:rsidR="005A4E07" w:rsidRPr="002F4F87" w14:paraId="03CE17D7" w14:textId="77777777" w:rsidTr="007F60B0">
        <w:tc>
          <w:tcPr>
            <w:tcW w:w="2092" w:type="dxa"/>
            <w:tcBorders>
              <w:top w:val="single" w:sz="12" w:space="0" w:color="auto"/>
            </w:tcBorders>
            <w:shd w:val="clear" w:color="auto" w:fill="auto"/>
            <w:vAlign w:val="bottom"/>
          </w:tcPr>
          <w:p w14:paraId="16B06EBF" w14:textId="77777777" w:rsidR="005A4E07" w:rsidRPr="002F4F87" w:rsidRDefault="005A4E07" w:rsidP="007F60B0">
            <w:pPr>
              <w:spacing w:before="60" w:after="60" w:line="220" w:lineRule="exact"/>
              <w:ind w:left="57"/>
              <w:rPr>
                <w:sz w:val="18"/>
                <w:szCs w:val="18"/>
              </w:rPr>
            </w:pPr>
            <w:r w:rsidRPr="002F4F87">
              <w:rPr>
                <w:sz w:val="18"/>
                <w:szCs w:val="18"/>
              </w:rPr>
              <w:t>Dévers</w:t>
            </w:r>
          </w:p>
        </w:tc>
        <w:tc>
          <w:tcPr>
            <w:tcW w:w="1377" w:type="dxa"/>
            <w:tcBorders>
              <w:top w:val="single" w:sz="12" w:space="0" w:color="auto"/>
            </w:tcBorders>
            <w:shd w:val="clear" w:color="auto" w:fill="auto"/>
            <w:vAlign w:val="bottom"/>
          </w:tcPr>
          <w:p w14:paraId="09954C76" w14:textId="77777777" w:rsidR="005A4E07" w:rsidRPr="002F4F87" w:rsidRDefault="005A4E07" w:rsidP="00F47F30">
            <w:pPr>
              <w:spacing w:before="60" w:after="60" w:line="220" w:lineRule="exact"/>
              <w:ind w:left="57" w:right="57"/>
              <w:jc w:val="right"/>
              <w:rPr>
                <w:sz w:val="18"/>
                <w:szCs w:val="18"/>
              </w:rPr>
            </w:pPr>
            <w:r w:rsidRPr="002F4F87">
              <w:rPr>
                <w:sz w:val="18"/>
                <w:szCs w:val="18"/>
              </w:rPr>
              <w:t>5 %</w:t>
            </w:r>
          </w:p>
        </w:tc>
        <w:tc>
          <w:tcPr>
            <w:tcW w:w="1378" w:type="dxa"/>
            <w:tcBorders>
              <w:top w:val="single" w:sz="12" w:space="0" w:color="auto"/>
            </w:tcBorders>
            <w:shd w:val="clear" w:color="auto" w:fill="auto"/>
            <w:vAlign w:val="bottom"/>
          </w:tcPr>
          <w:p w14:paraId="3FA311C0" w14:textId="77777777" w:rsidR="005A4E07" w:rsidRPr="002F4F87" w:rsidRDefault="005A4E07" w:rsidP="00F47F30">
            <w:pPr>
              <w:spacing w:before="60" w:after="60" w:line="220" w:lineRule="exact"/>
              <w:ind w:left="57" w:right="57"/>
              <w:jc w:val="right"/>
              <w:rPr>
                <w:sz w:val="18"/>
                <w:szCs w:val="18"/>
              </w:rPr>
            </w:pPr>
            <w:r w:rsidRPr="002F4F87">
              <w:rPr>
                <w:sz w:val="18"/>
                <w:szCs w:val="18"/>
              </w:rPr>
              <w:t>6 %</w:t>
            </w:r>
          </w:p>
        </w:tc>
        <w:tc>
          <w:tcPr>
            <w:tcW w:w="1258" w:type="dxa"/>
            <w:tcBorders>
              <w:top w:val="single" w:sz="12" w:space="0" w:color="auto"/>
            </w:tcBorders>
            <w:shd w:val="clear" w:color="auto" w:fill="auto"/>
            <w:vAlign w:val="bottom"/>
          </w:tcPr>
          <w:p w14:paraId="6DECC625" w14:textId="77777777" w:rsidR="005A4E07" w:rsidRPr="002F4F87" w:rsidRDefault="005A4E07" w:rsidP="00F47F30">
            <w:pPr>
              <w:spacing w:before="60" w:after="60" w:line="220" w:lineRule="exact"/>
              <w:ind w:left="57" w:right="57"/>
              <w:jc w:val="right"/>
              <w:rPr>
                <w:sz w:val="18"/>
                <w:szCs w:val="18"/>
              </w:rPr>
            </w:pPr>
            <w:r w:rsidRPr="002F4F87">
              <w:rPr>
                <w:sz w:val="18"/>
                <w:szCs w:val="18"/>
              </w:rPr>
              <w:t>6 %</w:t>
            </w:r>
          </w:p>
        </w:tc>
        <w:tc>
          <w:tcPr>
            <w:tcW w:w="1258" w:type="dxa"/>
            <w:tcBorders>
              <w:top w:val="single" w:sz="12" w:space="0" w:color="auto"/>
            </w:tcBorders>
            <w:shd w:val="clear" w:color="auto" w:fill="auto"/>
            <w:vAlign w:val="bottom"/>
          </w:tcPr>
          <w:p w14:paraId="2F7A59A7" w14:textId="77777777" w:rsidR="005A4E07" w:rsidRPr="002F4F87" w:rsidRDefault="005A4E07" w:rsidP="00F47F30">
            <w:pPr>
              <w:spacing w:before="60" w:after="60" w:line="220" w:lineRule="exact"/>
              <w:ind w:left="57" w:right="57"/>
              <w:jc w:val="right"/>
              <w:rPr>
                <w:sz w:val="18"/>
                <w:szCs w:val="18"/>
              </w:rPr>
            </w:pPr>
            <w:r w:rsidRPr="002F4F87">
              <w:rPr>
                <w:sz w:val="18"/>
                <w:szCs w:val="18"/>
              </w:rPr>
              <w:t>8 %</w:t>
            </w:r>
          </w:p>
        </w:tc>
      </w:tr>
      <w:tr w:rsidR="005A4E07" w:rsidRPr="002F4F87" w14:paraId="16E0A4C7" w14:textId="77777777" w:rsidTr="007F60B0">
        <w:tc>
          <w:tcPr>
            <w:tcW w:w="2092" w:type="dxa"/>
            <w:tcBorders>
              <w:bottom w:val="single" w:sz="4" w:space="0" w:color="auto"/>
            </w:tcBorders>
            <w:shd w:val="clear" w:color="auto" w:fill="auto"/>
            <w:vAlign w:val="bottom"/>
          </w:tcPr>
          <w:p w14:paraId="1475411D" w14:textId="77777777" w:rsidR="005A4E07" w:rsidRPr="002F4F87" w:rsidRDefault="005A4E07" w:rsidP="007F60B0">
            <w:pPr>
              <w:spacing w:before="60" w:after="60" w:line="220" w:lineRule="exact"/>
              <w:ind w:left="57"/>
              <w:rPr>
                <w:sz w:val="18"/>
                <w:szCs w:val="18"/>
              </w:rPr>
            </w:pPr>
            <w:r w:rsidRPr="002F4F87">
              <w:rPr>
                <w:sz w:val="18"/>
                <w:szCs w:val="18"/>
              </w:rPr>
              <w:t>Déclivité vers le bas</w:t>
            </w:r>
          </w:p>
        </w:tc>
        <w:tc>
          <w:tcPr>
            <w:tcW w:w="1377" w:type="dxa"/>
            <w:tcBorders>
              <w:bottom w:val="single" w:sz="4" w:space="0" w:color="auto"/>
            </w:tcBorders>
            <w:shd w:val="clear" w:color="auto" w:fill="auto"/>
            <w:vAlign w:val="bottom"/>
          </w:tcPr>
          <w:p w14:paraId="714FBD3D" w14:textId="77777777" w:rsidR="005A4E07" w:rsidRPr="002F4F87" w:rsidRDefault="005A4E07" w:rsidP="00F47F30">
            <w:pPr>
              <w:spacing w:before="60" w:after="60" w:line="220" w:lineRule="exact"/>
              <w:ind w:left="57" w:right="57"/>
              <w:jc w:val="right"/>
              <w:rPr>
                <w:sz w:val="18"/>
                <w:szCs w:val="18"/>
              </w:rPr>
            </w:pPr>
            <w:r w:rsidRPr="002F4F87">
              <w:rPr>
                <w:sz w:val="18"/>
                <w:szCs w:val="18"/>
              </w:rPr>
              <w:t>5 %</w:t>
            </w:r>
          </w:p>
        </w:tc>
        <w:tc>
          <w:tcPr>
            <w:tcW w:w="1378" w:type="dxa"/>
            <w:tcBorders>
              <w:bottom w:val="single" w:sz="4" w:space="0" w:color="auto"/>
            </w:tcBorders>
            <w:shd w:val="clear" w:color="auto" w:fill="auto"/>
            <w:vAlign w:val="bottom"/>
          </w:tcPr>
          <w:p w14:paraId="1B1BC6D9" w14:textId="77777777" w:rsidR="005A4E07" w:rsidRPr="002F4F87" w:rsidRDefault="005A4E07" w:rsidP="00F47F30">
            <w:pPr>
              <w:spacing w:before="60" w:after="60" w:line="220" w:lineRule="exact"/>
              <w:ind w:left="57" w:right="57"/>
              <w:jc w:val="right"/>
              <w:rPr>
                <w:sz w:val="18"/>
                <w:szCs w:val="18"/>
              </w:rPr>
            </w:pPr>
            <w:r w:rsidRPr="002F4F87">
              <w:rPr>
                <w:sz w:val="18"/>
                <w:szCs w:val="18"/>
              </w:rPr>
              <w:t>6 %</w:t>
            </w:r>
          </w:p>
        </w:tc>
        <w:tc>
          <w:tcPr>
            <w:tcW w:w="1258" w:type="dxa"/>
            <w:tcBorders>
              <w:bottom w:val="single" w:sz="4" w:space="0" w:color="auto"/>
            </w:tcBorders>
            <w:shd w:val="clear" w:color="auto" w:fill="auto"/>
            <w:vAlign w:val="bottom"/>
          </w:tcPr>
          <w:p w14:paraId="13A825B6" w14:textId="77777777" w:rsidR="005A4E07" w:rsidRPr="002F4F87" w:rsidRDefault="005A4E07" w:rsidP="00F47F30">
            <w:pPr>
              <w:spacing w:before="60" w:after="60" w:line="220" w:lineRule="exact"/>
              <w:ind w:left="57" w:right="57"/>
              <w:jc w:val="right"/>
              <w:rPr>
                <w:sz w:val="18"/>
                <w:szCs w:val="18"/>
              </w:rPr>
            </w:pPr>
            <w:r w:rsidRPr="002F4F87">
              <w:rPr>
                <w:sz w:val="18"/>
                <w:szCs w:val="18"/>
              </w:rPr>
              <w:t>6 %</w:t>
            </w:r>
          </w:p>
        </w:tc>
        <w:tc>
          <w:tcPr>
            <w:tcW w:w="1258" w:type="dxa"/>
            <w:tcBorders>
              <w:bottom w:val="single" w:sz="4" w:space="0" w:color="auto"/>
            </w:tcBorders>
            <w:shd w:val="clear" w:color="auto" w:fill="auto"/>
            <w:vAlign w:val="bottom"/>
          </w:tcPr>
          <w:p w14:paraId="34BB7768" w14:textId="77777777" w:rsidR="005A4E07" w:rsidRPr="002F4F87" w:rsidRDefault="005A4E07" w:rsidP="00F47F30">
            <w:pPr>
              <w:spacing w:before="60" w:after="60" w:line="220" w:lineRule="exact"/>
              <w:ind w:left="57" w:right="57"/>
              <w:jc w:val="right"/>
              <w:rPr>
                <w:sz w:val="18"/>
                <w:szCs w:val="18"/>
              </w:rPr>
            </w:pPr>
            <w:r w:rsidRPr="002F4F87">
              <w:rPr>
                <w:sz w:val="18"/>
                <w:szCs w:val="18"/>
              </w:rPr>
              <w:t>8 %</w:t>
            </w:r>
          </w:p>
        </w:tc>
      </w:tr>
      <w:tr w:rsidR="005A4E07" w:rsidRPr="002F4F87" w14:paraId="273A2982" w14:textId="77777777" w:rsidTr="007F60B0">
        <w:tc>
          <w:tcPr>
            <w:tcW w:w="2092" w:type="dxa"/>
            <w:tcBorders>
              <w:bottom w:val="single" w:sz="12" w:space="0" w:color="auto"/>
            </w:tcBorders>
            <w:shd w:val="clear" w:color="auto" w:fill="auto"/>
            <w:vAlign w:val="bottom"/>
          </w:tcPr>
          <w:p w14:paraId="431E3185" w14:textId="77777777" w:rsidR="005A4E07" w:rsidRPr="002F4F87" w:rsidRDefault="005A4E07" w:rsidP="007F60B0">
            <w:pPr>
              <w:spacing w:before="60" w:after="60" w:line="220" w:lineRule="exact"/>
              <w:ind w:left="57"/>
              <w:rPr>
                <w:sz w:val="18"/>
                <w:szCs w:val="18"/>
              </w:rPr>
            </w:pPr>
            <w:r w:rsidRPr="002F4F87">
              <w:rPr>
                <w:sz w:val="18"/>
                <w:szCs w:val="18"/>
              </w:rPr>
              <w:t>Déclivité vers le haut</w:t>
            </w:r>
          </w:p>
        </w:tc>
        <w:tc>
          <w:tcPr>
            <w:tcW w:w="1377" w:type="dxa"/>
            <w:tcBorders>
              <w:bottom w:val="single" w:sz="12" w:space="0" w:color="auto"/>
            </w:tcBorders>
            <w:shd w:val="clear" w:color="auto" w:fill="auto"/>
            <w:vAlign w:val="bottom"/>
          </w:tcPr>
          <w:p w14:paraId="785EA33D" w14:textId="77777777" w:rsidR="005A4E07" w:rsidRPr="002F4F87" w:rsidRDefault="005A4E07" w:rsidP="00F47F30">
            <w:pPr>
              <w:spacing w:before="60" w:after="60" w:line="220" w:lineRule="exact"/>
              <w:ind w:left="57" w:right="57"/>
              <w:jc w:val="right"/>
              <w:rPr>
                <w:sz w:val="18"/>
                <w:szCs w:val="18"/>
              </w:rPr>
            </w:pPr>
            <w:r w:rsidRPr="002F4F87">
              <w:rPr>
                <w:sz w:val="18"/>
                <w:szCs w:val="18"/>
              </w:rPr>
              <w:t>6 %</w:t>
            </w:r>
          </w:p>
        </w:tc>
        <w:tc>
          <w:tcPr>
            <w:tcW w:w="1378" w:type="dxa"/>
            <w:tcBorders>
              <w:bottom w:val="single" w:sz="12" w:space="0" w:color="auto"/>
            </w:tcBorders>
            <w:shd w:val="clear" w:color="auto" w:fill="auto"/>
            <w:vAlign w:val="bottom"/>
          </w:tcPr>
          <w:p w14:paraId="61A958E3" w14:textId="77777777" w:rsidR="005A4E07" w:rsidRPr="002F4F87" w:rsidRDefault="005A4E07" w:rsidP="00F47F30">
            <w:pPr>
              <w:spacing w:before="60" w:after="60" w:line="220" w:lineRule="exact"/>
              <w:ind w:left="57" w:right="57"/>
              <w:jc w:val="right"/>
              <w:rPr>
                <w:sz w:val="18"/>
                <w:szCs w:val="18"/>
              </w:rPr>
            </w:pPr>
            <w:r w:rsidRPr="002F4F87">
              <w:rPr>
                <w:sz w:val="18"/>
                <w:szCs w:val="18"/>
              </w:rPr>
              <w:t>8 %</w:t>
            </w:r>
          </w:p>
        </w:tc>
        <w:tc>
          <w:tcPr>
            <w:tcW w:w="1258" w:type="dxa"/>
            <w:tcBorders>
              <w:bottom w:val="single" w:sz="12" w:space="0" w:color="auto"/>
            </w:tcBorders>
            <w:shd w:val="clear" w:color="auto" w:fill="auto"/>
            <w:vAlign w:val="bottom"/>
          </w:tcPr>
          <w:p w14:paraId="38C3F4E0" w14:textId="77777777" w:rsidR="005A4E07" w:rsidRPr="002F4F87" w:rsidRDefault="005A4E07" w:rsidP="00F47F30">
            <w:pPr>
              <w:spacing w:before="60" w:after="60" w:line="220" w:lineRule="exact"/>
              <w:ind w:left="57" w:right="57"/>
              <w:jc w:val="right"/>
              <w:rPr>
                <w:sz w:val="18"/>
                <w:szCs w:val="18"/>
              </w:rPr>
            </w:pPr>
            <w:r w:rsidRPr="002F4F87">
              <w:rPr>
                <w:sz w:val="18"/>
                <w:szCs w:val="18"/>
              </w:rPr>
              <w:t>12 %</w:t>
            </w:r>
          </w:p>
        </w:tc>
        <w:tc>
          <w:tcPr>
            <w:tcW w:w="1258" w:type="dxa"/>
            <w:tcBorders>
              <w:bottom w:val="single" w:sz="12" w:space="0" w:color="auto"/>
            </w:tcBorders>
            <w:shd w:val="clear" w:color="auto" w:fill="auto"/>
            <w:vAlign w:val="bottom"/>
          </w:tcPr>
          <w:p w14:paraId="50960B3E" w14:textId="77777777" w:rsidR="005A4E07" w:rsidRPr="002F4F87" w:rsidRDefault="005A4E07" w:rsidP="00F47F30">
            <w:pPr>
              <w:spacing w:before="60" w:after="60" w:line="220" w:lineRule="exact"/>
              <w:ind w:left="57" w:right="57"/>
              <w:jc w:val="right"/>
              <w:rPr>
                <w:sz w:val="18"/>
                <w:szCs w:val="18"/>
              </w:rPr>
            </w:pPr>
            <w:r w:rsidRPr="002F4F87">
              <w:rPr>
                <w:sz w:val="18"/>
                <w:szCs w:val="18"/>
              </w:rPr>
              <w:t>14 %</w:t>
            </w:r>
          </w:p>
        </w:tc>
      </w:tr>
    </w:tbl>
    <w:p w14:paraId="7D572DD9" w14:textId="77777777" w:rsidR="005A4E07" w:rsidRPr="00381D11" w:rsidRDefault="005A4E07" w:rsidP="005A4E07">
      <w:pPr>
        <w:pStyle w:val="SingleTxtG"/>
        <w:spacing w:before="240"/>
        <w:ind w:left="2268" w:hanging="1134"/>
      </w:pPr>
      <w:r w:rsidRPr="00381D11">
        <w:t>8.30.7.2.3</w:t>
      </w:r>
      <w:r w:rsidRPr="00381D11">
        <w:tab/>
        <w:t xml:space="preserve">Dans le cas où un véhicule placé sur une </w:t>
      </w:r>
      <w:proofErr w:type="spellStart"/>
      <w:r w:rsidRPr="00381D11">
        <w:t>plateforme</w:t>
      </w:r>
      <w:proofErr w:type="spellEnd"/>
      <w:r w:rsidRPr="00381D11">
        <w:t xml:space="preserve"> de stationnement inclinée repose sur sa béquille centrale et sur une seule roue et peut être maintenu dans cette position sur sa béquille centrale, sa roue avant ou sa roue arrière étant en contact avec la surface d’appui, et pour autant qu’il soit satisfait aux autres conditions du présent paragraphe, les essais décrits ci-dessus doivent être faits uniquement alors que le véhicule repose sur sa béquille centrale et sa roue arrière.</w:t>
      </w:r>
    </w:p>
    <w:p w14:paraId="1486E4EE" w14:textId="77777777" w:rsidR="005A4E07" w:rsidRPr="00381D11" w:rsidRDefault="005A4E07" w:rsidP="005A4E07">
      <w:pPr>
        <w:pStyle w:val="SingleTxtG"/>
        <w:ind w:left="2268" w:hanging="1134"/>
      </w:pPr>
      <w:r w:rsidRPr="00381D11">
        <w:t>8.30.7.2.4</w:t>
      </w:r>
      <w:r w:rsidRPr="00381D11">
        <w:tab/>
        <w:t xml:space="preserve">La </w:t>
      </w:r>
      <w:proofErr w:type="spellStart"/>
      <w:r w:rsidRPr="00381D11">
        <w:t>plateforme</w:t>
      </w:r>
      <w:proofErr w:type="spellEnd"/>
      <w:r w:rsidRPr="00381D11">
        <w:t xml:space="preserve"> de stationnement étant inclinée selon chacun des angles prescrits et les conditions ci-dessus étant dûment remplies, le véhicule doit demeurer stable.</w:t>
      </w:r>
    </w:p>
    <w:p w14:paraId="1609451F" w14:textId="77777777" w:rsidR="005A4E07" w:rsidRPr="00381D11" w:rsidRDefault="005A4E07" w:rsidP="005A4E07">
      <w:pPr>
        <w:pStyle w:val="SingleTxtG"/>
        <w:ind w:left="2268" w:hanging="1134"/>
      </w:pPr>
      <w:r w:rsidRPr="00381D11">
        <w:t>8.30.7.2.5</w:t>
      </w:r>
      <w:r w:rsidRPr="00381D11">
        <w:tab/>
        <w:t xml:space="preserve">Au lieu de cette procédure, il est admis d’incliner préalablement la </w:t>
      </w:r>
      <w:proofErr w:type="spellStart"/>
      <w:r w:rsidRPr="00381D11">
        <w:t>plateforme</w:t>
      </w:r>
      <w:proofErr w:type="spellEnd"/>
      <w:r w:rsidRPr="00381D11">
        <w:t xml:space="preserve"> de stationnement selon les angles prescrits avant que le véhicule n’y soit placé.</w:t>
      </w:r>
    </w:p>
    <w:p w14:paraId="7CAD74C0" w14:textId="77777777" w:rsidR="005A4E07" w:rsidRPr="00F47F30" w:rsidRDefault="005A4E07" w:rsidP="00F47F30">
      <w:pPr>
        <w:pStyle w:val="Titre1"/>
        <w:rPr>
          <w:b/>
        </w:rPr>
      </w:pPr>
      <w:r w:rsidRPr="00F47F30">
        <w:lastRenderedPageBreak/>
        <w:t xml:space="preserve">Figure 8 </w:t>
      </w:r>
      <w:r w:rsidRPr="00F47F30">
        <w:br/>
      </w:r>
      <w:r w:rsidRPr="00F47F30">
        <w:rPr>
          <w:b/>
        </w:rPr>
        <w:t>Essais en dévers</w:t>
      </w:r>
    </w:p>
    <w:p w14:paraId="2564D653" w14:textId="77777777" w:rsidR="005A4E07" w:rsidRPr="00381D11" w:rsidRDefault="005A4E07" w:rsidP="005A4E07">
      <w:pPr>
        <w:pStyle w:val="SingleTxtG"/>
        <w:ind w:left="3402" w:hanging="1134"/>
      </w:pPr>
      <w:r w:rsidRPr="00381D11">
        <w:rPr>
          <w:noProof/>
          <w:lang w:eastAsia="fr-CH"/>
        </w:rPr>
        <w:drawing>
          <wp:inline distT="0" distB="0" distL="0" distR="0" wp14:anchorId="09ABC7DE" wp14:editId="7AF10818">
            <wp:extent cx="2987431" cy="26479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5" r="1"/>
                    <a:stretch/>
                  </pic:blipFill>
                  <pic:spPr bwMode="auto">
                    <a:xfrm>
                      <a:off x="0" y="0"/>
                      <a:ext cx="2987431"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287EE946" w14:textId="77777777" w:rsidR="005A4E07" w:rsidRPr="00381D11" w:rsidRDefault="005A4E07" w:rsidP="005A4E07">
      <w:pPr>
        <w:pStyle w:val="SingleTxtG"/>
        <w:ind w:left="3402" w:hanging="1134"/>
      </w:pPr>
      <w:r w:rsidRPr="00381D11">
        <w:rPr>
          <w:noProof/>
          <w:lang w:eastAsia="fr-CH"/>
        </w:rPr>
        <w:drawing>
          <wp:inline distT="0" distB="0" distL="0" distR="0" wp14:anchorId="32D1981B" wp14:editId="0BD08BDD">
            <wp:extent cx="2951485" cy="26517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1485" cy="2651760"/>
                    </a:xfrm>
                    <a:prstGeom prst="rect">
                      <a:avLst/>
                    </a:prstGeom>
                    <a:noFill/>
                    <a:ln>
                      <a:noFill/>
                    </a:ln>
                  </pic:spPr>
                </pic:pic>
              </a:graphicData>
            </a:graphic>
          </wp:inline>
        </w:drawing>
      </w:r>
    </w:p>
    <w:p w14:paraId="27C7E1F8" w14:textId="77777777" w:rsidR="005A4E07" w:rsidRPr="00F47F30" w:rsidRDefault="005A4E07" w:rsidP="00F47F30">
      <w:pPr>
        <w:pStyle w:val="Titre1"/>
        <w:rPr>
          <w:b/>
        </w:rPr>
      </w:pPr>
      <w:r w:rsidRPr="00F47F30">
        <w:t xml:space="preserve">Figure 9 a) </w:t>
      </w:r>
      <w:r w:rsidRPr="00F47F30">
        <w:br/>
      </w:r>
      <w:r w:rsidRPr="00F47F30">
        <w:rPr>
          <w:b/>
        </w:rPr>
        <w:t>Essais en déclivité vers le haut</w:t>
      </w:r>
    </w:p>
    <w:p w14:paraId="3A34C222" w14:textId="77777777" w:rsidR="005A4E07" w:rsidRPr="00381D11" w:rsidRDefault="005A4E07" w:rsidP="005A4E07">
      <w:pPr>
        <w:pStyle w:val="SingleTxtG"/>
        <w:ind w:left="3402" w:hanging="1134"/>
        <w:jc w:val="left"/>
      </w:pPr>
      <w:r w:rsidRPr="00381D11">
        <w:rPr>
          <w:noProof/>
          <w:lang w:eastAsia="fr-CH"/>
        </w:rPr>
        <w:drawing>
          <wp:inline distT="0" distB="0" distL="0" distR="0" wp14:anchorId="7B96D76D" wp14:editId="5A925C99">
            <wp:extent cx="3960000" cy="2701180"/>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2701180"/>
                    </a:xfrm>
                    <a:prstGeom prst="rect">
                      <a:avLst/>
                    </a:prstGeom>
                    <a:noFill/>
                    <a:ln>
                      <a:noFill/>
                    </a:ln>
                  </pic:spPr>
                </pic:pic>
              </a:graphicData>
            </a:graphic>
          </wp:inline>
        </w:drawing>
      </w:r>
    </w:p>
    <w:p w14:paraId="1508606E" w14:textId="77777777" w:rsidR="005A4E07" w:rsidRPr="00F47F30" w:rsidRDefault="005A4E07" w:rsidP="00F47F30">
      <w:pPr>
        <w:pStyle w:val="Titre1"/>
        <w:rPr>
          <w:b/>
        </w:rPr>
      </w:pPr>
      <w:r w:rsidRPr="00F47F30">
        <w:lastRenderedPageBreak/>
        <w:t xml:space="preserve">Figure 9 b) </w:t>
      </w:r>
      <w:r w:rsidRPr="00F47F30">
        <w:br/>
      </w:r>
      <w:r w:rsidRPr="00F47F30">
        <w:rPr>
          <w:b/>
        </w:rPr>
        <w:t>Essais en déclivité vers le bas</w:t>
      </w:r>
    </w:p>
    <w:p w14:paraId="7D6819C6" w14:textId="77777777" w:rsidR="005A4E07" w:rsidRPr="00381D11" w:rsidRDefault="005A4E07" w:rsidP="005A4E07">
      <w:pPr>
        <w:pStyle w:val="SingleTxtG"/>
        <w:ind w:left="3402" w:hanging="1134"/>
        <w:jc w:val="left"/>
      </w:pPr>
      <w:r w:rsidRPr="00381D11">
        <w:rPr>
          <w:noProof/>
          <w:lang w:eastAsia="fr-CH"/>
        </w:rPr>
        <w:drawing>
          <wp:inline distT="0" distB="0" distL="0" distR="0" wp14:anchorId="1C6D9350" wp14:editId="3BF74614">
            <wp:extent cx="3960000" cy="267615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2676156"/>
                    </a:xfrm>
                    <a:prstGeom prst="rect">
                      <a:avLst/>
                    </a:prstGeom>
                    <a:noFill/>
                    <a:ln>
                      <a:noFill/>
                    </a:ln>
                  </pic:spPr>
                </pic:pic>
              </a:graphicData>
            </a:graphic>
          </wp:inline>
        </w:drawing>
      </w:r>
    </w:p>
    <w:p w14:paraId="1DB1BB84" w14:textId="77777777" w:rsidR="005A4E07" w:rsidRPr="00381D11" w:rsidRDefault="005A4E07" w:rsidP="00191464">
      <w:pPr>
        <w:pStyle w:val="SingleTxtG"/>
        <w:keepNext/>
        <w:keepLines/>
        <w:spacing w:before="120"/>
        <w:ind w:left="2268" w:hanging="1134"/>
      </w:pPr>
      <w:r w:rsidRPr="00381D11">
        <w:t>8.31</w:t>
      </w:r>
      <w:r w:rsidRPr="00381D11">
        <w:tab/>
        <w:t>Trousse de premiers secours</w:t>
      </w:r>
    </w:p>
    <w:p w14:paraId="467370B9" w14:textId="77777777" w:rsidR="005A4E07" w:rsidRPr="00381D11" w:rsidRDefault="005A4E07" w:rsidP="005A4E07">
      <w:pPr>
        <w:pStyle w:val="SingleTxtG"/>
        <w:ind w:left="2268"/>
      </w:pPr>
      <w:r w:rsidRPr="00381D11">
        <w:t>La présence d’une trousse de premiers secours à bord des véhicules à moteur de la catégorie D définie aux annexes 6 et 7 de la Convention sur la circulation routière de 1968 autres que ceux affectés aux services urbains devrait être obligatoire.</w:t>
      </w:r>
    </w:p>
    <w:p w14:paraId="55B844C5" w14:textId="77777777" w:rsidR="005A4E07" w:rsidRPr="00381D11" w:rsidRDefault="005A4E07" w:rsidP="005A4E07">
      <w:pPr>
        <w:pStyle w:val="SingleTxtG"/>
        <w:keepNext/>
        <w:keepLines/>
        <w:ind w:left="2268" w:hanging="1134"/>
      </w:pPr>
      <w:r w:rsidRPr="00381D11">
        <w:t>8.32</w:t>
      </w:r>
      <w:r w:rsidRPr="00381D11">
        <w:tab/>
        <w:t>Harmonisation des normes techniques</w:t>
      </w:r>
    </w:p>
    <w:p w14:paraId="1933120F" w14:textId="77777777" w:rsidR="005A4E07" w:rsidRPr="00381D11" w:rsidRDefault="005A4E07" w:rsidP="005A4E07">
      <w:pPr>
        <w:pStyle w:val="SingleTxtG"/>
        <w:ind w:left="2268" w:hanging="1134"/>
      </w:pPr>
      <w:r w:rsidRPr="00381D11">
        <w:t>8.32.1</w:t>
      </w:r>
      <w:r w:rsidRPr="00381D11">
        <w:tab/>
        <w:t>Les gouvernements, lorsqu’ils entament une procédure relative à l’établissement de tout règlement national ou à une modification dont le contenu ne serait pas conforme, ou contiendrait des dispositions additionnelles :</w:t>
      </w:r>
    </w:p>
    <w:p w14:paraId="574890C8" w14:textId="77777777" w:rsidR="005A4E07" w:rsidRPr="00381D11" w:rsidRDefault="005A4E07" w:rsidP="005A4E07">
      <w:pPr>
        <w:pStyle w:val="SingleTxtG"/>
        <w:ind w:left="2835" w:hanging="567"/>
      </w:pPr>
      <w:r w:rsidRPr="00381D11">
        <w:t>a)</w:t>
      </w:r>
      <w:r w:rsidRPr="00381D11">
        <w:tab/>
        <w:t xml:space="preserve">À celles d’un ou de plusieurs Règlements </w:t>
      </w:r>
      <w:r>
        <w:t>ONU</w:t>
      </w:r>
      <w:r w:rsidRPr="00381D11">
        <w:t xml:space="preserve"> annexés à l’Accord de 1958, et traitant le même sujet ; ou</w:t>
      </w:r>
    </w:p>
    <w:p w14:paraId="15E71F80" w14:textId="77777777" w:rsidR="005A4E07" w:rsidRPr="00381D11" w:rsidRDefault="005A4E07" w:rsidP="005A4E07">
      <w:pPr>
        <w:pStyle w:val="SingleTxtG"/>
        <w:ind w:left="2835" w:hanging="567"/>
      </w:pPr>
      <w:r w:rsidRPr="00381D11">
        <w:t>b)</w:t>
      </w:r>
      <w:r w:rsidRPr="00381D11">
        <w:tab/>
        <w:t>À une ou plusieurs recommandations établies par le Forum mondial dans le domaine visé par le règlement national envisagé, devraient informer le Secrétaire exécutif de la Commission économique pour l’Europe, aussitôt que possible, de leur intention, afin que ces renseignements puissent être transmis aux autres pays intéressés.</w:t>
      </w:r>
    </w:p>
    <w:p w14:paraId="5EB038FB" w14:textId="77777777" w:rsidR="005A4E07" w:rsidRPr="00381D11" w:rsidRDefault="005A4E07" w:rsidP="005A4E07">
      <w:pPr>
        <w:pStyle w:val="SingleTxtG"/>
        <w:ind w:left="2268" w:hanging="1134"/>
      </w:pPr>
      <w:r w:rsidRPr="00381D11">
        <w:t>8.32.2</w:t>
      </w:r>
      <w:r w:rsidRPr="00381D11">
        <w:tab/>
        <w:t xml:space="preserve">Les gouvernements des pays qui envisageraient, en matière de construction ou d’équipement de véhicules routiers, de mettre en vigueur un règlement national traitant de sujets non visés par les Règlements </w:t>
      </w:r>
      <w:r>
        <w:t>ONU</w:t>
      </w:r>
      <w:r w:rsidRPr="00381D11">
        <w:t xml:space="preserve"> et les recommandations mentionnés ci-dessus devraient en informer le Secrétaire exécutif de la manière et aux fins indiquées ci-dessus.</w:t>
      </w:r>
    </w:p>
    <w:p w14:paraId="2986D9F7" w14:textId="77777777" w:rsidR="005A4E07" w:rsidRPr="00381D11" w:rsidRDefault="005A4E07" w:rsidP="005A4E07">
      <w:pPr>
        <w:pStyle w:val="SingleTxtG"/>
        <w:ind w:left="2268" w:hanging="1134"/>
      </w:pPr>
      <w:r w:rsidRPr="00381D11">
        <w:t>8.32.3</w:t>
      </w:r>
      <w:r w:rsidRPr="00381D11">
        <w:tab/>
        <w:t>Les gouvernements des pays qui mettent en vigueur une réglementation portant sur des questions qui n’ont pas été traitées par le Forum mondial ou par ses organes subsidiaires devraient prévoir, dans la mesure du possible, une procédure simple de modification de cette réglementation, telle qu’elle puisse, si cela est jugé nécessaire, être alignée rapidement sur les recommandations ou prescriptions internationales concernant les mêmes questions qui pourraient être établies ultérieurement.</w:t>
      </w:r>
    </w:p>
    <w:p w14:paraId="356497F9" w14:textId="77777777" w:rsidR="005A4E07" w:rsidRPr="00381D11" w:rsidRDefault="005A4E07" w:rsidP="005A4E07">
      <w:pPr>
        <w:pStyle w:val="SingleTxtG"/>
        <w:keepNext/>
        <w:keepLines/>
        <w:ind w:left="2268" w:hanging="1134"/>
      </w:pPr>
      <w:r w:rsidRPr="00381D11">
        <w:t>8.33</w:t>
      </w:r>
      <w:r w:rsidRPr="00381D11">
        <w:tab/>
        <w:t>Lutte contre la vente de pièces et d’équipements non conformes aux règles d’homologation</w:t>
      </w:r>
    </w:p>
    <w:p w14:paraId="6F26EA9E" w14:textId="77777777" w:rsidR="005A4E07" w:rsidRPr="00381D11" w:rsidRDefault="005A4E07" w:rsidP="005A4E07">
      <w:pPr>
        <w:pStyle w:val="SingleTxtG"/>
        <w:ind w:left="2268" w:hanging="1134"/>
      </w:pPr>
      <w:r w:rsidRPr="00381D11">
        <w:t>8.33.1</w:t>
      </w:r>
      <w:r w:rsidRPr="00381D11">
        <w:tab/>
        <w:t xml:space="preserve">Au sens de la présente recommandation, on entend par « pièces et équipements non conformes » toute pièce ou équipement automobile visé directement ou indirectement par un Règlement </w:t>
      </w:r>
      <w:r>
        <w:t>ONU</w:t>
      </w:r>
      <w:r w:rsidRPr="00381D11">
        <w:t xml:space="preserve"> annexé à l’Accord concernant l’adoption de conditions uniformes d’homologation et la </w:t>
      </w:r>
      <w:r w:rsidRPr="00381D11">
        <w:lastRenderedPageBreak/>
        <w:t>reconnaissance réciproque de l’homologation des équipements et pièces de véhicules à moteur (1958), qui :</w:t>
      </w:r>
    </w:p>
    <w:p w14:paraId="4303B452" w14:textId="77777777" w:rsidR="005A4E07" w:rsidRPr="00381D11" w:rsidRDefault="005A4E07" w:rsidP="005A4E07">
      <w:pPr>
        <w:pStyle w:val="SingleTxtG"/>
        <w:ind w:left="2268" w:hanging="1134"/>
      </w:pPr>
      <w:r w:rsidRPr="00381D11">
        <w:t>8.33.1.1</w:t>
      </w:r>
      <w:r w:rsidRPr="00381D11">
        <w:tab/>
        <w:t>Soit devrait porter la marque d’homologation prévue par ce Règlement mais qui, de manière systématique :</w:t>
      </w:r>
    </w:p>
    <w:p w14:paraId="002990A0" w14:textId="77777777" w:rsidR="005A4E07" w:rsidRPr="00381D11" w:rsidRDefault="005A4E07" w:rsidP="005A4E07">
      <w:pPr>
        <w:pStyle w:val="SingleTxtG"/>
        <w:ind w:left="2268" w:hanging="1134"/>
      </w:pPr>
      <w:r w:rsidRPr="00381D11">
        <w:t>8.33.1.1.1</w:t>
      </w:r>
      <w:r w:rsidRPr="00381D11">
        <w:tab/>
        <w:t>Ne porte pas cette marque, alors que l’apposition de celle-ci sur la pièce ou l’équipement considéré est obligatoire selon la réglementation nationale du pays concerné ;</w:t>
      </w:r>
    </w:p>
    <w:p w14:paraId="559DEDA4" w14:textId="77777777" w:rsidR="005A4E07" w:rsidRPr="00381D11" w:rsidRDefault="005A4E07" w:rsidP="005A4E07">
      <w:pPr>
        <w:pStyle w:val="SingleTxtG"/>
        <w:ind w:left="2268" w:hanging="1134"/>
      </w:pPr>
      <w:r w:rsidRPr="00381D11">
        <w:t>8.33.1.1.2</w:t>
      </w:r>
      <w:r w:rsidRPr="00381D11">
        <w:tab/>
        <w:t>Ou porte une marque d’homologation qui n’a jamais été délivrée ;</w:t>
      </w:r>
    </w:p>
    <w:p w14:paraId="26B28A2B" w14:textId="77777777" w:rsidR="005A4E07" w:rsidRPr="00381D11" w:rsidRDefault="005A4E07" w:rsidP="005A4E07">
      <w:pPr>
        <w:pStyle w:val="SingleTxtG"/>
        <w:ind w:left="2268" w:hanging="1134"/>
      </w:pPr>
      <w:r w:rsidRPr="00381D11">
        <w:t>8.33.1.1.3</w:t>
      </w:r>
      <w:r w:rsidRPr="00381D11">
        <w:tab/>
        <w:t>Ou porte une marque d’homologation qui a été délivrée à un fabricant autre que le véritable fabricant du produit ;</w:t>
      </w:r>
    </w:p>
    <w:p w14:paraId="2A6B5077" w14:textId="77777777" w:rsidR="005A4E07" w:rsidRPr="00381D11" w:rsidRDefault="005A4E07" w:rsidP="005A4E07">
      <w:pPr>
        <w:pStyle w:val="SingleTxtG"/>
        <w:ind w:left="2268" w:hanging="1134"/>
      </w:pPr>
      <w:r w:rsidRPr="00381D11">
        <w:t>8.33.1.1.4</w:t>
      </w:r>
      <w:r w:rsidRPr="00381D11">
        <w:tab/>
        <w:t>Ou porte une marque d’homologation qui a été délivrée au fabricant, mais pour un autre produit ;</w:t>
      </w:r>
    </w:p>
    <w:p w14:paraId="71FAAB96" w14:textId="77777777" w:rsidR="005A4E07" w:rsidRPr="00381D11" w:rsidRDefault="005A4E07" w:rsidP="005A4E07">
      <w:pPr>
        <w:pStyle w:val="SingleTxtG"/>
        <w:ind w:left="2268" w:hanging="1134"/>
      </w:pPr>
      <w:r w:rsidRPr="00381D11">
        <w:t>8.33.1.2</w:t>
      </w:r>
      <w:r w:rsidRPr="00381D11">
        <w:tab/>
        <w:t xml:space="preserve">Soit, n’a pas à porter la marque d’homologation, mais a été jugé par un service technique chargé des essais d’homologation comme étant d’une qualité nettement insuffisante eu égard aux prescriptions du Règlement </w:t>
      </w:r>
      <w:r>
        <w:t>ONU</w:t>
      </w:r>
      <w:r w:rsidRPr="00381D11">
        <w:t xml:space="preserve"> pertinent et, s’il porte une marque de fabrique ou de commerce, a été signalé par le détenteur de ladite marque comme produit non conforme au sens des présentes recommandations.</w:t>
      </w:r>
    </w:p>
    <w:p w14:paraId="389588D6" w14:textId="77777777" w:rsidR="005A4E07" w:rsidRPr="00381D11" w:rsidRDefault="005A4E07" w:rsidP="002249C9">
      <w:pPr>
        <w:pStyle w:val="SingleTxtG"/>
        <w:spacing w:line="236" w:lineRule="exact"/>
        <w:ind w:left="2268" w:hanging="1134"/>
      </w:pPr>
      <w:r w:rsidRPr="00381D11">
        <w:t>8.33.2</w:t>
      </w:r>
      <w:r w:rsidRPr="00381D11">
        <w:tab/>
        <w:t>Les autorités qui prennent connaissance de la mise en vente sur leur territoire de pièces ou équipements non conformes aux règles d’homologation doivent prendre les mesures suivantes :</w:t>
      </w:r>
    </w:p>
    <w:p w14:paraId="5BAF5095" w14:textId="77777777" w:rsidR="005A4E07" w:rsidRPr="00381D11" w:rsidRDefault="005A4E07" w:rsidP="002249C9">
      <w:pPr>
        <w:pStyle w:val="SingleTxtG"/>
        <w:keepNext/>
        <w:keepLines/>
        <w:spacing w:line="236" w:lineRule="exact"/>
        <w:ind w:left="2268" w:hanging="1134"/>
      </w:pPr>
      <w:r w:rsidRPr="00381D11">
        <w:t>8.33.2.1</w:t>
      </w:r>
      <w:r w:rsidRPr="00381D11">
        <w:tab/>
        <w:t>Vérifier la réalité de l’infraction :</w:t>
      </w:r>
    </w:p>
    <w:p w14:paraId="6FB351F9" w14:textId="77777777" w:rsidR="005A4E07" w:rsidRPr="00381D11" w:rsidRDefault="005A4E07" w:rsidP="002249C9">
      <w:pPr>
        <w:pStyle w:val="SingleTxtG"/>
        <w:spacing w:line="236" w:lineRule="exact"/>
        <w:ind w:left="2268" w:hanging="1134"/>
      </w:pPr>
      <w:r w:rsidRPr="00381D11">
        <w:t>8.33.2.1.1</w:t>
      </w:r>
      <w:r w:rsidRPr="00381D11">
        <w:tab/>
        <w:t>Dans les cas visés aux paragraphes 8.33.1.1 et 8.33.1.2 ci-dessus, par prélèvement d’échantillons sur les lieux de vente ;</w:t>
      </w:r>
    </w:p>
    <w:p w14:paraId="4D5CA23C" w14:textId="77777777" w:rsidR="005A4E07" w:rsidRPr="00381D11" w:rsidRDefault="005A4E07" w:rsidP="002249C9">
      <w:pPr>
        <w:pStyle w:val="SingleTxtG"/>
        <w:spacing w:line="236" w:lineRule="exact"/>
        <w:ind w:left="2268" w:hanging="1134"/>
      </w:pPr>
      <w:r w:rsidRPr="00381D11">
        <w:t>8.33.2.1.2</w:t>
      </w:r>
      <w:r w:rsidRPr="00381D11">
        <w:tab/>
        <w:t>Dans les autres cas (par. 8.33.1.1.2 à 8.33.1.1.4) en consultant leurs propres fichiers ou en interrogeant le service administratif du pays dont le numéro d’identification figure sur la marque d’homologation ;</w:t>
      </w:r>
    </w:p>
    <w:p w14:paraId="75C8BD79" w14:textId="77777777" w:rsidR="005A4E07" w:rsidRPr="00381D11" w:rsidRDefault="005A4E07" w:rsidP="002249C9">
      <w:pPr>
        <w:pStyle w:val="SingleTxtG"/>
        <w:spacing w:line="236" w:lineRule="exact"/>
        <w:ind w:left="2268" w:hanging="1134"/>
      </w:pPr>
      <w:r w:rsidRPr="00381D11">
        <w:t>8.33.2.1.3</w:t>
      </w:r>
      <w:r w:rsidRPr="00381D11">
        <w:tab/>
        <w:t>Si possible entrer en relation avec la ou les administrations compétentes du pays d’origine du produit (si ce pays n’est pas partie à l’Accord de 1958) afin de lui signaler qu’une entreprise de son pays a mis en vente des pièces ou des équipements non conformes ;</w:t>
      </w:r>
    </w:p>
    <w:p w14:paraId="3119B774" w14:textId="77777777" w:rsidR="005A4E07" w:rsidRPr="00381D11" w:rsidRDefault="005A4E07" w:rsidP="002249C9">
      <w:pPr>
        <w:pStyle w:val="SingleTxtG"/>
        <w:spacing w:line="236" w:lineRule="exact"/>
        <w:ind w:left="2268" w:hanging="1134"/>
      </w:pPr>
      <w:r w:rsidRPr="00381D11">
        <w:t>8.33.2.2</w:t>
      </w:r>
      <w:r w:rsidRPr="00381D11">
        <w:tab/>
        <w:t>Informer le secrétariat de la Commission économique pour l’Europe de ce cas d’infraction en lui fournissant tous les renseignements en leur possession, et en particulier :</w:t>
      </w:r>
    </w:p>
    <w:p w14:paraId="429FB794" w14:textId="77777777" w:rsidR="005A4E07" w:rsidRPr="00381D11" w:rsidRDefault="005A4E07" w:rsidP="002249C9">
      <w:pPr>
        <w:pStyle w:val="SingleTxtG"/>
        <w:spacing w:line="236" w:lineRule="exact"/>
        <w:ind w:left="2268" w:hanging="1134"/>
      </w:pPr>
      <w:r w:rsidRPr="00381D11">
        <w:t>8.33.2.2.1</w:t>
      </w:r>
      <w:r w:rsidRPr="00381D11">
        <w:tab/>
        <w:t>La désignation de la pièce ou de l’équipement ;</w:t>
      </w:r>
    </w:p>
    <w:p w14:paraId="04528BD3" w14:textId="77777777" w:rsidR="005A4E07" w:rsidRPr="00381D11" w:rsidRDefault="005A4E07" w:rsidP="002249C9">
      <w:pPr>
        <w:pStyle w:val="SingleTxtG"/>
        <w:spacing w:line="236" w:lineRule="exact"/>
        <w:ind w:left="2268" w:hanging="1134"/>
      </w:pPr>
      <w:r w:rsidRPr="00381D11">
        <w:t>8.33.2.2.2</w:t>
      </w:r>
      <w:r w:rsidRPr="00381D11">
        <w:tab/>
        <w:t>La marque d’homologation (ou le fait qu’elle soit absente) ;</w:t>
      </w:r>
    </w:p>
    <w:p w14:paraId="6DCAD612" w14:textId="77777777" w:rsidR="005A4E07" w:rsidRPr="00381D11" w:rsidRDefault="005A4E07" w:rsidP="002249C9">
      <w:pPr>
        <w:pStyle w:val="SingleTxtG"/>
        <w:spacing w:line="236" w:lineRule="exact"/>
        <w:ind w:left="2268" w:hanging="1134"/>
      </w:pPr>
      <w:r w:rsidRPr="00381D11">
        <w:t>8.33.2.2.3</w:t>
      </w:r>
      <w:r w:rsidRPr="00381D11">
        <w:tab/>
        <w:t xml:space="preserve">Les nom et adresse du fabricant et/ou de l’exportateur ; et </w:t>
      </w:r>
    </w:p>
    <w:p w14:paraId="19836821" w14:textId="77777777" w:rsidR="005A4E07" w:rsidRPr="00381D11" w:rsidRDefault="005A4E07" w:rsidP="002249C9">
      <w:pPr>
        <w:pStyle w:val="SingleTxtG"/>
        <w:spacing w:line="236" w:lineRule="exact"/>
        <w:ind w:left="2268" w:hanging="1134"/>
      </w:pPr>
      <w:r w:rsidRPr="00381D11">
        <w:t>8.33.2.2.4</w:t>
      </w:r>
      <w:r w:rsidRPr="00381D11">
        <w:tab/>
        <w:t>Les nom et adresse de l’importateur et/ou du distributeur.</w:t>
      </w:r>
    </w:p>
    <w:p w14:paraId="613E6991" w14:textId="77777777" w:rsidR="005A4E07" w:rsidRPr="00381D11" w:rsidRDefault="005A4E07" w:rsidP="002249C9">
      <w:pPr>
        <w:pStyle w:val="SingleTxtG"/>
        <w:spacing w:line="236" w:lineRule="exact"/>
        <w:ind w:left="2268" w:hanging="1134"/>
      </w:pPr>
      <w:r w:rsidRPr="00381D11">
        <w:t>8.33.3</w:t>
      </w:r>
      <w:r w:rsidRPr="00381D11">
        <w:tab/>
        <w:t>Une fois en possession des renseignements mentionnés ci-dessus, le secrétariat les communiquera :</w:t>
      </w:r>
    </w:p>
    <w:p w14:paraId="3264C6A1" w14:textId="77777777" w:rsidR="005A4E07" w:rsidRPr="00381D11" w:rsidRDefault="005A4E07" w:rsidP="002249C9">
      <w:pPr>
        <w:pStyle w:val="SingleTxtG"/>
        <w:spacing w:line="236" w:lineRule="exact"/>
        <w:ind w:left="2268" w:hanging="1134"/>
      </w:pPr>
      <w:r w:rsidRPr="00381D11">
        <w:t>8.33.3.1</w:t>
      </w:r>
      <w:r w:rsidRPr="00381D11">
        <w:tab/>
        <w:t>Aux autres parties à l’Accord de 1958 ; et</w:t>
      </w:r>
    </w:p>
    <w:p w14:paraId="5F24D7FE" w14:textId="77777777" w:rsidR="005A4E07" w:rsidRPr="00381D11" w:rsidRDefault="005A4E07" w:rsidP="002249C9">
      <w:pPr>
        <w:pStyle w:val="SingleTxtG"/>
        <w:spacing w:line="236" w:lineRule="exact"/>
        <w:ind w:left="2268" w:hanging="1134"/>
      </w:pPr>
      <w:r w:rsidRPr="00381D11">
        <w:t>8.33.3.2</w:t>
      </w:r>
      <w:r w:rsidRPr="00381D11">
        <w:tab/>
        <w:t xml:space="preserve">Aux pays qui, sans être parties à l’Accord, appliquent unilatéralement le Règlement </w:t>
      </w:r>
      <w:r>
        <w:t>ONU</w:t>
      </w:r>
      <w:r w:rsidRPr="00381D11">
        <w:t xml:space="preserve"> dont relève la pièce ou l’équipement en infraction.</w:t>
      </w:r>
    </w:p>
    <w:p w14:paraId="237F0C62" w14:textId="77777777" w:rsidR="005A4E07" w:rsidRPr="00381D11" w:rsidRDefault="005A4E07" w:rsidP="002249C9">
      <w:pPr>
        <w:pStyle w:val="SingleTxtG"/>
        <w:spacing w:line="236" w:lineRule="exact"/>
        <w:ind w:left="2268" w:hanging="1134"/>
      </w:pPr>
      <w:r w:rsidRPr="00381D11">
        <w:t>8.33.4</w:t>
      </w:r>
      <w:r w:rsidRPr="00381D11">
        <w:tab/>
        <w:t>Les gouvernements ayant eu connaissance de l’infraction, soit directement, soit par la procédure d’information prévue ci-dessus :</w:t>
      </w:r>
    </w:p>
    <w:p w14:paraId="5C0ACEA9" w14:textId="77777777" w:rsidR="005A4E07" w:rsidRPr="00381D11" w:rsidRDefault="005A4E07" w:rsidP="002249C9">
      <w:pPr>
        <w:pStyle w:val="SingleTxtG"/>
        <w:spacing w:line="236" w:lineRule="exact"/>
        <w:ind w:left="2268" w:hanging="1134"/>
      </w:pPr>
      <w:r w:rsidRPr="00381D11">
        <w:t>8.33.4.1</w:t>
      </w:r>
      <w:r w:rsidRPr="00381D11">
        <w:tab/>
        <w:t>Prennent, si possible, les mesures nécessaires, conformément à leur législation nationale, et sans préjudice des actions civiles ou pénales qui pourraient être engagées, pour que la pièce ou l’équipement en infraction :</w:t>
      </w:r>
    </w:p>
    <w:p w14:paraId="25A7190A" w14:textId="77777777" w:rsidR="005A4E07" w:rsidRPr="00381D11" w:rsidRDefault="005A4E07" w:rsidP="005A4E07">
      <w:pPr>
        <w:pStyle w:val="SingleTxtG"/>
        <w:ind w:left="2268" w:hanging="1134"/>
      </w:pPr>
      <w:r w:rsidRPr="00381D11">
        <w:t>8.33.4.1.1</w:t>
      </w:r>
      <w:r w:rsidRPr="00381D11">
        <w:tab/>
        <w:t>Ne puisse pas entrer sur le territoire de leurs pays respectifs ;</w:t>
      </w:r>
    </w:p>
    <w:p w14:paraId="167860D6" w14:textId="77777777" w:rsidR="005A4E07" w:rsidRPr="00381D11" w:rsidRDefault="005A4E07" w:rsidP="005A4E07">
      <w:pPr>
        <w:pStyle w:val="SingleTxtG"/>
        <w:ind w:left="2268" w:hanging="1134"/>
      </w:pPr>
      <w:r w:rsidRPr="00381D11">
        <w:lastRenderedPageBreak/>
        <w:t>8.33.4.1.2</w:t>
      </w:r>
      <w:r w:rsidRPr="00381D11">
        <w:tab/>
        <w:t>Soit retiré du marché s’il y a déjà été introduit ; et</w:t>
      </w:r>
    </w:p>
    <w:p w14:paraId="2327C12B" w14:textId="77777777" w:rsidR="005A4E07" w:rsidRPr="00381D11" w:rsidRDefault="005A4E07" w:rsidP="005A4E07">
      <w:pPr>
        <w:pStyle w:val="SingleTxtG"/>
        <w:ind w:left="2268" w:hanging="1134"/>
      </w:pPr>
      <w:r w:rsidRPr="00381D11">
        <w:t>8.33.4.2</w:t>
      </w:r>
      <w:r w:rsidRPr="00381D11">
        <w:tab/>
        <w:t>Informent le fabricant du produit, s’il est connu, de l’interdiction qui lui est faite de commercialiser la pièce ou l’équipement en infraction sur le territoire de leurs pays respectifs.</w:t>
      </w:r>
    </w:p>
    <w:p w14:paraId="472A56C7" w14:textId="77777777" w:rsidR="005A4E07" w:rsidRPr="00381D11" w:rsidRDefault="005A4E07" w:rsidP="005A4E07">
      <w:pPr>
        <w:pStyle w:val="SingleTxtG"/>
        <w:ind w:left="2268" w:hanging="1134"/>
      </w:pPr>
      <w:r w:rsidRPr="00381D11">
        <w:t>8.34</w:t>
      </w:r>
      <w:r w:rsidRPr="00381D11">
        <w:tab/>
      </w:r>
      <w:r w:rsidRPr="00381D11">
        <w:rPr>
          <w:spacing w:val="2"/>
        </w:rPr>
        <w:t xml:space="preserve">Restrictions à la vente </w:t>
      </w:r>
      <w:r w:rsidRPr="00381D11">
        <w:t>d’équipements</w:t>
      </w:r>
      <w:r w:rsidRPr="00381D11">
        <w:rPr>
          <w:spacing w:val="2"/>
        </w:rPr>
        <w:t>, pièces ou accessoires non homologués</w:t>
      </w:r>
    </w:p>
    <w:p w14:paraId="3E4FE70F" w14:textId="77777777" w:rsidR="005A4E07" w:rsidRPr="00381D11" w:rsidRDefault="005A4E07" w:rsidP="005A4E07">
      <w:pPr>
        <w:pStyle w:val="SingleTxtG"/>
        <w:ind w:left="2268" w:hanging="1134"/>
      </w:pPr>
      <w:r w:rsidRPr="00381D11">
        <w:t>8.34.1</w:t>
      </w:r>
      <w:r w:rsidRPr="00381D11">
        <w:tab/>
        <w:t>Lorsqu’un équipement, une pièce ou un accessoire pour véhicule à moteur est soumis à homologation, il est dangereux de laisser commercialiser, sous une dénomination similaire à celle des articles homologués, des équipements, pièces ou accessoires de même nature non homologués.</w:t>
      </w:r>
    </w:p>
    <w:p w14:paraId="1A601154" w14:textId="77777777" w:rsidR="005A4E07" w:rsidRPr="00381D11" w:rsidRDefault="005A4E07" w:rsidP="005A4E07">
      <w:pPr>
        <w:pStyle w:val="SingleTxtG"/>
        <w:ind w:left="2268" w:hanging="1134"/>
      </w:pPr>
      <w:r w:rsidRPr="00381D11">
        <w:t>8.34.2</w:t>
      </w:r>
      <w:r w:rsidRPr="00381D11">
        <w:tab/>
        <w:t>Les gouvernements qui soumettent à homologation certains équipements, pièces ou accessoires pour véhicules à moteur ou pour usagers de la route (par exemple, projecteurs, catadioptres, ceintures de sécurité, casques pour motocyclistes, etc.) devraient examiner la possibilité d’interdire de mettre en vente, sous une dénomination pouvant prêter à confusion avec celle des articles homologués, des équipements, pièces ou accessoires de même nature qui ne seraient pas homologués.</w:t>
      </w:r>
    </w:p>
    <w:p w14:paraId="7285860D" w14:textId="77777777" w:rsidR="005A4E07" w:rsidRPr="00381D11" w:rsidRDefault="005A4E07" w:rsidP="005A4E07">
      <w:pPr>
        <w:pStyle w:val="SingleTxtG"/>
        <w:keepNext/>
        <w:keepLines/>
        <w:ind w:left="2268" w:hanging="1134"/>
      </w:pPr>
      <w:r w:rsidRPr="00381D11">
        <w:t>8.35</w:t>
      </w:r>
      <w:r w:rsidRPr="00381D11">
        <w:tab/>
        <w:t>Systèmes de retenue pour adultes</w:t>
      </w:r>
    </w:p>
    <w:p w14:paraId="077485F4" w14:textId="77777777" w:rsidR="005A4E07" w:rsidRPr="00381D11" w:rsidRDefault="005A4E07" w:rsidP="005A4E07">
      <w:pPr>
        <w:pStyle w:val="SingleTxtG"/>
        <w:ind w:left="2268"/>
      </w:pPr>
      <w:r w:rsidRPr="00381D11">
        <w:t xml:space="preserve">Il est recommandé d’appliquer les prescriptions des Règlements </w:t>
      </w:r>
      <w:r>
        <w:t>ONU</w:t>
      </w:r>
      <w:r w:rsidRPr="00381D11">
        <w:t xml:space="preserve"> mentionnés à la ligne K du tableau de la section 5.</w:t>
      </w:r>
    </w:p>
    <w:p w14:paraId="1C43A467" w14:textId="77777777" w:rsidR="005A4E07" w:rsidRPr="00381D11" w:rsidRDefault="005A4E07" w:rsidP="005A4E07">
      <w:pPr>
        <w:pStyle w:val="SingleTxtG"/>
        <w:keepNext/>
        <w:keepLines/>
        <w:ind w:left="2268" w:hanging="1134"/>
      </w:pPr>
      <w:r w:rsidRPr="00381D11">
        <w:t>8.36</w:t>
      </w:r>
      <w:r w:rsidRPr="00381D11">
        <w:tab/>
        <w:t>Plaques de signalisation arrière pour véhicules lents/lourds/longs</w:t>
      </w:r>
    </w:p>
    <w:p w14:paraId="6A06D730" w14:textId="77777777" w:rsidR="005A4E07" w:rsidRPr="00381D11" w:rsidRDefault="005A4E07" w:rsidP="005A4E07">
      <w:pPr>
        <w:pStyle w:val="SingleTxtG"/>
        <w:ind w:left="2268"/>
      </w:pPr>
      <w:r w:rsidRPr="00381D11">
        <w:t xml:space="preserve">Il est recommandé d’appliquer les prescriptions des Règlements </w:t>
      </w:r>
      <w:r>
        <w:t>ONU</w:t>
      </w:r>
      <w:r w:rsidRPr="00381D11">
        <w:t xml:space="preserve"> mentionnés à la ligne K du tableau de la section 4.</w:t>
      </w:r>
    </w:p>
    <w:p w14:paraId="237A2920" w14:textId="77777777" w:rsidR="005A4E07" w:rsidRPr="00381D11" w:rsidRDefault="005A4E07" w:rsidP="005A4E07">
      <w:pPr>
        <w:pStyle w:val="SingleTxtG"/>
        <w:keepNext/>
        <w:keepLines/>
        <w:ind w:left="2268" w:hanging="1134"/>
      </w:pPr>
      <w:r w:rsidRPr="00381D11">
        <w:t>8.37</w:t>
      </w:r>
      <w:r w:rsidRPr="00381D11">
        <w:tab/>
        <w:t>Protection des piétons et des autres usagers de la route vulnérables, en cas de choc (frontal) contre une voiture particulière</w:t>
      </w:r>
    </w:p>
    <w:p w14:paraId="20887E8D" w14:textId="77777777" w:rsidR="005A4E07" w:rsidRPr="00381D11" w:rsidRDefault="005A4E07" w:rsidP="005A4E07">
      <w:pPr>
        <w:pStyle w:val="SingleTxtG"/>
        <w:ind w:left="2268"/>
      </w:pPr>
      <w:r w:rsidRPr="00381D11">
        <w:t>Le texte ci-après a pour but de fournir aux constructeurs d’automobiles des lignes directrices concernant la conception de futurs types de véhicule et en particulier les caractéristiques qualitatives de la structure de l’avant des voitures particulières et de sa capacité de déformation, et vise à réduire autant que possible la gravité des lésions subies par une personne heurtée par l’avant d’un véhicule roulant à une vitesse de 40 km/h au maximum.</w:t>
      </w:r>
    </w:p>
    <w:p w14:paraId="2F6BBD77" w14:textId="77777777" w:rsidR="005A4E07" w:rsidRPr="00381D11" w:rsidRDefault="005A4E07" w:rsidP="005A4E07">
      <w:pPr>
        <w:pStyle w:val="SingleTxtG"/>
        <w:keepNext/>
        <w:keepLines/>
        <w:ind w:left="2268" w:hanging="1134"/>
      </w:pPr>
      <w:r w:rsidRPr="00381D11">
        <w:t>8.37.1</w:t>
      </w:r>
      <w:r w:rsidRPr="00381D11">
        <w:tab/>
        <w:t>Zone de premier impact</w:t>
      </w:r>
    </w:p>
    <w:p w14:paraId="53505AB1" w14:textId="77777777" w:rsidR="005A4E07" w:rsidRPr="00381D11" w:rsidRDefault="005A4E07" w:rsidP="005A4E07">
      <w:pPr>
        <w:pStyle w:val="SingleTxtG"/>
        <w:ind w:left="2268"/>
      </w:pPr>
      <w:r w:rsidRPr="00381D11">
        <w:t>La zone de premier contact avec les jambes de la personne heurtée devrait se situer en dessous et en avant du pare-chocs traditionnel. Elle devrait s’étendre sur une hauteur verticale suffisante pour répartir l’effort sur les jambes, de préférence en dessous des genoux d’une personne adulte.</w:t>
      </w:r>
    </w:p>
    <w:p w14:paraId="4CB417AF" w14:textId="77777777" w:rsidR="005A4E07" w:rsidRPr="00381D11" w:rsidRDefault="005A4E07" w:rsidP="005A4E07">
      <w:pPr>
        <w:pStyle w:val="SingleTxtG"/>
        <w:keepNext/>
        <w:keepLines/>
        <w:ind w:left="2268" w:hanging="1134"/>
      </w:pPr>
      <w:r w:rsidRPr="00381D11">
        <w:t>8.37.2</w:t>
      </w:r>
      <w:r w:rsidRPr="00381D11">
        <w:tab/>
        <w:t>Structure avant du véhicule</w:t>
      </w:r>
    </w:p>
    <w:p w14:paraId="33FD772E" w14:textId="77777777" w:rsidR="005A4E07" w:rsidRPr="00381D11" w:rsidRDefault="005A4E07" w:rsidP="005A4E07">
      <w:pPr>
        <w:pStyle w:val="SingleTxtG"/>
        <w:ind w:left="2268" w:hanging="1134"/>
      </w:pPr>
      <w:r w:rsidRPr="00381D11">
        <w:t>8.37.2.1</w:t>
      </w:r>
      <w:r w:rsidRPr="00381D11">
        <w:tab/>
        <w:t>Le tiers postérieur du capot et l’encadrement du pare-brise, y compris les montants avant (pilier A), devraient faire l’objet d’une attention particulière, tant en ce qui concerne leur capacité de dissipation d’énergie que leur forme.</w:t>
      </w:r>
    </w:p>
    <w:p w14:paraId="1DD1FB0D" w14:textId="77777777" w:rsidR="005A4E07" w:rsidRPr="00381D11" w:rsidRDefault="005A4E07" w:rsidP="005A4E07">
      <w:pPr>
        <w:pStyle w:val="SingleTxtG"/>
        <w:ind w:left="2268"/>
      </w:pPr>
      <w:r w:rsidRPr="00381D11">
        <w:t>Les extrémités des axes d’essuie-glace ne devraient pas pouvoir être heurtées par la tête. Si tel n’est pas le cas, les axes d’</w:t>
      </w:r>
      <w:proofErr w:type="spellStart"/>
      <w:r w:rsidRPr="00381D11">
        <w:t>essuie-glaces</w:t>
      </w:r>
      <w:proofErr w:type="spellEnd"/>
      <w:r w:rsidRPr="00381D11">
        <w:t xml:space="preserve"> doivent être recouverts d’une protection adéquate.</w:t>
      </w:r>
    </w:p>
    <w:p w14:paraId="1B98E54F" w14:textId="77777777" w:rsidR="005A4E07" w:rsidRPr="00381D11" w:rsidRDefault="005A4E07" w:rsidP="005A4E07">
      <w:pPr>
        <w:pStyle w:val="SingleTxtG"/>
        <w:ind w:left="2268" w:hanging="1134"/>
      </w:pPr>
      <w:r w:rsidRPr="00381D11">
        <w:t>8.37.2.2</w:t>
      </w:r>
      <w:r w:rsidRPr="00381D11">
        <w:tab/>
        <w:t>Le bord d’attaque du capot devrait être tel que le choc ne se produise pas sur une arête rigide mais sur une structure suffisamment étendue et, si possible, apte à dissiper l’énergie.</w:t>
      </w:r>
    </w:p>
    <w:p w14:paraId="53A1DB65" w14:textId="77777777" w:rsidR="005A4E07" w:rsidRPr="00381D11" w:rsidRDefault="005A4E07" w:rsidP="005A4E07">
      <w:pPr>
        <w:pStyle w:val="SingleTxtG"/>
        <w:ind w:left="2268" w:hanging="1134"/>
      </w:pPr>
      <w:r w:rsidRPr="00381D11">
        <w:t>8.37.2.3</w:t>
      </w:r>
      <w:r w:rsidRPr="00381D11">
        <w:tab/>
        <w:t>Une déformation adéquate du tiers avant du capot atténuerait en particulier la gravité des lésions de la tête infligées aux enfants.</w:t>
      </w:r>
    </w:p>
    <w:p w14:paraId="036A876A" w14:textId="77777777" w:rsidR="005A4E07" w:rsidRPr="00381D11" w:rsidRDefault="005A4E07" w:rsidP="005A4E07">
      <w:pPr>
        <w:pStyle w:val="SingleTxtG"/>
        <w:ind w:left="2268" w:hanging="1134"/>
      </w:pPr>
      <w:r w:rsidRPr="00381D11">
        <w:lastRenderedPageBreak/>
        <w:t>8.37.2.4</w:t>
      </w:r>
      <w:r w:rsidRPr="00381D11">
        <w:tab/>
        <w:t>Les éléments rigides recouverts par le capot devraient être placés à une certaine distance de celui-ci afin qu’il puisse se déformer suffisamment en cas de choc.</w:t>
      </w:r>
    </w:p>
    <w:p w14:paraId="28D99931" w14:textId="77777777" w:rsidR="005A4E07" w:rsidRPr="00381D11" w:rsidRDefault="005A4E07" w:rsidP="005A4E07">
      <w:pPr>
        <w:pStyle w:val="SingleTxtG"/>
        <w:keepNext/>
        <w:keepLines/>
        <w:ind w:left="2268" w:hanging="1134"/>
      </w:pPr>
      <w:r w:rsidRPr="00381D11">
        <w:t>8.37.3</w:t>
      </w:r>
      <w:r w:rsidRPr="00381D11">
        <w:tab/>
        <w:t>Projecteurs et autres feux</w:t>
      </w:r>
    </w:p>
    <w:p w14:paraId="3ED6C2AB" w14:textId="77777777" w:rsidR="005A4E07" w:rsidRPr="00381D11" w:rsidRDefault="005A4E07" w:rsidP="005A4E07">
      <w:pPr>
        <w:pStyle w:val="SingleTxtG"/>
        <w:ind w:left="2268"/>
      </w:pPr>
      <w:r w:rsidRPr="00381D11">
        <w:t>Les projecteurs et autres feux avant devraient être dépourvus d’encadrements rigides en saillie. Si possible, ils devraient être légèrement encastrés dans la carrosserie.</w:t>
      </w:r>
    </w:p>
    <w:p w14:paraId="4FF6FA1B" w14:textId="77777777" w:rsidR="005A4E07" w:rsidRPr="00381D11" w:rsidRDefault="005A4E07" w:rsidP="005A4E07">
      <w:pPr>
        <w:pStyle w:val="SingleTxtG"/>
        <w:keepNext/>
        <w:keepLines/>
        <w:ind w:left="2268" w:hanging="1134"/>
      </w:pPr>
      <w:r w:rsidRPr="00381D11">
        <w:t>8.37.4</w:t>
      </w:r>
      <w:r w:rsidRPr="00381D11">
        <w:tab/>
        <w:t>Accessoires</w:t>
      </w:r>
    </w:p>
    <w:p w14:paraId="50E5AB6F" w14:textId="77777777" w:rsidR="005A4E07" w:rsidRPr="00381D11" w:rsidRDefault="005A4E07" w:rsidP="005A4E07">
      <w:pPr>
        <w:pStyle w:val="SingleTxtG"/>
        <w:ind w:left="2268"/>
      </w:pPr>
      <w:r w:rsidRPr="00381D11">
        <w:t>Les accessoires extérieurs (enjoliveurs, déflecteurs, etc.) devraient être déformables, escamotables ou amovibles, de façon à limiter autant que possible le risque de blessure. Ces recommandations valent aussi pour les parties résiduelles.</w:t>
      </w:r>
    </w:p>
    <w:p w14:paraId="15EEA20F" w14:textId="77777777" w:rsidR="005A4E07" w:rsidRPr="00381D11" w:rsidRDefault="005A4E07" w:rsidP="005A4E07">
      <w:pPr>
        <w:pStyle w:val="SingleTxtG"/>
        <w:keepNext/>
        <w:keepLines/>
        <w:ind w:left="2268" w:hanging="1134"/>
      </w:pPr>
      <w:r w:rsidRPr="00381D11">
        <w:t>8.37.5</w:t>
      </w:r>
      <w:r w:rsidRPr="00381D11">
        <w:tab/>
        <w:t>Éléments de structure</w:t>
      </w:r>
    </w:p>
    <w:p w14:paraId="7ECBE007" w14:textId="77777777" w:rsidR="005A4E07" w:rsidRPr="00381D11" w:rsidRDefault="005A4E07" w:rsidP="005A4E07">
      <w:pPr>
        <w:pStyle w:val="SingleTxtG"/>
        <w:ind w:left="2268" w:hanging="1134"/>
      </w:pPr>
      <w:r w:rsidRPr="00381D11">
        <w:t>8.37.5.1</w:t>
      </w:r>
      <w:r w:rsidRPr="00381D11">
        <w:tab/>
        <w:t>La préférence devrait être donnée aux structures ayant une capacité suffisante de dissipation d’énergie.</w:t>
      </w:r>
    </w:p>
    <w:p w14:paraId="6E5E70CA" w14:textId="77777777" w:rsidR="005A4E07" w:rsidRPr="00381D11" w:rsidRDefault="005A4E07" w:rsidP="005A4E07">
      <w:pPr>
        <w:pStyle w:val="SingleTxtG"/>
        <w:ind w:left="2268" w:hanging="1134"/>
      </w:pPr>
      <w:r w:rsidRPr="00381D11">
        <w:t>8.37.5.2</w:t>
      </w:r>
      <w:r w:rsidRPr="00381D11">
        <w:tab/>
        <w:t>Le rayon de courbure des éléments susceptibles d’être heurtés devrait être aussi grand que possible, compte tenu des impératifs techniques.</w:t>
      </w:r>
    </w:p>
    <w:p w14:paraId="3819E627" w14:textId="77777777" w:rsidR="005A4E07" w:rsidRPr="00381D11" w:rsidRDefault="005A4E07" w:rsidP="005A4E07">
      <w:pPr>
        <w:pStyle w:val="SingleTxtG"/>
        <w:keepNext/>
        <w:keepLines/>
        <w:ind w:left="2268" w:hanging="1134"/>
      </w:pPr>
      <w:r w:rsidRPr="00381D11">
        <w:t>8.38</w:t>
      </w:r>
      <w:r w:rsidRPr="00381D11">
        <w:tab/>
      </w:r>
      <w:r w:rsidRPr="00381D11">
        <w:tab/>
      </w:r>
      <w:r w:rsidRPr="00381D11">
        <w:rPr>
          <w:spacing w:val="2"/>
        </w:rPr>
        <w:t>Méthodes et appareils de mesure du bruit à l’intérieur des véhicules à moteur</w:t>
      </w:r>
    </w:p>
    <w:p w14:paraId="549F27E1" w14:textId="77777777" w:rsidR="005A4E07" w:rsidRPr="00381D11" w:rsidRDefault="005A4E07" w:rsidP="005A4E07">
      <w:pPr>
        <w:pStyle w:val="SingleTxtG"/>
        <w:keepNext/>
        <w:keepLines/>
        <w:ind w:left="2268" w:hanging="1134"/>
      </w:pPr>
      <w:r w:rsidRPr="00381D11">
        <w:t>8.38.1</w:t>
      </w:r>
      <w:r w:rsidRPr="00381D11">
        <w:tab/>
        <w:t>Instruments de mesure</w:t>
      </w:r>
    </w:p>
    <w:p w14:paraId="78C9C80A" w14:textId="77777777" w:rsidR="005A4E07" w:rsidRPr="00381D11" w:rsidRDefault="005A4E07" w:rsidP="005A4E07">
      <w:pPr>
        <w:pStyle w:val="SingleTxtG"/>
        <w:ind w:left="2268" w:hanging="1134"/>
      </w:pPr>
      <w:r w:rsidRPr="00381D11">
        <w:t>8.38.1.1</w:t>
      </w:r>
      <w:r w:rsidRPr="00381D11">
        <w:tab/>
        <w:t>On doit utiliser un sonomètre omnidirectionnel de grande précision ayant au moins les caractéristiques prescrites dans la Publication 651 [1979] « Sonomètres de précision » de la Commission électrotechnique internationale (CEI), relative aux caractéristiques des appareils de mesure du bruit. La mesure doit être faite avec la pondération fréquentielle A et la pondération temporelle F conformes respectivement à la courbe A et au mode « réponse rapide ». Le type du sonomètre doit être noté dans le procès-verbal d’essai.</w:t>
      </w:r>
    </w:p>
    <w:p w14:paraId="700C17A6" w14:textId="77777777" w:rsidR="005A4E07" w:rsidRPr="00381D11" w:rsidRDefault="005A4E07" w:rsidP="005A4E07">
      <w:pPr>
        <w:pStyle w:val="SingleTxtG"/>
        <w:ind w:left="2268" w:hanging="1134"/>
      </w:pPr>
      <w:r w:rsidRPr="00381D11">
        <w:t>8.38.1.2</w:t>
      </w:r>
      <w:r w:rsidRPr="00381D11">
        <w:tab/>
      </w:r>
      <w:r w:rsidRPr="00381D11">
        <w:rPr>
          <w:spacing w:val="2"/>
        </w:rPr>
        <w:t xml:space="preserve">Le sonomètre est étalonné au moyen </w:t>
      </w:r>
      <w:r w:rsidRPr="00381D11">
        <w:t>d’un</w:t>
      </w:r>
      <w:r w:rsidRPr="00381D11">
        <w:rPr>
          <w:spacing w:val="2"/>
        </w:rPr>
        <w:t xml:space="preserve"> instrument d’étalonnage de la pression acoustique immédiatement avant et après chaque série d’essais. Si l’écart constaté dépasse 1 dB, les essais sont considérés comme non valables.</w:t>
      </w:r>
    </w:p>
    <w:p w14:paraId="1AF42A6D" w14:textId="77777777" w:rsidR="005A4E07" w:rsidRPr="00381D11" w:rsidRDefault="005A4E07" w:rsidP="005A4E07">
      <w:pPr>
        <w:pStyle w:val="SingleTxtG"/>
        <w:ind w:left="2268" w:hanging="1134"/>
      </w:pPr>
      <w:r w:rsidRPr="00381D11">
        <w:t>8.38.1.3</w:t>
      </w:r>
      <w:r w:rsidRPr="00381D11">
        <w:tab/>
        <w:t>On peut utiliser une bonnette pare-vent appropriée pour réduire l’incidence du vent lors des mesures dans des véhicules ouverts. En général, le type recommandé par le fabricant du sonomètre convient parfaitement.</w:t>
      </w:r>
    </w:p>
    <w:p w14:paraId="240C5976" w14:textId="77777777" w:rsidR="005A4E07" w:rsidRPr="00381D11" w:rsidRDefault="005A4E07" w:rsidP="005A4E07">
      <w:pPr>
        <w:pStyle w:val="SingleTxtG"/>
        <w:ind w:left="2268" w:hanging="1134"/>
      </w:pPr>
      <w:r w:rsidRPr="00381D11">
        <w:t>8.38.1.4</w:t>
      </w:r>
      <w:r w:rsidRPr="00381D11">
        <w:tab/>
        <w:t xml:space="preserve">Si d’autres appareils de mesure, par exemple un magnétophone et éventuellement un enregistreur de niveau, sont utilisés, leurs caractéristiques </w:t>
      </w:r>
      <w:proofErr w:type="spellStart"/>
      <w:r w:rsidRPr="00381D11">
        <w:t>électroacoustiques</w:t>
      </w:r>
      <w:proofErr w:type="spellEnd"/>
      <w:r w:rsidRPr="00381D11">
        <w:t xml:space="preserve"> globales doivent être conformes aux dispositions correspondantes de la Publication 651 [1979] de la CEI pour des instruments de la classe I.</w:t>
      </w:r>
    </w:p>
    <w:p w14:paraId="08D0D0BF" w14:textId="77777777" w:rsidR="005A4E07" w:rsidRPr="00381D11" w:rsidRDefault="005A4E07" w:rsidP="005A4E07">
      <w:pPr>
        <w:pStyle w:val="SingleTxtG"/>
        <w:ind w:left="2268"/>
      </w:pPr>
      <w:r w:rsidRPr="00381D11">
        <w:tab/>
        <w:t>Si l’équipement de mesure comprend un magnétophone, il peut être nécessaire d’insérer, à l’enregistrement et à la lecture, des réseaux appropriés de préaccentuation et de désaccentuation de manière à obtenir un rapport signal/bruit convenable dans tout l’intervalle de fréquences intéressant.</w:t>
      </w:r>
    </w:p>
    <w:p w14:paraId="4DE4F0CC" w14:textId="77777777" w:rsidR="005A4E07" w:rsidRPr="00381D11" w:rsidRDefault="005A4E07" w:rsidP="005A4E07">
      <w:pPr>
        <w:pStyle w:val="SingleTxtG"/>
        <w:ind w:left="2268" w:hanging="1134"/>
      </w:pPr>
      <w:r w:rsidRPr="00381D11">
        <w:t>8.38.1.5</w:t>
      </w:r>
      <w:r w:rsidRPr="00381D11">
        <w:tab/>
        <w:t>Le régime du moteur est mesuré au moyen d’un compte-tours indépendant ayant une précision de 3 %.</w:t>
      </w:r>
    </w:p>
    <w:p w14:paraId="62F6B1E7" w14:textId="77777777" w:rsidR="005A4E07" w:rsidRPr="00381D11" w:rsidRDefault="005A4E07" w:rsidP="005A4E07">
      <w:pPr>
        <w:pStyle w:val="SingleTxtG"/>
        <w:keepNext/>
        <w:keepLines/>
        <w:ind w:left="2268" w:hanging="1134"/>
      </w:pPr>
      <w:r w:rsidRPr="00381D11">
        <w:t>8.38.2</w:t>
      </w:r>
      <w:r w:rsidRPr="00381D11">
        <w:tab/>
        <w:t>Valeurs mesurées</w:t>
      </w:r>
    </w:p>
    <w:p w14:paraId="2D13C50F" w14:textId="77777777" w:rsidR="005A4E07" w:rsidRPr="00381D11" w:rsidRDefault="005A4E07" w:rsidP="005A4E07">
      <w:pPr>
        <w:pStyle w:val="SingleTxtG"/>
        <w:ind w:left="2268" w:hanging="1134"/>
      </w:pPr>
      <w:r w:rsidRPr="00381D11">
        <w:t>8.38.2.1</w:t>
      </w:r>
      <w:r w:rsidRPr="00381D11">
        <w:tab/>
        <w:t>Toutes les lectures du sonomètre doivent être faites avec la pondération temporelle F.</w:t>
      </w:r>
    </w:p>
    <w:p w14:paraId="6A7B97A1" w14:textId="77777777" w:rsidR="005A4E07" w:rsidRPr="00381D11" w:rsidRDefault="005A4E07" w:rsidP="005A4E07">
      <w:pPr>
        <w:pStyle w:val="SingleTxtG"/>
        <w:ind w:left="2268" w:hanging="1134"/>
      </w:pPr>
      <w:r w:rsidRPr="00381D11">
        <w:lastRenderedPageBreak/>
        <w:t>8.38.2.2</w:t>
      </w:r>
      <w:r w:rsidRPr="00381D11">
        <w:tab/>
      </w:r>
      <w:r w:rsidRPr="00381D11">
        <w:rPr>
          <w:spacing w:val="3"/>
        </w:rPr>
        <w:t xml:space="preserve">Les valeurs à </w:t>
      </w:r>
      <w:r w:rsidRPr="00381D11">
        <w:t>mesurer</w:t>
      </w:r>
      <w:r w:rsidRPr="00381D11">
        <w:rPr>
          <w:spacing w:val="3"/>
        </w:rPr>
        <w:t xml:space="preserve"> pour toutes les positions du microphone lors des essais de type et de contrôle sont les niveaux de pression acoustique avec pondération A, </w:t>
      </w:r>
      <w:proofErr w:type="spellStart"/>
      <w:r w:rsidRPr="00381D11">
        <w:rPr>
          <w:spacing w:val="3"/>
        </w:rPr>
        <w:t>LpA</w:t>
      </w:r>
      <w:proofErr w:type="spellEnd"/>
      <w:r w:rsidRPr="00381D11">
        <w:rPr>
          <w:spacing w:val="3"/>
        </w:rPr>
        <w:t xml:space="preserve">, exprimés en décibels (dB). Si la courbe de pondération </w:t>
      </w:r>
      <w:r w:rsidRPr="00381D11">
        <w:t>utilisée n’est pas spécifiée, les résultats sont exprimés en décibels dB</w:t>
      </w:r>
      <w:r w:rsidR="002249C9">
        <w:t xml:space="preserve"> </w:t>
      </w:r>
      <w:r w:rsidRPr="00381D11">
        <w:t>(A).</w:t>
      </w:r>
    </w:p>
    <w:p w14:paraId="2274EAC2" w14:textId="77777777" w:rsidR="005A4E07" w:rsidRPr="00381D11" w:rsidRDefault="005A4E07" w:rsidP="005A4E07">
      <w:pPr>
        <w:pStyle w:val="SingleTxtG"/>
        <w:keepNext/>
        <w:keepLines/>
        <w:ind w:left="2268" w:hanging="1134"/>
      </w:pPr>
      <w:r w:rsidRPr="00381D11">
        <w:t>8.38.3</w:t>
      </w:r>
      <w:r w:rsidRPr="00381D11">
        <w:tab/>
        <w:t>Conditions de mesure</w:t>
      </w:r>
    </w:p>
    <w:p w14:paraId="7A5EE432" w14:textId="77777777" w:rsidR="005A4E07" w:rsidRPr="00381D11" w:rsidRDefault="005A4E07" w:rsidP="005A4E07">
      <w:pPr>
        <w:pStyle w:val="SingleTxtG"/>
        <w:keepNext/>
        <w:keepLines/>
        <w:ind w:left="2268" w:hanging="1134"/>
      </w:pPr>
      <w:r w:rsidRPr="00381D11">
        <w:t>8.38.3.1</w:t>
      </w:r>
      <w:r w:rsidRPr="00381D11">
        <w:tab/>
        <w:t>Terrain d’essai</w:t>
      </w:r>
    </w:p>
    <w:p w14:paraId="25655C8F" w14:textId="77777777" w:rsidR="005A4E07" w:rsidRPr="00381D11" w:rsidRDefault="005A4E07" w:rsidP="005A4E07">
      <w:pPr>
        <w:pStyle w:val="SingleTxtG"/>
        <w:ind w:left="2268" w:hanging="1134"/>
      </w:pPr>
      <w:r w:rsidRPr="00381D11">
        <w:t>8.38.3.1.1</w:t>
      </w:r>
      <w:r w:rsidRPr="00381D11">
        <w:tab/>
        <w:t>Le terrain d’essai doit être tel que le bruit émis à l’extérieur par le véhicule ne contribue au bruit intérieur que par les réflexions sur le revêtement de la route, à l’exclusion des réflexions sur des bâtiments, des murs ou des obstacles semblables de grandes dimensions, extérieurs au véhicule. Pendant la mesure, le véhicule doit être à au moins 20 m de tout obstacle de grandes dimensions.</w:t>
      </w:r>
    </w:p>
    <w:p w14:paraId="3C9CA04F" w14:textId="77777777" w:rsidR="005A4E07" w:rsidRPr="00381D11" w:rsidRDefault="005A4E07" w:rsidP="005A4E07">
      <w:pPr>
        <w:pStyle w:val="SingleTxtG"/>
        <w:ind w:left="2268" w:hanging="1134"/>
      </w:pPr>
      <w:r w:rsidRPr="00381D11">
        <w:t>8.38.3.1.2</w:t>
      </w:r>
      <w:r w:rsidRPr="00381D11">
        <w:tab/>
        <w:t>La température de l’air ambiant doit être comprise entre -5 et +35 °C, et la vitesse du vent le long de la piste d’essai, à une hauteur d’environ 1,2 m, ne doit pas dépasser 5 m/s. Les autres conditions météorologiques doivent être telles qu’elles n’influencent pas les mesures. La vitesse du vent et sa direction par rapport à l’axe de la piste d’essai doivent être indiquées dans le procès-verbal d’essai.</w:t>
      </w:r>
    </w:p>
    <w:p w14:paraId="5FBEBFAE" w14:textId="77777777" w:rsidR="005A4E07" w:rsidRPr="00381D11" w:rsidRDefault="005A4E07" w:rsidP="005A4E07">
      <w:pPr>
        <w:pStyle w:val="SingleTxtG"/>
        <w:ind w:left="2268" w:hanging="1134"/>
      </w:pPr>
      <w:r w:rsidRPr="00381D11">
        <w:t>8.38.3.1.3</w:t>
      </w:r>
      <w:r w:rsidRPr="00381D11">
        <w:tab/>
        <w:t>Pour toutes les mesures de niveaux de pression acoustique pondérés A, la limite inférieure de l’intervalle dynamique compris entre le bruit de fond et le bruit propre de l’appareillage de mesure doit être inférieure d’au moins 10 dB aux niveaux de pression acoustique du bruit du véhicule.</w:t>
      </w:r>
    </w:p>
    <w:p w14:paraId="33CC4CE7" w14:textId="77777777" w:rsidR="005A4E07" w:rsidRPr="00381D11" w:rsidRDefault="005A4E07" w:rsidP="005A4E07">
      <w:pPr>
        <w:pStyle w:val="SingleTxtG"/>
        <w:ind w:left="2268" w:hanging="1134"/>
      </w:pPr>
      <w:r w:rsidRPr="00381D11">
        <w:t>8.38.3.1.4</w:t>
      </w:r>
      <w:r w:rsidRPr="00381D11">
        <w:tab/>
        <w:t>La piste d’essai doit être en dur, aussi lisse et plane que possible, et dépourvue de creux et de bosses ou de macro-irrégularités semblables de la surface, susceptibles de produire du bruit à l’intérieur des véhicules. Elle doit être sèche et libre de neige, de poussière, de cailloux, de feuilles, etc.</w:t>
      </w:r>
    </w:p>
    <w:p w14:paraId="3FAF19D4" w14:textId="77777777" w:rsidR="005A4E07" w:rsidRPr="00381D11" w:rsidRDefault="005A4E07" w:rsidP="005A4E07">
      <w:pPr>
        <w:pStyle w:val="SingleTxtG"/>
        <w:keepNext/>
        <w:keepLines/>
        <w:ind w:left="2268" w:hanging="1134"/>
      </w:pPr>
      <w:r w:rsidRPr="00381D11">
        <w:t>8.38.3.2</w:t>
      </w:r>
      <w:r w:rsidRPr="00381D11">
        <w:tab/>
        <w:t>Véhicule</w:t>
      </w:r>
    </w:p>
    <w:p w14:paraId="3B7EA0AC" w14:textId="77777777" w:rsidR="005A4E07" w:rsidRPr="00381D11" w:rsidRDefault="005A4E07" w:rsidP="005A4E07">
      <w:pPr>
        <w:pStyle w:val="SingleTxtG"/>
        <w:keepNext/>
        <w:keepLines/>
        <w:ind w:left="2268" w:hanging="1134"/>
      </w:pPr>
      <w:r w:rsidRPr="00381D11">
        <w:t>8.38.3.2.1</w:t>
      </w:r>
      <w:r w:rsidRPr="00381D11">
        <w:tab/>
        <w:t>Moteur et pneumatiques</w:t>
      </w:r>
    </w:p>
    <w:p w14:paraId="03E6CB58" w14:textId="77777777" w:rsidR="005A4E07" w:rsidRPr="00381D11" w:rsidRDefault="005A4E07" w:rsidP="005A4E07">
      <w:pPr>
        <w:pStyle w:val="SingleTxtG"/>
        <w:ind w:left="2268" w:hanging="1134"/>
      </w:pPr>
      <w:r w:rsidRPr="00381D11">
        <w:rPr>
          <w:spacing w:val="-8"/>
        </w:rPr>
        <w:t>8.38.3.2.1.1</w:t>
      </w:r>
      <w:r w:rsidRPr="00381D11">
        <w:rPr>
          <w:spacing w:val="-8"/>
        </w:rPr>
        <w:tab/>
      </w:r>
      <w:r w:rsidRPr="00381D11">
        <w:t>Pendant l’essai, les conditions de fonctionnement du moteur doivent être conformes aux préconisations fixées par le constructeur, notamment en ce qui concerne le carburant, le lubrifiant, le calage de l’allumage ou le calage de la pompe d’injection, pour l’essai. Le moteur est porté à sa température normale de fonctionnement juste avant le début de l’essai, par exemple en faisant rouler le véhicule sur une distance suffisamment longue à vitesse moyenne.</w:t>
      </w:r>
    </w:p>
    <w:p w14:paraId="48138ED0" w14:textId="77777777" w:rsidR="005A4E07" w:rsidRPr="00381D11" w:rsidRDefault="005A4E07" w:rsidP="005A4E07">
      <w:pPr>
        <w:pStyle w:val="SingleTxtG"/>
        <w:ind w:left="2268" w:hanging="1134"/>
      </w:pPr>
      <w:r w:rsidRPr="00381D11">
        <w:rPr>
          <w:spacing w:val="-8"/>
        </w:rPr>
        <w:t>8.38.3.2.1.2</w:t>
      </w:r>
      <w:r w:rsidRPr="00381D11">
        <w:rPr>
          <w:spacing w:val="-8"/>
        </w:rPr>
        <w:tab/>
      </w:r>
      <w:r w:rsidRPr="00381D11">
        <w:t>Les pneus utilisés doivent être du type prescrit par le constructeur du véhicule. Si le montage de pneus tout terrain est facultatif sur le véhicule d’essai, ce dernier est équipé de pneus route. Les pneus doivent être pratiquement neufs, mais ils doivent avoir une usure minimale correspondant à 300 km. Le type de pneu et les pressions de gonflage lors de l’essai doivent être notés dans le procès-verbal d’essai. Les roues du véhicule doivent être équilibrées statiquement et dynamiquement si l’on estime qu’un défaut d’équilibrage des roues est de nature à influer sur le niveau de bruit à l’intérieur du véhicule.</w:t>
      </w:r>
    </w:p>
    <w:p w14:paraId="315AA2F8" w14:textId="77777777" w:rsidR="005A4E07" w:rsidRPr="00381D11" w:rsidRDefault="005A4E07" w:rsidP="005A4E07">
      <w:pPr>
        <w:pStyle w:val="SingleTxtG"/>
        <w:ind w:left="2268" w:hanging="1134"/>
      </w:pPr>
      <w:r w:rsidRPr="00381D11">
        <w:rPr>
          <w:spacing w:val="-8"/>
        </w:rPr>
        <w:t>8.38.3.2.1.3</w:t>
      </w:r>
      <w:r w:rsidRPr="00381D11">
        <w:rPr>
          <w:spacing w:val="-8"/>
        </w:rPr>
        <w:tab/>
      </w:r>
      <w:r w:rsidRPr="00381D11">
        <w:t>Si le ou les radiateurs de refroidissement du moteur sont équipés de dispositifs tels que volets, ceux-ci doivent être ouverts pendant les mesures. Dans les conditions types d’essai, le ventilateur doit fonctionner normalement ; pour les véhicules équipés de volets et/ou d’un ventilateur automatiques, les conditions de fonctionnement de ces dispositifs doivent être indiquées dans le procès-verbal d’essai.</w:t>
      </w:r>
    </w:p>
    <w:p w14:paraId="7D2AE306" w14:textId="77777777" w:rsidR="005A4E07" w:rsidRPr="00381D11" w:rsidRDefault="005A4E07" w:rsidP="005A4E07">
      <w:pPr>
        <w:pStyle w:val="SingleTxtG"/>
        <w:keepNext/>
        <w:keepLines/>
        <w:ind w:left="2268" w:hanging="1134"/>
      </w:pPr>
      <w:r w:rsidRPr="00381D11">
        <w:t>8.38.3.2.2</w:t>
      </w:r>
      <w:r w:rsidRPr="00381D11">
        <w:tab/>
        <w:t>État de charge du véhicule</w:t>
      </w:r>
    </w:p>
    <w:p w14:paraId="715462B3" w14:textId="77777777" w:rsidR="005A4E07" w:rsidRPr="00381D11" w:rsidRDefault="005A4E07" w:rsidP="005A4E07">
      <w:pPr>
        <w:pStyle w:val="SingleTxtG"/>
        <w:ind w:left="2268" w:hanging="1134"/>
      </w:pPr>
      <w:r w:rsidRPr="00381D11">
        <w:rPr>
          <w:spacing w:val="-8"/>
        </w:rPr>
        <w:t>8.38.3.2.2.1</w:t>
      </w:r>
      <w:r w:rsidRPr="00381D11">
        <w:rPr>
          <w:spacing w:val="-8"/>
        </w:rPr>
        <w:tab/>
      </w:r>
      <w:r w:rsidRPr="00381D11">
        <w:rPr>
          <w:spacing w:val="3"/>
        </w:rPr>
        <w:t xml:space="preserve">Le véhicule doit être à </w:t>
      </w:r>
      <w:r w:rsidRPr="00381D11">
        <w:t>vide</w:t>
      </w:r>
      <w:r w:rsidRPr="00381D11">
        <w:rPr>
          <w:spacing w:val="3"/>
        </w:rPr>
        <w:t xml:space="preserve">. Dans la cabine des camions et véhicules similaires, il ne doit pas y avoir plus de deux personnes (à savoir le </w:t>
      </w:r>
      <w:r w:rsidRPr="00381D11">
        <w:rPr>
          <w:spacing w:val="3"/>
        </w:rPr>
        <w:lastRenderedPageBreak/>
        <w:t>conducteur et un observateur) et, dans les véhicules de transport en commun ayant plus de huit places assises, plus de trois personnes, lors de l’essai.</w:t>
      </w:r>
    </w:p>
    <w:p w14:paraId="4D5B613E" w14:textId="77777777" w:rsidR="005A4E07" w:rsidRPr="00381D11" w:rsidRDefault="005A4E07" w:rsidP="005A4E07">
      <w:pPr>
        <w:pStyle w:val="SingleTxtG"/>
        <w:keepNext/>
        <w:keepLines/>
        <w:ind w:left="2268" w:hanging="1134"/>
      </w:pPr>
      <w:r w:rsidRPr="00381D11">
        <w:t>8.38.3.2.3</w:t>
      </w:r>
      <w:r w:rsidRPr="00381D11">
        <w:tab/>
        <w:t>Ouvertures, fenêtres et accessoires</w:t>
      </w:r>
    </w:p>
    <w:p w14:paraId="45AE56DF" w14:textId="77777777" w:rsidR="005A4E07" w:rsidRPr="00381D11" w:rsidRDefault="005A4E07" w:rsidP="005A4E07">
      <w:pPr>
        <w:pStyle w:val="SingleTxtG"/>
        <w:ind w:left="2268"/>
      </w:pPr>
      <w:r w:rsidRPr="00381D11">
        <w:t xml:space="preserve">Toutes les ouvertures telles que toits ouvrants, fenêtres et ouïes d’aération doivent être fermées si possible. Les accessoires tels que les </w:t>
      </w:r>
      <w:proofErr w:type="spellStart"/>
      <w:r w:rsidRPr="00381D11">
        <w:t>essuie-glaces</w:t>
      </w:r>
      <w:proofErr w:type="spellEnd"/>
      <w:r w:rsidRPr="00381D11">
        <w:t xml:space="preserve"> et les ventilateurs de chauffage et de ventilation, ainsi que les appareils de climatisation ne doivent pas fonctionner pendant les essais. Si le véhicule d’essai est équipé d’accessoires à déclenchement automatique, le procès</w:t>
      </w:r>
      <w:r w:rsidRPr="00381D11">
        <w:noBreakHyphen/>
        <w:t>verbal d’essai doit indiquer dans quelles conditions ils ont fonctionné le cas échéant.</w:t>
      </w:r>
    </w:p>
    <w:p w14:paraId="4C479090" w14:textId="77777777" w:rsidR="005A4E07" w:rsidRPr="00381D11" w:rsidRDefault="005A4E07" w:rsidP="005A4E07">
      <w:pPr>
        <w:pStyle w:val="SingleTxtG"/>
        <w:keepNext/>
        <w:keepLines/>
        <w:ind w:left="2268" w:hanging="1134"/>
      </w:pPr>
      <w:r w:rsidRPr="00381D11">
        <w:t>8.38.4</w:t>
      </w:r>
      <w:r w:rsidRPr="00381D11">
        <w:tab/>
        <w:t>Méthodes d’essai</w:t>
      </w:r>
    </w:p>
    <w:p w14:paraId="7081BF33" w14:textId="77777777" w:rsidR="005A4E07" w:rsidRPr="00381D11" w:rsidRDefault="005A4E07" w:rsidP="005A4E07">
      <w:pPr>
        <w:pStyle w:val="SingleTxtG"/>
        <w:keepNext/>
        <w:keepLines/>
        <w:ind w:left="2268" w:hanging="1134"/>
      </w:pPr>
      <w:r w:rsidRPr="00381D11">
        <w:t>8.38.4.1</w:t>
      </w:r>
      <w:r w:rsidRPr="00381D11">
        <w:tab/>
        <w:t>Conditions générales d’essai</w:t>
      </w:r>
    </w:p>
    <w:p w14:paraId="3C90EE08" w14:textId="77777777" w:rsidR="005A4E07" w:rsidRPr="00381D11" w:rsidRDefault="005A4E07" w:rsidP="005A4E07">
      <w:pPr>
        <w:pStyle w:val="SingleTxtG"/>
        <w:ind w:left="2268" w:hanging="1134"/>
      </w:pPr>
      <w:r w:rsidRPr="00381D11">
        <w:t>8.38.4.1.1</w:t>
      </w:r>
      <w:r w:rsidRPr="00381D11">
        <w:tab/>
        <w:t>Deux mesures au moins sont exécutées à chaque emplacement du microphone et pour chaque condition de fonctionnement. Si la dispersion des valeurs de la pression pondérée A obtenues quelles que soient les conditions de mesure dépasse 3 dB (A), on répète les mesures jusqu’à ce que deux résultats successifs indépendants soient compris dans un intervalle de 3 dB ; on retient comme résultat de l’essai la valeur moyenne de ces deux mesures.</w:t>
      </w:r>
    </w:p>
    <w:p w14:paraId="1F086EF7" w14:textId="77777777" w:rsidR="005A4E07" w:rsidRPr="00381D11" w:rsidRDefault="005A4E07" w:rsidP="005A4E07">
      <w:pPr>
        <w:pStyle w:val="SingleTxtG"/>
        <w:keepNext/>
        <w:keepLines/>
        <w:ind w:left="2268" w:hanging="1134"/>
      </w:pPr>
      <w:r w:rsidRPr="00381D11">
        <w:t>8.38.4.1.2</w:t>
      </w:r>
      <w:r w:rsidRPr="00381D11">
        <w:tab/>
        <w:t>Les valeurs indiquées dans le procès-verbal d’essai sont arrondies au décibel le plus proche.</w:t>
      </w:r>
    </w:p>
    <w:p w14:paraId="2195CD34" w14:textId="77777777" w:rsidR="005A4E07" w:rsidRPr="00381D11" w:rsidRDefault="005A4E07" w:rsidP="005A4E07">
      <w:pPr>
        <w:pStyle w:val="SingleTxtG"/>
        <w:ind w:left="2268" w:hanging="1134"/>
      </w:pPr>
      <w:r w:rsidRPr="00381D11">
        <w:t>8.38.4.1.3</w:t>
      </w:r>
      <w:r w:rsidRPr="00381D11">
        <w:tab/>
        <w:t>Les pics manifestement sans rapport avec les valeurs généralement relevées ne sont pas pris en considération.</w:t>
      </w:r>
    </w:p>
    <w:p w14:paraId="0AEE04B5" w14:textId="77777777" w:rsidR="005A4E07" w:rsidRPr="00381D11" w:rsidRDefault="005A4E07" w:rsidP="005A4E07">
      <w:pPr>
        <w:pStyle w:val="SingleTxtG"/>
        <w:ind w:left="2268" w:hanging="1134"/>
      </w:pPr>
      <w:r w:rsidRPr="00381D11">
        <w:t>8.38.4.1.4</w:t>
      </w:r>
      <w:r w:rsidRPr="00381D11">
        <w:tab/>
        <w:t>Lorsque les valeurs affichées par le sonomètre fluctuent, on détermine une valeur moyenne. On ne tient pas compte des pics occasionnels.</w:t>
      </w:r>
    </w:p>
    <w:p w14:paraId="68374BCC" w14:textId="77777777" w:rsidR="005A4E07" w:rsidRPr="00381D11" w:rsidRDefault="005A4E07" w:rsidP="005A4E07">
      <w:pPr>
        <w:pStyle w:val="SingleTxtG"/>
        <w:ind w:left="2268" w:hanging="1134"/>
      </w:pPr>
      <w:r w:rsidRPr="00381D11">
        <w:t>8.38.4.1.5</w:t>
      </w:r>
      <w:r w:rsidRPr="00381D11">
        <w:tab/>
        <w:t>On doit aussi faire état dans le procès-verbal d’essai de la présence de sons purs clairement audibles ou de bruits à caractère impulsionnel distinct.</w:t>
      </w:r>
    </w:p>
    <w:p w14:paraId="2C63CC38" w14:textId="77777777" w:rsidR="005A4E07" w:rsidRPr="00381D11" w:rsidRDefault="005A4E07" w:rsidP="005A4E07">
      <w:pPr>
        <w:pStyle w:val="SingleTxtG"/>
        <w:keepNext/>
        <w:keepLines/>
        <w:ind w:left="2268" w:hanging="1134"/>
      </w:pPr>
      <w:r w:rsidRPr="00381D11">
        <w:t>8.38.4.2</w:t>
      </w:r>
      <w:r w:rsidRPr="00381D11">
        <w:tab/>
        <w:t>Essai en accélération</w:t>
      </w:r>
    </w:p>
    <w:p w14:paraId="0B9E4488" w14:textId="77777777" w:rsidR="005A4E07" w:rsidRPr="00381D11" w:rsidRDefault="005A4E07" w:rsidP="005A4E07">
      <w:pPr>
        <w:pStyle w:val="SingleTxtG"/>
        <w:keepNext/>
        <w:keepLines/>
        <w:ind w:left="2268" w:hanging="1134"/>
      </w:pPr>
      <w:r w:rsidRPr="00381D11">
        <w:t>8.38.4.2.1</w:t>
      </w:r>
      <w:r w:rsidRPr="00381D11">
        <w:tab/>
        <w:t>La méthode d’essai à appliquer est la suivante :</w:t>
      </w:r>
    </w:p>
    <w:p w14:paraId="51B7D41F" w14:textId="77777777" w:rsidR="005A4E07" w:rsidRPr="00381D11" w:rsidRDefault="005A4E07" w:rsidP="005A4E07">
      <w:pPr>
        <w:pStyle w:val="SingleTxtG"/>
        <w:ind w:left="2268"/>
      </w:pPr>
      <w:r w:rsidRPr="00381D11">
        <w:tab/>
        <w:t>On stabilise la vitesse du véhicule et le régime du moteur aux conditions initiales de fonctionnement prescrites.</w:t>
      </w:r>
    </w:p>
    <w:p w14:paraId="14518461" w14:textId="77777777" w:rsidR="005A4E07" w:rsidRPr="00381D11" w:rsidRDefault="005A4E07" w:rsidP="005A4E07">
      <w:pPr>
        <w:pStyle w:val="SingleTxtG"/>
        <w:ind w:left="2268"/>
      </w:pPr>
      <w:r w:rsidRPr="00381D11">
        <w:t>Une fois cette stabilisation obtenue, on ouvre la commande de gaz en grand le plus vite possible et on la maintient dans cette position jusqu’à atteindre soit 90 % du régime de puissance maximale du moteur, tel qu’il est défini par le constructeur du véhicule, soit 100 km/h si cette seconde valeur est moins élevée.</w:t>
      </w:r>
    </w:p>
    <w:p w14:paraId="16502BEC" w14:textId="77777777" w:rsidR="005A4E07" w:rsidRPr="00381D11" w:rsidRDefault="005A4E07" w:rsidP="005A4E07">
      <w:pPr>
        <w:pStyle w:val="SingleTxtG"/>
        <w:keepNext/>
        <w:keepLines/>
        <w:ind w:left="2268" w:hanging="1134"/>
      </w:pPr>
      <w:r w:rsidRPr="00381D11">
        <w:t>8.38.4.2.2</w:t>
      </w:r>
      <w:r w:rsidRPr="00381D11">
        <w:tab/>
        <w:t>Les conditions de fonctionnement initiales prescrites sont les suivantes :</w:t>
      </w:r>
    </w:p>
    <w:p w14:paraId="1CB1B66F" w14:textId="77777777" w:rsidR="005A4E07" w:rsidRPr="00381D11" w:rsidRDefault="005A4E07" w:rsidP="005A4E07">
      <w:pPr>
        <w:pStyle w:val="SingleTxtG"/>
        <w:ind w:left="2268" w:hanging="1134"/>
      </w:pPr>
      <w:r w:rsidRPr="00381D11">
        <w:rPr>
          <w:spacing w:val="-8"/>
        </w:rPr>
        <w:t>8.38.4.2.2.1</w:t>
      </w:r>
      <w:r w:rsidRPr="00381D11">
        <w:rPr>
          <w:spacing w:val="-8"/>
        </w:rPr>
        <w:tab/>
      </w:r>
      <w:r w:rsidRPr="00381D11">
        <w:t>Véhicules équipés d’une boîte de vitesses à commande manuelle</w:t>
      </w:r>
    </w:p>
    <w:p w14:paraId="68B06E8E" w14:textId="77777777" w:rsidR="005A4E07" w:rsidRPr="00381D11" w:rsidRDefault="005A4E07" w:rsidP="005A4E07">
      <w:pPr>
        <w:pStyle w:val="SingleTxtG"/>
        <w:ind w:left="2268" w:hanging="1134"/>
      </w:pPr>
      <w:r w:rsidRPr="00381D11">
        <w:rPr>
          <w:spacing w:val="-10"/>
        </w:rPr>
        <w:t>8.38.4.2.2.1.1</w:t>
      </w:r>
      <w:r w:rsidRPr="00381D11">
        <w:tab/>
        <w:t>Si le véhicule est muni d’une boîte de vitesses à commande manuelle, celle-ci doit être sur le rapport le plus élevé sur lequel on puisse exécuter l’essai sans dépasser 120 km/h ; on ne doit pas changer de rapport pendant l’essai.</w:t>
      </w:r>
    </w:p>
    <w:p w14:paraId="538E1A32" w14:textId="77777777" w:rsidR="005A4E07" w:rsidRPr="00381D11" w:rsidRDefault="005A4E07" w:rsidP="005A4E07">
      <w:pPr>
        <w:pStyle w:val="SingleTxtG"/>
        <w:ind w:left="2268" w:hanging="1134"/>
      </w:pPr>
      <w:r w:rsidRPr="00381D11">
        <w:rPr>
          <w:spacing w:val="-10"/>
        </w:rPr>
        <w:t>8.38.4.2.2.1.2</w:t>
      </w:r>
      <w:r w:rsidRPr="00381D11">
        <w:tab/>
        <w:t>Si, lorsque le moteur tourne à 90 % du régime de puissance maximale, la vitesse du véhicule dépasse 120 km/h sur le rapport le plus élevé, on doit choisir un rapport inférieur, mais au minimum la troisième pour une boîte à quatre rapports ou plus, ou la seconde pour une boîte à trois rapports. Si la vitesse du véhicule dépasse encore 120 km/h sur ce rapport inférieur, le véhicule doit être essayé dans la plage de vitesse comprise entre 60 et 120 km/h sur ce rapport.</w:t>
      </w:r>
    </w:p>
    <w:p w14:paraId="0D8FDD7D" w14:textId="77777777" w:rsidR="005A4E07" w:rsidRPr="00381D11" w:rsidRDefault="005A4E07" w:rsidP="005A4E07">
      <w:pPr>
        <w:pStyle w:val="SingleTxtG"/>
        <w:ind w:left="2268" w:hanging="1134"/>
      </w:pPr>
      <w:r w:rsidRPr="00381D11">
        <w:rPr>
          <w:spacing w:val="-8"/>
        </w:rPr>
        <w:t>8.38.4.2.2.1.3</w:t>
      </w:r>
      <w:r w:rsidRPr="00381D11">
        <w:tab/>
        <w:t xml:space="preserve">Le régime initial du moteur doit être le régime le plus bas qui permette une montée en régime continue pendant l’essai, mais il ne doit pas être inférieur à </w:t>
      </w:r>
      <w:r w:rsidRPr="00381D11">
        <w:lastRenderedPageBreak/>
        <w:t>45 % du régime de puissance maximale, à moins que la vitesse de 120 km/h soit dépassée à 90 % du régime de puissance maximale sur le rapport le plus bas autorisé, auquel cas le régime initial du moteur doit être celui qui correspond à une vitesse du véhicule de 60 km/h.</w:t>
      </w:r>
    </w:p>
    <w:p w14:paraId="6330B869" w14:textId="77777777" w:rsidR="005A4E07" w:rsidRPr="00381D11" w:rsidRDefault="005A4E07" w:rsidP="005A4E07">
      <w:pPr>
        <w:pStyle w:val="SingleTxtG"/>
        <w:keepNext/>
        <w:keepLines/>
        <w:ind w:left="2268" w:hanging="1134"/>
      </w:pPr>
      <w:r w:rsidRPr="00381D11">
        <w:t>8.38.4.2.3</w:t>
      </w:r>
      <w:r w:rsidRPr="00381D11">
        <w:tab/>
        <w:t>Véhicules équipés d’une boîte de vitesses automatique</w:t>
      </w:r>
    </w:p>
    <w:p w14:paraId="5F1F703B" w14:textId="77777777" w:rsidR="005A4E07" w:rsidRPr="00381D11" w:rsidRDefault="005A4E07" w:rsidP="005A4E07">
      <w:pPr>
        <w:pStyle w:val="SingleTxtG"/>
        <w:ind w:left="2268" w:hanging="1134"/>
      </w:pPr>
      <w:r w:rsidRPr="00381D11">
        <w:rPr>
          <w:spacing w:val="-8"/>
        </w:rPr>
        <w:t>8.38.4.2.3.1</w:t>
      </w:r>
      <w:r w:rsidRPr="00381D11">
        <w:tab/>
        <w:t>Sur les véhicules équipés d’une boîte de vitesses automatique, le régime initial du moteur doit être stabilisé à une valeur aussi proche que possible de 45 % du régime de puissance maximale. La vitesse correspondante du véhicule sur route doit être d’environ 60 km/h.</w:t>
      </w:r>
    </w:p>
    <w:p w14:paraId="54216A57" w14:textId="77777777" w:rsidR="005A4E07" w:rsidRPr="00381D11" w:rsidRDefault="005A4E07" w:rsidP="005A4E07">
      <w:pPr>
        <w:pStyle w:val="SingleTxtG"/>
        <w:ind w:left="2268" w:hanging="1134"/>
      </w:pPr>
      <w:r w:rsidRPr="00381D11">
        <w:t>8.38.4.2.4</w:t>
      </w:r>
      <w:r w:rsidRPr="00381D11">
        <w:tab/>
        <w:t xml:space="preserve">S’il se produit un changement de rapport avant d’atteindre la valeur terminale de 90 % du régime de puissance maximale ou de 120 km/h, le régime initial doit être égal à 50 % du régime auquel a lieu le changement de rapport. Le système de </w:t>
      </w:r>
      <w:proofErr w:type="spellStart"/>
      <w:r w:rsidRPr="00381D11">
        <w:t>rétrogradage</w:t>
      </w:r>
      <w:proofErr w:type="spellEnd"/>
      <w:r w:rsidRPr="00381D11">
        <w:t xml:space="preserve"> au pied (« kick down ») doit si possible être mis hors fonction.</w:t>
      </w:r>
    </w:p>
    <w:p w14:paraId="20F95C75" w14:textId="77777777" w:rsidR="005A4E07" w:rsidRPr="00381D11" w:rsidRDefault="005A4E07" w:rsidP="005A4E07">
      <w:pPr>
        <w:pStyle w:val="SingleTxtG"/>
        <w:ind w:left="2268" w:hanging="1134"/>
      </w:pPr>
      <w:r w:rsidRPr="00381D11">
        <w:t>8.38.4.2.5</w:t>
      </w:r>
      <w:r w:rsidRPr="00381D11">
        <w:tab/>
        <w:t xml:space="preserve">En accélération à plein gaz, on doit relever et consigner dans le procès-verbal d’essai, dans les conditions prévues au paragraphe 8.38.4.1 ci-dessus, la valeur maximale </w:t>
      </w:r>
      <w:proofErr w:type="spellStart"/>
      <w:r w:rsidRPr="00381D11">
        <w:t>LpA</w:t>
      </w:r>
      <w:proofErr w:type="spellEnd"/>
      <w:r w:rsidRPr="00381D11">
        <w:t xml:space="preserve"> obtenue dans la plage d’accélération prescrite.</w:t>
      </w:r>
    </w:p>
    <w:p w14:paraId="195CA79C" w14:textId="77777777" w:rsidR="005A4E07" w:rsidRPr="00381D11" w:rsidRDefault="005A4E07" w:rsidP="005A4E07">
      <w:pPr>
        <w:pStyle w:val="SingleTxtG"/>
        <w:keepNext/>
        <w:keepLines/>
        <w:ind w:left="2268" w:hanging="1134"/>
      </w:pPr>
      <w:r w:rsidRPr="00381D11">
        <w:t>8.38.4.3</w:t>
      </w:r>
      <w:r w:rsidRPr="00381D11">
        <w:tab/>
        <w:t>Essai véhicule à l’arrêt</w:t>
      </w:r>
    </w:p>
    <w:p w14:paraId="1296BA81" w14:textId="77777777" w:rsidR="005A4E07" w:rsidRPr="00381D11" w:rsidRDefault="005A4E07" w:rsidP="005A4E07">
      <w:pPr>
        <w:pStyle w:val="SingleTxtG"/>
        <w:ind w:left="2268" w:hanging="1134"/>
      </w:pPr>
      <w:r w:rsidRPr="00381D11">
        <w:t>8.38.4.3.1</w:t>
      </w:r>
      <w:r w:rsidRPr="00381D11">
        <w:tab/>
        <w:t>Les essais véhicule à l’arrêt sont exécutés au point mort, le moteur tournant au régime de ralenti fixé par le constructeur.</w:t>
      </w:r>
    </w:p>
    <w:p w14:paraId="3B7DAE7F" w14:textId="77777777" w:rsidR="005A4E07" w:rsidRPr="00381D11" w:rsidRDefault="005A4E07" w:rsidP="005A4E07">
      <w:pPr>
        <w:pStyle w:val="SingleTxtG"/>
        <w:ind w:left="2268" w:hanging="1134"/>
      </w:pPr>
      <w:r w:rsidRPr="00381D11">
        <w:t>8.38.4.3.2</w:t>
      </w:r>
      <w:r w:rsidRPr="00381D11">
        <w:tab/>
        <w:t xml:space="preserve">Les valeurs de </w:t>
      </w:r>
      <w:proofErr w:type="spellStart"/>
      <w:r w:rsidRPr="00381D11">
        <w:t>LpA</w:t>
      </w:r>
      <w:proofErr w:type="spellEnd"/>
      <w:r w:rsidRPr="00381D11">
        <w:t xml:space="preserve"> relevées dans les conditions prescrites au paragraphe 8.38.4.3.1 ci-dessus constituent les résultats des mesures et doivent être consignées dans le procès-verbal d’essai.</w:t>
      </w:r>
    </w:p>
    <w:p w14:paraId="5F9C0A7D" w14:textId="77777777" w:rsidR="005A4E07" w:rsidRPr="00381D11" w:rsidRDefault="005A4E07" w:rsidP="005A4E07">
      <w:pPr>
        <w:pStyle w:val="SingleTxtG"/>
        <w:keepNext/>
        <w:keepLines/>
        <w:ind w:left="2268" w:hanging="1134"/>
      </w:pPr>
      <w:r w:rsidRPr="00381D11">
        <w:t>8.38.5</w:t>
      </w:r>
      <w:r w:rsidRPr="00381D11">
        <w:tab/>
        <w:t>Position du microphone</w:t>
      </w:r>
    </w:p>
    <w:p w14:paraId="004B3AC6" w14:textId="77777777" w:rsidR="005A4E07" w:rsidRPr="00381D11" w:rsidRDefault="005A4E07" w:rsidP="005A4E07">
      <w:pPr>
        <w:pStyle w:val="SingleTxtG"/>
        <w:keepNext/>
        <w:keepLines/>
        <w:ind w:left="2268" w:hanging="1134"/>
      </w:pPr>
      <w:r w:rsidRPr="00381D11">
        <w:t>8.38.5.1</w:t>
      </w:r>
      <w:r w:rsidRPr="00381D11">
        <w:tab/>
        <w:t>Position du microphone dans le véhicule</w:t>
      </w:r>
    </w:p>
    <w:p w14:paraId="611A7DD8" w14:textId="77777777" w:rsidR="005A4E07" w:rsidRPr="00381D11" w:rsidRDefault="005A4E07" w:rsidP="005A4E07">
      <w:pPr>
        <w:pStyle w:val="SingleTxtG"/>
        <w:ind w:left="2268" w:hanging="1134"/>
      </w:pPr>
      <w:r w:rsidRPr="00381D11">
        <w:t>8.38.5.1.1</w:t>
      </w:r>
      <w:r w:rsidRPr="00381D11">
        <w:tab/>
        <w:t>Lors de la mesure, aucune des places assises où le niveau sonore est mesuré dans le véhicule ne doit être occupée, à l’exception de la place du conducteur.</w:t>
      </w:r>
    </w:p>
    <w:p w14:paraId="505A9EFC" w14:textId="77777777" w:rsidR="005A4E07" w:rsidRPr="00381D11" w:rsidRDefault="005A4E07" w:rsidP="005A4E07">
      <w:pPr>
        <w:pStyle w:val="SingleTxtG"/>
        <w:ind w:left="2268" w:hanging="1134"/>
      </w:pPr>
      <w:r w:rsidRPr="00381D11">
        <w:t>8.38.5.1.2</w:t>
      </w:r>
      <w:r w:rsidRPr="00381D11">
        <w:tab/>
        <w:t>Le microphone ne doit pas être placé à moins de 0,15 m des parois, des garnitures intérieures ou des personnes présentes. Si un assistant est présent lors de la mesure (voir par. 8.38.6.2), il doit se tenir à 1 m au moins du microphone.</w:t>
      </w:r>
    </w:p>
    <w:p w14:paraId="3F9217C4" w14:textId="77777777" w:rsidR="005A4E07" w:rsidRPr="00381D11" w:rsidRDefault="005A4E07" w:rsidP="005A4E07">
      <w:pPr>
        <w:pStyle w:val="SingleTxtG"/>
        <w:ind w:left="2268" w:hanging="1134"/>
      </w:pPr>
      <w:r w:rsidRPr="00381D11">
        <w:t>8.38.5.1.3</w:t>
      </w:r>
      <w:r w:rsidRPr="00381D11">
        <w:tab/>
        <w:t>Le microphone doit être orienté à l’horizontale, son axe de sensibilité maximale (selon les spécifications du fabricant) étant pointé dans la direction vers laquelle ferait face une personne occupant le siège ou une place debout ou, si cette direction n’est pas définie, dans le sens de la marche.</w:t>
      </w:r>
    </w:p>
    <w:p w14:paraId="62A69B75" w14:textId="77777777" w:rsidR="005A4E07" w:rsidRPr="00381D11" w:rsidRDefault="005A4E07" w:rsidP="005A4E07">
      <w:pPr>
        <w:pStyle w:val="SingleTxtG"/>
        <w:ind w:left="2268" w:hanging="1134"/>
      </w:pPr>
      <w:r w:rsidRPr="00381D11">
        <w:t>8.38.5.2</w:t>
      </w:r>
      <w:r w:rsidRPr="00381D11">
        <w:tab/>
        <w:t>Position du microphone par rapport à un siège et réglage des sièges et des appuie-tête (voir fig. 10 ci-dessous)</w:t>
      </w:r>
    </w:p>
    <w:p w14:paraId="2CA6CEDE" w14:textId="77777777" w:rsidR="005A4E07" w:rsidRPr="00381D11" w:rsidRDefault="005A4E07" w:rsidP="005A4E07">
      <w:pPr>
        <w:pStyle w:val="SingleTxtG"/>
        <w:ind w:left="2268" w:hanging="1134"/>
      </w:pPr>
      <w:r w:rsidRPr="00381D11">
        <w:t>8.38.5.2.1</w:t>
      </w:r>
      <w:r w:rsidRPr="00381D11">
        <w:tab/>
        <w:t>Pour le positionnement du microphone conformément aux prescriptions formulées ci-après, les sièges et les appuie-tête réglables doivent être réglés en position médiane, entre l’horizontale et la verticale. Si le dossier du siège est réglable, il doit être réglé le plus près possible de la verticale.</w:t>
      </w:r>
    </w:p>
    <w:p w14:paraId="165ADBB0" w14:textId="77777777" w:rsidR="005A4E07" w:rsidRPr="00381D11" w:rsidRDefault="005A4E07" w:rsidP="005A4E07">
      <w:pPr>
        <w:pStyle w:val="SingleTxtG"/>
        <w:ind w:left="2268" w:hanging="1134"/>
      </w:pPr>
      <w:r w:rsidRPr="00381D11">
        <w:rPr>
          <w:spacing w:val="-8"/>
        </w:rPr>
        <w:t>8.38.5.2.1.1</w:t>
      </w:r>
      <w:r w:rsidRPr="00381D11">
        <w:tab/>
        <w:t xml:space="preserve">Verticalement, le microphone doit se trouver à 0,7 </w:t>
      </w:r>
      <w:r w:rsidRPr="00381D11">
        <w:sym w:font="Symbol" w:char="F0B1"/>
      </w:r>
      <w:r w:rsidRPr="00381D11">
        <w:t xml:space="preserve"> 0,05 m au-dessus de l’intersection entre la surface d’assise du siège inoccupé et la surface du dossier.</w:t>
      </w:r>
    </w:p>
    <w:p w14:paraId="36AABBE4" w14:textId="77777777" w:rsidR="005A4E07" w:rsidRPr="00381D11" w:rsidRDefault="005A4E07" w:rsidP="005A4E07">
      <w:pPr>
        <w:pStyle w:val="SingleTxtG"/>
        <w:keepNext/>
        <w:keepLines/>
        <w:ind w:left="2268" w:hanging="1134"/>
      </w:pPr>
      <w:r w:rsidRPr="00381D11">
        <w:rPr>
          <w:spacing w:val="-8"/>
        </w:rPr>
        <w:t>8.38.5.2.1.2</w:t>
      </w:r>
      <w:r w:rsidRPr="00381D11">
        <w:tab/>
        <w:t>Horizontalement, le microphone doit se trouver :</w:t>
      </w:r>
    </w:p>
    <w:p w14:paraId="4EF6E235" w14:textId="77777777" w:rsidR="005A4E07" w:rsidRPr="00381D11" w:rsidRDefault="005A4E07" w:rsidP="005A4E07">
      <w:pPr>
        <w:pStyle w:val="SingleTxtG"/>
        <w:ind w:left="2268" w:hanging="1134"/>
      </w:pPr>
      <w:r w:rsidRPr="00381D11">
        <w:rPr>
          <w:spacing w:val="-8"/>
        </w:rPr>
        <w:t>8.38.5.2.1.2.1</w:t>
      </w:r>
      <w:r w:rsidRPr="00381D11">
        <w:tab/>
        <w:t>Pour un siège inoccupé (position A), dans le plan médian (ou le plan de symétrie) de ce siège ;</w:t>
      </w:r>
    </w:p>
    <w:p w14:paraId="7050F6EC" w14:textId="77777777" w:rsidR="005A4E07" w:rsidRPr="00381D11" w:rsidRDefault="005A4E07" w:rsidP="005A4E07">
      <w:pPr>
        <w:pStyle w:val="SingleTxtG"/>
        <w:ind w:left="2268" w:hanging="1134"/>
      </w:pPr>
      <w:r w:rsidRPr="00381D11">
        <w:rPr>
          <w:spacing w:val="-8"/>
        </w:rPr>
        <w:t>8.38.5.2.1.2.2</w:t>
      </w:r>
      <w:r w:rsidRPr="00381D11">
        <w:tab/>
        <w:t>Pour le siège du conducteur, celui-ci étant présent (position B), à 0,2 </w:t>
      </w:r>
      <w:r w:rsidRPr="00381D11">
        <w:sym w:font="Symbol" w:char="F0B1"/>
      </w:r>
      <w:r w:rsidRPr="00381D11">
        <w:t> 0,02 m à droite (ou à gauche si la conduite est à droite) du plan médian du siège.</w:t>
      </w:r>
    </w:p>
    <w:p w14:paraId="6D1DBC9C" w14:textId="77777777" w:rsidR="005A4E07" w:rsidRPr="00381D11" w:rsidRDefault="005A4E07" w:rsidP="005A4E07">
      <w:pPr>
        <w:pStyle w:val="SingleTxtG"/>
        <w:ind w:left="2268" w:hanging="1134"/>
      </w:pPr>
      <w:r w:rsidRPr="00381D11">
        <w:lastRenderedPageBreak/>
        <w:t>8.38.5.2.2</w:t>
      </w:r>
      <w:r w:rsidRPr="00381D11">
        <w:tab/>
        <w:t xml:space="preserve">En cas de doute, on peut effectuer une vérification en se basant sur le point H du siège. Le point H est un point de référence déterminé selon la procédure décrite à l’annexe 8 du Règlement </w:t>
      </w:r>
      <w:r w:rsidR="00D9351D">
        <w:t xml:space="preserve">ONU </w:t>
      </w:r>
      <w:r w:rsidRPr="00381D11">
        <w:t>n</w:t>
      </w:r>
      <w:r w:rsidRPr="00381D11">
        <w:rPr>
          <w:vertAlign w:val="superscript"/>
        </w:rPr>
        <w:t>o</w:t>
      </w:r>
      <w:r w:rsidRPr="00381D11">
        <w:t> 46</w:t>
      </w:r>
      <w:r w:rsidRPr="00381D11">
        <w:rPr>
          <w:rStyle w:val="Appelnotedebasdep"/>
        </w:rPr>
        <w:footnoteReference w:id="11"/>
      </w:r>
      <w:r w:rsidRPr="00381D11">
        <w:t>.</w:t>
      </w:r>
    </w:p>
    <w:p w14:paraId="28D996B2" w14:textId="77777777" w:rsidR="005A4E07" w:rsidRPr="00381D11" w:rsidRDefault="005A4E07" w:rsidP="005A4E07">
      <w:pPr>
        <w:pStyle w:val="SingleTxtG"/>
        <w:ind w:left="2268" w:hanging="1134"/>
      </w:pPr>
      <w:r w:rsidRPr="00381D11">
        <w:rPr>
          <w:spacing w:val="-8"/>
        </w:rPr>
        <w:t>8.38.5.2.2.1</w:t>
      </w:r>
      <w:r w:rsidRPr="00381D11">
        <w:tab/>
        <w:t xml:space="preserve">Pour la détermination du point H, la ligne de référence sur le mannequin décrit à l’annexe 8 du Règlement </w:t>
      </w:r>
      <w:r w:rsidR="00D9351D">
        <w:t xml:space="preserve">ONU </w:t>
      </w:r>
      <w:r w:rsidRPr="00381D11">
        <w:t>n</w:t>
      </w:r>
      <w:r w:rsidRPr="00381D11">
        <w:rPr>
          <w:vertAlign w:val="superscript"/>
        </w:rPr>
        <w:t>o</w:t>
      </w:r>
      <w:r w:rsidRPr="00381D11">
        <w:t> 46 est celle représentée à la figure 11 de l’appendice de la présente annexe.</w:t>
      </w:r>
    </w:p>
    <w:p w14:paraId="3E770567" w14:textId="77777777" w:rsidR="005A4E07" w:rsidRPr="00381D11" w:rsidRDefault="005A4E07" w:rsidP="005A4E07">
      <w:pPr>
        <w:pStyle w:val="SingleTxtG"/>
        <w:ind w:left="2268"/>
      </w:pPr>
      <w:r w:rsidRPr="00381D11">
        <w:t>La ligne de référence est une droite qui, sur un mannequin d’essai ayant le poids et les mensurations d’un adulte masculin du cinquantième centile, ou sur un mannequin d’essai ayant des caractéristiques identiques, passe par l’articulation de la cuisse avec le bassin et l’articulation du cou avec le thorax.</w:t>
      </w:r>
    </w:p>
    <w:p w14:paraId="771718FB" w14:textId="77777777" w:rsidR="005A4E07" w:rsidRPr="00381D11" w:rsidRDefault="005A4E07" w:rsidP="005A4E07">
      <w:pPr>
        <w:pStyle w:val="SingleTxtG"/>
        <w:ind w:left="2268" w:hanging="1134"/>
      </w:pPr>
      <w:r w:rsidRPr="00381D11">
        <w:rPr>
          <w:spacing w:val="-8"/>
        </w:rPr>
        <w:t>8.38.5.2.2.2</w:t>
      </w:r>
      <w:r w:rsidRPr="00381D11">
        <w:tab/>
        <w:t xml:space="preserve">Le microphone doit être placé à 0,7 </w:t>
      </w:r>
      <w:r w:rsidRPr="00381D11">
        <w:sym w:font="Symbol" w:char="F0B1"/>
      </w:r>
      <w:r w:rsidRPr="00381D11">
        <w:t xml:space="preserve"> 0,05 m au-dessus du point H du siège non occupé, cette valeur étant mesurée sur la ligne de référence définie au paragraphe précédent (voir fig. 11 ci-dessous).</w:t>
      </w:r>
    </w:p>
    <w:p w14:paraId="4C2649D9" w14:textId="77777777" w:rsidR="005A4E07" w:rsidRPr="00381D11" w:rsidRDefault="005A4E07" w:rsidP="005A4E07">
      <w:pPr>
        <w:pStyle w:val="SingleTxtG"/>
        <w:ind w:left="2268" w:hanging="1134"/>
      </w:pPr>
      <w:r w:rsidRPr="00381D11">
        <w:rPr>
          <w:spacing w:val="-8"/>
        </w:rPr>
        <w:t>8.38.5.2.2.3</w:t>
      </w:r>
      <w:r w:rsidRPr="00381D11">
        <w:tab/>
        <w:t xml:space="preserve">Horizontalement, le microphone doit être placé dans le plan médian du siège non occupé (plan de symétrie). À la place du conducteur, il doit être placé à 0,2 </w:t>
      </w:r>
      <w:r w:rsidRPr="00381D11">
        <w:sym w:font="Symbol" w:char="F0B1"/>
      </w:r>
      <w:r w:rsidRPr="00381D11">
        <w:t xml:space="preserve"> 0,02 m à droite (ou à gauche si la conduite est à droite) du plan médian du siège.</w:t>
      </w:r>
    </w:p>
    <w:p w14:paraId="73EBDCA0" w14:textId="77777777" w:rsidR="005A4E07" w:rsidRPr="00381D11" w:rsidRDefault="005A4E07" w:rsidP="005A4E07">
      <w:pPr>
        <w:pStyle w:val="SingleTxtG"/>
        <w:ind w:left="2268" w:hanging="1134"/>
      </w:pPr>
      <w:r w:rsidRPr="00381D11">
        <w:rPr>
          <w:spacing w:val="-8"/>
        </w:rPr>
        <w:t>8.38.5.2.2.4</w:t>
      </w:r>
      <w:r w:rsidRPr="00381D11">
        <w:tab/>
        <w:t xml:space="preserve">Si les sièges du véhicule sont équipés d’appuie-tête, le microphone doit être placé à 0,1 </w:t>
      </w:r>
      <w:r w:rsidRPr="00381D11">
        <w:sym w:font="Symbol" w:char="F0B1"/>
      </w:r>
      <w:r w:rsidRPr="00381D11">
        <w:t xml:space="preserve"> 0,02 m du centre de l’appuie-tête.</w:t>
      </w:r>
    </w:p>
    <w:p w14:paraId="3A7BDB50" w14:textId="77777777" w:rsidR="005A4E07" w:rsidRPr="00381D11" w:rsidRDefault="005A4E07" w:rsidP="005A4E07">
      <w:pPr>
        <w:pStyle w:val="SingleTxtG"/>
        <w:keepNext/>
        <w:keepLines/>
        <w:ind w:left="2268" w:hanging="1134"/>
      </w:pPr>
      <w:r w:rsidRPr="00381D11">
        <w:t>8.38.5.3</w:t>
      </w:r>
      <w:r w:rsidRPr="00381D11">
        <w:tab/>
        <w:t>Position du microphone pour les places debout</w:t>
      </w:r>
    </w:p>
    <w:p w14:paraId="3C996933" w14:textId="77777777" w:rsidR="005A4E07" w:rsidRPr="00381D11" w:rsidRDefault="005A4E07" w:rsidP="005A4E07">
      <w:pPr>
        <w:pStyle w:val="SingleTxtG"/>
        <w:ind w:left="2268"/>
      </w:pPr>
      <w:r w:rsidRPr="00381D11">
        <w:t xml:space="preserve">Verticalement, le microphone doit être placé à 1,6 </w:t>
      </w:r>
      <w:r w:rsidRPr="00381D11">
        <w:sym w:font="Symbol" w:char="F0B1"/>
      </w:r>
      <w:r w:rsidRPr="00381D11">
        <w:t xml:space="preserve"> 0,1 m au-dessus du plancher. Horizontalement, sa position doit être celle d’une personne se tenant debout en des points déterminés.</w:t>
      </w:r>
    </w:p>
    <w:p w14:paraId="64659AE6" w14:textId="77777777" w:rsidR="005A4E07" w:rsidRPr="00381D11" w:rsidRDefault="005A4E07" w:rsidP="005A4E07">
      <w:pPr>
        <w:pStyle w:val="SingleTxtG"/>
        <w:keepNext/>
        <w:keepLines/>
        <w:ind w:left="2268" w:hanging="1134"/>
      </w:pPr>
      <w:r w:rsidRPr="00381D11">
        <w:t>8.38.6</w:t>
      </w:r>
      <w:r w:rsidRPr="00381D11">
        <w:tab/>
        <w:t>Emplacement des points de mesure</w:t>
      </w:r>
    </w:p>
    <w:p w14:paraId="28F44D70" w14:textId="77777777" w:rsidR="005A4E07" w:rsidRPr="00381D11" w:rsidRDefault="005A4E07" w:rsidP="005A4E07">
      <w:pPr>
        <w:pStyle w:val="SingleTxtG"/>
        <w:keepNext/>
        <w:keepLines/>
        <w:ind w:left="2268" w:hanging="1134"/>
      </w:pPr>
      <w:r w:rsidRPr="00381D11">
        <w:t>8.38.6.1</w:t>
      </w:r>
      <w:r w:rsidRPr="00381D11">
        <w:tab/>
        <w:t>Des mesures doivent être effectuées :</w:t>
      </w:r>
    </w:p>
    <w:p w14:paraId="3F4B7A09" w14:textId="77777777" w:rsidR="005A4E07" w:rsidRPr="00381D11" w:rsidRDefault="005A4E07" w:rsidP="005A4E07">
      <w:pPr>
        <w:pStyle w:val="SingleTxtG"/>
        <w:keepNext/>
        <w:keepLines/>
        <w:ind w:left="2268" w:hanging="1134"/>
      </w:pPr>
      <w:r w:rsidRPr="00381D11">
        <w:t>8.38.6.1.1</w:t>
      </w:r>
      <w:r w:rsidRPr="00381D11">
        <w:tab/>
        <w:t>À la place du conducteur ;</w:t>
      </w:r>
    </w:p>
    <w:p w14:paraId="4D957586" w14:textId="77777777" w:rsidR="005A4E07" w:rsidRPr="00381D11" w:rsidRDefault="005A4E07" w:rsidP="005A4E07">
      <w:pPr>
        <w:pStyle w:val="SingleTxtG"/>
        <w:ind w:left="2268" w:hanging="1134"/>
      </w:pPr>
      <w:r w:rsidRPr="00381D11">
        <w:t>8.38.6.1.2</w:t>
      </w:r>
      <w:r w:rsidRPr="00381D11">
        <w:tab/>
        <w:t>Aux places de service utilisées de manière permanente (siège du receveur par exemple).</w:t>
      </w:r>
    </w:p>
    <w:p w14:paraId="79CA6FBE" w14:textId="77777777" w:rsidR="005A4E07" w:rsidRPr="00381D11" w:rsidRDefault="005A4E07" w:rsidP="005A4E07">
      <w:pPr>
        <w:pStyle w:val="SingleTxtG"/>
        <w:keepNext/>
        <w:keepLines/>
        <w:ind w:left="2268" w:hanging="1134"/>
      </w:pPr>
      <w:r w:rsidRPr="00381D11">
        <w:t>8.38.6.2</w:t>
      </w:r>
      <w:r w:rsidRPr="00381D11">
        <w:tab/>
        <w:t>Autres points de mesure :</w:t>
      </w:r>
    </w:p>
    <w:p w14:paraId="662DB299" w14:textId="77777777" w:rsidR="005A4E07" w:rsidRPr="00381D11" w:rsidRDefault="005A4E07" w:rsidP="005A4E07">
      <w:pPr>
        <w:pStyle w:val="SingleTxtG"/>
        <w:ind w:left="2268" w:hanging="1134"/>
      </w:pPr>
      <w:r w:rsidRPr="00381D11">
        <w:t>8.38.6.2.1</w:t>
      </w:r>
      <w:r w:rsidRPr="00381D11">
        <w:tab/>
        <w:t>Sur les véhicules ayant au maximum trois rangées de sièges, dans la dernière rangée, dans l’axe du siège le plus proche de l’axe longitudinal du véhicule (habitacle), de préférence du côté droit pour les véhicules à conduite à gauche ;</w:t>
      </w:r>
    </w:p>
    <w:p w14:paraId="02298B0D" w14:textId="77777777" w:rsidR="005A4E07" w:rsidRPr="00381D11" w:rsidRDefault="005A4E07" w:rsidP="005A4E07">
      <w:pPr>
        <w:pStyle w:val="SingleTxtG"/>
        <w:ind w:left="2268" w:hanging="1134"/>
      </w:pPr>
      <w:r w:rsidRPr="00381D11">
        <w:t>8.38.6.2.2</w:t>
      </w:r>
      <w:r w:rsidRPr="00381D11">
        <w:tab/>
        <w:t>Sur les véhicules ayant neuf sièges ou plus (siège du conducteur non compris), dans la première rangée, derrière le siège du conducteur, et dans la dernière rangée, dans l’axe du siège le plus proche de l’axe longitudinal du véhicule, de préférence du côté droit pour les véhicules à conduite à gauche. S’il y a plus de trois rangées de sièges derrière le siège du conducteur, une mesure est aussi effectuée dans la rangée la plus proche du point médian entre la première et la dernière rangée</w:t>
      </w:r>
      <w:r w:rsidRPr="00381D11">
        <w:rPr>
          <w:rStyle w:val="Appelnotedebasdep"/>
        </w:rPr>
        <w:footnoteReference w:id="12"/>
      </w:r>
      <w:r w:rsidRPr="00381D11">
        <w:t>.</w:t>
      </w:r>
    </w:p>
    <w:p w14:paraId="0EC821AE" w14:textId="77777777" w:rsidR="005A4E07" w:rsidRPr="00381D11" w:rsidRDefault="005A4E07" w:rsidP="005A4E07">
      <w:pPr>
        <w:pStyle w:val="SingleTxtG"/>
        <w:ind w:left="2268" w:hanging="1134"/>
      </w:pPr>
      <w:r w:rsidRPr="00381D11">
        <w:t>8.38.6.2.3</w:t>
      </w:r>
      <w:r w:rsidRPr="00381D11">
        <w:tab/>
        <w:t>Dans la zone destinée aux voyageurs debout, à d’autres emplacements appropriés, compte tenu de l’agencement particulier du véhicule, sur l’axe longitudinal du véhicule ou à la place la plus proche de cet axe (de préférence du côté droit pour les véhicules à conduite à gauche).</w:t>
      </w:r>
    </w:p>
    <w:p w14:paraId="2EC0CD48" w14:textId="77777777" w:rsidR="005A4E07" w:rsidRPr="00381D11" w:rsidRDefault="005A4E07" w:rsidP="005A4E07">
      <w:pPr>
        <w:pStyle w:val="SingleTxtG"/>
        <w:ind w:left="2268" w:hanging="1134"/>
      </w:pPr>
      <w:r w:rsidRPr="00381D11">
        <w:lastRenderedPageBreak/>
        <w:t>8.38.6.3</w:t>
      </w:r>
      <w:r w:rsidRPr="00381D11">
        <w:tab/>
        <w:t>La position exacte des points de mesure doit être indiquée sur le dessin schématique.</w:t>
      </w:r>
    </w:p>
    <w:p w14:paraId="35900F0F" w14:textId="77777777" w:rsidR="005A4E07" w:rsidRPr="00381D11" w:rsidRDefault="005A4E07" w:rsidP="00F47F30">
      <w:pPr>
        <w:pStyle w:val="Titre1"/>
        <w:spacing w:after="120"/>
      </w:pPr>
      <w:r w:rsidRPr="00AE5237">
        <w:t xml:space="preserve">Figure 10 </w:t>
      </w:r>
      <w:r w:rsidRPr="00AE5237">
        <w:br/>
      </w:r>
      <w:r w:rsidRPr="00F47F30">
        <w:rPr>
          <w:b/>
        </w:rPr>
        <w:t xml:space="preserve">Position du microphone par rapport au siège </w:t>
      </w:r>
      <w:r w:rsidRPr="00F47F30">
        <w:rPr>
          <w:b/>
        </w:rPr>
        <w:br/>
      </w:r>
      <w:r w:rsidRPr="00381D11">
        <w:t>(voir par. 8.38.5.2.1.2.1 et 8.38.5.2.1.2.2)</w:t>
      </w:r>
    </w:p>
    <w:p w14:paraId="729E8C5C" w14:textId="77777777" w:rsidR="005A4E07" w:rsidRPr="00381D11" w:rsidRDefault="005A4E07" w:rsidP="005A4E07">
      <w:pPr>
        <w:pStyle w:val="SingleTxtG"/>
        <w:jc w:val="left"/>
      </w:pPr>
      <w:r w:rsidRPr="00381D11">
        <w:rPr>
          <w:noProof/>
          <w:lang w:eastAsia="fr-CH"/>
        </w:rPr>
        <mc:AlternateContent>
          <mc:Choice Requires="wpg">
            <w:drawing>
              <wp:anchor distT="0" distB="0" distL="114300" distR="114300" simplePos="0" relativeHeight="251678208" behindDoc="0" locked="0" layoutInCell="1" allowOverlap="1" wp14:anchorId="01D73A2A" wp14:editId="184847B5">
                <wp:simplePos x="0" y="0"/>
                <wp:positionH relativeFrom="column">
                  <wp:posOffset>1002123</wp:posOffset>
                </wp:positionH>
                <wp:positionV relativeFrom="paragraph">
                  <wp:posOffset>-1757</wp:posOffset>
                </wp:positionV>
                <wp:extent cx="4444487" cy="1719852"/>
                <wp:effectExtent l="0" t="0" r="0" b="0"/>
                <wp:wrapNone/>
                <wp:docPr id="20" name="Groupe 20"/>
                <wp:cNvGraphicFramePr/>
                <a:graphic xmlns:a="http://schemas.openxmlformats.org/drawingml/2006/main">
                  <a:graphicData uri="http://schemas.microsoft.com/office/word/2010/wordprocessingGroup">
                    <wpg:wgp>
                      <wpg:cNvGrpSpPr/>
                      <wpg:grpSpPr>
                        <a:xfrm>
                          <a:off x="0" y="0"/>
                          <a:ext cx="4444487" cy="1719852"/>
                          <a:chOff x="0" y="0"/>
                          <a:chExt cx="4444487" cy="1719852"/>
                        </a:xfrm>
                      </wpg:grpSpPr>
                      <wps:wsp>
                        <wps:cNvPr id="22" name="Text Box 22"/>
                        <wps:cNvSpPr txBox="1"/>
                        <wps:spPr>
                          <a:xfrm>
                            <a:off x="1190571" y="95335"/>
                            <a:ext cx="1535800" cy="336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0C621" w14:textId="77777777" w:rsidR="00191464" w:rsidRPr="00EA7FC4" w:rsidRDefault="00191464" w:rsidP="005A4E07">
                              <w:pPr>
                                <w:rPr>
                                  <w:sz w:val="16"/>
                                  <w:szCs w:val="16"/>
                                </w:rPr>
                              </w:pPr>
                              <w:r w:rsidRPr="00EA7FC4">
                                <w:rPr>
                                  <w:sz w:val="16"/>
                                  <w:szCs w:val="16"/>
                                </w:rPr>
                                <w:t>Positions A et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03310" y="1430503"/>
                            <a:ext cx="151828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53977" w14:textId="77777777" w:rsidR="00191464" w:rsidRPr="00EA7FC4" w:rsidRDefault="00191464" w:rsidP="005A4E07">
                              <w:pPr>
                                <w:jc w:val="center"/>
                                <w:rPr>
                                  <w:sz w:val="16"/>
                                  <w:szCs w:val="16"/>
                                </w:rPr>
                              </w:pPr>
                              <w:r w:rsidRPr="00EA7FC4">
                                <w:rPr>
                                  <w:sz w:val="16"/>
                                  <w:szCs w:val="16"/>
                                </w:rPr>
                                <w:t>Positions A : siège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917105" y="0"/>
                            <a:ext cx="1361423"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49509" w14:textId="77777777" w:rsidR="00191464" w:rsidRPr="00EA7FC4" w:rsidRDefault="00191464" w:rsidP="005A4E07">
                              <w:pPr>
                                <w:rPr>
                                  <w:sz w:val="16"/>
                                  <w:szCs w:val="16"/>
                                </w:rPr>
                              </w:pPr>
                              <w:r w:rsidRPr="00EA7FC4">
                                <w:rPr>
                                  <w:sz w:val="16"/>
                                  <w:szCs w:val="16"/>
                                </w:rPr>
                                <w:t>Position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867972" y="1105133"/>
                            <a:ext cx="1365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E9349" w14:textId="77777777" w:rsidR="00191464" w:rsidRPr="00EA7FC4" w:rsidRDefault="00191464" w:rsidP="005A4E07">
                              <w:pPr>
                                <w:rPr>
                                  <w:sz w:val="16"/>
                                  <w:szCs w:val="16"/>
                                </w:rPr>
                              </w:pPr>
                              <w:r w:rsidRPr="00EA7FC4">
                                <w:rPr>
                                  <w:sz w:val="16"/>
                                  <w:szCs w:val="16"/>
                                </w:rPr>
                                <w:t>Position A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750166" y="1441722"/>
                            <a:ext cx="16935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C9064" w14:textId="77777777" w:rsidR="00191464" w:rsidRPr="00EA7FC4" w:rsidRDefault="00191464" w:rsidP="005A4E07">
                              <w:pPr>
                                <w:jc w:val="center"/>
                                <w:rPr>
                                  <w:sz w:val="16"/>
                                  <w:szCs w:val="16"/>
                                </w:rPr>
                              </w:pPr>
                              <w:r w:rsidRPr="00EA7FC4">
                                <w:rPr>
                                  <w:sz w:val="16"/>
                                  <w:szCs w:val="16"/>
                                </w:rPr>
                                <w:t>Position B : siège du conducteur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rot="16200000">
                            <a:off x="-281940" y="423541"/>
                            <a:ext cx="8312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7F10C" w14:textId="77777777" w:rsidR="00191464" w:rsidRPr="00EA7FC4" w:rsidRDefault="00191464" w:rsidP="005A4E07">
                              <w:pPr>
                                <w:jc w:val="center"/>
                                <w:rPr>
                                  <w:sz w:val="16"/>
                                  <w:szCs w:val="16"/>
                                </w:rPr>
                              </w:pPr>
                              <w:r w:rsidRPr="00EA7FC4">
                                <w:rPr>
                                  <w:sz w:val="16"/>
                                  <w:szCs w:val="16"/>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rot="16200000">
                            <a:off x="3961887" y="903180"/>
                            <a:ext cx="6978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61E7A" w14:textId="77777777" w:rsidR="00191464" w:rsidRPr="00EA7FC4" w:rsidRDefault="00191464" w:rsidP="005A4E07">
                              <w:pPr>
                                <w:jc w:val="right"/>
                                <w:rPr>
                                  <w:sz w:val="16"/>
                                  <w:szCs w:val="16"/>
                                </w:rPr>
                              </w:pPr>
                              <w:r w:rsidRPr="00EA7FC4">
                                <w:rPr>
                                  <w:sz w:val="16"/>
                                  <w:szCs w:val="16"/>
                                </w:rPr>
                                <w:t>0,2 ± 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D73A2A" id="Groupe 20" o:spid="_x0000_s1030" style="position:absolute;left:0;text-align:left;margin-left:78.9pt;margin-top:-.15pt;width:349.95pt;height:135.4pt;z-index:251678208" coordsize="44444,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">
                <v:shape id="Text Box 22" o:spid="_x0000_s1031" type="#_x0000_t202" style="position:absolute;left:11905;top:953;width:153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D50C621" w14:textId="77777777" w:rsidR="00191464" w:rsidRPr="00EA7FC4" w:rsidRDefault="00191464" w:rsidP="005A4E07">
                        <w:pPr>
                          <w:rPr>
                            <w:sz w:val="16"/>
                            <w:szCs w:val="16"/>
                          </w:rPr>
                        </w:pPr>
                        <w:r w:rsidRPr="00EA7FC4">
                          <w:rPr>
                            <w:sz w:val="16"/>
                            <w:szCs w:val="16"/>
                          </w:rPr>
                          <w:t>Positions A et B du microphone</w:t>
                        </w:r>
                      </w:p>
                    </w:txbxContent>
                  </v:textbox>
                </v:shape>
                <v:shape id="Text Box 23" o:spid="_x0000_s1032" type="#_x0000_t202" style="position:absolute;left:2033;top:14305;width:1518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1653977" w14:textId="77777777" w:rsidR="00191464" w:rsidRPr="00EA7FC4" w:rsidRDefault="00191464" w:rsidP="005A4E07">
                        <w:pPr>
                          <w:jc w:val="center"/>
                          <w:rPr>
                            <w:sz w:val="16"/>
                            <w:szCs w:val="16"/>
                          </w:rPr>
                        </w:pPr>
                        <w:r w:rsidRPr="00EA7FC4">
                          <w:rPr>
                            <w:sz w:val="16"/>
                            <w:szCs w:val="16"/>
                          </w:rPr>
                          <w:t>Positions A : siège inoccupé</w:t>
                        </w:r>
                      </w:p>
                    </w:txbxContent>
                  </v:textbox>
                </v:shape>
                <v:shape id="Text Box 24" o:spid="_x0000_s1033" type="#_x0000_t202" style="position:absolute;left:29171;width:1361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3949509" w14:textId="77777777" w:rsidR="00191464" w:rsidRPr="00EA7FC4" w:rsidRDefault="00191464" w:rsidP="005A4E07">
                        <w:pPr>
                          <w:rPr>
                            <w:sz w:val="16"/>
                            <w:szCs w:val="16"/>
                          </w:rPr>
                        </w:pPr>
                        <w:r w:rsidRPr="00EA7FC4">
                          <w:rPr>
                            <w:sz w:val="16"/>
                            <w:szCs w:val="16"/>
                          </w:rPr>
                          <w:t>Position B du microphone</w:t>
                        </w:r>
                      </w:p>
                    </w:txbxContent>
                  </v:textbox>
                </v:shape>
                <v:shape id="Text Box 25" o:spid="_x0000_s1034" type="#_x0000_t202" style="position:absolute;left:28679;top:11051;width:1365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93E9349" w14:textId="77777777" w:rsidR="00191464" w:rsidRPr="00EA7FC4" w:rsidRDefault="00191464" w:rsidP="005A4E07">
                        <w:pPr>
                          <w:rPr>
                            <w:sz w:val="16"/>
                            <w:szCs w:val="16"/>
                          </w:rPr>
                        </w:pPr>
                        <w:r w:rsidRPr="00EA7FC4">
                          <w:rPr>
                            <w:sz w:val="16"/>
                            <w:szCs w:val="16"/>
                          </w:rPr>
                          <w:t>Position A du microphone</w:t>
                        </w:r>
                      </w:p>
                    </w:txbxContent>
                  </v:textbox>
                </v:shape>
                <v:shape id="Text Box 26" o:spid="_x0000_s1035" type="#_x0000_t202" style="position:absolute;left:27501;top:14417;width:1693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61C9064" w14:textId="77777777" w:rsidR="00191464" w:rsidRPr="00EA7FC4" w:rsidRDefault="00191464" w:rsidP="005A4E07">
                        <w:pPr>
                          <w:jc w:val="center"/>
                          <w:rPr>
                            <w:sz w:val="16"/>
                            <w:szCs w:val="16"/>
                          </w:rPr>
                        </w:pPr>
                        <w:r w:rsidRPr="00EA7FC4">
                          <w:rPr>
                            <w:sz w:val="16"/>
                            <w:szCs w:val="16"/>
                          </w:rPr>
                          <w:t>Position B : siège du conducteur</w:t>
                        </w:r>
                      </w:p>
                    </w:txbxContent>
                  </v:textbox>
                </v:shape>
                <v:shape id="Text Box 108" o:spid="_x0000_s1036" type="#_x0000_t202" style="position:absolute;left:-2819;top:4235;width:8312;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" filled="f" stroked="f" strokeweight=".5pt">
                  <v:textbox>
                    <w:txbxContent>
                      <w:p w14:paraId="7327F10C" w14:textId="77777777" w:rsidR="00191464" w:rsidRPr="00EA7FC4" w:rsidRDefault="00191464" w:rsidP="005A4E07">
                        <w:pPr>
                          <w:jc w:val="center"/>
                          <w:rPr>
                            <w:sz w:val="16"/>
                            <w:szCs w:val="16"/>
                          </w:rPr>
                        </w:pPr>
                        <w:r w:rsidRPr="00EA7FC4">
                          <w:rPr>
                            <w:sz w:val="16"/>
                            <w:szCs w:val="16"/>
                          </w:rPr>
                          <w:t>0,7 ± 0,05 m</w:t>
                        </w:r>
                      </w:p>
                    </w:txbxContent>
                  </v:textbox>
                </v:shape>
                <v:shape id="Text Box 109" o:spid="_x0000_s1037" type="#_x0000_t202" style="position:absolute;left:39619;top:9031;width:6978;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" filled="f" stroked="f" strokeweight=".5pt">
                  <v:textbox>
                    <w:txbxContent>
                      <w:p w14:paraId="57C61E7A" w14:textId="77777777" w:rsidR="00191464" w:rsidRPr="00EA7FC4" w:rsidRDefault="00191464" w:rsidP="005A4E07">
                        <w:pPr>
                          <w:jc w:val="right"/>
                          <w:rPr>
                            <w:sz w:val="16"/>
                            <w:szCs w:val="16"/>
                          </w:rPr>
                        </w:pPr>
                        <w:r w:rsidRPr="00EA7FC4">
                          <w:rPr>
                            <w:sz w:val="16"/>
                            <w:szCs w:val="16"/>
                          </w:rPr>
                          <w:t>0,2 ± 0,02 m</w:t>
                        </w:r>
                      </w:p>
                    </w:txbxContent>
                  </v:textbox>
                </v:shape>
              </v:group>
            </w:pict>
          </mc:Fallback>
        </mc:AlternateContent>
      </w:r>
      <w:r w:rsidRPr="00381D11">
        <w:rPr>
          <w:noProof/>
          <w:lang w:eastAsia="fr-CH"/>
        </w:rPr>
        <w:drawing>
          <wp:inline distT="0" distB="0" distL="0" distR="0" wp14:anchorId="5D6A124F" wp14:editId="27F3A773">
            <wp:extent cx="5082362" cy="1963237"/>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2362" cy="1963237"/>
                    </a:xfrm>
                    <a:prstGeom prst="rect">
                      <a:avLst/>
                    </a:prstGeom>
                    <a:noFill/>
                    <a:ln>
                      <a:noFill/>
                    </a:ln>
                  </pic:spPr>
                </pic:pic>
              </a:graphicData>
            </a:graphic>
          </wp:inline>
        </w:drawing>
      </w:r>
    </w:p>
    <w:p w14:paraId="477BA46D" w14:textId="77777777" w:rsidR="005A4E07" w:rsidRPr="00381D11" w:rsidRDefault="005A4E07" w:rsidP="00483E52">
      <w:pPr>
        <w:pStyle w:val="Titre1"/>
        <w:spacing w:after="120"/>
      </w:pPr>
      <w:r w:rsidRPr="00AE5237">
        <w:t xml:space="preserve">Figure 11 </w:t>
      </w:r>
      <w:r w:rsidRPr="00AE5237">
        <w:br/>
      </w:r>
      <w:r w:rsidRPr="00483E52">
        <w:rPr>
          <w:b/>
        </w:rPr>
        <w:t xml:space="preserve">Position du microphone par rapport au siège </w:t>
      </w:r>
      <w:r w:rsidRPr="00483E52">
        <w:rPr>
          <w:b/>
        </w:rPr>
        <w:br/>
      </w:r>
      <w:r w:rsidRPr="00381D11">
        <w:t>(voir par. 8.38.5.2.2.1 et 8.38.5.2.2.2)</w:t>
      </w:r>
    </w:p>
    <w:p w14:paraId="6D5FBEF0" w14:textId="77777777" w:rsidR="005A4E07" w:rsidRPr="00381D11" w:rsidRDefault="005A4E07" w:rsidP="005A4E07">
      <w:pPr>
        <w:pStyle w:val="SingleTxtG"/>
        <w:jc w:val="left"/>
      </w:pPr>
      <w:r w:rsidRPr="00381D11">
        <w:rPr>
          <w:noProof/>
          <w:lang w:eastAsia="fr-CH"/>
        </w:rPr>
        <mc:AlternateContent>
          <mc:Choice Requires="wpg">
            <w:drawing>
              <wp:anchor distT="0" distB="0" distL="114300" distR="114300" simplePos="0" relativeHeight="251679232" behindDoc="0" locked="0" layoutInCell="1" allowOverlap="1" wp14:anchorId="373DDE98" wp14:editId="496B9F33">
                <wp:simplePos x="0" y="0"/>
                <wp:positionH relativeFrom="column">
                  <wp:posOffset>2159676</wp:posOffset>
                </wp:positionH>
                <wp:positionV relativeFrom="paragraph">
                  <wp:posOffset>45885</wp:posOffset>
                </wp:positionV>
                <wp:extent cx="1412105" cy="2735107"/>
                <wp:effectExtent l="95250" t="0" r="0" b="0"/>
                <wp:wrapNone/>
                <wp:docPr id="21" name="Groupe 21"/>
                <wp:cNvGraphicFramePr/>
                <a:graphic xmlns:a="http://schemas.openxmlformats.org/drawingml/2006/main">
                  <a:graphicData uri="http://schemas.microsoft.com/office/word/2010/wordprocessingGroup">
                    <wpg:wgp>
                      <wpg:cNvGrpSpPr/>
                      <wpg:grpSpPr>
                        <a:xfrm>
                          <a:off x="0" y="0"/>
                          <a:ext cx="1412105" cy="2735107"/>
                          <a:chOff x="-260610" y="-23752"/>
                          <a:chExt cx="882788" cy="2735107"/>
                        </a:xfrm>
                      </wpg:grpSpPr>
                      <wps:wsp>
                        <wps:cNvPr id="77" name="Text Box 77"/>
                        <wps:cNvSpPr txBox="1"/>
                        <wps:spPr>
                          <a:xfrm>
                            <a:off x="-115755" y="-23752"/>
                            <a:ext cx="608677"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E05F1" w14:textId="77777777" w:rsidR="00191464" w:rsidRPr="00531775" w:rsidRDefault="00191464" w:rsidP="005A4E07">
                              <w:pPr>
                                <w:jc w:val="right"/>
                                <w:rPr>
                                  <w:sz w:val="16"/>
                                  <w:szCs w:val="16"/>
                                </w:rPr>
                              </w:pPr>
                              <w:r w:rsidRPr="00531775">
                                <w:rPr>
                                  <w:sz w:val="16"/>
                                  <w:szCs w:val="16"/>
                                </w:rPr>
                                <w:t>Ligne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rot="17354813">
                            <a:off x="-450259" y="932832"/>
                            <a:ext cx="522605" cy="143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690D8" w14:textId="77777777" w:rsidR="00191464" w:rsidRPr="00531775" w:rsidRDefault="00191464" w:rsidP="005A4E07">
                              <w:pPr>
                                <w:jc w:val="center"/>
                                <w:rPr>
                                  <w:sz w:val="16"/>
                                  <w:szCs w:val="16"/>
                                </w:rPr>
                              </w:pPr>
                              <w:r w:rsidRPr="00531775">
                                <w:rPr>
                                  <w:sz w:val="16"/>
                                  <w:szCs w:val="16"/>
                                </w:rPr>
                                <w:t>0,7 ± 0,05 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1" name="Text Box 111"/>
                        <wps:cNvSpPr txBox="1"/>
                        <wps:spPr>
                          <a:xfrm rot="16200000">
                            <a:off x="39565" y="2128743"/>
                            <a:ext cx="634365" cy="53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6B94B" w14:textId="77777777" w:rsidR="00191464" w:rsidRPr="00FE7B90" w:rsidRDefault="00191464" w:rsidP="005A4E07">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DDE98" id="Groupe 21" o:spid="_x0000_s1038" style="position:absolute;left:0;text-align:left;margin-left:170.05pt;margin-top:3.6pt;width:111.2pt;height:215.35pt;z-index:251679232;mso-width-relative:margin;mso-height-relative:margin" coordorigin="-2606,-237" coordsize="8827,2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">
                <v:shape id="Text Box 77" o:spid="_x0000_s1039" type="#_x0000_t202" style="position:absolute;left:-1157;top:-237;width:608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47E05F1" w14:textId="77777777" w:rsidR="00191464" w:rsidRPr="00531775" w:rsidRDefault="00191464" w:rsidP="005A4E07">
                        <w:pPr>
                          <w:jc w:val="right"/>
                          <w:rPr>
                            <w:sz w:val="16"/>
                            <w:szCs w:val="16"/>
                          </w:rPr>
                        </w:pPr>
                        <w:r w:rsidRPr="00531775">
                          <w:rPr>
                            <w:sz w:val="16"/>
                            <w:szCs w:val="16"/>
                          </w:rPr>
                          <w:t>Ligne de référence</w:t>
                        </w:r>
                      </w:p>
                    </w:txbxContent>
                  </v:textbox>
                </v:shape>
                <v:shape id="Text Box 110" o:spid="_x0000_s1040" type="#_x0000_t202" style="position:absolute;left:-4502;top:9327;width:5226;height:1433;rotation:-463687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" filled="f" stroked="f" strokeweight=".5pt">
                  <v:textbox inset="0,0,0,0">
                    <w:txbxContent>
                      <w:p w14:paraId="271690D8" w14:textId="77777777" w:rsidR="00191464" w:rsidRPr="00531775" w:rsidRDefault="00191464" w:rsidP="005A4E07">
                        <w:pPr>
                          <w:jc w:val="center"/>
                          <w:rPr>
                            <w:sz w:val="16"/>
                            <w:szCs w:val="16"/>
                          </w:rPr>
                        </w:pPr>
                        <w:r w:rsidRPr="00531775">
                          <w:rPr>
                            <w:sz w:val="16"/>
                            <w:szCs w:val="16"/>
                          </w:rPr>
                          <w:t>0,7 ± 0,05 m</w:t>
                        </w:r>
                      </w:p>
                    </w:txbxContent>
                  </v:textbox>
                </v:shape>
                <v:shape id="Text Box 111" o:spid="_x0000_s1041" type="#_x0000_t202" style="position:absolute;left:395;top:21287;width:6344;height:53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" filled="f" stroked="f" strokeweight=".5pt">
                  <v:textbox>
                    <w:txbxContent>
                      <w:p w14:paraId="7916B94B" w14:textId="77777777" w:rsidR="00191464" w:rsidRPr="00FE7B90" w:rsidRDefault="00191464" w:rsidP="005A4E07">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v:textbox>
                </v:shape>
              </v:group>
            </w:pict>
          </mc:Fallback>
        </mc:AlternateContent>
      </w:r>
      <w:r w:rsidRPr="00381D11">
        <w:rPr>
          <w:noProof/>
          <w:lang w:eastAsia="fr-CH"/>
        </w:rPr>
        <w:drawing>
          <wp:inline distT="0" distB="0" distL="0" distR="0" wp14:anchorId="6C354097" wp14:editId="40C738C0">
            <wp:extent cx="2796670" cy="32004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6670" cy="3200400"/>
                    </a:xfrm>
                    <a:prstGeom prst="rect">
                      <a:avLst/>
                    </a:prstGeom>
                    <a:noFill/>
                    <a:ln>
                      <a:noFill/>
                    </a:ln>
                  </pic:spPr>
                </pic:pic>
              </a:graphicData>
            </a:graphic>
          </wp:inline>
        </w:drawing>
      </w:r>
    </w:p>
    <w:p w14:paraId="0D2CF91F" w14:textId="77777777" w:rsidR="005A4E07" w:rsidRPr="00381D11" w:rsidRDefault="005A4E07" w:rsidP="005A4E07">
      <w:pPr>
        <w:pStyle w:val="SingleTxtG"/>
        <w:keepNext/>
        <w:keepLines/>
        <w:ind w:left="2268" w:hanging="1134"/>
      </w:pPr>
      <w:r w:rsidRPr="00381D11">
        <w:t>8.39</w:t>
      </w:r>
      <w:r w:rsidRPr="00381D11">
        <w:tab/>
        <w:t>Protection des passagers contre les déplacements de bagages</w:t>
      </w:r>
    </w:p>
    <w:p w14:paraId="115DDE86" w14:textId="77777777" w:rsidR="00DE6724" w:rsidRDefault="005A4E07" w:rsidP="00195B36">
      <w:pPr>
        <w:pStyle w:val="SingleTxtG"/>
        <w:ind w:left="2268"/>
      </w:pPr>
      <w:r w:rsidRPr="00381D11">
        <w:t xml:space="preserve">Il est recommandé d’appliquer les prescriptions des Règlements </w:t>
      </w:r>
      <w:r>
        <w:t>ONU</w:t>
      </w:r>
      <w:r w:rsidRPr="00381D11">
        <w:t xml:space="preserve"> mentionnés à la ligne Q du tableau de la section 5.</w:t>
      </w:r>
    </w:p>
    <w:p w14:paraId="592E805D" w14:textId="77777777" w:rsidR="00DE6724" w:rsidRDefault="00DE6724" w:rsidP="00195B36">
      <w:pPr>
        <w:pStyle w:val="SingleTxtG"/>
        <w:ind w:left="2268"/>
        <w:sectPr w:rsidR="00DE6724" w:rsidSect="005A4E07">
          <w:headerReference w:type="even" r:id="rId26"/>
          <w:headerReference w:type="default" r:id="rId27"/>
          <w:footerReference w:type="even" r:id="rId28"/>
          <w:footerReference w:type="default" r:id="rId29"/>
          <w:footerReference w:type="first" r:id="rId30"/>
          <w:endnotePr>
            <w:numFmt w:val="decimal"/>
          </w:endnotePr>
          <w:pgSz w:w="11906" w:h="16838" w:code="9"/>
          <w:pgMar w:top="1417" w:right="1134" w:bottom="1134" w:left="1134" w:header="850" w:footer="567" w:gutter="0"/>
          <w:cols w:space="708"/>
          <w:titlePg/>
          <w:docGrid w:linePitch="360"/>
        </w:sectPr>
      </w:pPr>
    </w:p>
    <w:p w14:paraId="67FF46C6" w14:textId="77777777" w:rsidR="00DE6724" w:rsidRPr="00381D11" w:rsidRDefault="00DE6724" w:rsidP="00DE6724">
      <w:pPr>
        <w:pStyle w:val="HChG"/>
      </w:pPr>
      <w:bookmarkStart w:id="0" w:name="_Hlk33169003"/>
      <w:r w:rsidRPr="00381D11">
        <w:lastRenderedPageBreak/>
        <w:t>Annexe 1</w:t>
      </w:r>
    </w:p>
    <w:p w14:paraId="474B15B6" w14:textId="77777777" w:rsidR="00DE6724" w:rsidRPr="00381D11" w:rsidRDefault="00DE6724" w:rsidP="00DE6724">
      <w:pPr>
        <w:pStyle w:val="HChG"/>
      </w:pPr>
      <w:r w:rsidRPr="00381D11">
        <w:tab/>
      </w:r>
      <w:r w:rsidRPr="00381D11">
        <w:tab/>
        <w:t xml:space="preserve">Annexe type relative à la procédure de détermination </w:t>
      </w:r>
      <w:r w:rsidRPr="00381D11">
        <w:br/>
        <w:t xml:space="preserve">du point « H » et de l’angle réel de torse pour </w:t>
      </w:r>
      <w:r w:rsidRPr="00381D11">
        <w:br/>
        <w:t>les places assises des véhicules automobiles</w:t>
      </w:r>
      <w:r w:rsidR="00483E52" w:rsidRPr="00483E52">
        <w:rPr>
          <w:rStyle w:val="Appelnotedebasdep"/>
          <w:b w:val="0"/>
          <w:sz w:val="20"/>
          <w:vertAlign w:val="baseline"/>
        </w:rPr>
        <w:footnoteReference w:customMarkFollows="1" w:id="13"/>
        <w:t>*</w:t>
      </w:r>
    </w:p>
    <w:p w14:paraId="268CC3A8" w14:textId="77777777" w:rsidR="00DE6724" w:rsidRPr="00381D11" w:rsidRDefault="00DE6724" w:rsidP="00DE6724">
      <w:pPr>
        <w:pStyle w:val="SingleTxtG"/>
        <w:keepNext/>
        <w:keepLines/>
        <w:ind w:left="2268" w:hanging="1134"/>
      </w:pPr>
      <w:bookmarkStart w:id="1" w:name="_Toc108926537"/>
      <w:r w:rsidRPr="00381D11">
        <w:t>1.</w:t>
      </w:r>
      <w:bookmarkEnd w:id="1"/>
      <w:r w:rsidRPr="00381D11">
        <w:tab/>
        <w:t>Objet</w:t>
      </w:r>
    </w:p>
    <w:p w14:paraId="013AC406" w14:textId="77777777" w:rsidR="00DE6724" w:rsidRPr="00381D11" w:rsidRDefault="00DE6724" w:rsidP="00DE6724">
      <w:pPr>
        <w:pStyle w:val="SingleTxtG"/>
        <w:ind w:left="2268"/>
        <w:rPr>
          <w:vertAlign w:val="superscript"/>
        </w:rPr>
      </w:pPr>
      <w:r w:rsidRPr="00381D11">
        <w:t>La procédure décrite dans la présente annexe sert à établir la position du point « H » et l’angle réel de torse pour une ou plusieurs places assises d’un véhicule automobile et à vérifier la relation entre les paramètres mesurés et les données de construction fournies par le constructeur du véhicule</w:t>
      </w:r>
      <w:r w:rsidRPr="00381D11">
        <w:rPr>
          <w:rStyle w:val="Appelnotedebasdep"/>
        </w:rPr>
        <w:footnoteReference w:id="14"/>
      </w:r>
      <w:r w:rsidRPr="00381D11">
        <w:t>.</w:t>
      </w:r>
    </w:p>
    <w:p w14:paraId="467ED24D" w14:textId="77777777" w:rsidR="00DE6724" w:rsidRPr="00381D11" w:rsidRDefault="00DE6724" w:rsidP="00DE6724">
      <w:pPr>
        <w:pStyle w:val="SingleTxtG"/>
        <w:keepNext/>
        <w:keepLines/>
        <w:ind w:left="2268" w:hanging="1134"/>
      </w:pPr>
      <w:bookmarkStart w:id="2" w:name="_Toc108926538"/>
      <w:r w:rsidRPr="00381D11">
        <w:t>2.</w:t>
      </w:r>
      <w:r w:rsidRPr="00381D11">
        <w:tab/>
        <w:t>Définition</w:t>
      </w:r>
      <w:bookmarkEnd w:id="2"/>
      <w:r w:rsidRPr="00381D11">
        <w:t>s</w:t>
      </w:r>
    </w:p>
    <w:p w14:paraId="0A56AFB1" w14:textId="77777777" w:rsidR="00DE6724" w:rsidRPr="00381D11" w:rsidRDefault="00DE6724" w:rsidP="00DE6724">
      <w:pPr>
        <w:pStyle w:val="SingleTxtG"/>
        <w:ind w:left="2268"/>
      </w:pPr>
      <w:r w:rsidRPr="00381D11">
        <w:t>Au sens de la présente annexe, on entend par :</w:t>
      </w:r>
    </w:p>
    <w:p w14:paraId="3A9EBE77" w14:textId="77777777" w:rsidR="00DE6724" w:rsidRPr="00381D11" w:rsidRDefault="00DE6724" w:rsidP="00DE6724">
      <w:pPr>
        <w:pStyle w:val="SingleTxtG"/>
        <w:ind w:left="2268" w:hanging="1134"/>
      </w:pPr>
      <w:r w:rsidRPr="00381D11">
        <w:t>2.1</w:t>
      </w:r>
      <w:r w:rsidRPr="00381D11">
        <w:tab/>
        <w:t>« </w:t>
      </w:r>
      <w:r w:rsidRPr="00381D11">
        <w:rPr>
          <w:i/>
        </w:rPr>
        <w:t>Paramètre de référence</w:t>
      </w:r>
      <w:r w:rsidRPr="00381D11">
        <w:t> », une ou plusieurs des caractéristiques suivantes d’une place assise :</w:t>
      </w:r>
    </w:p>
    <w:p w14:paraId="76FDB8AA" w14:textId="77777777" w:rsidR="00DE6724" w:rsidRPr="00381D11" w:rsidRDefault="00DE6724" w:rsidP="00DE6724">
      <w:pPr>
        <w:pStyle w:val="SingleTxtG"/>
        <w:ind w:left="2268" w:hanging="1134"/>
      </w:pPr>
      <w:r w:rsidRPr="00381D11">
        <w:t>2.1.1</w:t>
      </w:r>
      <w:r w:rsidRPr="00381D11">
        <w:tab/>
        <w:t>Le point « H » et le point « R », ainsi que la relation qui les lie ;</w:t>
      </w:r>
    </w:p>
    <w:p w14:paraId="7EA23F00" w14:textId="77777777" w:rsidR="00DE6724" w:rsidRPr="00381D11" w:rsidRDefault="00DE6724" w:rsidP="00DE6724">
      <w:pPr>
        <w:pStyle w:val="SingleTxtG"/>
        <w:ind w:left="2268" w:hanging="1134"/>
      </w:pPr>
      <w:r w:rsidRPr="00381D11">
        <w:t>2.1.2</w:t>
      </w:r>
      <w:r w:rsidRPr="00381D11">
        <w:tab/>
      </w:r>
      <w:r w:rsidRPr="00381D11">
        <w:rPr>
          <w:spacing w:val="2"/>
        </w:rPr>
        <w:t xml:space="preserve">L’angle réel de torse et l’angle prévu de torse, </w:t>
      </w:r>
      <w:r w:rsidRPr="00381D11">
        <w:t>ainsi</w:t>
      </w:r>
      <w:r w:rsidRPr="00381D11">
        <w:rPr>
          <w:spacing w:val="2"/>
        </w:rPr>
        <w:t xml:space="preserve"> que la relation qui les lie.</w:t>
      </w:r>
    </w:p>
    <w:p w14:paraId="3157DCE9" w14:textId="77777777" w:rsidR="00DE6724" w:rsidRPr="00381D11" w:rsidRDefault="00DE6724" w:rsidP="00DE6724">
      <w:pPr>
        <w:pStyle w:val="SingleTxtG"/>
        <w:ind w:left="2268" w:hanging="1134"/>
      </w:pPr>
      <w:r w:rsidRPr="00381D11">
        <w:t>2.2</w:t>
      </w:r>
      <w:r w:rsidRPr="00381D11">
        <w:tab/>
        <w:t>« </w:t>
      </w:r>
      <w:r w:rsidRPr="00381D11">
        <w:rPr>
          <w:i/>
          <w:iCs/>
        </w:rPr>
        <w:t>Gabarit</w:t>
      </w:r>
      <w:r w:rsidRPr="00381D11">
        <w:t xml:space="preserve"> </w:t>
      </w:r>
      <w:r w:rsidRPr="00381D11">
        <w:rPr>
          <w:i/>
        </w:rPr>
        <w:t>tridimensionnel point H</w:t>
      </w:r>
      <w:r w:rsidRPr="00381D11">
        <w:t> » (gabarit tridimensionnel 3-D H), le dispositif utilisé pour la détermination du point « H » et de l’angle réel de torse. Ce dispositif est décrit à l’appendice 1 de la présente annexe.</w:t>
      </w:r>
    </w:p>
    <w:p w14:paraId="12C29E81" w14:textId="77777777" w:rsidR="00DE6724" w:rsidRPr="00381D11" w:rsidRDefault="00DE6724" w:rsidP="00DE6724">
      <w:pPr>
        <w:pStyle w:val="SingleTxtG"/>
        <w:ind w:left="2268" w:hanging="1134"/>
      </w:pPr>
      <w:r w:rsidRPr="00381D11">
        <w:t>2.3</w:t>
      </w:r>
      <w:r w:rsidRPr="00381D11">
        <w:tab/>
        <w:t>« </w:t>
      </w:r>
      <w:r w:rsidRPr="00381D11">
        <w:rPr>
          <w:i/>
        </w:rPr>
        <w:t>Point “H”</w:t>
      </w:r>
      <w:r w:rsidRPr="00381D11">
        <w:t> », le centre de pivotement entre le torse et la cuisse du gabarit 3-D H installé sur un siège de véhicule suivant la procédure décrite au paragraphe 4 ci-après. Le point « H » est situé au milieu de l’axe du dispositif qui relie les boutons de visée du point « H » de chaque côté du gabarit 3-D H. Le point « H » correspond théoriquement au point « R » (pour les tolérances, voir par. 3.2.2 ci-après). Une fois déterminé suivant la procédure décrite au paragraphe 4, le point « H » est considéré comme fixe par rapport à la structure de l’assise du siège et comme accompagnant celle-ci lorsqu’elle se déplace.</w:t>
      </w:r>
    </w:p>
    <w:p w14:paraId="4F4775C2" w14:textId="77777777" w:rsidR="00DE6724" w:rsidRPr="00381D11" w:rsidRDefault="00DE6724" w:rsidP="00DE6724">
      <w:pPr>
        <w:pStyle w:val="SingleTxtG"/>
        <w:ind w:left="2268" w:hanging="1134"/>
      </w:pPr>
      <w:r w:rsidRPr="00381D11">
        <w:t>2.4</w:t>
      </w:r>
      <w:r w:rsidRPr="00381D11">
        <w:tab/>
        <w:t>« </w:t>
      </w:r>
      <w:r w:rsidRPr="00381D11">
        <w:rPr>
          <w:i/>
        </w:rPr>
        <w:t>Point “R”</w:t>
      </w:r>
      <w:r w:rsidRPr="00381D11">
        <w:t> » (point de référence de place assise), un point défini sur les plans du constructeur pour chaque place assise et repéré par rapport au système de référence à trois dimensions.</w:t>
      </w:r>
    </w:p>
    <w:p w14:paraId="037D647A" w14:textId="77777777" w:rsidR="00DE6724" w:rsidRPr="00381D11" w:rsidRDefault="00DE6724" w:rsidP="00DE6724">
      <w:pPr>
        <w:pStyle w:val="SingleTxtG"/>
        <w:ind w:left="2268" w:hanging="1134"/>
      </w:pPr>
      <w:r w:rsidRPr="00381D11">
        <w:t>2.5</w:t>
      </w:r>
      <w:r w:rsidRPr="00381D11">
        <w:tab/>
        <w:t>« </w:t>
      </w:r>
      <w:r w:rsidRPr="00381D11">
        <w:rPr>
          <w:i/>
        </w:rPr>
        <w:t>Ligne de torse</w:t>
      </w:r>
      <w:r w:rsidRPr="00381D11">
        <w:t> », l’axe de la tige du gabarit 3-D H lorsque la tige est totalement en appui vers l’arrière.</w:t>
      </w:r>
    </w:p>
    <w:p w14:paraId="7C845D5B" w14:textId="77777777" w:rsidR="00DE6724" w:rsidRPr="00381D11" w:rsidRDefault="00DE6724" w:rsidP="00DE6724">
      <w:pPr>
        <w:pStyle w:val="SingleTxtG"/>
        <w:ind w:left="2268" w:hanging="1134"/>
      </w:pPr>
      <w:r w:rsidRPr="00381D11">
        <w:t>2.6</w:t>
      </w:r>
      <w:r w:rsidRPr="00381D11">
        <w:tab/>
        <w:t>« </w:t>
      </w:r>
      <w:r w:rsidRPr="00381D11">
        <w:rPr>
          <w:i/>
        </w:rPr>
        <w:t>Angle réel de torse</w:t>
      </w:r>
      <w:r w:rsidRPr="00381D11">
        <w:t> », l’angle mesuré entre la ligne verticale passant par le point « H » et la ligne de torse, mesuré à l’aide du secteur d’angle ou du dos du gabarit 3-D H. L’angle réel de torse correspond théoriquement à l’angle prévu de torse (pour les tolérances, voir par. 3.2.2 ci-dessous).</w:t>
      </w:r>
    </w:p>
    <w:p w14:paraId="7CFE5F5F" w14:textId="77777777" w:rsidR="00DE6724" w:rsidRPr="00381D11" w:rsidRDefault="00DE6724" w:rsidP="00DE6724">
      <w:pPr>
        <w:pStyle w:val="SingleTxtG"/>
        <w:ind w:left="2268" w:hanging="1134"/>
      </w:pPr>
      <w:r w:rsidRPr="00381D11">
        <w:lastRenderedPageBreak/>
        <w:t>2.7</w:t>
      </w:r>
      <w:r w:rsidRPr="00381D11">
        <w:tab/>
        <w:t>« </w:t>
      </w:r>
      <w:r w:rsidRPr="00381D11">
        <w:rPr>
          <w:i/>
        </w:rPr>
        <w:t>Angle prévu de torse</w:t>
      </w:r>
      <w:r w:rsidRPr="00381D11">
        <w:t> », l’angle mesuré entre la ligne verticale passant par le point « R » et la ligne de torse dans la position du dossier prévue par le constructeur du véhicule.</w:t>
      </w:r>
    </w:p>
    <w:p w14:paraId="459DAE55" w14:textId="77777777" w:rsidR="00DE6724" w:rsidRPr="00381D11" w:rsidRDefault="00DE6724" w:rsidP="00DE6724">
      <w:pPr>
        <w:pStyle w:val="SingleTxtG"/>
        <w:ind w:left="2268" w:hanging="1134"/>
      </w:pPr>
      <w:r w:rsidRPr="00381D11">
        <w:t>2.8</w:t>
      </w:r>
      <w:r w:rsidRPr="00381D11">
        <w:tab/>
        <w:t>« </w:t>
      </w:r>
      <w:r w:rsidRPr="00381D11">
        <w:rPr>
          <w:i/>
        </w:rPr>
        <w:t>Plan médian de l’occupant</w:t>
      </w:r>
      <w:r w:rsidRPr="00381D11">
        <w:t> » (PMO), le plan médian du gabarit 3-D H positionné à chaque place assise désignée ; il est représenté par la coordonnée du point « H » sur l’axe « Y ». Pour les sièges individuels, le plan médian du siège coïncide avec le plan médian de l’occupant. Pour les autres sièges, le plan médian est spécifié par le constructeur.</w:t>
      </w:r>
    </w:p>
    <w:p w14:paraId="4D35BF3B" w14:textId="77777777" w:rsidR="00DE6724" w:rsidRPr="00381D11" w:rsidRDefault="00DE6724" w:rsidP="00DE6724">
      <w:pPr>
        <w:pStyle w:val="SingleTxtG"/>
        <w:ind w:left="2268" w:hanging="1134"/>
      </w:pPr>
      <w:r w:rsidRPr="00381D11">
        <w:t>2.9</w:t>
      </w:r>
      <w:r w:rsidRPr="00381D11">
        <w:tab/>
        <w:t>« </w:t>
      </w:r>
      <w:r w:rsidRPr="00381D11">
        <w:rPr>
          <w:i/>
        </w:rPr>
        <w:t>Système de référence à trois dimensions</w:t>
      </w:r>
      <w:r w:rsidRPr="00381D11">
        <w:t> », le système décrit dans l’appendice 2 de la présente annexe.</w:t>
      </w:r>
    </w:p>
    <w:p w14:paraId="21F617CC" w14:textId="77777777" w:rsidR="00DE6724" w:rsidRPr="00381D11" w:rsidRDefault="00DE6724" w:rsidP="00DE6724">
      <w:pPr>
        <w:pStyle w:val="SingleTxtG"/>
        <w:ind w:left="2268" w:hanging="1134"/>
      </w:pPr>
      <w:r w:rsidRPr="00381D11">
        <w:t>2.10</w:t>
      </w:r>
      <w:r w:rsidRPr="00381D11">
        <w:tab/>
        <w:t>« </w:t>
      </w:r>
      <w:r w:rsidRPr="00381D11">
        <w:rPr>
          <w:i/>
        </w:rPr>
        <w:t>Points repèr</w:t>
      </w:r>
      <w:r w:rsidRPr="00381D11">
        <w:t>es », des repères matériels définis par le constructeur sur la surface du véhicule (trous, surfaces, marques ou entailles).</w:t>
      </w:r>
    </w:p>
    <w:p w14:paraId="78FBAD05" w14:textId="77777777" w:rsidR="00DE6724" w:rsidRPr="00381D11" w:rsidRDefault="00DE6724" w:rsidP="00DE6724">
      <w:pPr>
        <w:pStyle w:val="SingleTxtG"/>
        <w:ind w:left="2268" w:hanging="1134"/>
      </w:pPr>
      <w:r w:rsidRPr="00381D11">
        <w:t>2.11</w:t>
      </w:r>
      <w:r w:rsidRPr="00381D11">
        <w:tab/>
        <w:t>« </w:t>
      </w:r>
      <w:r w:rsidRPr="00381D11">
        <w:rPr>
          <w:i/>
        </w:rPr>
        <w:t>Assiette du véhicule pour la mesure</w:t>
      </w:r>
      <w:r w:rsidRPr="00381D11">
        <w:t> », la position du véhicule définie par les coordonnées des points repères dans le système de référence à trois dimensions.</w:t>
      </w:r>
    </w:p>
    <w:p w14:paraId="6A2996B2" w14:textId="77777777" w:rsidR="00DE6724" w:rsidRPr="00381D11" w:rsidRDefault="00DE6724" w:rsidP="00DE6724">
      <w:pPr>
        <w:pStyle w:val="SingleTxtG"/>
        <w:keepNext/>
        <w:keepLines/>
        <w:ind w:left="2268" w:hanging="1134"/>
      </w:pPr>
      <w:r w:rsidRPr="00381D11">
        <w:t>3.</w:t>
      </w:r>
      <w:r w:rsidRPr="00381D11">
        <w:tab/>
        <w:t>Prescriptions</w:t>
      </w:r>
    </w:p>
    <w:p w14:paraId="58870A7F" w14:textId="77777777" w:rsidR="00DE6724" w:rsidRPr="00381D11" w:rsidRDefault="00DE6724" w:rsidP="00DE6724">
      <w:pPr>
        <w:pStyle w:val="SingleTxtG"/>
        <w:keepNext/>
        <w:keepLines/>
        <w:ind w:left="2268" w:hanging="1134"/>
      </w:pPr>
      <w:r w:rsidRPr="00381D11">
        <w:t>3.1</w:t>
      </w:r>
      <w:r w:rsidRPr="00381D11">
        <w:tab/>
        <w:t>Présentation des résultats</w:t>
      </w:r>
    </w:p>
    <w:p w14:paraId="4FAA9030" w14:textId="77777777" w:rsidR="00DE6724" w:rsidRPr="00381D11" w:rsidRDefault="00DE6724" w:rsidP="00DE6724">
      <w:pPr>
        <w:pStyle w:val="SingleTxtG"/>
        <w:ind w:left="2268"/>
      </w:pPr>
      <w:r w:rsidRPr="00381D11">
        <w:t xml:space="preserve">Pour toute place assise dont les paramètres de référence serviront à démontrer la conformité aux dispositions du Règlement </w:t>
      </w:r>
      <w:r>
        <w:t>ONU</w:t>
      </w:r>
      <w:r w:rsidRPr="00381D11">
        <w:t xml:space="preserve"> pertinent, la totalité ou une sélection appropriée des paramètres suivants est présentée sous la forme indiquée dans l’appendice 3 de la présente annexe :</w:t>
      </w:r>
    </w:p>
    <w:p w14:paraId="5D6A6A69" w14:textId="77777777" w:rsidR="00DE6724" w:rsidRPr="00381D11" w:rsidRDefault="00DE6724" w:rsidP="00DE6724">
      <w:pPr>
        <w:pStyle w:val="SingleTxtG"/>
        <w:ind w:left="2268" w:hanging="1134"/>
      </w:pPr>
      <w:r w:rsidRPr="00381D11">
        <w:t>3.1.1</w:t>
      </w:r>
      <w:r w:rsidRPr="00381D11">
        <w:tab/>
      </w:r>
      <w:r w:rsidRPr="00381D11">
        <w:tab/>
        <w:t>Les coordonnées du point « R » par rapport au système de référence à trois dimensions ;</w:t>
      </w:r>
    </w:p>
    <w:p w14:paraId="56812A57" w14:textId="77777777" w:rsidR="00DE6724" w:rsidRPr="00381D11" w:rsidRDefault="00DE6724" w:rsidP="00DE6724">
      <w:pPr>
        <w:pStyle w:val="SingleTxtG"/>
        <w:ind w:left="2268" w:hanging="1134"/>
      </w:pPr>
      <w:r w:rsidRPr="00381D11">
        <w:t>3.1.2</w:t>
      </w:r>
      <w:r w:rsidRPr="00381D11">
        <w:tab/>
        <w:t>L’angle prévu de torse ;</w:t>
      </w:r>
    </w:p>
    <w:p w14:paraId="34423089" w14:textId="77777777" w:rsidR="00DE6724" w:rsidRPr="00381D11" w:rsidRDefault="00DE6724" w:rsidP="00DE6724">
      <w:pPr>
        <w:pStyle w:val="SingleTxtG"/>
        <w:ind w:left="2268" w:hanging="1134"/>
      </w:pPr>
      <w:r w:rsidRPr="00381D11">
        <w:t>3.1.3</w:t>
      </w:r>
      <w:r w:rsidRPr="00381D11">
        <w:tab/>
        <w:t>Toutes indications nécessaires au réglage du siège (s’il est réglable) à la position de mesure définie au paragraphe 4.3 ci-après.</w:t>
      </w:r>
    </w:p>
    <w:p w14:paraId="6A4CC4F2" w14:textId="77777777" w:rsidR="00DE6724" w:rsidRPr="00381D11" w:rsidRDefault="00DE6724" w:rsidP="00DE6724">
      <w:pPr>
        <w:pStyle w:val="SingleTxtG"/>
        <w:ind w:left="2268" w:hanging="1134"/>
      </w:pPr>
      <w:r w:rsidRPr="00381D11">
        <w:t>3.2</w:t>
      </w:r>
      <w:r w:rsidRPr="00381D11">
        <w:tab/>
        <w:t>Relations entre les mesures obtenues et les caractéristiques de conception</w:t>
      </w:r>
    </w:p>
    <w:p w14:paraId="1E2C5534" w14:textId="77777777" w:rsidR="00DE6724" w:rsidRPr="00381D11" w:rsidRDefault="00DE6724" w:rsidP="00DE6724">
      <w:pPr>
        <w:pStyle w:val="SingleTxtG"/>
        <w:ind w:left="2268" w:hanging="1134"/>
      </w:pPr>
      <w:r w:rsidRPr="00381D11">
        <w:t>3.2.1</w:t>
      </w:r>
      <w:r w:rsidRPr="00381D11">
        <w:tab/>
        <w:t>Les coordonnées du point « H » et la valeur de l’angle réel de torse, obtenues selon la procédure définie au paragraphe 4 ci-après sont comparées respectivement aux coordonnées du point « R » et à la valeur de l’angle prévu de torse telles qu’indiquées par le constructeur du véhicule.</w:t>
      </w:r>
    </w:p>
    <w:p w14:paraId="25CD64D7" w14:textId="77777777" w:rsidR="00DE6724" w:rsidRPr="00381D11" w:rsidRDefault="00DE6724" w:rsidP="00DE6724">
      <w:pPr>
        <w:pStyle w:val="SingleTxtG"/>
        <w:ind w:left="2268" w:hanging="1134"/>
      </w:pPr>
      <w:r w:rsidRPr="00381D11">
        <w:t>3.2.2</w:t>
      </w:r>
      <w:r w:rsidRPr="00381D11">
        <w:tab/>
        <w:t>Les positions relatives du point « R » et du point « H » et l’écart entre l’angle prévu de torse et l’angle réel de torse sont jugés satisfaisants pour la place assise en question si le point « H », tel que défini par ses coordonnées, se trouve à l’intérieur d’un carré de 50 mm de côté dont les côtés sont horizontaux et verticaux, et dont les diagonales se coupent au point « R » et, d’autre part, si l’angle réel de torse ne diffère pas de plus de 5° de l’angle prévu de torse ;</w:t>
      </w:r>
    </w:p>
    <w:p w14:paraId="53A24161" w14:textId="77777777" w:rsidR="00DE6724" w:rsidRPr="00381D11" w:rsidRDefault="00DE6724" w:rsidP="00DE6724">
      <w:pPr>
        <w:pStyle w:val="SingleTxtG"/>
        <w:ind w:left="2268" w:hanging="1134"/>
      </w:pPr>
      <w:r w:rsidRPr="00381D11">
        <w:t>3.2.3</w:t>
      </w:r>
      <w:r w:rsidRPr="00381D11">
        <w:tab/>
        <w:t xml:space="preserve">Si ces conditions sont remplies, le point « R » et l’angle prévu de torse sont utilisés pour établir la conformité avec les dispositions du Règlement </w:t>
      </w:r>
      <w:r>
        <w:t>ONU</w:t>
      </w:r>
      <w:r w:rsidRPr="00381D11">
        <w:t xml:space="preserve"> pertinent ;</w:t>
      </w:r>
    </w:p>
    <w:p w14:paraId="12B305B3" w14:textId="77777777" w:rsidR="00DE6724" w:rsidRPr="00381D11" w:rsidRDefault="00DE6724" w:rsidP="00DE6724">
      <w:pPr>
        <w:pStyle w:val="SingleTxtG"/>
        <w:ind w:left="2268" w:hanging="1134"/>
      </w:pPr>
      <w:r w:rsidRPr="00381D11">
        <w:t>3.2.4</w:t>
      </w:r>
      <w:r w:rsidRPr="00381D11">
        <w:tab/>
        <w:t>Si le point « H » ou l’angle réel de torse ne répond pas aux prescriptions du paragraphe 3.2.2 ci-dessus, le point « H » et l’angle réel de torse doivent être déterminés encore deux fois (trois fois en tout). Si les résultats de deux de ces trois opérations satisfont aux prescriptions, les dispositions du paragraphe 3.2.3 ci-dessus sont appliquées ;</w:t>
      </w:r>
    </w:p>
    <w:p w14:paraId="78EE673C" w14:textId="77777777" w:rsidR="00DE6724" w:rsidRPr="00381D11" w:rsidRDefault="00DE6724" w:rsidP="00DE6724">
      <w:pPr>
        <w:pStyle w:val="SingleTxtG"/>
        <w:ind w:left="2268" w:hanging="1134"/>
      </w:pPr>
      <w:r w:rsidRPr="00381D11">
        <w:t>3.2.5</w:t>
      </w:r>
      <w:r w:rsidRPr="00381D11">
        <w:tab/>
        <w:t>Si, après les trois opérations de mesure définies au paragraphe 3.2.4 ci</w:t>
      </w:r>
      <w:r w:rsidRPr="00381D11">
        <w:noBreakHyphen/>
        <w:t xml:space="preserve">dessus, deux résultats au moins ne correspondent pas aux prescriptions du paragraphe 3.2.2 ci-dessus, ou si la vérification ne peut avoir lieu parce que le constructeur du véhicule n’a pas fourni les informations concernant la position du point « R » ou l’angle prévu de torse, le barycentre des trois </w:t>
      </w:r>
      <w:r w:rsidRPr="00381D11">
        <w:lastRenderedPageBreak/>
        <w:t xml:space="preserve">points obtenus ou la moyenne des trois angles mesurés doit être utilisé à titre de référence chaque fois qu’il est fait appel, dans le Règlement </w:t>
      </w:r>
      <w:r>
        <w:t>ONU</w:t>
      </w:r>
      <w:r w:rsidRPr="00381D11">
        <w:t xml:space="preserve"> pertinent, au point « R » ou à l’angle prévu de torse.</w:t>
      </w:r>
    </w:p>
    <w:p w14:paraId="6CFB6660" w14:textId="77777777" w:rsidR="00DE6724" w:rsidRPr="00381D11" w:rsidRDefault="00DE6724" w:rsidP="00DE6724">
      <w:pPr>
        <w:pStyle w:val="SingleTxtG"/>
        <w:keepNext/>
        <w:keepLines/>
        <w:ind w:left="2268" w:hanging="1134"/>
      </w:pPr>
      <w:bookmarkStart w:id="3" w:name="_Toc108926540"/>
      <w:r w:rsidRPr="00381D11">
        <w:t>4.</w:t>
      </w:r>
      <w:r w:rsidRPr="00381D11">
        <w:tab/>
        <w:t>Procédure de détermination du point « H » et de l’angle réel de torse</w:t>
      </w:r>
      <w:bookmarkEnd w:id="3"/>
    </w:p>
    <w:p w14:paraId="03935B34" w14:textId="77777777" w:rsidR="00DE6724" w:rsidRPr="00381D11" w:rsidRDefault="00DE6724" w:rsidP="00DE6724">
      <w:pPr>
        <w:pStyle w:val="SingleTxtG"/>
        <w:ind w:left="2268" w:hanging="1134"/>
      </w:pPr>
      <w:r w:rsidRPr="00381D11">
        <w:t>4.1</w:t>
      </w:r>
      <w:r w:rsidRPr="00381D11">
        <w:tab/>
        <w:t xml:space="preserve">Le véhicule doit être </w:t>
      </w:r>
      <w:proofErr w:type="spellStart"/>
      <w:r w:rsidRPr="00381D11">
        <w:t>préconditionné</w:t>
      </w:r>
      <w:proofErr w:type="spellEnd"/>
      <w:r w:rsidRPr="00381D11">
        <w:t xml:space="preserve"> à une température de 20 </w:t>
      </w:r>
      <w:r w:rsidRPr="00381D11">
        <w:sym w:font="Symbol" w:char="F0B1"/>
      </w:r>
      <w:r w:rsidRPr="00381D11">
        <w:t xml:space="preserve"> 10 °C, au choix du constructeur, afin que le matériau du siège atteigne la température de la pièce. Si le siège n’a jamais été utilisé, une personne ou un dispositif pesant de 70 à 80 kg doit y être assis à deux reprises pendant 1 min afin de tasser le coussin et le dossier. Si le constructeur le demande, tous les ensembles de sièges doivent rester chargés durant au moins 30 min avant l’installation du gabarit 3-D H.</w:t>
      </w:r>
    </w:p>
    <w:p w14:paraId="471E83C7" w14:textId="77777777" w:rsidR="00DE6724" w:rsidRPr="00381D11" w:rsidRDefault="00DE6724" w:rsidP="00DE6724">
      <w:pPr>
        <w:pStyle w:val="SingleTxtG"/>
        <w:keepNext/>
        <w:keepLines/>
        <w:ind w:left="2268" w:hanging="1134"/>
      </w:pPr>
      <w:r w:rsidRPr="00381D11">
        <w:t>4.2</w:t>
      </w:r>
      <w:r w:rsidRPr="00381D11">
        <w:tab/>
        <w:t>Le véhicule doit avoir l’assiette définie pour la mesure au paragraphe 2.11 ci</w:t>
      </w:r>
      <w:r w:rsidRPr="00381D11">
        <w:noBreakHyphen/>
        <w:t>dessus.</w:t>
      </w:r>
    </w:p>
    <w:p w14:paraId="78B2315F" w14:textId="77777777" w:rsidR="00DE6724" w:rsidRPr="00381D11" w:rsidRDefault="00DE6724" w:rsidP="00DE6724">
      <w:pPr>
        <w:pStyle w:val="SingleTxtG"/>
        <w:ind w:left="2268" w:hanging="1134"/>
      </w:pPr>
      <w:r w:rsidRPr="00381D11">
        <w:t>4.3</w:t>
      </w:r>
      <w:r w:rsidRPr="00381D11">
        <w:tab/>
        <w:t>Le siège, s’il est réglable, doit d’abord être réglé à la position normale de conduite ou d’utilisation la plus reculée telle que l’a spécifiée le constructeur en fonction du seul réglage longitudinal du siège, à l’exclusion de la course de siège utilisée dans d’autres cas que la conduite ou l’utilisation normale. Dans le cas où le siège possède d’autres réglages (vertical, angulaire, de dossier, etc.), ceux-ci sont ensuite réglés à la position spécifiée par le constructeur. D’autre part, pour un siège suspendu, la position verticale doit être fixée rigidement et correspondre à une position normale de conduite telle que l’a spécifiée le constructeur.</w:t>
      </w:r>
    </w:p>
    <w:p w14:paraId="671CFFAC" w14:textId="77777777" w:rsidR="00DE6724" w:rsidRPr="00381D11" w:rsidRDefault="00DE6724" w:rsidP="00DE6724">
      <w:pPr>
        <w:pStyle w:val="SingleTxtG"/>
        <w:ind w:left="2268" w:hanging="1134"/>
      </w:pPr>
      <w:r w:rsidRPr="00381D11">
        <w:t>4.4</w:t>
      </w:r>
      <w:r w:rsidRPr="00381D11">
        <w:tab/>
        <w:t>La surface de la place assise occupée par le gabarit 3-D H doit être recouverte d’une étoffe de mousseline de coton d’une taille suffisante et d’une texture appropriée définie comme une toile de coton uniforme de 18,9 fils/cm</w:t>
      </w:r>
      <w:r w:rsidRPr="00381D11">
        <w:rPr>
          <w:vertAlign w:val="superscript"/>
        </w:rPr>
        <w:t>2</w:t>
      </w:r>
      <w:r w:rsidRPr="00381D11">
        <w:t xml:space="preserve"> pesant 0,228 kg/m</w:t>
      </w:r>
      <w:r w:rsidRPr="00381D11">
        <w:rPr>
          <w:vertAlign w:val="superscript"/>
        </w:rPr>
        <w:t>2</w:t>
      </w:r>
      <w:r w:rsidRPr="00381D11">
        <w:t xml:space="preserve"> ou d’une étoffe tricotée ou non tissée présentant des caractéristiques équivalentes.</w:t>
      </w:r>
    </w:p>
    <w:p w14:paraId="5E89548E" w14:textId="77777777" w:rsidR="00DE6724" w:rsidRPr="00381D11" w:rsidRDefault="00DE6724" w:rsidP="00DE6724">
      <w:pPr>
        <w:pStyle w:val="SingleTxtG"/>
        <w:ind w:left="2268"/>
      </w:pPr>
      <w:r w:rsidRPr="00381D11">
        <w:t>Si l’essai a lieu hors du véhicule, le plancher sur lequel le siège est disposé doit avoir les mêmes caractéristiques essentielles</w:t>
      </w:r>
      <w:r w:rsidRPr="00381D11">
        <w:rPr>
          <w:rStyle w:val="Appelnotedebasdep"/>
        </w:rPr>
        <w:footnoteReference w:id="15"/>
      </w:r>
      <w:r w:rsidRPr="00381D11">
        <w:t xml:space="preserve"> que le plancher du véhicule dans lequel le siège doit être utilisé.</w:t>
      </w:r>
    </w:p>
    <w:p w14:paraId="557DBB14" w14:textId="77777777" w:rsidR="00DE6724" w:rsidRPr="00381D11" w:rsidRDefault="00DE6724" w:rsidP="00DE6724">
      <w:pPr>
        <w:pStyle w:val="SingleTxtG"/>
        <w:ind w:left="2268" w:hanging="1134"/>
      </w:pPr>
      <w:r w:rsidRPr="00381D11">
        <w:t>4.5</w:t>
      </w:r>
      <w:r w:rsidRPr="00381D11">
        <w:tab/>
        <w:t>Placer l’ensemble assise dos du gabarit 3-D H de façon que le plan médian de l’occupant (PMO) coïncide avec le plan médian du gabarit 3-D H. À la demande du constructeur, le gabarit 3-D H peut être décalé vers l’intérieur par rapport au PMO prévu s’il est placé trop à l’extérieur et que le bord du siège ne permet pas la mise à niveau.</w:t>
      </w:r>
    </w:p>
    <w:p w14:paraId="537ED2E5" w14:textId="77777777" w:rsidR="00DE6724" w:rsidRPr="00381D11" w:rsidRDefault="00DE6724" w:rsidP="00DE6724">
      <w:pPr>
        <w:pStyle w:val="SingleTxtG"/>
        <w:ind w:left="2268" w:hanging="1134"/>
      </w:pPr>
      <w:r w:rsidRPr="00381D11">
        <w:t>4.6</w:t>
      </w:r>
      <w:r w:rsidRPr="00381D11">
        <w:tab/>
        <w:t>Attacher les ensembles pieds et éléments inférieurs de jambe à l’assise du gabarit soit séparément soit en utilisant l’ensemble barre en T et éléments inférieurs de jambe. La droite passant par les boutons de visée du point « H » doit être parallèle au sol et perpendiculaire au plan médian longitudinal du siège.</w:t>
      </w:r>
    </w:p>
    <w:p w14:paraId="436D72DC" w14:textId="77777777" w:rsidR="00DE6724" w:rsidRPr="00381D11" w:rsidRDefault="00DE6724" w:rsidP="00DE6724">
      <w:pPr>
        <w:pStyle w:val="SingleTxtG"/>
        <w:keepNext/>
        <w:keepLines/>
        <w:ind w:left="2268" w:hanging="1134"/>
      </w:pPr>
      <w:r w:rsidRPr="00381D11">
        <w:t>4.7</w:t>
      </w:r>
      <w:r w:rsidRPr="00381D11">
        <w:tab/>
        <w:t>Régler les pieds et les jambes du gabarit 3-D H comme suit :</w:t>
      </w:r>
    </w:p>
    <w:p w14:paraId="58DC2954" w14:textId="77777777" w:rsidR="00DE6724" w:rsidRPr="00381D11" w:rsidRDefault="00DE6724" w:rsidP="00DE6724">
      <w:pPr>
        <w:pStyle w:val="SingleTxtG"/>
        <w:ind w:left="2268" w:hanging="1134"/>
      </w:pPr>
      <w:r w:rsidRPr="00381D11">
        <w:t>4.7.1</w:t>
      </w:r>
      <w:r w:rsidRPr="00381D11">
        <w:tab/>
        <w:t>Sièges du conducteur et du passager avant extérieur</w:t>
      </w:r>
    </w:p>
    <w:p w14:paraId="112A5954" w14:textId="77777777" w:rsidR="00DE6724" w:rsidRPr="00381D11" w:rsidRDefault="00DE6724" w:rsidP="00DE6724">
      <w:pPr>
        <w:pStyle w:val="SingleTxtG"/>
        <w:ind w:left="2268" w:hanging="1134"/>
      </w:pPr>
      <w:r w:rsidRPr="00381D11">
        <w:t>4.7.1.1</w:t>
      </w:r>
      <w:r w:rsidRPr="00381D11">
        <w:tab/>
        <w:t>Les deux ensembles jambe-pied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du gabarit 3-D H. Le niveau vérifiant l’orientation transversale du gabarit 3</w:t>
      </w:r>
      <w:r>
        <w:noBreakHyphen/>
      </w:r>
      <w:r w:rsidRPr="00381D11">
        <w:t>D H est ramené à l’horizontale en réajustant l’assise du gabarit si nécessaire, ou en ajustant l’ensemble jambe-pied vers l’arrière. La droite passant par les boutons de visée du point « H » doit rester perpendiculaire au plan médian longitudinal du siège.</w:t>
      </w:r>
    </w:p>
    <w:p w14:paraId="20B1AEE1" w14:textId="77777777" w:rsidR="00DE6724" w:rsidRPr="00381D11" w:rsidRDefault="00DE6724" w:rsidP="00DE6724">
      <w:pPr>
        <w:pStyle w:val="SingleTxtG"/>
        <w:ind w:left="2268" w:hanging="1134"/>
      </w:pPr>
      <w:r w:rsidRPr="00381D11">
        <w:lastRenderedPageBreak/>
        <w:t>4.7.1.2</w:t>
      </w:r>
      <w:r w:rsidRPr="00381D11">
        <w:tab/>
        <w:t>Si la jambe gauche ne peut pas être maintenue parallèle à la jambe droite, et si le pied gauche ne peut pas être supporté par la structure, déplacer le pied gauche jusqu’à ce qu’il trouve un support. L’alignement des boutons de visée doit être maintenu.</w:t>
      </w:r>
    </w:p>
    <w:p w14:paraId="5B8EAC87" w14:textId="77777777" w:rsidR="00DE6724" w:rsidRPr="00381D11" w:rsidRDefault="00DE6724" w:rsidP="00DE6724">
      <w:pPr>
        <w:pStyle w:val="SingleTxtG"/>
        <w:keepNext/>
        <w:keepLines/>
        <w:ind w:left="2268" w:hanging="1134"/>
      </w:pPr>
      <w:r w:rsidRPr="00381D11">
        <w:t>4.7.2</w:t>
      </w:r>
      <w:r w:rsidRPr="00381D11">
        <w:tab/>
        <w:t>Sièges arrière extérieurs</w:t>
      </w:r>
    </w:p>
    <w:p w14:paraId="0B7D9921" w14:textId="77777777" w:rsidR="00DE6724" w:rsidRPr="00381D11" w:rsidRDefault="00DE6724" w:rsidP="00DE6724">
      <w:pPr>
        <w:pStyle w:val="SingleTxtG"/>
        <w:ind w:left="2268"/>
      </w:pPr>
      <w:r w:rsidRPr="00381D11">
        <w:t>En ce qui concerne les sièges arrière ou auxiliaires, les jambes sont réglées selon les données du constructeur. Si dans ce cas les pieds reposent sur des parties du plancher qui sont à des niveaux différents, le premier pied venant en contact avec le siège avant doit servir de référence et l’autre pied doit être placé de telle façon que le niveau donnant l’orientation transversale du siège du dispositif indique l’horizontale.</w:t>
      </w:r>
    </w:p>
    <w:p w14:paraId="6C68318C" w14:textId="77777777" w:rsidR="00DE6724" w:rsidRPr="00381D11" w:rsidRDefault="00DE6724" w:rsidP="00DE6724">
      <w:pPr>
        <w:pStyle w:val="SingleTxtG"/>
        <w:keepNext/>
        <w:keepLines/>
        <w:ind w:left="2268" w:hanging="1134"/>
      </w:pPr>
      <w:r w:rsidRPr="00381D11">
        <w:t>4.7.3</w:t>
      </w:r>
      <w:r w:rsidRPr="00381D11">
        <w:tab/>
        <w:t>Autres sièges :</w:t>
      </w:r>
    </w:p>
    <w:p w14:paraId="7441A84A" w14:textId="77777777" w:rsidR="00DE6724" w:rsidRPr="00381D11" w:rsidRDefault="00DE6724" w:rsidP="00DE6724">
      <w:pPr>
        <w:pStyle w:val="SingleTxtG"/>
        <w:ind w:left="2268"/>
      </w:pPr>
      <w:r w:rsidRPr="00381D11">
        <w:t>Utiliser la procédure générale décrite au paragraphe 4.7.1 ci-dessus, sauf que les pieds sont disposés selon les indications du constructeur.</w:t>
      </w:r>
    </w:p>
    <w:p w14:paraId="15E21665" w14:textId="77777777" w:rsidR="00DE6724" w:rsidRPr="00381D11" w:rsidRDefault="00DE6724" w:rsidP="00DE6724">
      <w:pPr>
        <w:pStyle w:val="SingleTxtG"/>
        <w:ind w:left="2268" w:hanging="1134"/>
      </w:pPr>
      <w:r w:rsidRPr="00381D11">
        <w:t>4.8</w:t>
      </w:r>
      <w:r w:rsidRPr="00381D11">
        <w:tab/>
        <w:t>Mettre en place les masses de cuisse et masses de jambe inférieure et mettre à niveau le gabarit 3-D H.</w:t>
      </w:r>
    </w:p>
    <w:p w14:paraId="1D81EFBE" w14:textId="77777777" w:rsidR="00DE6724" w:rsidRPr="00381D11" w:rsidRDefault="00DE6724" w:rsidP="00DE6724">
      <w:pPr>
        <w:pStyle w:val="SingleTxtG"/>
        <w:ind w:left="2268" w:hanging="1134"/>
      </w:pPr>
      <w:r w:rsidRPr="00381D11">
        <w:t>4.9</w:t>
      </w:r>
      <w:r w:rsidRPr="00381D11">
        <w:tab/>
        <w:t>Incliner l’élément de dos en avant contre la butée avant et éloigner du siège le gabarit 3-D H en utilisant la barre en T. Repositionner le gabarit sur le siège à l’aide d’une des méthodes suivantes :</w:t>
      </w:r>
    </w:p>
    <w:p w14:paraId="1CD717B4" w14:textId="77777777" w:rsidR="00DE6724" w:rsidRPr="00381D11" w:rsidRDefault="00DE6724" w:rsidP="00DE6724">
      <w:pPr>
        <w:pStyle w:val="SingleTxtG"/>
        <w:ind w:left="2268" w:hanging="1134"/>
      </w:pPr>
      <w:r w:rsidRPr="00381D11">
        <w:t>4.9.1</w:t>
      </w:r>
      <w:r w:rsidRPr="00381D11">
        <w:tab/>
        <w:t>Si le gabarit 3-D H a tendance à glisser vers l’arrière, utiliser la procédure suivante : faire glisser le gabarit 3-D H vers l’arrière jusqu’à ce qu’aucune charge horizontale vers l’avant sur la barre en T ne soit nécessaire pour empêcher le mouvement, c’est-à-dire jusqu’à ce que l’assise du gabarit touche le dossier. S’il le faut, repositionner la jambe inférieure ;</w:t>
      </w:r>
    </w:p>
    <w:p w14:paraId="02B51967" w14:textId="77777777" w:rsidR="00DE6724" w:rsidRPr="00381D11" w:rsidRDefault="00DE6724" w:rsidP="00DE6724">
      <w:pPr>
        <w:pStyle w:val="SingleTxtG"/>
        <w:ind w:left="2268" w:hanging="1134"/>
      </w:pPr>
      <w:r w:rsidRPr="00381D11">
        <w:t>4.9.2</w:t>
      </w:r>
      <w:r w:rsidRPr="00381D11">
        <w:tab/>
        <w:t>Si le gabarit 3-D H n’a pas tendance à glisser vers l’arrière, utiliser la procédure suivante : faire glisser le gabarit 3-D H en exerçant sur la barre en T une charge horizontale dirigée vers l’arrière jusqu’à ce que l’assise du gabarit entre en contact avec le dossier (voir la figure 2 de l’appendice 1 de la présente annexe).</w:t>
      </w:r>
    </w:p>
    <w:p w14:paraId="789C430E" w14:textId="77777777" w:rsidR="00DE6724" w:rsidRPr="00381D11" w:rsidRDefault="00DE6724" w:rsidP="00DE6724">
      <w:pPr>
        <w:pStyle w:val="SingleTxtG"/>
        <w:ind w:left="2268" w:hanging="1134"/>
      </w:pPr>
      <w:r w:rsidRPr="00381D11">
        <w:t>4.10</w:t>
      </w:r>
      <w:r w:rsidRPr="00381D11">
        <w:tab/>
        <w:t xml:space="preserve">Appliquer une charge de 100 </w:t>
      </w:r>
      <w:r w:rsidRPr="00381D11">
        <w:sym w:font="Symbol" w:char="F0B1"/>
      </w:r>
      <w:r w:rsidRPr="00381D11">
        <w:t xml:space="preserve"> 10 N à l’ensemble assise dos du gabarit 3-D H à l’intersection des secteurs circulaires de hanch</w:t>
      </w:r>
      <w:r>
        <w:t>e et du logement de la barre en </w:t>
      </w:r>
      <w:r w:rsidRPr="00381D11">
        <w:t>T. La direction de la charge doit être maintenue confondue avec une ligne passant par l’intersection ci-dessus et un point situé juste au-dessus du logement de la barre de cuisse (voir la figure 2 de l’appendice 1 de la présente annexe). Reposer ensuite avec précaution le dos du gabarit sur le dossier du siège. Prendre des précautions dans la suite de la procédure pour éviter que le gabarit 3-D H ne glisse vers l’avant.</w:t>
      </w:r>
    </w:p>
    <w:p w14:paraId="1DC56A99" w14:textId="77777777" w:rsidR="00DE6724" w:rsidRPr="00381D11" w:rsidRDefault="00DE6724" w:rsidP="00DE6724">
      <w:pPr>
        <w:pStyle w:val="SingleTxtG"/>
        <w:ind w:left="2268" w:hanging="1134"/>
      </w:pPr>
      <w:r w:rsidRPr="00381D11">
        <w:t>4.11</w:t>
      </w:r>
      <w:r w:rsidRPr="00381D11">
        <w:tab/>
        <w:t>Disposer les masses de fesses droite et gauche et ensuite, alternativement, les huit masses de torse. Maintenir le gabarit 3-D H de niveau.</w:t>
      </w:r>
    </w:p>
    <w:p w14:paraId="39973963" w14:textId="77777777" w:rsidR="00DE6724" w:rsidRPr="00381D11" w:rsidRDefault="00DE6724" w:rsidP="00DE6724">
      <w:pPr>
        <w:pStyle w:val="SingleTxtG"/>
        <w:ind w:left="2268" w:hanging="1134"/>
      </w:pPr>
      <w:r w:rsidRPr="00381D11">
        <w:t>4.12</w:t>
      </w:r>
      <w:r w:rsidRPr="00381D11">
        <w:tab/>
        <w:t>Incliner l’élément de dos du gabarit 3-D H vers l’avant pour supprimer la contrainte sur le dossier du siège. Balancer le gabarit 3-D H d’un côté à l’autre sur un arc de 10° (5° de chaque côté du plan médian vertical) durant trois cycles complets afin de supprimer toute tension entre le gabarit 3-D H et le siège.</w:t>
      </w:r>
    </w:p>
    <w:p w14:paraId="79816194" w14:textId="77777777" w:rsidR="00DE6724" w:rsidRPr="00381D11" w:rsidRDefault="00DE6724" w:rsidP="00DE6724">
      <w:pPr>
        <w:pStyle w:val="SingleTxtG"/>
        <w:ind w:left="2268"/>
      </w:pPr>
      <w:r w:rsidRPr="00381D11">
        <w:t>Durant ce balancement, la barre en T du gabarit 3-D H peut avoir tendance à s’écarter des alignements verticaux et horizo</w:t>
      </w:r>
      <w:r>
        <w:t>ntaux spécifiés. Cette barre en </w:t>
      </w:r>
      <w:r w:rsidRPr="00381D11">
        <w:t>T doit donc être freinée par l’application d’une charge latérale appropriée durant les mouvements de bascule. En tenant la barre en T et en faisant tourner le gabarit 3-D H, s’assurer qu’aucune charge extérieure verticale ou d’avant en arrière ne soit appliquée par inadvertance.</w:t>
      </w:r>
    </w:p>
    <w:p w14:paraId="73896A11" w14:textId="77777777" w:rsidR="00DE6724" w:rsidRPr="00381D11" w:rsidRDefault="00DE6724" w:rsidP="00DE6724">
      <w:pPr>
        <w:pStyle w:val="SingleTxtG"/>
        <w:ind w:left="2268"/>
      </w:pPr>
      <w:r w:rsidRPr="00381D11">
        <w:t>Les pieds du gabarit 3-D H ne doivent pas être freinés ou maintenus à ce stade. Si les pieds changent de position, les laisser dans leur attitude à ce moment.</w:t>
      </w:r>
    </w:p>
    <w:p w14:paraId="79B6FF64" w14:textId="77777777" w:rsidR="00DE6724" w:rsidRPr="00381D11" w:rsidRDefault="00DE6724" w:rsidP="00DE6724">
      <w:pPr>
        <w:pStyle w:val="SingleTxtG"/>
        <w:ind w:left="2268"/>
      </w:pPr>
      <w:r w:rsidRPr="00381D11">
        <w:lastRenderedPageBreak/>
        <w:t>Reposer l’élément de dos du gabarit avec précaution sur le dossier du siège et vérifier les deux niveaux à alcool. Par suite du mouvement des pieds durant le balancement du gabarit 3-D H, ceux-ci doivent être repositionnés comme suit :</w:t>
      </w:r>
    </w:p>
    <w:p w14:paraId="7C708AD9" w14:textId="77777777" w:rsidR="00DE6724" w:rsidRPr="00381D11" w:rsidRDefault="00DE6724" w:rsidP="00DE6724">
      <w:pPr>
        <w:pStyle w:val="SingleTxtG"/>
        <w:ind w:left="2268"/>
      </w:pPr>
      <w:r w:rsidRPr="00381D11">
        <w:t>Relever alternativement chaque pied de la quantité minimale nécessaire pour éviter tout mouvement additionnel du pied. Durant cette opération, les pieds doivent être libres en rotation ; de plus, aucune charge latérale ou vers l’avant ne doit être appliquée. Quand chaque pied est replacé dans la position basse, le talon doit être au contact de la structure prévue à cet effet.</w:t>
      </w:r>
    </w:p>
    <w:p w14:paraId="048B99DA" w14:textId="77777777" w:rsidR="00DE6724" w:rsidRPr="00381D11" w:rsidRDefault="00DE6724" w:rsidP="00DE6724">
      <w:pPr>
        <w:pStyle w:val="SingleTxtG"/>
        <w:ind w:left="2268"/>
      </w:pPr>
      <w:r w:rsidRPr="00381D11">
        <w:t>Vérifier le niveau latéral à alcool ; si nécessaire, exercer une force latérale suffisante sur le haut du dos pour mettre à niveau l’assise du gabarit 3-D H sur le siège.</w:t>
      </w:r>
    </w:p>
    <w:p w14:paraId="7A99ECC6" w14:textId="77777777" w:rsidR="00DE6724" w:rsidRPr="00381D11" w:rsidRDefault="00DE6724" w:rsidP="00DE6724">
      <w:pPr>
        <w:pStyle w:val="SingleTxtG"/>
        <w:keepNext/>
        <w:keepLines/>
        <w:ind w:left="2268" w:hanging="1134"/>
      </w:pPr>
      <w:r w:rsidRPr="00381D11">
        <w:t>4.13</w:t>
      </w:r>
      <w:r w:rsidRPr="00381D11">
        <w:tab/>
        <w:t>En maintenant la barre en T afin d’empêcher le gabarit 3-D H de glisser vers l’avant sur le coussin du siège, procéder comme suit :</w:t>
      </w:r>
    </w:p>
    <w:p w14:paraId="7E1D6B0D" w14:textId="77777777" w:rsidR="00DE6724" w:rsidRPr="00381D11" w:rsidRDefault="00DE6724" w:rsidP="00DE6724">
      <w:pPr>
        <w:pStyle w:val="SingleTxtG"/>
        <w:ind w:left="2835" w:hanging="567"/>
      </w:pPr>
      <w:r w:rsidRPr="00381D11">
        <w:t>a)</w:t>
      </w:r>
      <w:r w:rsidRPr="00381D11">
        <w:tab/>
        <w:t>Ramener l’élément de dos du gabarit sur le dossier du siège ;</w:t>
      </w:r>
    </w:p>
    <w:p w14:paraId="49A0CD21" w14:textId="77777777" w:rsidR="00DE6724" w:rsidRPr="00381D11" w:rsidRDefault="00DE6724" w:rsidP="00DE6724">
      <w:pPr>
        <w:pStyle w:val="SingleTxtG"/>
        <w:ind w:left="2835" w:hanging="567"/>
      </w:pPr>
      <w:r w:rsidRPr="00381D11">
        <w:t>b)</w:t>
      </w:r>
      <w:r w:rsidRPr="00381D11">
        <w:tab/>
        <w:t>Appliquer à diverses reprises une charge horizontale inférieure ou égale à 25 N vers l’arrière sur la barre d’angle du dos à une hauteur correspondant approximativement au centre des masses de torse jusqu’à ce que le secteur circulaire d’angle de la hanche indique qu’une position stable est obtenue après avoir relâché la charge. Prendre bien soin de s’assurer qu’aucune charge extérieure latérale ou vers le bas ne s’applique sur le gabarit 3-D H. Si un nouveau réglage de niveau du gabarit 3-D H est nécessaire, basculer vers l’avant l’élément de dos du gabarit, remettre à niveau et recommencer la procédure depuis le point 4.12.</w:t>
      </w:r>
    </w:p>
    <w:p w14:paraId="38EA4B1F" w14:textId="77777777" w:rsidR="00DE6724" w:rsidRPr="00381D11" w:rsidRDefault="00DE6724" w:rsidP="00DE6724">
      <w:pPr>
        <w:pStyle w:val="SingleTxtG"/>
        <w:keepNext/>
        <w:keepLines/>
        <w:ind w:left="2268" w:hanging="1134"/>
      </w:pPr>
      <w:r w:rsidRPr="00381D11">
        <w:t>4.14</w:t>
      </w:r>
      <w:r w:rsidRPr="00381D11">
        <w:tab/>
        <w:t>Prendre toutes les mesures :</w:t>
      </w:r>
    </w:p>
    <w:p w14:paraId="0F50BFD4" w14:textId="77777777" w:rsidR="00DE6724" w:rsidRPr="00381D11" w:rsidRDefault="00DE6724" w:rsidP="00DE6724">
      <w:pPr>
        <w:pStyle w:val="SingleTxtG"/>
        <w:ind w:left="2268" w:hanging="1134"/>
      </w:pPr>
      <w:r w:rsidRPr="00381D11">
        <w:t>4.14.1</w:t>
      </w:r>
      <w:r w:rsidRPr="00381D11">
        <w:tab/>
        <w:t>Les coordonnées du point « H » sont mesurées dans le système de référence à trois dimensions.</w:t>
      </w:r>
    </w:p>
    <w:p w14:paraId="27DBDA25" w14:textId="77777777" w:rsidR="00DE6724" w:rsidRPr="00381D11" w:rsidRDefault="00DE6724" w:rsidP="00DE6724">
      <w:pPr>
        <w:pStyle w:val="SingleTxtG"/>
        <w:ind w:left="2268" w:hanging="1134"/>
      </w:pPr>
      <w:r w:rsidRPr="00381D11">
        <w:t>4.14.2</w:t>
      </w:r>
      <w:r w:rsidRPr="00381D11">
        <w:tab/>
        <w:t>L’angle réel de torse est lu sur le secteur d’angle du dos du gabarit 3-D H lorsque la tige est placée en appui vers l’arrière.</w:t>
      </w:r>
    </w:p>
    <w:p w14:paraId="384C84C6" w14:textId="77777777" w:rsidR="00DE6724" w:rsidRPr="00381D11" w:rsidRDefault="00DE6724" w:rsidP="00DE6724">
      <w:pPr>
        <w:pStyle w:val="SingleTxtG"/>
        <w:ind w:left="2268" w:hanging="1134"/>
      </w:pPr>
      <w:r w:rsidRPr="00381D11">
        <w:t>4.15</w:t>
      </w:r>
      <w:r w:rsidRPr="00381D11">
        <w:tab/>
        <w:t>Si l’on désire procéder à une nouvelle installation du gabarit 3-D H, l’ensemble du siège doit rester non chargé durant une période d’au moins 30 min avant la réinstallation. Le gabarit 3-D H ne doit rester chargé sur le siège que le temps nécessaire à la conduite de l’essai.</w:t>
      </w:r>
    </w:p>
    <w:p w14:paraId="6A8E76C5" w14:textId="77777777" w:rsidR="00DE6724" w:rsidRPr="00381D11" w:rsidRDefault="00DE6724" w:rsidP="00DE6724">
      <w:pPr>
        <w:pStyle w:val="SingleTxtG"/>
        <w:ind w:left="2268" w:hanging="1134"/>
      </w:pPr>
      <w:r w:rsidRPr="00381D11">
        <w:t>4.16</w:t>
      </w:r>
      <w:r w:rsidRPr="00381D11">
        <w:tab/>
        <w:t>Si les sièges d’une même rangée peuvent être considérés comme similaires (banquette, sièges identiques, etc.), on détermine un seul point « H » et un seul angle réel de torse par rangée de sièges, le gabarit 3-D H décrit à l’appendice 1 de la présente annexe étant disposé en position assise à une place considérée comme représentative de la rangée.</w:t>
      </w:r>
    </w:p>
    <w:p w14:paraId="766F5169" w14:textId="77777777" w:rsidR="00DE6724" w:rsidRPr="00381D11" w:rsidRDefault="00DE6724" w:rsidP="00DE6724">
      <w:pPr>
        <w:pStyle w:val="SingleTxtG"/>
        <w:ind w:left="2268"/>
      </w:pPr>
      <w:r w:rsidRPr="00381D11">
        <w:t>Cette place sera :</w:t>
      </w:r>
    </w:p>
    <w:p w14:paraId="27930DED" w14:textId="77777777" w:rsidR="00DE6724" w:rsidRDefault="00DE6724" w:rsidP="00DE6724">
      <w:pPr>
        <w:pStyle w:val="SingleTxtG"/>
        <w:keepNext/>
        <w:keepLines/>
        <w:ind w:left="2268" w:hanging="1134"/>
      </w:pPr>
      <w:r w:rsidRPr="00381D11">
        <w:t>4.16.1</w:t>
      </w:r>
      <w:r w:rsidRPr="00381D11">
        <w:tab/>
        <w:t>Pour la rangée avant, la place du conducteur ;</w:t>
      </w:r>
    </w:p>
    <w:p w14:paraId="4F89FC69" w14:textId="77777777" w:rsidR="00DE6724" w:rsidRPr="00381D11" w:rsidRDefault="00DE6724" w:rsidP="00DE6724">
      <w:pPr>
        <w:pStyle w:val="SingleTxtG"/>
        <w:keepNext/>
        <w:keepLines/>
        <w:ind w:left="2268" w:hanging="1134"/>
      </w:pPr>
      <w:r w:rsidRPr="00381D11">
        <w:t>4.16.2</w:t>
      </w:r>
      <w:r>
        <w:tab/>
      </w:r>
      <w:r w:rsidRPr="00381D11">
        <w:tab/>
        <w:t>Pour la rangée ou les rangées arrière, une place extérieure.</w:t>
      </w:r>
    </w:p>
    <w:bookmarkEnd w:id="0"/>
    <w:p w14:paraId="7BA534A3" w14:textId="77777777" w:rsidR="00DE6724" w:rsidRDefault="00DE6724" w:rsidP="00DE6724">
      <w:pPr>
        <w:pStyle w:val="SingleTxtG"/>
        <w:ind w:left="2268"/>
      </w:pPr>
    </w:p>
    <w:p w14:paraId="0BE15205" w14:textId="77777777" w:rsidR="00DE6724" w:rsidRDefault="00DE6724" w:rsidP="00DE6724">
      <w:pPr>
        <w:pStyle w:val="SingleTxtG"/>
        <w:ind w:left="2268"/>
        <w:sectPr w:rsidR="00DE6724" w:rsidSect="00DE6724">
          <w:headerReference w:type="even" r:id="rId31"/>
          <w:headerReference w:type="default" r:id="rId32"/>
          <w:footnotePr>
            <w:numRestart w:val="eachSect"/>
          </w:footnotePr>
          <w:endnotePr>
            <w:numFmt w:val="decimal"/>
          </w:endnotePr>
          <w:pgSz w:w="11906" w:h="16838" w:code="9"/>
          <w:pgMar w:top="1417" w:right="1134" w:bottom="1134" w:left="1134" w:header="850" w:footer="567" w:gutter="0"/>
          <w:cols w:space="708"/>
          <w:docGrid w:linePitch="360"/>
        </w:sectPr>
      </w:pPr>
    </w:p>
    <w:p w14:paraId="5E144695" w14:textId="77777777" w:rsidR="00DE6724" w:rsidRPr="00381D11" w:rsidRDefault="00DE6724" w:rsidP="00DE6724">
      <w:pPr>
        <w:pStyle w:val="HChG"/>
      </w:pPr>
      <w:r>
        <w:lastRenderedPageBreak/>
        <w:t>Annexe 1 − Appendice </w:t>
      </w:r>
      <w:r w:rsidRPr="00381D11">
        <w:t>1</w:t>
      </w:r>
    </w:p>
    <w:p w14:paraId="4AE4A7E2" w14:textId="77777777" w:rsidR="00DE6724" w:rsidRPr="00381D11" w:rsidRDefault="00DE6724" w:rsidP="00DE6724">
      <w:pPr>
        <w:pStyle w:val="HChG"/>
      </w:pPr>
      <w:bookmarkStart w:id="4" w:name="_Toc108926542"/>
      <w:r w:rsidRPr="00381D11">
        <w:tab/>
      </w:r>
      <w:r w:rsidRPr="00381D11">
        <w:tab/>
        <w:t xml:space="preserve">Description du </w:t>
      </w:r>
      <w:bookmarkEnd w:id="4"/>
      <w:r w:rsidRPr="00381D11">
        <w:t xml:space="preserve">gabarit tridimensionnel point « H » </w:t>
      </w:r>
      <w:r w:rsidRPr="00381D11">
        <w:br/>
        <w:t>(Gabarit 3-D H)</w:t>
      </w:r>
      <w:r w:rsidRPr="00381D11">
        <w:rPr>
          <w:rStyle w:val="Appelnotedebasdep"/>
          <w:b w:val="0"/>
        </w:rPr>
        <w:footnoteReference w:id="16"/>
      </w:r>
    </w:p>
    <w:p w14:paraId="41095634" w14:textId="77777777" w:rsidR="00DE6724" w:rsidRPr="00381D11" w:rsidRDefault="00DE6724" w:rsidP="00DE6724">
      <w:pPr>
        <w:pStyle w:val="SingleTxtG"/>
        <w:keepNext/>
        <w:keepLines/>
        <w:ind w:left="2268" w:hanging="1134"/>
      </w:pPr>
      <w:bookmarkStart w:id="5" w:name="_Toc108926543"/>
      <w:r w:rsidRPr="00381D11">
        <w:t>1.</w:t>
      </w:r>
      <w:bookmarkEnd w:id="5"/>
      <w:r w:rsidRPr="00381D11">
        <w:tab/>
        <w:t>Éléments de dos et d’assise</w:t>
      </w:r>
    </w:p>
    <w:p w14:paraId="1E3CDF36" w14:textId="77777777" w:rsidR="00DE6724" w:rsidRPr="00381D11" w:rsidRDefault="00DE6724" w:rsidP="00DE6724">
      <w:pPr>
        <w:pStyle w:val="SingleTxtG"/>
        <w:ind w:left="2268"/>
      </w:pPr>
      <w:r w:rsidRPr="00381D11">
        <w:t>Les éléments de dos et d’assise sont construits en matière plastique armée et en métal ; ils simulent le torse humain et les cuisses et sont articulés mécaniquement au point « H ». Un secteur circulaire est fixé à la tige articulée au point « H » pour mesurer l’angle réel de torse. Une barre de cuisses ajustables, attachée à l’assise du gabarit, établit la ligne médiane de cuisse et sert de ligne de référence pour le secteur circulaire de l’angle de la hanche.</w:t>
      </w:r>
    </w:p>
    <w:p w14:paraId="204BD7B0" w14:textId="77777777" w:rsidR="00DE6724" w:rsidRPr="00381D11" w:rsidRDefault="00DE6724" w:rsidP="00DE6724">
      <w:pPr>
        <w:pStyle w:val="SingleTxtG"/>
        <w:keepNext/>
        <w:keepLines/>
        <w:ind w:left="2268" w:hanging="1134"/>
      </w:pPr>
      <w:bookmarkStart w:id="6" w:name="_Toc108926544"/>
      <w:r w:rsidRPr="00381D11">
        <w:t>2.</w:t>
      </w:r>
      <w:bookmarkEnd w:id="6"/>
      <w:r w:rsidRPr="00381D11">
        <w:tab/>
        <w:t>Éléments de corps et de jambe</w:t>
      </w:r>
    </w:p>
    <w:p w14:paraId="189E2FD7" w14:textId="77777777" w:rsidR="00DE6724" w:rsidRPr="00381D11" w:rsidRDefault="00DE6724" w:rsidP="00DE6724">
      <w:pPr>
        <w:pStyle w:val="SingleTxtG"/>
        <w:ind w:left="2268"/>
      </w:pPr>
      <w:r w:rsidRPr="00381D11">
        <w:t>Les éléments inférieurs de jambe sont reliés à l’assise du gabarit au niveau de la barre en T joignant les genoux, qui est elle-même l’extension latérale de la barre de cuisses ajustables. Des secteurs circulaires sont incorporés aux éléments inférieurs de jambes afin de mesurer l’angle des genoux. Les ensembles pied-chaussure sont gradués pour mesurer l’angle du pied. Deux niveaux à alcool permettent d’orienter le dispositif dans l’espace. Des éléments de masses du corps sont placés aux différents centres de gravité correspondants en vue de réaliser une pénétration de siège équivalent à celle d’un homme adulte de 76 kg. Il est nécessaire de vérifier que toutes les articulations du gabarit 3-D H tournent librement et sans frottement notable.</w:t>
      </w:r>
    </w:p>
    <w:p w14:paraId="079E07BA" w14:textId="77777777" w:rsidR="00DE6724" w:rsidRPr="00483E52" w:rsidRDefault="00DE6724" w:rsidP="001D6E94">
      <w:pPr>
        <w:pStyle w:val="Titre1"/>
        <w:rPr>
          <w:b/>
        </w:rPr>
      </w:pPr>
      <w:r w:rsidRPr="00483E52">
        <w:lastRenderedPageBreak/>
        <w:t>Figure 1</w:t>
      </w:r>
      <w:r w:rsidRPr="00483E52">
        <w:br/>
      </w:r>
      <w:r w:rsidRPr="00483E52">
        <w:rPr>
          <w:b/>
        </w:rPr>
        <w:t xml:space="preserve">Désignation des éléments du </w:t>
      </w:r>
      <w:r w:rsidRPr="00483E52">
        <w:rPr>
          <w:b/>
          <w:bCs/>
        </w:rPr>
        <w:t>gabarit tridimensionnel</w:t>
      </w:r>
      <w:r w:rsidRPr="00483E52">
        <w:rPr>
          <w:b/>
        </w:rPr>
        <w:t xml:space="preserve"> 3-D H</w:t>
      </w:r>
    </w:p>
    <w:p w14:paraId="549B1C06" w14:textId="77777777" w:rsidR="00DE6724" w:rsidRPr="00381D11" w:rsidRDefault="00DE6724" w:rsidP="00DE6724">
      <w:pPr>
        <w:pStyle w:val="SingleTxtG"/>
        <w:jc w:val="left"/>
      </w:pPr>
      <w:r w:rsidRPr="00381D11">
        <w:rPr>
          <w:noProof/>
          <w:lang w:eastAsia="fr-CH"/>
        </w:rPr>
        <mc:AlternateContent>
          <mc:Choice Requires="wpg">
            <w:drawing>
              <wp:anchor distT="0" distB="0" distL="114300" distR="114300" simplePos="0" relativeHeight="251639296" behindDoc="0" locked="0" layoutInCell="1" allowOverlap="1" wp14:anchorId="42D3FDCA" wp14:editId="35D8F3B2">
                <wp:simplePos x="0" y="0"/>
                <wp:positionH relativeFrom="column">
                  <wp:posOffset>637485</wp:posOffset>
                </wp:positionH>
                <wp:positionV relativeFrom="paragraph">
                  <wp:posOffset>326686</wp:posOffset>
                </wp:positionV>
                <wp:extent cx="5177861" cy="4217670"/>
                <wp:effectExtent l="0" t="0" r="3810" b="11430"/>
                <wp:wrapNone/>
                <wp:docPr id="43" name="Groupe 43"/>
                <wp:cNvGraphicFramePr/>
                <a:graphic xmlns:a="http://schemas.openxmlformats.org/drawingml/2006/main">
                  <a:graphicData uri="http://schemas.microsoft.com/office/word/2010/wordprocessingGroup">
                    <wpg:wgp>
                      <wpg:cNvGrpSpPr/>
                      <wpg:grpSpPr>
                        <a:xfrm>
                          <a:off x="0" y="0"/>
                          <a:ext cx="5177861" cy="4217670"/>
                          <a:chOff x="476778" y="-532933"/>
                          <a:chExt cx="5178803" cy="4218698"/>
                        </a:xfrm>
                      </wpg:grpSpPr>
                      <wps:wsp>
                        <wps:cNvPr id="44" name="Text Box 47"/>
                        <wps:cNvSpPr txBox="1"/>
                        <wps:spPr>
                          <a:xfrm>
                            <a:off x="746101" y="-230052"/>
                            <a:ext cx="1116431" cy="336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3FF26" w14:textId="77777777" w:rsidR="00191464" w:rsidRPr="00540CB8" w:rsidRDefault="00191464" w:rsidP="00DE6724">
                              <w:pPr>
                                <w:spacing w:line="140" w:lineRule="exact"/>
                                <w:jc w:val="right"/>
                                <w:rPr>
                                  <w:sz w:val="16"/>
                                  <w:szCs w:val="16"/>
                                </w:rPr>
                              </w:pPr>
                              <w:r w:rsidRPr="00540CB8">
                                <w:rPr>
                                  <w:sz w:val="16"/>
                                  <w:szCs w:val="16"/>
                                </w:rPr>
                                <w:t xml:space="preserve">Support des masses </w:t>
                              </w:r>
                              <w:r>
                                <w:rPr>
                                  <w:sz w:val="16"/>
                                  <w:szCs w:val="16"/>
                                </w:rPr>
                                <w:br/>
                              </w:r>
                              <w:r w:rsidRPr="00540CB8">
                                <w:rPr>
                                  <w:sz w:val="16"/>
                                  <w:szCs w:val="16"/>
                                </w:rPr>
                                <w:t>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33"/>
                        <wps:cNvSpPr txBox="1"/>
                        <wps:spPr>
                          <a:xfrm>
                            <a:off x="4145654" y="-532933"/>
                            <a:ext cx="12350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C0179" w14:textId="77777777" w:rsidR="00191464" w:rsidRPr="00540CB8" w:rsidRDefault="00191464" w:rsidP="00DE6724">
                              <w:pPr>
                                <w:rPr>
                                  <w:sz w:val="16"/>
                                  <w:szCs w:val="16"/>
                                </w:rPr>
                              </w:pPr>
                              <w:r w:rsidRPr="00540CB8">
                                <w:rPr>
                                  <w:sz w:val="16"/>
                                  <w:szCs w:val="16"/>
                                </w:rPr>
                                <w:t>Palpeur de hauteur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29"/>
                        <wps:cNvSpPr txBox="1"/>
                        <wps:spPr>
                          <a:xfrm>
                            <a:off x="4386734" y="-185114"/>
                            <a:ext cx="93758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F3123" w14:textId="77777777" w:rsidR="00191464" w:rsidRPr="00540CB8" w:rsidRDefault="00191464" w:rsidP="00DE6724">
                              <w:pPr>
                                <w:rPr>
                                  <w:sz w:val="16"/>
                                  <w:szCs w:val="16"/>
                                </w:rPr>
                              </w:pPr>
                              <w:r w:rsidRPr="00540CB8">
                                <w:rPr>
                                  <w:sz w:val="16"/>
                                  <w:szCs w:val="16"/>
                                </w:rPr>
                                <w:t>Élément de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30"/>
                        <wps:cNvSpPr txBox="1"/>
                        <wps:spPr>
                          <a:xfrm>
                            <a:off x="4510351" y="729293"/>
                            <a:ext cx="1041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0A0F" w14:textId="77777777" w:rsidR="00191464" w:rsidRPr="00540CB8" w:rsidRDefault="00191464" w:rsidP="00DE6724">
                              <w:pPr>
                                <w:spacing w:line="140" w:lineRule="exact"/>
                                <w:rPr>
                                  <w:sz w:val="16"/>
                                  <w:szCs w:val="16"/>
                                </w:rPr>
                              </w:pPr>
                              <w:r w:rsidRPr="00540CB8">
                                <w:rPr>
                                  <w:sz w:val="16"/>
                                  <w:szCs w:val="16"/>
                                </w:rPr>
                                <w:t xml:space="preserve">Secteur circulaire </w:t>
                              </w:r>
                              <w:r w:rsidRPr="00540CB8">
                                <w:rPr>
                                  <w:sz w:val="16"/>
                                  <w:szCs w:val="16"/>
                                </w:rPr>
                                <w:br/>
                                <w:t>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32"/>
                        <wps:cNvSpPr txBox="1"/>
                        <wps:spPr>
                          <a:xfrm>
                            <a:off x="4420487" y="1593263"/>
                            <a:ext cx="1235094" cy="219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8A9DE" w14:textId="77777777" w:rsidR="00191464" w:rsidRPr="00540CB8" w:rsidRDefault="00191464" w:rsidP="00DE6724">
                              <w:pPr>
                                <w:rPr>
                                  <w:sz w:val="16"/>
                                  <w:szCs w:val="16"/>
                                </w:rPr>
                              </w:pPr>
                              <w:r w:rsidRPr="00540CB8">
                                <w:rPr>
                                  <w:sz w:val="16"/>
                                  <w:szCs w:val="16"/>
                                </w:rPr>
                                <w:t>Bouton de visée du point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37"/>
                        <wps:cNvSpPr txBox="1"/>
                        <wps:spPr>
                          <a:xfrm>
                            <a:off x="4645013" y="1997177"/>
                            <a:ext cx="92773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BD52B" w14:textId="77777777" w:rsidR="00191464" w:rsidRPr="00540CB8" w:rsidRDefault="00191464" w:rsidP="00DE6724">
                              <w:pPr>
                                <w:rPr>
                                  <w:sz w:val="16"/>
                                  <w:szCs w:val="16"/>
                                </w:rPr>
                              </w:pPr>
                              <w:r w:rsidRPr="00540CB8">
                                <w:rPr>
                                  <w:sz w:val="16"/>
                                  <w:szCs w:val="16"/>
                                </w:rPr>
                                <w:t>Pivot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39"/>
                        <wps:cNvSpPr txBox="1"/>
                        <wps:spPr>
                          <a:xfrm>
                            <a:off x="4313786" y="2378634"/>
                            <a:ext cx="1043940" cy="465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505E8" w14:textId="77777777" w:rsidR="00191464" w:rsidRPr="00540CB8" w:rsidRDefault="00191464" w:rsidP="00DE6724">
                              <w:pPr>
                                <w:spacing w:after="60" w:line="240" w:lineRule="auto"/>
                                <w:rPr>
                                  <w:sz w:val="16"/>
                                  <w:szCs w:val="16"/>
                                </w:rPr>
                              </w:pPr>
                              <w:r w:rsidRPr="00540CB8">
                                <w:rPr>
                                  <w:sz w:val="16"/>
                                  <w:szCs w:val="16"/>
                                </w:rPr>
                                <w:t>Niveau latéral</w:t>
                              </w:r>
                            </w:p>
                            <w:p w14:paraId="43A07664" w14:textId="77777777" w:rsidR="00191464" w:rsidRPr="00540CB8" w:rsidRDefault="00191464" w:rsidP="00DE6724">
                              <w:pPr>
                                <w:rPr>
                                  <w:sz w:val="16"/>
                                  <w:szCs w:val="16"/>
                                </w:rPr>
                              </w:pPr>
                              <w:r w:rsidRPr="00540CB8">
                                <w:rPr>
                                  <w:sz w:val="16"/>
                                  <w:szCs w:val="16"/>
                                </w:rPr>
                                <w:t>Barre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40"/>
                        <wps:cNvSpPr txBox="1"/>
                        <wps:spPr>
                          <a:xfrm>
                            <a:off x="3135751" y="3405095"/>
                            <a:ext cx="1952924"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746E8" w14:textId="77777777" w:rsidR="00191464" w:rsidRPr="00540CB8" w:rsidRDefault="00191464" w:rsidP="00DE6724">
                              <w:pPr>
                                <w:rPr>
                                  <w:sz w:val="16"/>
                                  <w:szCs w:val="16"/>
                                </w:rPr>
                              </w:pPr>
                              <w:r w:rsidRPr="00540CB8">
                                <w:rPr>
                                  <w:sz w:val="16"/>
                                  <w:szCs w:val="16"/>
                                </w:rPr>
                                <w:t>Secteur circulaire d’angle des genoux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42"/>
                        <wps:cNvSpPr txBox="1"/>
                        <wps:spPr>
                          <a:xfrm>
                            <a:off x="476778" y="1935793"/>
                            <a:ext cx="521716" cy="36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D28EB" w14:textId="77777777" w:rsidR="00191464" w:rsidRPr="00540CB8" w:rsidRDefault="00191464" w:rsidP="00DE6724">
                              <w:pPr>
                                <w:spacing w:line="240" w:lineRule="auto"/>
                                <w:jc w:val="right"/>
                                <w:rPr>
                                  <w:sz w:val="16"/>
                                  <w:szCs w:val="16"/>
                                </w:rPr>
                              </w:pPr>
                              <w:r w:rsidRPr="00540CB8">
                                <w:rPr>
                                  <w:sz w:val="16"/>
                                  <w:szCs w:val="16"/>
                                </w:rPr>
                                <w:t xml:space="preserve">Barre en T </w:t>
                              </w:r>
                              <w:r>
                                <w:rPr>
                                  <w:sz w:val="16"/>
                                  <w:szCs w:val="16"/>
                                </w:rPr>
                                <w:br/>
                              </w:r>
                              <w:r w:rsidRPr="00540CB8">
                                <w:rPr>
                                  <w:sz w:val="16"/>
                                  <w:szCs w:val="16"/>
                                </w:rPr>
                                <w:t xml:space="preserve">reliant </w:t>
                              </w:r>
                              <w:r>
                                <w:rPr>
                                  <w:sz w:val="16"/>
                                  <w:szCs w:val="16"/>
                                </w:rPr>
                                <w:br/>
                              </w:r>
                              <w:r w:rsidRPr="00540CB8">
                                <w:rPr>
                                  <w:sz w:val="16"/>
                                  <w:szCs w:val="16"/>
                                </w:rPr>
                                <w:t>les genoux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43"/>
                        <wps:cNvSpPr txBox="1"/>
                        <wps:spPr>
                          <a:xfrm>
                            <a:off x="499247" y="1334894"/>
                            <a:ext cx="577578" cy="443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D6DBD" w14:textId="77777777" w:rsidR="00191464" w:rsidRPr="00540CB8" w:rsidRDefault="00191464" w:rsidP="00DE6724">
                              <w:pPr>
                                <w:spacing w:line="240" w:lineRule="auto"/>
                                <w:jc w:val="right"/>
                                <w:rPr>
                                  <w:sz w:val="16"/>
                                  <w:szCs w:val="16"/>
                                </w:rPr>
                              </w:pPr>
                              <w:r w:rsidRPr="00540CB8">
                                <w:rPr>
                                  <w:sz w:val="16"/>
                                  <w:szCs w:val="16"/>
                                </w:rPr>
                                <w:t>Fixation des masses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45"/>
                        <wps:cNvSpPr txBox="1"/>
                        <wps:spPr>
                          <a:xfrm>
                            <a:off x="673167" y="824743"/>
                            <a:ext cx="1077161" cy="308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F8F1C" w14:textId="77777777" w:rsidR="00191464" w:rsidRPr="00540CB8" w:rsidRDefault="00191464" w:rsidP="00DE6724">
                              <w:pPr>
                                <w:spacing w:line="140" w:lineRule="exact"/>
                                <w:jc w:val="right"/>
                                <w:rPr>
                                  <w:sz w:val="16"/>
                                  <w:szCs w:val="16"/>
                                </w:rPr>
                              </w:pPr>
                              <w:r w:rsidRPr="00540CB8">
                                <w:rPr>
                                  <w:sz w:val="16"/>
                                  <w:szCs w:val="16"/>
                                </w:rPr>
                                <w:t xml:space="preserve">Secteur circulaire </w:t>
                              </w:r>
                              <w:r w:rsidRPr="00540CB8">
                                <w:rPr>
                                  <w:sz w:val="16"/>
                                  <w:szCs w:val="16"/>
                                </w:rPr>
                                <w:br/>
                                <w:t>d’angle de hanche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46"/>
                        <wps:cNvSpPr txBox="1"/>
                        <wps:spPr>
                          <a:xfrm>
                            <a:off x="667558" y="453913"/>
                            <a:ext cx="1172533" cy="25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67496" w14:textId="77777777" w:rsidR="00191464" w:rsidRPr="00540CB8" w:rsidRDefault="00191464" w:rsidP="00DE6724">
                              <w:pPr>
                                <w:spacing w:line="140" w:lineRule="exact"/>
                                <w:jc w:val="right"/>
                                <w:rPr>
                                  <w:sz w:val="16"/>
                                  <w:szCs w:val="16"/>
                                </w:rPr>
                              </w:pPr>
                              <w:r w:rsidRPr="00540CB8">
                                <w:rPr>
                                  <w:sz w:val="16"/>
                                  <w:szCs w:val="16"/>
                                </w:rPr>
                                <w:t>Niveau 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3FDCA" id="Groupe 43" o:spid="_x0000_s1042" style="position:absolute;left:0;text-align:left;margin-left:50.2pt;margin-top:25.7pt;width:407.7pt;height:332.1pt;z-index:251639296;mso-width-relative:margin;mso-height-relative:margin" coordorigin="4767,-5329" coordsize="51788,4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">
                <v:shape id="Text Box 47" o:spid="_x0000_s1043" type="#_x0000_t202" style="position:absolute;left:7461;top:-2300;width:11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8F3FF26" w14:textId="77777777" w:rsidR="00191464" w:rsidRPr="00540CB8" w:rsidRDefault="00191464" w:rsidP="00DE6724">
                        <w:pPr>
                          <w:spacing w:line="140" w:lineRule="exact"/>
                          <w:jc w:val="right"/>
                          <w:rPr>
                            <w:sz w:val="16"/>
                            <w:szCs w:val="16"/>
                          </w:rPr>
                        </w:pPr>
                        <w:r w:rsidRPr="00540CB8">
                          <w:rPr>
                            <w:sz w:val="16"/>
                            <w:szCs w:val="16"/>
                          </w:rPr>
                          <w:t xml:space="preserve">Support des masses </w:t>
                        </w:r>
                        <w:r>
                          <w:rPr>
                            <w:sz w:val="16"/>
                            <w:szCs w:val="16"/>
                          </w:rPr>
                          <w:br/>
                        </w:r>
                        <w:r w:rsidRPr="00540CB8">
                          <w:rPr>
                            <w:sz w:val="16"/>
                            <w:szCs w:val="16"/>
                          </w:rPr>
                          <w:t>de torse</w:t>
                        </w:r>
                      </w:p>
                    </w:txbxContent>
                  </v:textbox>
                </v:shape>
                <v:shape id="Text Box 33" o:spid="_x0000_s1044" type="#_x0000_t202" style="position:absolute;left:41456;top:-5329;width:1235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2EC0179" w14:textId="77777777" w:rsidR="00191464" w:rsidRPr="00540CB8" w:rsidRDefault="00191464" w:rsidP="00DE6724">
                        <w:pPr>
                          <w:rPr>
                            <w:sz w:val="16"/>
                            <w:szCs w:val="16"/>
                          </w:rPr>
                        </w:pPr>
                        <w:r w:rsidRPr="00540CB8">
                          <w:rPr>
                            <w:sz w:val="16"/>
                            <w:szCs w:val="16"/>
                          </w:rPr>
                          <w:t>Palpeur de hauteur libre</w:t>
                        </w:r>
                      </w:p>
                    </w:txbxContent>
                  </v:textbox>
                </v:shape>
                <v:shape id="Text Box 29" o:spid="_x0000_s1045" type="#_x0000_t202" style="position:absolute;left:43867;top:-1851;width:937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E4F3123" w14:textId="77777777" w:rsidR="00191464" w:rsidRPr="00540CB8" w:rsidRDefault="00191464" w:rsidP="00DE6724">
                        <w:pPr>
                          <w:rPr>
                            <w:sz w:val="16"/>
                            <w:szCs w:val="16"/>
                          </w:rPr>
                        </w:pPr>
                        <w:r w:rsidRPr="00540CB8">
                          <w:rPr>
                            <w:sz w:val="16"/>
                            <w:szCs w:val="16"/>
                          </w:rPr>
                          <w:t>Élément de dos</w:t>
                        </w:r>
                      </w:p>
                    </w:txbxContent>
                  </v:textbox>
                </v:shape>
                <v:shape id="Text Box 30" o:spid="_x0000_s1046" type="#_x0000_t202" style="position:absolute;left:45103;top:7292;width:1041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56B0A0F" w14:textId="77777777" w:rsidR="00191464" w:rsidRPr="00540CB8" w:rsidRDefault="00191464" w:rsidP="00DE6724">
                        <w:pPr>
                          <w:spacing w:line="140" w:lineRule="exact"/>
                          <w:rPr>
                            <w:sz w:val="16"/>
                            <w:szCs w:val="16"/>
                          </w:rPr>
                        </w:pPr>
                        <w:r w:rsidRPr="00540CB8">
                          <w:rPr>
                            <w:sz w:val="16"/>
                            <w:szCs w:val="16"/>
                          </w:rPr>
                          <w:t xml:space="preserve">Secteur circulaire </w:t>
                        </w:r>
                        <w:r w:rsidRPr="00540CB8">
                          <w:rPr>
                            <w:sz w:val="16"/>
                            <w:szCs w:val="16"/>
                          </w:rPr>
                          <w:br/>
                          <w:t>d’angle du dos</w:t>
                        </w:r>
                      </w:p>
                    </w:txbxContent>
                  </v:textbox>
                </v:shape>
                <v:shape id="Text Box 32" o:spid="_x0000_s1047" type="#_x0000_t202" style="position:absolute;left:44204;top:15932;width:12351;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0658A9DE" w14:textId="77777777" w:rsidR="00191464" w:rsidRPr="00540CB8" w:rsidRDefault="00191464" w:rsidP="00DE6724">
                        <w:pPr>
                          <w:rPr>
                            <w:sz w:val="16"/>
                            <w:szCs w:val="16"/>
                          </w:rPr>
                        </w:pPr>
                        <w:r w:rsidRPr="00540CB8">
                          <w:rPr>
                            <w:sz w:val="16"/>
                            <w:szCs w:val="16"/>
                          </w:rPr>
                          <w:t>Bouton de visée du point H</w:t>
                        </w:r>
                      </w:p>
                    </w:txbxContent>
                  </v:textbox>
                </v:shape>
                <v:shape id="Text Box 37" o:spid="_x0000_s1048" type="#_x0000_t202" style="position:absolute;left:46450;top:19971;width:927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3ABD52B" w14:textId="77777777" w:rsidR="00191464" w:rsidRPr="00540CB8" w:rsidRDefault="00191464" w:rsidP="00DE6724">
                        <w:pPr>
                          <w:rPr>
                            <w:sz w:val="16"/>
                            <w:szCs w:val="16"/>
                          </w:rPr>
                        </w:pPr>
                        <w:r w:rsidRPr="00540CB8">
                          <w:rPr>
                            <w:sz w:val="16"/>
                            <w:szCs w:val="16"/>
                          </w:rPr>
                          <w:t>Pivot du point H</w:t>
                        </w:r>
                      </w:p>
                    </w:txbxContent>
                  </v:textbox>
                </v:shape>
                <v:shape id="Text Box 39" o:spid="_x0000_s1049" type="#_x0000_t202" style="position:absolute;left:43137;top:23786;width:10440;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96505E8" w14:textId="77777777" w:rsidR="00191464" w:rsidRPr="00540CB8" w:rsidRDefault="00191464" w:rsidP="00DE6724">
                        <w:pPr>
                          <w:spacing w:after="60" w:line="240" w:lineRule="auto"/>
                          <w:rPr>
                            <w:sz w:val="16"/>
                            <w:szCs w:val="16"/>
                          </w:rPr>
                        </w:pPr>
                        <w:r w:rsidRPr="00540CB8">
                          <w:rPr>
                            <w:sz w:val="16"/>
                            <w:szCs w:val="16"/>
                          </w:rPr>
                          <w:t>Niveau latéral</w:t>
                        </w:r>
                      </w:p>
                      <w:p w14:paraId="43A07664" w14:textId="77777777" w:rsidR="00191464" w:rsidRPr="00540CB8" w:rsidRDefault="00191464" w:rsidP="00DE6724">
                        <w:pPr>
                          <w:rPr>
                            <w:sz w:val="16"/>
                            <w:szCs w:val="16"/>
                          </w:rPr>
                        </w:pPr>
                        <w:r w:rsidRPr="00540CB8">
                          <w:rPr>
                            <w:sz w:val="16"/>
                            <w:szCs w:val="16"/>
                          </w:rPr>
                          <w:t>Barre des cuisses</w:t>
                        </w:r>
                      </w:p>
                    </w:txbxContent>
                  </v:textbox>
                </v:shape>
                <v:shape id="_x0000_s1050" type="#_x0000_t202" style="position:absolute;left:31357;top:34050;width:1952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301746E8" w14:textId="77777777" w:rsidR="00191464" w:rsidRPr="00540CB8" w:rsidRDefault="00191464" w:rsidP="00DE6724">
                        <w:pPr>
                          <w:rPr>
                            <w:sz w:val="16"/>
                            <w:szCs w:val="16"/>
                          </w:rPr>
                        </w:pPr>
                        <w:r w:rsidRPr="00540CB8">
                          <w:rPr>
                            <w:sz w:val="16"/>
                            <w:szCs w:val="16"/>
                          </w:rPr>
                          <w:t>Secteur circulaire d’angle des genoux</w:t>
                        </w:r>
                      </w:p>
                    </w:txbxContent>
                  </v:textbox>
                </v:shape>
                <v:shape id="Text Box 42" o:spid="_x0000_s1051" type="#_x0000_t202" style="position:absolute;left:4767;top:19357;width:5217;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35DD28EB" w14:textId="77777777" w:rsidR="00191464" w:rsidRPr="00540CB8" w:rsidRDefault="00191464" w:rsidP="00DE6724">
                        <w:pPr>
                          <w:spacing w:line="240" w:lineRule="auto"/>
                          <w:jc w:val="right"/>
                          <w:rPr>
                            <w:sz w:val="16"/>
                            <w:szCs w:val="16"/>
                          </w:rPr>
                        </w:pPr>
                        <w:r w:rsidRPr="00540CB8">
                          <w:rPr>
                            <w:sz w:val="16"/>
                            <w:szCs w:val="16"/>
                          </w:rPr>
                          <w:t xml:space="preserve">Barre en T </w:t>
                        </w:r>
                        <w:r>
                          <w:rPr>
                            <w:sz w:val="16"/>
                            <w:szCs w:val="16"/>
                          </w:rPr>
                          <w:br/>
                        </w:r>
                        <w:r w:rsidRPr="00540CB8">
                          <w:rPr>
                            <w:sz w:val="16"/>
                            <w:szCs w:val="16"/>
                          </w:rPr>
                          <w:t xml:space="preserve">reliant </w:t>
                        </w:r>
                        <w:r>
                          <w:rPr>
                            <w:sz w:val="16"/>
                            <w:szCs w:val="16"/>
                          </w:rPr>
                          <w:br/>
                        </w:r>
                        <w:r w:rsidRPr="00540CB8">
                          <w:rPr>
                            <w:sz w:val="16"/>
                            <w:szCs w:val="16"/>
                          </w:rPr>
                          <w:t>les genoux</w:t>
                        </w:r>
                      </w:p>
                    </w:txbxContent>
                  </v:textbox>
                </v:shape>
                <v:shape id="Text Box 43" o:spid="_x0000_s1052" type="#_x0000_t202" style="position:absolute;left:4992;top:13348;width:5776;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8AD6DBD" w14:textId="77777777" w:rsidR="00191464" w:rsidRPr="00540CB8" w:rsidRDefault="00191464" w:rsidP="00DE6724">
                        <w:pPr>
                          <w:spacing w:line="240" w:lineRule="auto"/>
                          <w:jc w:val="right"/>
                          <w:rPr>
                            <w:sz w:val="16"/>
                            <w:szCs w:val="16"/>
                          </w:rPr>
                        </w:pPr>
                        <w:r w:rsidRPr="00540CB8">
                          <w:rPr>
                            <w:sz w:val="16"/>
                            <w:szCs w:val="16"/>
                          </w:rPr>
                          <w:t>Fixation des masses de cuisses</w:t>
                        </w:r>
                      </w:p>
                    </w:txbxContent>
                  </v:textbox>
                </v:shape>
                <v:shape id="Text Box 45" o:spid="_x0000_s1053" type="#_x0000_t202" style="position:absolute;left:6731;top:8247;width:10772;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DDF8F1C" w14:textId="77777777" w:rsidR="00191464" w:rsidRPr="00540CB8" w:rsidRDefault="00191464" w:rsidP="00DE6724">
                        <w:pPr>
                          <w:spacing w:line="140" w:lineRule="exact"/>
                          <w:jc w:val="right"/>
                          <w:rPr>
                            <w:sz w:val="16"/>
                            <w:szCs w:val="16"/>
                          </w:rPr>
                        </w:pPr>
                        <w:r w:rsidRPr="00540CB8">
                          <w:rPr>
                            <w:sz w:val="16"/>
                            <w:szCs w:val="16"/>
                          </w:rPr>
                          <w:t xml:space="preserve">Secteur circulaire </w:t>
                        </w:r>
                        <w:r w:rsidRPr="00540CB8">
                          <w:rPr>
                            <w:sz w:val="16"/>
                            <w:szCs w:val="16"/>
                          </w:rPr>
                          <w:br/>
                          <w:t>d’angle de hanche</w:t>
                        </w:r>
                      </w:p>
                    </w:txbxContent>
                  </v:textbox>
                </v:shape>
                <v:shape id="Text Box 46" o:spid="_x0000_s1054" type="#_x0000_t202" style="position:absolute;left:6675;top:4539;width:1172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BA67496" w14:textId="77777777" w:rsidR="00191464" w:rsidRPr="00540CB8" w:rsidRDefault="00191464" w:rsidP="00DE6724">
                        <w:pPr>
                          <w:spacing w:line="140" w:lineRule="exact"/>
                          <w:jc w:val="right"/>
                          <w:rPr>
                            <w:sz w:val="16"/>
                            <w:szCs w:val="16"/>
                          </w:rPr>
                        </w:pPr>
                        <w:r w:rsidRPr="00540CB8">
                          <w:rPr>
                            <w:sz w:val="16"/>
                            <w:szCs w:val="16"/>
                          </w:rPr>
                          <w:t>Niveau d’angle du dos</w:t>
                        </w:r>
                      </w:p>
                    </w:txbxContent>
                  </v:textbox>
                </v:shape>
              </v:group>
            </w:pict>
          </mc:Fallback>
        </mc:AlternateContent>
      </w:r>
      <w:r w:rsidRPr="00381D11">
        <w:rPr>
          <w:noProof/>
          <w:lang w:eastAsia="fr-CH"/>
        </w:rPr>
        <mc:AlternateContent>
          <mc:Choice Requires="wps">
            <w:drawing>
              <wp:anchor distT="0" distB="0" distL="114300" distR="114300" simplePos="0" relativeHeight="251641344" behindDoc="0" locked="0" layoutInCell="1" allowOverlap="1" wp14:anchorId="1BDC782B" wp14:editId="5F09B440">
                <wp:simplePos x="0" y="0"/>
                <wp:positionH relativeFrom="column">
                  <wp:posOffset>3818251</wp:posOffset>
                </wp:positionH>
                <wp:positionV relativeFrom="paragraph">
                  <wp:posOffset>3653307</wp:posOffset>
                </wp:positionV>
                <wp:extent cx="2075632" cy="280669"/>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2075632" cy="280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B3833" w14:textId="77777777" w:rsidR="00191464" w:rsidRPr="00540CB8" w:rsidRDefault="00191464" w:rsidP="00DE6724">
                            <w:pPr>
                              <w:rPr>
                                <w:sz w:val="16"/>
                                <w:szCs w:val="16"/>
                              </w:rPr>
                            </w:pPr>
                            <w:r w:rsidRPr="00540CB8">
                              <w:rPr>
                                <w:sz w:val="16"/>
                                <w:szCs w:val="16"/>
                              </w:rPr>
                              <w:t>Secteur circulaire d’angle des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DC782B" id="Text Box 40" o:spid="_x0000_s1055" type="#_x0000_t202" style="position:absolute;left:0;text-align:left;margin-left:300.65pt;margin-top:287.65pt;width:163.45pt;height:22.1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" filled="f" stroked="f" strokeweight=".5pt">
                <v:textbox>
                  <w:txbxContent>
                    <w:p w14:paraId="0BFB3833" w14:textId="77777777" w:rsidR="00191464" w:rsidRPr="00540CB8" w:rsidRDefault="00191464" w:rsidP="00DE6724">
                      <w:pPr>
                        <w:rPr>
                          <w:sz w:val="16"/>
                          <w:szCs w:val="16"/>
                        </w:rPr>
                      </w:pPr>
                      <w:r w:rsidRPr="00540CB8">
                        <w:rPr>
                          <w:sz w:val="16"/>
                          <w:szCs w:val="16"/>
                        </w:rPr>
                        <w:t>Secteur circulaire d’angle des genoux</w:t>
                      </w:r>
                    </w:p>
                  </w:txbxContent>
                </v:textbox>
              </v:shape>
            </w:pict>
          </mc:Fallback>
        </mc:AlternateContent>
      </w:r>
      <w:r w:rsidRPr="00381D11">
        <w:rPr>
          <w:noProof/>
          <w:lang w:eastAsia="fr-CH"/>
        </w:rPr>
        <mc:AlternateContent>
          <mc:Choice Requires="wps">
            <w:drawing>
              <wp:anchor distT="0" distB="0" distL="114300" distR="114300" simplePos="0" relativeHeight="251640320" behindDoc="0" locked="0" layoutInCell="1" allowOverlap="1" wp14:anchorId="77A4FDB0" wp14:editId="1254EB1F">
                <wp:simplePos x="0" y="0"/>
                <wp:positionH relativeFrom="column">
                  <wp:posOffset>581333</wp:posOffset>
                </wp:positionH>
                <wp:positionV relativeFrom="paragraph">
                  <wp:posOffset>1885767</wp:posOffset>
                </wp:positionV>
                <wp:extent cx="611469" cy="263661"/>
                <wp:effectExtent l="0" t="0" r="0" b="3175"/>
                <wp:wrapNone/>
                <wp:docPr id="57" name="Text Box 44"/>
                <wp:cNvGraphicFramePr/>
                <a:graphic xmlns:a="http://schemas.openxmlformats.org/drawingml/2006/main">
                  <a:graphicData uri="http://schemas.microsoft.com/office/word/2010/wordprocessingShape">
                    <wps:wsp>
                      <wps:cNvSpPr txBox="1"/>
                      <wps:spPr>
                        <a:xfrm>
                          <a:off x="0" y="0"/>
                          <a:ext cx="611469"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6C3C5" w14:textId="77777777" w:rsidR="00191464" w:rsidRPr="00540CB8" w:rsidRDefault="00191464" w:rsidP="00DE6724">
                            <w:pPr>
                              <w:spacing w:line="140" w:lineRule="exact"/>
                              <w:jc w:val="right"/>
                              <w:rPr>
                                <w:sz w:val="16"/>
                                <w:szCs w:val="16"/>
                              </w:rPr>
                            </w:pPr>
                            <w:r w:rsidRPr="00540CB8">
                              <w:rPr>
                                <w:sz w:val="16"/>
                                <w:szCs w:val="16"/>
                              </w:rPr>
                              <w:t>Élément d’assise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FDB0" id="Text Box 44" o:spid="_x0000_s1056" type="#_x0000_t202" style="position:absolute;left:0;text-align:left;margin-left:45.75pt;margin-top:148.5pt;width:48.15pt;height:2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" filled="f" stroked="f" strokeweight=".5pt">
                <v:textbox>
                  <w:txbxContent>
                    <w:p w14:paraId="1F76C3C5" w14:textId="77777777" w:rsidR="00191464" w:rsidRPr="00540CB8" w:rsidRDefault="00191464" w:rsidP="00DE6724">
                      <w:pPr>
                        <w:spacing w:line="140" w:lineRule="exact"/>
                        <w:jc w:val="right"/>
                        <w:rPr>
                          <w:sz w:val="16"/>
                          <w:szCs w:val="16"/>
                        </w:rPr>
                      </w:pPr>
                      <w:r w:rsidRPr="00540CB8">
                        <w:rPr>
                          <w:sz w:val="16"/>
                          <w:szCs w:val="16"/>
                        </w:rPr>
                        <w:t>Élément d’assise</w:t>
                      </w:r>
                    </w:p>
                  </w:txbxContent>
                </v:textbox>
              </v:shape>
            </w:pict>
          </mc:Fallback>
        </mc:AlternateContent>
      </w:r>
      <w:r w:rsidRPr="00381D11">
        <w:rPr>
          <w:noProof/>
          <w:lang w:eastAsia="fr-CH"/>
        </w:rPr>
        <w:drawing>
          <wp:inline distT="0" distB="0" distL="0" distR="0" wp14:anchorId="511C5109" wp14:editId="5ECCBF01">
            <wp:extent cx="5400000" cy="548939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5489398"/>
                    </a:xfrm>
                    <a:prstGeom prst="rect">
                      <a:avLst/>
                    </a:prstGeom>
                    <a:noFill/>
                  </pic:spPr>
                </pic:pic>
              </a:graphicData>
            </a:graphic>
          </wp:inline>
        </w:drawing>
      </w:r>
    </w:p>
    <w:p w14:paraId="5D8EE786" w14:textId="77777777" w:rsidR="00DE6724" w:rsidRPr="00483E52" w:rsidRDefault="00DF7E0B" w:rsidP="00483E52">
      <w:pPr>
        <w:pStyle w:val="Titre1"/>
        <w:spacing w:after="120"/>
        <w:rPr>
          <w:b/>
        </w:rPr>
      </w:pPr>
      <w:r>
        <w:br w:type="page"/>
      </w:r>
      <w:r w:rsidR="00DE6724" w:rsidRPr="00483E52">
        <w:lastRenderedPageBreak/>
        <w:t xml:space="preserve">Figure 2 </w:t>
      </w:r>
      <w:r w:rsidR="00DE6724" w:rsidRPr="00483E52">
        <w:br/>
      </w:r>
      <w:r w:rsidR="00DE6724" w:rsidRPr="00483E52">
        <w:rPr>
          <w:b/>
        </w:rPr>
        <w:t>Dimensions des éléments du gabarit 3-D H et emplacement des masses</w:t>
      </w:r>
    </w:p>
    <w:p w14:paraId="4E54D53F" w14:textId="77777777" w:rsidR="00C058AE" w:rsidRDefault="00B43042" w:rsidP="00AD4353">
      <w:pPr>
        <w:pStyle w:val="SingleTxtG"/>
      </w:pPr>
      <w:r w:rsidRPr="00326270">
        <w:rPr>
          <w:noProof/>
        </w:rPr>
        <mc:AlternateContent>
          <mc:Choice Requires="wps">
            <w:drawing>
              <wp:anchor distT="0" distB="0" distL="114300" distR="114300" simplePos="0" relativeHeight="251733504" behindDoc="0" locked="0" layoutInCell="1" allowOverlap="1" wp14:anchorId="19DEBBC3" wp14:editId="171C58EA">
                <wp:simplePos x="0" y="0"/>
                <wp:positionH relativeFrom="column">
                  <wp:posOffset>3604260</wp:posOffset>
                </wp:positionH>
                <wp:positionV relativeFrom="paragraph">
                  <wp:posOffset>2903855</wp:posOffset>
                </wp:positionV>
                <wp:extent cx="259080" cy="190500"/>
                <wp:effectExtent l="0" t="0" r="7620" b="0"/>
                <wp:wrapNone/>
                <wp:docPr id="76" name="Text Box 58"/>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4FD3D" w14:textId="77777777" w:rsidR="000E03BD" w:rsidRPr="00B910C9" w:rsidRDefault="000E03BD" w:rsidP="000E03BD">
                            <w:pPr>
                              <w:jc w:val="center"/>
                              <w:rPr>
                                <w:sz w:val="16"/>
                                <w:szCs w:val="16"/>
                              </w:rPr>
                            </w:pPr>
                            <w:r>
                              <w:rPr>
                                <w:sz w:val="16"/>
                                <w:szCs w:val="16"/>
                              </w:rPr>
                              <w:t>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BBC3" id="Text Box 58" o:spid="_x0000_s1057" type="#_x0000_t202" style="position:absolute;left:0;text-align:left;margin-left:283.8pt;margin-top:228.65pt;width:20.4pt;height: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" filled="f" stroked="f" strokeweight=".5pt">
                <v:textbox inset="0,0,0,0">
                  <w:txbxContent>
                    <w:p w14:paraId="4534FD3D" w14:textId="77777777" w:rsidR="000E03BD" w:rsidRPr="00B910C9" w:rsidRDefault="000E03BD" w:rsidP="000E03BD">
                      <w:pPr>
                        <w:jc w:val="center"/>
                        <w:rPr>
                          <w:sz w:val="16"/>
                          <w:szCs w:val="16"/>
                        </w:rPr>
                      </w:pPr>
                      <w:r>
                        <w:rPr>
                          <w:sz w:val="16"/>
                          <w:szCs w:val="16"/>
                        </w:rPr>
                        <w:t>401</w:t>
                      </w:r>
                    </w:p>
                  </w:txbxContent>
                </v:textbox>
              </v:shape>
            </w:pict>
          </mc:Fallback>
        </mc:AlternateContent>
      </w:r>
      <w:r w:rsidR="000E03BD" w:rsidRPr="00326270">
        <w:rPr>
          <w:noProof/>
        </w:rPr>
        <mc:AlternateContent>
          <mc:Choice Requires="wps">
            <w:drawing>
              <wp:anchor distT="0" distB="0" distL="114300" distR="114300" simplePos="0" relativeHeight="251654656" behindDoc="0" locked="0" layoutInCell="1" allowOverlap="1" wp14:anchorId="73B58DA3" wp14:editId="358BCED8">
                <wp:simplePos x="0" y="0"/>
                <wp:positionH relativeFrom="column">
                  <wp:posOffset>3509010</wp:posOffset>
                </wp:positionH>
                <wp:positionV relativeFrom="paragraph">
                  <wp:posOffset>2675255</wp:posOffset>
                </wp:positionV>
                <wp:extent cx="182880" cy="200025"/>
                <wp:effectExtent l="0" t="0" r="7620" b="9525"/>
                <wp:wrapNone/>
                <wp:docPr id="28" name="Text Box 58"/>
                <wp:cNvGraphicFramePr/>
                <a:graphic xmlns:a="http://schemas.openxmlformats.org/drawingml/2006/main">
                  <a:graphicData uri="http://schemas.microsoft.com/office/word/2010/wordprocessingShape">
                    <wps:wsp>
                      <wps:cNvSpPr txBox="1"/>
                      <wps:spPr>
                        <a:xfrm>
                          <a:off x="0" y="0"/>
                          <a:ext cx="18288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10278" w14:textId="77777777" w:rsidR="001D6E94" w:rsidRPr="00B910C9" w:rsidRDefault="000E03BD" w:rsidP="001D6E94">
                            <w:pPr>
                              <w:jc w:val="center"/>
                              <w:rPr>
                                <w:sz w:val="16"/>
                                <w:szCs w:val="16"/>
                              </w:rPr>
                            </w:pPr>
                            <w:r>
                              <w:rPr>
                                <w:sz w:val="16"/>
                                <w:szCs w:val="16"/>
                              </w:rPr>
                              <w:t>432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8DA3" id="_x0000_s1058" type="#_x0000_t202" style="position:absolute;left:0;text-align:left;margin-left:276.3pt;margin-top:210.65pt;width:14.4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" filled="f" stroked="f" strokeweight=".5pt">
                <v:textbox inset="0,0,0,0">
                  <w:txbxContent>
                    <w:p w14:paraId="31710278" w14:textId="77777777" w:rsidR="001D6E94" w:rsidRPr="00B910C9" w:rsidRDefault="000E03BD" w:rsidP="001D6E94">
                      <w:pPr>
                        <w:jc w:val="center"/>
                        <w:rPr>
                          <w:sz w:val="16"/>
                          <w:szCs w:val="16"/>
                        </w:rPr>
                      </w:pPr>
                      <w:r>
                        <w:rPr>
                          <w:sz w:val="16"/>
                          <w:szCs w:val="16"/>
                        </w:rPr>
                        <w:t>432</w:t>
                      </w:r>
                    </w:p>
                  </w:txbxContent>
                </v:textbox>
              </v:shape>
            </w:pict>
          </mc:Fallback>
        </mc:AlternateContent>
      </w:r>
      <w:r w:rsidR="000E03BD" w:rsidRPr="00326270">
        <w:rPr>
          <w:noProof/>
        </w:rPr>
        <mc:AlternateContent>
          <mc:Choice Requires="wps">
            <w:drawing>
              <wp:anchor distT="0" distB="0" distL="114300" distR="114300" simplePos="0" relativeHeight="251738624" behindDoc="0" locked="0" layoutInCell="1" allowOverlap="1" wp14:anchorId="22BC9EEE" wp14:editId="4F8AF309">
                <wp:simplePos x="0" y="0"/>
                <wp:positionH relativeFrom="column">
                  <wp:posOffset>2927985</wp:posOffset>
                </wp:positionH>
                <wp:positionV relativeFrom="paragraph">
                  <wp:posOffset>3427730</wp:posOffset>
                </wp:positionV>
                <wp:extent cx="220980" cy="190500"/>
                <wp:effectExtent l="0" t="0" r="7620" b="0"/>
                <wp:wrapNone/>
                <wp:docPr id="81" name="Text Box 58"/>
                <wp:cNvGraphicFramePr/>
                <a:graphic xmlns:a="http://schemas.openxmlformats.org/drawingml/2006/main">
                  <a:graphicData uri="http://schemas.microsoft.com/office/word/2010/wordprocessingShape">
                    <wps:wsp>
                      <wps:cNvSpPr txBox="1"/>
                      <wps:spPr>
                        <a:xfrm>
                          <a:off x="0" y="0"/>
                          <a:ext cx="2209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DDE4" w14:textId="77777777" w:rsidR="000E03BD" w:rsidRPr="00B910C9" w:rsidRDefault="000E03BD" w:rsidP="000E03BD">
                            <w:pPr>
                              <w:jc w:val="center"/>
                              <w:rPr>
                                <w:sz w:val="16"/>
                                <w:szCs w:val="16"/>
                              </w:rPr>
                            </w:pPr>
                            <w:r>
                              <w:rPr>
                                <w:sz w:val="16"/>
                                <w:szCs w:val="16"/>
                              </w:rPr>
                              <w:t>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C9EEE" id="_x0000_s1059" type="#_x0000_t202" style="position:absolute;left:0;text-align:left;margin-left:230.55pt;margin-top:269.9pt;width:17.4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" filled="f" stroked="f" strokeweight=".5pt">
                <v:textbox inset="0,0,0,0">
                  <w:txbxContent>
                    <w:p w14:paraId="70CDDDE4" w14:textId="77777777" w:rsidR="000E03BD" w:rsidRPr="00B910C9" w:rsidRDefault="000E03BD" w:rsidP="000E03BD">
                      <w:pPr>
                        <w:jc w:val="center"/>
                        <w:rPr>
                          <w:sz w:val="16"/>
                          <w:szCs w:val="16"/>
                        </w:rPr>
                      </w:pPr>
                      <w:r>
                        <w:rPr>
                          <w:sz w:val="16"/>
                          <w:szCs w:val="16"/>
                        </w:rPr>
                        <w:t>417</w:t>
                      </w:r>
                    </w:p>
                  </w:txbxContent>
                </v:textbox>
              </v:shape>
            </w:pict>
          </mc:Fallback>
        </mc:AlternateContent>
      </w:r>
      <w:r w:rsidR="00326270" w:rsidRPr="00381D11">
        <w:rPr>
          <w:noProof/>
          <w:lang w:eastAsia="fr-CH"/>
        </w:rPr>
        <mc:AlternateContent>
          <mc:Choice Requires="wps">
            <w:drawing>
              <wp:anchor distT="0" distB="0" distL="114300" distR="114300" simplePos="0" relativeHeight="251621888" behindDoc="0" locked="0" layoutInCell="1" allowOverlap="1" wp14:anchorId="046468D4" wp14:editId="209A6D73">
                <wp:simplePos x="0" y="0"/>
                <wp:positionH relativeFrom="column">
                  <wp:posOffset>3482671</wp:posOffset>
                </wp:positionH>
                <wp:positionV relativeFrom="paragraph">
                  <wp:posOffset>3465637</wp:posOffset>
                </wp:positionV>
                <wp:extent cx="946206" cy="280670"/>
                <wp:effectExtent l="0" t="0" r="0" b="5080"/>
                <wp:wrapNone/>
                <wp:docPr id="107" name="Text Box 54"/>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DCA50" w14:textId="77777777" w:rsidR="00191464" w:rsidRPr="00B910C9" w:rsidRDefault="00191464" w:rsidP="00326270">
                            <w:pPr>
                              <w:rPr>
                                <w:sz w:val="16"/>
                                <w:szCs w:val="16"/>
                              </w:rPr>
                            </w:pPr>
                            <w:r w:rsidRPr="00B910C9">
                              <w:rPr>
                                <w:sz w:val="16"/>
                                <w:szCs w:val="16"/>
                              </w:rPr>
                              <w:t>Masse de jambes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68D4" id="Text Box 54" o:spid="_x0000_s1060" type="#_x0000_t202" style="position:absolute;left:0;text-align:left;margin-left:274.25pt;margin-top:272.9pt;width:74.5pt;height:2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" filled="f" stroked="f" strokeweight=".5pt">
                <v:textbox>
                  <w:txbxContent>
                    <w:p w14:paraId="1F9DCA50" w14:textId="77777777" w:rsidR="00191464" w:rsidRPr="00B910C9" w:rsidRDefault="00191464" w:rsidP="00326270">
                      <w:pPr>
                        <w:rPr>
                          <w:sz w:val="16"/>
                          <w:szCs w:val="16"/>
                        </w:rPr>
                      </w:pPr>
                      <w:r w:rsidRPr="00B910C9">
                        <w:rPr>
                          <w:sz w:val="16"/>
                          <w:szCs w:val="16"/>
                        </w:rPr>
                        <w:t>Masse de jambes</w:t>
                      </w:r>
                    </w:p>
                  </w:txbxContent>
                </v:textbox>
              </v:shape>
            </w:pict>
          </mc:Fallback>
        </mc:AlternateContent>
      </w:r>
      <w:r w:rsidR="00326270" w:rsidRPr="00326270">
        <w:rPr>
          <w:noProof/>
        </w:rPr>
        <mc:AlternateContent>
          <mc:Choice Requires="wps">
            <w:drawing>
              <wp:anchor distT="0" distB="0" distL="114300" distR="114300" simplePos="0" relativeHeight="251600384" behindDoc="0" locked="0" layoutInCell="1" allowOverlap="1" wp14:anchorId="3DC0C9F3" wp14:editId="5F658BB3">
                <wp:simplePos x="0" y="0"/>
                <wp:positionH relativeFrom="column">
                  <wp:posOffset>4456430</wp:posOffset>
                </wp:positionH>
                <wp:positionV relativeFrom="paragraph">
                  <wp:posOffset>1579245</wp:posOffset>
                </wp:positionV>
                <wp:extent cx="850265" cy="280035"/>
                <wp:effectExtent l="0" t="0" r="0" b="0"/>
                <wp:wrapNone/>
                <wp:docPr id="85" name="Text Box 52"/>
                <wp:cNvGraphicFramePr/>
                <a:graphic xmlns:a="http://schemas.openxmlformats.org/drawingml/2006/main">
                  <a:graphicData uri="http://schemas.microsoft.com/office/word/2010/wordprocessingShape">
                    <wps:wsp>
                      <wps:cNvSpPr txBox="1"/>
                      <wps:spPr>
                        <a:xfrm>
                          <a:off x="0" y="0"/>
                          <a:ext cx="8502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741D8" w14:textId="77777777" w:rsidR="00191464" w:rsidRPr="00B910C9" w:rsidRDefault="00191464" w:rsidP="00326270">
                            <w:pPr>
                              <w:rPr>
                                <w:sz w:val="16"/>
                                <w:szCs w:val="16"/>
                              </w:rPr>
                            </w:pPr>
                            <w:r w:rsidRPr="00B910C9">
                              <w:rPr>
                                <w:sz w:val="16"/>
                                <w:szCs w:val="16"/>
                              </w:rPr>
                              <w:t>Masse de fesses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0C9F3" id="Text Box 52" o:spid="_x0000_s1061" type="#_x0000_t202" style="position:absolute;left:0;text-align:left;margin-left:350.9pt;margin-top:124.35pt;width:66.95pt;height:22.0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" filled="f" stroked="f" strokeweight=".5pt">
                <v:textbox>
                  <w:txbxContent>
                    <w:p w14:paraId="27B741D8" w14:textId="77777777" w:rsidR="00191464" w:rsidRPr="00B910C9" w:rsidRDefault="00191464" w:rsidP="00326270">
                      <w:pPr>
                        <w:rPr>
                          <w:sz w:val="16"/>
                          <w:szCs w:val="16"/>
                        </w:rPr>
                      </w:pPr>
                      <w:r w:rsidRPr="00B910C9">
                        <w:rPr>
                          <w:sz w:val="16"/>
                          <w:szCs w:val="16"/>
                        </w:rPr>
                        <w:t>Masse de fesses</w:t>
                      </w:r>
                    </w:p>
                  </w:txbxContent>
                </v:textbox>
              </v:shape>
            </w:pict>
          </mc:Fallback>
        </mc:AlternateContent>
      </w:r>
      <w:r w:rsidR="00326270" w:rsidRPr="00326270">
        <w:rPr>
          <w:noProof/>
        </w:rPr>
        <mc:AlternateContent>
          <mc:Choice Requires="wps">
            <w:drawing>
              <wp:anchor distT="0" distB="0" distL="114300" distR="114300" simplePos="0" relativeHeight="251596288" behindDoc="0" locked="0" layoutInCell="1" allowOverlap="1" wp14:anchorId="11FA6AC8" wp14:editId="55AD3156">
                <wp:simplePos x="0" y="0"/>
                <wp:positionH relativeFrom="column">
                  <wp:posOffset>4439285</wp:posOffset>
                </wp:positionH>
                <wp:positionV relativeFrom="paragraph">
                  <wp:posOffset>945515</wp:posOffset>
                </wp:positionV>
                <wp:extent cx="850265" cy="280035"/>
                <wp:effectExtent l="0" t="0" r="0" b="0"/>
                <wp:wrapNone/>
                <wp:docPr id="84" name="Text Box 49"/>
                <wp:cNvGraphicFramePr/>
                <a:graphic xmlns:a="http://schemas.openxmlformats.org/drawingml/2006/main">
                  <a:graphicData uri="http://schemas.microsoft.com/office/word/2010/wordprocessingShape">
                    <wps:wsp>
                      <wps:cNvSpPr txBox="1"/>
                      <wps:spPr>
                        <a:xfrm>
                          <a:off x="0" y="0"/>
                          <a:ext cx="8502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736F4" w14:textId="77777777" w:rsidR="00191464" w:rsidRPr="00B910C9" w:rsidRDefault="00191464" w:rsidP="00326270">
                            <w:pPr>
                              <w:rPr>
                                <w:sz w:val="16"/>
                                <w:szCs w:val="16"/>
                              </w:rPr>
                            </w:pPr>
                            <w:r w:rsidRPr="00B910C9">
                              <w:rPr>
                                <w:sz w:val="16"/>
                                <w:szCs w:val="16"/>
                              </w:rPr>
                              <w:t>Masse 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A6AC8" id="Text Box 49" o:spid="_x0000_s1062" type="#_x0000_t202" style="position:absolute;left:0;text-align:left;margin-left:349.55pt;margin-top:74.45pt;width:66.95pt;height:22.0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" filled="f" stroked="f" strokeweight=".5pt">
                <v:textbox>
                  <w:txbxContent>
                    <w:p w14:paraId="288736F4" w14:textId="77777777" w:rsidR="00191464" w:rsidRPr="00B910C9" w:rsidRDefault="00191464" w:rsidP="00326270">
                      <w:pPr>
                        <w:rPr>
                          <w:sz w:val="16"/>
                          <w:szCs w:val="16"/>
                        </w:rPr>
                      </w:pPr>
                      <w:r w:rsidRPr="00B910C9">
                        <w:rPr>
                          <w:sz w:val="16"/>
                          <w:szCs w:val="16"/>
                        </w:rPr>
                        <w:t>Masse de torse</w:t>
                      </w:r>
                    </w:p>
                  </w:txbxContent>
                </v:textbox>
              </v:shape>
            </w:pict>
          </mc:Fallback>
        </mc:AlternateContent>
      </w:r>
      <w:r w:rsidR="00326270" w:rsidRPr="00326270">
        <w:rPr>
          <w:noProof/>
        </w:rPr>
        <mc:AlternateContent>
          <mc:Choice Requires="wps">
            <w:drawing>
              <wp:anchor distT="0" distB="0" distL="114300" distR="114300" simplePos="0" relativeHeight="251592192" behindDoc="0" locked="0" layoutInCell="1" allowOverlap="1" wp14:anchorId="6674B7EE" wp14:editId="704A8BE0">
                <wp:simplePos x="0" y="0"/>
                <wp:positionH relativeFrom="column">
                  <wp:posOffset>659130</wp:posOffset>
                </wp:positionH>
                <wp:positionV relativeFrom="paragraph">
                  <wp:posOffset>2128520</wp:posOffset>
                </wp:positionV>
                <wp:extent cx="842645" cy="407670"/>
                <wp:effectExtent l="0" t="0" r="0" b="0"/>
                <wp:wrapNone/>
                <wp:docPr id="82" name="Text Box 60"/>
                <wp:cNvGraphicFramePr/>
                <a:graphic xmlns:a="http://schemas.openxmlformats.org/drawingml/2006/main">
                  <a:graphicData uri="http://schemas.microsoft.com/office/word/2010/wordprocessingShape">
                    <wps:wsp>
                      <wps:cNvSpPr txBox="1"/>
                      <wps:spPr>
                        <a:xfrm>
                          <a:off x="0" y="0"/>
                          <a:ext cx="842645"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038DA" w14:textId="77777777" w:rsidR="00191464" w:rsidRPr="00B910C9" w:rsidRDefault="00191464" w:rsidP="00326270">
                            <w:pPr>
                              <w:spacing w:line="160" w:lineRule="exact"/>
                              <w:jc w:val="right"/>
                              <w:rPr>
                                <w:sz w:val="16"/>
                                <w:szCs w:val="16"/>
                              </w:rPr>
                            </w:pPr>
                            <w:r w:rsidRPr="00B910C9">
                              <w:rPr>
                                <w:sz w:val="16"/>
                                <w:szCs w:val="16"/>
                              </w:rPr>
                              <w:t xml:space="preserve">Direction et point d’application </w:t>
                            </w:r>
                            <w:r w:rsidRPr="00B910C9">
                              <w:rPr>
                                <w:sz w:val="16"/>
                                <w:szCs w:val="16"/>
                              </w:rPr>
                              <w:br/>
                              <w:t>de la 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74B7EE" id="Text Box 60" o:spid="_x0000_s1063" type="#_x0000_t202" style="position:absolute;left:0;text-align:left;margin-left:51.9pt;margin-top:167.6pt;width:66.35pt;height:32.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" filled="f" stroked="f" strokeweight=".5pt">
                <v:textbox inset="0,0,0,0">
                  <w:txbxContent>
                    <w:p w14:paraId="3CA038DA" w14:textId="77777777" w:rsidR="00191464" w:rsidRPr="00B910C9" w:rsidRDefault="00191464" w:rsidP="00326270">
                      <w:pPr>
                        <w:spacing w:line="160" w:lineRule="exact"/>
                        <w:jc w:val="right"/>
                        <w:rPr>
                          <w:sz w:val="16"/>
                          <w:szCs w:val="16"/>
                        </w:rPr>
                      </w:pPr>
                      <w:r w:rsidRPr="00B910C9">
                        <w:rPr>
                          <w:sz w:val="16"/>
                          <w:szCs w:val="16"/>
                        </w:rPr>
                        <w:t xml:space="preserve">Direction et point d’application </w:t>
                      </w:r>
                      <w:r w:rsidRPr="00B910C9">
                        <w:rPr>
                          <w:sz w:val="16"/>
                          <w:szCs w:val="16"/>
                        </w:rPr>
                        <w:br/>
                        <w:t>de la charge</w:t>
                      </w:r>
                    </w:p>
                  </w:txbxContent>
                </v:textbox>
              </v:shape>
            </w:pict>
          </mc:Fallback>
        </mc:AlternateContent>
      </w:r>
      <w:r w:rsidR="00326270" w:rsidRPr="00326270">
        <w:rPr>
          <w:noProof/>
        </w:rPr>
        <mc:AlternateContent>
          <mc:Choice Requires="wps">
            <w:drawing>
              <wp:anchor distT="0" distB="0" distL="114300" distR="114300" simplePos="0" relativeHeight="251588096" behindDoc="0" locked="0" layoutInCell="1" allowOverlap="1" wp14:anchorId="5902D11F" wp14:editId="76E51632">
                <wp:simplePos x="0" y="0"/>
                <wp:positionH relativeFrom="column">
                  <wp:posOffset>3227705</wp:posOffset>
                </wp:positionH>
                <wp:positionV relativeFrom="paragraph">
                  <wp:posOffset>20320</wp:posOffset>
                </wp:positionV>
                <wp:extent cx="413385" cy="264795"/>
                <wp:effectExtent l="0" t="0" r="0" b="0"/>
                <wp:wrapNone/>
                <wp:docPr id="80" name="Text Box 57"/>
                <wp:cNvGraphicFramePr/>
                <a:graphic xmlns:a="http://schemas.openxmlformats.org/drawingml/2006/main">
                  <a:graphicData uri="http://schemas.microsoft.com/office/word/2010/wordprocessingShape">
                    <wps:wsp>
                      <wps:cNvSpPr txBox="1"/>
                      <wps:spPr>
                        <a:xfrm rot="1038578">
                          <a:off x="0" y="0"/>
                          <a:ext cx="413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901F7" w14:textId="77777777" w:rsidR="00191464" w:rsidRPr="00B910C9" w:rsidRDefault="00191464" w:rsidP="00326270">
                            <w:pPr>
                              <w:jc w:val="center"/>
                              <w:rPr>
                                <w:sz w:val="16"/>
                                <w:szCs w:val="16"/>
                              </w:rPr>
                            </w:pPr>
                            <w:r w:rsidRPr="00B910C9">
                              <w:rPr>
                                <w:sz w:val="16"/>
                                <w:szCs w:val="16"/>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2D11F" id="Text Box 57" o:spid="_x0000_s1064" type="#_x0000_t202" style="position:absolute;left:0;text-align:left;margin-left:254.15pt;margin-top:1.6pt;width:32.55pt;height:20.85pt;rotation:1134404fd;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" filled="f" stroked="f" strokeweight=".5pt">
                <v:textbox>
                  <w:txbxContent>
                    <w:p w14:paraId="690901F7" w14:textId="77777777" w:rsidR="00191464" w:rsidRPr="00B910C9" w:rsidRDefault="00191464" w:rsidP="00326270">
                      <w:pPr>
                        <w:jc w:val="center"/>
                        <w:rPr>
                          <w:sz w:val="16"/>
                          <w:szCs w:val="16"/>
                        </w:rPr>
                      </w:pPr>
                      <w:r w:rsidRPr="00B910C9">
                        <w:rPr>
                          <w:sz w:val="16"/>
                          <w:szCs w:val="16"/>
                        </w:rPr>
                        <w:t>395</w:t>
                      </w:r>
                    </w:p>
                  </w:txbxContent>
                </v:textbox>
              </v:shape>
            </w:pict>
          </mc:Fallback>
        </mc:AlternateContent>
      </w:r>
      <w:r w:rsidR="00326270" w:rsidRPr="00326270">
        <w:rPr>
          <w:noProof/>
        </w:rPr>
        <mc:AlternateContent>
          <mc:Choice Requires="wps">
            <w:drawing>
              <wp:anchor distT="0" distB="0" distL="114300" distR="114300" simplePos="0" relativeHeight="251584000" behindDoc="0" locked="0" layoutInCell="1" allowOverlap="1" wp14:anchorId="70CBA77A" wp14:editId="4D9165E3">
                <wp:simplePos x="0" y="0"/>
                <wp:positionH relativeFrom="column">
                  <wp:posOffset>2958465</wp:posOffset>
                </wp:positionH>
                <wp:positionV relativeFrom="paragraph">
                  <wp:posOffset>294640</wp:posOffset>
                </wp:positionV>
                <wp:extent cx="413385" cy="264795"/>
                <wp:effectExtent l="0" t="0" r="0" b="0"/>
                <wp:wrapNone/>
                <wp:docPr id="79" name="Text Box 58"/>
                <wp:cNvGraphicFramePr/>
                <a:graphic xmlns:a="http://schemas.openxmlformats.org/drawingml/2006/main">
                  <a:graphicData uri="http://schemas.microsoft.com/office/word/2010/wordprocessingShape">
                    <wps:wsp>
                      <wps:cNvSpPr txBox="1"/>
                      <wps:spPr>
                        <a:xfrm rot="1109870">
                          <a:off x="0" y="0"/>
                          <a:ext cx="413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020F6" w14:textId="77777777" w:rsidR="00191464" w:rsidRPr="00B910C9" w:rsidRDefault="00191464" w:rsidP="00326270">
                            <w:pPr>
                              <w:jc w:val="center"/>
                              <w:rPr>
                                <w:sz w:val="16"/>
                                <w:szCs w:val="16"/>
                              </w:rPr>
                            </w:pPr>
                            <w:r w:rsidRPr="00B910C9">
                              <w:rPr>
                                <w:sz w:val="16"/>
                                <w:szCs w:val="16"/>
                              </w:rPr>
                              <w:t>393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BA77A" id="_x0000_s1065" type="#_x0000_t202" style="position:absolute;left:0;text-align:left;margin-left:232.95pt;margin-top:23.2pt;width:32.55pt;height:20.85pt;rotation:1212274fd;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" filled="f" stroked="f" strokeweight=".5pt">
                <v:textbox>
                  <w:txbxContent>
                    <w:p w14:paraId="403020F6" w14:textId="77777777" w:rsidR="00191464" w:rsidRPr="00B910C9" w:rsidRDefault="00191464" w:rsidP="00326270">
                      <w:pPr>
                        <w:jc w:val="center"/>
                        <w:rPr>
                          <w:sz w:val="16"/>
                          <w:szCs w:val="16"/>
                        </w:rPr>
                      </w:pPr>
                      <w:r w:rsidRPr="00B910C9">
                        <w:rPr>
                          <w:sz w:val="16"/>
                          <w:szCs w:val="16"/>
                        </w:rPr>
                        <w:t>393</w:t>
                      </w:r>
                    </w:p>
                  </w:txbxContent>
                </v:textbox>
              </v:shape>
            </w:pict>
          </mc:Fallback>
        </mc:AlternateContent>
      </w:r>
      <w:r w:rsidR="00326270" w:rsidRPr="00326270">
        <w:rPr>
          <w:noProof/>
        </w:rPr>
        <mc:AlternateContent>
          <mc:Choice Requires="wps">
            <w:drawing>
              <wp:anchor distT="0" distB="0" distL="114300" distR="114300" simplePos="0" relativeHeight="251579904" behindDoc="0" locked="0" layoutInCell="1" allowOverlap="1" wp14:anchorId="1976DA6F" wp14:editId="5DFE9AB1">
                <wp:simplePos x="0" y="0"/>
                <wp:positionH relativeFrom="column">
                  <wp:posOffset>1696720</wp:posOffset>
                </wp:positionH>
                <wp:positionV relativeFrom="paragraph">
                  <wp:posOffset>934085</wp:posOffset>
                </wp:positionV>
                <wp:extent cx="1120140" cy="280035"/>
                <wp:effectExtent l="0" t="0" r="0" b="0"/>
                <wp:wrapNone/>
                <wp:docPr id="78" name="Text Box 59"/>
                <wp:cNvGraphicFramePr/>
                <a:graphic xmlns:a="http://schemas.openxmlformats.org/drawingml/2006/main">
                  <a:graphicData uri="http://schemas.microsoft.com/office/word/2010/wordprocessingShape">
                    <wps:wsp>
                      <wps:cNvSpPr txBox="1"/>
                      <wps:spPr>
                        <a:xfrm rot="1254565">
                          <a:off x="0" y="0"/>
                          <a:ext cx="11201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C8655" w14:textId="77777777" w:rsidR="00191464" w:rsidRPr="00B910C9" w:rsidRDefault="00191464" w:rsidP="00326270">
                            <w:pPr>
                              <w:jc w:val="center"/>
                              <w:rPr>
                                <w:sz w:val="16"/>
                                <w:szCs w:val="16"/>
                              </w:rPr>
                            </w:pPr>
                            <w:r w:rsidRPr="00B910C9">
                              <w:rPr>
                                <w:sz w:val="16"/>
                                <w:szCs w:val="16"/>
                              </w:rPr>
                              <w:t>Variable de 108 à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6DA6F" id="Text Box 59" o:spid="_x0000_s1066" type="#_x0000_t202" style="position:absolute;left:0;text-align:left;margin-left:133.6pt;margin-top:73.55pt;width:88.2pt;height:22.05pt;rotation:1370320fd;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" filled="f" stroked="f" strokeweight=".5pt">
                <v:textbox>
                  <w:txbxContent>
                    <w:p w14:paraId="29FC8655" w14:textId="77777777" w:rsidR="00191464" w:rsidRPr="00B910C9" w:rsidRDefault="00191464" w:rsidP="00326270">
                      <w:pPr>
                        <w:jc w:val="center"/>
                        <w:rPr>
                          <w:sz w:val="16"/>
                          <w:szCs w:val="16"/>
                        </w:rPr>
                      </w:pPr>
                      <w:r w:rsidRPr="00B910C9">
                        <w:rPr>
                          <w:sz w:val="16"/>
                          <w:szCs w:val="16"/>
                        </w:rPr>
                        <w:t>Variable de 108 à 424</w:t>
                      </w:r>
                    </w:p>
                  </w:txbxContent>
                </v:textbox>
              </v:shape>
            </w:pict>
          </mc:Fallback>
        </mc:AlternateContent>
      </w:r>
      <w:r w:rsidR="00326270" w:rsidRPr="00326270">
        <w:rPr>
          <w:noProof/>
        </w:rPr>
        <mc:AlternateContent>
          <mc:Choice Requires="wps">
            <w:drawing>
              <wp:anchor distT="0" distB="0" distL="114300" distR="114300" simplePos="0" relativeHeight="251604480" behindDoc="0" locked="0" layoutInCell="1" allowOverlap="1" wp14:anchorId="35E2108C" wp14:editId="0B81615B">
                <wp:simplePos x="0" y="0"/>
                <wp:positionH relativeFrom="column">
                  <wp:posOffset>4389480</wp:posOffset>
                </wp:positionH>
                <wp:positionV relativeFrom="paragraph">
                  <wp:posOffset>2129430</wp:posOffset>
                </wp:positionV>
                <wp:extent cx="945515" cy="280035"/>
                <wp:effectExtent l="0" t="0" r="0" b="0"/>
                <wp:wrapNone/>
                <wp:docPr id="86" name="Text Box 53"/>
                <wp:cNvGraphicFramePr/>
                <a:graphic xmlns:a="http://schemas.openxmlformats.org/drawingml/2006/main">
                  <a:graphicData uri="http://schemas.microsoft.com/office/word/2010/wordprocessingShape">
                    <wps:wsp>
                      <wps:cNvSpPr txBox="1"/>
                      <wps:spPr>
                        <a:xfrm>
                          <a:off x="0" y="0"/>
                          <a:ext cx="94551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FFA75" w14:textId="77777777" w:rsidR="00191464" w:rsidRPr="00B910C9" w:rsidRDefault="00191464" w:rsidP="00326270">
                            <w:pPr>
                              <w:rPr>
                                <w:sz w:val="16"/>
                                <w:szCs w:val="16"/>
                              </w:rPr>
                            </w:pPr>
                            <w:r w:rsidRPr="00B910C9">
                              <w:rPr>
                                <w:sz w:val="16"/>
                                <w:szCs w:val="16"/>
                              </w:rPr>
                              <w:t>Masse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2108C" id="Text Box 53" o:spid="_x0000_s1067" type="#_x0000_t202" style="position:absolute;left:0;text-align:left;margin-left:345.65pt;margin-top:167.65pt;width:74.45pt;height:22.0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" filled="f" stroked="f" strokeweight=".5pt">
                <v:textbox>
                  <w:txbxContent>
                    <w:p w14:paraId="1FBFFA75" w14:textId="77777777" w:rsidR="00191464" w:rsidRPr="00B910C9" w:rsidRDefault="00191464" w:rsidP="00326270">
                      <w:pPr>
                        <w:rPr>
                          <w:sz w:val="16"/>
                          <w:szCs w:val="16"/>
                        </w:rPr>
                      </w:pPr>
                      <w:r w:rsidRPr="00B910C9">
                        <w:rPr>
                          <w:sz w:val="16"/>
                          <w:szCs w:val="16"/>
                        </w:rPr>
                        <w:t>Masse de cuisses</w:t>
                      </w:r>
                    </w:p>
                  </w:txbxContent>
                </v:textbox>
              </v:shape>
            </w:pict>
          </mc:Fallback>
        </mc:AlternateContent>
      </w:r>
      <w:r w:rsidR="00AD4353" w:rsidRPr="00381D11">
        <w:rPr>
          <w:noProof/>
          <w:lang w:eastAsia="fr-CH"/>
        </w:rPr>
        <w:drawing>
          <wp:inline distT="0" distB="0" distL="0" distR="0" wp14:anchorId="1DDC93DC" wp14:editId="7D80867E">
            <wp:extent cx="4754880" cy="4547238"/>
            <wp:effectExtent l="0" t="0" r="7620" b="5715"/>
            <wp:docPr id="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4547238"/>
                    </a:xfrm>
                    <a:prstGeom prst="rect">
                      <a:avLst/>
                    </a:prstGeom>
                    <a:noFill/>
                    <a:ln>
                      <a:noFill/>
                    </a:ln>
                  </pic:spPr>
                </pic:pic>
              </a:graphicData>
            </a:graphic>
          </wp:inline>
        </w:drawing>
      </w:r>
    </w:p>
    <w:p w14:paraId="2785BC5D" w14:textId="77777777" w:rsidR="00C058AE" w:rsidRDefault="00C058AE" w:rsidP="00DE6724">
      <w:pPr>
        <w:pStyle w:val="SingleTxtG"/>
        <w:ind w:left="2268"/>
      </w:pPr>
    </w:p>
    <w:p w14:paraId="5097F388" w14:textId="77777777" w:rsidR="00DE6724" w:rsidRDefault="00DE6724" w:rsidP="00DE6724">
      <w:pPr>
        <w:pStyle w:val="SingleTxtG"/>
        <w:ind w:left="2268"/>
        <w:sectPr w:rsidR="00DE6724" w:rsidSect="00DE6724">
          <w:headerReference w:type="even" r:id="rId35"/>
          <w:headerReference w:type="default" r:id="rId36"/>
          <w:footnotePr>
            <w:numRestart w:val="eachSect"/>
          </w:footnotePr>
          <w:endnotePr>
            <w:numFmt w:val="decimal"/>
          </w:endnotePr>
          <w:pgSz w:w="11906" w:h="16838" w:code="9"/>
          <w:pgMar w:top="1417" w:right="1134" w:bottom="1134" w:left="1134" w:header="850" w:footer="567" w:gutter="0"/>
          <w:cols w:space="708"/>
          <w:docGrid w:linePitch="360"/>
        </w:sectPr>
      </w:pPr>
    </w:p>
    <w:p w14:paraId="706687A3" w14:textId="77777777" w:rsidR="00DE6724" w:rsidRPr="00381D11" w:rsidRDefault="00DE6724" w:rsidP="00DE6724">
      <w:pPr>
        <w:pStyle w:val="HChG"/>
      </w:pPr>
      <w:r>
        <w:lastRenderedPageBreak/>
        <w:t>Annexe </w:t>
      </w:r>
      <w:r w:rsidRPr="00381D11">
        <w:t xml:space="preserve">1 </w:t>
      </w:r>
      <w:r>
        <w:t>− Appendice </w:t>
      </w:r>
      <w:r w:rsidRPr="00381D11">
        <w:t>2</w:t>
      </w:r>
    </w:p>
    <w:p w14:paraId="286E7340" w14:textId="77777777" w:rsidR="00DE6724" w:rsidRPr="00381D11" w:rsidRDefault="00DE6724" w:rsidP="00DE6724">
      <w:pPr>
        <w:pStyle w:val="HChG"/>
      </w:pPr>
      <w:bookmarkStart w:id="7" w:name="_Toc108926550"/>
      <w:r w:rsidRPr="00381D11">
        <w:tab/>
      </w:r>
      <w:r w:rsidRPr="00381D11">
        <w:tab/>
        <w:t>Système de référence à trois dimensions</w:t>
      </w:r>
      <w:bookmarkEnd w:id="7"/>
    </w:p>
    <w:p w14:paraId="30481B9E" w14:textId="77777777" w:rsidR="00DE6724" w:rsidRPr="00381D11" w:rsidRDefault="00DE6724" w:rsidP="00DE6724">
      <w:pPr>
        <w:pStyle w:val="SingleTxtG"/>
        <w:ind w:left="2268" w:hanging="1134"/>
      </w:pPr>
      <w:r w:rsidRPr="00381D11">
        <w:t>1.</w:t>
      </w:r>
      <w:r w:rsidRPr="00381D11">
        <w:tab/>
        <w:t>Le système de référence à trois dimensions est défini par trois plans orthogonaux choisis par le constructeur du véhicule (voir la figure)</w:t>
      </w:r>
      <w:r w:rsidRPr="00381D11">
        <w:rPr>
          <w:rStyle w:val="Appelnotedebasdep"/>
        </w:rPr>
        <w:footnoteReference w:id="17"/>
      </w:r>
      <w:r w:rsidRPr="00381D11">
        <w:t>.</w:t>
      </w:r>
    </w:p>
    <w:p w14:paraId="59584D2B" w14:textId="77777777" w:rsidR="00DE6724" w:rsidRPr="00381D11" w:rsidRDefault="00DE6724" w:rsidP="00DE6724">
      <w:pPr>
        <w:pStyle w:val="SingleTxtG"/>
        <w:ind w:left="2268" w:hanging="1134"/>
      </w:pPr>
      <w:r w:rsidRPr="00381D11">
        <w:t>2.</w:t>
      </w:r>
      <w:r w:rsidRPr="00381D11">
        <w:tab/>
        <w:t>L’assiette du véhicule aux fins de mesure est déterminée par le positionnement du véhicule sur une aire de mesure de telle manière que les coordonnées des points repères correspondent aux valeurs indiquées par le constructeur.</w:t>
      </w:r>
    </w:p>
    <w:p w14:paraId="2B95637B" w14:textId="77777777" w:rsidR="00DE6724" w:rsidRPr="00381D11" w:rsidRDefault="00DE6724" w:rsidP="00DE6724">
      <w:pPr>
        <w:pStyle w:val="SingleTxtG"/>
        <w:spacing w:after="360"/>
        <w:ind w:left="2268" w:hanging="1134"/>
      </w:pPr>
      <w:r w:rsidRPr="00381D11">
        <w:t>3.</w:t>
      </w:r>
      <w:r w:rsidRPr="00381D11">
        <w:tab/>
        <w:t>Les coordonnées des points « R » et « H » sont déterminées par rapport aux points repères définis par le constructeur du véhicule.</w:t>
      </w:r>
    </w:p>
    <w:p w14:paraId="1D163F00" w14:textId="77777777" w:rsidR="00DE6724" w:rsidRDefault="00326270" w:rsidP="00DE6724">
      <w:pPr>
        <w:pStyle w:val="SingleTxtG"/>
        <w:ind w:left="2268"/>
        <w:sectPr w:rsidR="00DE6724" w:rsidSect="00DE6724">
          <w:headerReference w:type="even" r:id="rId37"/>
          <w:headerReference w:type="default" r:id="rId38"/>
          <w:footnotePr>
            <w:numRestart w:val="eachSect"/>
          </w:footnotePr>
          <w:endnotePr>
            <w:numFmt w:val="decimal"/>
          </w:endnotePr>
          <w:pgSz w:w="11906" w:h="16838" w:code="9"/>
          <w:pgMar w:top="1417" w:right="1134" w:bottom="1134" w:left="1134" w:header="850" w:footer="567" w:gutter="0"/>
          <w:cols w:space="708"/>
          <w:docGrid w:linePitch="360"/>
        </w:sectPr>
      </w:pPr>
      <w:r w:rsidRPr="00381D11">
        <w:rPr>
          <w:noProof/>
          <w:lang w:eastAsia="fr-CH"/>
        </w:rPr>
        <mc:AlternateContent>
          <mc:Choice Requires="wps">
            <w:drawing>
              <wp:anchor distT="0" distB="0" distL="114300" distR="114300" simplePos="0" relativeHeight="251644416" behindDoc="0" locked="0" layoutInCell="1" allowOverlap="1" wp14:anchorId="44D653B9" wp14:editId="46B496F2">
                <wp:simplePos x="0" y="0"/>
                <wp:positionH relativeFrom="column">
                  <wp:posOffset>4822825</wp:posOffset>
                </wp:positionH>
                <wp:positionV relativeFrom="paragraph">
                  <wp:posOffset>2224405</wp:posOffset>
                </wp:positionV>
                <wp:extent cx="1431925" cy="4711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143192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FA028" w14:textId="77777777" w:rsidR="00191464" w:rsidRPr="00E71EE9" w:rsidRDefault="00191464" w:rsidP="00DE6724">
                            <w:pPr>
                              <w:spacing w:line="160" w:lineRule="exact"/>
                              <w:rPr>
                                <w:sz w:val="16"/>
                                <w:szCs w:val="16"/>
                              </w:rPr>
                            </w:pPr>
                            <w:r w:rsidRPr="00E71EE9">
                              <w:rPr>
                                <w:sz w:val="16"/>
                                <w:szCs w:val="16"/>
                              </w:rPr>
                              <w:t>Plan origine des Z</w:t>
                            </w:r>
                            <w:r w:rsidRPr="00E71EE9">
                              <w:rPr>
                                <w:sz w:val="16"/>
                                <w:szCs w:val="16"/>
                              </w:rPr>
                              <w:br/>
                              <w:t>(plan horizontal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53B9" id="Text Box 70" o:spid="_x0000_s1068" type="#_x0000_t202" style="position:absolute;left:0;text-align:left;margin-left:379.75pt;margin-top:175.15pt;width:112.75pt;height:3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" filled="f" stroked="f" strokeweight=".5pt">
                <v:textbox>
                  <w:txbxContent>
                    <w:p w14:paraId="24AFA028" w14:textId="77777777" w:rsidR="00191464" w:rsidRPr="00E71EE9" w:rsidRDefault="00191464" w:rsidP="00DE6724">
                      <w:pPr>
                        <w:spacing w:line="160" w:lineRule="exact"/>
                        <w:rPr>
                          <w:sz w:val="16"/>
                          <w:szCs w:val="16"/>
                        </w:rPr>
                      </w:pPr>
                      <w:r w:rsidRPr="00E71EE9">
                        <w:rPr>
                          <w:sz w:val="16"/>
                          <w:szCs w:val="16"/>
                        </w:rPr>
                        <w:t>Plan origine des Z</w:t>
                      </w:r>
                      <w:r w:rsidRPr="00E71EE9">
                        <w:rPr>
                          <w:sz w:val="16"/>
                          <w:szCs w:val="16"/>
                        </w:rPr>
                        <w:br/>
                        <w:t>(plan horizontal de référence)</w:t>
                      </w:r>
                    </w:p>
                  </w:txbxContent>
                </v:textbox>
              </v:shape>
            </w:pict>
          </mc:Fallback>
        </mc:AlternateContent>
      </w:r>
      <w:r w:rsidRPr="00381D11">
        <w:rPr>
          <w:noProof/>
          <w:lang w:eastAsia="fr-CH"/>
        </w:rPr>
        <mc:AlternateContent>
          <mc:Choice Requires="wps">
            <w:drawing>
              <wp:anchor distT="0" distB="0" distL="114300" distR="114300" simplePos="0" relativeHeight="251645440" behindDoc="0" locked="0" layoutInCell="1" allowOverlap="1" wp14:anchorId="3593545B" wp14:editId="190F8F78">
                <wp:simplePos x="0" y="0"/>
                <wp:positionH relativeFrom="column">
                  <wp:posOffset>4334510</wp:posOffset>
                </wp:positionH>
                <wp:positionV relativeFrom="paragraph">
                  <wp:posOffset>2740660</wp:posOffset>
                </wp:positionV>
                <wp:extent cx="313055" cy="145415"/>
                <wp:effectExtent l="0" t="0" r="10795" b="6985"/>
                <wp:wrapNone/>
                <wp:docPr id="68" name="Text Box 68"/>
                <wp:cNvGraphicFramePr/>
                <a:graphic xmlns:a="http://schemas.openxmlformats.org/drawingml/2006/main">
                  <a:graphicData uri="http://schemas.microsoft.com/office/word/2010/wordprocessingShape">
                    <wps:wsp>
                      <wps:cNvSpPr txBox="1"/>
                      <wps:spPr>
                        <a:xfrm>
                          <a:off x="0" y="0"/>
                          <a:ext cx="313055"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6C7C1" w14:textId="77777777" w:rsidR="00191464" w:rsidRPr="00E71EE9" w:rsidRDefault="00191464" w:rsidP="00DE6724">
                            <w:pPr>
                              <w:spacing w:line="160" w:lineRule="exact"/>
                              <w:jc w:val="center"/>
                              <w:rPr>
                                <w:sz w:val="16"/>
                                <w:szCs w:val="16"/>
                              </w:rPr>
                            </w:pPr>
                            <w:r w:rsidRPr="00E71EE9">
                              <w:rPr>
                                <w:sz w:val="16"/>
                                <w:szCs w:val="16"/>
                              </w:rPr>
                              <w:t>- 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545B" id="Text Box 68" o:spid="_x0000_s1069" type="#_x0000_t202" style="position:absolute;left:0;text-align:left;margin-left:341.3pt;margin-top:215.8pt;width:24.65pt;height:11.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" filled="f" stroked="f" strokeweight=".5pt">
                <v:textbox inset="0,0,0,0">
                  <w:txbxContent>
                    <w:p w14:paraId="0E56C7C1" w14:textId="77777777" w:rsidR="00191464" w:rsidRPr="00E71EE9" w:rsidRDefault="00191464" w:rsidP="00DE6724">
                      <w:pPr>
                        <w:spacing w:line="160" w:lineRule="exact"/>
                        <w:jc w:val="center"/>
                        <w:rPr>
                          <w:sz w:val="16"/>
                          <w:szCs w:val="16"/>
                        </w:rPr>
                      </w:pPr>
                      <w:r w:rsidRPr="00E71EE9">
                        <w:rPr>
                          <w:sz w:val="16"/>
                          <w:szCs w:val="16"/>
                        </w:rPr>
                        <w:t>- Y</w:t>
                      </w:r>
                    </w:p>
                  </w:txbxContent>
                </v:textbox>
              </v:shape>
            </w:pict>
          </mc:Fallback>
        </mc:AlternateContent>
      </w:r>
      <w:r w:rsidRPr="00381D11">
        <w:rPr>
          <w:noProof/>
          <w:lang w:eastAsia="fr-CH"/>
        </w:rPr>
        <mc:AlternateContent>
          <mc:Choice Requires="wps">
            <w:drawing>
              <wp:anchor distT="0" distB="0" distL="114300" distR="114300" simplePos="0" relativeHeight="251647488" behindDoc="0" locked="0" layoutInCell="1" allowOverlap="1" wp14:anchorId="63E7493A" wp14:editId="04FFA200">
                <wp:simplePos x="0" y="0"/>
                <wp:positionH relativeFrom="column">
                  <wp:posOffset>4082415</wp:posOffset>
                </wp:positionH>
                <wp:positionV relativeFrom="paragraph">
                  <wp:posOffset>2998470</wp:posOffset>
                </wp:positionV>
                <wp:extent cx="740410" cy="162560"/>
                <wp:effectExtent l="0" t="0" r="2540" b="8890"/>
                <wp:wrapNone/>
                <wp:docPr id="71" name="Text Box 71"/>
                <wp:cNvGraphicFramePr/>
                <a:graphic xmlns:a="http://schemas.openxmlformats.org/drawingml/2006/main">
                  <a:graphicData uri="http://schemas.microsoft.com/office/word/2010/wordprocessingShape">
                    <wps:wsp>
                      <wps:cNvSpPr txBox="1"/>
                      <wps:spPr>
                        <a:xfrm>
                          <a:off x="0" y="0"/>
                          <a:ext cx="740410" cy="16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8227" w14:textId="77777777" w:rsidR="00191464" w:rsidRPr="00E71EE9" w:rsidRDefault="00191464" w:rsidP="00DE6724">
                            <w:pPr>
                              <w:spacing w:line="160" w:lineRule="exact"/>
                              <w:rPr>
                                <w:sz w:val="16"/>
                                <w:szCs w:val="16"/>
                              </w:rPr>
                            </w:pPr>
                            <w:r w:rsidRPr="00E71EE9">
                              <w:rPr>
                                <w:sz w:val="16"/>
                                <w:szCs w:val="16"/>
                              </w:rPr>
                              <w:t>Aire de mesure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493A" id="Text Box 71" o:spid="_x0000_s1070" type="#_x0000_t202" style="position:absolute;left:0;text-align:left;margin-left:321.45pt;margin-top:236.1pt;width:58.3pt;height:1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" filled="f" stroked="f" strokeweight=".5pt">
                <v:textbox inset="0,0,0,0">
                  <w:txbxContent>
                    <w:p w14:paraId="75818227" w14:textId="77777777" w:rsidR="00191464" w:rsidRPr="00E71EE9" w:rsidRDefault="00191464" w:rsidP="00DE6724">
                      <w:pPr>
                        <w:spacing w:line="160" w:lineRule="exact"/>
                        <w:rPr>
                          <w:sz w:val="16"/>
                          <w:szCs w:val="16"/>
                        </w:rPr>
                      </w:pPr>
                      <w:r w:rsidRPr="00E71EE9">
                        <w:rPr>
                          <w:sz w:val="16"/>
                          <w:szCs w:val="16"/>
                        </w:rPr>
                        <w:t>Aire de mesure</w:t>
                      </w:r>
                    </w:p>
                  </w:txbxContent>
                </v:textbox>
              </v:shape>
            </w:pict>
          </mc:Fallback>
        </mc:AlternateContent>
      </w:r>
      <w:r w:rsidRPr="00381D11">
        <w:rPr>
          <w:noProof/>
          <w:lang w:eastAsia="fr-CH"/>
        </w:rPr>
        <mc:AlternateContent>
          <mc:Choice Requires="wps">
            <w:drawing>
              <wp:anchor distT="0" distB="0" distL="114300" distR="114300" simplePos="0" relativeHeight="251651584" behindDoc="0" locked="0" layoutInCell="1" allowOverlap="1" wp14:anchorId="4CF0AFD5" wp14:editId="5DF67E57">
                <wp:simplePos x="0" y="0"/>
                <wp:positionH relativeFrom="column">
                  <wp:posOffset>3207385</wp:posOffset>
                </wp:positionH>
                <wp:positionV relativeFrom="paragraph">
                  <wp:posOffset>3430270</wp:posOffset>
                </wp:positionV>
                <wp:extent cx="257810" cy="151130"/>
                <wp:effectExtent l="0" t="0" r="8890" b="1270"/>
                <wp:wrapNone/>
                <wp:docPr id="67" name="Text Box 67"/>
                <wp:cNvGraphicFramePr/>
                <a:graphic xmlns:a="http://schemas.openxmlformats.org/drawingml/2006/main">
                  <a:graphicData uri="http://schemas.microsoft.com/office/word/2010/wordprocessingShape">
                    <wps:wsp>
                      <wps:cNvSpPr txBox="1"/>
                      <wps:spPr>
                        <a:xfrm>
                          <a:off x="0" y="0"/>
                          <a:ext cx="257810" cy="15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EA5A5" w14:textId="77777777" w:rsidR="00191464" w:rsidRPr="00E71EE9" w:rsidRDefault="00191464" w:rsidP="00DE6724">
                            <w:pPr>
                              <w:spacing w:line="160" w:lineRule="exact"/>
                              <w:jc w:val="center"/>
                              <w:rPr>
                                <w:sz w:val="16"/>
                                <w:szCs w:val="16"/>
                              </w:rPr>
                            </w:pPr>
                            <w:r w:rsidRPr="00E71EE9">
                              <w:rPr>
                                <w:sz w:val="16"/>
                                <w:szCs w:val="16"/>
                              </w:rPr>
                              <w:t>- 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AFD5" id="Text Box 67" o:spid="_x0000_s1071" type="#_x0000_t202" style="position:absolute;left:0;text-align:left;margin-left:252.55pt;margin-top:270.1pt;width:20.3pt;height:1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" filled="f" stroked="f" strokeweight=".5pt">
                <v:textbox inset="0,0,0,0">
                  <w:txbxContent>
                    <w:p w14:paraId="181EA5A5" w14:textId="77777777" w:rsidR="00191464" w:rsidRPr="00E71EE9" w:rsidRDefault="00191464" w:rsidP="00DE6724">
                      <w:pPr>
                        <w:spacing w:line="160" w:lineRule="exact"/>
                        <w:jc w:val="center"/>
                        <w:rPr>
                          <w:sz w:val="16"/>
                          <w:szCs w:val="16"/>
                        </w:rPr>
                      </w:pPr>
                      <w:r w:rsidRPr="00E71EE9">
                        <w:rPr>
                          <w:sz w:val="16"/>
                          <w:szCs w:val="16"/>
                        </w:rPr>
                        <w:t>- Z</w:t>
                      </w:r>
                    </w:p>
                  </w:txbxContent>
                </v:textbox>
              </v:shape>
            </w:pict>
          </mc:Fallback>
        </mc:AlternateContent>
      </w:r>
      <w:r w:rsidRPr="00381D11">
        <w:rPr>
          <w:noProof/>
          <w:lang w:eastAsia="fr-CH"/>
        </w:rPr>
        <mc:AlternateContent>
          <mc:Choice Requires="wps">
            <w:drawing>
              <wp:anchor distT="0" distB="0" distL="114300" distR="114300" simplePos="0" relativeHeight="251650560" behindDoc="0" locked="0" layoutInCell="1" allowOverlap="1" wp14:anchorId="4D2A5257" wp14:editId="5459AD1D">
                <wp:simplePos x="0" y="0"/>
                <wp:positionH relativeFrom="column">
                  <wp:posOffset>1612265</wp:posOffset>
                </wp:positionH>
                <wp:positionV relativeFrom="paragraph">
                  <wp:posOffset>2969260</wp:posOffset>
                </wp:positionV>
                <wp:extent cx="405130" cy="262255"/>
                <wp:effectExtent l="0" t="0" r="0" b="4445"/>
                <wp:wrapNone/>
                <wp:docPr id="66" name="Text Box 66"/>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DBE46" w14:textId="77777777" w:rsidR="00191464" w:rsidRPr="00E71EE9" w:rsidRDefault="00191464" w:rsidP="00DE6724">
                            <w:pPr>
                              <w:spacing w:line="160" w:lineRule="exact"/>
                              <w:jc w:val="center"/>
                              <w:rPr>
                                <w:sz w:val="16"/>
                                <w:szCs w:val="16"/>
                              </w:rPr>
                            </w:pPr>
                            <w:r w:rsidRPr="00E71EE9">
                              <w:rPr>
                                <w:sz w:val="16"/>
                                <w:szCs w:val="16"/>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5257" id="Text Box 66" o:spid="_x0000_s1072" type="#_x0000_t202" style="position:absolute;left:0;text-align:left;margin-left:126.95pt;margin-top:233.8pt;width:31.9pt;height:2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" filled="f" stroked="f" strokeweight=".5pt">
                <v:textbox>
                  <w:txbxContent>
                    <w:p w14:paraId="33BDBE46" w14:textId="77777777" w:rsidR="00191464" w:rsidRPr="00E71EE9" w:rsidRDefault="00191464" w:rsidP="00DE6724">
                      <w:pPr>
                        <w:spacing w:line="160" w:lineRule="exact"/>
                        <w:jc w:val="center"/>
                        <w:rPr>
                          <w:sz w:val="16"/>
                          <w:szCs w:val="16"/>
                        </w:rPr>
                      </w:pPr>
                      <w:r w:rsidRPr="00E71EE9">
                        <w:rPr>
                          <w:sz w:val="16"/>
                          <w:szCs w:val="16"/>
                        </w:rPr>
                        <w:t>- X</w:t>
                      </w:r>
                    </w:p>
                  </w:txbxContent>
                </v:textbox>
              </v:shape>
            </w:pict>
          </mc:Fallback>
        </mc:AlternateContent>
      </w:r>
      <w:r w:rsidRPr="00381D11">
        <w:rPr>
          <w:noProof/>
          <w:lang w:eastAsia="fr-CH"/>
        </w:rPr>
        <mc:AlternateContent>
          <mc:Choice Requires="wps">
            <w:drawing>
              <wp:anchor distT="0" distB="0" distL="114300" distR="114300" simplePos="0" relativeHeight="251649536" behindDoc="0" locked="0" layoutInCell="1" allowOverlap="1" wp14:anchorId="4DFBC016" wp14:editId="0F5325C1">
                <wp:simplePos x="0" y="0"/>
                <wp:positionH relativeFrom="column">
                  <wp:posOffset>2147570</wp:posOffset>
                </wp:positionH>
                <wp:positionV relativeFrom="paragraph">
                  <wp:posOffset>1304290</wp:posOffset>
                </wp:positionV>
                <wp:extent cx="405130" cy="262255"/>
                <wp:effectExtent l="0" t="0" r="0" b="4445"/>
                <wp:wrapNone/>
                <wp:docPr id="65" name="Text Box 65"/>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E914B" w14:textId="77777777" w:rsidR="00191464" w:rsidRPr="00E71EE9" w:rsidRDefault="00191464" w:rsidP="00DE6724">
                            <w:pPr>
                              <w:spacing w:line="160" w:lineRule="exact"/>
                              <w:jc w:val="center"/>
                              <w:rPr>
                                <w:sz w:val="16"/>
                                <w:szCs w:val="16"/>
                              </w:rPr>
                            </w:pPr>
                            <w:r w:rsidRPr="00E71EE9">
                              <w:rPr>
                                <w:sz w:val="16"/>
                                <w:szCs w:val="16"/>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C016" id="Text Box 65" o:spid="_x0000_s1073" type="#_x0000_t202" style="position:absolute;left:0;text-align:left;margin-left:169.1pt;margin-top:102.7pt;width:31.9pt;height:2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" filled="f" stroked="f" strokeweight=".5pt">
                <v:textbox>
                  <w:txbxContent>
                    <w:p w14:paraId="5DFE914B" w14:textId="77777777" w:rsidR="00191464" w:rsidRPr="00E71EE9" w:rsidRDefault="00191464" w:rsidP="00DE6724">
                      <w:pPr>
                        <w:spacing w:line="160" w:lineRule="exact"/>
                        <w:jc w:val="center"/>
                        <w:rPr>
                          <w:sz w:val="16"/>
                          <w:szCs w:val="16"/>
                        </w:rPr>
                      </w:pPr>
                      <w:r w:rsidRPr="00E71EE9">
                        <w:rPr>
                          <w:sz w:val="16"/>
                          <w:szCs w:val="16"/>
                        </w:rPr>
                        <w:t>+ Y</w:t>
                      </w:r>
                    </w:p>
                  </w:txbxContent>
                </v:textbox>
              </v:shape>
            </w:pict>
          </mc:Fallback>
        </mc:AlternateContent>
      </w:r>
      <w:r w:rsidRPr="00381D11">
        <w:rPr>
          <w:noProof/>
          <w:lang w:eastAsia="fr-CH"/>
        </w:rPr>
        <mc:AlternateContent>
          <mc:Choice Requires="wps">
            <w:drawing>
              <wp:anchor distT="0" distB="0" distL="114300" distR="114300" simplePos="0" relativeHeight="251642368" behindDoc="0" locked="0" layoutInCell="1" allowOverlap="1" wp14:anchorId="2CE66E92" wp14:editId="03DC0607">
                <wp:simplePos x="0" y="0"/>
                <wp:positionH relativeFrom="column">
                  <wp:posOffset>2647315</wp:posOffset>
                </wp:positionH>
                <wp:positionV relativeFrom="paragraph">
                  <wp:posOffset>-6350</wp:posOffset>
                </wp:positionV>
                <wp:extent cx="1319530" cy="678180"/>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131953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C8478" w14:textId="77777777" w:rsidR="00191464" w:rsidRPr="00E71EE9" w:rsidRDefault="00191464" w:rsidP="00DE6724">
                            <w:pPr>
                              <w:spacing w:line="170" w:lineRule="exact"/>
                              <w:jc w:val="center"/>
                              <w:rPr>
                                <w:sz w:val="16"/>
                                <w:szCs w:val="16"/>
                              </w:rPr>
                            </w:pPr>
                            <w:r w:rsidRPr="00E71EE9">
                              <w:rPr>
                                <w:sz w:val="16"/>
                                <w:szCs w:val="16"/>
                              </w:rPr>
                              <w:t>Plan origine des Y</w:t>
                            </w:r>
                            <w:r w:rsidRPr="00E71EE9">
                              <w:rPr>
                                <w:sz w:val="16"/>
                                <w:szCs w:val="16"/>
                              </w:rPr>
                              <w:br/>
                              <w:t>(plan vertical longitudinal de référence)</w:t>
                            </w:r>
                          </w:p>
                          <w:p w14:paraId="3682F0FF" w14:textId="77777777" w:rsidR="00191464" w:rsidRPr="00E71EE9" w:rsidRDefault="00191464" w:rsidP="00DE6724">
                            <w:pPr>
                              <w:spacing w:line="170" w:lineRule="exact"/>
                              <w:jc w:val="center"/>
                              <w:rPr>
                                <w:sz w:val="16"/>
                                <w:szCs w:val="16"/>
                              </w:rPr>
                            </w:pPr>
                          </w:p>
                          <w:p w14:paraId="586434C9" w14:textId="77777777" w:rsidR="00191464" w:rsidRPr="00E71EE9" w:rsidRDefault="00191464" w:rsidP="00DE6724">
                            <w:pPr>
                              <w:spacing w:line="170" w:lineRule="exact"/>
                              <w:jc w:val="center"/>
                              <w:rPr>
                                <w:sz w:val="16"/>
                                <w:szCs w:val="16"/>
                              </w:rPr>
                            </w:pPr>
                            <w:r w:rsidRPr="00E71EE9">
                              <w:rPr>
                                <w:sz w:val="16"/>
                                <w:szCs w:val="16"/>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6E92" id="Text Box 62" o:spid="_x0000_s1074" type="#_x0000_t202" style="position:absolute;left:0;text-align:left;margin-left:208.45pt;margin-top:-.5pt;width:103.9pt;height:5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" filled="f" stroked="f" strokeweight=".5pt">
                <v:textbox>
                  <w:txbxContent>
                    <w:p w14:paraId="744C8478" w14:textId="77777777" w:rsidR="00191464" w:rsidRPr="00E71EE9" w:rsidRDefault="00191464" w:rsidP="00DE6724">
                      <w:pPr>
                        <w:spacing w:line="170" w:lineRule="exact"/>
                        <w:jc w:val="center"/>
                        <w:rPr>
                          <w:sz w:val="16"/>
                          <w:szCs w:val="16"/>
                        </w:rPr>
                      </w:pPr>
                      <w:r w:rsidRPr="00E71EE9">
                        <w:rPr>
                          <w:sz w:val="16"/>
                          <w:szCs w:val="16"/>
                        </w:rPr>
                        <w:t>Plan origine des Y</w:t>
                      </w:r>
                      <w:r w:rsidRPr="00E71EE9">
                        <w:rPr>
                          <w:sz w:val="16"/>
                          <w:szCs w:val="16"/>
                        </w:rPr>
                        <w:br/>
                        <w:t>(plan vertical longitudinal de référence)</w:t>
                      </w:r>
                    </w:p>
                    <w:p w14:paraId="3682F0FF" w14:textId="77777777" w:rsidR="00191464" w:rsidRPr="00E71EE9" w:rsidRDefault="00191464" w:rsidP="00DE6724">
                      <w:pPr>
                        <w:spacing w:line="170" w:lineRule="exact"/>
                        <w:jc w:val="center"/>
                        <w:rPr>
                          <w:sz w:val="16"/>
                          <w:szCs w:val="16"/>
                        </w:rPr>
                      </w:pPr>
                    </w:p>
                    <w:p w14:paraId="586434C9" w14:textId="77777777" w:rsidR="00191464" w:rsidRPr="00E71EE9" w:rsidRDefault="00191464" w:rsidP="00DE6724">
                      <w:pPr>
                        <w:spacing w:line="170" w:lineRule="exact"/>
                        <w:jc w:val="center"/>
                        <w:rPr>
                          <w:sz w:val="16"/>
                          <w:szCs w:val="16"/>
                        </w:rPr>
                      </w:pPr>
                      <w:r w:rsidRPr="00E71EE9">
                        <w:rPr>
                          <w:sz w:val="16"/>
                          <w:szCs w:val="16"/>
                        </w:rPr>
                        <w:t>+ Z</w:t>
                      </w:r>
                    </w:p>
                  </w:txbxContent>
                </v:textbox>
              </v:shape>
            </w:pict>
          </mc:Fallback>
        </mc:AlternateContent>
      </w:r>
      <w:r w:rsidRPr="00381D11">
        <w:rPr>
          <w:noProof/>
          <w:lang w:eastAsia="fr-CH"/>
        </w:rPr>
        <mc:AlternateContent>
          <mc:Choice Requires="wps">
            <w:drawing>
              <wp:anchor distT="0" distB="0" distL="114300" distR="114300" simplePos="0" relativeHeight="251643392" behindDoc="0" locked="0" layoutInCell="1" allowOverlap="1" wp14:anchorId="0D31DFF4" wp14:editId="2ADFF4C4">
                <wp:simplePos x="0" y="0"/>
                <wp:positionH relativeFrom="column">
                  <wp:posOffset>5081905</wp:posOffset>
                </wp:positionH>
                <wp:positionV relativeFrom="paragraph">
                  <wp:posOffset>664845</wp:posOffset>
                </wp:positionV>
                <wp:extent cx="405130" cy="262255"/>
                <wp:effectExtent l="0" t="0" r="0" b="4445"/>
                <wp:wrapNone/>
                <wp:docPr id="64" name="Text Box 64"/>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B7B9" w14:textId="77777777" w:rsidR="00191464" w:rsidRPr="00E71EE9" w:rsidRDefault="00191464" w:rsidP="00DE6724">
                            <w:pPr>
                              <w:spacing w:line="160" w:lineRule="exact"/>
                              <w:jc w:val="center"/>
                              <w:rPr>
                                <w:sz w:val="16"/>
                                <w:szCs w:val="16"/>
                              </w:rPr>
                            </w:pPr>
                            <w:r w:rsidRPr="00E71EE9">
                              <w:rPr>
                                <w:sz w:val="16"/>
                                <w:szCs w:val="16"/>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DFF4" id="Text Box 64" o:spid="_x0000_s1075" type="#_x0000_t202" style="position:absolute;left:0;text-align:left;margin-left:400.15pt;margin-top:52.35pt;width:31.9pt;height:2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" filled="f" stroked="f" strokeweight=".5pt">
                <v:textbox>
                  <w:txbxContent>
                    <w:p w14:paraId="0A42B7B9" w14:textId="77777777" w:rsidR="00191464" w:rsidRPr="00E71EE9" w:rsidRDefault="00191464" w:rsidP="00DE6724">
                      <w:pPr>
                        <w:spacing w:line="160" w:lineRule="exact"/>
                        <w:jc w:val="center"/>
                        <w:rPr>
                          <w:sz w:val="16"/>
                          <w:szCs w:val="16"/>
                        </w:rPr>
                      </w:pPr>
                      <w:r w:rsidRPr="00E71EE9">
                        <w:rPr>
                          <w:sz w:val="16"/>
                          <w:szCs w:val="16"/>
                        </w:rPr>
                        <w:t>+ X</w:t>
                      </w:r>
                    </w:p>
                  </w:txbxContent>
                </v:textbox>
              </v:shape>
            </w:pict>
          </mc:Fallback>
        </mc:AlternateContent>
      </w:r>
      <w:r w:rsidRPr="00381D11">
        <w:rPr>
          <w:noProof/>
          <w:lang w:eastAsia="fr-CH"/>
        </w:rPr>
        <mc:AlternateContent>
          <mc:Choice Requires="wps">
            <w:drawing>
              <wp:anchor distT="0" distB="0" distL="114300" distR="114300" simplePos="0" relativeHeight="251648512" behindDoc="0" locked="0" layoutInCell="1" allowOverlap="1" wp14:anchorId="5ADA1B92" wp14:editId="6CBDBBD9">
                <wp:simplePos x="0" y="0"/>
                <wp:positionH relativeFrom="column">
                  <wp:posOffset>1395095</wp:posOffset>
                </wp:positionH>
                <wp:positionV relativeFrom="paragraph">
                  <wp:posOffset>731851</wp:posOffset>
                </wp:positionV>
                <wp:extent cx="1621155" cy="252095"/>
                <wp:effectExtent l="0" t="0" r="0" b="14605"/>
                <wp:wrapNone/>
                <wp:docPr id="69" name="Text Box 69"/>
                <wp:cNvGraphicFramePr/>
                <a:graphic xmlns:a="http://schemas.openxmlformats.org/drawingml/2006/main">
                  <a:graphicData uri="http://schemas.microsoft.com/office/word/2010/wordprocessingShape">
                    <wps:wsp>
                      <wps:cNvSpPr txBox="1"/>
                      <wps:spPr>
                        <a:xfrm>
                          <a:off x="0" y="0"/>
                          <a:ext cx="16211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ACABC" w14:textId="77777777" w:rsidR="00191464" w:rsidRPr="00E71EE9" w:rsidRDefault="00191464" w:rsidP="00DE6724">
                            <w:pPr>
                              <w:spacing w:line="160" w:lineRule="exact"/>
                              <w:jc w:val="right"/>
                              <w:rPr>
                                <w:sz w:val="16"/>
                                <w:szCs w:val="16"/>
                              </w:rPr>
                            </w:pPr>
                            <w:r w:rsidRPr="00E71EE9">
                              <w:rPr>
                                <w:sz w:val="16"/>
                                <w:szCs w:val="16"/>
                              </w:rPr>
                              <w:t>Plan origine des X</w:t>
                            </w:r>
                            <w:r>
                              <w:rPr>
                                <w:sz w:val="16"/>
                                <w:szCs w:val="16"/>
                              </w:rPr>
                              <w:br/>
                            </w:r>
                            <w:r w:rsidRPr="00E71EE9">
                              <w:rPr>
                                <w:sz w:val="16"/>
                                <w:szCs w:val="16"/>
                              </w:rPr>
                              <w:t>(plan vertical transversal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1B92" id="Text Box 69" o:spid="_x0000_s1076" type="#_x0000_t202" style="position:absolute;left:0;text-align:left;margin-left:109.85pt;margin-top:57.65pt;width:127.65pt;height:1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" filled="f" stroked="f" strokeweight=".5pt">
                <v:textbox inset="0,0,0,0">
                  <w:txbxContent>
                    <w:p w14:paraId="525ACABC" w14:textId="77777777" w:rsidR="00191464" w:rsidRPr="00E71EE9" w:rsidRDefault="00191464" w:rsidP="00DE6724">
                      <w:pPr>
                        <w:spacing w:line="160" w:lineRule="exact"/>
                        <w:jc w:val="right"/>
                        <w:rPr>
                          <w:sz w:val="16"/>
                          <w:szCs w:val="16"/>
                        </w:rPr>
                      </w:pPr>
                      <w:r w:rsidRPr="00E71EE9">
                        <w:rPr>
                          <w:sz w:val="16"/>
                          <w:szCs w:val="16"/>
                        </w:rPr>
                        <w:t>Plan origine des X</w:t>
                      </w:r>
                      <w:r>
                        <w:rPr>
                          <w:sz w:val="16"/>
                          <w:szCs w:val="16"/>
                        </w:rPr>
                        <w:br/>
                      </w:r>
                      <w:r w:rsidRPr="00E71EE9">
                        <w:rPr>
                          <w:sz w:val="16"/>
                          <w:szCs w:val="16"/>
                        </w:rPr>
                        <w:t>(plan vertical transversal de référence)</w:t>
                      </w:r>
                    </w:p>
                  </w:txbxContent>
                </v:textbox>
              </v:shape>
            </w:pict>
          </mc:Fallback>
        </mc:AlternateContent>
      </w:r>
      <w:r w:rsidR="00DE6724" w:rsidRPr="00381D11">
        <w:rPr>
          <w:noProof/>
          <w:lang w:eastAsia="fr-CH"/>
        </w:rPr>
        <w:drawing>
          <wp:inline distT="0" distB="0" distL="0" distR="0" wp14:anchorId="1E850F30" wp14:editId="45DC59F6">
            <wp:extent cx="4754880" cy="3849168"/>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3849168"/>
                    </a:xfrm>
                    <a:prstGeom prst="rect">
                      <a:avLst/>
                    </a:prstGeom>
                    <a:noFill/>
                    <a:ln>
                      <a:noFill/>
                    </a:ln>
                  </pic:spPr>
                </pic:pic>
              </a:graphicData>
            </a:graphic>
          </wp:inline>
        </w:drawing>
      </w:r>
    </w:p>
    <w:p w14:paraId="797BAA41" w14:textId="77777777" w:rsidR="00DE6724" w:rsidRPr="00381D11" w:rsidRDefault="00DE6724" w:rsidP="00DE6724">
      <w:pPr>
        <w:pStyle w:val="HChG"/>
      </w:pPr>
      <w:r>
        <w:lastRenderedPageBreak/>
        <w:t>Annexe </w:t>
      </w:r>
      <w:r w:rsidRPr="00381D11">
        <w:t xml:space="preserve">1 </w:t>
      </w:r>
      <w:r>
        <w:t>− Appendice </w:t>
      </w:r>
      <w:r w:rsidRPr="00381D11">
        <w:t>3</w:t>
      </w:r>
    </w:p>
    <w:p w14:paraId="183F75DA" w14:textId="77777777" w:rsidR="00DE6724" w:rsidRPr="00381D11" w:rsidRDefault="00DE6724" w:rsidP="00DE6724">
      <w:pPr>
        <w:pStyle w:val="HChG"/>
      </w:pPr>
      <w:bookmarkStart w:id="8" w:name="_Toc108926552"/>
      <w:r w:rsidRPr="00381D11">
        <w:tab/>
      </w:r>
      <w:r w:rsidRPr="00381D11">
        <w:tab/>
        <w:t>Paramètres de référence des places assises</w:t>
      </w:r>
      <w:bookmarkEnd w:id="8"/>
    </w:p>
    <w:p w14:paraId="5598F7F2" w14:textId="77777777" w:rsidR="00DE6724" w:rsidRPr="00381D11" w:rsidRDefault="00DE6724" w:rsidP="00DE6724">
      <w:pPr>
        <w:pStyle w:val="SingleTxtG"/>
        <w:ind w:left="2268" w:hanging="1134"/>
      </w:pPr>
      <w:bookmarkStart w:id="9" w:name="_Toc108926553"/>
      <w:r w:rsidRPr="00381D11">
        <w:t>1.</w:t>
      </w:r>
      <w:bookmarkEnd w:id="9"/>
      <w:r w:rsidRPr="00381D11">
        <w:tab/>
        <w:t>Codage des paramètres de référence</w:t>
      </w:r>
    </w:p>
    <w:p w14:paraId="686CF141" w14:textId="77777777" w:rsidR="00DE6724" w:rsidRPr="00381D11" w:rsidRDefault="00DE6724" w:rsidP="00DE6724">
      <w:pPr>
        <w:pStyle w:val="SingleTxtG"/>
        <w:ind w:left="2268"/>
      </w:pPr>
      <w:r w:rsidRPr="00381D11">
        <w:t>Pour chaque place assise, les paramètres de référence sont énumérés sous forme de liste. Les places assises sont identifiées par un code à deux caractères. Le premier est un chiffre arabe qui désigne la rangée de sièges, depuis l’avant vers l’arrière du véhicule. Le second est une lettre majuscule qui désigne l’emplacement de la place assise dans une rangée regardant vers l’avant du véhicule ; les lettres suivantes sont ainsi utilisées :</w:t>
      </w:r>
    </w:p>
    <w:p w14:paraId="36702B7F" w14:textId="77777777" w:rsidR="00DE6724" w:rsidRPr="00381D11" w:rsidRDefault="00DE6724" w:rsidP="00DE6724">
      <w:pPr>
        <w:pStyle w:val="SingleTxtG"/>
        <w:ind w:left="2268"/>
      </w:pPr>
      <w:r w:rsidRPr="00381D11">
        <w:t>L = gauche ;</w:t>
      </w:r>
    </w:p>
    <w:p w14:paraId="08417BA9" w14:textId="77777777" w:rsidR="00DE6724" w:rsidRPr="00381D11" w:rsidRDefault="00DE6724" w:rsidP="00DE6724">
      <w:pPr>
        <w:pStyle w:val="SingleTxtG"/>
        <w:ind w:left="2268"/>
      </w:pPr>
      <w:r w:rsidRPr="00381D11">
        <w:t>C = centre ;</w:t>
      </w:r>
    </w:p>
    <w:p w14:paraId="5331B1AC" w14:textId="77777777" w:rsidR="00DE6724" w:rsidRPr="00381D11" w:rsidRDefault="00DE6724" w:rsidP="00DE6724">
      <w:pPr>
        <w:pStyle w:val="SingleTxtG"/>
        <w:ind w:left="2268"/>
      </w:pPr>
      <w:r w:rsidRPr="00381D11">
        <w:t>R = droite.</w:t>
      </w:r>
    </w:p>
    <w:p w14:paraId="347A04ED" w14:textId="77777777" w:rsidR="00DE6724" w:rsidRPr="00381D11" w:rsidRDefault="00DE6724" w:rsidP="00DE6724">
      <w:pPr>
        <w:pStyle w:val="SingleTxtG"/>
        <w:ind w:left="2268" w:hanging="1134"/>
      </w:pPr>
      <w:bookmarkStart w:id="10" w:name="_Toc108926554"/>
      <w:r w:rsidRPr="00381D11">
        <w:t>2.</w:t>
      </w:r>
      <w:bookmarkEnd w:id="10"/>
      <w:r w:rsidRPr="00381D11">
        <w:tab/>
        <w:t>Définition de l’assiette du véhicule pour la mesure</w:t>
      </w:r>
    </w:p>
    <w:p w14:paraId="481BD216" w14:textId="77777777" w:rsidR="00DE6724" w:rsidRPr="00381D11" w:rsidRDefault="00DE6724" w:rsidP="00DE6724">
      <w:pPr>
        <w:pStyle w:val="SingleTxtG"/>
        <w:ind w:left="2268" w:hanging="1134"/>
        <w:rPr>
          <w:u w:val="single"/>
        </w:rPr>
      </w:pPr>
      <w:r w:rsidRPr="00381D11">
        <w:t>2.1</w:t>
      </w:r>
      <w:r w:rsidRPr="00381D11">
        <w:tab/>
        <w:t>Coordonnées des points repères :</w:t>
      </w:r>
    </w:p>
    <w:p w14:paraId="6E577599" w14:textId="77777777" w:rsidR="00DE6724" w:rsidRPr="00381D11" w:rsidRDefault="00DE6724" w:rsidP="00DE6724">
      <w:pPr>
        <w:pStyle w:val="SingleTxtG"/>
        <w:tabs>
          <w:tab w:val="left" w:pos="2835"/>
          <w:tab w:val="right" w:leader="dot" w:pos="8505"/>
        </w:tabs>
        <w:ind w:left="2268"/>
      </w:pPr>
      <w:r w:rsidRPr="00381D11">
        <w:t>X</w:t>
      </w:r>
      <w:r w:rsidRPr="00381D11">
        <w:tab/>
      </w:r>
      <w:r w:rsidRPr="00381D11">
        <w:tab/>
      </w:r>
    </w:p>
    <w:p w14:paraId="2C476618" w14:textId="77777777" w:rsidR="00DE6724" w:rsidRPr="00381D11" w:rsidRDefault="00DE6724" w:rsidP="00DE6724">
      <w:pPr>
        <w:pStyle w:val="SingleTxtG"/>
        <w:tabs>
          <w:tab w:val="left" w:pos="2835"/>
          <w:tab w:val="right" w:leader="dot" w:pos="8505"/>
        </w:tabs>
        <w:ind w:left="2268"/>
      </w:pPr>
      <w:r w:rsidRPr="00381D11">
        <w:t>Y</w:t>
      </w:r>
      <w:r w:rsidRPr="00381D11">
        <w:tab/>
      </w:r>
      <w:r w:rsidRPr="00381D11">
        <w:tab/>
      </w:r>
    </w:p>
    <w:p w14:paraId="4A2475C5" w14:textId="77777777" w:rsidR="00DE6724" w:rsidRPr="00381D11" w:rsidRDefault="00DE6724" w:rsidP="00DE6724">
      <w:pPr>
        <w:pStyle w:val="SingleTxtG"/>
        <w:tabs>
          <w:tab w:val="left" w:pos="2835"/>
          <w:tab w:val="right" w:leader="dot" w:pos="8505"/>
        </w:tabs>
        <w:ind w:left="2268"/>
      </w:pPr>
      <w:r w:rsidRPr="00381D11">
        <w:t>Z</w:t>
      </w:r>
      <w:r w:rsidRPr="00381D11">
        <w:tab/>
      </w:r>
      <w:r w:rsidRPr="00381D11">
        <w:tab/>
      </w:r>
    </w:p>
    <w:p w14:paraId="73C6D23E" w14:textId="77777777" w:rsidR="00DE6724" w:rsidRPr="00381D11" w:rsidRDefault="00DE6724" w:rsidP="00DE6724">
      <w:pPr>
        <w:pStyle w:val="SingleTxtG"/>
        <w:ind w:left="2268" w:hanging="1134"/>
      </w:pPr>
      <w:bookmarkStart w:id="11" w:name="_Toc108926555"/>
      <w:r w:rsidRPr="00381D11">
        <w:t>3.</w:t>
      </w:r>
      <w:r w:rsidRPr="00381D11">
        <w:tab/>
      </w:r>
      <w:bookmarkEnd w:id="11"/>
      <w:r w:rsidRPr="00381D11">
        <w:tab/>
        <w:t>Liste des paramètres de référence</w:t>
      </w:r>
    </w:p>
    <w:p w14:paraId="2D7C7FE6" w14:textId="77777777" w:rsidR="00DE6724" w:rsidRPr="00381D11" w:rsidRDefault="00DE6724" w:rsidP="00DE6724">
      <w:pPr>
        <w:pStyle w:val="SingleTxtG"/>
        <w:tabs>
          <w:tab w:val="left" w:pos="3544"/>
          <w:tab w:val="right" w:leader="dot" w:pos="8505"/>
        </w:tabs>
        <w:ind w:left="2268" w:hanging="1134"/>
      </w:pPr>
      <w:r w:rsidRPr="00381D11">
        <w:t>3.1</w:t>
      </w:r>
      <w:r w:rsidRPr="00381D11">
        <w:tab/>
        <w:t>Place assise :</w:t>
      </w:r>
      <w:r w:rsidRPr="00381D11">
        <w:tab/>
      </w:r>
      <w:r w:rsidRPr="00381D11">
        <w:tab/>
      </w:r>
    </w:p>
    <w:p w14:paraId="1C435946" w14:textId="77777777" w:rsidR="00DE6724" w:rsidRPr="00381D11" w:rsidRDefault="00DE6724" w:rsidP="00DE6724">
      <w:pPr>
        <w:pStyle w:val="SingleTxtG"/>
        <w:ind w:left="2268" w:hanging="1134"/>
      </w:pPr>
      <w:r w:rsidRPr="00381D11">
        <w:t>3.1.1</w:t>
      </w:r>
      <w:r w:rsidRPr="00381D11">
        <w:tab/>
      </w:r>
      <w:r w:rsidRPr="00381D11">
        <w:tab/>
        <w:t>Coordonnées du point « R » :</w:t>
      </w:r>
    </w:p>
    <w:p w14:paraId="5EC4872D" w14:textId="77777777" w:rsidR="00DE6724" w:rsidRPr="00381D11" w:rsidRDefault="00DE6724" w:rsidP="00DE6724">
      <w:pPr>
        <w:pStyle w:val="SingleTxtG"/>
        <w:tabs>
          <w:tab w:val="left" w:pos="2835"/>
          <w:tab w:val="right" w:leader="dot" w:pos="8505"/>
        </w:tabs>
        <w:ind w:left="2268"/>
      </w:pPr>
      <w:r w:rsidRPr="00381D11">
        <w:t>X</w:t>
      </w:r>
      <w:r w:rsidRPr="00381D11">
        <w:tab/>
      </w:r>
      <w:r w:rsidRPr="00381D11">
        <w:tab/>
      </w:r>
    </w:p>
    <w:p w14:paraId="3482C4C1" w14:textId="77777777" w:rsidR="00DE6724" w:rsidRPr="00381D11" w:rsidRDefault="00DE6724" w:rsidP="00DE6724">
      <w:pPr>
        <w:pStyle w:val="SingleTxtG"/>
        <w:tabs>
          <w:tab w:val="left" w:pos="2835"/>
          <w:tab w:val="right" w:leader="dot" w:pos="8505"/>
        </w:tabs>
        <w:ind w:left="2268"/>
      </w:pPr>
      <w:r w:rsidRPr="00381D11">
        <w:t>Y</w:t>
      </w:r>
      <w:r w:rsidRPr="00381D11">
        <w:tab/>
      </w:r>
      <w:r w:rsidRPr="00381D11">
        <w:tab/>
      </w:r>
    </w:p>
    <w:p w14:paraId="17C3002D" w14:textId="77777777" w:rsidR="00DE6724" w:rsidRPr="00381D11" w:rsidRDefault="00DE6724" w:rsidP="00DE6724">
      <w:pPr>
        <w:pStyle w:val="SingleTxtG"/>
        <w:tabs>
          <w:tab w:val="left" w:pos="2835"/>
          <w:tab w:val="right" w:leader="dot" w:pos="8505"/>
        </w:tabs>
        <w:ind w:left="2268"/>
      </w:pPr>
      <w:r w:rsidRPr="00381D11">
        <w:t>Z</w:t>
      </w:r>
      <w:r w:rsidRPr="00381D11">
        <w:tab/>
      </w:r>
      <w:r w:rsidRPr="00381D11">
        <w:tab/>
      </w:r>
    </w:p>
    <w:p w14:paraId="2EEA6C94" w14:textId="77777777" w:rsidR="00DE6724" w:rsidRPr="00381D11" w:rsidRDefault="00DE6724" w:rsidP="00DE6724">
      <w:pPr>
        <w:pStyle w:val="SingleTxtG"/>
        <w:tabs>
          <w:tab w:val="left" w:pos="4253"/>
          <w:tab w:val="right" w:leader="dot" w:pos="8505"/>
        </w:tabs>
        <w:ind w:left="2268" w:hanging="1134"/>
      </w:pPr>
      <w:r w:rsidRPr="00381D11">
        <w:t>3.1.2</w:t>
      </w:r>
      <w:r w:rsidRPr="00381D11">
        <w:tab/>
        <w:t>Angle de torse prévu :</w:t>
      </w:r>
      <w:r w:rsidRPr="00381D11">
        <w:tab/>
      </w:r>
      <w:r w:rsidRPr="00381D11">
        <w:tab/>
      </w:r>
    </w:p>
    <w:p w14:paraId="72544660" w14:textId="77777777" w:rsidR="00DE6724" w:rsidRPr="00381D11" w:rsidRDefault="00DE6724" w:rsidP="00DE6724">
      <w:pPr>
        <w:pStyle w:val="SingleTxtG"/>
        <w:ind w:left="2268" w:hanging="1134"/>
        <w:rPr>
          <w:b/>
          <w:bCs/>
          <w:u w:val="single"/>
        </w:rPr>
      </w:pPr>
      <w:r w:rsidRPr="00381D11">
        <w:t>3.1.3</w:t>
      </w:r>
      <w:r w:rsidRPr="00381D11">
        <w:tab/>
      </w:r>
      <w:r w:rsidRPr="00381D11">
        <w:tab/>
        <w:t>Indications de réglage du siège</w:t>
      </w:r>
      <w:r w:rsidRPr="00381D11">
        <w:rPr>
          <w:rStyle w:val="Appelnotedebasdep"/>
        </w:rPr>
        <w:footnoteReference w:id="18"/>
      </w:r>
      <w:r w:rsidRPr="00381D11">
        <w:t> :</w:t>
      </w:r>
    </w:p>
    <w:p w14:paraId="261CBE33" w14:textId="77777777" w:rsidR="00DE6724" w:rsidRPr="00381D11" w:rsidRDefault="00DE6724" w:rsidP="00DE6724">
      <w:pPr>
        <w:pStyle w:val="SingleTxtG"/>
        <w:tabs>
          <w:tab w:val="left" w:pos="2835"/>
          <w:tab w:val="right" w:leader="dot" w:pos="8505"/>
        </w:tabs>
        <w:ind w:left="2268"/>
      </w:pPr>
      <w:r w:rsidRPr="00381D11">
        <w:t>Horizontal :</w:t>
      </w:r>
      <w:r w:rsidRPr="00381D11">
        <w:tab/>
      </w:r>
      <w:r w:rsidRPr="00381D11">
        <w:tab/>
      </w:r>
    </w:p>
    <w:p w14:paraId="37B95E9A" w14:textId="77777777" w:rsidR="00DE6724" w:rsidRPr="00381D11" w:rsidRDefault="00DE6724" w:rsidP="00DE6724">
      <w:pPr>
        <w:pStyle w:val="SingleTxtG"/>
        <w:tabs>
          <w:tab w:val="left" w:pos="2835"/>
          <w:tab w:val="right" w:leader="dot" w:pos="8505"/>
        </w:tabs>
        <w:ind w:left="2268"/>
      </w:pPr>
      <w:r w:rsidRPr="00381D11">
        <w:t>Vertical :</w:t>
      </w:r>
      <w:r w:rsidRPr="00381D11">
        <w:tab/>
      </w:r>
      <w:r w:rsidRPr="00381D11">
        <w:tab/>
      </w:r>
    </w:p>
    <w:p w14:paraId="5D6F1D00" w14:textId="77777777" w:rsidR="00DE6724" w:rsidRPr="00381D11" w:rsidRDefault="00DE6724" w:rsidP="00DE6724">
      <w:pPr>
        <w:pStyle w:val="SingleTxtG"/>
        <w:tabs>
          <w:tab w:val="left" w:pos="2835"/>
          <w:tab w:val="right" w:leader="dot" w:pos="8505"/>
        </w:tabs>
        <w:ind w:left="2268"/>
      </w:pPr>
      <w:r w:rsidRPr="00381D11">
        <w:t>Angulaire :</w:t>
      </w:r>
      <w:r w:rsidRPr="00381D11">
        <w:tab/>
      </w:r>
      <w:r w:rsidRPr="00381D11">
        <w:tab/>
      </w:r>
    </w:p>
    <w:p w14:paraId="0AB867CA" w14:textId="77777777" w:rsidR="00DE6724" w:rsidRPr="00381D11" w:rsidRDefault="00DE6724" w:rsidP="00DE6724">
      <w:pPr>
        <w:pStyle w:val="SingleTxtG"/>
        <w:tabs>
          <w:tab w:val="left" w:pos="2835"/>
          <w:tab w:val="right" w:leader="dot" w:pos="8505"/>
        </w:tabs>
        <w:ind w:left="2268"/>
      </w:pPr>
      <w:r w:rsidRPr="00381D11">
        <w:t>Angle de torse :</w:t>
      </w:r>
      <w:r w:rsidRPr="00381D11">
        <w:tab/>
      </w:r>
      <w:r w:rsidRPr="00381D11">
        <w:tab/>
      </w:r>
    </w:p>
    <w:p w14:paraId="5F725B3D" w14:textId="77777777" w:rsidR="00DE6724" w:rsidRDefault="00DE6724" w:rsidP="00AE09CE">
      <w:pPr>
        <w:pStyle w:val="SingleTxtG"/>
      </w:pPr>
      <w:r w:rsidRPr="00A31E9B">
        <w:rPr>
          <w:i/>
        </w:rPr>
        <w:t>Note</w:t>
      </w:r>
      <w:r w:rsidRPr="00381D11">
        <w:t> : Énumérer dans cette liste les paramètres de référence des autres places assises en utilisant la numérotation : 3.2, 3.3, etc.</w:t>
      </w:r>
    </w:p>
    <w:p w14:paraId="41232F77" w14:textId="77777777" w:rsidR="00326270" w:rsidRDefault="00326270" w:rsidP="00DE6724">
      <w:pPr>
        <w:pStyle w:val="SingleTxtG"/>
        <w:ind w:left="2268"/>
        <w:sectPr w:rsidR="00326270" w:rsidSect="00DE6724">
          <w:headerReference w:type="even" r:id="rId40"/>
          <w:headerReference w:type="default" r:id="rId41"/>
          <w:footnotePr>
            <w:numRestart w:val="eachSect"/>
          </w:footnotePr>
          <w:endnotePr>
            <w:numFmt w:val="decimal"/>
          </w:endnotePr>
          <w:pgSz w:w="11906" w:h="16838" w:code="9"/>
          <w:pgMar w:top="1417" w:right="1134" w:bottom="1134" w:left="1134" w:header="850" w:footer="567" w:gutter="0"/>
          <w:cols w:space="708"/>
          <w:docGrid w:linePitch="360"/>
        </w:sectPr>
      </w:pPr>
    </w:p>
    <w:p w14:paraId="7DE0CF2E" w14:textId="77777777" w:rsidR="00DE6724" w:rsidRPr="00381D11" w:rsidRDefault="00DE6724" w:rsidP="00DE6724">
      <w:pPr>
        <w:pStyle w:val="HChG"/>
      </w:pPr>
      <w:r>
        <w:lastRenderedPageBreak/>
        <w:t>Annexe </w:t>
      </w:r>
      <w:r w:rsidRPr="00381D11">
        <w:t>2</w:t>
      </w:r>
    </w:p>
    <w:p w14:paraId="34790794" w14:textId="77777777" w:rsidR="00DE6724" w:rsidRPr="00381D11" w:rsidRDefault="00DE6724" w:rsidP="00DE6724">
      <w:pPr>
        <w:pStyle w:val="HChG"/>
      </w:pPr>
      <w:r w:rsidRPr="00381D11">
        <w:tab/>
      </w:r>
      <w:r w:rsidRPr="00381D11">
        <w:tab/>
        <w:t xml:space="preserve">Principes directeurs relatifs aux mesures à prendre </w:t>
      </w:r>
      <w:r w:rsidRPr="00381D11">
        <w:br/>
        <w:t xml:space="preserve">pour rendre audibles les véhicules hybrides </w:t>
      </w:r>
      <w:r w:rsidRPr="00381D11">
        <w:br/>
        <w:t>et électriques purs</w:t>
      </w:r>
    </w:p>
    <w:p w14:paraId="222499F3" w14:textId="77777777" w:rsidR="00DE6724" w:rsidRPr="00381D11" w:rsidRDefault="00DE6724" w:rsidP="00DE6724">
      <w:pPr>
        <w:pStyle w:val="H56G"/>
      </w:pPr>
      <w:r>
        <w:tab/>
      </w:r>
      <w:r>
        <w:tab/>
      </w:r>
      <w:r w:rsidRPr="00381D11">
        <w:t>Préambule</w:t>
      </w:r>
    </w:p>
    <w:p w14:paraId="7132C94E" w14:textId="77777777" w:rsidR="00DE6724" w:rsidRPr="00381D11" w:rsidRDefault="00DE6724" w:rsidP="00DE6724">
      <w:pPr>
        <w:pStyle w:val="SingleTxtG"/>
      </w:pPr>
      <w:r w:rsidRPr="00381D11">
        <w:t>Parmi les bénéfices attendus de l’introduction des véhicules routiers électriques hybrides et électriques purs (HEV et EV) en matière d’environnement figure la réduction du bruit émis par les véhicules. Cependant celle-ci a pour inconvénient d’éliminer un signal sonore important utilisé par les piétons (en particulier les piétons aveugles ou malvoyants) et autres usagers de la route (cyclistes p</w:t>
      </w:r>
      <w:r>
        <w:t>ar exemple</w:t>
      </w:r>
      <w:r w:rsidRPr="00381D11">
        <w:t xml:space="preserve"> pour détecter l’approche, la présence ou le départ des véhicules.</w:t>
      </w:r>
    </w:p>
    <w:p w14:paraId="4461A0DC" w14:textId="77777777" w:rsidR="00DE6724" w:rsidRPr="00381D11" w:rsidRDefault="00DE6724" w:rsidP="00DE6724">
      <w:pPr>
        <w:pStyle w:val="SingleTxtG"/>
      </w:pPr>
      <w:r w:rsidRPr="00381D11">
        <w:t>Les présents principes directeurs doivent permettre de formuler des recommandations à l’intention des constructeurs pour l’installation sur les véhicules d’un système émettant un signal sonore pour avertir les piétons et autres usagers de la route vulnérables de l’approche ou de la présence d’un véhicule.</w:t>
      </w:r>
    </w:p>
    <w:p w14:paraId="7064E492" w14:textId="77777777" w:rsidR="00DE6724" w:rsidRPr="00381D11" w:rsidRDefault="00DE6724" w:rsidP="00DE6724">
      <w:pPr>
        <w:pStyle w:val="SingleTxtG"/>
      </w:pPr>
      <w:r w:rsidRPr="00381D11">
        <w:t>Ils devraient servir de base temporaire en attendant l’aboutissement des travaux de recherche en cours et l’élaboration de prescriptions harmonisées au niveau mondial sur les caractéristiques fonctionnelles des dispositifs.</w:t>
      </w:r>
    </w:p>
    <w:p w14:paraId="69A1AE45" w14:textId="77777777" w:rsidR="00DE6724" w:rsidRPr="00381D11" w:rsidRDefault="00DE6724" w:rsidP="00DE6724">
      <w:pPr>
        <w:pStyle w:val="H56G"/>
      </w:pPr>
      <w:r>
        <w:tab/>
      </w:r>
      <w:r>
        <w:tab/>
      </w:r>
      <w:r w:rsidRPr="00381D11">
        <w:t>Champ d’application</w:t>
      </w:r>
    </w:p>
    <w:p w14:paraId="7AA7895F" w14:textId="77777777" w:rsidR="00DE6724" w:rsidRPr="00381D11" w:rsidRDefault="00DE6724" w:rsidP="00DE6724">
      <w:pPr>
        <w:pStyle w:val="SingleTxtG"/>
      </w:pPr>
      <w:r w:rsidRPr="00381D11">
        <w:t>Les présents principes directeurs concernent les systèmes avertisseurs sonores de présence du véhicule destinés à être installés sur des véhicules routiers électriques hybrides et électriques purs (HEV et EV).</w:t>
      </w:r>
    </w:p>
    <w:p w14:paraId="084DE878" w14:textId="77777777" w:rsidR="00DE6724" w:rsidRPr="00381D11" w:rsidRDefault="00DE6724" w:rsidP="00DE6724">
      <w:pPr>
        <w:pStyle w:val="SingleTxtG"/>
        <w:ind w:left="2268" w:hanging="1134"/>
      </w:pPr>
      <w:r w:rsidRPr="00381D11">
        <w:t>A.</w:t>
      </w:r>
      <w:r w:rsidRPr="00381D11">
        <w:tab/>
        <w:t>Systèmes avertisseurs sonores de présence du véhicule</w:t>
      </w:r>
    </w:p>
    <w:p w14:paraId="2FDBE6E3" w14:textId="77777777" w:rsidR="00DE6724" w:rsidRPr="00381D11" w:rsidRDefault="00DE6724" w:rsidP="00DE6724">
      <w:pPr>
        <w:pStyle w:val="SingleTxtG"/>
        <w:ind w:left="2268" w:hanging="1134"/>
      </w:pPr>
      <w:r w:rsidRPr="00381D11">
        <w:t>1.</w:t>
      </w:r>
      <w:r w:rsidRPr="00381D11">
        <w:tab/>
        <w:t>Définition</w:t>
      </w:r>
    </w:p>
    <w:p w14:paraId="22355B26" w14:textId="77777777" w:rsidR="00DE6724" w:rsidRPr="00381D11" w:rsidRDefault="00DE6724" w:rsidP="00DE6724">
      <w:pPr>
        <w:pStyle w:val="SingleTxtG"/>
        <w:ind w:left="2268"/>
      </w:pPr>
      <w:r w:rsidRPr="00381D11">
        <w:t>Un système avertisseur sonore de présence du véhicule est un dispositif émettant un signal sonore pour avertir les piétons et autres usagers de la route vulnérables de l’approche d’un véhicule.</w:t>
      </w:r>
    </w:p>
    <w:p w14:paraId="73F67B9F" w14:textId="77777777" w:rsidR="00DE6724" w:rsidRPr="00381D11" w:rsidRDefault="00DE6724" w:rsidP="00DE6724">
      <w:pPr>
        <w:pStyle w:val="SingleTxtG"/>
        <w:keepNext/>
        <w:keepLines/>
        <w:ind w:left="2268" w:hanging="1134"/>
      </w:pPr>
      <w:r w:rsidRPr="00381D11">
        <w:t>2.</w:t>
      </w:r>
      <w:r w:rsidRPr="00381D11">
        <w:tab/>
        <w:t>Prescriptions concernant le système</w:t>
      </w:r>
    </w:p>
    <w:p w14:paraId="51F17327" w14:textId="77777777" w:rsidR="00DE6724" w:rsidRPr="00381D11" w:rsidRDefault="00DE6724" w:rsidP="00DE6724">
      <w:pPr>
        <w:pStyle w:val="SingleTxtG"/>
        <w:ind w:left="2268"/>
      </w:pPr>
      <w:r w:rsidRPr="00381D11">
        <w:t>Ce dispositif est destiné à être installé sur un véhicule.</w:t>
      </w:r>
    </w:p>
    <w:p w14:paraId="36DB8AB1" w14:textId="77777777" w:rsidR="00DE6724" w:rsidRPr="00381D11" w:rsidRDefault="00DE6724" w:rsidP="00DE6724">
      <w:pPr>
        <w:pStyle w:val="SingleTxtG"/>
        <w:ind w:left="2268"/>
      </w:pPr>
      <w:r w:rsidRPr="00381D11">
        <w:t>Il doit satisfaire aux prescriptions énoncées ci-après.</w:t>
      </w:r>
    </w:p>
    <w:p w14:paraId="1F6474E1" w14:textId="77777777" w:rsidR="00DE6724" w:rsidRPr="00381D11" w:rsidRDefault="00DE6724" w:rsidP="00DE6724">
      <w:pPr>
        <w:pStyle w:val="SingleTxtG"/>
        <w:keepNext/>
        <w:keepLines/>
        <w:ind w:left="2268" w:hanging="1134"/>
      </w:pPr>
      <w:r w:rsidRPr="00381D11">
        <w:t>3.</w:t>
      </w:r>
      <w:r w:rsidRPr="00381D11">
        <w:tab/>
        <w:t>Conditions de fonctionnement</w:t>
      </w:r>
    </w:p>
    <w:p w14:paraId="6BE4A7A3" w14:textId="77777777" w:rsidR="00DE6724" w:rsidRPr="00381D11" w:rsidRDefault="00DE6724" w:rsidP="00DE6724">
      <w:pPr>
        <w:pStyle w:val="SingleTxtG"/>
        <w:keepNext/>
        <w:keepLines/>
        <w:ind w:left="2835" w:hanging="567"/>
      </w:pPr>
      <w:r w:rsidRPr="00381D11">
        <w:t>a)</w:t>
      </w:r>
      <w:r w:rsidRPr="00381D11">
        <w:tab/>
        <w:t>Méthode d’émission des sons</w:t>
      </w:r>
    </w:p>
    <w:p w14:paraId="3E00187E" w14:textId="77777777" w:rsidR="00DE6724" w:rsidRPr="00381D11" w:rsidRDefault="00DE6724" w:rsidP="00DE6724">
      <w:pPr>
        <w:pStyle w:val="SingleTxtG"/>
        <w:ind w:left="2835"/>
      </w:pPr>
      <w:r w:rsidRPr="00381D11">
        <w:t>Le dispositif doit automatiquement émettre un signal sonore dans la plage de vitesse minimale du véhicule depuis sa mise en marche jusqu’à 20 km/h et lorsque le véhicule se déplace en marche arrière, si ce cas s’applique à cette catégorie de véhicule. Si le véhicule est équipé d’un moteur à combustion interne qui fonctionne dans la plage de vitesse du véhicule définie ci-dessus, il n’est toutefois pas nécessaire que le dispositif émette un signal sonore dans ce cas.</w:t>
      </w:r>
    </w:p>
    <w:p w14:paraId="24B8726A" w14:textId="77777777" w:rsidR="00DE6724" w:rsidRPr="00381D11" w:rsidRDefault="00DE6724" w:rsidP="00DE6724">
      <w:pPr>
        <w:pStyle w:val="SingleTxtG"/>
        <w:ind w:left="2835"/>
      </w:pPr>
      <w:r w:rsidRPr="00381D11">
        <w:t>Si le véhicule est équipé d’un avertisseur sonore de recul, il n’est pas nécessaire que le dispositif émette un signal sonore durant le déplacement du véhicule en marche arrière.</w:t>
      </w:r>
    </w:p>
    <w:p w14:paraId="530A21C6" w14:textId="77777777" w:rsidR="00DE6724" w:rsidRPr="00381D11" w:rsidRDefault="00DE6724" w:rsidP="00DE6724">
      <w:pPr>
        <w:pStyle w:val="SingleTxtG"/>
        <w:keepNext/>
        <w:keepLines/>
        <w:ind w:left="2835" w:hanging="567"/>
      </w:pPr>
      <w:r w:rsidRPr="00381D11">
        <w:t>b)</w:t>
      </w:r>
      <w:r w:rsidRPr="00381D11">
        <w:tab/>
        <w:t>Commande de pause</w:t>
      </w:r>
    </w:p>
    <w:p w14:paraId="46BE9DE5" w14:textId="77777777" w:rsidR="00DE6724" w:rsidRPr="00381D11" w:rsidRDefault="00DE6724" w:rsidP="00DE6724">
      <w:pPr>
        <w:pStyle w:val="SingleTxtG"/>
        <w:ind w:left="2835"/>
      </w:pPr>
      <w:r w:rsidRPr="00381D11">
        <w:t>Le dispositif peut être équipé d’une commande permettant d’en interrompre temporairement le fonctionnement (« commande de pause »).</w:t>
      </w:r>
    </w:p>
    <w:p w14:paraId="19BC226D" w14:textId="77777777" w:rsidR="00DE6724" w:rsidRPr="00381D11" w:rsidRDefault="00DE6724" w:rsidP="00DE6724">
      <w:pPr>
        <w:pStyle w:val="SingleTxtG"/>
        <w:ind w:left="2835"/>
      </w:pPr>
      <w:r w:rsidRPr="00381D11">
        <w:lastRenderedPageBreak/>
        <w:t>Dans ce cas, le véhicule devrait également être équipé d’un témoin indiquant au conducteur assis à sa place l’état d’activation de la pause du dispositif avertisseur sonore.</w:t>
      </w:r>
    </w:p>
    <w:p w14:paraId="618166F8" w14:textId="77777777" w:rsidR="00DE6724" w:rsidRPr="00381D11" w:rsidRDefault="00DE6724" w:rsidP="00DE6724">
      <w:pPr>
        <w:pStyle w:val="SingleTxtG"/>
        <w:ind w:left="2835"/>
      </w:pPr>
      <w:r w:rsidRPr="00381D11">
        <w:t>Le dispositif devrait pouvoir être réactivé après avoir été désactivé au moyen de la commande de pause.</w:t>
      </w:r>
    </w:p>
    <w:p w14:paraId="3C581ADA" w14:textId="77777777" w:rsidR="00DE6724" w:rsidRPr="00381D11" w:rsidRDefault="00DE6724" w:rsidP="00DE6724">
      <w:pPr>
        <w:pStyle w:val="SingleTxtG"/>
        <w:ind w:left="2835"/>
      </w:pPr>
      <w:r w:rsidRPr="00381D11">
        <w:t>Lorsque le véhicule est équipé d’une commande de pause, celle-ci doit se trouver à un endroit qui permette au conducteur de la trouver et de l’actionner aisément.</w:t>
      </w:r>
    </w:p>
    <w:p w14:paraId="1B0AE01C" w14:textId="77777777" w:rsidR="00DE6724" w:rsidRPr="00381D11" w:rsidRDefault="00DE6724" w:rsidP="00DE6724">
      <w:pPr>
        <w:pStyle w:val="SingleTxtG"/>
        <w:keepNext/>
        <w:keepLines/>
        <w:ind w:left="2835" w:hanging="567"/>
      </w:pPr>
      <w:r w:rsidRPr="00381D11">
        <w:t>c)</w:t>
      </w:r>
      <w:r w:rsidRPr="00381D11">
        <w:tab/>
        <w:t>Atténuation du signal</w:t>
      </w:r>
    </w:p>
    <w:p w14:paraId="0B444D85" w14:textId="77777777" w:rsidR="00DE6724" w:rsidRPr="00381D11" w:rsidRDefault="00DE6724" w:rsidP="00DE6724">
      <w:pPr>
        <w:pStyle w:val="SingleTxtG"/>
        <w:ind w:left="2835"/>
      </w:pPr>
      <w:r w:rsidRPr="00381D11">
        <w:t>Le niveau sonore du signal peut être atténué pendant les périodes de fonctionnement du véhicule.</w:t>
      </w:r>
    </w:p>
    <w:p w14:paraId="565E9565" w14:textId="77777777" w:rsidR="00DE6724" w:rsidRPr="00381D11" w:rsidRDefault="00DE6724" w:rsidP="00DE6724">
      <w:pPr>
        <w:pStyle w:val="SingleTxtG"/>
        <w:keepNext/>
        <w:keepLines/>
        <w:ind w:left="2268" w:hanging="1134"/>
      </w:pPr>
      <w:r w:rsidRPr="00381D11">
        <w:t>4.</w:t>
      </w:r>
      <w:r w:rsidRPr="00381D11">
        <w:tab/>
        <w:t>Type de son et niveau sonore</w:t>
      </w:r>
    </w:p>
    <w:p w14:paraId="059638BC" w14:textId="77777777" w:rsidR="00DE6724" w:rsidRPr="00381D11" w:rsidRDefault="00DE6724" w:rsidP="00DE6724">
      <w:pPr>
        <w:pStyle w:val="SingleTxtG"/>
        <w:ind w:left="2835" w:hanging="567"/>
      </w:pPr>
      <w:r w:rsidRPr="00381D11">
        <w:t>a)</w:t>
      </w:r>
      <w:r w:rsidRPr="00381D11">
        <w:tab/>
        <w:t>Le signal sonore émis par le dispositif devrait être un son continu indiquant clairement aux piétons et autres usagers de la route vulnérables qu’un véhicule s’approche.</w:t>
      </w:r>
    </w:p>
    <w:p w14:paraId="6F0B2D21" w14:textId="77777777" w:rsidR="00DE6724" w:rsidRPr="00381D11" w:rsidRDefault="00DE6724" w:rsidP="00DE6724">
      <w:pPr>
        <w:pStyle w:val="SingleTxtG"/>
        <w:ind w:left="2835"/>
      </w:pPr>
      <w:r w:rsidRPr="00381D11">
        <w:t>Les types de sons ci-après et autres sons semblables ne doivent toutefois pas être utilisés :</w:t>
      </w:r>
    </w:p>
    <w:p w14:paraId="1ACF4AF8" w14:textId="77777777" w:rsidR="00DE6724" w:rsidRPr="00381D11" w:rsidRDefault="00DE6724" w:rsidP="00DE6724">
      <w:pPr>
        <w:pStyle w:val="SingleTxtG"/>
        <w:ind w:left="3402" w:hanging="567"/>
      </w:pPr>
      <w:r w:rsidRPr="00381D11">
        <w:t>i)</w:t>
      </w:r>
      <w:r w:rsidRPr="00381D11">
        <w:tab/>
        <w:t>Sirène, trompe, carillon, cloche et signaux des véhicules des services d’urgence ;</w:t>
      </w:r>
    </w:p>
    <w:p w14:paraId="1D7BC8DD" w14:textId="77777777" w:rsidR="00DE6724" w:rsidRPr="00381D11" w:rsidRDefault="00DE6724" w:rsidP="00DE6724">
      <w:pPr>
        <w:pStyle w:val="SingleTxtG"/>
        <w:ind w:left="3402" w:hanging="567"/>
      </w:pPr>
      <w:r w:rsidRPr="00381D11">
        <w:t>ii)</w:t>
      </w:r>
      <w:r w:rsidRPr="00381D11">
        <w:tab/>
        <w:t>Signaux d’alarme, utilisés par exemple en cas d’incendie, de vol ou de détection de fumée ;</w:t>
      </w:r>
    </w:p>
    <w:p w14:paraId="30D585AD" w14:textId="77777777" w:rsidR="00DE6724" w:rsidRPr="00381D11" w:rsidRDefault="00DE6724" w:rsidP="00DE6724">
      <w:pPr>
        <w:pStyle w:val="SingleTxtG"/>
        <w:ind w:left="3402" w:hanging="567"/>
      </w:pPr>
      <w:r w:rsidRPr="00381D11">
        <w:t>iii)</w:t>
      </w:r>
      <w:r w:rsidRPr="00381D11">
        <w:tab/>
        <w:t>Sons intermittents ;</w:t>
      </w:r>
    </w:p>
    <w:p w14:paraId="0A760AF4" w14:textId="77777777" w:rsidR="00DE6724" w:rsidRPr="00381D11" w:rsidRDefault="00DE6724" w:rsidP="00DE6724">
      <w:pPr>
        <w:pStyle w:val="SingleTxtG"/>
        <w:ind w:left="2835"/>
      </w:pPr>
      <w:r w:rsidRPr="00381D11">
        <w:t>Les types de sons ci-après et autres sons semblables devraient être évités :</w:t>
      </w:r>
    </w:p>
    <w:p w14:paraId="6D8EE298" w14:textId="77777777" w:rsidR="00DE6724" w:rsidRPr="00381D11" w:rsidRDefault="00DE6724" w:rsidP="00DE6724">
      <w:pPr>
        <w:pStyle w:val="SingleTxtG"/>
        <w:ind w:left="3402" w:hanging="567"/>
      </w:pPr>
      <w:r w:rsidRPr="00381D11">
        <w:t>iv)</w:t>
      </w:r>
      <w:r w:rsidRPr="00381D11">
        <w:tab/>
        <w:t>Mélodies, sons émis par les animaux et les insectes ;</w:t>
      </w:r>
    </w:p>
    <w:p w14:paraId="1D97C4A7" w14:textId="77777777" w:rsidR="00DE6724" w:rsidRPr="00381D11" w:rsidRDefault="00DE6724" w:rsidP="00DE6724">
      <w:pPr>
        <w:pStyle w:val="SingleTxtG"/>
        <w:ind w:left="3402" w:hanging="567"/>
      </w:pPr>
      <w:r w:rsidRPr="00381D11">
        <w:t>v)</w:t>
      </w:r>
      <w:r w:rsidRPr="00381D11">
        <w:tab/>
        <w:t>Sons qui causent une confusion à propos de l’identification du véhicule ou de ses conditions de fonctionnement (accélération, décélération, etc.) ;</w:t>
      </w:r>
    </w:p>
    <w:p w14:paraId="625FEFA4" w14:textId="77777777" w:rsidR="00DE6724" w:rsidRPr="00381D11" w:rsidRDefault="00DE6724" w:rsidP="00DE6724">
      <w:pPr>
        <w:pStyle w:val="SingleTxtG"/>
        <w:ind w:left="2835" w:hanging="567"/>
      </w:pPr>
      <w:r w:rsidRPr="00381D11">
        <w:t>b)</w:t>
      </w:r>
      <w:r w:rsidRPr="00381D11">
        <w:tab/>
        <w:t>Le son émis par le dispositif devrait indiquer clairement les conditions de fonctionnement du véhicule, par exemple par une variation automatique du niveau sonore ou d’autres caractéristiques en fonction de la vitesse de déplacement du véhicule.</w:t>
      </w:r>
    </w:p>
    <w:p w14:paraId="15795088" w14:textId="77777777" w:rsidR="00DE6724" w:rsidRPr="00381D11" w:rsidRDefault="00DE6724" w:rsidP="00DE6724">
      <w:pPr>
        <w:pStyle w:val="SingleTxtG"/>
        <w:ind w:left="2835" w:hanging="567"/>
      </w:pPr>
      <w:r w:rsidRPr="00381D11">
        <w:t>c)</w:t>
      </w:r>
      <w:r w:rsidRPr="00381D11">
        <w:tab/>
        <w:t>Le niveau sonore émis par le dispositif ne devrait pas dépasser le niveau sonore produit par des véhicules comparables de la même catégorie équipés d’un moteur à combustion interne dans les mêmes conditions de fonctionnement.</w:t>
      </w:r>
    </w:p>
    <w:p w14:paraId="6A131EBC" w14:textId="77777777" w:rsidR="00DE6724" w:rsidRPr="00381D11" w:rsidRDefault="00DE6724" w:rsidP="00DE6724">
      <w:pPr>
        <w:pStyle w:val="H56G"/>
        <w:ind w:left="3402"/>
      </w:pPr>
      <w:r w:rsidRPr="00381D11">
        <w:t>Aspects environnementaux</w:t>
      </w:r>
    </w:p>
    <w:p w14:paraId="7A8F0E60" w14:textId="77777777" w:rsidR="00DE6724" w:rsidRDefault="00DE6724" w:rsidP="00DE6724">
      <w:pPr>
        <w:pStyle w:val="SingleTxtG"/>
        <w:ind w:left="2268"/>
        <w:sectPr w:rsidR="00DE6724" w:rsidSect="00DE6724">
          <w:headerReference w:type="even" r:id="rId42"/>
          <w:headerReference w:type="default" r:id="rId43"/>
          <w:endnotePr>
            <w:numFmt w:val="decimal"/>
          </w:endnotePr>
          <w:pgSz w:w="11906" w:h="16838" w:code="9"/>
          <w:pgMar w:top="1417" w:right="1134" w:bottom="1134" w:left="1134" w:header="850" w:footer="567" w:gutter="0"/>
          <w:cols w:space="708"/>
          <w:docGrid w:linePitch="360"/>
        </w:sectPr>
      </w:pPr>
      <w:r w:rsidRPr="00381D11">
        <w:t>Dans le cadre de la conception des systèmes avertisseurs sonores les questions de l’impact sur le bruit général ambiant devront être prises en considération.</w:t>
      </w:r>
    </w:p>
    <w:p w14:paraId="5D277149" w14:textId="77777777" w:rsidR="00DE6724" w:rsidRPr="00381D11" w:rsidRDefault="00DE6724" w:rsidP="00DE6724">
      <w:pPr>
        <w:pStyle w:val="HChG"/>
      </w:pPr>
      <w:r w:rsidRPr="00381D11">
        <w:lastRenderedPageBreak/>
        <w:t>Annexe</w:t>
      </w:r>
      <w:r>
        <w:t> </w:t>
      </w:r>
      <w:r w:rsidRPr="00381D11">
        <w:t>3</w:t>
      </w:r>
    </w:p>
    <w:p w14:paraId="4D31D376" w14:textId="77777777" w:rsidR="00DE6724" w:rsidRPr="00381D11" w:rsidRDefault="00DE6724" w:rsidP="00DE6724">
      <w:pPr>
        <w:pStyle w:val="HChG"/>
      </w:pPr>
      <w:r w:rsidRPr="00381D11">
        <w:tab/>
      </w:r>
      <w:r w:rsidRPr="00381D11">
        <w:tab/>
        <w:t>Numéro distinctif des Parti</w:t>
      </w:r>
      <w:r>
        <w:t xml:space="preserve">es contractantes à l’Accord </w:t>
      </w:r>
      <w:r>
        <w:br/>
        <w:t>de </w:t>
      </w:r>
      <w:r w:rsidRPr="00381D11">
        <w:t>1958 figurant sur la marque d’homologation</w:t>
      </w:r>
    </w:p>
    <w:p w14:paraId="0B8A3CD2" w14:textId="77777777" w:rsidR="00DE6724" w:rsidRPr="00381D11" w:rsidRDefault="00DE6724" w:rsidP="00DE6724">
      <w:pPr>
        <w:pStyle w:val="SingleTxtG"/>
        <w:ind w:firstLine="567"/>
      </w:pPr>
      <w:r w:rsidRPr="00381D11">
        <w:t xml:space="preserve">Toute homologation de type accordée par une Partie contractante à l’Accord de 1958 doit inclure le numéro distinctif du pays qui a accordé l’homologation. La liste de ces numéros figurait dans chaque Règlement </w:t>
      </w:r>
      <w:r>
        <w:t>ONU</w:t>
      </w:r>
      <w:r w:rsidRPr="00381D11">
        <w:t>, généralement dans une note de bas de page semblable à celle reproduite ci-dessous. Par suite de l’adoption par le WP.29 de la Révision 2 du R.E.3, cette liste va être remplacée par un renvoi à la présente annexe</w:t>
      </w:r>
      <w:r w:rsidRPr="00381D11">
        <w:rPr>
          <w:b/>
        </w:rPr>
        <w:t>.</w:t>
      </w:r>
      <w:r w:rsidRPr="00381D11">
        <w:t xml:space="preserve"> Elle doit être modifiée chaque fois qu’un nouveau pays devient Partie contractante à l’Accord, même s’il n’y a pas de modification notable du Règlement</w:t>
      </w:r>
      <w:r w:rsidR="00AB6C84">
        <w:t xml:space="preserve"> ONU</w:t>
      </w:r>
      <w:r w:rsidRPr="00381D11">
        <w:t xml:space="preserve">. En faisant simplement référence à la liste ci-dessous, qui peut être régulièrement actualisée, on évite d’avoir à reproduire ladite liste </w:t>
      </w:r>
      <w:r w:rsidRPr="00381D11">
        <w:rPr>
          <w:i/>
        </w:rPr>
        <w:t>in extenso</w:t>
      </w:r>
      <w:r w:rsidRPr="00381D11">
        <w:t xml:space="preserve"> dans chaque Règlement </w:t>
      </w:r>
      <w:r>
        <w:t>ONU</w:t>
      </w:r>
      <w:r w:rsidRPr="00381D11">
        <w:t>.</w:t>
      </w:r>
    </w:p>
    <w:p w14:paraId="514C0DCB" w14:textId="77777777" w:rsidR="00DE6724" w:rsidRDefault="00DE6724" w:rsidP="00AE09CE">
      <w:pPr>
        <w:pStyle w:val="SingleTxtG"/>
        <w:ind w:firstLine="567"/>
      </w:pPr>
      <w:r w:rsidRPr="00381D11">
        <w:t xml:space="preserve">Un pour l’Allemagne, 2 pour la France, 3 pour l’Italie, 4 pour les Pays-Bas, 5 pour la Suède, 6 pour la Belgique, 7 pour la Hongrie, 8 pour la République tchèque, 9 pour l’Espagne, 10 pour la Serbie, 11 pour le Royaume-Uni, 12 pour l’Autriche, 13 pour le Luxembourg, 14 pour la Suisse, 15 (non attribué), 16 pour la Norvège, 17 pour la Finlande, 18 pour le Danemark, 19 pour la Roumanie, 20 pour la Pologne, 21 pour le Portugal, 22 pour la Fédération de Russie, 23 pour la Grèce, 24 pour l’Irlande, 25 pour la Croatie, 26 pour la Slovénie, 27 pour la Slovaquie, 28 pour le Bélarus, 29 pour l’Estonie, 30 </w:t>
      </w:r>
      <w:r w:rsidRPr="00D310B8">
        <w:rPr>
          <w:b/>
        </w:rPr>
        <w:t xml:space="preserve">pour la </w:t>
      </w:r>
      <w:r>
        <w:rPr>
          <w:b/>
        </w:rPr>
        <w:t>République de Moldova</w:t>
      </w:r>
      <w:r w:rsidRPr="00736F56">
        <w:rPr>
          <w:strike/>
        </w:rPr>
        <w:t>(non attribué)</w:t>
      </w:r>
      <w:r w:rsidRPr="00381D11">
        <w:t xml:space="preserve">, 31 pour la Bosnie-Herzégovine, 32 pour la Lettonie, 33 (non attribué), 34 pour la Bulgarie, 35 pour le Kazakhstan, 36 pour la Lituanie, 37 pour la Turquie, 38 (non attribué), 39 pour l’Azerbaïdjan, 40 pour </w:t>
      </w:r>
      <w:r w:rsidRPr="00736F56">
        <w:rPr>
          <w:strike/>
        </w:rPr>
        <w:t>l’ex-République yougoslave de Macédoine</w:t>
      </w:r>
      <w:r>
        <w:rPr>
          <w:b/>
        </w:rPr>
        <w:t xml:space="preserve"> la Macédoine du Nord</w:t>
      </w:r>
      <w:r w:rsidRPr="00381D11">
        <w:t>, 41</w:t>
      </w:r>
      <w:r>
        <w:t> </w:t>
      </w:r>
      <w:r w:rsidRPr="00381D11">
        <w:t xml:space="preserve">(non attribué), 42 pour l’Union européenne (les homologations sont délivrées par les États membres utilisant leur numéro distinctif ECE respectif), 43 pour le Japon, 44 (non attribué), 45 pour l’Australie, 46 pour l’Ukraine, 47 pour l’Afrique du Sud, 48 pour la Nouvelle-Zélande, 49 pour </w:t>
      </w:r>
      <w:r w:rsidRPr="00CC7127">
        <w:rPr>
          <w:b/>
        </w:rPr>
        <w:t xml:space="preserve">la </w:t>
      </w:r>
      <w:r>
        <w:rPr>
          <w:b/>
        </w:rPr>
        <w:t>République de</w:t>
      </w:r>
      <w:r w:rsidRPr="00381D11">
        <w:t xml:space="preserve"> Chypre, 50 pour Malte, 51 pour la République de Corée, 52</w:t>
      </w:r>
      <w:r>
        <w:t> </w:t>
      </w:r>
      <w:r w:rsidRPr="00381D11">
        <w:t>pour la Malaisie, 53 pour la Thaïlande, 54 pour l</w:t>
      </w:r>
      <w:r>
        <w:t>’Albanie, 55 </w:t>
      </w:r>
      <w:r w:rsidRPr="00736F56">
        <w:rPr>
          <w:strike/>
        </w:rPr>
        <w:t>(non attribué)</w:t>
      </w:r>
      <w:r>
        <w:t xml:space="preserve"> </w:t>
      </w:r>
      <w:r w:rsidRPr="00D310B8">
        <w:rPr>
          <w:b/>
        </w:rPr>
        <w:t>pour l’Arménie</w:t>
      </w:r>
      <w:r>
        <w:t>, 56 pour le Monténégro, 57 </w:t>
      </w:r>
      <w:r w:rsidRPr="00381D11">
        <w:t xml:space="preserve">pour Saint-Marin, 58 pour la Tunisie, </w:t>
      </w:r>
      <w:r>
        <w:rPr>
          <w:b/>
        </w:rPr>
        <w:t xml:space="preserve">59 (non attribué), </w:t>
      </w:r>
      <w:r w:rsidRPr="00381D11">
        <w:t>60 pour la Géorgie</w:t>
      </w:r>
      <w:r>
        <w:rPr>
          <w:b/>
        </w:rPr>
        <w:t xml:space="preserve">, 61 (non attribué), </w:t>
      </w:r>
      <w:r w:rsidRPr="00381D11">
        <w:t xml:space="preserve"> </w:t>
      </w:r>
      <w:r w:rsidRPr="00970070">
        <w:rPr>
          <w:strike/>
        </w:rPr>
        <w:t xml:space="preserve">et </w:t>
      </w:r>
      <w:r w:rsidRPr="00381D11">
        <w:t>62 pour l’Égypte</w:t>
      </w:r>
      <w:r>
        <w:rPr>
          <w:b/>
        </w:rPr>
        <w:t xml:space="preserve"> et 63 pour le Nigéria</w:t>
      </w:r>
      <w:r w:rsidRPr="00381D11">
        <w:t>. Les numéros suivants seront attribués à d’autres pays dans l’ordre chronologique où ils ratifieront l’Accord concernant l’adoption de conditions uniformes d’homologation et la reconnaissance réciproque de l’homologation des équipements et pièces de véhicules à moteur ou adhéreront à cet accord, et le Secrétaire général de l’Organisation des Nations Unies communiquera aux Parties contractantes à l’Accord les numéros ainsi attribués.</w:t>
      </w:r>
    </w:p>
    <w:p w14:paraId="6DBA05DA" w14:textId="77777777" w:rsidR="00DE6724" w:rsidRDefault="00DE6724" w:rsidP="00DE6724">
      <w:pPr>
        <w:pStyle w:val="SingleTxtG"/>
        <w:sectPr w:rsidR="00DE6724" w:rsidSect="00DE6724">
          <w:headerReference w:type="even" r:id="rId44"/>
          <w:headerReference w:type="default" r:id="rId45"/>
          <w:endnotePr>
            <w:numFmt w:val="decimal"/>
          </w:endnotePr>
          <w:pgSz w:w="11906" w:h="16838" w:code="9"/>
          <w:pgMar w:top="1417" w:right="1134" w:bottom="1134" w:left="1134" w:header="850" w:footer="567" w:gutter="0"/>
          <w:cols w:space="708"/>
          <w:docGrid w:linePitch="360"/>
        </w:sectPr>
      </w:pPr>
    </w:p>
    <w:p w14:paraId="147F659F" w14:textId="77777777" w:rsidR="00DE6724" w:rsidRPr="00381D11" w:rsidRDefault="00DE6724" w:rsidP="00DE6724">
      <w:pPr>
        <w:pStyle w:val="HChG"/>
      </w:pPr>
      <w:r w:rsidRPr="00381D11">
        <w:lastRenderedPageBreak/>
        <w:t>Annexe 4</w:t>
      </w:r>
    </w:p>
    <w:p w14:paraId="766A4E1D" w14:textId="77777777" w:rsidR="00DE6724" w:rsidRPr="00381D11" w:rsidRDefault="00DE6724" w:rsidP="00DE6724">
      <w:pPr>
        <w:pStyle w:val="HChG"/>
      </w:pPr>
      <w:r w:rsidRPr="00381D11">
        <w:tab/>
      </w:r>
      <w:r w:rsidRPr="00381D11">
        <w:tab/>
        <w:t xml:space="preserve">Recommandation relative aux paramètres de qualité </w:t>
      </w:r>
      <w:r w:rsidRPr="00381D11">
        <w:br/>
        <w:t>des carburants commercialisés</w:t>
      </w:r>
    </w:p>
    <w:p w14:paraId="6743A811" w14:textId="77777777" w:rsidR="00DE6724" w:rsidRPr="00381D11" w:rsidRDefault="00DE6724" w:rsidP="00DE6724">
      <w:pPr>
        <w:pStyle w:val="SingleTxtG"/>
        <w:keepNext/>
        <w:keepLines/>
        <w:ind w:left="2268" w:hanging="1134"/>
      </w:pPr>
      <w:r w:rsidRPr="00381D11">
        <w:t>1.</w:t>
      </w:r>
      <w:r w:rsidRPr="00381D11">
        <w:tab/>
      </w:r>
      <w:r w:rsidRPr="00381D11">
        <w:tab/>
        <w:t>Objet de la recommandation</w:t>
      </w:r>
    </w:p>
    <w:p w14:paraId="299385FE" w14:textId="77777777" w:rsidR="00DE6724" w:rsidRPr="00381D11" w:rsidRDefault="00DE6724" w:rsidP="00DE6724">
      <w:pPr>
        <w:pStyle w:val="SingleTxtG"/>
        <w:ind w:left="2268"/>
      </w:pPr>
      <w:r w:rsidRPr="00381D11">
        <w:t>La présente recommandation a pour but d’informer les gouvernements sur les qualités que doivent présenter les carburants commercialisés pour ne pas nuire aux équipements de réduction des émissions des véhicules. Les limites d’émissions réglementaires et la qualité des carburants commercialisés doivent correspondre aux attentes locales en ce qui concerne la qualité de l’air.</w:t>
      </w:r>
    </w:p>
    <w:p w14:paraId="1B8837BE" w14:textId="77777777" w:rsidR="00DE6724" w:rsidRPr="00381D11" w:rsidRDefault="00DE6724" w:rsidP="00DE6724">
      <w:pPr>
        <w:pStyle w:val="SingleTxtG"/>
        <w:keepNext/>
        <w:keepLines/>
        <w:ind w:left="2268" w:hanging="1134"/>
      </w:pPr>
      <w:r w:rsidRPr="00381D11">
        <w:t>2.</w:t>
      </w:r>
      <w:r w:rsidRPr="00381D11">
        <w:tab/>
      </w:r>
      <w:r w:rsidRPr="00381D11">
        <w:tab/>
        <w:t>Portée de la recommandation</w:t>
      </w:r>
    </w:p>
    <w:p w14:paraId="53CF3F07" w14:textId="77777777" w:rsidR="00DE6724" w:rsidRPr="00381D11" w:rsidRDefault="00DE6724" w:rsidP="00DE6724">
      <w:pPr>
        <w:pStyle w:val="SingleTxtG"/>
        <w:ind w:left="2268"/>
      </w:pPr>
      <w:r w:rsidRPr="00381D11">
        <w:tab/>
        <w:t xml:space="preserve">La présente recommandation s’applique aux paramètres de qualité des carburants qui ont une incidence directe sur l’efficacité et la longévité des moteurs et des équipements de réduction des émissions d’échappement ainsi que sur le contenu desdites émissions. </w:t>
      </w:r>
    </w:p>
    <w:p w14:paraId="50B1C290" w14:textId="77777777" w:rsidR="00DE6724" w:rsidRPr="00381D11" w:rsidRDefault="00DE6724" w:rsidP="00DE6724">
      <w:pPr>
        <w:pStyle w:val="SingleTxtG"/>
        <w:keepNext/>
        <w:keepLines/>
        <w:ind w:left="2268" w:hanging="1134"/>
      </w:pPr>
      <w:r w:rsidRPr="00381D11">
        <w:t>3.</w:t>
      </w:r>
      <w:r w:rsidRPr="00381D11">
        <w:tab/>
        <w:t>Exclusions</w:t>
      </w:r>
    </w:p>
    <w:p w14:paraId="4E81F20B" w14:textId="77777777" w:rsidR="00DE6724" w:rsidRPr="00C27FAA" w:rsidRDefault="00DE6724" w:rsidP="00DE6724">
      <w:pPr>
        <w:pStyle w:val="SingleTxtG"/>
        <w:ind w:left="2268"/>
      </w:pPr>
      <w:r w:rsidRPr="00C27FAA">
        <w:t>La présente recommandation ne fait pas obligation aux Parties contractantes à l’Accord de 1958 d’accepter sur leur territoire des carburants conformes aux paramètres ci-énoncés qui pourraient y avoir été introduits par d’autres Parties contractantes ou d’autres pays. Les carburants mis en vente sur le territoire des Parties contractantes doivent respecter la législation et les normes en vigueur relatives à la qualité des carburants.</w:t>
      </w:r>
    </w:p>
    <w:p w14:paraId="6A2F60C4" w14:textId="77777777" w:rsidR="00DE6724" w:rsidRPr="00381D11" w:rsidRDefault="00DE6724" w:rsidP="00DE6724">
      <w:pPr>
        <w:pStyle w:val="SingleTxtG"/>
        <w:keepNext/>
        <w:keepLines/>
        <w:ind w:left="2268" w:hanging="1134"/>
      </w:pPr>
      <w:r w:rsidRPr="00381D11">
        <w:t>4.</w:t>
      </w:r>
      <w:r w:rsidRPr="00381D11">
        <w:tab/>
        <w:t>Abréviations</w:t>
      </w:r>
    </w:p>
    <w:p w14:paraId="36A03810" w14:textId="77777777" w:rsidR="00DE6724" w:rsidRPr="00381D11" w:rsidRDefault="00DE6724" w:rsidP="00C27FAA">
      <w:pPr>
        <w:pStyle w:val="SingleTxtG"/>
        <w:ind w:left="3686" w:hanging="851"/>
      </w:pPr>
      <w:r w:rsidRPr="00381D11">
        <w:t>AQIRP</w:t>
      </w:r>
      <w:r w:rsidRPr="00381D11">
        <w:tab/>
      </w:r>
      <w:r w:rsidRPr="00C27FAA">
        <w:t>Programme</w:t>
      </w:r>
      <w:r w:rsidRPr="00381D11">
        <w:rPr>
          <w:spacing w:val="-3"/>
        </w:rPr>
        <w:t xml:space="preserve"> de recherche pour l’amélioration de la qualité de l’air</w:t>
      </w:r>
    </w:p>
    <w:p w14:paraId="3B939721" w14:textId="77777777" w:rsidR="00DE6724" w:rsidRPr="00381D11" w:rsidRDefault="00DE6724" w:rsidP="00C27FAA">
      <w:pPr>
        <w:pStyle w:val="SingleTxtG"/>
        <w:ind w:left="3686" w:hanging="851"/>
      </w:pPr>
      <w:r w:rsidRPr="00381D11">
        <w:t>CEN</w:t>
      </w:r>
      <w:r w:rsidRPr="00381D11">
        <w:tab/>
        <w:t>Comité européen de normalisation</w:t>
      </w:r>
    </w:p>
    <w:p w14:paraId="2819943F" w14:textId="77777777" w:rsidR="00DE6724" w:rsidRPr="00381D11" w:rsidRDefault="00DE6724" w:rsidP="00C27FAA">
      <w:pPr>
        <w:pStyle w:val="SingleTxtG"/>
        <w:ind w:left="3686" w:hanging="851"/>
      </w:pPr>
      <w:r w:rsidRPr="00381D11">
        <w:t>RCC</w:t>
      </w:r>
      <w:r w:rsidRPr="00381D11">
        <w:tab/>
        <w:t>Résidu de carbone Conradson (mesure de la tendance des carburants à former des dépôts de carbone)</w:t>
      </w:r>
    </w:p>
    <w:p w14:paraId="785904C2" w14:textId="77777777" w:rsidR="00DE6724" w:rsidRPr="00381D11" w:rsidRDefault="00DE6724" w:rsidP="00C27FAA">
      <w:pPr>
        <w:pStyle w:val="SingleTxtG"/>
        <w:ind w:left="3686" w:hanging="851"/>
      </w:pPr>
      <w:r w:rsidRPr="00381D11">
        <w:t>TLF</w:t>
      </w:r>
      <w:r w:rsidRPr="00381D11">
        <w:tab/>
        <w:t>Température limite de filtrabilité (température la plus basse à laquelle un carburant s’écoule sans difficulté)</w:t>
      </w:r>
    </w:p>
    <w:p w14:paraId="0A187872" w14:textId="77777777" w:rsidR="00DE6724" w:rsidRPr="00381D11" w:rsidRDefault="00DE6724" w:rsidP="00C27FAA">
      <w:pPr>
        <w:pStyle w:val="SingleTxtG"/>
        <w:ind w:left="3686" w:hanging="851"/>
      </w:pPr>
      <w:r w:rsidRPr="00381D11">
        <w:t>EMAG</w:t>
      </w:r>
      <w:r w:rsidRPr="00381D11">
        <w:tab/>
        <w:t>Esters méthyliques d’acides gras</w:t>
      </w:r>
    </w:p>
    <w:p w14:paraId="67D16B87" w14:textId="77777777" w:rsidR="00DE6724" w:rsidRPr="00381D11" w:rsidRDefault="00DE6724" w:rsidP="00C27FAA">
      <w:pPr>
        <w:pStyle w:val="SingleTxtG"/>
        <w:ind w:left="3686" w:hanging="851"/>
      </w:pPr>
      <w:r w:rsidRPr="00381D11">
        <w:t>PEF</w:t>
      </w:r>
      <w:r w:rsidRPr="00381D11">
        <w:tab/>
        <w:t>Point d’ébullition final</w:t>
      </w:r>
    </w:p>
    <w:p w14:paraId="68170A22" w14:textId="77777777" w:rsidR="00DE6724" w:rsidRPr="00381D11" w:rsidRDefault="00DE6724" w:rsidP="00C27FAA">
      <w:pPr>
        <w:pStyle w:val="SingleTxtG"/>
        <w:ind w:left="3686" w:hanging="851"/>
      </w:pPr>
      <w:r w:rsidRPr="00381D11">
        <w:t>FPMD</w:t>
      </w:r>
      <w:r w:rsidRPr="00381D11">
        <w:tab/>
        <w:t xml:space="preserve">Filtre à particules pour moteurs diesel </w:t>
      </w:r>
    </w:p>
    <w:p w14:paraId="56ECB05D" w14:textId="77777777" w:rsidR="00DE6724" w:rsidRPr="00381D11" w:rsidRDefault="00DE6724" w:rsidP="00C27FAA">
      <w:pPr>
        <w:pStyle w:val="SingleTxtG"/>
        <w:ind w:left="3686" w:hanging="851"/>
      </w:pPr>
      <w:r w:rsidRPr="00381D11">
        <w:t>HC</w:t>
      </w:r>
      <w:r w:rsidRPr="00381D11">
        <w:tab/>
        <w:t>Hydrocarbures</w:t>
      </w:r>
    </w:p>
    <w:p w14:paraId="5136BCD8" w14:textId="77777777" w:rsidR="00DE6724" w:rsidRPr="00381D11" w:rsidRDefault="00DE6724" w:rsidP="00C27FAA">
      <w:pPr>
        <w:pStyle w:val="SingleTxtG"/>
        <w:ind w:left="3686" w:hanging="851"/>
      </w:pPr>
      <w:r w:rsidRPr="00381D11">
        <w:t>JCAP</w:t>
      </w:r>
      <w:r w:rsidRPr="00381D11">
        <w:tab/>
        <w:t>Programme pour la qualité de l’air au Japon</w:t>
      </w:r>
    </w:p>
    <w:p w14:paraId="3BF79B3D" w14:textId="77777777" w:rsidR="00DE6724" w:rsidRPr="00381D11" w:rsidRDefault="00DE6724" w:rsidP="00C27FAA">
      <w:pPr>
        <w:pStyle w:val="SingleTxtG"/>
        <w:ind w:left="3686" w:hanging="851"/>
      </w:pPr>
      <w:r w:rsidRPr="00381D11">
        <w:t>OBD</w:t>
      </w:r>
      <w:r w:rsidRPr="00381D11">
        <w:tab/>
        <w:t>Système d’autodiagnostic</w:t>
      </w:r>
    </w:p>
    <w:p w14:paraId="250B34CD" w14:textId="77777777" w:rsidR="00DE6724" w:rsidRPr="00381D11" w:rsidRDefault="00DE6724" w:rsidP="00C27FAA">
      <w:pPr>
        <w:pStyle w:val="SingleTxtG"/>
        <w:ind w:left="3686" w:hanging="851"/>
      </w:pPr>
      <w:r w:rsidRPr="00381D11">
        <w:t>IOM</w:t>
      </w:r>
      <w:r w:rsidRPr="00381D11">
        <w:tab/>
        <w:t>Indice d’octane moteur</w:t>
      </w:r>
    </w:p>
    <w:p w14:paraId="39F55472" w14:textId="77777777" w:rsidR="00DE6724" w:rsidRPr="00381D11" w:rsidRDefault="00DE6724" w:rsidP="00C27FAA">
      <w:pPr>
        <w:pStyle w:val="SingleTxtG"/>
        <w:ind w:left="3686" w:hanging="851"/>
      </w:pPr>
      <w:r w:rsidRPr="00381D11">
        <w:t>HAP</w:t>
      </w:r>
      <w:r w:rsidRPr="00381D11">
        <w:tab/>
        <w:t>Hydrocarbures aromatiques polycycliques</w:t>
      </w:r>
    </w:p>
    <w:p w14:paraId="13B56731" w14:textId="77777777" w:rsidR="00DE6724" w:rsidRPr="00381D11" w:rsidRDefault="00DE6724" w:rsidP="00C27FAA">
      <w:pPr>
        <w:pStyle w:val="SingleTxtG"/>
        <w:ind w:left="3686" w:hanging="851"/>
      </w:pPr>
      <w:r w:rsidRPr="00381D11">
        <w:t>MP</w:t>
      </w:r>
      <w:r w:rsidRPr="00381D11">
        <w:tab/>
        <w:t>Matières particulaires</w:t>
      </w:r>
    </w:p>
    <w:p w14:paraId="31448B1C" w14:textId="77777777" w:rsidR="00DE6724" w:rsidRPr="00381D11" w:rsidRDefault="00DE6724" w:rsidP="00C27FAA">
      <w:pPr>
        <w:pStyle w:val="SingleTxtG"/>
        <w:ind w:left="3686" w:hanging="851"/>
      </w:pPr>
      <w:r w:rsidRPr="00381D11">
        <w:t>IOR</w:t>
      </w:r>
      <w:r w:rsidRPr="00381D11">
        <w:tab/>
        <w:t>Indice d’octane recherche</w:t>
      </w:r>
    </w:p>
    <w:p w14:paraId="2D996F83" w14:textId="77777777" w:rsidR="00DE6724" w:rsidRPr="00381D11" w:rsidRDefault="00DE6724" w:rsidP="00C27FAA">
      <w:pPr>
        <w:pStyle w:val="SingleTxtG"/>
        <w:ind w:left="3686" w:hanging="851"/>
      </w:pPr>
      <w:r w:rsidRPr="00381D11">
        <w:t>PVR</w:t>
      </w:r>
      <w:r w:rsidRPr="00381D11">
        <w:tab/>
        <w:t>Pression de vapeur Reid</w:t>
      </w:r>
    </w:p>
    <w:p w14:paraId="7257D339" w14:textId="77777777" w:rsidR="00DE6724" w:rsidRPr="00381D11" w:rsidRDefault="00DE6724" w:rsidP="00C27FAA">
      <w:pPr>
        <w:pStyle w:val="SingleTxtG"/>
        <w:ind w:left="3686" w:hanging="851"/>
      </w:pPr>
      <w:r w:rsidRPr="00381D11">
        <w:t>TEP</w:t>
      </w:r>
      <w:r w:rsidRPr="00381D11">
        <w:tab/>
      </w:r>
      <w:proofErr w:type="spellStart"/>
      <w:r w:rsidRPr="00381D11">
        <w:t>Tétraéthylplomb</w:t>
      </w:r>
      <w:proofErr w:type="spellEnd"/>
    </w:p>
    <w:p w14:paraId="2E4F1B5B" w14:textId="77777777" w:rsidR="00DE6724" w:rsidRPr="00381D11" w:rsidRDefault="00DE6724" w:rsidP="00C27FAA">
      <w:pPr>
        <w:pStyle w:val="SingleTxtG"/>
        <w:ind w:left="3686" w:hanging="851"/>
      </w:pPr>
      <w:r w:rsidRPr="00381D11">
        <w:t>VLI</w:t>
      </w:r>
      <w:r w:rsidRPr="00381D11">
        <w:tab/>
        <w:t>Indice de bouchon de vapeur</w:t>
      </w:r>
    </w:p>
    <w:p w14:paraId="2BD95065" w14:textId="77777777" w:rsidR="00DE6724" w:rsidRPr="00381D11" w:rsidRDefault="00DE6724" w:rsidP="00DE6724">
      <w:pPr>
        <w:pStyle w:val="SingleTxtG"/>
        <w:ind w:left="2268"/>
      </w:pPr>
      <w:r w:rsidRPr="00381D11">
        <w:lastRenderedPageBreak/>
        <w:t xml:space="preserve">Dans la présente annexe et ses appendices, pour simplifier la présentation des tableaux, les Règlements </w:t>
      </w:r>
      <w:r>
        <w:t>ONU</w:t>
      </w:r>
      <w:r w:rsidRPr="00381D11">
        <w:t xml:space="preserve"> et leurs séries d’amendements sont notés sous forme abrégée, comme suit : la série </w:t>
      </w:r>
      <w:r w:rsidRPr="00381D11">
        <w:rPr>
          <w:i/>
        </w:rPr>
        <w:t>YY</w:t>
      </w:r>
      <w:r w:rsidRPr="00381D11">
        <w:t xml:space="preserve"> d’amendements au Règlement </w:t>
      </w:r>
      <w:r>
        <w:t xml:space="preserve">ONU </w:t>
      </w:r>
      <w:r w:rsidRPr="00381D11">
        <w:t>n</w:t>
      </w:r>
      <w:r w:rsidRPr="00381D11">
        <w:rPr>
          <w:vertAlign w:val="superscript"/>
        </w:rPr>
        <w:t>o</w:t>
      </w:r>
      <w:r w:rsidRPr="00381D11">
        <w:t> </w:t>
      </w:r>
      <w:r w:rsidRPr="00381D11">
        <w:rPr>
          <w:i/>
        </w:rPr>
        <w:t>XX</w:t>
      </w:r>
      <w:r w:rsidRPr="00381D11">
        <w:t xml:space="preserve">  est notée « </w:t>
      </w:r>
      <w:r w:rsidRPr="00381D11">
        <w:rPr>
          <w:i/>
        </w:rPr>
        <w:t>RXX.YY</w:t>
      </w:r>
      <w:r w:rsidRPr="00381D11">
        <w:t> ».</w:t>
      </w:r>
    </w:p>
    <w:p w14:paraId="4AEE0077" w14:textId="77777777" w:rsidR="00DE6724" w:rsidRPr="00381D11" w:rsidRDefault="00DE6724" w:rsidP="00DE6724">
      <w:pPr>
        <w:pStyle w:val="SingleTxtG"/>
        <w:keepNext/>
        <w:keepLines/>
        <w:ind w:left="2268" w:hanging="1134"/>
      </w:pPr>
      <w:r w:rsidRPr="00381D11">
        <w:t>5.</w:t>
      </w:r>
      <w:r w:rsidRPr="00381D11">
        <w:tab/>
        <w:t>Introduction</w:t>
      </w:r>
    </w:p>
    <w:p w14:paraId="2794C3E7" w14:textId="77777777" w:rsidR="00DE6724" w:rsidRPr="00381D11" w:rsidRDefault="00DE6724" w:rsidP="00DE6724">
      <w:pPr>
        <w:pStyle w:val="SingleTxtG"/>
        <w:ind w:left="2268"/>
      </w:pPr>
      <w:r w:rsidRPr="00381D11">
        <w:t>Il est reconnu que la qualité des carburants commercialisés joue un rôle décisif dans le niveau et le type des émissions polluantes des véhicules à moteur. La réglementation et les spécifications régissant la qualité de ces carburants ne sont pas encore harmonisées (même au niveau régional) et ne correspondent pas toujours pleinement à la technologie des moteurs de manière à faciliter le respect de la réglementation en vigueur en matière d’émissions de polluants. Étant donné que de nombreuses régions et villes du monde souffrent d’une mauvaise qualité de l’air et optent progressivement pour une réglementation plus stricte en matière d’émissions des véhicules automobiles, le recours à des technologies de réduction des émissions plus avancées en ce qui concerne les moteurs devient nécessaire, ce qui entraîne la nécessité cruciale d’améliorer la qualité des carburants commercialisés.</w:t>
      </w:r>
    </w:p>
    <w:p w14:paraId="112C3343" w14:textId="77777777" w:rsidR="00DE6724" w:rsidRPr="00381D11" w:rsidRDefault="00DE6724" w:rsidP="00DE6724">
      <w:pPr>
        <w:pStyle w:val="SingleTxtG"/>
        <w:ind w:left="2268"/>
        <w:rPr>
          <w:spacing w:val="2"/>
        </w:rPr>
      </w:pPr>
      <w:r w:rsidRPr="00381D11">
        <w:rPr>
          <w:spacing w:val="2"/>
        </w:rPr>
        <w:t xml:space="preserve">La présente recommandation définit une liste de paramètres importants concernant les carburants ayant une incidence sur le respect des niveaux d’émissions des véhicules fixés par la loi et suggère des exigences minimales de qualité des carburants </w:t>
      </w:r>
      <w:r w:rsidRPr="00381D11">
        <w:t>correspondant</w:t>
      </w:r>
      <w:r w:rsidRPr="00381D11">
        <w:rPr>
          <w:spacing w:val="2"/>
        </w:rPr>
        <w:t xml:space="preserve"> aux technologies nécessaires pour atteindre et respecter ces niveaux d’émission. D’autres paramètres peuvent influer sur les émissions de polluants d’échappement, et respecter cette liste peut donc ne pas être suffisant pour permettre de respecter durablement les </w:t>
      </w:r>
      <w:r w:rsidRPr="00381D11">
        <w:t>normes d’émissions pertinentes pour tous les types de véhicules.</w:t>
      </w:r>
    </w:p>
    <w:p w14:paraId="67B7499C" w14:textId="77777777" w:rsidR="00DE6724" w:rsidRPr="00381D11" w:rsidRDefault="00DE6724" w:rsidP="00DE6724">
      <w:pPr>
        <w:pStyle w:val="SingleTxtG"/>
        <w:ind w:left="2268"/>
      </w:pPr>
      <w:r w:rsidRPr="00381D11">
        <w:t xml:space="preserve">La liste de paramètres ci-après a été liée aux limites d’émission fixées dans les différentes séries de Règlements </w:t>
      </w:r>
      <w:r>
        <w:t>ONU</w:t>
      </w:r>
      <w:r w:rsidRPr="00381D11">
        <w:t xml:space="preserve"> n</w:t>
      </w:r>
      <w:r w:rsidRPr="00381D11">
        <w:rPr>
          <w:vertAlign w:val="superscript"/>
        </w:rPr>
        <w:t>os</w:t>
      </w:r>
      <w:r w:rsidRPr="00381D11">
        <w:t> 83 et 49 jusqu’à R83.</w:t>
      </w:r>
      <w:r>
        <w:t>07</w:t>
      </w:r>
      <w:r w:rsidRPr="00381D11">
        <w:t xml:space="preserve"> (ligne B) et R49.</w:t>
      </w:r>
      <w:r>
        <w:t>06</w:t>
      </w:r>
      <w:r w:rsidRPr="00381D11">
        <w:t xml:space="preserve"> (ligne B1</w:t>
      </w:r>
      <w:r>
        <w:t>).</w:t>
      </w:r>
      <w:r w:rsidR="00C27FAA">
        <w:t xml:space="preserve"> </w:t>
      </w:r>
      <w:r>
        <w:t>Actuellement, cet amendement n’apportera aucun changement par rapport</w:t>
      </w:r>
      <w:r w:rsidRPr="00381D11">
        <w:t xml:space="preserve"> </w:t>
      </w:r>
      <w:r>
        <w:t xml:space="preserve">aux engins mobiles non routiers. </w:t>
      </w:r>
      <w:r w:rsidRPr="00381D11">
        <w:t>Une extension visant à prendre en compte des limites d’émissions plus strictes pourra être nécessaire en temps voulu, en vue de garder la présente recommandation à jour à l’égard du progrès technique.</w:t>
      </w:r>
    </w:p>
    <w:p w14:paraId="7D8FCF51" w14:textId="77777777" w:rsidR="00DE6724" w:rsidRPr="00381D11" w:rsidRDefault="00DE6724" w:rsidP="00DE6724">
      <w:pPr>
        <w:pStyle w:val="SingleTxtG"/>
        <w:ind w:left="2268"/>
      </w:pPr>
      <w:r w:rsidRPr="00381D11">
        <w:t>Les normes relatives aux carburants du CEN ont été élaborées à partir des caractéristiques technologiques des carburants en fonction de seuils d’émissions fixés par la législation européenne. Ces normes, élaborées sur le plan technique entre les diverses parties prenantes au CEN, permettent de fournir au marché européen des carburants qui sont essentiellement adaptés à l’objectif visé.</w:t>
      </w:r>
    </w:p>
    <w:p w14:paraId="11115AFA" w14:textId="77777777" w:rsidR="00DE6724" w:rsidRPr="00381D11" w:rsidRDefault="00DE6724" w:rsidP="00DE6724">
      <w:pPr>
        <w:pStyle w:val="SingleTxtG"/>
        <w:ind w:left="2268"/>
      </w:pPr>
      <w:r w:rsidRPr="00381D11">
        <w:t>L’application parallèle de normes adéquates relatives aux carburants commercialisés doit être un élément important d’une démarche intégrée de la part des Parties contractantes en vue de réduire de manière durable les émissions pendant la durée de vie de tous les véhicules à moteur.</w:t>
      </w:r>
    </w:p>
    <w:p w14:paraId="61DBE8BB" w14:textId="77777777" w:rsidR="00DE6724" w:rsidRPr="00381D11" w:rsidRDefault="00DE6724" w:rsidP="00DE6724">
      <w:pPr>
        <w:pStyle w:val="SingleTxtG"/>
        <w:keepNext/>
        <w:keepLines/>
        <w:ind w:left="2268" w:hanging="1134"/>
      </w:pPr>
      <w:r w:rsidRPr="00381D11">
        <w:t>6.</w:t>
      </w:r>
      <w:r w:rsidRPr="00381D11">
        <w:tab/>
        <w:t>Teneur des appendices</w:t>
      </w:r>
    </w:p>
    <w:p w14:paraId="4C7C4BD0" w14:textId="77777777" w:rsidR="00DE6724" w:rsidRPr="00381D11" w:rsidRDefault="00DE6724" w:rsidP="00DE6724">
      <w:pPr>
        <w:pStyle w:val="SingleTxtG"/>
        <w:ind w:left="2268"/>
      </w:pPr>
      <w:r w:rsidRPr="00381D11">
        <w:tab/>
        <w:t>L’appendice 1 retrace l’évolution historique des normes d’émissions et de la qualité des carburants utilisés par les véhicules routiers et par les engins mobiles non routiers (d’après les normes du CEN).</w:t>
      </w:r>
    </w:p>
    <w:p w14:paraId="57754A65" w14:textId="77777777" w:rsidR="00DE6724" w:rsidRPr="00381D11" w:rsidRDefault="00DE6724" w:rsidP="00DE6724">
      <w:pPr>
        <w:pStyle w:val="SingleTxtG"/>
        <w:ind w:left="2268"/>
        <w:rPr>
          <w:spacing w:val="2"/>
        </w:rPr>
      </w:pPr>
      <w:r w:rsidRPr="00381D11">
        <w:tab/>
      </w:r>
      <w:r w:rsidRPr="00381D11">
        <w:rPr>
          <w:spacing w:val="2"/>
        </w:rPr>
        <w:t xml:space="preserve">L’appendice 2 détaille les paramètres relatifs aux carburants en fonction de la progression des normes d’émission de l’ONU nécessitant l’utilisation d’une </w:t>
      </w:r>
      <w:r w:rsidRPr="00381D11">
        <w:t>technologie</w:t>
      </w:r>
      <w:r w:rsidRPr="00381D11">
        <w:rPr>
          <w:spacing w:val="2"/>
        </w:rPr>
        <w:t xml:space="preserve"> avancée de traitement aval des gaz d’échappement sur laquelle influe la qualité des carburants commercialisés.</w:t>
      </w:r>
    </w:p>
    <w:p w14:paraId="49B3EABE" w14:textId="77777777" w:rsidR="00DE6724" w:rsidRPr="00381D11" w:rsidRDefault="00DE6724" w:rsidP="00DE6724">
      <w:pPr>
        <w:pStyle w:val="SingleTxtG"/>
        <w:ind w:left="2268"/>
      </w:pPr>
      <w:r w:rsidRPr="00381D11">
        <w:tab/>
        <w:t xml:space="preserve">L’appendice 3 montre la corrélation entre les séries de Règlements </w:t>
      </w:r>
      <w:r>
        <w:t>ONU</w:t>
      </w:r>
      <w:r w:rsidRPr="00381D11">
        <w:t xml:space="preserve"> n</w:t>
      </w:r>
      <w:r w:rsidRPr="00381D11">
        <w:rPr>
          <w:vertAlign w:val="superscript"/>
        </w:rPr>
        <w:t>os</w:t>
      </w:r>
      <w:r w:rsidRPr="00381D11">
        <w:t> 83, 49 et 96 et les normes européennes correspondantes.</w:t>
      </w:r>
    </w:p>
    <w:p w14:paraId="16416400" w14:textId="77777777" w:rsidR="00DE6724" w:rsidRPr="00381D11" w:rsidRDefault="00DE6724" w:rsidP="00DE6724">
      <w:pPr>
        <w:pStyle w:val="SingleTxtG"/>
        <w:ind w:left="2268"/>
      </w:pPr>
      <w:r w:rsidRPr="00381D11">
        <w:lastRenderedPageBreak/>
        <w:tab/>
        <w:t>L’appendice 4 renvoie à un document d’orientation concernant les bonnes pratiques en matière de maîtrise de la qualité des carburants.</w:t>
      </w:r>
    </w:p>
    <w:p w14:paraId="65A619D5" w14:textId="77777777" w:rsidR="00DE6724" w:rsidRPr="00381D11" w:rsidRDefault="00DE6724" w:rsidP="00DE6724">
      <w:pPr>
        <w:pStyle w:val="SingleTxtG"/>
        <w:keepNext/>
        <w:keepLines/>
        <w:ind w:left="2268" w:hanging="1134"/>
      </w:pPr>
      <w:r w:rsidRPr="00381D11">
        <w:t>7.</w:t>
      </w:r>
      <w:r w:rsidRPr="00381D11">
        <w:tab/>
        <w:t>Qualité des carburants commercialisés</w:t>
      </w:r>
    </w:p>
    <w:p w14:paraId="3039E54F" w14:textId="77777777" w:rsidR="00DE6724" w:rsidRPr="00381D11" w:rsidRDefault="00DE6724" w:rsidP="00DE6724">
      <w:pPr>
        <w:pStyle w:val="SingleTxtG"/>
        <w:ind w:left="2268"/>
      </w:pPr>
      <w:r w:rsidRPr="00381D11">
        <w:t xml:space="preserve">Le lien clairement démontré entre les normes relatives aux émissions </w:t>
      </w:r>
      <w:r w:rsidR="00C27FAA">
        <w:t>−</w:t>
      </w:r>
      <w:r w:rsidRPr="00381D11">
        <w:t xml:space="preserve"> mises en œuvre tant par les États-Unis d’Amérique que le Japon et l’Union européenne </w:t>
      </w:r>
      <w:r w:rsidR="00C27FAA">
        <w:t>−</w:t>
      </w:r>
      <w:r w:rsidRPr="00381D11">
        <w:t xml:space="preserve"> et la qualité des carburants commercialisés devrait avoir un effet incitatif dans les régions du monde qui actuellement introduisent pour la première fois des normes d’émissions concernant les véhicules routiers à moteur et les engins mobiles non routiers, ou en adoptent de plus strictes.</w:t>
      </w:r>
    </w:p>
    <w:p w14:paraId="381ED4E0" w14:textId="77777777" w:rsidR="00DE6724" w:rsidRDefault="00DE6724" w:rsidP="00DE6724">
      <w:pPr>
        <w:pStyle w:val="SingleTxtG"/>
        <w:keepNext/>
        <w:keepLines/>
        <w:ind w:left="2268" w:hanging="1134"/>
      </w:pPr>
      <w:r w:rsidRPr="00381D11">
        <w:t>7.1</w:t>
      </w:r>
      <w:r>
        <w:tab/>
        <w:t>Essence −</w:t>
      </w:r>
      <w:r w:rsidRPr="00381D11">
        <w:t xml:space="preserve"> véhicules routiers</w:t>
      </w:r>
    </w:p>
    <w:tbl>
      <w:tblPr>
        <w:tblW w:w="10408" w:type="dxa"/>
        <w:tblInd w:w="70" w:type="dxa"/>
        <w:tblLayout w:type="fixed"/>
        <w:tblCellMar>
          <w:left w:w="70" w:type="dxa"/>
          <w:right w:w="70" w:type="dxa"/>
        </w:tblCellMar>
        <w:tblLook w:val="04A0" w:firstRow="1" w:lastRow="0" w:firstColumn="1" w:lastColumn="0" w:noHBand="0" w:noVBand="1"/>
      </w:tblPr>
      <w:tblGrid>
        <w:gridCol w:w="1417"/>
        <w:gridCol w:w="1133"/>
        <w:gridCol w:w="1349"/>
        <w:gridCol w:w="1349"/>
        <w:gridCol w:w="1349"/>
        <w:gridCol w:w="850"/>
        <w:gridCol w:w="1085"/>
        <w:gridCol w:w="1842"/>
        <w:gridCol w:w="34"/>
      </w:tblGrid>
      <w:tr w:rsidR="00DE6724" w:rsidRPr="00073CEF" w14:paraId="51695861" w14:textId="77777777" w:rsidTr="00DE6724">
        <w:trPr>
          <w:gridAfter w:val="1"/>
          <w:wAfter w:w="34" w:type="dxa"/>
          <w:trHeight w:val="465"/>
        </w:trPr>
        <w:tc>
          <w:tcPr>
            <w:tcW w:w="1417" w:type="dxa"/>
            <w:vMerge w:val="restart"/>
            <w:tcBorders>
              <w:top w:val="nil"/>
              <w:left w:val="nil"/>
              <w:bottom w:val="single" w:sz="12" w:space="0" w:color="auto"/>
              <w:right w:val="nil"/>
            </w:tcBorders>
            <w:vAlign w:val="center"/>
            <w:hideMark/>
          </w:tcPr>
          <w:p w14:paraId="11D972AA" w14:textId="77777777" w:rsidR="00DE6724" w:rsidRPr="00073CEF" w:rsidRDefault="00DE6724" w:rsidP="00C27FAA">
            <w:pPr>
              <w:spacing w:line="200" w:lineRule="exact"/>
              <w:rPr>
                <w:i/>
                <w:sz w:val="18"/>
                <w:szCs w:val="18"/>
                <w:lang w:val="en-US" w:eastAsia="de-DE"/>
              </w:rPr>
            </w:pPr>
            <w:r w:rsidRPr="00C46F3A">
              <w:rPr>
                <w:i/>
                <w:sz w:val="16"/>
                <w:szCs w:val="16"/>
              </w:rPr>
              <w:t>Essence sans plomb</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5E109CB4" w14:textId="77777777" w:rsidR="00DE6724" w:rsidRPr="00073CEF" w:rsidRDefault="00DE6724" w:rsidP="00DE6724">
            <w:pPr>
              <w:jc w:val="center"/>
              <w:rPr>
                <w:i/>
                <w:sz w:val="18"/>
                <w:szCs w:val="18"/>
                <w:lang w:val="en-US" w:eastAsia="de-DE"/>
              </w:rPr>
            </w:pPr>
            <w:r w:rsidRPr="00073CEF">
              <w:rPr>
                <w:i/>
                <w:sz w:val="18"/>
                <w:szCs w:val="18"/>
                <w:lang w:val="en-US"/>
              </w:rPr>
              <w:t>R83.03</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3E588107" w14:textId="77777777" w:rsidR="00DE6724" w:rsidRPr="00073CEF" w:rsidRDefault="00DE6724" w:rsidP="00DE6724">
            <w:pPr>
              <w:jc w:val="center"/>
              <w:rPr>
                <w:i/>
                <w:sz w:val="18"/>
                <w:szCs w:val="18"/>
                <w:lang w:val="en-US" w:eastAsia="de-DE"/>
              </w:rPr>
            </w:pPr>
            <w:r w:rsidRPr="00073CEF">
              <w:rPr>
                <w:i/>
                <w:sz w:val="18"/>
                <w:szCs w:val="18"/>
                <w:lang w:val="en-US"/>
              </w:rPr>
              <w:t>R83.05 (</w:t>
            </w:r>
            <w:proofErr w:type="spellStart"/>
            <w:r>
              <w:rPr>
                <w:i/>
                <w:sz w:val="18"/>
                <w:szCs w:val="18"/>
                <w:lang w:val="en-US"/>
              </w:rPr>
              <w:t>ligne</w:t>
            </w:r>
            <w:proofErr w:type="spellEnd"/>
            <w:r w:rsidRPr="00073CEF">
              <w:rPr>
                <w:i/>
                <w:sz w:val="18"/>
                <w:szCs w:val="18"/>
                <w:lang w:val="en-US"/>
              </w:rPr>
              <w:t xml:space="preserve"> A)</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645AC900" w14:textId="77777777" w:rsidR="00DE6724" w:rsidRPr="00073CEF" w:rsidRDefault="00DE6724" w:rsidP="00DE6724">
            <w:pPr>
              <w:jc w:val="center"/>
              <w:rPr>
                <w:i/>
                <w:sz w:val="18"/>
                <w:szCs w:val="18"/>
                <w:lang w:val="en-US" w:eastAsia="de-DE"/>
              </w:rPr>
            </w:pPr>
            <w:r w:rsidRPr="00073CEF">
              <w:rPr>
                <w:i/>
                <w:sz w:val="18"/>
                <w:szCs w:val="18"/>
                <w:lang w:val="en-US"/>
              </w:rPr>
              <w:t>R83.05 (</w:t>
            </w:r>
            <w:proofErr w:type="spellStart"/>
            <w:r>
              <w:rPr>
                <w:i/>
                <w:sz w:val="18"/>
                <w:szCs w:val="18"/>
                <w:lang w:val="en-US"/>
              </w:rPr>
              <w:t>ligne</w:t>
            </w:r>
            <w:proofErr w:type="spellEnd"/>
            <w:r w:rsidRPr="00073CEF">
              <w:rPr>
                <w:i/>
                <w:sz w:val="18"/>
                <w:szCs w:val="18"/>
                <w:lang w:val="en-US"/>
              </w:rPr>
              <w:t xml:space="preserve"> B)</w:t>
            </w:r>
          </w:p>
        </w:tc>
        <w:tc>
          <w:tcPr>
            <w:tcW w:w="1349" w:type="dxa"/>
            <w:vMerge w:val="restart"/>
            <w:tcBorders>
              <w:top w:val="single" w:sz="6" w:space="0" w:color="auto"/>
              <w:left w:val="single" w:sz="6" w:space="0" w:color="auto"/>
              <w:bottom w:val="single" w:sz="12" w:space="0" w:color="auto"/>
              <w:right w:val="single" w:sz="4" w:space="0" w:color="auto"/>
            </w:tcBorders>
            <w:vAlign w:val="center"/>
            <w:hideMark/>
          </w:tcPr>
          <w:p w14:paraId="09DDEE94" w14:textId="77777777" w:rsidR="00DE6724" w:rsidRPr="00073CEF" w:rsidRDefault="00DE6724" w:rsidP="00DE6724">
            <w:pPr>
              <w:jc w:val="center"/>
              <w:rPr>
                <w:i/>
                <w:sz w:val="18"/>
                <w:szCs w:val="18"/>
                <w:lang w:val="en-US"/>
              </w:rPr>
            </w:pPr>
            <w:r w:rsidRPr="00073CEF">
              <w:rPr>
                <w:i/>
                <w:sz w:val="18"/>
                <w:szCs w:val="18"/>
                <w:lang w:val="en-US"/>
              </w:rPr>
              <w:t>R83.06</w:t>
            </w:r>
          </w:p>
        </w:tc>
        <w:tc>
          <w:tcPr>
            <w:tcW w:w="1935" w:type="dxa"/>
            <w:gridSpan w:val="2"/>
            <w:tcBorders>
              <w:top w:val="single" w:sz="6" w:space="0" w:color="auto"/>
              <w:left w:val="single" w:sz="4" w:space="0" w:color="auto"/>
              <w:bottom w:val="single" w:sz="4" w:space="0" w:color="auto"/>
              <w:right w:val="single" w:sz="4" w:space="0" w:color="auto"/>
            </w:tcBorders>
            <w:vAlign w:val="center"/>
            <w:hideMark/>
          </w:tcPr>
          <w:p w14:paraId="2216549F" w14:textId="77777777" w:rsidR="00DE6724" w:rsidRPr="00073CEF" w:rsidRDefault="00DE6724" w:rsidP="00DE6724">
            <w:pPr>
              <w:jc w:val="center"/>
              <w:rPr>
                <w:i/>
                <w:sz w:val="18"/>
                <w:szCs w:val="18"/>
                <w:lang w:val="en-US" w:eastAsia="de-DE"/>
              </w:rPr>
            </w:pPr>
            <w:r w:rsidRPr="00073CEF">
              <w:rPr>
                <w:i/>
                <w:sz w:val="18"/>
                <w:szCs w:val="18"/>
                <w:lang w:val="en-US"/>
              </w:rPr>
              <w:t>R83.07</w:t>
            </w:r>
          </w:p>
        </w:tc>
        <w:tc>
          <w:tcPr>
            <w:tcW w:w="1842" w:type="dxa"/>
            <w:vMerge w:val="restart"/>
            <w:tcBorders>
              <w:top w:val="single" w:sz="6" w:space="0" w:color="auto"/>
              <w:left w:val="single" w:sz="4" w:space="0" w:color="auto"/>
              <w:bottom w:val="single" w:sz="12" w:space="0" w:color="auto"/>
              <w:right w:val="single" w:sz="6" w:space="0" w:color="auto"/>
            </w:tcBorders>
            <w:vAlign w:val="center"/>
            <w:hideMark/>
          </w:tcPr>
          <w:p w14:paraId="4DB91BB9" w14:textId="77777777" w:rsidR="00DE6724" w:rsidRPr="00073CEF" w:rsidRDefault="00DE6724" w:rsidP="00DE6724">
            <w:pPr>
              <w:jc w:val="center"/>
              <w:rPr>
                <w:i/>
                <w:sz w:val="18"/>
                <w:szCs w:val="18"/>
                <w:lang w:val="en-US" w:eastAsia="de-DE"/>
              </w:rPr>
            </w:pPr>
            <w:r w:rsidRPr="00C46F3A">
              <w:rPr>
                <w:i/>
                <w:sz w:val="16"/>
                <w:szCs w:val="16"/>
              </w:rPr>
              <w:t>Méthode d’essai</w:t>
            </w:r>
          </w:p>
        </w:tc>
      </w:tr>
      <w:tr w:rsidR="00DE6724" w:rsidRPr="00073CEF" w14:paraId="67CDF9F1" w14:textId="77777777" w:rsidTr="00DE6724">
        <w:trPr>
          <w:gridAfter w:val="1"/>
          <w:wAfter w:w="34" w:type="dxa"/>
          <w:trHeight w:val="360"/>
        </w:trPr>
        <w:tc>
          <w:tcPr>
            <w:tcW w:w="1417" w:type="dxa"/>
            <w:vMerge/>
            <w:tcBorders>
              <w:top w:val="nil"/>
              <w:left w:val="nil"/>
              <w:bottom w:val="single" w:sz="12" w:space="0" w:color="auto"/>
              <w:right w:val="nil"/>
            </w:tcBorders>
            <w:vAlign w:val="center"/>
            <w:hideMark/>
          </w:tcPr>
          <w:p w14:paraId="517068B7" w14:textId="77777777" w:rsidR="00DE6724" w:rsidRPr="00073CEF" w:rsidRDefault="00DE6724" w:rsidP="00DE6724">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606E0866" w14:textId="77777777" w:rsidR="00DE6724" w:rsidRPr="00073CEF" w:rsidRDefault="00DE6724" w:rsidP="00DE6724">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78451BAD" w14:textId="77777777" w:rsidR="00DE6724" w:rsidRPr="00073CEF" w:rsidRDefault="00DE6724" w:rsidP="00DE6724">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0E43A7E6" w14:textId="77777777" w:rsidR="00DE6724" w:rsidRPr="00073CEF" w:rsidRDefault="00DE6724" w:rsidP="00DE6724">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4" w:space="0" w:color="auto"/>
            </w:tcBorders>
            <w:vAlign w:val="center"/>
            <w:hideMark/>
          </w:tcPr>
          <w:p w14:paraId="548CD355" w14:textId="77777777" w:rsidR="00DE6724" w:rsidRPr="00073CEF" w:rsidRDefault="00DE6724" w:rsidP="00DE6724">
            <w:pPr>
              <w:suppressAutoHyphens w:val="0"/>
              <w:spacing w:line="240" w:lineRule="auto"/>
              <w:rPr>
                <w:i/>
                <w:sz w:val="18"/>
                <w:szCs w:val="18"/>
                <w:lang w:val="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3994473C" w14:textId="77777777" w:rsidR="00DE6724" w:rsidRPr="00073CEF" w:rsidRDefault="00DE6724" w:rsidP="00DE6724">
            <w:pPr>
              <w:jc w:val="center"/>
              <w:rPr>
                <w:i/>
                <w:sz w:val="18"/>
                <w:szCs w:val="18"/>
                <w:lang w:val="en-US"/>
              </w:rPr>
            </w:pPr>
            <w:r w:rsidRPr="00073CEF">
              <w:rPr>
                <w:i/>
                <w:sz w:val="18"/>
                <w:szCs w:val="18"/>
                <w:lang w:val="en-US"/>
              </w:rPr>
              <w:t>E5</w:t>
            </w:r>
          </w:p>
        </w:tc>
        <w:tc>
          <w:tcPr>
            <w:tcW w:w="1085" w:type="dxa"/>
            <w:tcBorders>
              <w:top w:val="single" w:sz="4" w:space="0" w:color="auto"/>
              <w:left w:val="single" w:sz="4" w:space="0" w:color="auto"/>
              <w:bottom w:val="single" w:sz="12" w:space="0" w:color="auto"/>
              <w:right w:val="single" w:sz="4" w:space="0" w:color="auto"/>
            </w:tcBorders>
            <w:vAlign w:val="center"/>
            <w:hideMark/>
          </w:tcPr>
          <w:p w14:paraId="087D9D18" w14:textId="77777777" w:rsidR="00DE6724" w:rsidRPr="00073CEF" w:rsidRDefault="00DE6724" w:rsidP="00DE6724">
            <w:pPr>
              <w:jc w:val="center"/>
              <w:rPr>
                <w:i/>
                <w:sz w:val="18"/>
                <w:szCs w:val="18"/>
                <w:lang w:val="en-US"/>
              </w:rPr>
            </w:pPr>
            <w:r w:rsidRPr="00073CEF">
              <w:rPr>
                <w:i/>
                <w:sz w:val="18"/>
                <w:szCs w:val="18"/>
                <w:lang w:val="en-US"/>
              </w:rPr>
              <w:t>E10</w:t>
            </w:r>
          </w:p>
        </w:tc>
        <w:tc>
          <w:tcPr>
            <w:tcW w:w="1842" w:type="dxa"/>
            <w:vMerge/>
            <w:tcBorders>
              <w:top w:val="single" w:sz="6" w:space="0" w:color="auto"/>
              <w:left w:val="single" w:sz="4" w:space="0" w:color="auto"/>
              <w:bottom w:val="single" w:sz="12" w:space="0" w:color="auto"/>
              <w:right w:val="single" w:sz="6" w:space="0" w:color="auto"/>
            </w:tcBorders>
            <w:vAlign w:val="center"/>
            <w:hideMark/>
          </w:tcPr>
          <w:p w14:paraId="56006275" w14:textId="77777777" w:rsidR="00DE6724" w:rsidRPr="00073CEF" w:rsidRDefault="00DE6724" w:rsidP="00DE6724">
            <w:pPr>
              <w:suppressAutoHyphens w:val="0"/>
              <w:spacing w:line="240" w:lineRule="auto"/>
              <w:rPr>
                <w:i/>
                <w:sz w:val="18"/>
                <w:szCs w:val="18"/>
                <w:lang w:val="en-US" w:eastAsia="de-DE"/>
              </w:rPr>
            </w:pPr>
          </w:p>
        </w:tc>
      </w:tr>
      <w:tr w:rsidR="00DE6724" w:rsidRPr="00073CEF" w14:paraId="5DC84E71" w14:textId="77777777" w:rsidTr="00DE6724">
        <w:trPr>
          <w:gridAfter w:val="1"/>
          <w:wAfter w:w="34" w:type="dxa"/>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63FA91C7" w14:textId="77777777" w:rsidR="00DE6724" w:rsidRPr="00073CEF" w:rsidRDefault="00DE6724" w:rsidP="00DE6724">
            <w:pPr>
              <w:spacing w:after="4"/>
              <w:rPr>
                <w:sz w:val="18"/>
                <w:szCs w:val="18"/>
                <w:lang w:val="en-US" w:eastAsia="de-DE"/>
              </w:rPr>
            </w:pPr>
            <w:r>
              <w:rPr>
                <w:sz w:val="18"/>
                <w:szCs w:val="18"/>
                <w:lang w:val="en-US" w:eastAsia="de-DE"/>
              </w:rPr>
              <w:t>Plomb</w:t>
            </w:r>
            <w:r w:rsidRPr="00073CEF">
              <w:rPr>
                <w:sz w:val="18"/>
                <w:szCs w:val="18"/>
                <w:lang w:val="en-US" w:eastAsia="de-DE"/>
              </w:rPr>
              <w:t xml:space="preserve"> [g/l]</w:t>
            </w:r>
          </w:p>
        </w:tc>
        <w:tc>
          <w:tcPr>
            <w:tcW w:w="1133" w:type="dxa"/>
            <w:tcBorders>
              <w:top w:val="single" w:sz="12" w:space="0" w:color="auto"/>
              <w:left w:val="nil"/>
              <w:bottom w:val="single" w:sz="6" w:space="0" w:color="auto"/>
              <w:right w:val="single" w:sz="6" w:space="0" w:color="auto"/>
            </w:tcBorders>
            <w:vAlign w:val="center"/>
            <w:hideMark/>
          </w:tcPr>
          <w:p w14:paraId="1EB76978" w14:textId="77777777" w:rsidR="00DE6724" w:rsidRPr="00073CEF" w:rsidRDefault="00DE6724" w:rsidP="00DE6724">
            <w:pPr>
              <w:spacing w:after="4"/>
              <w:jc w:val="center"/>
              <w:rPr>
                <w:sz w:val="18"/>
                <w:szCs w:val="18"/>
                <w:lang w:val="en-US" w:eastAsia="de-DE"/>
              </w:rPr>
            </w:pPr>
            <w:r w:rsidRPr="00381D11">
              <w:rPr>
                <w:sz w:val="17"/>
              </w:rPr>
              <w:t xml:space="preserve">Sans ajout délibéré </w:t>
            </w:r>
            <w:r w:rsidRPr="00381D11">
              <w:rPr>
                <w:sz w:val="17"/>
              </w:rPr>
              <w:br/>
              <w:t>(max. ≤ 0,013)</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7D55E2D4" w14:textId="77777777" w:rsidR="00DE6724" w:rsidRPr="00073CEF" w:rsidRDefault="00DE6724" w:rsidP="00DE6724">
            <w:pPr>
              <w:spacing w:after="4"/>
              <w:jc w:val="center"/>
              <w:rPr>
                <w:sz w:val="18"/>
                <w:szCs w:val="18"/>
                <w:lang w:val="en-US" w:eastAsia="de-DE"/>
              </w:rPr>
            </w:pPr>
            <w:r w:rsidRPr="00381D11">
              <w:rPr>
                <w:sz w:val="17"/>
              </w:rPr>
              <w:t xml:space="preserve">Sans ajout délibéré </w:t>
            </w:r>
            <w:r w:rsidRPr="00381D11">
              <w:rPr>
                <w:sz w:val="17"/>
              </w:rPr>
              <w:br/>
              <w:t>(max. ≤ 0,005)</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62EBCEBB" w14:textId="77777777" w:rsidR="00DE6724" w:rsidRPr="00073CEF" w:rsidRDefault="00DE6724" w:rsidP="00DE6724">
            <w:pPr>
              <w:spacing w:after="4"/>
              <w:jc w:val="center"/>
              <w:rPr>
                <w:sz w:val="18"/>
                <w:szCs w:val="18"/>
                <w:lang w:val="en-US" w:eastAsia="de-DE"/>
              </w:rPr>
            </w:pPr>
            <w:r w:rsidRPr="00381D11">
              <w:rPr>
                <w:sz w:val="17"/>
              </w:rPr>
              <w:t xml:space="preserve">Sans ajout délibéré </w:t>
            </w:r>
            <w:r w:rsidRPr="00381D11">
              <w:rPr>
                <w:sz w:val="17"/>
              </w:rPr>
              <w:br/>
              <w:t>(max. ≤ 0,005)</w:t>
            </w:r>
          </w:p>
        </w:tc>
        <w:tc>
          <w:tcPr>
            <w:tcW w:w="1349" w:type="dxa"/>
            <w:tcBorders>
              <w:top w:val="single" w:sz="12" w:space="0" w:color="auto"/>
              <w:left w:val="single" w:sz="6" w:space="0" w:color="auto"/>
              <w:bottom w:val="single" w:sz="6" w:space="0" w:color="auto"/>
              <w:right w:val="single" w:sz="4" w:space="0" w:color="auto"/>
            </w:tcBorders>
            <w:vAlign w:val="center"/>
            <w:hideMark/>
          </w:tcPr>
          <w:p w14:paraId="0B66D58C" w14:textId="77777777" w:rsidR="00DE6724" w:rsidRPr="00073CEF" w:rsidRDefault="00DE6724" w:rsidP="00DE6724">
            <w:pPr>
              <w:spacing w:after="4"/>
              <w:jc w:val="center"/>
              <w:rPr>
                <w:sz w:val="18"/>
                <w:szCs w:val="18"/>
                <w:lang w:val="en-US" w:eastAsia="de-DE"/>
              </w:rPr>
            </w:pPr>
            <w:r w:rsidRPr="00381D11">
              <w:rPr>
                <w:sz w:val="17"/>
              </w:rPr>
              <w:t xml:space="preserve">Sans ajout délibéré </w:t>
            </w:r>
            <w:r w:rsidRPr="00381D11">
              <w:rPr>
                <w:sz w:val="17"/>
              </w:rPr>
              <w:br/>
              <w:t>(max. ≤ 0,005)</w:t>
            </w:r>
          </w:p>
        </w:tc>
        <w:tc>
          <w:tcPr>
            <w:tcW w:w="1935" w:type="dxa"/>
            <w:gridSpan w:val="2"/>
            <w:tcBorders>
              <w:top w:val="single" w:sz="12" w:space="0" w:color="auto"/>
              <w:left w:val="single" w:sz="4" w:space="0" w:color="auto"/>
              <w:bottom w:val="single" w:sz="6" w:space="0" w:color="auto"/>
              <w:right w:val="single" w:sz="4" w:space="0" w:color="auto"/>
            </w:tcBorders>
            <w:vAlign w:val="center"/>
            <w:hideMark/>
          </w:tcPr>
          <w:p w14:paraId="031B07C5" w14:textId="77777777" w:rsidR="00DE6724" w:rsidRPr="00073CEF" w:rsidRDefault="00DE6724" w:rsidP="00DE6724">
            <w:pPr>
              <w:spacing w:after="4"/>
              <w:jc w:val="center"/>
              <w:rPr>
                <w:sz w:val="18"/>
                <w:szCs w:val="18"/>
                <w:lang w:val="en-US" w:eastAsia="de-DE"/>
              </w:rPr>
            </w:pPr>
            <w:r w:rsidRPr="00381D11">
              <w:rPr>
                <w:sz w:val="17"/>
              </w:rPr>
              <w:t xml:space="preserve">Sans ajout délibéré </w:t>
            </w:r>
            <w:r w:rsidRPr="00381D11">
              <w:rPr>
                <w:sz w:val="17"/>
              </w:rPr>
              <w:br/>
              <w:t>(max. ≤ 0,005)</w:t>
            </w:r>
          </w:p>
        </w:tc>
        <w:tc>
          <w:tcPr>
            <w:tcW w:w="1842" w:type="dxa"/>
            <w:tcBorders>
              <w:top w:val="single" w:sz="12" w:space="0" w:color="auto"/>
              <w:left w:val="single" w:sz="4" w:space="0" w:color="auto"/>
              <w:bottom w:val="single" w:sz="6" w:space="0" w:color="auto"/>
              <w:right w:val="single" w:sz="6" w:space="0" w:color="auto"/>
            </w:tcBorders>
            <w:vAlign w:val="center"/>
            <w:hideMark/>
          </w:tcPr>
          <w:p w14:paraId="3F05D4FA" w14:textId="77777777" w:rsidR="00DE6724" w:rsidRPr="00073CEF" w:rsidRDefault="00DE6724" w:rsidP="00DE6724">
            <w:pPr>
              <w:spacing w:after="4"/>
              <w:jc w:val="center"/>
              <w:rPr>
                <w:sz w:val="18"/>
                <w:szCs w:val="18"/>
                <w:lang w:val="en-US" w:eastAsia="de-DE"/>
              </w:rPr>
            </w:pPr>
            <w:r w:rsidRPr="00073CEF">
              <w:rPr>
                <w:sz w:val="18"/>
                <w:szCs w:val="18"/>
                <w:lang w:val="en-US" w:eastAsia="de-DE"/>
              </w:rPr>
              <w:t>EN 237</w:t>
            </w:r>
          </w:p>
        </w:tc>
      </w:tr>
      <w:tr w:rsidR="00DE6724" w:rsidRPr="00073CEF" w14:paraId="73E578E1" w14:textId="77777777" w:rsidTr="00DE6724">
        <w:trPr>
          <w:gridAfter w:val="1"/>
          <w:wAfter w:w="34" w:type="dxa"/>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68762ACD" w14:textId="77777777" w:rsidR="00DE6724" w:rsidRPr="00073CEF" w:rsidRDefault="00DE6724" w:rsidP="00DE6724">
            <w:pPr>
              <w:spacing w:after="4"/>
              <w:rPr>
                <w:bCs/>
                <w:sz w:val="18"/>
                <w:szCs w:val="18"/>
                <w:lang w:val="en-US" w:eastAsia="de-DE"/>
              </w:rPr>
            </w:pPr>
            <w:r w:rsidRPr="00381D11">
              <w:rPr>
                <w:sz w:val="17"/>
              </w:rPr>
              <w:t xml:space="preserve">Soufre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1854EDF1"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500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D38E682"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150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AEFC64B"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3B970682" w14:textId="77777777" w:rsidR="00DE6724" w:rsidRPr="00073CEF" w:rsidRDefault="00DE6724" w:rsidP="00DE6724">
            <w:pPr>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BE18C35" w14:textId="77777777" w:rsidR="00DE6724" w:rsidRPr="00073CEF" w:rsidRDefault="00DE6724" w:rsidP="00DE6724">
            <w:pPr>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06CCA513"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DE6724" w:rsidRPr="00073CEF" w14:paraId="579C0B88"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455B4BAB" w14:textId="77777777" w:rsidR="00DE6724" w:rsidRPr="00073CEF" w:rsidRDefault="00DE6724" w:rsidP="002F3C73">
            <w:pPr>
              <w:spacing w:after="40"/>
              <w:rPr>
                <w:sz w:val="18"/>
                <w:szCs w:val="18"/>
                <w:lang w:val="en-US" w:eastAsia="de-DE"/>
              </w:rPr>
            </w:pPr>
            <w:r w:rsidRPr="00381D11">
              <w:rPr>
                <w:sz w:val="17"/>
              </w:rPr>
              <w:t>Additifs métalliques</w:t>
            </w:r>
            <w:r>
              <w:rPr>
                <w:sz w:val="17"/>
              </w:rPr>
              <w:t xml:space="preserve"> </w:t>
            </w:r>
            <w:r w:rsidRPr="00073CEF">
              <w:rPr>
                <w:sz w:val="18"/>
                <w:szCs w:val="18"/>
                <w:lang w:val="en-US" w:eastAsia="de-DE"/>
              </w:rPr>
              <w:t>[mg/l]</w:t>
            </w:r>
          </w:p>
        </w:tc>
        <w:tc>
          <w:tcPr>
            <w:tcW w:w="7115" w:type="dxa"/>
            <w:gridSpan w:val="6"/>
            <w:tcBorders>
              <w:top w:val="single" w:sz="6" w:space="0" w:color="auto"/>
              <w:left w:val="nil"/>
              <w:bottom w:val="single" w:sz="6" w:space="0" w:color="auto"/>
              <w:right w:val="single" w:sz="4" w:space="0" w:color="auto"/>
            </w:tcBorders>
            <w:vAlign w:val="center"/>
            <w:hideMark/>
          </w:tcPr>
          <w:p w14:paraId="5A72C9BE" w14:textId="77777777" w:rsidR="00DE6724" w:rsidRPr="00073CEF" w:rsidRDefault="00DE6724" w:rsidP="002F3C73">
            <w:pPr>
              <w:spacing w:after="40"/>
              <w:jc w:val="center"/>
              <w:rPr>
                <w:sz w:val="18"/>
                <w:szCs w:val="18"/>
                <w:lang w:val="en-US" w:eastAsia="de-DE"/>
              </w:rPr>
            </w:pPr>
            <w:r w:rsidRPr="00381D11">
              <w:rPr>
                <w:sz w:val="17"/>
              </w:rPr>
              <w:t>Non autorisé</w:t>
            </w:r>
          </w:p>
        </w:tc>
        <w:tc>
          <w:tcPr>
            <w:tcW w:w="1842" w:type="dxa"/>
            <w:tcBorders>
              <w:top w:val="single" w:sz="6" w:space="0" w:color="auto"/>
              <w:left w:val="single" w:sz="4" w:space="0" w:color="auto"/>
              <w:bottom w:val="single" w:sz="6" w:space="0" w:color="auto"/>
              <w:right w:val="single" w:sz="6" w:space="0" w:color="auto"/>
            </w:tcBorders>
            <w:vAlign w:val="center"/>
          </w:tcPr>
          <w:p w14:paraId="00B26A13" w14:textId="77777777" w:rsidR="00DE6724" w:rsidRPr="00073CEF" w:rsidRDefault="00DE6724" w:rsidP="002F3C73">
            <w:pPr>
              <w:spacing w:after="40"/>
              <w:jc w:val="center"/>
              <w:rPr>
                <w:sz w:val="18"/>
                <w:szCs w:val="18"/>
                <w:lang w:val="en-US" w:eastAsia="de-DE"/>
              </w:rPr>
            </w:pPr>
          </w:p>
        </w:tc>
      </w:tr>
      <w:tr w:rsidR="00DE6724" w:rsidRPr="00073CEF" w14:paraId="2AD0416A"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87335D4" w14:textId="77777777" w:rsidR="00DE6724" w:rsidRPr="00073CEF" w:rsidRDefault="00DE6724" w:rsidP="002F3C73">
            <w:pPr>
              <w:spacing w:after="40"/>
              <w:rPr>
                <w:sz w:val="18"/>
                <w:szCs w:val="18"/>
                <w:lang w:val="en-US" w:eastAsia="de-DE"/>
              </w:rPr>
            </w:pPr>
            <w:proofErr w:type="spellStart"/>
            <w:r w:rsidRPr="00073CEF">
              <w:rPr>
                <w:sz w:val="18"/>
                <w:szCs w:val="18"/>
                <w:lang w:val="en-US" w:eastAsia="de-DE"/>
              </w:rPr>
              <w:t>Oxyg</w:t>
            </w:r>
            <w:r>
              <w:rPr>
                <w:sz w:val="18"/>
                <w:szCs w:val="18"/>
                <w:lang w:val="en-US" w:eastAsia="de-DE"/>
              </w:rPr>
              <w:t>è</w:t>
            </w:r>
            <w:r w:rsidRPr="00073CEF">
              <w:rPr>
                <w:sz w:val="18"/>
                <w:szCs w:val="18"/>
                <w:lang w:val="en-US" w:eastAsia="de-DE"/>
              </w:rPr>
              <w:t>n</w:t>
            </w:r>
            <w:r>
              <w:rPr>
                <w:sz w:val="18"/>
                <w:szCs w:val="18"/>
                <w:lang w:val="en-US" w:eastAsia="de-DE"/>
              </w:rPr>
              <w:t>e</w:t>
            </w:r>
            <w:proofErr w:type="spellEnd"/>
            <w:r w:rsidRPr="00073CEF">
              <w:rPr>
                <w:sz w:val="18"/>
                <w:szCs w:val="18"/>
                <w:lang w:val="en-US" w:eastAsia="de-DE"/>
              </w:rPr>
              <w:t xml:space="preserve"> [%m/m]</w:t>
            </w:r>
          </w:p>
        </w:tc>
        <w:tc>
          <w:tcPr>
            <w:tcW w:w="1133" w:type="dxa"/>
            <w:tcBorders>
              <w:top w:val="single" w:sz="6" w:space="0" w:color="auto"/>
              <w:left w:val="nil"/>
              <w:bottom w:val="single" w:sz="6" w:space="0" w:color="auto"/>
              <w:right w:val="single" w:sz="6" w:space="0" w:color="auto"/>
            </w:tcBorders>
            <w:vAlign w:val="center"/>
            <w:hideMark/>
          </w:tcPr>
          <w:p w14:paraId="16E4C7A8"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w:t>
            </w:r>
            <w:r>
              <w:rPr>
                <w:sz w:val="18"/>
                <w:szCs w:val="18"/>
                <w:lang w:val="en-US" w:eastAsia="de-DE"/>
              </w:rPr>
              <w:t>,</w:t>
            </w:r>
            <w:r w:rsidRPr="00073CEF">
              <w:rPr>
                <w:sz w:val="18"/>
                <w:szCs w:val="18"/>
                <w:lang w:val="en-US" w:eastAsia="de-DE"/>
              </w:rPr>
              <w:t>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1CC3000"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w:t>
            </w:r>
            <w:r>
              <w:rPr>
                <w:sz w:val="18"/>
                <w:szCs w:val="18"/>
                <w:lang w:val="en-US" w:eastAsia="de-DE"/>
              </w:rPr>
              <w:t>,</w:t>
            </w:r>
            <w:r w:rsidRPr="00073CEF">
              <w:rPr>
                <w:sz w:val="18"/>
                <w:szCs w:val="18"/>
                <w:lang w:val="en-US" w:eastAsia="de-DE"/>
              </w:rPr>
              <w:t>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15A6423"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w:t>
            </w:r>
            <w:r>
              <w:rPr>
                <w:sz w:val="18"/>
                <w:szCs w:val="18"/>
                <w:lang w:val="en-US" w:eastAsia="de-DE"/>
              </w:rPr>
              <w:t>,</w:t>
            </w:r>
            <w:r w:rsidRPr="00073CEF">
              <w:rPr>
                <w:sz w:val="18"/>
                <w:szCs w:val="18"/>
                <w:lang w:val="en-US" w:eastAsia="de-DE"/>
              </w:rPr>
              <w:t>7</w:t>
            </w:r>
          </w:p>
        </w:tc>
        <w:tc>
          <w:tcPr>
            <w:tcW w:w="1349" w:type="dxa"/>
            <w:tcBorders>
              <w:top w:val="single" w:sz="6" w:space="0" w:color="auto"/>
              <w:left w:val="single" w:sz="6" w:space="0" w:color="auto"/>
              <w:bottom w:val="single" w:sz="6" w:space="0" w:color="auto"/>
              <w:right w:val="single" w:sz="4" w:space="0" w:color="auto"/>
            </w:tcBorders>
            <w:vAlign w:val="center"/>
            <w:hideMark/>
          </w:tcPr>
          <w:p w14:paraId="33C08163"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w:t>
            </w:r>
            <w:r>
              <w:rPr>
                <w:sz w:val="18"/>
                <w:szCs w:val="18"/>
                <w:lang w:val="en-US" w:eastAsia="de-DE"/>
              </w:rPr>
              <w:t>,</w:t>
            </w:r>
            <w:r w:rsidRPr="00073CEF">
              <w:rPr>
                <w:sz w:val="18"/>
                <w:szCs w:val="18"/>
                <w:lang w:val="en-US" w:eastAsia="de-DE"/>
              </w:rPr>
              <w:t>7</w:t>
            </w:r>
          </w:p>
        </w:tc>
        <w:tc>
          <w:tcPr>
            <w:tcW w:w="850" w:type="dxa"/>
            <w:tcBorders>
              <w:top w:val="single" w:sz="6" w:space="0" w:color="auto"/>
              <w:left w:val="single" w:sz="4" w:space="0" w:color="auto"/>
              <w:bottom w:val="single" w:sz="6" w:space="0" w:color="auto"/>
              <w:right w:val="single" w:sz="4" w:space="0" w:color="auto"/>
            </w:tcBorders>
            <w:vAlign w:val="center"/>
            <w:hideMark/>
          </w:tcPr>
          <w:p w14:paraId="7B307160"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Pr>
                <w:sz w:val="18"/>
                <w:szCs w:val="18"/>
                <w:lang w:val="en-US" w:eastAsia="de-DE"/>
              </w:rPr>
              <w:t>,</w:t>
            </w:r>
            <w:r w:rsidRPr="00073CEF">
              <w:rPr>
                <w:sz w:val="18"/>
                <w:szCs w:val="18"/>
                <w:lang w:val="en-US" w:eastAsia="de-DE"/>
              </w:rPr>
              <w:t>7</w:t>
            </w:r>
          </w:p>
        </w:tc>
        <w:tc>
          <w:tcPr>
            <w:tcW w:w="1085" w:type="dxa"/>
            <w:tcBorders>
              <w:top w:val="single" w:sz="6" w:space="0" w:color="auto"/>
              <w:left w:val="single" w:sz="4" w:space="0" w:color="auto"/>
              <w:bottom w:val="single" w:sz="6" w:space="0" w:color="auto"/>
              <w:right w:val="single" w:sz="4" w:space="0" w:color="auto"/>
            </w:tcBorders>
            <w:vAlign w:val="center"/>
            <w:hideMark/>
          </w:tcPr>
          <w:p w14:paraId="0C7A7BD8"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Pr>
                <w:sz w:val="18"/>
                <w:szCs w:val="18"/>
                <w:lang w:val="en-US" w:eastAsia="de-DE"/>
              </w:rPr>
              <w:t>,</w:t>
            </w:r>
            <w:r w:rsidRPr="00073CEF">
              <w:rPr>
                <w:sz w:val="18"/>
                <w:szCs w:val="18"/>
                <w:lang w:val="en-US" w:eastAsia="de-DE"/>
              </w:rPr>
              <w:t>7</w:t>
            </w:r>
          </w:p>
        </w:tc>
        <w:tc>
          <w:tcPr>
            <w:tcW w:w="1842" w:type="dxa"/>
            <w:tcBorders>
              <w:top w:val="single" w:sz="6" w:space="0" w:color="auto"/>
              <w:left w:val="single" w:sz="4" w:space="0" w:color="auto"/>
              <w:bottom w:val="single" w:sz="6" w:space="0" w:color="auto"/>
              <w:right w:val="single" w:sz="6" w:space="0" w:color="auto"/>
            </w:tcBorders>
            <w:vAlign w:val="center"/>
            <w:hideMark/>
          </w:tcPr>
          <w:p w14:paraId="51EDCCA2"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DE6724" w:rsidRPr="00073CEF" w14:paraId="0015E393" w14:textId="77777777" w:rsidTr="00DE6724">
        <w:trPr>
          <w:gridAfter w:val="1"/>
          <w:wAfter w:w="34" w:type="dxa"/>
          <w:trHeight w:val="20"/>
        </w:trPr>
        <w:tc>
          <w:tcPr>
            <w:tcW w:w="1417" w:type="dxa"/>
            <w:tcBorders>
              <w:top w:val="single" w:sz="6" w:space="0" w:color="auto"/>
              <w:left w:val="single" w:sz="6" w:space="0" w:color="auto"/>
              <w:bottom w:val="nil"/>
              <w:right w:val="single" w:sz="6" w:space="0" w:color="auto"/>
            </w:tcBorders>
            <w:vAlign w:val="center"/>
            <w:hideMark/>
          </w:tcPr>
          <w:p w14:paraId="126A3BD4" w14:textId="77777777" w:rsidR="00DE6724" w:rsidRPr="00073CEF" w:rsidRDefault="00DE6724" w:rsidP="00DE6724">
            <w:pPr>
              <w:spacing w:after="4"/>
              <w:rPr>
                <w:bCs/>
                <w:sz w:val="18"/>
                <w:szCs w:val="18"/>
                <w:lang w:val="en-US" w:eastAsia="de-DE"/>
              </w:rPr>
            </w:pPr>
            <w:r w:rsidRPr="00381D11">
              <w:rPr>
                <w:sz w:val="17"/>
              </w:rPr>
              <w:t>Composés oxygénés</w:t>
            </w:r>
            <w:r w:rsidRPr="00073CEF">
              <w:rPr>
                <w:bCs/>
                <w:sz w:val="18"/>
                <w:szCs w:val="18"/>
                <w:lang w:val="en-US" w:eastAsia="de-DE"/>
              </w:rPr>
              <w:t xml:space="preserve">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1085EFF6" w14:textId="77777777" w:rsidR="00DE6724" w:rsidRPr="00073CEF" w:rsidRDefault="00DE6724" w:rsidP="00DE6724">
            <w:pPr>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7D536FD4" w14:textId="77777777" w:rsidR="00DE6724" w:rsidRPr="00073CEF" w:rsidRDefault="00DE6724" w:rsidP="00DE6724">
            <w:pPr>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04F61274" w14:textId="77777777" w:rsidR="00DE6724" w:rsidRPr="00073CEF" w:rsidRDefault="00DE6724" w:rsidP="00DE6724">
            <w:pPr>
              <w:spacing w:after="4"/>
              <w:jc w:val="center"/>
              <w:rPr>
                <w:sz w:val="18"/>
                <w:szCs w:val="18"/>
                <w:lang w:val="en-US" w:eastAsia="de-DE"/>
              </w:rPr>
            </w:pPr>
          </w:p>
        </w:tc>
        <w:tc>
          <w:tcPr>
            <w:tcW w:w="1349" w:type="dxa"/>
            <w:tcBorders>
              <w:top w:val="single" w:sz="6" w:space="0" w:color="auto"/>
              <w:left w:val="single" w:sz="6" w:space="0" w:color="auto"/>
              <w:bottom w:val="nil"/>
              <w:right w:val="single" w:sz="4" w:space="0" w:color="auto"/>
            </w:tcBorders>
            <w:vAlign w:val="center"/>
          </w:tcPr>
          <w:p w14:paraId="6F2E981F" w14:textId="77777777" w:rsidR="00DE6724" w:rsidRPr="00073CEF" w:rsidRDefault="00DE6724" w:rsidP="00DE6724">
            <w:pPr>
              <w:spacing w:after="4"/>
              <w:jc w:val="center"/>
              <w:rPr>
                <w:sz w:val="18"/>
                <w:szCs w:val="18"/>
                <w:lang w:val="en-US" w:eastAsia="de-DE"/>
              </w:rPr>
            </w:pPr>
          </w:p>
        </w:tc>
        <w:tc>
          <w:tcPr>
            <w:tcW w:w="850" w:type="dxa"/>
            <w:tcBorders>
              <w:top w:val="single" w:sz="6" w:space="0" w:color="auto"/>
              <w:left w:val="single" w:sz="4" w:space="0" w:color="auto"/>
              <w:bottom w:val="nil"/>
              <w:right w:val="single" w:sz="4" w:space="0" w:color="auto"/>
            </w:tcBorders>
            <w:vAlign w:val="center"/>
          </w:tcPr>
          <w:p w14:paraId="698ECF00" w14:textId="77777777" w:rsidR="00DE6724" w:rsidRPr="00073CEF" w:rsidRDefault="00DE6724" w:rsidP="00DE6724">
            <w:pPr>
              <w:spacing w:after="4"/>
              <w:jc w:val="center"/>
              <w:rPr>
                <w:bCs/>
                <w:sz w:val="18"/>
                <w:szCs w:val="18"/>
                <w:lang w:val="en-US" w:eastAsia="de-DE"/>
              </w:rPr>
            </w:pPr>
          </w:p>
        </w:tc>
        <w:tc>
          <w:tcPr>
            <w:tcW w:w="1085" w:type="dxa"/>
            <w:tcBorders>
              <w:top w:val="single" w:sz="6" w:space="0" w:color="auto"/>
              <w:left w:val="single" w:sz="4" w:space="0" w:color="auto"/>
              <w:bottom w:val="nil"/>
              <w:right w:val="single" w:sz="4" w:space="0" w:color="auto"/>
            </w:tcBorders>
            <w:vAlign w:val="center"/>
          </w:tcPr>
          <w:p w14:paraId="26A82904" w14:textId="77777777" w:rsidR="00DE6724" w:rsidRPr="00073CEF" w:rsidRDefault="00DE6724" w:rsidP="00DE6724">
            <w:pPr>
              <w:spacing w:after="4"/>
              <w:jc w:val="center"/>
              <w:rPr>
                <w:bCs/>
                <w:sz w:val="18"/>
                <w:szCs w:val="18"/>
                <w:lang w:val="en-US" w:eastAsia="de-DE"/>
              </w:rPr>
            </w:pPr>
          </w:p>
        </w:tc>
        <w:tc>
          <w:tcPr>
            <w:tcW w:w="1842" w:type="dxa"/>
            <w:tcBorders>
              <w:top w:val="single" w:sz="6" w:space="0" w:color="auto"/>
              <w:left w:val="single" w:sz="4" w:space="0" w:color="auto"/>
              <w:bottom w:val="nil"/>
              <w:right w:val="single" w:sz="6" w:space="0" w:color="auto"/>
            </w:tcBorders>
            <w:vAlign w:val="center"/>
          </w:tcPr>
          <w:p w14:paraId="1C3A3527" w14:textId="77777777" w:rsidR="00DE6724" w:rsidRPr="00073CEF" w:rsidRDefault="00DE6724" w:rsidP="00DE6724">
            <w:pPr>
              <w:spacing w:after="4"/>
              <w:jc w:val="center"/>
              <w:rPr>
                <w:bCs/>
                <w:sz w:val="18"/>
                <w:szCs w:val="18"/>
                <w:lang w:val="en-US" w:eastAsia="de-DE"/>
              </w:rPr>
            </w:pPr>
          </w:p>
        </w:tc>
      </w:tr>
      <w:tr w:rsidR="00DE6724" w:rsidRPr="00073CEF" w14:paraId="1886EF4E"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2C8400A" w14:textId="77777777" w:rsidR="00DE6724" w:rsidRPr="00073CEF" w:rsidRDefault="00DE6724" w:rsidP="00DE6724">
            <w:pPr>
              <w:spacing w:after="4"/>
              <w:rPr>
                <w:bCs/>
                <w:sz w:val="18"/>
                <w:szCs w:val="18"/>
                <w:lang w:val="en-US" w:eastAsia="de-DE"/>
              </w:rPr>
            </w:pPr>
            <w:r w:rsidRPr="00073CEF">
              <w:rPr>
                <w:sz w:val="18"/>
                <w:szCs w:val="18"/>
                <w:lang w:val="en-US" w:eastAsia="de-DE"/>
              </w:rPr>
              <w:t xml:space="preserve">- </w:t>
            </w:r>
            <w:proofErr w:type="spellStart"/>
            <w:r w:rsidRPr="00073CEF">
              <w:rPr>
                <w:sz w:val="18"/>
                <w:szCs w:val="18"/>
                <w:lang w:val="en-US" w:eastAsia="de-DE"/>
              </w:rPr>
              <w:t>m</w:t>
            </w:r>
            <w:r>
              <w:rPr>
                <w:sz w:val="18"/>
                <w:szCs w:val="18"/>
                <w:lang w:val="en-US" w:eastAsia="de-DE"/>
              </w:rPr>
              <w:t>é</w:t>
            </w:r>
            <w:r w:rsidRPr="00073CEF">
              <w:rPr>
                <w:sz w:val="18"/>
                <w:szCs w:val="18"/>
                <w:lang w:val="en-US" w:eastAsia="de-DE"/>
              </w:rPr>
              <w:t>thanol</w:t>
            </w:r>
            <w:proofErr w:type="spellEnd"/>
          </w:p>
        </w:tc>
        <w:tc>
          <w:tcPr>
            <w:tcW w:w="1133" w:type="dxa"/>
            <w:tcBorders>
              <w:top w:val="nil"/>
              <w:left w:val="nil"/>
              <w:bottom w:val="nil"/>
              <w:right w:val="single" w:sz="6" w:space="0" w:color="auto"/>
            </w:tcBorders>
            <w:vAlign w:val="center"/>
            <w:hideMark/>
          </w:tcPr>
          <w:p w14:paraId="374D9DF8" w14:textId="77777777" w:rsidR="00DE6724" w:rsidRPr="00073CEF" w:rsidRDefault="00DE6724" w:rsidP="00DE6724">
            <w:pPr>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w:t>
            </w:r>
            <w:r>
              <w:rPr>
                <w:sz w:val="18"/>
                <w:szCs w:val="18"/>
                <w:lang w:val="en-US" w:eastAsia="de-DE"/>
              </w:rPr>
              <w:t>,</w:t>
            </w:r>
            <w:r w:rsidRPr="00073CEF">
              <w:rPr>
                <w:sz w:val="18"/>
                <w:szCs w:val="18"/>
                <w:lang w:val="en-US" w:eastAsia="de-DE"/>
              </w:rPr>
              <w:t>0</w:t>
            </w:r>
            <w:r>
              <w:rPr>
                <w:sz w:val="18"/>
                <w:szCs w:val="18"/>
                <w:lang w:val="en-US" w:eastAsia="de-DE"/>
              </w:rPr>
              <w:t xml:space="preserve"> </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37B20E82" w14:textId="77777777" w:rsidR="00DE6724" w:rsidRPr="00073CEF" w:rsidRDefault="00DE6724" w:rsidP="00DE6724">
            <w:pPr>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3</w:t>
            </w:r>
            <w:r>
              <w:rPr>
                <w:sz w:val="18"/>
                <w:szCs w:val="18"/>
                <w:lang w:val="en-US" w:eastAsia="de-DE"/>
              </w:rPr>
              <w:t>,</w:t>
            </w:r>
            <w:r w:rsidRPr="00073CEF">
              <w:rPr>
                <w:sz w:val="18"/>
                <w:szCs w:val="18"/>
                <w:lang w:val="en-US" w:eastAsia="de-DE"/>
              </w:rPr>
              <w:t xml:space="preserve">0 </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44E35BC8" w14:textId="77777777" w:rsidR="00DE6724" w:rsidRPr="00073CEF" w:rsidRDefault="00DE6724" w:rsidP="00DE6724">
            <w:pPr>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3</w:t>
            </w:r>
            <w:r>
              <w:rPr>
                <w:sz w:val="18"/>
                <w:szCs w:val="18"/>
                <w:lang w:val="en-US" w:eastAsia="de-DE"/>
              </w:rPr>
              <w:t>,</w:t>
            </w:r>
            <w:r w:rsidRPr="00073CEF">
              <w:rPr>
                <w:sz w:val="18"/>
                <w:szCs w:val="18"/>
                <w:lang w:val="en-US" w:eastAsia="de-DE"/>
              </w:rPr>
              <w:t xml:space="preserve">0 </w:t>
            </w:r>
            <w:r w:rsidRPr="00073CEF">
              <w:rPr>
                <w:sz w:val="18"/>
                <w:szCs w:val="18"/>
                <w:vertAlign w:val="superscript"/>
                <w:lang w:val="en-US" w:eastAsia="ja-JP"/>
              </w:rPr>
              <w:t>1</w:t>
            </w:r>
          </w:p>
        </w:tc>
        <w:tc>
          <w:tcPr>
            <w:tcW w:w="1349" w:type="dxa"/>
            <w:tcBorders>
              <w:top w:val="nil"/>
              <w:left w:val="single" w:sz="6" w:space="0" w:color="auto"/>
              <w:bottom w:val="dashSmallGap" w:sz="4" w:space="0" w:color="B8CCE4" w:themeColor="accent1" w:themeTint="66"/>
              <w:right w:val="single" w:sz="4" w:space="0" w:color="auto"/>
            </w:tcBorders>
            <w:vAlign w:val="center"/>
            <w:hideMark/>
          </w:tcPr>
          <w:p w14:paraId="6144D73A" w14:textId="77777777" w:rsidR="00DE6724" w:rsidRPr="00073CEF" w:rsidRDefault="00DE6724" w:rsidP="00DE6724">
            <w:pPr>
              <w:spacing w:after="4"/>
              <w:jc w:val="center"/>
              <w:rPr>
                <w:sz w:val="18"/>
                <w:szCs w:val="18"/>
                <w:lang w:val="en-US" w:eastAsia="ja-JP"/>
              </w:rPr>
            </w:pPr>
            <w:r w:rsidRPr="00073CEF">
              <w:rPr>
                <w:sz w:val="18"/>
                <w:szCs w:val="18"/>
                <w:lang w:val="en-US" w:eastAsia="de-DE"/>
              </w:rPr>
              <w:t>≤ 3</w:t>
            </w:r>
            <w:r>
              <w:rPr>
                <w:sz w:val="18"/>
                <w:szCs w:val="18"/>
                <w:lang w:val="en-US" w:eastAsia="de-DE"/>
              </w:rPr>
              <w:t>,</w:t>
            </w:r>
            <w:r w:rsidRPr="00073CEF">
              <w:rPr>
                <w:sz w:val="18"/>
                <w:szCs w:val="18"/>
                <w:lang w:val="en-US" w:eastAsia="de-DE"/>
              </w:rPr>
              <w:t xml:space="preserve">0 </w:t>
            </w:r>
            <w:r w:rsidRPr="00073CEF">
              <w:rPr>
                <w:sz w:val="18"/>
                <w:szCs w:val="18"/>
                <w:vertAlign w:val="superscript"/>
                <w:lang w:val="en-US" w:eastAsia="ja-JP"/>
              </w:rPr>
              <w:t>1</w:t>
            </w:r>
          </w:p>
        </w:tc>
        <w:tc>
          <w:tcPr>
            <w:tcW w:w="1935" w:type="dxa"/>
            <w:gridSpan w:val="2"/>
            <w:tcBorders>
              <w:top w:val="nil"/>
              <w:left w:val="single" w:sz="4" w:space="0" w:color="auto"/>
              <w:bottom w:val="dashSmallGap" w:sz="4" w:space="0" w:color="B8CCE4" w:themeColor="accent1" w:themeTint="66"/>
              <w:right w:val="single" w:sz="4" w:space="0" w:color="auto"/>
            </w:tcBorders>
            <w:vAlign w:val="center"/>
            <w:hideMark/>
          </w:tcPr>
          <w:p w14:paraId="2901C887"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w:t>
            </w:r>
            <w:r>
              <w:rPr>
                <w:sz w:val="18"/>
                <w:szCs w:val="18"/>
                <w:lang w:val="en-US" w:eastAsia="de-DE"/>
              </w:rPr>
              <w:t>,</w:t>
            </w:r>
            <w:r w:rsidRPr="00073CEF">
              <w:rPr>
                <w:sz w:val="18"/>
                <w:szCs w:val="18"/>
                <w:lang w:val="en-US" w:eastAsia="de-DE"/>
              </w:rPr>
              <w:t xml:space="preserve">0 </w:t>
            </w:r>
            <w:r w:rsidRPr="00073CEF">
              <w:rPr>
                <w:sz w:val="18"/>
                <w:szCs w:val="18"/>
                <w:vertAlign w:val="superscript"/>
                <w:lang w:val="en-US" w:eastAsia="de-DE"/>
              </w:rPr>
              <w:t>1</w:t>
            </w:r>
          </w:p>
        </w:tc>
        <w:tc>
          <w:tcPr>
            <w:tcW w:w="1842" w:type="dxa"/>
            <w:vMerge w:val="restart"/>
            <w:tcBorders>
              <w:top w:val="nil"/>
              <w:left w:val="single" w:sz="4" w:space="0" w:color="auto"/>
              <w:bottom w:val="nil"/>
              <w:right w:val="single" w:sz="6" w:space="0" w:color="auto"/>
            </w:tcBorders>
            <w:vAlign w:val="center"/>
            <w:hideMark/>
          </w:tcPr>
          <w:p w14:paraId="4476B191"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DE6724" w:rsidRPr="00073CEF" w14:paraId="002CC688"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0B973ED5" w14:textId="77777777" w:rsidR="00DE6724" w:rsidRPr="00073CEF" w:rsidRDefault="00DE6724" w:rsidP="00DE6724">
            <w:pPr>
              <w:spacing w:after="4"/>
              <w:rPr>
                <w:sz w:val="18"/>
                <w:szCs w:val="18"/>
                <w:lang w:val="en-US" w:eastAsia="de-DE"/>
              </w:rPr>
            </w:pPr>
            <w:r w:rsidRPr="00073CEF">
              <w:rPr>
                <w:sz w:val="18"/>
                <w:szCs w:val="18"/>
                <w:lang w:val="en-US" w:eastAsia="de-DE"/>
              </w:rPr>
              <w:t xml:space="preserve">- </w:t>
            </w:r>
            <w:proofErr w:type="spellStart"/>
            <w:r>
              <w:rPr>
                <w:sz w:val="18"/>
                <w:szCs w:val="18"/>
                <w:lang w:val="en-US" w:eastAsia="de-DE"/>
              </w:rPr>
              <w:t>é</w:t>
            </w:r>
            <w:r w:rsidRPr="00073CEF">
              <w:rPr>
                <w:sz w:val="18"/>
                <w:szCs w:val="18"/>
                <w:lang w:val="en-US" w:eastAsia="de-DE"/>
              </w:rPr>
              <w:t>thanol</w:t>
            </w:r>
            <w:proofErr w:type="spellEnd"/>
          </w:p>
        </w:tc>
        <w:tc>
          <w:tcPr>
            <w:tcW w:w="1133" w:type="dxa"/>
            <w:tcBorders>
              <w:top w:val="nil"/>
              <w:left w:val="nil"/>
              <w:bottom w:val="nil"/>
              <w:right w:val="single" w:sz="6" w:space="0" w:color="auto"/>
            </w:tcBorders>
            <w:vAlign w:val="center"/>
            <w:hideMark/>
          </w:tcPr>
          <w:p w14:paraId="44522D66"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1FA4687D"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0149535D"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w:t>
            </w:r>
            <w:r>
              <w:rPr>
                <w:sz w:val="18"/>
                <w:szCs w:val="18"/>
                <w:lang w:val="en-US" w:eastAsia="de-DE"/>
              </w:rPr>
              <w:t>,</w:t>
            </w:r>
            <w:r w:rsidRPr="00073CEF">
              <w:rPr>
                <w:sz w:val="18"/>
                <w:szCs w:val="18"/>
                <w:lang w:val="en-US" w:eastAsia="de-DE"/>
              </w:rPr>
              <w:t>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750FC2FD" w14:textId="77777777" w:rsidR="00DE6724" w:rsidRPr="00073CEF" w:rsidRDefault="00DE6724" w:rsidP="00DE6724">
            <w:pPr>
              <w:spacing w:after="4"/>
              <w:jc w:val="center"/>
              <w:rPr>
                <w:sz w:val="18"/>
                <w:szCs w:val="18"/>
                <w:lang w:val="en-US" w:eastAsia="de-DE"/>
              </w:rPr>
            </w:pPr>
            <w:r w:rsidRPr="00073CEF">
              <w:rPr>
                <w:sz w:val="18"/>
                <w:szCs w:val="18"/>
                <w:lang w:val="en-US" w:eastAsia="de-DE"/>
              </w:rPr>
              <w:t>≤ 5</w:t>
            </w:r>
            <w:r>
              <w:rPr>
                <w:sz w:val="18"/>
                <w:szCs w:val="18"/>
                <w:lang w:val="en-US" w:eastAsia="de-DE"/>
              </w:rPr>
              <w:t>,</w:t>
            </w:r>
            <w:r w:rsidRPr="00073CEF">
              <w:rPr>
                <w:sz w:val="18"/>
                <w:szCs w:val="18"/>
                <w:lang w:val="en-US" w:eastAsia="de-DE"/>
              </w:rPr>
              <w:t>0</w:t>
            </w:r>
          </w:p>
        </w:tc>
        <w:tc>
          <w:tcPr>
            <w:tcW w:w="850"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78B86A8E"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w:t>
            </w:r>
            <w:r>
              <w:rPr>
                <w:sz w:val="18"/>
                <w:szCs w:val="18"/>
                <w:lang w:val="en-US" w:eastAsia="de-DE"/>
              </w:rPr>
              <w:t>,</w:t>
            </w:r>
            <w:r w:rsidRPr="00073CEF">
              <w:rPr>
                <w:sz w:val="18"/>
                <w:szCs w:val="18"/>
                <w:lang w:val="en-US" w:eastAsia="de-DE"/>
              </w:rPr>
              <w:t>0</w:t>
            </w:r>
          </w:p>
        </w:tc>
        <w:tc>
          <w:tcPr>
            <w:tcW w:w="1085"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55DCBEB3"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108CAF46" w14:textId="77777777" w:rsidR="00DE6724" w:rsidRPr="00073CEF" w:rsidRDefault="00DE6724" w:rsidP="00DE6724">
            <w:pPr>
              <w:suppressAutoHyphens w:val="0"/>
              <w:spacing w:after="4" w:line="240" w:lineRule="auto"/>
              <w:rPr>
                <w:bCs/>
                <w:sz w:val="18"/>
                <w:szCs w:val="18"/>
                <w:lang w:val="en-US" w:eastAsia="de-DE"/>
              </w:rPr>
            </w:pPr>
          </w:p>
        </w:tc>
      </w:tr>
      <w:tr w:rsidR="00DE6724" w:rsidRPr="00073CEF" w14:paraId="248B524B"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50C9086D" w14:textId="77777777" w:rsidR="00DE6724" w:rsidRPr="00073CEF" w:rsidRDefault="00DE6724" w:rsidP="00DE6724">
            <w:pPr>
              <w:spacing w:after="4"/>
              <w:rPr>
                <w:sz w:val="18"/>
                <w:szCs w:val="18"/>
                <w:lang w:val="en-US" w:eastAsia="de-DE"/>
              </w:rPr>
            </w:pPr>
            <w:r w:rsidRPr="00073CEF">
              <w:rPr>
                <w:sz w:val="18"/>
                <w:szCs w:val="18"/>
                <w:lang w:val="en-US" w:eastAsia="de-DE"/>
              </w:rPr>
              <w:t xml:space="preserve">- </w:t>
            </w:r>
            <w:proofErr w:type="spellStart"/>
            <w:r>
              <w:rPr>
                <w:sz w:val="18"/>
                <w:szCs w:val="18"/>
                <w:lang w:val="en-US" w:eastAsia="de-DE"/>
              </w:rPr>
              <w:t>alcool</w:t>
            </w:r>
            <w:proofErr w:type="spellEnd"/>
            <w:r>
              <w:rPr>
                <w:sz w:val="18"/>
                <w:szCs w:val="18"/>
                <w:lang w:val="en-US" w:eastAsia="de-DE"/>
              </w:rPr>
              <w:t xml:space="preserve"> </w:t>
            </w:r>
            <w:proofErr w:type="spellStart"/>
            <w:r w:rsidRPr="00073CEF">
              <w:rPr>
                <w:sz w:val="18"/>
                <w:szCs w:val="18"/>
                <w:lang w:val="en-US" w:eastAsia="de-DE"/>
              </w:rPr>
              <w:t>isopropyl</w:t>
            </w:r>
            <w:r>
              <w:rPr>
                <w:sz w:val="18"/>
                <w:szCs w:val="18"/>
                <w:lang w:val="en-US" w:eastAsia="de-DE"/>
              </w:rPr>
              <w:t>ique</w:t>
            </w:r>
            <w:proofErr w:type="spellEnd"/>
          </w:p>
        </w:tc>
        <w:tc>
          <w:tcPr>
            <w:tcW w:w="1133" w:type="dxa"/>
            <w:tcBorders>
              <w:top w:val="nil"/>
              <w:left w:val="nil"/>
              <w:bottom w:val="nil"/>
              <w:right w:val="single" w:sz="6" w:space="0" w:color="auto"/>
            </w:tcBorders>
            <w:vAlign w:val="center"/>
            <w:hideMark/>
          </w:tcPr>
          <w:p w14:paraId="4B552034"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1BC1549E"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62D7F030"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11264386" w14:textId="77777777" w:rsidR="00DE6724" w:rsidRPr="00073CEF" w:rsidRDefault="00DE6724" w:rsidP="00DE6724">
            <w:pPr>
              <w:spacing w:after="4"/>
              <w:jc w:val="center"/>
              <w:rPr>
                <w:bCs/>
                <w:sz w:val="18"/>
                <w:szCs w:val="18"/>
                <w:lang w:val="en-US" w:eastAsia="de-DE"/>
              </w:rPr>
            </w:pPr>
            <w:r w:rsidRPr="00073CEF">
              <w:rPr>
                <w:sz w:val="18"/>
                <w:szCs w:val="18"/>
                <w:lang w:val="en-US" w:eastAsia="de-DE"/>
              </w:rPr>
              <w:t>≤ 10</w:t>
            </w:r>
            <w:r>
              <w:rPr>
                <w:sz w:val="18"/>
                <w:szCs w:val="18"/>
                <w:lang w:val="en-US" w:eastAsia="de-DE"/>
              </w:rPr>
              <w:t>,</w:t>
            </w:r>
            <w:r w:rsidRPr="00073CEF">
              <w:rPr>
                <w:sz w:val="18"/>
                <w:szCs w:val="18"/>
                <w:lang w:val="en-US" w:eastAsia="de-DE"/>
              </w:rPr>
              <w:t>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03F9163E"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05D70299" w14:textId="77777777" w:rsidR="00DE6724" w:rsidRPr="00073CEF" w:rsidRDefault="00DE6724" w:rsidP="00DE6724">
            <w:pPr>
              <w:suppressAutoHyphens w:val="0"/>
              <w:spacing w:after="4" w:line="240" w:lineRule="auto"/>
              <w:rPr>
                <w:bCs/>
                <w:sz w:val="18"/>
                <w:szCs w:val="18"/>
                <w:lang w:val="en-US" w:eastAsia="de-DE"/>
              </w:rPr>
            </w:pPr>
          </w:p>
        </w:tc>
      </w:tr>
      <w:tr w:rsidR="00DE6724" w:rsidRPr="00073CEF" w14:paraId="5545AA96"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0FE0CF41" w14:textId="77777777" w:rsidR="00DE6724" w:rsidRPr="00073CEF" w:rsidRDefault="00DE6724" w:rsidP="00DE6724">
            <w:pPr>
              <w:spacing w:after="4"/>
              <w:rPr>
                <w:sz w:val="18"/>
                <w:szCs w:val="18"/>
                <w:lang w:val="en-US" w:eastAsia="de-DE"/>
              </w:rPr>
            </w:pPr>
            <w:r w:rsidRPr="00073CEF">
              <w:rPr>
                <w:sz w:val="18"/>
                <w:szCs w:val="18"/>
                <w:lang w:val="en-US" w:eastAsia="de-DE"/>
              </w:rPr>
              <w:t xml:space="preserve">- </w:t>
            </w:r>
            <w:r w:rsidRPr="00381D11">
              <w:rPr>
                <w:sz w:val="17"/>
              </w:rPr>
              <w:t xml:space="preserve">alcool </w:t>
            </w:r>
            <w:proofErr w:type="spellStart"/>
            <w:r w:rsidRPr="00381D11">
              <w:rPr>
                <w:sz w:val="17"/>
              </w:rPr>
              <w:t>isobutylique</w:t>
            </w:r>
            <w:proofErr w:type="spellEnd"/>
          </w:p>
        </w:tc>
        <w:tc>
          <w:tcPr>
            <w:tcW w:w="1133" w:type="dxa"/>
            <w:tcBorders>
              <w:top w:val="nil"/>
              <w:left w:val="nil"/>
              <w:bottom w:val="nil"/>
              <w:right w:val="single" w:sz="6" w:space="0" w:color="auto"/>
            </w:tcBorders>
            <w:vAlign w:val="center"/>
            <w:hideMark/>
          </w:tcPr>
          <w:p w14:paraId="3E7BB972"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2B86132C"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519A40C5"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25B3B1D7" w14:textId="77777777" w:rsidR="00DE6724" w:rsidRPr="00073CEF" w:rsidRDefault="00DE6724" w:rsidP="00DE6724">
            <w:pPr>
              <w:spacing w:after="4"/>
              <w:jc w:val="center"/>
              <w:rPr>
                <w:bCs/>
                <w:sz w:val="18"/>
                <w:szCs w:val="18"/>
                <w:lang w:val="en-US" w:eastAsia="de-DE"/>
              </w:rPr>
            </w:pPr>
            <w:r w:rsidRPr="00073CEF">
              <w:rPr>
                <w:sz w:val="18"/>
                <w:szCs w:val="18"/>
                <w:lang w:val="en-US" w:eastAsia="de-DE"/>
              </w:rPr>
              <w:t>≤ 10</w:t>
            </w:r>
            <w:r>
              <w:rPr>
                <w:sz w:val="18"/>
                <w:szCs w:val="18"/>
                <w:lang w:val="en-US" w:eastAsia="de-DE"/>
              </w:rPr>
              <w:t>,</w:t>
            </w:r>
            <w:r w:rsidRPr="00073CEF">
              <w:rPr>
                <w:sz w:val="18"/>
                <w:szCs w:val="18"/>
                <w:lang w:val="en-US" w:eastAsia="de-DE"/>
              </w:rPr>
              <w:t>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79BA4AA3"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7ACE3EA1" w14:textId="77777777" w:rsidR="00DE6724" w:rsidRPr="00073CEF" w:rsidRDefault="00DE6724" w:rsidP="00DE6724">
            <w:pPr>
              <w:suppressAutoHyphens w:val="0"/>
              <w:spacing w:after="4" w:line="240" w:lineRule="auto"/>
              <w:rPr>
                <w:bCs/>
                <w:sz w:val="18"/>
                <w:szCs w:val="18"/>
                <w:lang w:val="en-US" w:eastAsia="de-DE"/>
              </w:rPr>
            </w:pPr>
          </w:p>
        </w:tc>
      </w:tr>
      <w:tr w:rsidR="00DE6724" w:rsidRPr="00073CEF" w14:paraId="0B62A956"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CAE1F52" w14:textId="77777777" w:rsidR="00DE6724" w:rsidRPr="00073CEF" w:rsidRDefault="00DE6724" w:rsidP="00DE6724">
            <w:pPr>
              <w:spacing w:after="4"/>
              <w:rPr>
                <w:sz w:val="18"/>
                <w:szCs w:val="18"/>
                <w:lang w:val="en-US" w:eastAsia="de-DE"/>
              </w:rPr>
            </w:pPr>
            <w:r w:rsidRPr="00073CEF">
              <w:rPr>
                <w:sz w:val="18"/>
                <w:szCs w:val="18"/>
                <w:lang w:val="en-US" w:eastAsia="de-DE"/>
              </w:rPr>
              <w:t xml:space="preserve">- </w:t>
            </w:r>
            <w:r w:rsidRPr="00381D11">
              <w:rPr>
                <w:sz w:val="17"/>
              </w:rPr>
              <w:t xml:space="preserve">alcool </w:t>
            </w:r>
            <w:proofErr w:type="spellStart"/>
            <w:r w:rsidRPr="00381D11">
              <w:rPr>
                <w:sz w:val="17"/>
              </w:rPr>
              <w:t>tertiobutylique</w:t>
            </w:r>
            <w:proofErr w:type="spellEnd"/>
          </w:p>
        </w:tc>
        <w:tc>
          <w:tcPr>
            <w:tcW w:w="1133" w:type="dxa"/>
            <w:tcBorders>
              <w:top w:val="nil"/>
              <w:left w:val="nil"/>
              <w:bottom w:val="nil"/>
              <w:right w:val="single" w:sz="6" w:space="0" w:color="auto"/>
            </w:tcBorders>
            <w:vAlign w:val="center"/>
            <w:hideMark/>
          </w:tcPr>
          <w:p w14:paraId="6EF47D07"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346D79A5"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66E06B68"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w:t>
            </w:r>
            <w:r>
              <w:rPr>
                <w:sz w:val="18"/>
                <w:szCs w:val="18"/>
                <w:lang w:val="en-US" w:eastAsia="de-DE"/>
              </w:rPr>
              <w:t>,</w:t>
            </w:r>
            <w:r w:rsidRPr="00073CEF">
              <w:rPr>
                <w:sz w:val="18"/>
                <w:szCs w:val="18"/>
                <w:lang w:val="en-US" w:eastAsia="de-DE"/>
              </w:rPr>
              <w:t>0</w:t>
            </w:r>
          </w:p>
        </w:tc>
        <w:tc>
          <w:tcPr>
            <w:tcW w:w="1349"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4A856506" w14:textId="77777777" w:rsidR="00DE6724" w:rsidRPr="00073CEF" w:rsidRDefault="00DE6724" w:rsidP="00DE6724">
            <w:pPr>
              <w:spacing w:after="4"/>
              <w:jc w:val="center"/>
              <w:rPr>
                <w:bCs/>
                <w:sz w:val="18"/>
                <w:szCs w:val="18"/>
                <w:lang w:val="en-US" w:eastAsia="de-DE"/>
              </w:rPr>
            </w:pPr>
            <w:r w:rsidRPr="00073CEF">
              <w:rPr>
                <w:sz w:val="18"/>
                <w:szCs w:val="18"/>
                <w:lang w:val="en-US" w:eastAsia="de-DE"/>
              </w:rPr>
              <w:t>≤ 7</w:t>
            </w:r>
            <w:r>
              <w:rPr>
                <w:sz w:val="18"/>
                <w:szCs w:val="18"/>
                <w:lang w:val="en-US" w:eastAsia="de-DE"/>
              </w:rPr>
              <w:t>,</w:t>
            </w:r>
            <w:r w:rsidRPr="00073CEF">
              <w:rPr>
                <w:sz w:val="18"/>
                <w:szCs w:val="18"/>
                <w:lang w:val="en-US" w:eastAsia="de-DE"/>
              </w:rPr>
              <w:t>0</w:t>
            </w:r>
          </w:p>
        </w:tc>
        <w:tc>
          <w:tcPr>
            <w:tcW w:w="1935"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7A8174C3"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53695805" w14:textId="77777777" w:rsidR="00DE6724" w:rsidRPr="00073CEF" w:rsidRDefault="00DE6724" w:rsidP="00DE6724">
            <w:pPr>
              <w:suppressAutoHyphens w:val="0"/>
              <w:spacing w:after="4" w:line="240" w:lineRule="auto"/>
              <w:rPr>
                <w:bCs/>
                <w:sz w:val="18"/>
                <w:szCs w:val="18"/>
                <w:lang w:val="en-US" w:eastAsia="de-DE"/>
              </w:rPr>
            </w:pPr>
          </w:p>
        </w:tc>
      </w:tr>
      <w:tr w:rsidR="00DE6724" w:rsidRPr="00073CEF" w14:paraId="6F4399EF" w14:textId="77777777" w:rsidTr="00DE6724">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30702D6" w14:textId="77777777" w:rsidR="00DE6724" w:rsidRPr="00073CEF" w:rsidRDefault="00DE6724" w:rsidP="00DE6724">
            <w:pPr>
              <w:spacing w:after="4"/>
              <w:rPr>
                <w:sz w:val="18"/>
                <w:szCs w:val="18"/>
                <w:lang w:val="en-US" w:eastAsia="de-DE"/>
              </w:rPr>
            </w:pPr>
            <w:r w:rsidRPr="00073CEF">
              <w:rPr>
                <w:sz w:val="18"/>
                <w:szCs w:val="18"/>
                <w:lang w:val="en-US" w:eastAsia="de-DE"/>
              </w:rPr>
              <w:t xml:space="preserve">- </w:t>
            </w:r>
            <w:proofErr w:type="spellStart"/>
            <w:r>
              <w:rPr>
                <w:sz w:val="18"/>
                <w:szCs w:val="18"/>
                <w:lang w:val="en-US" w:eastAsia="de-DE"/>
              </w:rPr>
              <w:t>é</w:t>
            </w:r>
            <w:r w:rsidRPr="00073CEF">
              <w:rPr>
                <w:sz w:val="18"/>
                <w:szCs w:val="18"/>
                <w:lang w:val="en-US" w:eastAsia="de-DE"/>
              </w:rPr>
              <w:t>thers</w:t>
            </w:r>
            <w:proofErr w:type="spellEnd"/>
          </w:p>
        </w:tc>
        <w:tc>
          <w:tcPr>
            <w:tcW w:w="1133" w:type="dxa"/>
            <w:tcBorders>
              <w:top w:val="nil"/>
              <w:left w:val="nil"/>
              <w:bottom w:val="nil"/>
              <w:right w:val="single" w:sz="6" w:space="0" w:color="auto"/>
            </w:tcBorders>
            <w:vAlign w:val="center"/>
            <w:hideMark/>
          </w:tcPr>
          <w:p w14:paraId="1F04A73B"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109053F5"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nil"/>
              <w:right w:val="single" w:sz="6" w:space="0" w:color="auto"/>
            </w:tcBorders>
            <w:vAlign w:val="center"/>
            <w:hideMark/>
          </w:tcPr>
          <w:p w14:paraId="0BF1A976"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w:t>
            </w:r>
            <w:r>
              <w:rPr>
                <w:sz w:val="18"/>
                <w:szCs w:val="18"/>
                <w:lang w:val="en-US" w:eastAsia="de-DE"/>
              </w:rPr>
              <w:t>,</w:t>
            </w:r>
            <w:r w:rsidRPr="00073CEF">
              <w:rPr>
                <w:sz w:val="18"/>
                <w:szCs w:val="18"/>
                <w:lang w:val="en-US" w:eastAsia="de-DE"/>
              </w:rPr>
              <w:t>0</w:t>
            </w:r>
          </w:p>
        </w:tc>
        <w:tc>
          <w:tcPr>
            <w:tcW w:w="1349"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50FEC3F8" w14:textId="77777777" w:rsidR="00DE6724" w:rsidRPr="00073CEF" w:rsidRDefault="00DE6724" w:rsidP="00DE6724">
            <w:pPr>
              <w:spacing w:after="4"/>
              <w:jc w:val="center"/>
              <w:rPr>
                <w:bCs/>
                <w:sz w:val="18"/>
                <w:szCs w:val="18"/>
                <w:lang w:val="en-US" w:eastAsia="de-DE"/>
              </w:rPr>
            </w:pPr>
            <w:r w:rsidRPr="00073CEF">
              <w:rPr>
                <w:sz w:val="18"/>
                <w:szCs w:val="18"/>
                <w:lang w:val="en-US" w:eastAsia="de-DE"/>
              </w:rPr>
              <w:t>≤ 15</w:t>
            </w:r>
            <w:r>
              <w:rPr>
                <w:sz w:val="18"/>
                <w:szCs w:val="18"/>
                <w:lang w:val="en-US" w:eastAsia="de-DE"/>
              </w:rPr>
              <w:t>,</w:t>
            </w:r>
            <w:r w:rsidRPr="00073CEF">
              <w:rPr>
                <w:sz w:val="18"/>
                <w:szCs w:val="18"/>
                <w:lang w:val="en-US" w:eastAsia="de-DE"/>
              </w:rPr>
              <w:t>0</w:t>
            </w:r>
          </w:p>
        </w:tc>
        <w:tc>
          <w:tcPr>
            <w:tcW w:w="850"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58B0F276"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w:t>
            </w:r>
            <w:r>
              <w:rPr>
                <w:sz w:val="18"/>
                <w:szCs w:val="18"/>
                <w:lang w:val="en-US" w:eastAsia="de-DE"/>
              </w:rPr>
              <w:t>,</w:t>
            </w:r>
            <w:r w:rsidRPr="00073CEF">
              <w:rPr>
                <w:sz w:val="18"/>
                <w:szCs w:val="18"/>
                <w:lang w:val="en-US" w:eastAsia="de-DE"/>
              </w:rPr>
              <w:t>0</w:t>
            </w:r>
          </w:p>
        </w:tc>
        <w:tc>
          <w:tcPr>
            <w:tcW w:w="1085"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7526BE4"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5001C732" w14:textId="77777777" w:rsidR="00DE6724" w:rsidRPr="00073CEF" w:rsidRDefault="00DE6724" w:rsidP="00DE6724">
            <w:pPr>
              <w:suppressAutoHyphens w:val="0"/>
              <w:spacing w:after="4" w:line="240" w:lineRule="auto"/>
              <w:rPr>
                <w:bCs/>
                <w:sz w:val="18"/>
                <w:szCs w:val="18"/>
                <w:lang w:val="en-US" w:eastAsia="de-DE"/>
              </w:rPr>
            </w:pPr>
          </w:p>
        </w:tc>
      </w:tr>
      <w:tr w:rsidR="00DE6724" w:rsidRPr="00073CEF" w14:paraId="172F1674" w14:textId="77777777" w:rsidTr="00DE6724">
        <w:trPr>
          <w:gridAfter w:val="1"/>
          <w:wAfter w:w="34" w:type="dxa"/>
          <w:trHeight w:val="20"/>
        </w:trPr>
        <w:tc>
          <w:tcPr>
            <w:tcW w:w="1417" w:type="dxa"/>
            <w:tcBorders>
              <w:top w:val="nil"/>
              <w:left w:val="single" w:sz="6" w:space="0" w:color="auto"/>
              <w:bottom w:val="single" w:sz="6" w:space="0" w:color="auto"/>
              <w:right w:val="single" w:sz="6" w:space="0" w:color="auto"/>
            </w:tcBorders>
            <w:vAlign w:val="center"/>
            <w:hideMark/>
          </w:tcPr>
          <w:p w14:paraId="0F755EB0" w14:textId="77777777" w:rsidR="00DE6724" w:rsidRPr="00073CEF" w:rsidRDefault="00DE6724" w:rsidP="002F3C73">
            <w:pPr>
              <w:spacing w:after="40"/>
              <w:rPr>
                <w:sz w:val="18"/>
                <w:szCs w:val="18"/>
                <w:lang w:val="en-US" w:eastAsia="de-DE"/>
              </w:rPr>
            </w:pPr>
            <w:r w:rsidRPr="00073CEF">
              <w:rPr>
                <w:sz w:val="18"/>
                <w:szCs w:val="18"/>
                <w:lang w:val="en-US" w:eastAsia="de-DE"/>
              </w:rPr>
              <w:t xml:space="preserve">- </w:t>
            </w:r>
            <w:r w:rsidRPr="00381D11">
              <w:rPr>
                <w:spacing w:val="2"/>
                <w:sz w:val="17"/>
              </w:rPr>
              <w:t>autres composés oxygénés</w:t>
            </w:r>
          </w:p>
        </w:tc>
        <w:tc>
          <w:tcPr>
            <w:tcW w:w="1133" w:type="dxa"/>
            <w:tcBorders>
              <w:top w:val="nil"/>
              <w:left w:val="nil"/>
              <w:bottom w:val="single" w:sz="6" w:space="0" w:color="auto"/>
              <w:right w:val="single" w:sz="6" w:space="0" w:color="auto"/>
            </w:tcBorders>
            <w:vAlign w:val="center"/>
            <w:hideMark/>
          </w:tcPr>
          <w:p w14:paraId="24BE38F7"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single" w:sz="6" w:space="0" w:color="auto"/>
              <w:right w:val="single" w:sz="6" w:space="0" w:color="auto"/>
            </w:tcBorders>
            <w:vAlign w:val="center"/>
            <w:hideMark/>
          </w:tcPr>
          <w:p w14:paraId="309C29F5"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nil"/>
              <w:left w:val="single" w:sz="6" w:space="0" w:color="auto"/>
              <w:bottom w:val="single" w:sz="6" w:space="0" w:color="auto"/>
              <w:right w:val="single" w:sz="6" w:space="0" w:color="auto"/>
            </w:tcBorders>
            <w:vAlign w:val="center"/>
            <w:hideMark/>
          </w:tcPr>
          <w:p w14:paraId="720267C1"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349" w:type="dxa"/>
            <w:tcBorders>
              <w:top w:val="dashSmallGap" w:sz="4" w:space="0" w:color="B8CCE4" w:themeColor="accent1" w:themeTint="66"/>
              <w:left w:val="single" w:sz="6" w:space="0" w:color="auto"/>
              <w:bottom w:val="nil"/>
              <w:right w:val="single" w:sz="4" w:space="0" w:color="auto"/>
            </w:tcBorders>
            <w:vAlign w:val="center"/>
            <w:hideMark/>
          </w:tcPr>
          <w:p w14:paraId="61534974" w14:textId="77777777" w:rsidR="00DE6724" w:rsidRPr="00073CEF" w:rsidRDefault="00DE6724" w:rsidP="002F3C73">
            <w:pPr>
              <w:spacing w:after="40"/>
              <w:jc w:val="center"/>
              <w:rPr>
                <w:bCs/>
                <w:sz w:val="18"/>
                <w:szCs w:val="18"/>
                <w:lang w:val="en-US" w:eastAsia="de-DE"/>
              </w:rPr>
            </w:pPr>
            <w:r w:rsidRPr="00073CEF">
              <w:rPr>
                <w:sz w:val="18"/>
                <w:szCs w:val="18"/>
                <w:lang w:val="en-US" w:eastAsia="de-DE"/>
              </w:rPr>
              <w:t>≤ 10</w:t>
            </w:r>
            <w:r>
              <w:rPr>
                <w:sz w:val="18"/>
                <w:szCs w:val="18"/>
                <w:lang w:val="en-US" w:eastAsia="de-DE"/>
              </w:rPr>
              <w:t>,</w:t>
            </w:r>
            <w:r w:rsidRPr="00073CEF">
              <w:rPr>
                <w:sz w:val="18"/>
                <w:szCs w:val="18"/>
                <w:lang w:val="en-US" w:eastAsia="de-DE"/>
              </w:rPr>
              <w:t>0</w:t>
            </w:r>
          </w:p>
        </w:tc>
        <w:tc>
          <w:tcPr>
            <w:tcW w:w="1935" w:type="dxa"/>
            <w:gridSpan w:val="2"/>
            <w:tcBorders>
              <w:top w:val="dashSmallGap" w:sz="4" w:space="0" w:color="B8CCE4" w:themeColor="accent1" w:themeTint="66"/>
              <w:left w:val="single" w:sz="4" w:space="0" w:color="auto"/>
              <w:bottom w:val="nil"/>
              <w:right w:val="single" w:sz="4" w:space="0" w:color="auto"/>
            </w:tcBorders>
            <w:vAlign w:val="center"/>
            <w:hideMark/>
          </w:tcPr>
          <w:p w14:paraId="5335C82C"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w:t>
            </w:r>
            <w:r>
              <w:rPr>
                <w:sz w:val="18"/>
                <w:szCs w:val="18"/>
                <w:lang w:val="en-US" w:eastAsia="de-DE"/>
              </w:rPr>
              <w:t>,</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514D2270" w14:textId="77777777" w:rsidR="00DE6724" w:rsidRPr="00073CEF" w:rsidRDefault="00DE6724" w:rsidP="002F3C73">
            <w:pPr>
              <w:suppressAutoHyphens w:val="0"/>
              <w:spacing w:after="40" w:line="240" w:lineRule="auto"/>
              <w:rPr>
                <w:bCs/>
                <w:sz w:val="18"/>
                <w:szCs w:val="18"/>
                <w:lang w:val="en-US" w:eastAsia="de-DE"/>
              </w:rPr>
            </w:pPr>
          </w:p>
        </w:tc>
      </w:tr>
      <w:tr w:rsidR="00DE6724" w:rsidRPr="00073CEF" w14:paraId="3C736394"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47D2BF9" w14:textId="77777777" w:rsidR="00DE6724" w:rsidRPr="00073CEF" w:rsidRDefault="00DE6724" w:rsidP="002F3C73">
            <w:pPr>
              <w:spacing w:after="40"/>
              <w:rPr>
                <w:bCs/>
                <w:sz w:val="18"/>
                <w:szCs w:val="18"/>
                <w:lang w:val="en-US" w:eastAsia="de-DE"/>
              </w:rPr>
            </w:pPr>
            <w:r w:rsidRPr="00073CEF">
              <w:rPr>
                <w:bCs/>
                <w:sz w:val="18"/>
                <w:szCs w:val="18"/>
                <w:lang w:val="en-US" w:eastAsia="de-DE"/>
              </w:rPr>
              <w:t>P</w:t>
            </w:r>
            <w:r>
              <w:rPr>
                <w:bCs/>
                <w:sz w:val="18"/>
                <w:szCs w:val="18"/>
                <w:lang w:val="en-US" w:eastAsia="de-DE"/>
              </w:rPr>
              <w:t>VR</w:t>
            </w:r>
            <w:r w:rsidRPr="00073CEF">
              <w:rPr>
                <w:bCs/>
                <w:sz w:val="18"/>
                <w:szCs w:val="18"/>
                <w:lang w:val="en-US" w:eastAsia="de-DE"/>
              </w:rPr>
              <w:t xml:space="preserve">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510C9C0A"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35 </w:t>
            </w:r>
            <w:r w:rsidR="00B43042">
              <w:rPr>
                <w:sz w:val="18"/>
                <w:szCs w:val="18"/>
                <w:lang w:val="en-US" w:eastAsia="de-DE"/>
              </w:rPr>
              <w:t>-</w:t>
            </w:r>
            <w:r w:rsidRPr="00073CEF">
              <w:rPr>
                <w:bCs/>
                <w:sz w:val="18"/>
                <w:szCs w:val="18"/>
                <w:lang w:val="en-US" w:eastAsia="de-DE"/>
              </w:rPr>
              <w:t xml:space="preserve">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BCB0864"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45 </w:t>
            </w:r>
            <w:r w:rsidR="00B43042">
              <w:rPr>
                <w:sz w:val="18"/>
                <w:szCs w:val="18"/>
                <w:lang w:val="en-US" w:eastAsia="de-DE"/>
              </w:rPr>
              <w:t>-</w:t>
            </w:r>
            <w:r w:rsidRPr="00073CEF">
              <w:rPr>
                <w:bCs/>
                <w:sz w:val="18"/>
                <w:szCs w:val="18"/>
                <w:lang w:val="en-US" w:eastAsia="de-DE"/>
              </w:rPr>
              <w:t xml:space="preserve">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70DDF95"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45 </w:t>
            </w:r>
            <w:r w:rsidR="00B43042">
              <w:rPr>
                <w:sz w:val="18"/>
                <w:szCs w:val="18"/>
                <w:lang w:val="en-US" w:eastAsia="de-DE"/>
              </w:rPr>
              <w:t>-</w:t>
            </w:r>
            <w:r w:rsidRPr="00073CEF">
              <w:rPr>
                <w:bCs/>
                <w:sz w:val="18"/>
                <w:szCs w:val="18"/>
                <w:lang w:val="en-US" w:eastAsia="de-DE"/>
              </w:rPr>
              <w:t xml:space="preserve"> 100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A474FB1"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45 </w:t>
            </w:r>
            <w:r w:rsidR="00B43042">
              <w:rPr>
                <w:sz w:val="18"/>
                <w:szCs w:val="18"/>
                <w:lang w:val="en-US" w:eastAsia="de-DE"/>
              </w:rPr>
              <w:t>-</w:t>
            </w:r>
            <w:r w:rsidRPr="00073CEF">
              <w:rPr>
                <w:bCs/>
                <w:sz w:val="18"/>
                <w:szCs w:val="18"/>
                <w:lang w:val="en-US" w:eastAsia="de-DE"/>
              </w:rPr>
              <w:t xml:space="preserve"> 100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CC8F6BE"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 xml:space="preserve">45 </w:t>
            </w:r>
            <w:r w:rsidR="00B43042">
              <w:rPr>
                <w:sz w:val="18"/>
                <w:szCs w:val="18"/>
                <w:lang w:val="en-US" w:eastAsia="de-DE"/>
              </w:rPr>
              <w:t>-</w:t>
            </w:r>
            <w:r w:rsidRPr="00073CEF">
              <w:rPr>
                <w:bCs/>
                <w:sz w:val="18"/>
                <w:szCs w:val="18"/>
                <w:lang w:val="en-US" w:eastAsia="de-DE"/>
              </w:rPr>
              <w:t xml:space="preserve"> 100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04AEAEC5"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EN 13016/l DVPE</w:t>
            </w:r>
          </w:p>
        </w:tc>
      </w:tr>
      <w:tr w:rsidR="00DE6724" w:rsidRPr="00073CEF" w14:paraId="38A28B46"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1BFFE75" w14:textId="77777777" w:rsidR="00DE6724" w:rsidRPr="00073CEF" w:rsidRDefault="00DE6724" w:rsidP="00DE6724">
            <w:pPr>
              <w:spacing w:after="4"/>
              <w:rPr>
                <w:bCs/>
                <w:sz w:val="18"/>
                <w:szCs w:val="18"/>
                <w:lang w:val="en-US" w:eastAsia="de-DE"/>
              </w:rPr>
            </w:pPr>
            <w:proofErr w:type="spellStart"/>
            <w:r w:rsidRPr="00073CEF">
              <w:rPr>
                <w:sz w:val="18"/>
                <w:szCs w:val="18"/>
                <w:lang w:val="en-US" w:eastAsia="de-DE"/>
              </w:rPr>
              <w:t>Densit</w:t>
            </w:r>
            <w:r>
              <w:rPr>
                <w:sz w:val="18"/>
                <w:szCs w:val="18"/>
                <w:lang w:val="en-US" w:eastAsia="de-DE"/>
              </w:rPr>
              <w:t>é</w:t>
            </w:r>
            <w:proofErr w:type="spellEnd"/>
            <w:r w:rsidRPr="00073CEF">
              <w:rPr>
                <w:sz w:val="18"/>
                <w:szCs w:val="18"/>
                <w:lang w:val="en-US" w:eastAsia="de-DE"/>
              </w:rPr>
              <w:t xml:space="preserve">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2D91923E" w14:textId="77777777" w:rsidR="00DE6724" w:rsidRPr="00073CEF" w:rsidRDefault="00DE6724" w:rsidP="00DE6724">
            <w:pPr>
              <w:spacing w:after="4"/>
              <w:jc w:val="center"/>
              <w:rPr>
                <w:sz w:val="18"/>
                <w:szCs w:val="18"/>
                <w:lang w:val="en-US" w:eastAsia="de-DE"/>
              </w:rPr>
            </w:pPr>
            <w:r w:rsidRPr="00073CEF">
              <w:rPr>
                <w:sz w:val="18"/>
                <w:szCs w:val="18"/>
                <w:lang w:val="en-US" w:eastAsia="de-DE"/>
              </w:rPr>
              <w:t xml:space="preserve">725 </w:t>
            </w:r>
            <w:r w:rsidR="00B43042">
              <w:rPr>
                <w:sz w:val="18"/>
                <w:szCs w:val="18"/>
                <w:lang w:val="en-US" w:eastAsia="de-DE"/>
              </w:rPr>
              <w:t>-</w:t>
            </w:r>
            <w:r w:rsidRPr="00073CEF">
              <w:rPr>
                <w:sz w:val="18"/>
                <w:szCs w:val="18"/>
                <w:lang w:val="en-US" w:eastAsia="de-DE"/>
              </w:rPr>
              <w:t xml:space="preserve"> 780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44A40FCB" w14:textId="77777777" w:rsidR="00DE6724" w:rsidRPr="00073CEF" w:rsidRDefault="00DE6724" w:rsidP="00DE6724">
            <w:pPr>
              <w:spacing w:after="4"/>
              <w:jc w:val="center"/>
              <w:rPr>
                <w:sz w:val="18"/>
                <w:szCs w:val="18"/>
                <w:lang w:val="en-US"/>
              </w:rPr>
            </w:pPr>
            <w:r w:rsidRPr="00073CEF">
              <w:rPr>
                <w:sz w:val="18"/>
                <w:szCs w:val="18"/>
                <w:lang w:val="en-US" w:eastAsia="de-DE"/>
              </w:rPr>
              <w:t xml:space="preserve">720 </w:t>
            </w:r>
            <w:r w:rsidR="00B43042">
              <w:rPr>
                <w:sz w:val="18"/>
                <w:szCs w:val="18"/>
                <w:lang w:val="en-US" w:eastAsia="de-DE"/>
              </w:rPr>
              <w:t>-</w:t>
            </w:r>
            <w:r w:rsidRPr="00073CEF">
              <w:rPr>
                <w:sz w:val="18"/>
                <w:szCs w:val="18"/>
                <w:lang w:val="en-US" w:eastAsia="de-DE"/>
              </w:rPr>
              <w:t xml:space="preserve"> 775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4FEAC38" w14:textId="77777777" w:rsidR="00DE6724" w:rsidRPr="00073CEF" w:rsidRDefault="00DE6724" w:rsidP="00DE6724">
            <w:pPr>
              <w:spacing w:after="4"/>
              <w:jc w:val="center"/>
              <w:rPr>
                <w:sz w:val="18"/>
                <w:szCs w:val="18"/>
                <w:lang w:val="en-US"/>
              </w:rPr>
            </w:pPr>
            <w:r w:rsidRPr="00073CEF">
              <w:rPr>
                <w:sz w:val="18"/>
                <w:szCs w:val="18"/>
                <w:lang w:val="en-US" w:eastAsia="de-DE"/>
              </w:rPr>
              <w:t xml:space="preserve">720 </w:t>
            </w:r>
            <w:r w:rsidR="00B43042">
              <w:rPr>
                <w:sz w:val="18"/>
                <w:szCs w:val="18"/>
                <w:lang w:val="en-US" w:eastAsia="de-DE"/>
              </w:rPr>
              <w:t>-</w:t>
            </w:r>
            <w:r w:rsidRPr="00073CEF">
              <w:rPr>
                <w:sz w:val="18"/>
                <w:szCs w:val="18"/>
                <w:lang w:val="en-US" w:eastAsia="de-DE"/>
              </w:rPr>
              <w:t xml:space="preserve"> 775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921D981" w14:textId="77777777" w:rsidR="00DE6724" w:rsidRPr="00073CEF" w:rsidRDefault="00DE6724" w:rsidP="00DE6724">
            <w:pPr>
              <w:spacing w:after="4"/>
              <w:jc w:val="center"/>
              <w:rPr>
                <w:sz w:val="18"/>
                <w:szCs w:val="18"/>
                <w:lang w:val="en-US"/>
              </w:rPr>
            </w:pPr>
            <w:r w:rsidRPr="00073CEF">
              <w:rPr>
                <w:sz w:val="18"/>
                <w:szCs w:val="18"/>
                <w:lang w:val="en-US" w:eastAsia="de-DE"/>
              </w:rPr>
              <w:t xml:space="preserve">720 </w:t>
            </w:r>
            <w:r w:rsidR="00B43042">
              <w:rPr>
                <w:sz w:val="18"/>
                <w:szCs w:val="18"/>
                <w:lang w:val="en-US" w:eastAsia="de-DE"/>
              </w:rPr>
              <w:t>-</w:t>
            </w:r>
            <w:r w:rsidRPr="00073CEF">
              <w:rPr>
                <w:sz w:val="18"/>
                <w:szCs w:val="18"/>
                <w:lang w:val="en-US" w:eastAsia="de-DE"/>
              </w:rPr>
              <w:t xml:space="preserve"> 775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42A1F8B0" w14:textId="77777777" w:rsidR="00DE6724" w:rsidRPr="00073CEF" w:rsidRDefault="00DE6724" w:rsidP="00DE6724">
            <w:pPr>
              <w:spacing w:after="4"/>
              <w:jc w:val="center"/>
              <w:rPr>
                <w:sz w:val="18"/>
                <w:szCs w:val="18"/>
                <w:lang w:val="en-US"/>
              </w:rPr>
            </w:pPr>
            <w:r w:rsidRPr="00073CEF">
              <w:rPr>
                <w:sz w:val="18"/>
                <w:szCs w:val="18"/>
                <w:lang w:val="en-US" w:eastAsia="de-DE"/>
              </w:rPr>
              <w:t xml:space="preserve">720 </w:t>
            </w:r>
            <w:r w:rsidR="00B43042">
              <w:rPr>
                <w:sz w:val="18"/>
                <w:szCs w:val="18"/>
                <w:lang w:val="en-US" w:eastAsia="de-DE"/>
              </w:rPr>
              <w:t>-</w:t>
            </w:r>
            <w:r w:rsidRPr="00073CEF">
              <w:rPr>
                <w:sz w:val="18"/>
                <w:szCs w:val="18"/>
                <w:lang w:val="en-US" w:eastAsia="de-DE"/>
              </w:rPr>
              <w:t xml:space="preserve"> 775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5ACE5512" w14:textId="77777777" w:rsidR="00DE6724" w:rsidRPr="00073CEF" w:rsidRDefault="00DE6724" w:rsidP="00DE6724">
            <w:pPr>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DE6724" w:rsidRPr="00073CEF" w14:paraId="592676EE" w14:textId="77777777" w:rsidTr="00DE6724">
        <w:trPr>
          <w:gridAfter w:val="1"/>
          <w:wAfter w:w="34" w:type="dxa"/>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4EC5E04F" w14:textId="77777777" w:rsidR="00DE6724" w:rsidRPr="00073CEF" w:rsidRDefault="00DE6724" w:rsidP="00DE6724">
            <w:pPr>
              <w:spacing w:after="4"/>
              <w:rPr>
                <w:sz w:val="18"/>
                <w:szCs w:val="18"/>
                <w:lang w:val="en-US" w:eastAsia="de-DE"/>
              </w:rPr>
            </w:pPr>
            <w:r>
              <w:rPr>
                <w:sz w:val="18"/>
                <w:szCs w:val="18"/>
                <w:lang w:val="en-US" w:eastAsia="de-DE"/>
              </w:rPr>
              <w:t>IOR</w:t>
            </w:r>
          </w:p>
        </w:tc>
        <w:tc>
          <w:tcPr>
            <w:tcW w:w="1133" w:type="dxa"/>
            <w:tcBorders>
              <w:top w:val="single" w:sz="6" w:space="0" w:color="auto"/>
              <w:left w:val="nil"/>
              <w:bottom w:val="single" w:sz="6" w:space="0" w:color="auto"/>
              <w:right w:val="single" w:sz="6" w:space="0" w:color="auto"/>
            </w:tcBorders>
            <w:vAlign w:val="center"/>
            <w:hideMark/>
          </w:tcPr>
          <w:p w14:paraId="183B1569" w14:textId="77777777" w:rsidR="00DE6724" w:rsidRPr="00073CEF" w:rsidRDefault="00DE6724" w:rsidP="00DE6724">
            <w:pPr>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DB12766" w14:textId="77777777" w:rsidR="00DE6724" w:rsidRPr="00073CEF" w:rsidRDefault="00DE6724" w:rsidP="00DE6724">
            <w:pPr>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0414E1F" w14:textId="77777777" w:rsidR="00DE6724" w:rsidRPr="00073CEF" w:rsidRDefault="00DE6724" w:rsidP="00DE6724">
            <w:pPr>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45EBB79" w14:textId="77777777" w:rsidR="00DE6724" w:rsidRPr="00073CEF" w:rsidRDefault="00DE6724" w:rsidP="00DE6724">
            <w:pPr>
              <w:spacing w:after="4"/>
              <w:jc w:val="center"/>
              <w:rPr>
                <w:sz w:val="18"/>
                <w:szCs w:val="18"/>
                <w:lang w:val="en-US" w:eastAsia="de-DE"/>
              </w:rPr>
            </w:pPr>
            <w:r w:rsidRPr="00073CEF">
              <w:rPr>
                <w:sz w:val="18"/>
                <w:szCs w:val="18"/>
                <w:lang w:val="en-US" w:eastAsia="de-DE"/>
              </w:rPr>
              <w:t>≥ 95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14B045A" w14:textId="77777777" w:rsidR="00DE6724" w:rsidRPr="00073CEF" w:rsidRDefault="00DE6724" w:rsidP="00DE6724">
            <w:pPr>
              <w:spacing w:after="4"/>
              <w:jc w:val="center"/>
              <w:rPr>
                <w:sz w:val="18"/>
                <w:szCs w:val="18"/>
                <w:lang w:val="en-US" w:eastAsia="de-DE"/>
              </w:rPr>
            </w:pPr>
            <w:r w:rsidRPr="00073CEF">
              <w:rPr>
                <w:sz w:val="18"/>
                <w:szCs w:val="18"/>
                <w:lang w:val="en-US" w:eastAsia="de-DE"/>
              </w:rPr>
              <w:t>≥ 95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55F2A811" w14:textId="77777777" w:rsidR="00DE6724" w:rsidRPr="00073CEF" w:rsidRDefault="00DE6724" w:rsidP="00DE6724">
            <w:pPr>
              <w:spacing w:after="4"/>
              <w:jc w:val="center"/>
              <w:rPr>
                <w:sz w:val="18"/>
                <w:szCs w:val="18"/>
                <w:lang w:val="en-US" w:eastAsia="de-DE"/>
              </w:rPr>
            </w:pPr>
            <w:r w:rsidRPr="00073CEF">
              <w:rPr>
                <w:sz w:val="18"/>
                <w:szCs w:val="18"/>
                <w:lang w:val="en-US" w:eastAsia="de-DE"/>
              </w:rPr>
              <w:t>EN ISO 5164</w:t>
            </w:r>
          </w:p>
        </w:tc>
      </w:tr>
      <w:tr w:rsidR="00DE6724" w:rsidRPr="00073CEF" w14:paraId="0134C74B" w14:textId="77777777" w:rsidTr="00DE6724">
        <w:trPr>
          <w:gridAfter w:val="1"/>
          <w:wAfter w:w="34" w:type="dxa"/>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33AD71BC" w14:textId="77777777" w:rsidR="00DE6724" w:rsidRPr="00073CEF" w:rsidRDefault="00DE6724" w:rsidP="00DE6724">
            <w:pPr>
              <w:spacing w:after="4"/>
              <w:rPr>
                <w:sz w:val="18"/>
                <w:szCs w:val="18"/>
                <w:lang w:val="en-US" w:eastAsia="de-DE"/>
              </w:rPr>
            </w:pPr>
            <w:r>
              <w:rPr>
                <w:sz w:val="18"/>
                <w:szCs w:val="18"/>
                <w:lang w:val="en-US" w:eastAsia="de-DE"/>
              </w:rPr>
              <w:t>IO</w:t>
            </w:r>
            <w:r w:rsidRPr="00073CEF">
              <w:rPr>
                <w:sz w:val="18"/>
                <w:szCs w:val="18"/>
                <w:lang w:val="en-US" w:eastAsia="de-DE"/>
              </w:rPr>
              <w:t>M</w:t>
            </w:r>
          </w:p>
        </w:tc>
        <w:tc>
          <w:tcPr>
            <w:tcW w:w="1133" w:type="dxa"/>
            <w:tcBorders>
              <w:top w:val="single" w:sz="6" w:space="0" w:color="auto"/>
              <w:left w:val="nil"/>
              <w:bottom w:val="single" w:sz="6" w:space="0" w:color="auto"/>
              <w:right w:val="single" w:sz="6" w:space="0" w:color="auto"/>
            </w:tcBorders>
            <w:vAlign w:val="center"/>
            <w:hideMark/>
          </w:tcPr>
          <w:p w14:paraId="1FF11B01" w14:textId="77777777" w:rsidR="00DE6724" w:rsidRPr="00073CEF" w:rsidRDefault="00DE6724" w:rsidP="00DE6724">
            <w:pPr>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FA5C9CE" w14:textId="77777777" w:rsidR="00DE6724" w:rsidRPr="00073CEF" w:rsidRDefault="00DE6724" w:rsidP="00DE6724">
            <w:pPr>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3BD8E0" w14:textId="77777777" w:rsidR="00DE6724" w:rsidRPr="00073CEF" w:rsidRDefault="00DE6724" w:rsidP="00DE6724">
            <w:pPr>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0FBD8BA" w14:textId="77777777" w:rsidR="00DE6724" w:rsidRPr="00073CEF" w:rsidRDefault="00DE6724" w:rsidP="00DE6724">
            <w:pPr>
              <w:spacing w:after="4"/>
              <w:jc w:val="center"/>
              <w:rPr>
                <w:sz w:val="18"/>
                <w:szCs w:val="18"/>
                <w:lang w:val="en-US" w:eastAsia="de-DE"/>
              </w:rPr>
            </w:pPr>
            <w:r w:rsidRPr="00073CEF">
              <w:rPr>
                <w:sz w:val="18"/>
                <w:szCs w:val="18"/>
                <w:lang w:val="en-US" w:eastAsia="de-DE"/>
              </w:rPr>
              <w:t>≥ 85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8B618C2" w14:textId="77777777" w:rsidR="00DE6724" w:rsidRPr="00073CEF" w:rsidRDefault="00DE6724" w:rsidP="00DE6724">
            <w:pPr>
              <w:spacing w:after="4"/>
              <w:jc w:val="center"/>
              <w:rPr>
                <w:sz w:val="18"/>
                <w:szCs w:val="18"/>
                <w:lang w:val="en-US" w:eastAsia="de-DE"/>
              </w:rPr>
            </w:pPr>
            <w:r w:rsidRPr="00073CEF">
              <w:rPr>
                <w:sz w:val="18"/>
                <w:szCs w:val="18"/>
                <w:lang w:val="en-US" w:eastAsia="de-DE"/>
              </w:rPr>
              <w:t>≥ 85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CE0A55D" w14:textId="77777777" w:rsidR="00DE6724" w:rsidRPr="00073CEF" w:rsidRDefault="00DE6724" w:rsidP="00DE6724">
            <w:pPr>
              <w:spacing w:after="4"/>
              <w:jc w:val="center"/>
              <w:rPr>
                <w:sz w:val="18"/>
                <w:szCs w:val="18"/>
                <w:lang w:val="en-US" w:eastAsia="de-DE"/>
              </w:rPr>
            </w:pPr>
            <w:r w:rsidRPr="00073CEF">
              <w:rPr>
                <w:sz w:val="18"/>
                <w:szCs w:val="18"/>
                <w:lang w:val="en-US" w:eastAsia="de-DE"/>
              </w:rPr>
              <w:t>EN ISO 5163</w:t>
            </w:r>
          </w:p>
        </w:tc>
      </w:tr>
      <w:tr w:rsidR="00DE6724" w:rsidRPr="00073CEF" w14:paraId="49BCD391"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0CE27F0" w14:textId="77777777" w:rsidR="00DE6724" w:rsidRPr="00073CEF" w:rsidRDefault="00DE6724" w:rsidP="00DE6724">
            <w:pPr>
              <w:spacing w:after="4"/>
              <w:rPr>
                <w:bCs/>
                <w:sz w:val="18"/>
                <w:szCs w:val="18"/>
                <w:lang w:val="en-US" w:eastAsia="de-DE"/>
              </w:rPr>
            </w:pPr>
            <w:proofErr w:type="spellStart"/>
            <w:r w:rsidRPr="00073CEF">
              <w:rPr>
                <w:bCs/>
                <w:sz w:val="18"/>
                <w:szCs w:val="18"/>
                <w:lang w:val="en-US" w:eastAsia="de-DE"/>
              </w:rPr>
              <w:t>Benz</w:t>
            </w:r>
            <w:r>
              <w:rPr>
                <w:bCs/>
                <w:sz w:val="18"/>
                <w:szCs w:val="18"/>
                <w:lang w:val="en-US" w:eastAsia="de-DE"/>
              </w:rPr>
              <w:t>è</w:t>
            </w:r>
            <w:r w:rsidRPr="00073CEF">
              <w:rPr>
                <w:bCs/>
                <w:sz w:val="18"/>
                <w:szCs w:val="18"/>
                <w:lang w:val="en-US" w:eastAsia="de-DE"/>
              </w:rPr>
              <w:t>ne</w:t>
            </w:r>
            <w:proofErr w:type="spellEnd"/>
            <w:r w:rsidRPr="00073CEF">
              <w:rPr>
                <w:bCs/>
                <w:sz w:val="18"/>
                <w:szCs w:val="18"/>
                <w:lang w:val="en-US" w:eastAsia="de-DE"/>
              </w:rPr>
              <w:t xml:space="preserv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5FDF1C05"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D42DE76"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95D04E5"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091AF97"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500A0AFF" w14:textId="77777777" w:rsidR="00DE6724" w:rsidRPr="00073CEF" w:rsidRDefault="00DE6724" w:rsidP="00DE6724">
            <w:pPr>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C54BBFE"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DE6724" w:rsidRPr="00073CEF" w14:paraId="60A09D87"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C0D48C6" w14:textId="77777777" w:rsidR="00DE6724" w:rsidRPr="00073CEF" w:rsidRDefault="00DE6724" w:rsidP="002F3C73">
            <w:pPr>
              <w:spacing w:after="40"/>
              <w:rPr>
                <w:bCs/>
                <w:sz w:val="18"/>
                <w:szCs w:val="18"/>
                <w:lang w:val="en-US" w:eastAsia="de-DE"/>
              </w:rPr>
            </w:pPr>
            <w:proofErr w:type="spellStart"/>
            <w:r w:rsidRPr="00073CEF">
              <w:rPr>
                <w:bCs/>
                <w:sz w:val="18"/>
                <w:szCs w:val="18"/>
                <w:lang w:val="en-US" w:eastAsia="de-DE"/>
              </w:rPr>
              <w:t>Aromati</w:t>
            </w:r>
            <w:r>
              <w:rPr>
                <w:bCs/>
                <w:sz w:val="18"/>
                <w:szCs w:val="18"/>
                <w:lang w:val="en-US" w:eastAsia="de-DE"/>
              </w:rPr>
              <w:t>que</w:t>
            </w:r>
            <w:r w:rsidRPr="00073CEF">
              <w:rPr>
                <w:bCs/>
                <w:sz w:val="18"/>
                <w:szCs w:val="18"/>
                <w:lang w:val="en-US" w:eastAsia="de-DE"/>
              </w:rPr>
              <w:t>s</w:t>
            </w:r>
            <w:proofErr w:type="spellEnd"/>
            <w:r w:rsidRPr="00073CEF">
              <w:rPr>
                <w:bCs/>
                <w:sz w:val="18"/>
                <w:szCs w:val="18"/>
                <w:lang w:val="en-US" w:eastAsia="de-DE"/>
              </w:rPr>
              <w:t xml:space="preserv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54ADD1BC" w14:textId="77777777" w:rsidR="00DE6724" w:rsidRPr="00073CEF" w:rsidRDefault="00B43042" w:rsidP="002F3C73">
            <w:pPr>
              <w:spacing w:after="40"/>
              <w:jc w:val="center"/>
              <w:rPr>
                <w:sz w:val="18"/>
                <w:szCs w:val="18"/>
                <w:lang w:val="en-US" w:eastAsia="de-DE"/>
              </w:rPr>
            </w:pPr>
            <w:r>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B53F23D"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349" w:type="dxa"/>
            <w:tcBorders>
              <w:top w:val="single" w:sz="6" w:space="0" w:color="auto"/>
              <w:left w:val="single" w:sz="6" w:space="0" w:color="auto"/>
              <w:bottom w:val="single" w:sz="6" w:space="0" w:color="auto"/>
              <w:right w:val="single" w:sz="6" w:space="0" w:color="auto"/>
            </w:tcBorders>
            <w:vAlign w:val="center"/>
            <w:hideMark/>
          </w:tcPr>
          <w:p w14:paraId="4E80D8F0"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400F53AB"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70990DA" w14:textId="77777777" w:rsidR="00DE6724" w:rsidRPr="00073CEF" w:rsidRDefault="00DE6724" w:rsidP="002F3C73">
            <w:pPr>
              <w:spacing w:after="40"/>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3506CAD8" w14:textId="77777777" w:rsidR="00DE6724" w:rsidRPr="00073CEF" w:rsidRDefault="00DE6724" w:rsidP="002F3C73">
            <w:pPr>
              <w:spacing w:after="40"/>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DE6724" w:rsidRPr="00073CEF" w14:paraId="7A1F3099"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CC834D0" w14:textId="77777777" w:rsidR="00DE6724" w:rsidRPr="00073CEF" w:rsidRDefault="00DE6724" w:rsidP="00DE6724">
            <w:pPr>
              <w:spacing w:after="4"/>
              <w:rPr>
                <w:bCs/>
                <w:sz w:val="18"/>
                <w:szCs w:val="18"/>
                <w:lang w:val="en-US" w:eastAsia="de-DE"/>
              </w:rPr>
            </w:pPr>
            <w:proofErr w:type="spellStart"/>
            <w:r w:rsidRPr="00073CEF">
              <w:rPr>
                <w:bCs/>
                <w:sz w:val="18"/>
                <w:szCs w:val="18"/>
                <w:lang w:val="en-US" w:eastAsia="de-DE"/>
              </w:rPr>
              <w:t>Ol</w:t>
            </w:r>
            <w:r>
              <w:rPr>
                <w:bCs/>
                <w:sz w:val="18"/>
                <w:szCs w:val="18"/>
                <w:lang w:val="en-US" w:eastAsia="de-DE"/>
              </w:rPr>
              <w:t>é</w:t>
            </w:r>
            <w:r w:rsidRPr="00073CEF">
              <w:rPr>
                <w:bCs/>
                <w:sz w:val="18"/>
                <w:szCs w:val="18"/>
                <w:lang w:val="en-US" w:eastAsia="de-DE"/>
              </w:rPr>
              <w:t>fin</w:t>
            </w:r>
            <w:r>
              <w:rPr>
                <w:bCs/>
                <w:sz w:val="18"/>
                <w:szCs w:val="18"/>
                <w:lang w:val="en-US" w:eastAsia="de-DE"/>
              </w:rPr>
              <w:t>e</w:t>
            </w:r>
            <w:r w:rsidRPr="00073CEF">
              <w:rPr>
                <w:bCs/>
                <w:sz w:val="18"/>
                <w:szCs w:val="18"/>
                <w:lang w:val="en-US" w:eastAsia="de-DE"/>
              </w:rPr>
              <w:t>s</w:t>
            </w:r>
            <w:proofErr w:type="spellEnd"/>
            <w:r w:rsidRPr="00073CEF">
              <w:rPr>
                <w:bCs/>
                <w:sz w:val="18"/>
                <w:szCs w:val="18"/>
                <w:lang w:val="en-US" w:eastAsia="de-DE"/>
              </w:rPr>
              <w:t xml:space="preserv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779ED132"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2CC6FDD"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7EC3F23"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D3EF0FD"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18</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52AFFA7E"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 18</w:t>
            </w:r>
          </w:p>
        </w:tc>
        <w:tc>
          <w:tcPr>
            <w:tcW w:w="1842" w:type="dxa"/>
            <w:tcBorders>
              <w:top w:val="single" w:sz="6" w:space="0" w:color="auto"/>
              <w:left w:val="single" w:sz="4" w:space="0" w:color="auto"/>
              <w:bottom w:val="single" w:sz="6" w:space="0" w:color="auto"/>
              <w:right w:val="single" w:sz="6" w:space="0" w:color="auto"/>
            </w:tcBorders>
            <w:vAlign w:val="center"/>
            <w:hideMark/>
          </w:tcPr>
          <w:p w14:paraId="442992C8"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EN 14517</w:t>
            </w:r>
          </w:p>
          <w:p w14:paraId="09F0E8CA" w14:textId="77777777" w:rsidR="00DE6724" w:rsidRPr="00073CEF" w:rsidRDefault="00DE6724" w:rsidP="00DE6724">
            <w:pPr>
              <w:spacing w:after="4"/>
              <w:jc w:val="center"/>
              <w:rPr>
                <w:bCs/>
                <w:sz w:val="18"/>
                <w:szCs w:val="18"/>
                <w:lang w:val="en-US" w:eastAsia="de-DE"/>
              </w:rPr>
            </w:pPr>
            <w:r w:rsidRPr="00073CEF">
              <w:rPr>
                <w:bCs/>
                <w:sz w:val="18"/>
                <w:szCs w:val="18"/>
                <w:lang w:val="en-US" w:eastAsia="de-DE"/>
              </w:rPr>
              <w:t>EN15553</w:t>
            </w:r>
          </w:p>
        </w:tc>
      </w:tr>
      <w:tr w:rsidR="00DE6724" w:rsidRPr="00073CEF" w14:paraId="20F94024" w14:textId="77777777" w:rsidTr="00DE6724">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9845A9" w14:textId="77777777" w:rsidR="00DE6724" w:rsidRPr="00073CEF" w:rsidRDefault="00DE6724" w:rsidP="00DE6724">
            <w:pPr>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01B5236A" w14:textId="77777777" w:rsidR="00DE6724" w:rsidRPr="00073CEF" w:rsidRDefault="00DE6724" w:rsidP="00DE6724">
            <w:pPr>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D1C43C5" w14:textId="77777777" w:rsidR="00DE6724" w:rsidRPr="00073CEF" w:rsidRDefault="00DE6724" w:rsidP="00DE6724">
            <w:pPr>
              <w:spacing w:after="4"/>
              <w:jc w:val="center"/>
              <w:rPr>
                <w:sz w:val="18"/>
                <w:szCs w:val="18"/>
                <w:lang w:val="en-US" w:eastAsia="de-DE"/>
              </w:rPr>
            </w:pPr>
            <w:r w:rsidRPr="00073CEF">
              <w:rPr>
                <w:sz w:val="18"/>
                <w:szCs w:val="18"/>
                <w:lang w:val="en-US" w:eastAsia="de-DE"/>
              </w:rPr>
              <w:t xml:space="preserve">1 050 </w:t>
            </w:r>
            <w:r w:rsidR="00B43042">
              <w:rPr>
                <w:sz w:val="18"/>
                <w:szCs w:val="18"/>
                <w:lang w:val="en-US" w:eastAsia="de-DE"/>
              </w:rPr>
              <w:t>-</w:t>
            </w:r>
            <w:r w:rsidRPr="00073CEF">
              <w:rPr>
                <w:sz w:val="18"/>
                <w:szCs w:val="18"/>
                <w:lang w:val="en-US" w:eastAsia="de-DE"/>
              </w:rPr>
              <w:t xml:space="preserve"> 1 250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060A120" w14:textId="77777777" w:rsidR="00DE6724" w:rsidRPr="00073CEF" w:rsidRDefault="00DE6724" w:rsidP="00DE6724">
            <w:pPr>
              <w:spacing w:after="4"/>
              <w:jc w:val="center"/>
              <w:rPr>
                <w:sz w:val="18"/>
                <w:szCs w:val="18"/>
                <w:lang w:val="en-US" w:eastAsia="de-DE"/>
              </w:rPr>
            </w:pPr>
            <w:r w:rsidRPr="00073CEF">
              <w:rPr>
                <w:sz w:val="18"/>
                <w:szCs w:val="18"/>
                <w:lang w:val="en-US" w:eastAsia="de-DE"/>
              </w:rPr>
              <w:t xml:space="preserve">1 050 </w:t>
            </w:r>
            <w:r w:rsidR="00B43042">
              <w:rPr>
                <w:sz w:val="18"/>
                <w:szCs w:val="18"/>
                <w:lang w:val="en-US" w:eastAsia="de-DE"/>
              </w:rPr>
              <w:t>-</w:t>
            </w:r>
            <w:r w:rsidRPr="00073CEF">
              <w:rPr>
                <w:sz w:val="18"/>
                <w:szCs w:val="18"/>
                <w:lang w:val="en-US" w:eastAsia="de-DE"/>
              </w:rPr>
              <w:t xml:space="preserve"> 1 250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7612412F" w14:textId="77777777" w:rsidR="00DE6724" w:rsidRPr="00073CEF" w:rsidRDefault="00DE6724" w:rsidP="00DE6724">
            <w:pPr>
              <w:spacing w:after="4"/>
              <w:jc w:val="center"/>
              <w:rPr>
                <w:sz w:val="18"/>
                <w:szCs w:val="18"/>
                <w:lang w:val="en-US" w:eastAsia="de-DE"/>
              </w:rPr>
            </w:pPr>
            <w:r w:rsidRPr="00073CEF">
              <w:rPr>
                <w:sz w:val="18"/>
                <w:szCs w:val="18"/>
                <w:lang w:val="en-US" w:eastAsia="de-DE"/>
              </w:rPr>
              <w:t xml:space="preserve">1 050 </w:t>
            </w:r>
            <w:r w:rsidR="00B43042">
              <w:rPr>
                <w:sz w:val="18"/>
                <w:szCs w:val="18"/>
                <w:lang w:val="en-US" w:eastAsia="de-DE"/>
              </w:rPr>
              <w:t>-</w:t>
            </w:r>
            <w:r w:rsidRPr="00073CEF">
              <w:rPr>
                <w:sz w:val="18"/>
                <w:szCs w:val="18"/>
                <w:lang w:val="en-US" w:eastAsia="de-DE"/>
              </w:rPr>
              <w:t xml:space="preserve"> 1 250</w:t>
            </w:r>
          </w:p>
        </w:tc>
        <w:tc>
          <w:tcPr>
            <w:tcW w:w="850" w:type="dxa"/>
            <w:tcBorders>
              <w:top w:val="single" w:sz="6" w:space="0" w:color="auto"/>
              <w:left w:val="single" w:sz="4" w:space="0" w:color="auto"/>
              <w:bottom w:val="single" w:sz="6" w:space="0" w:color="auto"/>
              <w:right w:val="single" w:sz="4" w:space="0" w:color="auto"/>
            </w:tcBorders>
            <w:vAlign w:val="center"/>
            <w:hideMark/>
          </w:tcPr>
          <w:p w14:paraId="355B8BE1" w14:textId="77777777" w:rsidR="00DE6724" w:rsidRPr="00073CEF" w:rsidRDefault="00DE6724" w:rsidP="00DE6724">
            <w:pPr>
              <w:spacing w:after="4"/>
              <w:jc w:val="center"/>
              <w:rPr>
                <w:sz w:val="18"/>
                <w:szCs w:val="18"/>
                <w:lang w:val="en-US" w:eastAsia="de-DE"/>
              </w:rPr>
            </w:pPr>
            <w:r w:rsidRPr="00073CEF">
              <w:rPr>
                <w:sz w:val="18"/>
                <w:szCs w:val="18"/>
                <w:lang w:val="en-US" w:eastAsia="de-DE"/>
              </w:rPr>
              <w:t xml:space="preserve">1 050 </w:t>
            </w:r>
            <w:r w:rsidR="00B43042">
              <w:rPr>
                <w:sz w:val="18"/>
                <w:szCs w:val="18"/>
                <w:lang w:val="en-US" w:eastAsia="de-DE"/>
              </w:rPr>
              <w:t>-</w:t>
            </w:r>
            <w:r w:rsidRPr="00073CEF">
              <w:rPr>
                <w:sz w:val="18"/>
                <w:szCs w:val="18"/>
                <w:lang w:val="en-US" w:eastAsia="de-DE"/>
              </w:rPr>
              <w:t xml:space="preserve"> </w:t>
            </w:r>
            <w:r>
              <w:rPr>
                <w:sz w:val="18"/>
                <w:szCs w:val="18"/>
                <w:lang w:val="en-US" w:eastAsia="de-DE"/>
              </w:rPr>
              <w:br/>
            </w:r>
            <w:r w:rsidRPr="00073CEF">
              <w:rPr>
                <w:sz w:val="18"/>
                <w:szCs w:val="18"/>
                <w:lang w:val="en-US" w:eastAsia="de-DE"/>
              </w:rPr>
              <w:t>1 250</w:t>
            </w:r>
          </w:p>
        </w:tc>
        <w:tc>
          <w:tcPr>
            <w:tcW w:w="1085" w:type="dxa"/>
            <w:tcBorders>
              <w:top w:val="single" w:sz="6" w:space="0" w:color="auto"/>
              <w:left w:val="single" w:sz="4" w:space="0" w:color="auto"/>
              <w:bottom w:val="single" w:sz="6" w:space="0" w:color="auto"/>
              <w:right w:val="single" w:sz="4" w:space="0" w:color="auto"/>
            </w:tcBorders>
            <w:vAlign w:val="center"/>
            <w:hideMark/>
          </w:tcPr>
          <w:p w14:paraId="14120E7B" w14:textId="77777777" w:rsidR="00DE6724" w:rsidRPr="00073CEF" w:rsidRDefault="00DE6724" w:rsidP="00DE6724">
            <w:pPr>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w:t>
            </w:r>
            <w:r w:rsidR="00B43042">
              <w:rPr>
                <w:sz w:val="18"/>
                <w:szCs w:val="18"/>
                <w:lang w:val="en-US" w:eastAsia="de-DE"/>
              </w:rPr>
              <w:t>-</w:t>
            </w:r>
            <w:r w:rsidRPr="00073CEF">
              <w:rPr>
                <w:sz w:val="18"/>
                <w:szCs w:val="18"/>
                <w:lang w:val="en-US" w:eastAsia="de-DE"/>
              </w:rPr>
              <w:t xml:space="preserve"> </w:t>
            </w:r>
            <w:r>
              <w:rPr>
                <w:sz w:val="18"/>
                <w:szCs w:val="18"/>
                <w:lang w:val="en-US" w:eastAsia="de-DE"/>
              </w:rPr>
              <w:br/>
            </w:r>
            <w:r w:rsidRPr="00073CEF">
              <w:rPr>
                <w:sz w:val="18"/>
                <w:szCs w:val="18"/>
                <w:lang w:val="en-US" w:eastAsia="de-DE"/>
              </w:rPr>
              <w:t>1 2</w:t>
            </w:r>
            <w:r w:rsidRPr="00073CEF">
              <w:rPr>
                <w:sz w:val="18"/>
                <w:szCs w:val="18"/>
                <w:lang w:val="en-US"/>
              </w:rPr>
              <w:t>64</w:t>
            </w:r>
          </w:p>
        </w:tc>
        <w:tc>
          <w:tcPr>
            <w:tcW w:w="1842" w:type="dxa"/>
            <w:tcBorders>
              <w:top w:val="single" w:sz="6" w:space="0" w:color="auto"/>
              <w:left w:val="single" w:sz="4" w:space="0" w:color="auto"/>
              <w:bottom w:val="single" w:sz="6" w:space="0" w:color="auto"/>
              <w:right w:val="single" w:sz="6" w:space="0" w:color="auto"/>
            </w:tcBorders>
            <w:vAlign w:val="center"/>
          </w:tcPr>
          <w:p w14:paraId="13C25310" w14:textId="77777777" w:rsidR="00DE6724" w:rsidRPr="00073CEF" w:rsidRDefault="00DE6724" w:rsidP="00DE6724">
            <w:pPr>
              <w:spacing w:after="4"/>
              <w:jc w:val="center"/>
              <w:rPr>
                <w:bCs/>
                <w:sz w:val="18"/>
                <w:szCs w:val="18"/>
                <w:lang w:val="en-US" w:eastAsia="de-DE"/>
              </w:rPr>
            </w:pPr>
          </w:p>
        </w:tc>
      </w:tr>
      <w:tr w:rsidR="00DE6724" w:rsidRPr="00073CEF" w14:paraId="72F50FDB" w14:textId="77777777" w:rsidTr="00DE6724">
        <w:trPr>
          <w:gridAfter w:val="1"/>
          <w:wAfter w:w="34" w:type="dxa"/>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151E68D1" w14:textId="77777777" w:rsidR="00DE6724" w:rsidRPr="00073CEF" w:rsidRDefault="00DE6724" w:rsidP="00DE6724">
            <w:pPr>
              <w:rPr>
                <w:sz w:val="18"/>
                <w:szCs w:val="18"/>
                <w:highlight w:val="yellow"/>
                <w:lang w:val="en-US" w:eastAsia="de-DE"/>
              </w:rPr>
            </w:pPr>
            <w:proofErr w:type="spellStart"/>
            <w:r w:rsidRPr="00073CEF">
              <w:rPr>
                <w:sz w:val="18"/>
                <w:szCs w:val="18"/>
                <w:lang w:val="en-US" w:eastAsia="de-DE"/>
              </w:rPr>
              <w:t>R</w:t>
            </w:r>
            <w:r>
              <w:rPr>
                <w:sz w:val="18"/>
                <w:szCs w:val="18"/>
                <w:lang w:val="en-US" w:eastAsia="de-DE"/>
              </w:rPr>
              <w:t>é</w:t>
            </w:r>
            <w:r w:rsidRPr="00073CEF">
              <w:rPr>
                <w:sz w:val="18"/>
                <w:szCs w:val="18"/>
                <w:lang w:val="en-US" w:eastAsia="de-DE"/>
              </w:rPr>
              <w:t>sidu</w:t>
            </w:r>
            <w:proofErr w:type="spellEnd"/>
            <w:r w:rsidRPr="00073CEF">
              <w:rPr>
                <w:sz w:val="18"/>
                <w:szCs w:val="18"/>
                <w:lang w:val="en-US" w:eastAsia="de-DE"/>
              </w:rPr>
              <w:t xml:space="preserve"> [%v/v]</w:t>
            </w:r>
          </w:p>
        </w:tc>
        <w:tc>
          <w:tcPr>
            <w:tcW w:w="1133" w:type="dxa"/>
            <w:tcBorders>
              <w:top w:val="single" w:sz="6" w:space="0" w:color="auto"/>
              <w:left w:val="nil"/>
              <w:bottom w:val="single" w:sz="12" w:space="0" w:color="auto"/>
              <w:right w:val="single" w:sz="6" w:space="0" w:color="auto"/>
            </w:tcBorders>
            <w:vAlign w:val="center"/>
            <w:hideMark/>
          </w:tcPr>
          <w:p w14:paraId="4AA7D532"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23AAACA4"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65ADE25F"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4" w:space="0" w:color="auto"/>
            </w:tcBorders>
            <w:vAlign w:val="center"/>
            <w:hideMark/>
          </w:tcPr>
          <w:p w14:paraId="5AD24BB3"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850" w:type="dxa"/>
            <w:tcBorders>
              <w:top w:val="single" w:sz="6" w:space="0" w:color="auto"/>
              <w:left w:val="single" w:sz="4" w:space="0" w:color="auto"/>
              <w:bottom w:val="single" w:sz="12" w:space="0" w:color="auto"/>
              <w:right w:val="single" w:sz="4" w:space="0" w:color="auto"/>
            </w:tcBorders>
            <w:vAlign w:val="center"/>
            <w:hideMark/>
          </w:tcPr>
          <w:p w14:paraId="50AEEF2A"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1085" w:type="dxa"/>
            <w:tcBorders>
              <w:top w:val="single" w:sz="6" w:space="0" w:color="auto"/>
              <w:left w:val="single" w:sz="4" w:space="0" w:color="auto"/>
              <w:bottom w:val="single" w:sz="12" w:space="0" w:color="auto"/>
              <w:right w:val="single" w:sz="4" w:space="0" w:color="auto"/>
            </w:tcBorders>
            <w:vAlign w:val="center"/>
            <w:hideMark/>
          </w:tcPr>
          <w:p w14:paraId="6219EFA1" w14:textId="77777777" w:rsidR="00DE6724" w:rsidRPr="00073CEF" w:rsidRDefault="00DE6724" w:rsidP="00DE6724">
            <w:pPr>
              <w:jc w:val="center"/>
              <w:rPr>
                <w:sz w:val="18"/>
                <w:szCs w:val="18"/>
                <w:lang w:val="en-US" w:eastAsia="de-DE"/>
              </w:rPr>
            </w:pPr>
            <w:r w:rsidRPr="00073CEF">
              <w:rPr>
                <w:sz w:val="18"/>
                <w:szCs w:val="18"/>
                <w:lang w:val="en-US" w:eastAsia="de-DE"/>
              </w:rPr>
              <w:t>&lt; 2</w:t>
            </w:r>
          </w:p>
        </w:tc>
        <w:tc>
          <w:tcPr>
            <w:tcW w:w="1842" w:type="dxa"/>
            <w:tcBorders>
              <w:top w:val="single" w:sz="6" w:space="0" w:color="auto"/>
              <w:left w:val="single" w:sz="4" w:space="0" w:color="auto"/>
              <w:bottom w:val="single" w:sz="12" w:space="0" w:color="auto"/>
              <w:right w:val="single" w:sz="6" w:space="0" w:color="auto"/>
            </w:tcBorders>
            <w:vAlign w:val="center"/>
            <w:hideMark/>
          </w:tcPr>
          <w:p w14:paraId="180AD75F" w14:textId="77777777" w:rsidR="00DE6724" w:rsidRPr="00073CEF" w:rsidRDefault="00DE6724" w:rsidP="00DE6724">
            <w:pPr>
              <w:spacing w:after="120"/>
              <w:jc w:val="center"/>
              <w:rPr>
                <w:bCs/>
                <w:sz w:val="18"/>
                <w:szCs w:val="18"/>
                <w:highlight w:val="yellow"/>
                <w:lang w:val="en-US" w:eastAsia="de-DE"/>
              </w:rPr>
            </w:pPr>
            <w:r w:rsidRPr="00073CEF">
              <w:rPr>
                <w:bCs/>
                <w:sz w:val="18"/>
                <w:szCs w:val="18"/>
                <w:lang w:val="en-US" w:eastAsia="de-DE"/>
              </w:rPr>
              <w:t>EN ISO 3405</w:t>
            </w:r>
          </w:p>
        </w:tc>
      </w:tr>
      <w:tr w:rsidR="00DE6724" w:rsidRPr="00A87487" w14:paraId="24FAD97D" w14:textId="77777777" w:rsidTr="00DE6724">
        <w:trPr>
          <w:trHeight w:val="20"/>
        </w:trPr>
        <w:tc>
          <w:tcPr>
            <w:tcW w:w="10408" w:type="dxa"/>
            <w:gridSpan w:val="9"/>
            <w:tcBorders>
              <w:top w:val="single" w:sz="12" w:space="0" w:color="auto"/>
              <w:left w:val="nil"/>
              <w:bottom w:val="nil"/>
              <w:right w:val="nil"/>
            </w:tcBorders>
            <w:vAlign w:val="center"/>
            <w:hideMark/>
          </w:tcPr>
          <w:p w14:paraId="3E6E352D" w14:textId="77777777" w:rsidR="00DE6724" w:rsidRPr="00A87487" w:rsidRDefault="00DE6724" w:rsidP="00DE6724">
            <w:pPr>
              <w:pStyle w:val="Notedebasdepage"/>
              <w:tabs>
                <w:tab w:val="left" w:pos="720"/>
              </w:tabs>
              <w:spacing w:before="120" w:after="120"/>
              <w:ind w:left="284" w:hanging="284"/>
              <w:rPr>
                <w:szCs w:val="18"/>
                <w:lang w:val="fr-FR"/>
              </w:rPr>
            </w:pPr>
            <w:r w:rsidRPr="00A87487">
              <w:rPr>
                <w:szCs w:val="18"/>
                <w:vertAlign w:val="superscript"/>
                <w:lang w:val="fr-FR"/>
              </w:rPr>
              <w:t>1</w:t>
            </w:r>
            <w:r w:rsidRPr="00A87487">
              <w:rPr>
                <w:szCs w:val="18"/>
                <w:lang w:val="fr-FR"/>
              </w:rPr>
              <w:tab/>
              <w:t>Les industriels recommandent une teneur nulle en méthanol dans l’essence (non détectable).</w:t>
            </w:r>
          </w:p>
        </w:tc>
      </w:tr>
    </w:tbl>
    <w:p w14:paraId="46765798" w14:textId="77777777" w:rsidR="00DE6724" w:rsidRDefault="00DE6724" w:rsidP="002F3C73">
      <w:pPr>
        <w:pStyle w:val="SingleTxtG"/>
        <w:spacing w:before="240"/>
        <w:ind w:left="2268" w:hanging="1134"/>
      </w:pPr>
      <w:r w:rsidRPr="00381D11">
        <w:lastRenderedPageBreak/>
        <w:t>7.2</w:t>
      </w:r>
      <w:r w:rsidRPr="00381D11">
        <w:tab/>
        <w:t>Classes de volatilité pour l’essence sans plomb</w:t>
      </w:r>
    </w:p>
    <w:p w14:paraId="450B2B20" w14:textId="77777777" w:rsidR="00DE6724" w:rsidRDefault="00DE6724" w:rsidP="002F3C73">
      <w:pPr>
        <w:pStyle w:val="SingleTxtG"/>
        <w:ind w:left="2268" w:hanging="1134"/>
        <w:rPr>
          <w:lang w:eastAsia="ja-JP"/>
        </w:rPr>
      </w:pPr>
      <w:r>
        <w:t>7.2.1</w:t>
      </w:r>
      <w:r>
        <w:tab/>
      </w:r>
      <w:r w:rsidRPr="00381D11">
        <w:t>Classes de volatilité pour</w:t>
      </w:r>
      <w:r>
        <w:t xml:space="preserve"> l’essence sans plomb </w:t>
      </w:r>
      <w:r>
        <w:rPr>
          <w:lang w:eastAsia="ja-JP"/>
        </w:rPr>
        <w:t>(R83.03, R83.05, R83.06, R83.07 – mélange E5)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2"/>
        <w:gridCol w:w="1135"/>
        <w:gridCol w:w="1134"/>
        <w:gridCol w:w="1134"/>
      </w:tblGrid>
      <w:tr w:rsidR="00DE6724" w:rsidRPr="00AB65F8" w14:paraId="5F1E0C8E" w14:textId="77777777" w:rsidTr="00DE6724">
        <w:tc>
          <w:tcPr>
            <w:tcW w:w="2547" w:type="dxa"/>
            <w:tcBorders>
              <w:bottom w:val="single" w:sz="12" w:space="0" w:color="auto"/>
            </w:tcBorders>
            <w:shd w:val="clear" w:color="auto" w:fill="auto"/>
          </w:tcPr>
          <w:p w14:paraId="58823A59" w14:textId="77777777" w:rsidR="00DE6724" w:rsidRPr="00AB65F8" w:rsidRDefault="00DE6724" w:rsidP="00DE6724">
            <w:pPr>
              <w:tabs>
                <w:tab w:val="left" w:pos="9639"/>
              </w:tabs>
              <w:spacing w:before="60" w:after="60"/>
              <w:ind w:left="147" w:right="91"/>
              <w:jc w:val="center"/>
              <w:outlineLvl w:val="0"/>
              <w:rPr>
                <w:i/>
                <w:sz w:val="16"/>
                <w:szCs w:val="16"/>
                <w:vertAlign w:val="superscript"/>
              </w:rPr>
            </w:pPr>
            <w:r w:rsidRPr="00AB65F8">
              <w:rPr>
                <w:i/>
                <w:sz w:val="16"/>
                <w:szCs w:val="16"/>
              </w:rPr>
              <w:t>Class</w:t>
            </w:r>
            <w:r>
              <w:rPr>
                <w:i/>
                <w:sz w:val="16"/>
                <w:szCs w:val="16"/>
              </w:rPr>
              <w:t>e</w:t>
            </w:r>
            <w:r w:rsidRPr="00AB65F8">
              <w:rPr>
                <w:i/>
                <w:sz w:val="16"/>
                <w:szCs w:val="16"/>
              </w:rPr>
              <w:t xml:space="preserve"> </w:t>
            </w:r>
            <w:r w:rsidRPr="00DB2252">
              <w:rPr>
                <w:sz w:val="16"/>
                <w:szCs w:val="16"/>
                <w:vertAlign w:val="superscript"/>
              </w:rPr>
              <w:t>(</w:t>
            </w:r>
            <w:r w:rsidRPr="00DB2252">
              <w:rPr>
                <w:sz w:val="16"/>
                <w:szCs w:val="16"/>
              </w:rPr>
              <w:t>*</w:t>
            </w:r>
            <w:r w:rsidRPr="00DB2252">
              <w:rPr>
                <w:sz w:val="16"/>
                <w:szCs w:val="16"/>
                <w:vertAlign w:val="superscript"/>
              </w:rPr>
              <w:t>)</w:t>
            </w:r>
          </w:p>
        </w:tc>
        <w:tc>
          <w:tcPr>
            <w:tcW w:w="992" w:type="dxa"/>
            <w:tcBorders>
              <w:bottom w:val="single" w:sz="12" w:space="0" w:color="auto"/>
            </w:tcBorders>
            <w:shd w:val="clear" w:color="auto" w:fill="auto"/>
          </w:tcPr>
          <w:p w14:paraId="17054C5D" w14:textId="77777777" w:rsidR="00DE6724" w:rsidRPr="00AB65F8" w:rsidRDefault="00DE6724" w:rsidP="00DE6724">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414F5211" w14:textId="77777777" w:rsidR="00DE6724" w:rsidRPr="00AB65F8" w:rsidRDefault="00DE6724" w:rsidP="00DE6724">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1B0C3E8E" w14:textId="77777777" w:rsidR="00DE6724" w:rsidRPr="00AB65F8" w:rsidRDefault="00DE6724" w:rsidP="00DE6724">
            <w:pPr>
              <w:tabs>
                <w:tab w:val="left" w:pos="9639"/>
              </w:tabs>
              <w:spacing w:before="60" w:after="60"/>
              <w:ind w:right="141"/>
              <w:jc w:val="center"/>
              <w:outlineLvl w:val="0"/>
              <w:rPr>
                <w:i/>
                <w:sz w:val="16"/>
                <w:szCs w:val="16"/>
              </w:rPr>
            </w:pPr>
            <w:r w:rsidRPr="00AB65F8">
              <w:rPr>
                <w:i/>
                <w:sz w:val="16"/>
                <w:szCs w:val="16"/>
              </w:rPr>
              <w:t>C/C1</w:t>
            </w:r>
          </w:p>
        </w:tc>
        <w:tc>
          <w:tcPr>
            <w:tcW w:w="992" w:type="dxa"/>
            <w:tcBorders>
              <w:bottom w:val="single" w:sz="12" w:space="0" w:color="auto"/>
            </w:tcBorders>
            <w:shd w:val="clear" w:color="auto" w:fill="auto"/>
          </w:tcPr>
          <w:p w14:paraId="3FC88209" w14:textId="77777777" w:rsidR="00DE6724" w:rsidRPr="00AB65F8" w:rsidRDefault="00DE6724" w:rsidP="00DE6724">
            <w:pPr>
              <w:tabs>
                <w:tab w:val="left" w:pos="9639"/>
              </w:tabs>
              <w:spacing w:before="60" w:after="60"/>
              <w:ind w:right="142"/>
              <w:jc w:val="center"/>
              <w:outlineLvl w:val="0"/>
              <w:rPr>
                <w:i/>
                <w:sz w:val="16"/>
                <w:szCs w:val="16"/>
              </w:rPr>
            </w:pPr>
            <w:r w:rsidRPr="00AB65F8">
              <w:rPr>
                <w:i/>
                <w:sz w:val="16"/>
                <w:szCs w:val="16"/>
              </w:rPr>
              <w:t>D/D1</w:t>
            </w:r>
          </w:p>
        </w:tc>
        <w:tc>
          <w:tcPr>
            <w:tcW w:w="1135" w:type="dxa"/>
            <w:tcBorders>
              <w:bottom w:val="single" w:sz="12" w:space="0" w:color="auto"/>
            </w:tcBorders>
            <w:shd w:val="clear" w:color="auto" w:fill="auto"/>
          </w:tcPr>
          <w:p w14:paraId="0A3172CF" w14:textId="77777777" w:rsidR="00DE6724" w:rsidRPr="00AB65F8" w:rsidRDefault="00DE6724" w:rsidP="00DE6724">
            <w:pPr>
              <w:tabs>
                <w:tab w:val="left" w:pos="9639"/>
              </w:tabs>
              <w:spacing w:before="60" w:after="60"/>
              <w:ind w:right="211"/>
              <w:jc w:val="center"/>
              <w:outlineLvl w:val="0"/>
              <w:rPr>
                <w:i/>
                <w:sz w:val="16"/>
                <w:szCs w:val="16"/>
              </w:rPr>
            </w:pPr>
            <w:r w:rsidRPr="00AB65F8">
              <w:rPr>
                <w:i/>
                <w:sz w:val="16"/>
                <w:szCs w:val="16"/>
              </w:rPr>
              <w:t>E/E1</w:t>
            </w:r>
          </w:p>
        </w:tc>
        <w:tc>
          <w:tcPr>
            <w:tcW w:w="1134" w:type="dxa"/>
            <w:tcBorders>
              <w:bottom w:val="single" w:sz="12" w:space="0" w:color="auto"/>
            </w:tcBorders>
            <w:shd w:val="clear" w:color="auto" w:fill="auto"/>
          </w:tcPr>
          <w:p w14:paraId="260E1304" w14:textId="77777777" w:rsidR="00DE6724" w:rsidRPr="00AB65F8" w:rsidRDefault="00DE6724" w:rsidP="00DE6724">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04FC538D" w14:textId="77777777" w:rsidR="00DE6724" w:rsidRPr="00DB2252" w:rsidRDefault="00DE6724" w:rsidP="00DB2252">
            <w:pPr>
              <w:tabs>
                <w:tab w:val="left" w:pos="9639"/>
              </w:tabs>
              <w:spacing w:before="60" w:after="60" w:line="180" w:lineRule="exact"/>
              <w:ind w:left="142" w:right="210"/>
              <w:jc w:val="center"/>
              <w:outlineLvl w:val="0"/>
              <w:rPr>
                <w:bCs/>
                <w:i/>
                <w:sz w:val="16"/>
                <w:szCs w:val="16"/>
                <w:u w:val="single"/>
              </w:rPr>
            </w:pPr>
            <w:r w:rsidRPr="00DB2252">
              <w:rPr>
                <w:bCs/>
                <w:i/>
                <w:sz w:val="16"/>
                <w:szCs w:val="16"/>
                <w:u w:val="single"/>
              </w:rPr>
              <w:t>Méthode d’essai</w:t>
            </w:r>
          </w:p>
        </w:tc>
      </w:tr>
      <w:tr w:rsidR="00DE6724" w:rsidRPr="003E7422" w14:paraId="3143AAA3" w14:textId="77777777" w:rsidTr="00DE6724">
        <w:tc>
          <w:tcPr>
            <w:tcW w:w="2547" w:type="dxa"/>
            <w:tcBorders>
              <w:top w:val="single" w:sz="12" w:space="0" w:color="auto"/>
              <w:bottom w:val="single" w:sz="2" w:space="0" w:color="auto"/>
            </w:tcBorders>
            <w:shd w:val="clear" w:color="auto" w:fill="auto"/>
          </w:tcPr>
          <w:p w14:paraId="1ED4969A" w14:textId="77777777" w:rsidR="00DE6724" w:rsidRPr="003E7422" w:rsidRDefault="00DE6724" w:rsidP="002F3C73">
            <w:pPr>
              <w:tabs>
                <w:tab w:val="left" w:pos="9639"/>
              </w:tabs>
              <w:spacing w:after="4"/>
              <w:ind w:left="147" w:right="91"/>
              <w:jc w:val="both"/>
              <w:outlineLvl w:val="0"/>
            </w:pPr>
            <w:r w:rsidRPr="003E7422">
              <w:t>Pression de vapeur (kPa)</w:t>
            </w:r>
          </w:p>
        </w:tc>
        <w:tc>
          <w:tcPr>
            <w:tcW w:w="992" w:type="dxa"/>
            <w:tcBorders>
              <w:top w:val="single" w:sz="12" w:space="0" w:color="auto"/>
              <w:bottom w:val="single" w:sz="2" w:space="0" w:color="auto"/>
            </w:tcBorders>
            <w:shd w:val="clear" w:color="auto" w:fill="auto"/>
          </w:tcPr>
          <w:p w14:paraId="5CA264D1" w14:textId="77777777" w:rsidR="00DE6724" w:rsidRPr="003E7422" w:rsidRDefault="00DE6724" w:rsidP="002F3C73">
            <w:pPr>
              <w:tabs>
                <w:tab w:val="left" w:pos="9639"/>
              </w:tabs>
              <w:spacing w:after="4"/>
              <w:jc w:val="center"/>
              <w:outlineLvl w:val="0"/>
            </w:pPr>
            <w:r w:rsidRPr="003E7422">
              <w:t xml:space="preserve">45 </w:t>
            </w:r>
            <w:r w:rsidR="00B43042">
              <w:rPr>
                <w:sz w:val="18"/>
                <w:szCs w:val="18"/>
                <w:lang w:val="en-US" w:eastAsia="de-DE"/>
              </w:rPr>
              <w:t>-</w:t>
            </w:r>
            <w:r w:rsidRPr="003E7422">
              <w:t xml:space="preserve"> 60</w:t>
            </w:r>
          </w:p>
        </w:tc>
        <w:tc>
          <w:tcPr>
            <w:tcW w:w="1134" w:type="dxa"/>
            <w:tcBorders>
              <w:top w:val="single" w:sz="12" w:space="0" w:color="auto"/>
              <w:bottom w:val="single" w:sz="2" w:space="0" w:color="auto"/>
            </w:tcBorders>
            <w:shd w:val="clear" w:color="auto" w:fill="auto"/>
          </w:tcPr>
          <w:p w14:paraId="5D027BB8" w14:textId="77777777" w:rsidR="00DE6724" w:rsidRPr="003E7422" w:rsidRDefault="00DE6724" w:rsidP="002F3C73">
            <w:pPr>
              <w:tabs>
                <w:tab w:val="left" w:pos="9639"/>
              </w:tabs>
              <w:spacing w:after="4"/>
              <w:jc w:val="center"/>
              <w:outlineLvl w:val="0"/>
            </w:pPr>
            <w:r w:rsidRPr="003E7422">
              <w:t xml:space="preserve">45 </w:t>
            </w:r>
            <w:r w:rsidR="00B43042">
              <w:rPr>
                <w:sz w:val="18"/>
                <w:szCs w:val="18"/>
                <w:lang w:val="en-US" w:eastAsia="de-DE"/>
              </w:rPr>
              <w:t>-</w:t>
            </w:r>
            <w:r w:rsidRPr="003E7422">
              <w:t xml:space="preserve"> 70</w:t>
            </w:r>
          </w:p>
        </w:tc>
        <w:tc>
          <w:tcPr>
            <w:tcW w:w="992" w:type="dxa"/>
            <w:tcBorders>
              <w:top w:val="single" w:sz="12" w:space="0" w:color="auto"/>
              <w:bottom w:val="single" w:sz="2" w:space="0" w:color="auto"/>
            </w:tcBorders>
            <w:shd w:val="clear" w:color="auto" w:fill="auto"/>
          </w:tcPr>
          <w:p w14:paraId="43511ADC" w14:textId="77777777" w:rsidR="00DE6724" w:rsidRPr="003E7422" w:rsidRDefault="00DE6724" w:rsidP="002F3C73">
            <w:pPr>
              <w:tabs>
                <w:tab w:val="left" w:pos="9639"/>
              </w:tabs>
              <w:spacing w:after="4"/>
              <w:jc w:val="center"/>
              <w:outlineLvl w:val="0"/>
            </w:pPr>
            <w:r w:rsidRPr="003E7422">
              <w:t>50 - 80</w:t>
            </w:r>
          </w:p>
        </w:tc>
        <w:tc>
          <w:tcPr>
            <w:tcW w:w="992" w:type="dxa"/>
            <w:tcBorders>
              <w:top w:val="single" w:sz="12" w:space="0" w:color="auto"/>
              <w:bottom w:val="single" w:sz="2" w:space="0" w:color="auto"/>
            </w:tcBorders>
            <w:shd w:val="clear" w:color="auto" w:fill="auto"/>
          </w:tcPr>
          <w:p w14:paraId="19803BAC" w14:textId="77777777" w:rsidR="00DE6724" w:rsidRPr="003E7422" w:rsidRDefault="00DE6724" w:rsidP="002F3C73">
            <w:pPr>
              <w:tabs>
                <w:tab w:val="left" w:pos="9639"/>
              </w:tabs>
              <w:spacing w:after="4"/>
              <w:jc w:val="center"/>
              <w:outlineLvl w:val="0"/>
            </w:pPr>
            <w:r w:rsidRPr="003E7422">
              <w:t xml:space="preserve">60 </w:t>
            </w:r>
            <w:r w:rsidR="00B43042">
              <w:t>-</w:t>
            </w:r>
            <w:r w:rsidRPr="003E7422">
              <w:t xml:space="preserve"> 90</w:t>
            </w:r>
          </w:p>
        </w:tc>
        <w:tc>
          <w:tcPr>
            <w:tcW w:w="1135" w:type="dxa"/>
            <w:tcBorders>
              <w:top w:val="single" w:sz="12" w:space="0" w:color="auto"/>
              <w:bottom w:val="single" w:sz="2" w:space="0" w:color="auto"/>
            </w:tcBorders>
            <w:shd w:val="clear" w:color="auto" w:fill="auto"/>
          </w:tcPr>
          <w:p w14:paraId="677DEF7A" w14:textId="77777777" w:rsidR="00DE6724" w:rsidRPr="003E7422" w:rsidRDefault="00DE6724" w:rsidP="002F3C73">
            <w:pPr>
              <w:tabs>
                <w:tab w:val="left" w:pos="9639"/>
              </w:tabs>
              <w:spacing w:after="4"/>
              <w:ind w:left="141" w:right="132"/>
              <w:jc w:val="center"/>
              <w:outlineLvl w:val="0"/>
            </w:pPr>
            <w:r w:rsidRPr="003E7422">
              <w:t>65 - 95</w:t>
            </w:r>
          </w:p>
        </w:tc>
        <w:tc>
          <w:tcPr>
            <w:tcW w:w="1134" w:type="dxa"/>
            <w:tcBorders>
              <w:top w:val="single" w:sz="12" w:space="0" w:color="auto"/>
              <w:bottom w:val="single" w:sz="2" w:space="0" w:color="auto"/>
            </w:tcBorders>
            <w:shd w:val="clear" w:color="auto" w:fill="auto"/>
          </w:tcPr>
          <w:p w14:paraId="65590BC9" w14:textId="77777777" w:rsidR="00DE6724" w:rsidRPr="003E7422" w:rsidRDefault="00DE6724" w:rsidP="002F3C73">
            <w:pPr>
              <w:tabs>
                <w:tab w:val="left" w:pos="9639"/>
              </w:tabs>
              <w:spacing w:after="4"/>
              <w:ind w:left="141"/>
              <w:jc w:val="center"/>
              <w:outlineLvl w:val="0"/>
            </w:pPr>
            <w:r w:rsidRPr="003E7422">
              <w:t>70 - 100</w:t>
            </w:r>
          </w:p>
        </w:tc>
        <w:tc>
          <w:tcPr>
            <w:tcW w:w="1134" w:type="dxa"/>
            <w:vMerge w:val="restart"/>
            <w:tcBorders>
              <w:top w:val="single" w:sz="12" w:space="0" w:color="auto"/>
            </w:tcBorders>
            <w:vAlign w:val="center"/>
          </w:tcPr>
          <w:p w14:paraId="24261083" w14:textId="77777777" w:rsidR="00DE6724" w:rsidRPr="003E7422" w:rsidRDefault="00DE6724" w:rsidP="002F3C73">
            <w:pPr>
              <w:tabs>
                <w:tab w:val="left" w:pos="9639"/>
              </w:tabs>
              <w:spacing w:after="4"/>
              <w:ind w:left="141"/>
              <w:jc w:val="center"/>
              <w:outlineLvl w:val="0"/>
              <w:rPr>
                <w:bCs/>
              </w:rPr>
            </w:pPr>
            <w:r w:rsidRPr="003E7422">
              <w:rPr>
                <w:bCs/>
              </w:rPr>
              <w:t>EN ISO 3405</w:t>
            </w:r>
          </w:p>
          <w:p w14:paraId="63543A0B" w14:textId="77777777" w:rsidR="00DE6724" w:rsidRPr="003E7422" w:rsidRDefault="00DE6724" w:rsidP="002F3C73">
            <w:pPr>
              <w:tabs>
                <w:tab w:val="left" w:pos="9639"/>
              </w:tabs>
              <w:spacing w:after="4"/>
              <w:jc w:val="center"/>
              <w:outlineLvl w:val="0"/>
              <w:rPr>
                <w:bCs/>
              </w:rPr>
            </w:pPr>
          </w:p>
        </w:tc>
      </w:tr>
      <w:tr w:rsidR="00DE6724" w:rsidRPr="003E7422" w14:paraId="4AFD3E70"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0BF6059C" w14:textId="77777777" w:rsidR="00DE6724" w:rsidRPr="003E7422" w:rsidRDefault="00DE6724" w:rsidP="002F3C73">
            <w:pPr>
              <w:tabs>
                <w:tab w:val="left" w:pos="9639"/>
              </w:tabs>
              <w:spacing w:after="4"/>
              <w:ind w:left="147" w:right="91"/>
              <w:jc w:val="both"/>
              <w:outlineLvl w:val="0"/>
            </w:pPr>
            <w:r w:rsidRPr="003E7422">
              <w:t>E70 (%)</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41F5B4" w14:textId="77777777" w:rsidR="00DE6724" w:rsidRPr="003E7422" w:rsidRDefault="00DE6724" w:rsidP="002F3C73">
            <w:pPr>
              <w:tabs>
                <w:tab w:val="left" w:pos="9639"/>
              </w:tabs>
              <w:spacing w:after="4"/>
              <w:jc w:val="center"/>
              <w:outlineLvl w:val="0"/>
            </w:pPr>
            <w:r w:rsidRPr="003E7422">
              <w:t xml:space="preserve">20 </w:t>
            </w:r>
            <w:r w:rsidR="00B43042">
              <w:t>-</w:t>
            </w:r>
            <w:r w:rsidRPr="003E7422">
              <w:t xml:space="preserve"> 48</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57BF7E6" w14:textId="77777777" w:rsidR="00DE6724" w:rsidRPr="003E7422" w:rsidRDefault="00DE6724" w:rsidP="002F3C73">
            <w:pPr>
              <w:tabs>
                <w:tab w:val="left" w:pos="9639"/>
              </w:tabs>
              <w:spacing w:after="4"/>
              <w:jc w:val="center"/>
              <w:outlineLvl w:val="0"/>
            </w:pPr>
            <w:r w:rsidRPr="003E7422">
              <w:t xml:space="preserve">20 </w:t>
            </w:r>
            <w:r w:rsidR="00B43042">
              <w:t>-</w:t>
            </w:r>
            <w:r w:rsidRPr="003E7422">
              <w:t xml:space="preserve"> 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E1EF9F" w14:textId="77777777" w:rsidR="00DE6724" w:rsidRPr="003E7422" w:rsidRDefault="00DE6724" w:rsidP="002F3C73">
            <w:pPr>
              <w:tabs>
                <w:tab w:val="left" w:pos="9639"/>
              </w:tabs>
              <w:spacing w:after="4"/>
              <w:jc w:val="center"/>
              <w:outlineLvl w:val="0"/>
            </w:pPr>
            <w:r w:rsidRPr="003E7422">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B28207" w14:textId="77777777" w:rsidR="00DE6724" w:rsidRPr="003E7422" w:rsidRDefault="00DE6724" w:rsidP="002F3C73">
            <w:pPr>
              <w:tabs>
                <w:tab w:val="left" w:pos="9639"/>
              </w:tabs>
              <w:spacing w:after="4"/>
              <w:jc w:val="center"/>
              <w:outlineLvl w:val="0"/>
            </w:pPr>
            <w:r w:rsidRPr="003E7422">
              <w:t xml:space="preserve">22 </w:t>
            </w:r>
            <w:r w:rsidR="00B43042">
              <w:t>-</w:t>
            </w:r>
            <w:r w:rsidRPr="003E7422">
              <w:t xml:space="preserve"> 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0330329" w14:textId="77777777" w:rsidR="00DE6724" w:rsidRPr="003E7422" w:rsidRDefault="00DE6724" w:rsidP="002F3C73">
            <w:pPr>
              <w:tabs>
                <w:tab w:val="left" w:pos="9639"/>
              </w:tabs>
              <w:spacing w:after="4"/>
              <w:ind w:left="141" w:right="132"/>
              <w:jc w:val="center"/>
              <w:outlineLvl w:val="0"/>
            </w:pPr>
            <w:r w:rsidRPr="003E7422">
              <w:t xml:space="preserve">22 </w:t>
            </w:r>
            <w:r w:rsidR="002F3C73">
              <w:t>-</w:t>
            </w:r>
            <w:r w:rsidRPr="003E7422">
              <w:t xml:space="preserve"> 50</w:t>
            </w:r>
          </w:p>
        </w:tc>
        <w:tc>
          <w:tcPr>
            <w:tcW w:w="1134" w:type="dxa"/>
            <w:tcBorders>
              <w:top w:val="single" w:sz="2" w:space="0" w:color="auto"/>
              <w:left w:val="single" w:sz="2" w:space="0" w:color="auto"/>
              <w:bottom w:val="single" w:sz="2" w:space="0" w:color="auto"/>
            </w:tcBorders>
            <w:shd w:val="clear" w:color="auto" w:fill="auto"/>
          </w:tcPr>
          <w:p w14:paraId="000D13B7" w14:textId="77777777" w:rsidR="00DE6724" w:rsidRPr="003E7422" w:rsidRDefault="00DE6724" w:rsidP="002F3C73">
            <w:pPr>
              <w:tabs>
                <w:tab w:val="left" w:pos="9639"/>
              </w:tabs>
              <w:spacing w:after="4"/>
              <w:ind w:left="141"/>
              <w:jc w:val="center"/>
              <w:outlineLvl w:val="0"/>
            </w:pPr>
            <w:r w:rsidRPr="003E7422">
              <w:t xml:space="preserve">22 </w:t>
            </w:r>
            <w:r w:rsidR="002F3C73">
              <w:t>-</w:t>
            </w:r>
            <w:r w:rsidRPr="003E7422">
              <w:t xml:space="preserve"> 50</w:t>
            </w:r>
          </w:p>
        </w:tc>
        <w:tc>
          <w:tcPr>
            <w:tcW w:w="1134" w:type="dxa"/>
            <w:vMerge/>
            <w:vAlign w:val="center"/>
          </w:tcPr>
          <w:p w14:paraId="10BA0277" w14:textId="77777777" w:rsidR="00DE6724" w:rsidRPr="003E7422" w:rsidRDefault="00DE6724" w:rsidP="002F3C73">
            <w:pPr>
              <w:tabs>
                <w:tab w:val="left" w:pos="9639"/>
              </w:tabs>
              <w:spacing w:after="4"/>
              <w:ind w:left="141"/>
              <w:jc w:val="center"/>
              <w:outlineLvl w:val="0"/>
              <w:rPr>
                <w:bCs/>
              </w:rPr>
            </w:pPr>
          </w:p>
        </w:tc>
      </w:tr>
      <w:tr w:rsidR="00DE6724" w:rsidRPr="003E7422" w14:paraId="4AD38871"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70512073" w14:textId="77777777" w:rsidR="00DE6724" w:rsidRPr="003E7422" w:rsidRDefault="00DE6724" w:rsidP="002F3C73">
            <w:pPr>
              <w:tabs>
                <w:tab w:val="left" w:pos="9639"/>
              </w:tabs>
              <w:spacing w:after="4"/>
              <w:ind w:left="147" w:right="91"/>
              <w:jc w:val="both"/>
              <w:outlineLvl w:val="0"/>
            </w:pPr>
            <w:r w:rsidRPr="003E7422">
              <w:t>E100 (%)</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56DAA1" w14:textId="77777777" w:rsidR="00DE6724" w:rsidRPr="003E7422" w:rsidRDefault="00DE6724" w:rsidP="002F3C73">
            <w:pPr>
              <w:tabs>
                <w:tab w:val="left" w:pos="9639"/>
              </w:tabs>
              <w:spacing w:after="4"/>
              <w:jc w:val="center"/>
              <w:outlineLvl w:val="0"/>
            </w:pPr>
            <w:r w:rsidRPr="003E7422">
              <w:t>46 - 71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60E4042" w14:textId="77777777" w:rsidR="00DE6724" w:rsidRPr="003E7422" w:rsidRDefault="00DE6724" w:rsidP="002F3C73">
            <w:pPr>
              <w:tabs>
                <w:tab w:val="left" w:pos="9639"/>
              </w:tabs>
              <w:spacing w:after="4"/>
              <w:jc w:val="center"/>
              <w:outlineLvl w:val="0"/>
            </w:pPr>
            <w:r w:rsidRPr="003E7422">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C401DC" w14:textId="77777777" w:rsidR="00DE6724" w:rsidRPr="003E7422" w:rsidRDefault="00DE6724" w:rsidP="002F3C73">
            <w:pPr>
              <w:tabs>
                <w:tab w:val="left" w:pos="9639"/>
              </w:tabs>
              <w:spacing w:after="4"/>
              <w:jc w:val="center"/>
              <w:outlineLvl w:val="0"/>
            </w:pPr>
            <w:r w:rsidRPr="003E7422">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988459D" w14:textId="77777777" w:rsidR="00DE6724" w:rsidRPr="003E7422" w:rsidRDefault="00DE6724" w:rsidP="002F3C73">
            <w:pPr>
              <w:tabs>
                <w:tab w:val="left" w:pos="9639"/>
              </w:tabs>
              <w:spacing w:after="4"/>
              <w:jc w:val="center"/>
              <w:outlineLvl w:val="0"/>
            </w:pPr>
            <w:r w:rsidRPr="003E7422">
              <w:t xml:space="preserve">46 </w:t>
            </w:r>
            <w:r w:rsidR="00B43042">
              <w:t>-</w:t>
            </w:r>
            <w:r w:rsidRPr="003E7422">
              <w:t xml:space="preserve"> 71</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BE37911" w14:textId="77777777" w:rsidR="00DE6724" w:rsidRPr="003E7422" w:rsidRDefault="00DE6724" w:rsidP="002F3C73">
            <w:pPr>
              <w:tabs>
                <w:tab w:val="left" w:pos="9639"/>
              </w:tabs>
              <w:spacing w:after="4"/>
              <w:ind w:left="141" w:right="132"/>
              <w:jc w:val="center"/>
              <w:outlineLvl w:val="0"/>
            </w:pPr>
            <w:r w:rsidRPr="003E7422">
              <w:t>46 - 71</w:t>
            </w:r>
          </w:p>
        </w:tc>
        <w:tc>
          <w:tcPr>
            <w:tcW w:w="1134" w:type="dxa"/>
            <w:tcBorders>
              <w:top w:val="single" w:sz="2" w:space="0" w:color="auto"/>
              <w:left w:val="single" w:sz="2" w:space="0" w:color="auto"/>
              <w:bottom w:val="single" w:sz="2" w:space="0" w:color="auto"/>
            </w:tcBorders>
            <w:shd w:val="clear" w:color="auto" w:fill="auto"/>
          </w:tcPr>
          <w:p w14:paraId="20A863A2" w14:textId="77777777" w:rsidR="00DE6724" w:rsidRPr="003E7422" w:rsidRDefault="00DE6724" w:rsidP="002F3C73">
            <w:pPr>
              <w:tabs>
                <w:tab w:val="left" w:pos="9639"/>
              </w:tabs>
              <w:spacing w:after="4"/>
              <w:ind w:left="141"/>
              <w:jc w:val="center"/>
              <w:outlineLvl w:val="0"/>
            </w:pPr>
            <w:r w:rsidRPr="003E7422">
              <w:t>46 - 71</w:t>
            </w:r>
          </w:p>
        </w:tc>
        <w:tc>
          <w:tcPr>
            <w:tcW w:w="1134" w:type="dxa"/>
            <w:vMerge/>
            <w:vAlign w:val="center"/>
          </w:tcPr>
          <w:p w14:paraId="77030B40" w14:textId="77777777" w:rsidR="00DE6724" w:rsidRPr="003E7422" w:rsidRDefault="00DE6724" w:rsidP="002F3C73">
            <w:pPr>
              <w:tabs>
                <w:tab w:val="left" w:pos="9639"/>
              </w:tabs>
              <w:spacing w:after="4"/>
              <w:ind w:left="141"/>
              <w:jc w:val="center"/>
              <w:outlineLvl w:val="0"/>
              <w:rPr>
                <w:bCs/>
              </w:rPr>
            </w:pPr>
          </w:p>
        </w:tc>
      </w:tr>
      <w:tr w:rsidR="00DE6724" w:rsidRPr="003E7422" w14:paraId="49314E6A"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302629FF" w14:textId="77777777" w:rsidR="00DE6724" w:rsidRPr="003E7422" w:rsidRDefault="00DE6724" w:rsidP="002F3C73">
            <w:pPr>
              <w:tabs>
                <w:tab w:val="left" w:pos="9639"/>
              </w:tabs>
              <w:spacing w:after="4"/>
              <w:ind w:left="147" w:right="91"/>
              <w:jc w:val="both"/>
              <w:outlineLvl w:val="0"/>
            </w:pPr>
            <w:r w:rsidRPr="003E7422">
              <w:t>E150 (%, min</w:t>
            </w:r>
            <w:r>
              <w:t>.</w:t>
            </w:r>
            <w:r w:rsidRPr="003E7422">
              <w:t>)</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325F866" w14:textId="77777777" w:rsidR="00DE6724" w:rsidRPr="003E7422" w:rsidRDefault="00DE6724" w:rsidP="002F3C73">
            <w:pPr>
              <w:tabs>
                <w:tab w:val="left" w:pos="9639"/>
              </w:tabs>
              <w:spacing w:after="4"/>
              <w:jc w:val="center"/>
              <w:outlineLvl w:val="0"/>
            </w:pPr>
            <w:r w:rsidRPr="003E7422">
              <w:t>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2B735F3" w14:textId="77777777" w:rsidR="00DE6724" w:rsidRPr="003E7422" w:rsidRDefault="00DE6724" w:rsidP="002F3C73">
            <w:pPr>
              <w:tabs>
                <w:tab w:val="left" w:pos="9639"/>
              </w:tabs>
              <w:spacing w:after="4"/>
              <w:jc w:val="center"/>
              <w:outlineLvl w:val="0"/>
            </w:pPr>
            <w:r w:rsidRPr="003E7422">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9D7D66" w14:textId="77777777" w:rsidR="00DE6724" w:rsidRPr="003E7422" w:rsidRDefault="00DE6724" w:rsidP="002F3C73">
            <w:pPr>
              <w:tabs>
                <w:tab w:val="left" w:pos="9639"/>
              </w:tabs>
              <w:spacing w:after="4"/>
              <w:jc w:val="center"/>
              <w:outlineLvl w:val="0"/>
            </w:pPr>
            <w:r w:rsidRPr="003E7422">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9E08EE4" w14:textId="77777777" w:rsidR="00DE6724" w:rsidRPr="003E7422" w:rsidRDefault="00DE6724" w:rsidP="002F3C73">
            <w:pPr>
              <w:tabs>
                <w:tab w:val="left" w:pos="9639"/>
              </w:tabs>
              <w:spacing w:after="4"/>
              <w:jc w:val="center"/>
              <w:outlineLvl w:val="0"/>
            </w:pPr>
            <w:r w:rsidRPr="003E7422">
              <w:t>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16D69CB1" w14:textId="77777777" w:rsidR="00DE6724" w:rsidRPr="003E7422" w:rsidDel="00904C63" w:rsidRDefault="00DE6724" w:rsidP="002F3C73">
            <w:pPr>
              <w:tabs>
                <w:tab w:val="left" w:pos="9639"/>
              </w:tabs>
              <w:spacing w:after="4"/>
              <w:ind w:left="141" w:right="132"/>
              <w:jc w:val="center"/>
              <w:outlineLvl w:val="0"/>
            </w:pPr>
            <w:r w:rsidRPr="003E7422">
              <w:t>75</w:t>
            </w:r>
          </w:p>
        </w:tc>
        <w:tc>
          <w:tcPr>
            <w:tcW w:w="1134" w:type="dxa"/>
            <w:tcBorders>
              <w:top w:val="single" w:sz="2" w:space="0" w:color="auto"/>
              <w:left w:val="single" w:sz="2" w:space="0" w:color="auto"/>
              <w:bottom w:val="single" w:sz="2" w:space="0" w:color="auto"/>
            </w:tcBorders>
            <w:shd w:val="clear" w:color="auto" w:fill="auto"/>
          </w:tcPr>
          <w:p w14:paraId="4246004D" w14:textId="77777777" w:rsidR="00DE6724" w:rsidRPr="003E7422" w:rsidRDefault="00DE6724" w:rsidP="002F3C73">
            <w:pPr>
              <w:tabs>
                <w:tab w:val="left" w:pos="9639"/>
              </w:tabs>
              <w:spacing w:after="4"/>
              <w:ind w:left="141"/>
              <w:jc w:val="center"/>
              <w:outlineLvl w:val="0"/>
            </w:pPr>
            <w:r w:rsidRPr="003E7422">
              <w:t>75</w:t>
            </w:r>
          </w:p>
        </w:tc>
        <w:tc>
          <w:tcPr>
            <w:tcW w:w="1134" w:type="dxa"/>
            <w:vMerge/>
            <w:vAlign w:val="center"/>
          </w:tcPr>
          <w:p w14:paraId="12866730" w14:textId="77777777" w:rsidR="00DE6724" w:rsidRPr="003E7422" w:rsidRDefault="00DE6724" w:rsidP="002F3C73">
            <w:pPr>
              <w:tabs>
                <w:tab w:val="left" w:pos="9639"/>
              </w:tabs>
              <w:spacing w:after="4"/>
              <w:ind w:left="141"/>
              <w:jc w:val="center"/>
              <w:outlineLvl w:val="0"/>
              <w:rPr>
                <w:bCs/>
              </w:rPr>
            </w:pPr>
          </w:p>
        </w:tc>
      </w:tr>
      <w:tr w:rsidR="00DE6724" w:rsidRPr="003E7422" w14:paraId="5E07506D"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039A1845" w14:textId="77777777" w:rsidR="00DE6724" w:rsidRPr="003E7422" w:rsidRDefault="00DE6724" w:rsidP="002F3C73">
            <w:pPr>
              <w:tabs>
                <w:tab w:val="left" w:pos="9639"/>
              </w:tabs>
              <w:spacing w:after="4"/>
              <w:ind w:left="147" w:right="91"/>
              <w:jc w:val="both"/>
              <w:outlineLvl w:val="0"/>
              <w:rPr>
                <w:lang w:val="en-US"/>
              </w:rPr>
            </w:pPr>
            <w:r w:rsidRPr="003E7422">
              <w:rPr>
                <w:lang w:val="en-US"/>
              </w:rPr>
              <w:t>PEF (°C, max</w:t>
            </w:r>
            <w:r>
              <w:rPr>
                <w:lang w:val="en-US"/>
              </w:rPr>
              <w:t>.</w:t>
            </w:r>
            <w:r w:rsidRPr="003E7422">
              <w:rPr>
                <w:lang w:val="en-US"/>
              </w:rPr>
              <w:t>)</w:t>
            </w:r>
            <w:r w:rsidRPr="003E7422">
              <w:rPr>
                <w:vertAlign w:val="superscript"/>
                <w:lang w:val="en-US"/>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9A1C7C9" w14:textId="77777777" w:rsidR="00DE6724" w:rsidRPr="003E7422" w:rsidRDefault="00DE6724" w:rsidP="002F3C73">
            <w:pPr>
              <w:tabs>
                <w:tab w:val="left" w:pos="9639"/>
              </w:tabs>
              <w:spacing w:after="4"/>
              <w:ind w:left="27"/>
              <w:jc w:val="center"/>
              <w:outlineLvl w:val="0"/>
            </w:pPr>
            <w:r w:rsidRPr="003E7422">
              <w:t>210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5E7A571D" w14:textId="77777777" w:rsidR="00DE6724" w:rsidRPr="003E7422" w:rsidRDefault="00DE6724" w:rsidP="002F3C73">
            <w:pPr>
              <w:tabs>
                <w:tab w:val="left" w:pos="9639"/>
              </w:tabs>
              <w:spacing w:after="4"/>
              <w:jc w:val="center"/>
              <w:outlineLvl w:val="0"/>
            </w:pPr>
            <w:r w:rsidRPr="003E7422">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6CDF5C" w14:textId="77777777" w:rsidR="00DE6724" w:rsidRPr="003E7422" w:rsidRDefault="00DE6724" w:rsidP="002F3C73">
            <w:pPr>
              <w:tabs>
                <w:tab w:val="left" w:pos="9639"/>
              </w:tabs>
              <w:spacing w:after="4"/>
              <w:jc w:val="center"/>
              <w:outlineLvl w:val="0"/>
            </w:pPr>
            <w:r w:rsidRPr="003E7422">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C18E82" w14:textId="77777777" w:rsidR="00DE6724" w:rsidRPr="003E7422" w:rsidRDefault="00DE6724" w:rsidP="002F3C73">
            <w:pPr>
              <w:tabs>
                <w:tab w:val="left" w:pos="9639"/>
              </w:tabs>
              <w:spacing w:after="4"/>
              <w:jc w:val="center"/>
              <w:outlineLvl w:val="0"/>
            </w:pPr>
            <w:r w:rsidRPr="003E7422">
              <w:t>210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184F302" w14:textId="77777777" w:rsidR="00DE6724" w:rsidRPr="003E7422" w:rsidDel="0049439C" w:rsidRDefault="00DE6724" w:rsidP="002F3C73">
            <w:pPr>
              <w:tabs>
                <w:tab w:val="left" w:pos="9639"/>
              </w:tabs>
              <w:spacing w:after="4"/>
              <w:ind w:left="141" w:right="132"/>
              <w:jc w:val="center"/>
              <w:outlineLvl w:val="0"/>
            </w:pPr>
            <w:r w:rsidRPr="003E7422">
              <w:t>210</w:t>
            </w:r>
          </w:p>
        </w:tc>
        <w:tc>
          <w:tcPr>
            <w:tcW w:w="1134" w:type="dxa"/>
            <w:tcBorders>
              <w:top w:val="single" w:sz="2" w:space="0" w:color="auto"/>
              <w:left w:val="single" w:sz="2" w:space="0" w:color="auto"/>
              <w:bottom w:val="single" w:sz="2" w:space="0" w:color="auto"/>
            </w:tcBorders>
            <w:shd w:val="clear" w:color="auto" w:fill="auto"/>
          </w:tcPr>
          <w:p w14:paraId="246B6F24" w14:textId="77777777" w:rsidR="00DE6724" w:rsidRPr="003E7422" w:rsidRDefault="00DE6724" w:rsidP="002F3C73">
            <w:pPr>
              <w:tabs>
                <w:tab w:val="left" w:pos="9639"/>
              </w:tabs>
              <w:spacing w:after="4"/>
              <w:ind w:left="141"/>
              <w:jc w:val="center"/>
              <w:outlineLvl w:val="0"/>
            </w:pPr>
            <w:r w:rsidRPr="003E7422">
              <w:t>210</w:t>
            </w:r>
          </w:p>
        </w:tc>
        <w:tc>
          <w:tcPr>
            <w:tcW w:w="1134" w:type="dxa"/>
            <w:vMerge/>
            <w:vAlign w:val="center"/>
          </w:tcPr>
          <w:p w14:paraId="489382A2" w14:textId="77777777" w:rsidR="00DE6724" w:rsidRPr="003E7422" w:rsidRDefault="00DE6724" w:rsidP="002F3C73">
            <w:pPr>
              <w:tabs>
                <w:tab w:val="left" w:pos="9639"/>
              </w:tabs>
              <w:spacing w:after="4"/>
              <w:ind w:left="141"/>
              <w:jc w:val="center"/>
              <w:outlineLvl w:val="0"/>
              <w:rPr>
                <w:bCs/>
              </w:rPr>
            </w:pPr>
          </w:p>
        </w:tc>
      </w:tr>
      <w:tr w:rsidR="00DE6724" w:rsidRPr="003E7422" w14:paraId="184947F9"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59A53BB0" w14:textId="77777777" w:rsidR="00DE6724" w:rsidRPr="003E7422" w:rsidRDefault="00DE6724" w:rsidP="002F3C73">
            <w:pPr>
              <w:tabs>
                <w:tab w:val="left" w:pos="9639"/>
              </w:tabs>
              <w:spacing w:after="4"/>
              <w:ind w:left="147" w:right="91"/>
              <w:jc w:val="both"/>
              <w:outlineLvl w:val="0"/>
            </w:pPr>
            <w:r w:rsidRPr="003E7422">
              <w:t>T10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EFC3D4" w14:textId="77777777" w:rsidR="00DE6724" w:rsidRPr="003E7422" w:rsidRDefault="00DE6724" w:rsidP="002F3C73">
            <w:pPr>
              <w:tabs>
                <w:tab w:val="left" w:pos="9639"/>
              </w:tabs>
              <w:spacing w:after="4"/>
              <w:jc w:val="center"/>
              <w:outlineLvl w:val="0"/>
            </w:pPr>
            <w:r w:rsidRPr="003E7422">
              <w:t>65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3385D47" w14:textId="77777777" w:rsidR="00DE6724" w:rsidRPr="003E7422" w:rsidRDefault="00DE6724" w:rsidP="002F3C73">
            <w:pPr>
              <w:tabs>
                <w:tab w:val="left" w:pos="9639"/>
              </w:tabs>
              <w:spacing w:after="4"/>
              <w:jc w:val="center"/>
              <w:outlineLvl w:val="0"/>
            </w:pPr>
            <w:r w:rsidRPr="003E7422">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5F4EA7" w14:textId="77777777" w:rsidR="00DE6724" w:rsidRPr="003E7422" w:rsidRDefault="00DE6724" w:rsidP="002F3C73">
            <w:pPr>
              <w:tabs>
                <w:tab w:val="left" w:pos="9639"/>
              </w:tabs>
              <w:spacing w:after="4"/>
              <w:jc w:val="center"/>
              <w:outlineLvl w:val="0"/>
            </w:pPr>
            <w:r w:rsidRPr="003E7422">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5918B0" w14:textId="77777777" w:rsidR="00DE6724" w:rsidRPr="003E7422" w:rsidRDefault="00DE6724" w:rsidP="002F3C73">
            <w:pPr>
              <w:tabs>
                <w:tab w:val="left" w:pos="9639"/>
              </w:tabs>
              <w:spacing w:after="4"/>
              <w:jc w:val="center"/>
              <w:outlineLvl w:val="0"/>
            </w:pPr>
            <w:r w:rsidRPr="003E7422">
              <w:t>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2014DE5F" w14:textId="77777777" w:rsidR="00DE6724" w:rsidRPr="003E7422" w:rsidRDefault="00DE6724" w:rsidP="002F3C73">
            <w:pPr>
              <w:tabs>
                <w:tab w:val="left" w:pos="9639"/>
              </w:tabs>
              <w:spacing w:after="4"/>
              <w:ind w:left="141" w:right="132"/>
              <w:jc w:val="center"/>
              <w:outlineLvl w:val="0"/>
            </w:pPr>
            <w:r w:rsidRPr="003E7422">
              <w:t>45</w:t>
            </w:r>
          </w:p>
        </w:tc>
        <w:tc>
          <w:tcPr>
            <w:tcW w:w="1134" w:type="dxa"/>
            <w:tcBorders>
              <w:top w:val="single" w:sz="2" w:space="0" w:color="auto"/>
              <w:left w:val="single" w:sz="2" w:space="0" w:color="auto"/>
              <w:bottom w:val="single" w:sz="2" w:space="0" w:color="auto"/>
            </w:tcBorders>
            <w:shd w:val="clear" w:color="auto" w:fill="auto"/>
          </w:tcPr>
          <w:p w14:paraId="5BA3B275" w14:textId="77777777" w:rsidR="00DE6724" w:rsidRPr="003E7422" w:rsidRDefault="00DE6724" w:rsidP="002F3C73">
            <w:pPr>
              <w:tabs>
                <w:tab w:val="left" w:pos="9639"/>
              </w:tabs>
              <w:spacing w:after="4"/>
              <w:ind w:left="141"/>
              <w:jc w:val="center"/>
              <w:outlineLvl w:val="0"/>
            </w:pPr>
            <w:r w:rsidRPr="003E7422">
              <w:t>45</w:t>
            </w:r>
          </w:p>
        </w:tc>
        <w:tc>
          <w:tcPr>
            <w:tcW w:w="1134" w:type="dxa"/>
            <w:vMerge/>
            <w:vAlign w:val="center"/>
          </w:tcPr>
          <w:p w14:paraId="32022B70" w14:textId="77777777" w:rsidR="00DE6724" w:rsidRPr="003E7422" w:rsidRDefault="00DE6724" w:rsidP="002F3C73">
            <w:pPr>
              <w:tabs>
                <w:tab w:val="left" w:pos="9639"/>
              </w:tabs>
              <w:spacing w:after="4"/>
              <w:ind w:left="141"/>
              <w:jc w:val="center"/>
              <w:outlineLvl w:val="0"/>
              <w:rPr>
                <w:bCs/>
              </w:rPr>
            </w:pPr>
          </w:p>
        </w:tc>
      </w:tr>
      <w:tr w:rsidR="00DE6724" w:rsidRPr="003E7422" w14:paraId="20500400"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4E5ADE98" w14:textId="77777777" w:rsidR="00DE6724" w:rsidRPr="003E7422" w:rsidRDefault="00DE6724" w:rsidP="002F3C73">
            <w:pPr>
              <w:tabs>
                <w:tab w:val="left" w:pos="9639"/>
              </w:tabs>
              <w:spacing w:after="4"/>
              <w:ind w:left="147" w:right="91"/>
              <w:jc w:val="both"/>
              <w:outlineLvl w:val="0"/>
            </w:pPr>
            <w:r w:rsidRPr="003E7422">
              <w:t>T50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1A3D78" w14:textId="77777777" w:rsidR="00DE6724" w:rsidRPr="003E7422" w:rsidRDefault="00DE6724" w:rsidP="002F3C73">
            <w:pPr>
              <w:tabs>
                <w:tab w:val="left" w:pos="9639"/>
              </w:tabs>
              <w:spacing w:after="4"/>
              <w:jc w:val="center"/>
              <w:outlineLvl w:val="0"/>
            </w:pPr>
            <w:r w:rsidRPr="003E7422">
              <w:t>77 - 100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7CB4ECAC" w14:textId="77777777" w:rsidR="00DE6724" w:rsidRPr="003E7422" w:rsidRDefault="00DE6724" w:rsidP="002F3C73">
            <w:pPr>
              <w:tabs>
                <w:tab w:val="left" w:pos="9639"/>
              </w:tabs>
              <w:spacing w:after="4"/>
              <w:jc w:val="center"/>
              <w:outlineLvl w:val="0"/>
            </w:pPr>
            <w:r w:rsidRPr="003E7422">
              <w:t>77 - 100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3E878A5" w14:textId="77777777" w:rsidR="00DE6724" w:rsidRPr="003E7422" w:rsidRDefault="00DE6724" w:rsidP="002F3C73">
            <w:pPr>
              <w:tabs>
                <w:tab w:val="left" w:pos="9639"/>
              </w:tabs>
              <w:spacing w:after="4"/>
              <w:jc w:val="center"/>
              <w:outlineLvl w:val="0"/>
            </w:pPr>
            <w:r w:rsidRPr="003E7422">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8693D04" w14:textId="77777777" w:rsidR="00DE6724" w:rsidRPr="003E7422" w:rsidRDefault="00DE6724" w:rsidP="002F3C73">
            <w:pPr>
              <w:tabs>
                <w:tab w:val="left" w:pos="9639"/>
              </w:tabs>
              <w:spacing w:after="4"/>
              <w:jc w:val="center"/>
              <w:outlineLvl w:val="0"/>
            </w:pPr>
            <w:r w:rsidRPr="003E7422">
              <w:t>70 - 100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08568B96" w14:textId="77777777" w:rsidR="00DE6724" w:rsidRPr="003E7422" w:rsidRDefault="00DE6724" w:rsidP="002F3C73">
            <w:pPr>
              <w:tabs>
                <w:tab w:val="left" w:pos="9639"/>
              </w:tabs>
              <w:spacing w:after="4"/>
              <w:ind w:left="141" w:right="132"/>
              <w:jc w:val="center"/>
              <w:outlineLvl w:val="0"/>
            </w:pPr>
            <w:r w:rsidRPr="003E7422">
              <w:t>65 - 100</w:t>
            </w:r>
          </w:p>
        </w:tc>
        <w:tc>
          <w:tcPr>
            <w:tcW w:w="1134" w:type="dxa"/>
            <w:tcBorders>
              <w:top w:val="single" w:sz="2" w:space="0" w:color="auto"/>
              <w:left w:val="single" w:sz="2" w:space="0" w:color="auto"/>
              <w:bottom w:val="single" w:sz="2" w:space="0" w:color="auto"/>
            </w:tcBorders>
            <w:shd w:val="clear" w:color="auto" w:fill="auto"/>
          </w:tcPr>
          <w:p w14:paraId="7B35B7C1" w14:textId="77777777" w:rsidR="00DE6724" w:rsidRPr="003E7422" w:rsidRDefault="00DE6724" w:rsidP="002F3C73">
            <w:pPr>
              <w:tabs>
                <w:tab w:val="left" w:pos="9639"/>
              </w:tabs>
              <w:spacing w:after="4"/>
              <w:ind w:left="141"/>
              <w:jc w:val="center"/>
              <w:outlineLvl w:val="0"/>
            </w:pPr>
            <w:r w:rsidRPr="003E7422">
              <w:t>65 - 100</w:t>
            </w:r>
          </w:p>
        </w:tc>
        <w:tc>
          <w:tcPr>
            <w:tcW w:w="1134" w:type="dxa"/>
            <w:vMerge/>
            <w:vAlign w:val="center"/>
          </w:tcPr>
          <w:p w14:paraId="56D76524" w14:textId="77777777" w:rsidR="00DE6724" w:rsidRPr="003E7422" w:rsidRDefault="00DE6724" w:rsidP="002F3C73">
            <w:pPr>
              <w:tabs>
                <w:tab w:val="left" w:pos="9639"/>
              </w:tabs>
              <w:spacing w:after="4"/>
              <w:ind w:left="141"/>
              <w:jc w:val="center"/>
              <w:outlineLvl w:val="0"/>
              <w:rPr>
                <w:bCs/>
              </w:rPr>
            </w:pPr>
          </w:p>
        </w:tc>
      </w:tr>
      <w:tr w:rsidR="00DE6724" w:rsidRPr="003E7422" w14:paraId="080D11D6"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38B63962" w14:textId="77777777" w:rsidR="00DE6724" w:rsidRPr="003E7422" w:rsidRDefault="00DE6724" w:rsidP="002F3C73">
            <w:pPr>
              <w:tabs>
                <w:tab w:val="left" w:pos="9639"/>
              </w:tabs>
              <w:spacing w:after="4"/>
              <w:ind w:left="147" w:right="91"/>
              <w:jc w:val="both"/>
              <w:outlineLvl w:val="0"/>
            </w:pPr>
            <w:r w:rsidRPr="003E7422">
              <w:t>T90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1C44615" w14:textId="77777777" w:rsidR="00DE6724" w:rsidRPr="003E7422" w:rsidRDefault="00DE6724" w:rsidP="002F3C73">
            <w:pPr>
              <w:tabs>
                <w:tab w:val="left" w:pos="9639"/>
              </w:tabs>
              <w:spacing w:after="4"/>
              <w:jc w:val="center"/>
              <w:outlineLvl w:val="0"/>
            </w:pPr>
            <w:r w:rsidRPr="003E7422">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1C17989" w14:textId="77777777" w:rsidR="00DE6724" w:rsidRPr="003E7422" w:rsidRDefault="00DE6724" w:rsidP="002F3C73">
            <w:pPr>
              <w:tabs>
                <w:tab w:val="left" w:pos="9639"/>
              </w:tabs>
              <w:spacing w:after="4"/>
              <w:jc w:val="center"/>
              <w:outlineLvl w:val="0"/>
            </w:pPr>
            <w:r w:rsidRPr="003E7422">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603172" w14:textId="77777777" w:rsidR="00DE6724" w:rsidRPr="003E7422" w:rsidRDefault="00DE6724" w:rsidP="002F3C73">
            <w:pPr>
              <w:tabs>
                <w:tab w:val="left" w:pos="9639"/>
              </w:tabs>
              <w:spacing w:after="4"/>
              <w:jc w:val="center"/>
              <w:outlineLvl w:val="0"/>
            </w:pPr>
            <w:r w:rsidRPr="003E7422">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55B07E" w14:textId="77777777" w:rsidR="00DE6724" w:rsidRPr="003E7422" w:rsidRDefault="00DE6724" w:rsidP="002F3C73">
            <w:pPr>
              <w:tabs>
                <w:tab w:val="left" w:pos="9639"/>
              </w:tabs>
              <w:spacing w:after="4"/>
              <w:jc w:val="center"/>
              <w:outlineLvl w:val="0"/>
            </w:pPr>
            <w:r w:rsidRPr="003E7422">
              <w:t>130 - 175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09608F98" w14:textId="77777777" w:rsidR="00DE6724" w:rsidRPr="003E7422" w:rsidRDefault="00DE6724" w:rsidP="002F3C73">
            <w:pPr>
              <w:tabs>
                <w:tab w:val="left" w:pos="9639"/>
              </w:tabs>
              <w:spacing w:after="4"/>
              <w:ind w:left="141" w:right="132"/>
              <w:jc w:val="center"/>
              <w:outlineLvl w:val="0"/>
            </w:pPr>
            <w:r w:rsidRPr="003E7422">
              <w:t>130 - 175</w:t>
            </w:r>
          </w:p>
        </w:tc>
        <w:tc>
          <w:tcPr>
            <w:tcW w:w="1134" w:type="dxa"/>
            <w:tcBorders>
              <w:top w:val="single" w:sz="2" w:space="0" w:color="auto"/>
              <w:left w:val="single" w:sz="2" w:space="0" w:color="auto"/>
              <w:bottom w:val="single" w:sz="2" w:space="0" w:color="auto"/>
            </w:tcBorders>
            <w:shd w:val="clear" w:color="auto" w:fill="auto"/>
          </w:tcPr>
          <w:p w14:paraId="58716813" w14:textId="77777777" w:rsidR="00DE6724" w:rsidRPr="003E7422" w:rsidRDefault="00DE6724" w:rsidP="002F3C73">
            <w:pPr>
              <w:tabs>
                <w:tab w:val="left" w:pos="9639"/>
              </w:tabs>
              <w:spacing w:after="4"/>
              <w:ind w:left="141"/>
              <w:jc w:val="center"/>
              <w:outlineLvl w:val="0"/>
            </w:pPr>
            <w:r w:rsidRPr="003E7422">
              <w:t>130 - 175</w:t>
            </w:r>
          </w:p>
        </w:tc>
        <w:tc>
          <w:tcPr>
            <w:tcW w:w="1134" w:type="dxa"/>
            <w:vMerge/>
            <w:vAlign w:val="center"/>
          </w:tcPr>
          <w:p w14:paraId="11B2810A" w14:textId="77777777" w:rsidR="00DE6724" w:rsidRPr="003E7422" w:rsidRDefault="00DE6724" w:rsidP="002F3C73">
            <w:pPr>
              <w:tabs>
                <w:tab w:val="left" w:pos="9639"/>
              </w:tabs>
              <w:spacing w:after="4"/>
              <w:ind w:left="141"/>
              <w:jc w:val="center"/>
              <w:outlineLvl w:val="0"/>
              <w:rPr>
                <w:bCs/>
              </w:rPr>
            </w:pPr>
          </w:p>
        </w:tc>
      </w:tr>
      <w:tr w:rsidR="00DE6724" w:rsidRPr="003E7422" w14:paraId="19033149"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7871F0DE" w14:textId="77777777" w:rsidR="00DE6724" w:rsidRPr="003E7422" w:rsidRDefault="00DE6724" w:rsidP="002F3C73">
            <w:pPr>
              <w:tabs>
                <w:tab w:val="left" w:pos="9639"/>
              </w:tabs>
              <w:spacing w:after="4"/>
              <w:ind w:left="147" w:right="91"/>
              <w:jc w:val="both"/>
              <w:outlineLvl w:val="0"/>
            </w:pPr>
            <w:r w:rsidRPr="003E7422">
              <w:t>Résidu de distillation (% V/V, max</w:t>
            </w:r>
            <w:r>
              <w:t>.</w:t>
            </w:r>
            <w:r w:rsidRPr="003E7422">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6326258" w14:textId="77777777" w:rsidR="00DE6724" w:rsidRPr="003E7422" w:rsidRDefault="00DE6724" w:rsidP="002F3C73">
            <w:pPr>
              <w:tabs>
                <w:tab w:val="left" w:pos="9639"/>
              </w:tabs>
              <w:spacing w:after="4"/>
              <w:jc w:val="center"/>
              <w:outlineLvl w:val="0"/>
            </w:pPr>
            <w:r w:rsidRPr="003E7422">
              <w:t>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5F3A0D0" w14:textId="77777777" w:rsidR="00DE6724" w:rsidRPr="003E7422" w:rsidRDefault="00DE6724" w:rsidP="002F3C73">
            <w:pPr>
              <w:tabs>
                <w:tab w:val="left" w:pos="9639"/>
              </w:tabs>
              <w:spacing w:after="4"/>
              <w:jc w:val="center"/>
              <w:outlineLvl w:val="0"/>
            </w:pPr>
            <w:r w:rsidRPr="003E7422">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6D130B" w14:textId="77777777" w:rsidR="00DE6724" w:rsidRPr="003E7422" w:rsidRDefault="00DE6724" w:rsidP="002F3C73">
            <w:pPr>
              <w:tabs>
                <w:tab w:val="left" w:pos="9639"/>
              </w:tabs>
              <w:spacing w:after="4"/>
              <w:ind w:left="201"/>
              <w:jc w:val="center"/>
              <w:outlineLvl w:val="0"/>
            </w:pPr>
            <w:r w:rsidRPr="003E7422">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8071C5" w14:textId="77777777" w:rsidR="00DE6724" w:rsidRPr="003E7422" w:rsidRDefault="00DE6724" w:rsidP="002F3C73">
            <w:pPr>
              <w:tabs>
                <w:tab w:val="left" w:pos="9639"/>
              </w:tabs>
              <w:spacing w:after="4"/>
              <w:jc w:val="center"/>
              <w:outlineLvl w:val="0"/>
            </w:pPr>
            <w:r w:rsidRPr="003E7422">
              <w:t>2</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F999E88" w14:textId="77777777" w:rsidR="00DE6724" w:rsidRPr="003E7422" w:rsidRDefault="00DE6724" w:rsidP="002F3C73">
            <w:pPr>
              <w:tabs>
                <w:tab w:val="left" w:pos="9639"/>
              </w:tabs>
              <w:spacing w:after="4"/>
              <w:ind w:left="141" w:right="132"/>
              <w:jc w:val="center"/>
              <w:outlineLvl w:val="0"/>
            </w:pPr>
            <w:r w:rsidRPr="003E7422">
              <w:t>2</w:t>
            </w:r>
          </w:p>
        </w:tc>
        <w:tc>
          <w:tcPr>
            <w:tcW w:w="1134" w:type="dxa"/>
            <w:tcBorders>
              <w:top w:val="single" w:sz="2" w:space="0" w:color="auto"/>
              <w:left w:val="single" w:sz="2" w:space="0" w:color="auto"/>
              <w:bottom w:val="single" w:sz="2" w:space="0" w:color="auto"/>
            </w:tcBorders>
            <w:shd w:val="clear" w:color="auto" w:fill="auto"/>
          </w:tcPr>
          <w:p w14:paraId="5363ACEF" w14:textId="77777777" w:rsidR="00DE6724" w:rsidRPr="003E7422" w:rsidRDefault="00DE6724" w:rsidP="002F3C73">
            <w:pPr>
              <w:tabs>
                <w:tab w:val="left" w:pos="9639"/>
              </w:tabs>
              <w:spacing w:after="4"/>
              <w:ind w:left="141"/>
              <w:jc w:val="center"/>
              <w:outlineLvl w:val="0"/>
            </w:pPr>
            <w:r w:rsidRPr="003E7422">
              <w:t>2</w:t>
            </w:r>
          </w:p>
        </w:tc>
        <w:tc>
          <w:tcPr>
            <w:tcW w:w="1134" w:type="dxa"/>
            <w:vMerge/>
            <w:tcBorders>
              <w:bottom w:val="single" w:sz="2" w:space="0" w:color="auto"/>
            </w:tcBorders>
            <w:vAlign w:val="center"/>
          </w:tcPr>
          <w:p w14:paraId="31EE2B63" w14:textId="77777777" w:rsidR="00DE6724" w:rsidRPr="003E7422" w:rsidRDefault="00DE6724" w:rsidP="002F3C73">
            <w:pPr>
              <w:tabs>
                <w:tab w:val="left" w:pos="9639"/>
              </w:tabs>
              <w:spacing w:after="4"/>
              <w:ind w:left="141"/>
              <w:jc w:val="center"/>
              <w:outlineLvl w:val="0"/>
              <w:rPr>
                <w:bCs/>
              </w:rPr>
            </w:pPr>
          </w:p>
        </w:tc>
      </w:tr>
      <w:tr w:rsidR="00DE6724" w:rsidRPr="003E7422" w14:paraId="40E9B3FA"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2A867977" w14:textId="77777777" w:rsidR="00DE6724" w:rsidRPr="003E7422" w:rsidRDefault="00DE6724" w:rsidP="00D86962">
            <w:pPr>
              <w:tabs>
                <w:tab w:val="left" w:pos="9639"/>
              </w:tabs>
              <w:spacing w:after="4"/>
              <w:ind w:left="147" w:right="91"/>
              <w:outlineLvl w:val="0"/>
              <w:rPr>
                <w:lang w:val="fr-FR"/>
              </w:rPr>
            </w:pPr>
            <w:r w:rsidRPr="003E7422">
              <w:rPr>
                <w:lang w:val="fr-FR"/>
              </w:rPr>
              <w:t>VLI (10 VP + 7 E70) (valeur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EE89B3" w14:textId="77777777" w:rsidR="00DE6724" w:rsidRPr="003E7422" w:rsidRDefault="00DE6724" w:rsidP="002F3C73">
            <w:pPr>
              <w:tabs>
                <w:tab w:val="left" w:pos="9639"/>
              </w:tabs>
              <w:spacing w:after="4"/>
              <w:ind w:left="192"/>
              <w:jc w:val="center"/>
              <w:outlineLvl w:val="0"/>
              <w:rPr>
                <w:lang w:val="fr-FR"/>
              </w:rPr>
            </w:pPr>
          </w:p>
          <w:p w14:paraId="712545BB" w14:textId="77777777" w:rsidR="00DE6724" w:rsidRPr="003E7422" w:rsidRDefault="00DE6724" w:rsidP="002F3C73">
            <w:pPr>
              <w:tabs>
                <w:tab w:val="left" w:pos="9639"/>
              </w:tabs>
              <w:spacing w:after="4"/>
              <w:jc w:val="center"/>
              <w:outlineLvl w:val="0"/>
            </w:pPr>
            <w:r w:rsidRPr="003E7422">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DF10F7E" w14:textId="77777777" w:rsidR="00DE6724" w:rsidRPr="003E7422" w:rsidRDefault="00DE6724" w:rsidP="002F3C73">
            <w:pPr>
              <w:tabs>
                <w:tab w:val="left" w:pos="9639"/>
              </w:tabs>
              <w:spacing w:after="4"/>
              <w:ind w:left="126"/>
              <w:jc w:val="center"/>
              <w:outlineLvl w:val="0"/>
            </w:pPr>
          </w:p>
          <w:p w14:paraId="63EC38A7" w14:textId="77777777" w:rsidR="00DE6724" w:rsidRPr="003E7422" w:rsidRDefault="00DE6724" w:rsidP="002F3C73">
            <w:pPr>
              <w:tabs>
                <w:tab w:val="left" w:pos="9639"/>
              </w:tabs>
              <w:spacing w:after="4"/>
              <w:jc w:val="center"/>
              <w:outlineLvl w:val="0"/>
            </w:pPr>
            <w:r w:rsidRPr="003E7422">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463D60" w14:textId="77777777" w:rsidR="00DE6724" w:rsidRPr="003E7422" w:rsidRDefault="00DE6724" w:rsidP="002F3C73">
            <w:pPr>
              <w:tabs>
                <w:tab w:val="left" w:pos="9639"/>
              </w:tabs>
              <w:spacing w:after="4"/>
              <w:jc w:val="center"/>
              <w:outlineLvl w:val="0"/>
            </w:pPr>
            <w:r w:rsidRPr="003E7422">
              <w:t>C</w:t>
            </w:r>
          </w:p>
          <w:p w14:paraId="39AD7C7E" w14:textId="77777777" w:rsidR="00DE6724" w:rsidRPr="003E7422" w:rsidRDefault="00DE6724" w:rsidP="002F3C73">
            <w:pPr>
              <w:tabs>
                <w:tab w:val="left" w:pos="9639"/>
              </w:tabs>
              <w:spacing w:after="4"/>
              <w:ind w:left="201"/>
              <w:jc w:val="center"/>
              <w:outlineLvl w:val="0"/>
            </w:pPr>
            <w:r w:rsidRPr="003E7422">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8DC7E9" w14:textId="77777777" w:rsidR="00DE6724" w:rsidRPr="003E7422" w:rsidRDefault="00DE6724" w:rsidP="002F3C73">
            <w:pPr>
              <w:tabs>
                <w:tab w:val="left" w:pos="9639"/>
              </w:tabs>
              <w:spacing w:after="4"/>
              <w:jc w:val="center"/>
              <w:outlineLvl w:val="0"/>
            </w:pPr>
            <w:r w:rsidRPr="003E7422">
              <w:t>D</w:t>
            </w:r>
          </w:p>
          <w:p w14:paraId="0D3B2331" w14:textId="77777777" w:rsidR="00DE6724" w:rsidRPr="003E7422" w:rsidRDefault="00DE6724" w:rsidP="002F3C73">
            <w:pPr>
              <w:tabs>
                <w:tab w:val="left" w:pos="9639"/>
              </w:tabs>
              <w:spacing w:after="4"/>
              <w:ind w:left="142"/>
              <w:jc w:val="center"/>
              <w:outlineLvl w:val="0"/>
            </w:pPr>
            <w:r w:rsidRPr="003E7422">
              <w:t>-</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0C1D7B5" w14:textId="77777777" w:rsidR="00DE6724" w:rsidRPr="003E7422" w:rsidRDefault="00DE6724" w:rsidP="002F3C73">
            <w:pPr>
              <w:tabs>
                <w:tab w:val="left" w:pos="9639"/>
              </w:tabs>
              <w:spacing w:after="4"/>
              <w:ind w:left="141" w:right="132"/>
              <w:jc w:val="center"/>
              <w:outlineLvl w:val="0"/>
            </w:pPr>
            <w:r w:rsidRPr="003E7422">
              <w:t>E</w:t>
            </w:r>
          </w:p>
          <w:p w14:paraId="177D0A7B" w14:textId="77777777" w:rsidR="00DE6724" w:rsidRPr="003E7422" w:rsidRDefault="00DE6724" w:rsidP="002F3C73">
            <w:pPr>
              <w:tabs>
                <w:tab w:val="left" w:pos="9639"/>
              </w:tabs>
              <w:spacing w:after="4"/>
              <w:ind w:left="141" w:right="132"/>
              <w:jc w:val="center"/>
              <w:outlineLvl w:val="0"/>
            </w:pPr>
            <w:r w:rsidRPr="003E7422">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307CE5A" w14:textId="77777777" w:rsidR="00DE6724" w:rsidRPr="003E7422" w:rsidRDefault="00DE6724" w:rsidP="002F3C73">
            <w:pPr>
              <w:tabs>
                <w:tab w:val="left" w:pos="9639"/>
              </w:tabs>
              <w:spacing w:after="4"/>
              <w:ind w:left="141"/>
              <w:jc w:val="center"/>
              <w:outlineLvl w:val="0"/>
            </w:pPr>
            <w:r w:rsidRPr="003E7422">
              <w:t>F</w:t>
            </w:r>
          </w:p>
          <w:p w14:paraId="4D8418FA" w14:textId="77777777" w:rsidR="00DE6724" w:rsidRPr="003E7422" w:rsidRDefault="00DE6724" w:rsidP="002F3C73">
            <w:pPr>
              <w:tabs>
                <w:tab w:val="left" w:pos="9639"/>
              </w:tabs>
              <w:spacing w:after="4"/>
              <w:ind w:left="141"/>
              <w:jc w:val="center"/>
              <w:outlineLvl w:val="0"/>
            </w:pPr>
            <w:r w:rsidRPr="003E7422">
              <w:t>-</w:t>
            </w:r>
          </w:p>
        </w:tc>
        <w:tc>
          <w:tcPr>
            <w:tcW w:w="1134" w:type="dxa"/>
            <w:tcBorders>
              <w:top w:val="single" w:sz="2" w:space="0" w:color="auto"/>
              <w:left w:val="single" w:sz="2" w:space="0" w:color="auto"/>
              <w:bottom w:val="single" w:sz="2" w:space="0" w:color="auto"/>
              <w:right w:val="single" w:sz="2" w:space="0" w:color="auto"/>
            </w:tcBorders>
            <w:vAlign w:val="center"/>
          </w:tcPr>
          <w:p w14:paraId="5FBF1732" w14:textId="77777777" w:rsidR="00DE6724" w:rsidRPr="003E7422" w:rsidRDefault="00DE6724" w:rsidP="002F3C73">
            <w:pPr>
              <w:tabs>
                <w:tab w:val="left" w:pos="9639"/>
              </w:tabs>
              <w:spacing w:after="4"/>
              <w:ind w:left="141"/>
              <w:jc w:val="center"/>
              <w:outlineLvl w:val="0"/>
              <w:rPr>
                <w:bCs/>
              </w:rPr>
            </w:pPr>
            <w:r w:rsidRPr="003E7422">
              <w:rPr>
                <w:bCs/>
              </w:rPr>
              <w:t>-</w:t>
            </w:r>
          </w:p>
        </w:tc>
      </w:tr>
      <w:tr w:rsidR="00DE6724" w:rsidRPr="003E7422" w14:paraId="6E68D052" w14:textId="77777777" w:rsidTr="00DE6724">
        <w:tc>
          <w:tcPr>
            <w:tcW w:w="2547" w:type="dxa"/>
            <w:tcBorders>
              <w:top w:val="single" w:sz="2" w:space="0" w:color="auto"/>
              <w:bottom w:val="single" w:sz="12" w:space="0" w:color="auto"/>
            </w:tcBorders>
            <w:shd w:val="clear" w:color="auto" w:fill="auto"/>
          </w:tcPr>
          <w:p w14:paraId="60AA5D5A" w14:textId="77777777" w:rsidR="00DE6724" w:rsidRPr="003E7422" w:rsidRDefault="00DE6724" w:rsidP="00D86962">
            <w:pPr>
              <w:tabs>
                <w:tab w:val="left" w:pos="9639"/>
              </w:tabs>
              <w:spacing w:after="4"/>
              <w:ind w:left="147" w:right="91"/>
              <w:outlineLvl w:val="0"/>
              <w:rPr>
                <w:lang w:val="fr-FR"/>
              </w:rPr>
            </w:pPr>
            <w:r w:rsidRPr="003E7422">
              <w:rPr>
                <w:lang w:val="fr-FR"/>
              </w:rPr>
              <w:t>VLI (10 VP + 7 E70) (valeur max.)</w:t>
            </w:r>
          </w:p>
        </w:tc>
        <w:tc>
          <w:tcPr>
            <w:tcW w:w="992" w:type="dxa"/>
            <w:tcBorders>
              <w:top w:val="single" w:sz="2" w:space="0" w:color="auto"/>
              <w:bottom w:val="single" w:sz="12" w:space="0" w:color="auto"/>
            </w:tcBorders>
            <w:shd w:val="clear" w:color="auto" w:fill="auto"/>
          </w:tcPr>
          <w:p w14:paraId="02CC363E" w14:textId="77777777" w:rsidR="00DE6724" w:rsidRPr="003E7422" w:rsidRDefault="00DE6724" w:rsidP="002F3C73">
            <w:pPr>
              <w:tabs>
                <w:tab w:val="left" w:pos="9639"/>
              </w:tabs>
              <w:spacing w:after="4"/>
              <w:jc w:val="center"/>
              <w:outlineLvl w:val="0"/>
              <w:rPr>
                <w:lang w:val="fr-FR"/>
              </w:rPr>
            </w:pPr>
          </w:p>
        </w:tc>
        <w:tc>
          <w:tcPr>
            <w:tcW w:w="1134" w:type="dxa"/>
            <w:tcBorders>
              <w:top w:val="single" w:sz="2" w:space="0" w:color="auto"/>
              <w:bottom w:val="single" w:sz="12" w:space="0" w:color="auto"/>
            </w:tcBorders>
            <w:shd w:val="clear" w:color="auto" w:fill="auto"/>
          </w:tcPr>
          <w:p w14:paraId="6F499541" w14:textId="77777777" w:rsidR="00DE6724" w:rsidRPr="003E7422" w:rsidRDefault="00DE6724" w:rsidP="002F3C73">
            <w:pPr>
              <w:tabs>
                <w:tab w:val="left" w:pos="9639"/>
              </w:tabs>
              <w:spacing w:after="4"/>
              <w:jc w:val="center"/>
              <w:outlineLvl w:val="0"/>
              <w:rPr>
                <w:lang w:val="fr-FR"/>
              </w:rPr>
            </w:pPr>
          </w:p>
        </w:tc>
        <w:tc>
          <w:tcPr>
            <w:tcW w:w="992" w:type="dxa"/>
            <w:tcBorders>
              <w:top w:val="single" w:sz="2" w:space="0" w:color="auto"/>
              <w:bottom w:val="single" w:sz="12" w:space="0" w:color="auto"/>
            </w:tcBorders>
            <w:shd w:val="clear" w:color="auto" w:fill="auto"/>
          </w:tcPr>
          <w:p w14:paraId="74EFC950" w14:textId="77777777" w:rsidR="00DE6724" w:rsidRPr="003E7422" w:rsidRDefault="00DE6724" w:rsidP="002F3C73">
            <w:pPr>
              <w:tabs>
                <w:tab w:val="left" w:pos="9639"/>
              </w:tabs>
              <w:spacing w:after="4"/>
              <w:jc w:val="center"/>
              <w:outlineLvl w:val="0"/>
            </w:pPr>
            <w:r w:rsidRPr="003E7422">
              <w:t>C1</w:t>
            </w:r>
          </w:p>
          <w:p w14:paraId="2E0AE5CB" w14:textId="77777777" w:rsidR="00DE6724" w:rsidRPr="003E7422" w:rsidRDefault="00DE6724" w:rsidP="002F3C73">
            <w:pPr>
              <w:tabs>
                <w:tab w:val="left" w:pos="9639"/>
              </w:tabs>
              <w:spacing w:after="4"/>
              <w:jc w:val="center"/>
              <w:outlineLvl w:val="0"/>
            </w:pPr>
            <w:r w:rsidRPr="003E7422">
              <w:t>1 050</w:t>
            </w:r>
          </w:p>
        </w:tc>
        <w:tc>
          <w:tcPr>
            <w:tcW w:w="992" w:type="dxa"/>
            <w:tcBorders>
              <w:top w:val="single" w:sz="2" w:space="0" w:color="auto"/>
              <w:bottom w:val="single" w:sz="12" w:space="0" w:color="auto"/>
            </w:tcBorders>
            <w:shd w:val="clear" w:color="auto" w:fill="auto"/>
          </w:tcPr>
          <w:p w14:paraId="731E6D97" w14:textId="77777777" w:rsidR="00DE6724" w:rsidRPr="003E7422" w:rsidRDefault="00DE6724" w:rsidP="002F3C73">
            <w:pPr>
              <w:tabs>
                <w:tab w:val="left" w:pos="9639"/>
              </w:tabs>
              <w:spacing w:after="4"/>
              <w:jc w:val="center"/>
              <w:outlineLvl w:val="0"/>
            </w:pPr>
            <w:r w:rsidRPr="003E7422">
              <w:t>D1</w:t>
            </w:r>
          </w:p>
          <w:p w14:paraId="715F39AE" w14:textId="77777777" w:rsidR="00DE6724" w:rsidRPr="003E7422" w:rsidRDefault="00DE6724" w:rsidP="002F3C73">
            <w:pPr>
              <w:tabs>
                <w:tab w:val="left" w:pos="9639"/>
              </w:tabs>
              <w:spacing w:after="4"/>
              <w:jc w:val="center"/>
              <w:outlineLvl w:val="0"/>
            </w:pPr>
            <w:r w:rsidRPr="003E7422">
              <w:t>1 150</w:t>
            </w:r>
          </w:p>
        </w:tc>
        <w:tc>
          <w:tcPr>
            <w:tcW w:w="1135" w:type="dxa"/>
            <w:tcBorders>
              <w:top w:val="single" w:sz="2" w:space="0" w:color="auto"/>
              <w:bottom w:val="single" w:sz="12" w:space="0" w:color="auto"/>
            </w:tcBorders>
            <w:shd w:val="clear" w:color="auto" w:fill="auto"/>
          </w:tcPr>
          <w:p w14:paraId="6D34C3EA" w14:textId="77777777" w:rsidR="00DE6724" w:rsidRPr="003E7422" w:rsidRDefault="00DE6724" w:rsidP="002F3C73">
            <w:pPr>
              <w:tabs>
                <w:tab w:val="left" w:pos="9639"/>
              </w:tabs>
              <w:spacing w:after="4"/>
              <w:ind w:left="141" w:right="132"/>
              <w:jc w:val="center"/>
              <w:outlineLvl w:val="0"/>
            </w:pPr>
            <w:r w:rsidRPr="003E7422">
              <w:t>E1</w:t>
            </w:r>
          </w:p>
          <w:p w14:paraId="1C4CE404" w14:textId="77777777" w:rsidR="00DE6724" w:rsidRPr="003E7422" w:rsidRDefault="00DE6724" w:rsidP="002F3C73">
            <w:pPr>
              <w:tabs>
                <w:tab w:val="left" w:pos="9639"/>
              </w:tabs>
              <w:spacing w:after="4"/>
              <w:ind w:left="141" w:right="132"/>
              <w:jc w:val="center"/>
              <w:outlineLvl w:val="0"/>
            </w:pPr>
            <w:r w:rsidRPr="003E7422">
              <w:t>1 200</w:t>
            </w:r>
          </w:p>
        </w:tc>
        <w:tc>
          <w:tcPr>
            <w:tcW w:w="1134" w:type="dxa"/>
            <w:tcBorders>
              <w:top w:val="single" w:sz="2" w:space="0" w:color="auto"/>
              <w:bottom w:val="single" w:sz="12" w:space="0" w:color="auto"/>
            </w:tcBorders>
            <w:shd w:val="clear" w:color="auto" w:fill="auto"/>
          </w:tcPr>
          <w:p w14:paraId="4CD4389B" w14:textId="77777777" w:rsidR="00DE6724" w:rsidRPr="003E7422" w:rsidRDefault="00DE6724" w:rsidP="002F3C73">
            <w:pPr>
              <w:tabs>
                <w:tab w:val="left" w:pos="9639"/>
              </w:tabs>
              <w:spacing w:after="4"/>
              <w:ind w:left="141"/>
              <w:jc w:val="center"/>
              <w:outlineLvl w:val="0"/>
            </w:pPr>
            <w:r w:rsidRPr="003E7422">
              <w:t>F1</w:t>
            </w:r>
          </w:p>
          <w:p w14:paraId="048C7345" w14:textId="77777777" w:rsidR="00DE6724" w:rsidRPr="003E7422" w:rsidRDefault="00DE6724" w:rsidP="002F3C73">
            <w:pPr>
              <w:tabs>
                <w:tab w:val="left" w:pos="9639"/>
              </w:tabs>
              <w:spacing w:after="4"/>
              <w:ind w:left="141"/>
              <w:jc w:val="center"/>
              <w:outlineLvl w:val="0"/>
            </w:pPr>
            <w:r w:rsidRPr="003E7422">
              <w:t>1 250</w:t>
            </w:r>
          </w:p>
        </w:tc>
        <w:tc>
          <w:tcPr>
            <w:tcW w:w="1134" w:type="dxa"/>
            <w:tcBorders>
              <w:top w:val="single" w:sz="2" w:space="0" w:color="auto"/>
              <w:bottom w:val="single" w:sz="12" w:space="0" w:color="auto"/>
            </w:tcBorders>
            <w:vAlign w:val="center"/>
          </w:tcPr>
          <w:p w14:paraId="1B2ED331" w14:textId="77777777" w:rsidR="00DE6724" w:rsidRPr="003E7422" w:rsidRDefault="00DE6724" w:rsidP="002F3C73">
            <w:pPr>
              <w:tabs>
                <w:tab w:val="left" w:pos="9639"/>
              </w:tabs>
              <w:spacing w:after="4"/>
              <w:ind w:left="141"/>
              <w:jc w:val="center"/>
              <w:outlineLvl w:val="0"/>
              <w:rPr>
                <w:bCs/>
              </w:rPr>
            </w:pPr>
            <w:r w:rsidRPr="003E7422">
              <w:rPr>
                <w:bCs/>
              </w:rPr>
              <w:t>-</w:t>
            </w:r>
          </w:p>
        </w:tc>
      </w:tr>
    </w:tbl>
    <w:p w14:paraId="460CCB9B" w14:textId="77777777" w:rsidR="00DE6724" w:rsidRPr="002F3C73" w:rsidRDefault="00DE6724" w:rsidP="009C0D9D">
      <w:pPr>
        <w:pStyle w:val="SingleTxtG"/>
        <w:spacing w:before="120" w:after="0" w:line="220" w:lineRule="exact"/>
        <w:ind w:left="0" w:right="0" w:firstLine="170"/>
        <w:jc w:val="left"/>
        <w:rPr>
          <w:sz w:val="18"/>
          <w:szCs w:val="18"/>
        </w:rPr>
      </w:pPr>
      <w:r w:rsidRPr="0091010C">
        <w:t>*</w:t>
      </w:r>
      <w:r w:rsidR="002F3C73">
        <w:t>  </w:t>
      </w:r>
      <w:r w:rsidRPr="002F3C73">
        <w:rPr>
          <w:sz w:val="18"/>
          <w:szCs w:val="18"/>
        </w:rPr>
        <w:t>Les classes de volatilité sont fondées sur les températures ambiantes minimales prévues pour les carburants commercialisés et varient selon la saison. Les pays mettant en œuvre la présente recommandation choisiront la ou les classes de volatilité adaptées à leurs températures ambiantes minimales tout au long de l’année.</w:t>
      </w:r>
    </w:p>
    <w:p w14:paraId="73EBCFD9" w14:textId="77777777" w:rsidR="00DE6724" w:rsidRPr="002F3C73" w:rsidRDefault="00DE6724" w:rsidP="002F3C73">
      <w:pPr>
        <w:pStyle w:val="SingleTxtG"/>
        <w:spacing w:after="240"/>
        <w:ind w:left="0" w:firstLine="170"/>
        <w:rPr>
          <w:sz w:val="18"/>
          <w:szCs w:val="18"/>
        </w:rPr>
      </w:pPr>
      <w:r w:rsidRPr="00AA6899">
        <w:rPr>
          <w:vertAlign w:val="superscript"/>
        </w:rPr>
        <w:t>1</w:t>
      </w:r>
      <w:r w:rsidR="002F3C73">
        <w:t>  </w:t>
      </w:r>
      <w:r w:rsidRPr="002F3C73">
        <w:rPr>
          <w:sz w:val="18"/>
          <w:szCs w:val="18"/>
        </w:rPr>
        <w:t>Valeurs de E ou valeurs de T.</w:t>
      </w:r>
    </w:p>
    <w:p w14:paraId="3891B02B" w14:textId="77777777" w:rsidR="00DE6724" w:rsidRPr="00CC662B" w:rsidRDefault="00DE6724" w:rsidP="00CC662B">
      <w:pPr>
        <w:pStyle w:val="Titre1"/>
        <w:spacing w:after="120"/>
        <w:rPr>
          <w:b/>
        </w:rPr>
      </w:pPr>
      <w:r>
        <w:t>Figure A4-1</w:t>
      </w:r>
      <w:r w:rsidR="002F3C73">
        <w:br/>
      </w:r>
      <w:r w:rsidRPr="00CC662B">
        <w:rPr>
          <w:b/>
        </w:rPr>
        <w:t>Relation entre pression de vapeur (PV), E70 et VLI pour les 10 classes de volatilité définies pour l’essence sans plomb ayant un taux d’oxygène maximal de 2,7 % (m/m).</w:t>
      </w:r>
    </w:p>
    <w:p w14:paraId="482030AC" w14:textId="77777777" w:rsidR="00DE6724" w:rsidRPr="00381D11" w:rsidRDefault="00DE6724" w:rsidP="00DE6724">
      <w:pPr>
        <w:pStyle w:val="SingleTxtG"/>
      </w:pPr>
      <w:r w:rsidRPr="00381D11">
        <w:rPr>
          <w:noProof/>
          <w:lang w:eastAsia="fr-CH"/>
        </w:rPr>
        <mc:AlternateContent>
          <mc:Choice Requires="wps">
            <w:drawing>
              <wp:anchor distT="0" distB="0" distL="114300" distR="114300" simplePos="0" relativeHeight="251652608" behindDoc="0" locked="0" layoutInCell="1" allowOverlap="1" wp14:anchorId="4C70D3C7" wp14:editId="3173FC06">
                <wp:simplePos x="0" y="0"/>
                <wp:positionH relativeFrom="column">
                  <wp:posOffset>3824191</wp:posOffset>
                </wp:positionH>
                <wp:positionV relativeFrom="paragraph">
                  <wp:posOffset>2582020</wp:posOffset>
                </wp:positionV>
                <wp:extent cx="1932122"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32122"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D5C10" w14:textId="77777777" w:rsidR="00191464" w:rsidRPr="005F14E5" w:rsidRDefault="00191464" w:rsidP="00DE6724">
                            <w:pPr>
                              <w:spacing w:line="150" w:lineRule="exact"/>
                              <w:rPr>
                                <w:sz w:val="16"/>
                                <w:szCs w:val="16"/>
                              </w:rPr>
                            </w:pPr>
                            <w:r w:rsidRPr="005F14E5">
                              <w:rPr>
                                <w:sz w:val="16"/>
                                <w:szCs w:val="16"/>
                              </w:rPr>
                              <w:t>C</w:t>
                            </w:r>
                            <w:r>
                              <w:rPr>
                                <w:sz w:val="16"/>
                                <w:szCs w:val="16"/>
                              </w:rPr>
                              <w:t>lasses d’été :</w:t>
                            </w:r>
                            <w:r>
                              <w:rPr>
                                <w:sz w:val="16"/>
                                <w:szCs w:val="16"/>
                              </w:rPr>
                              <w:tab/>
                              <w:t xml:space="preserve">   </w:t>
                            </w:r>
                            <w:r w:rsidRPr="005F14E5">
                              <w:rPr>
                                <w:sz w:val="16"/>
                                <w:szCs w:val="16"/>
                              </w:rPr>
                              <w:t>A, B</w:t>
                            </w:r>
                          </w:p>
                          <w:p w14:paraId="1381BD6A" w14:textId="77777777" w:rsidR="00191464" w:rsidRPr="005F14E5" w:rsidRDefault="00191464" w:rsidP="00DE6724">
                            <w:pPr>
                              <w:spacing w:line="150" w:lineRule="exact"/>
                              <w:rPr>
                                <w:sz w:val="16"/>
                                <w:szCs w:val="16"/>
                              </w:rPr>
                            </w:pPr>
                            <w:r w:rsidRPr="005F14E5">
                              <w:rPr>
                                <w:sz w:val="16"/>
                                <w:szCs w:val="16"/>
                              </w:rPr>
                              <w:t xml:space="preserve">Classes d’hiver : </w:t>
                            </w:r>
                            <w:r w:rsidRPr="005F14E5">
                              <w:rPr>
                                <w:sz w:val="16"/>
                                <w:szCs w:val="16"/>
                              </w:rPr>
                              <w:tab/>
                            </w:r>
                            <w:r>
                              <w:rPr>
                                <w:sz w:val="16"/>
                                <w:szCs w:val="16"/>
                              </w:rPr>
                              <w:t xml:space="preserve">   </w:t>
                            </w:r>
                            <w:r w:rsidRPr="005F14E5">
                              <w:rPr>
                                <w:sz w:val="16"/>
                                <w:szCs w:val="16"/>
                              </w:rPr>
                              <w:t>C, D, E, F</w:t>
                            </w:r>
                          </w:p>
                          <w:p w14:paraId="734C4713" w14:textId="77777777" w:rsidR="00191464" w:rsidRPr="005F14E5" w:rsidRDefault="00191464" w:rsidP="00DE6724">
                            <w:pPr>
                              <w:spacing w:line="150" w:lineRule="exact"/>
                              <w:rPr>
                                <w:sz w:val="16"/>
                                <w:szCs w:val="16"/>
                              </w:rPr>
                            </w:pPr>
                            <w:r>
                              <w:rPr>
                                <w:sz w:val="16"/>
                                <w:szCs w:val="16"/>
                              </w:rPr>
                              <w:t xml:space="preserve">Transition classes : </w:t>
                            </w:r>
                            <w:r w:rsidRPr="005F14E5">
                              <w:rPr>
                                <w:sz w:val="16"/>
                                <w:szCs w:val="16"/>
                              </w:rPr>
                              <w:t>C1, D1, E1, 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D3C7" id="Text Box 36" o:spid="_x0000_s1077" type="#_x0000_t202" style="position:absolute;left:0;text-align:left;margin-left:301.1pt;margin-top:203.3pt;width:152.15pt;height: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" filled="f" stroked="f" strokeweight=".5pt">
                <v:textbox>
                  <w:txbxContent>
                    <w:p w14:paraId="78BD5C10" w14:textId="77777777" w:rsidR="00191464" w:rsidRPr="005F14E5" w:rsidRDefault="00191464" w:rsidP="00DE6724">
                      <w:pPr>
                        <w:spacing w:line="150" w:lineRule="exact"/>
                        <w:rPr>
                          <w:sz w:val="16"/>
                          <w:szCs w:val="16"/>
                        </w:rPr>
                      </w:pPr>
                      <w:r w:rsidRPr="005F14E5">
                        <w:rPr>
                          <w:sz w:val="16"/>
                          <w:szCs w:val="16"/>
                        </w:rPr>
                        <w:t>C</w:t>
                      </w:r>
                      <w:r>
                        <w:rPr>
                          <w:sz w:val="16"/>
                          <w:szCs w:val="16"/>
                        </w:rPr>
                        <w:t>lasses d’été :</w:t>
                      </w:r>
                      <w:r>
                        <w:rPr>
                          <w:sz w:val="16"/>
                          <w:szCs w:val="16"/>
                        </w:rPr>
                        <w:tab/>
                        <w:t xml:space="preserve">   </w:t>
                      </w:r>
                      <w:r w:rsidRPr="005F14E5">
                        <w:rPr>
                          <w:sz w:val="16"/>
                          <w:szCs w:val="16"/>
                        </w:rPr>
                        <w:t>A, B</w:t>
                      </w:r>
                    </w:p>
                    <w:p w14:paraId="1381BD6A" w14:textId="77777777" w:rsidR="00191464" w:rsidRPr="005F14E5" w:rsidRDefault="00191464" w:rsidP="00DE6724">
                      <w:pPr>
                        <w:spacing w:line="150" w:lineRule="exact"/>
                        <w:rPr>
                          <w:sz w:val="16"/>
                          <w:szCs w:val="16"/>
                        </w:rPr>
                      </w:pPr>
                      <w:r w:rsidRPr="005F14E5">
                        <w:rPr>
                          <w:sz w:val="16"/>
                          <w:szCs w:val="16"/>
                        </w:rPr>
                        <w:t xml:space="preserve">Classes d’hiver : </w:t>
                      </w:r>
                      <w:r w:rsidRPr="005F14E5">
                        <w:rPr>
                          <w:sz w:val="16"/>
                          <w:szCs w:val="16"/>
                        </w:rPr>
                        <w:tab/>
                      </w:r>
                      <w:r>
                        <w:rPr>
                          <w:sz w:val="16"/>
                          <w:szCs w:val="16"/>
                        </w:rPr>
                        <w:t xml:space="preserve">   </w:t>
                      </w:r>
                      <w:r w:rsidRPr="005F14E5">
                        <w:rPr>
                          <w:sz w:val="16"/>
                          <w:szCs w:val="16"/>
                        </w:rPr>
                        <w:t>C, D, E, F</w:t>
                      </w:r>
                    </w:p>
                    <w:p w14:paraId="734C4713" w14:textId="77777777" w:rsidR="00191464" w:rsidRPr="005F14E5" w:rsidRDefault="00191464" w:rsidP="00DE6724">
                      <w:pPr>
                        <w:spacing w:line="150" w:lineRule="exact"/>
                        <w:rPr>
                          <w:sz w:val="16"/>
                          <w:szCs w:val="16"/>
                        </w:rPr>
                      </w:pPr>
                      <w:r>
                        <w:rPr>
                          <w:sz w:val="16"/>
                          <w:szCs w:val="16"/>
                        </w:rPr>
                        <w:t xml:space="preserve">Transition classes : </w:t>
                      </w:r>
                      <w:r w:rsidRPr="005F14E5">
                        <w:rPr>
                          <w:sz w:val="16"/>
                          <w:szCs w:val="16"/>
                        </w:rPr>
                        <w:t>C1, D1, E1, F1</w:t>
                      </w:r>
                    </w:p>
                  </w:txbxContent>
                </v:textbox>
              </v:shape>
            </w:pict>
          </mc:Fallback>
        </mc:AlternateContent>
      </w:r>
      <w:r w:rsidRPr="00381D11">
        <w:rPr>
          <w:noProof/>
          <w:lang w:eastAsia="fr-CH"/>
        </w:rPr>
        <mc:AlternateContent>
          <mc:Choice Requires="wps">
            <w:drawing>
              <wp:anchor distT="0" distB="0" distL="114300" distR="114300" simplePos="0" relativeHeight="251654656" behindDoc="0" locked="0" layoutInCell="1" allowOverlap="1" wp14:anchorId="0D8B049D" wp14:editId="49983ADC">
                <wp:simplePos x="0" y="0"/>
                <wp:positionH relativeFrom="column">
                  <wp:posOffset>2459966</wp:posOffset>
                </wp:positionH>
                <wp:positionV relativeFrom="paragraph">
                  <wp:posOffset>3202928</wp:posOffset>
                </wp:positionV>
                <wp:extent cx="1268730" cy="245110"/>
                <wp:effectExtent l="0" t="0" r="0" b="2540"/>
                <wp:wrapNone/>
                <wp:docPr id="89" name="Text Box 48"/>
                <wp:cNvGraphicFramePr/>
                <a:graphic xmlns:a="http://schemas.openxmlformats.org/drawingml/2006/main">
                  <a:graphicData uri="http://schemas.microsoft.com/office/word/2010/wordprocessingShape">
                    <wps:wsp>
                      <wps:cNvSpPr txBox="1"/>
                      <wps:spPr>
                        <a:xfrm>
                          <a:off x="0" y="0"/>
                          <a:ext cx="126873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AB914" w14:textId="77777777" w:rsidR="00191464" w:rsidRPr="005F14E5" w:rsidRDefault="00191464" w:rsidP="00DE6724">
                            <w:pPr>
                              <w:spacing w:line="150" w:lineRule="exact"/>
                              <w:jc w:val="right"/>
                              <w:rPr>
                                <w:sz w:val="16"/>
                                <w:szCs w:val="16"/>
                              </w:rPr>
                            </w:pPr>
                            <w:r w:rsidRPr="005F14E5">
                              <w:rPr>
                                <w:sz w:val="16"/>
                                <w:szCs w:val="16"/>
                              </w:rPr>
                              <w:t>Pression de vapeur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049D" id="Text Box 48" o:spid="_x0000_s1078" type="#_x0000_t202" style="position:absolute;left:0;text-align:left;margin-left:193.7pt;margin-top:252.2pt;width:99.9pt;height: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" filled="f" stroked="f" strokeweight=".5pt">
                <v:textbox>
                  <w:txbxContent>
                    <w:p w14:paraId="16EAB914" w14:textId="77777777" w:rsidR="00191464" w:rsidRPr="005F14E5" w:rsidRDefault="00191464" w:rsidP="00DE6724">
                      <w:pPr>
                        <w:spacing w:line="150" w:lineRule="exact"/>
                        <w:jc w:val="right"/>
                        <w:rPr>
                          <w:sz w:val="16"/>
                          <w:szCs w:val="16"/>
                        </w:rPr>
                      </w:pPr>
                      <w:r w:rsidRPr="005F14E5">
                        <w:rPr>
                          <w:sz w:val="16"/>
                          <w:szCs w:val="16"/>
                        </w:rPr>
                        <w:t>Pression de vapeur (kPa)</w:t>
                      </w:r>
                    </w:p>
                  </w:txbxContent>
                </v:textbox>
              </v:shape>
            </w:pict>
          </mc:Fallback>
        </mc:AlternateContent>
      </w:r>
      <w:r w:rsidRPr="00381D11">
        <w:rPr>
          <w:noProof/>
          <w:lang w:eastAsia="fr-CH"/>
        </w:rPr>
        <w:drawing>
          <wp:inline distT="0" distB="0" distL="0" distR="0" wp14:anchorId="16227EBC" wp14:editId="7016EB1A">
            <wp:extent cx="5400000" cy="352030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3520305"/>
                    </a:xfrm>
                    <a:prstGeom prst="rect">
                      <a:avLst/>
                    </a:prstGeom>
                    <a:noFill/>
                    <a:ln>
                      <a:noFill/>
                    </a:ln>
                  </pic:spPr>
                </pic:pic>
              </a:graphicData>
            </a:graphic>
          </wp:inline>
        </w:drawing>
      </w:r>
    </w:p>
    <w:p w14:paraId="15F8022A" w14:textId="77777777" w:rsidR="00DE6724" w:rsidRPr="00D310B8" w:rsidRDefault="00DE6724" w:rsidP="00337588">
      <w:pPr>
        <w:pStyle w:val="SingleTxtG"/>
        <w:spacing w:before="240"/>
        <w:ind w:left="2268" w:hanging="1134"/>
        <w:rPr>
          <w:lang w:val="fr-FR" w:eastAsia="ja-JP"/>
        </w:rPr>
      </w:pPr>
      <w:r>
        <w:br w:type="page"/>
      </w:r>
      <w:r w:rsidRPr="00D310B8">
        <w:rPr>
          <w:lang w:val="fr-FR"/>
        </w:rPr>
        <w:lastRenderedPageBreak/>
        <w:t>7.</w:t>
      </w:r>
      <w:r w:rsidRPr="00D310B8">
        <w:rPr>
          <w:lang w:val="fr-FR" w:eastAsia="ja-JP"/>
        </w:rPr>
        <w:t>2</w:t>
      </w:r>
      <w:r w:rsidRPr="00D310B8">
        <w:rPr>
          <w:lang w:val="fr-FR"/>
        </w:rPr>
        <w:t>.2</w:t>
      </w:r>
      <w:r w:rsidRPr="00D310B8">
        <w:rPr>
          <w:b/>
          <w:lang w:val="fr-FR"/>
        </w:rPr>
        <w:tab/>
      </w:r>
      <w:r w:rsidRPr="00381D11">
        <w:t>Classes de volatilité pour l’essence sans plomb</w:t>
      </w:r>
      <w:r w:rsidRPr="00D310B8">
        <w:rPr>
          <w:lang w:val="fr-FR" w:eastAsia="ja-JP"/>
        </w:rPr>
        <w:t xml:space="preserve"> (R83.07 - </w:t>
      </w:r>
      <w:r>
        <w:rPr>
          <w:lang w:val="fr-FR" w:eastAsia="ja-JP"/>
        </w:rPr>
        <w:t xml:space="preserve">mélange </w:t>
      </w:r>
      <w:r w:rsidRPr="00D310B8">
        <w:rPr>
          <w:lang w:val="fr-FR" w:eastAsia="ja-JP"/>
        </w:rPr>
        <w:t>E10)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3"/>
        <w:gridCol w:w="992"/>
        <w:gridCol w:w="992"/>
        <w:gridCol w:w="1134"/>
      </w:tblGrid>
      <w:tr w:rsidR="00DE6724" w:rsidRPr="00AB65F8" w14:paraId="36089E4B" w14:textId="77777777" w:rsidTr="00DE6724">
        <w:tc>
          <w:tcPr>
            <w:tcW w:w="2547" w:type="dxa"/>
            <w:tcBorders>
              <w:bottom w:val="single" w:sz="12" w:space="0" w:color="auto"/>
            </w:tcBorders>
            <w:shd w:val="clear" w:color="auto" w:fill="auto"/>
          </w:tcPr>
          <w:p w14:paraId="6677CA44" w14:textId="77777777" w:rsidR="00DE6724" w:rsidRPr="00AB65F8" w:rsidRDefault="00DE6724" w:rsidP="00DE6724">
            <w:pPr>
              <w:tabs>
                <w:tab w:val="left" w:pos="9639"/>
              </w:tabs>
              <w:spacing w:before="60" w:after="60"/>
              <w:ind w:left="147" w:right="91"/>
              <w:jc w:val="center"/>
              <w:outlineLvl w:val="0"/>
              <w:rPr>
                <w:i/>
                <w:sz w:val="16"/>
                <w:szCs w:val="16"/>
                <w:vertAlign w:val="superscript"/>
              </w:rPr>
            </w:pPr>
            <w:r w:rsidRPr="00AB65F8">
              <w:rPr>
                <w:i/>
                <w:sz w:val="16"/>
                <w:szCs w:val="16"/>
              </w:rPr>
              <w:t>Class</w:t>
            </w:r>
            <w:r>
              <w:rPr>
                <w:i/>
                <w:sz w:val="16"/>
                <w:szCs w:val="16"/>
              </w:rPr>
              <w:t>e</w:t>
            </w:r>
            <w:r w:rsidRPr="00AB65F8">
              <w:rPr>
                <w:i/>
                <w:sz w:val="16"/>
                <w:szCs w:val="16"/>
              </w:rPr>
              <w:t xml:space="preserve">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1C9777B5" w14:textId="77777777" w:rsidR="00DE6724" w:rsidRPr="00AB65F8" w:rsidRDefault="00DE6724" w:rsidP="00DE6724">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79D82EE5" w14:textId="77777777" w:rsidR="00DE6724" w:rsidRPr="00AB65F8" w:rsidRDefault="00DE6724" w:rsidP="00DE6724">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758C06B7" w14:textId="77777777" w:rsidR="00DE6724" w:rsidRPr="00AB65F8" w:rsidRDefault="00DE6724" w:rsidP="00DE6724">
            <w:pPr>
              <w:tabs>
                <w:tab w:val="left" w:pos="9639"/>
              </w:tabs>
              <w:spacing w:before="60" w:after="60"/>
              <w:ind w:right="141"/>
              <w:jc w:val="center"/>
              <w:outlineLvl w:val="0"/>
              <w:rPr>
                <w:i/>
                <w:sz w:val="16"/>
                <w:szCs w:val="16"/>
              </w:rPr>
            </w:pPr>
            <w:r w:rsidRPr="00AB65F8">
              <w:rPr>
                <w:i/>
                <w:sz w:val="16"/>
                <w:szCs w:val="16"/>
              </w:rPr>
              <w:t>C/C1</w:t>
            </w:r>
          </w:p>
        </w:tc>
        <w:tc>
          <w:tcPr>
            <w:tcW w:w="993" w:type="dxa"/>
            <w:tcBorders>
              <w:bottom w:val="single" w:sz="12" w:space="0" w:color="auto"/>
            </w:tcBorders>
            <w:shd w:val="clear" w:color="auto" w:fill="auto"/>
          </w:tcPr>
          <w:p w14:paraId="17EAA0AE" w14:textId="77777777" w:rsidR="00DE6724" w:rsidRPr="00AB65F8" w:rsidRDefault="00DE6724" w:rsidP="00DE6724">
            <w:pPr>
              <w:tabs>
                <w:tab w:val="left" w:pos="9639"/>
              </w:tabs>
              <w:spacing w:before="60" w:after="60"/>
              <w:ind w:right="142"/>
              <w:jc w:val="center"/>
              <w:outlineLvl w:val="0"/>
              <w:rPr>
                <w:i/>
                <w:sz w:val="16"/>
                <w:szCs w:val="16"/>
              </w:rPr>
            </w:pPr>
            <w:r w:rsidRPr="00AB65F8">
              <w:rPr>
                <w:i/>
                <w:sz w:val="16"/>
                <w:szCs w:val="16"/>
              </w:rPr>
              <w:t>D/D1</w:t>
            </w:r>
          </w:p>
        </w:tc>
        <w:tc>
          <w:tcPr>
            <w:tcW w:w="992" w:type="dxa"/>
            <w:tcBorders>
              <w:bottom w:val="single" w:sz="12" w:space="0" w:color="auto"/>
            </w:tcBorders>
            <w:shd w:val="clear" w:color="auto" w:fill="auto"/>
          </w:tcPr>
          <w:p w14:paraId="1F22F2FA" w14:textId="77777777" w:rsidR="00DE6724" w:rsidRPr="00AB65F8" w:rsidRDefault="00DE6724" w:rsidP="00DE6724">
            <w:pPr>
              <w:tabs>
                <w:tab w:val="left" w:pos="9639"/>
              </w:tabs>
              <w:spacing w:before="60" w:after="60"/>
              <w:ind w:right="211"/>
              <w:jc w:val="center"/>
              <w:outlineLvl w:val="0"/>
              <w:rPr>
                <w:i/>
                <w:sz w:val="16"/>
                <w:szCs w:val="16"/>
              </w:rPr>
            </w:pPr>
            <w:r w:rsidRPr="00AB65F8">
              <w:rPr>
                <w:i/>
                <w:sz w:val="16"/>
                <w:szCs w:val="16"/>
              </w:rPr>
              <w:t>E/E1</w:t>
            </w:r>
          </w:p>
        </w:tc>
        <w:tc>
          <w:tcPr>
            <w:tcW w:w="992" w:type="dxa"/>
            <w:tcBorders>
              <w:bottom w:val="single" w:sz="12" w:space="0" w:color="auto"/>
            </w:tcBorders>
            <w:shd w:val="clear" w:color="auto" w:fill="auto"/>
          </w:tcPr>
          <w:p w14:paraId="1AD02A67" w14:textId="77777777" w:rsidR="00DE6724" w:rsidRPr="00AB65F8" w:rsidRDefault="00DE6724" w:rsidP="00DE6724">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3EF77321" w14:textId="77777777" w:rsidR="00DE6724" w:rsidRPr="00B82CDD" w:rsidRDefault="00DE6724" w:rsidP="00DE6724">
            <w:pPr>
              <w:tabs>
                <w:tab w:val="left" w:pos="9639"/>
              </w:tabs>
              <w:spacing w:before="60" w:after="60"/>
              <w:jc w:val="center"/>
              <w:outlineLvl w:val="0"/>
              <w:rPr>
                <w:bCs/>
                <w:i/>
                <w:sz w:val="16"/>
                <w:szCs w:val="16"/>
                <w:u w:val="single"/>
              </w:rPr>
            </w:pPr>
            <w:r w:rsidRPr="00B82CDD">
              <w:rPr>
                <w:bCs/>
                <w:i/>
                <w:sz w:val="14"/>
                <w:szCs w:val="14"/>
                <w:u w:val="single"/>
              </w:rPr>
              <w:t>M</w:t>
            </w:r>
            <w:r>
              <w:rPr>
                <w:bCs/>
                <w:i/>
                <w:sz w:val="14"/>
                <w:szCs w:val="14"/>
                <w:u w:val="single"/>
              </w:rPr>
              <w:t>é</w:t>
            </w:r>
            <w:r w:rsidRPr="00B82CDD">
              <w:rPr>
                <w:bCs/>
                <w:i/>
                <w:sz w:val="14"/>
                <w:szCs w:val="14"/>
                <w:u w:val="single"/>
              </w:rPr>
              <w:t>thod</w:t>
            </w:r>
            <w:r>
              <w:rPr>
                <w:bCs/>
                <w:i/>
                <w:sz w:val="14"/>
                <w:szCs w:val="14"/>
                <w:u w:val="single"/>
              </w:rPr>
              <w:t>e d’essai</w:t>
            </w:r>
          </w:p>
        </w:tc>
      </w:tr>
      <w:tr w:rsidR="00DE6724" w:rsidRPr="00AB65F8" w14:paraId="5116F1CE" w14:textId="77777777" w:rsidTr="00DE6724">
        <w:tc>
          <w:tcPr>
            <w:tcW w:w="2547" w:type="dxa"/>
            <w:tcBorders>
              <w:top w:val="single" w:sz="12" w:space="0" w:color="auto"/>
              <w:bottom w:val="single" w:sz="2" w:space="0" w:color="auto"/>
            </w:tcBorders>
            <w:shd w:val="clear" w:color="auto" w:fill="auto"/>
          </w:tcPr>
          <w:p w14:paraId="03AD6CE8" w14:textId="77777777" w:rsidR="00DE6724" w:rsidRPr="00AB65F8" w:rsidRDefault="00DE6724" w:rsidP="00337588">
            <w:pPr>
              <w:tabs>
                <w:tab w:val="left" w:pos="9639"/>
              </w:tabs>
              <w:spacing w:after="4"/>
              <w:ind w:right="91"/>
              <w:jc w:val="both"/>
              <w:outlineLvl w:val="0"/>
            </w:pPr>
            <w:r w:rsidRPr="003E7422">
              <w:t>Pression de vapeur (kPa)</w:t>
            </w:r>
          </w:p>
        </w:tc>
        <w:tc>
          <w:tcPr>
            <w:tcW w:w="992" w:type="dxa"/>
            <w:tcBorders>
              <w:top w:val="single" w:sz="12" w:space="0" w:color="auto"/>
              <w:bottom w:val="single" w:sz="2" w:space="0" w:color="auto"/>
            </w:tcBorders>
            <w:shd w:val="clear" w:color="auto" w:fill="auto"/>
            <w:vAlign w:val="center"/>
          </w:tcPr>
          <w:p w14:paraId="2F37A29A" w14:textId="77777777" w:rsidR="00DE6724" w:rsidRPr="00AB65F8" w:rsidRDefault="00DE6724" w:rsidP="00337588">
            <w:pPr>
              <w:tabs>
                <w:tab w:val="left" w:pos="9639"/>
              </w:tabs>
              <w:spacing w:after="4"/>
              <w:ind w:right="-10"/>
              <w:jc w:val="center"/>
              <w:outlineLvl w:val="0"/>
            </w:pPr>
            <w:r w:rsidRPr="00AB65F8">
              <w:t>45 - 60</w:t>
            </w:r>
          </w:p>
        </w:tc>
        <w:tc>
          <w:tcPr>
            <w:tcW w:w="1134" w:type="dxa"/>
            <w:tcBorders>
              <w:top w:val="single" w:sz="12" w:space="0" w:color="auto"/>
              <w:bottom w:val="single" w:sz="2" w:space="0" w:color="auto"/>
            </w:tcBorders>
            <w:shd w:val="clear" w:color="auto" w:fill="auto"/>
            <w:vAlign w:val="center"/>
          </w:tcPr>
          <w:p w14:paraId="0465A8C5" w14:textId="77777777" w:rsidR="00DE6724" w:rsidRPr="00AB65F8" w:rsidRDefault="00DE6724" w:rsidP="00337588">
            <w:pPr>
              <w:tabs>
                <w:tab w:val="left" w:pos="9639"/>
              </w:tabs>
              <w:spacing w:after="4"/>
              <w:jc w:val="center"/>
              <w:outlineLvl w:val="0"/>
            </w:pPr>
            <w:r w:rsidRPr="00AB65F8">
              <w:t>45 - 70</w:t>
            </w:r>
          </w:p>
        </w:tc>
        <w:tc>
          <w:tcPr>
            <w:tcW w:w="992" w:type="dxa"/>
            <w:tcBorders>
              <w:top w:val="single" w:sz="12" w:space="0" w:color="auto"/>
              <w:bottom w:val="single" w:sz="2" w:space="0" w:color="auto"/>
            </w:tcBorders>
            <w:shd w:val="clear" w:color="auto" w:fill="auto"/>
            <w:vAlign w:val="center"/>
          </w:tcPr>
          <w:p w14:paraId="4B08313B" w14:textId="77777777" w:rsidR="00DE6724" w:rsidRPr="00AB65F8" w:rsidRDefault="00DE6724" w:rsidP="00337588">
            <w:pPr>
              <w:tabs>
                <w:tab w:val="left" w:pos="9639"/>
              </w:tabs>
              <w:spacing w:after="4"/>
              <w:jc w:val="center"/>
              <w:outlineLvl w:val="0"/>
            </w:pPr>
            <w:r w:rsidRPr="00AB65F8">
              <w:t>50 - 80</w:t>
            </w:r>
          </w:p>
        </w:tc>
        <w:tc>
          <w:tcPr>
            <w:tcW w:w="993" w:type="dxa"/>
            <w:tcBorders>
              <w:top w:val="single" w:sz="12" w:space="0" w:color="auto"/>
              <w:bottom w:val="single" w:sz="2" w:space="0" w:color="auto"/>
            </w:tcBorders>
            <w:shd w:val="clear" w:color="auto" w:fill="auto"/>
            <w:vAlign w:val="center"/>
          </w:tcPr>
          <w:p w14:paraId="14558FF5" w14:textId="77777777" w:rsidR="00DE6724" w:rsidRPr="00AB65F8" w:rsidRDefault="00DE6724" w:rsidP="00337588">
            <w:pPr>
              <w:tabs>
                <w:tab w:val="left" w:pos="9639"/>
              </w:tabs>
              <w:spacing w:after="4"/>
              <w:jc w:val="center"/>
              <w:outlineLvl w:val="0"/>
            </w:pPr>
            <w:r w:rsidRPr="00AB65F8">
              <w:t xml:space="preserve">60 </w:t>
            </w:r>
            <w:r w:rsidR="00CA1575">
              <w:t>-</w:t>
            </w:r>
            <w:r w:rsidRPr="00AB65F8">
              <w:t xml:space="preserve"> 90</w:t>
            </w:r>
          </w:p>
        </w:tc>
        <w:tc>
          <w:tcPr>
            <w:tcW w:w="992" w:type="dxa"/>
            <w:tcBorders>
              <w:top w:val="single" w:sz="12" w:space="0" w:color="auto"/>
              <w:bottom w:val="single" w:sz="2" w:space="0" w:color="auto"/>
            </w:tcBorders>
            <w:shd w:val="clear" w:color="auto" w:fill="auto"/>
            <w:vAlign w:val="center"/>
          </w:tcPr>
          <w:p w14:paraId="31807695" w14:textId="77777777" w:rsidR="00DE6724" w:rsidRPr="00AB65F8" w:rsidRDefault="00DE6724" w:rsidP="00337588">
            <w:pPr>
              <w:tabs>
                <w:tab w:val="left" w:pos="9639"/>
              </w:tabs>
              <w:spacing w:after="4"/>
              <w:jc w:val="center"/>
              <w:outlineLvl w:val="0"/>
            </w:pPr>
            <w:r w:rsidRPr="00AB65F8">
              <w:t>65 - 95</w:t>
            </w:r>
          </w:p>
        </w:tc>
        <w:tc>
          <w:tcPr>
            <w:tcW w:w="992" w:type="dxa"/>
            <w:tcBorders>
              <w:top w:val="single" w:sz="12" w:space="0" w:color="auto"/>
              <w:bottom w:val="single" w:sz="2" w:space="0" w:color="auto"/>
            </w:tcBorders>
            <w:shd w:val="clear" w:color="auto" w:fill="auto"/>
            <w:vAlign w:val="center"/>
          </w:tcPr>
          <w:p w14:paraId="2851FE08" w14:textId="77777777" w:rsidR="00DE6724" w:rsidRPr="00AB65F8" w:rsidRDefault="00DE6724" w:rsidP="00337588">
            <w:pPr>
              <w:tabs>
                <w:tab w:val="left" w:pos="9639"/>
              </w:tabs>
              <w:spacing w:after="4"/>
              <w:jc w:val="center"/>
              <w:outlineLvl w:val="0"/>
            </w:pPr>
            <w:r w:rsidRPr="00AB65F8">
              <w:t>70 - 100</w:t>
            </w:r>
          </w:p>
        </w:tc>
        <w:tc>
          <w:tcPr>
            <w:tcW w:w="1134" w:type="dxa"/>
            <w:vMerge w:val="restart"/>
            <w:tcBorders>
              <w:top w:val="single" w:sz="12" w:space="0" w:color="auto"/>
            </w:tcBorders>
            <w:vAlign w:val="center"/>
          </w:tcPr>
          <w:p w14:paraId="6C8B52D1" w14:textId="77777777" w:rsidR="00DE6724" w:rsidRPr="00B82CDD" w:rsidRDefault="00DE6724" w:rsidP="00337588">
            <w:pPr>
              <w:tabs>
                <w:tab w:val="left" w:pos="9639"/>
              </w:tabs>
              <w:spacing w:after="4"/>
              <w:jc w:val="center"/>
              <w:outlineLvl w:val="0"/>
              <w:rPr>
                <w:bCs/>
              </w:rPr>
            </w:pPr>
            <w:r w:rsidRPr="00B82CDD">
              <w:rPr>
                <w:bCs/>
              </w:rPr>
              <w:t>EN</w:t>
            </w:r>
          </w:p>
          <w:p w14:paraId="37F51AEE" w14:textId="77777777" w:rsidR="00DE6724" w:rsidRPr="00B82CDD" w:rsidRDefault="00DE6724" w:rsidP="00337588">
            <w:pPr>
              <w:tabs>
                <w:tab w:val="left" w:pos="9639"/>
              </w:tabs>
              <w:spacing w:after="4"/>
              <w:jc w:val="center"/>
              <w:outlineLvl w:val="0"/>
              <w:rPr>
                <w:bCs/>
              </w:rPr>
            </w:pPr>
            <w:r w:rsidRPr="00B82CDD">
              <w:rPr>
                <w:bCs/>
              </w:rPr>
              <w:t>ISO 3405</w:t>
            </w:r>
          </w:p>
        </w:tc>
      </w:tr>
      <w:tr w:rsidR="00DE6724" w:rsidRPr="00AB65F8" w14:paraId="703223E7"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78474167" w14:textId="77777777" w:rsidR="00DE6724" w:rsidRPr="00AB65F8" w:rsidRDefault="00DE6724" w:rsidP="00DE6724">
            <w:pPr>
              <w:tabs>
                <w:tab w:val="left" w:pos="9639"/>
              </w:tabs>
              <w:ind w:right="91"/>
              <w:jc w:val="both"/>
              <w:outlineLvl w:val="0"/>
            </w:pPr>
            <w:r w:rsidRPr="003E7422">
              <w:t>E70 (%)</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A4F6E4" w14:textId="77777777" w:rsidR="00DE6724" w:rsidRPr="00AB65F8" w:rsidRDefault="00DE6724" w:rsidP="00DE6724">
            <w:pPr>
              <w:tabs>
                <w:tab w:val="left" w:pos="9639"/>
              </w:tabs>
              <w:ind w:right="-10"/>
              <w:jc w:val="center"/>
              <w:outlineLvl w:val="0"/>
              <w:rPr>
                <w:lang w:eastAsia="ja-JP"/>
              </w:rPr>
            </w:pPr>
            <w:r w:rsidRPr="00AB65F8">
              <w:rPr>
                <w:rFonts w:hint="eastAsia"/>
                <w:lang w:eastAsia="ja-JP"/>
              </w:rPr>
              <w:t>22</w:t>
            </w:r>
            <w:r w:rsidRPr="00AB65F8">
              <w:t xml:space="preserve"> - </w:t>
            </w:r>
            <w:r w:rsidRPr="00AB65F8">
              <w:rPr>
                <w:rFonts w:hint="eastAsia"/>
                <w:lang w:eastAsia="ja-JP"/>
              </w:rPr>
              <w:t>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33A06704" w14:textId="77777777" w:rsidR="00DE6724" w:rsidRPr="00AB65F8" w:rsidRDefault="00DE6724" w:rsidP="00DE6724">
            <w:pPr>
              <w:tabs>
                <w:tab w:val="left" w:pos="9639"/>
              </w:tabs>
              <w:jc w:val="center"/>
              <w:outlineLvl w:val="0"/>
              <w:rPr>
                <w:lang w:eastAsia="ja-JP"/>
              </w:rPr>
            </w:pPr>
            <w:r w:rsidRPr="00AB65F8">
              <w:t>2</w:t>
            </w:r>
            <w:r w:rsidRPr="00AB65F8">
              <w:rPr>
                <w:rFonts w:hint="eastAsia"/>
                <w:lang w:eastAsia="ja-JP"/>
              </w:rPr>
              <w:t>2</w:t>
            </w:r>
            <w:r w:rsidRPr="00AB65F8">
              <w:t xml:space="preserve"> - </w:t>
            </w: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B9CC44B" w14:textId="77777777" w:rsidR="00DE6724" w:rsidRPr="00AB65F8" w:rsidRDefault="00DE6724" w:rsidP="00DE6724">
            <w:pPr>
              <w:tabs>
                <w:tab w:val="left" w:pos="9639"/>
              </w:tabs>
              <w:jc w:val="center"/>
              <w:outlineLvl w:val="0"/>
              <w:rPr>
                <w:lang w:eastAsia="ja-JP"/>
              </w:rPr>
            </w:pPr>
            <w:r w:rsidRPr="00AB65F8">
              <w:t>2</w:t>
            </w:r>
            <w:r w:rsidRPr="00AB65F8">
              <w:rPr>
                <w:rFonts w:hint="eastAsia"/>
                <w:lang w:eastAsia="ja-JP"/>
              </w:rPr>
              <w:t>4</w:t>
            </w:r>
            <w:r w:rsidRPr="00AB65F8">
              <w:t xml:space="preserve"> - 5</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82341CB" w14:textId="77777777" w:rsidR="00DE6724" w:rsidRPr="00AB65F8" w:rsidRDefault="00DE6724" w:rsidP="00DE6724">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9FECB3" w14:textId="77777777" w:rsidR="00DE6724" w:rsidRPr="00AB65F8" w:rsidRDefault="00DE6724" w:rsidP="00DE6724">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014874B6" w14:textId="77777777" w:rsidR="00DE6724" w:rsidRPr="00AB65F8" w:rsidRDefault="00DE6724" w:rsidP="00DE6724">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1134" w:type="dxa"/>
            <w:vMerge/>
            <w:vAlign w:val="center"/>
          </w:tcPr>
          <w:p w14:paraId="53B209E3" w14:textId="77777777" w:rsidR="00DE6724" w:rsidRPr="00B82CDD" w:rsidRDefault="00DE6724" w:rsidP="00DE6724">
            <w:pPr>
              <w:tabs>
                <w:tab w:val="left" w:pos="9639"/>
              </w:tabs>
              <w:jc w:val="center"/>
              <w:outlineLvl w:val="0"/>
              <w:rPr>
                <w:bCs/>
              </w:rPr>
            </w:pPr>
          </w:p>
        </w:tc>
      </w:tr>
      <w:tr w:rsidR="00DE6724" w:rsidRPr="00AB65F8" w14:paraId="187E2C64"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4E984370" w14:textId="77777777" w:rsidR="00DE6724" w:rsidRPr="00AB65F8" w:rsidRDefault="00DE6724" w:rsidP="00DE6724">
            <w:pPr>
              <w:tabs>
                <w:tab w:val="left" w:pos="9639"/>
              </w:tabs>
              <w:ind w:right="91"/>
              <w:jc w:val="both"/>
              <w:outlineLvl w:val="0"/>
            </w:pPr>
            <w:r w:rsidRPr="003E7422">
              <w:t>E100 (%)</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5FF688" w14:textId="77777777" w:rsidR="00DE6724" w:rsidRPr="00AB65F8" w:rsidRDefault="00DE6724" w:rsidP="00DE6724">
            <w:pPr>
              <w:tabs>
                <w:tab w:val="left" w:pos="9639"/>
              </w:tabs>
              <w:ind w:right="-10"/>
              <w:jc w:val="center"/>
              <w:outlineLvl w:val="0"/>
              <w:rPr>
                <w:lang w:eastAsia="ja-JP"/>
              </w:rPr>
            </w:pPr>
            <w:r w:rsidRPr="00AB65F8">
              <w:t>46 - 7</w:t>
            </w:r>
            <w:r w:rsidRPr="00AB65F8">
              <w:rPr>
                <w:rFonts w:hint="eastAsia"/>
                <w:lang w:eastAsia="ja-JP"/>
              </w:rPr>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68186E3" w14:textId="77777777" w:rsidR="00DE6724" w:rsidRPr="00AB65F8" w:rsidRDefault="00DE6724" w:rsidP="00DE6724">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20973E" w14:textId="77777777" w:rsidR="00DE6724" w:rsidRPr="00AB65F8" w:rsidRDefault="00DE6724" w:rsidP="00DE6724">
            <w:pPr>
              <w:tabs>
                <w:tab w:val="left" w:pos="9639"/>
              </w:tabs>
              <w:jc w:val="center"/>
              <w:outlineLvl w:val="0"/>
            </w:pPr>
            <w:r w:rsidRPr="00AB65F8">
              <w:t>46 - 7</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7570B34" w14:textId="77777777" w:rsidR="00DE6724" w:rsidRPr="00AB65F8" w:rsidRDefault="00DE6724" w:rsidP="00DE6724">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559007" w14:textId="77777777" w:rsidR="00DE6724" w:rsidRPr="00AB65F8" w:rsidRDefault="00DE6724" w:rsidP="00DE6724">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4A83109E" w14:textId="77777777" w:rsidR="00DE6724" w:rsidRPr="00AB65F8" w:rsidRDefault="00DE6724" w:rsidP="00DE6724">
            <w:pPr>
              <w:tabs>
                <w:tab w:val="left" w:pos="9639"/>
              </w:tabs>
              <w:jc w:val="center"/>
              <w:outlineLvl w:val="0"/>
            </w:pPr>
            <w:r w:rsidRPr="00AB65F8">
              <w:t>46 - 7</w:t>
            </w:r>
            <w:r w:rsidRPr="00AB65F8">
              <w:rPr>
                <w:rFonts w:hint="eastAsia"/>
                <w:lang w:eastAsia="ja-JP"/>
              </w:rPr>
              <w:t>2</w:t>
            </w:r>
          </w:p>
        </w:tc>
        <w:tc>
          <w:tcPr>
            <w:tcW w:w="1134" w:type="dxa"/>
            <w:vMerge/>
            <w:vAlign w:val="center"/>
          </w:tcPr>
          <w:p w14:paraId="21216075" w14:textId="77777777" w:rsidR="00DE6724" w:rsidRPr="00B82CDD" w:rsidRDefault="00DE6724" w:rsidP="00DE6724">
            <w:pPr>
              <w:tabs>
                <w:tab w:val="left" w:pos="9639"/>
              </w:tabs>
              <w:jc w:val="center"/>
              <w:outlineLvl w:val="0"/>
              <w:rPr>
                <w:bCs/>
              </w:rPr>
            </w:pPr>
          </w:p>
        </w:tc>
      </w:tr>
      <w:tr w:rsidR="00DE6724" w:rsidRPr="00AB65F8" w14:paraId="51A1A116"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3B79C189" w14:textId="77777777" w:rsidR="00DE6724" w:rsidRPr="00AB65F8" w:rsidRDefault="00DE6724" w:rsidP="00DE6724">
            <w:pPr>
              <w:tabs>
                <w:tab w:val="left" w:pos="9639"/>
              </w:tabs>
              <w:ind w:right="91"/>
              <w:jc w:val="both"/>
              <w:outlineLvl w:val="0"/>
            </w:pPr>
            <w:r w:rsidRPr="003E7422">
              <w:t>E150 (%, min</w:t>
            </w:r>
            <w:r>
              <w:t>.</w:t>
            </w:r>
            <w:r w:rsidRPr="003E7422">
              <w:t>)</w:t>
            </w:r>
            <w:r w:rsidRPr="003E7422">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9026A01" w14:textId="77777777" w:rsidR="00DE6724" w:rsidRPr="00AB65F8" w:rsidRDefault="00DE6724" w:rsidP="00DE6724">
            <w:pPr>
              <w:tabs>
                <w:tab w:val="left" w:pos="9639"/>
              </w:tabs>
              <w:ind w:right="-10"/>
              <w:jc w:val="center"/>
              <w:outlineLvl w:val="0"/>
            </w:pPr>
            <w:r w:rsidRPr="00AB65F8">
              <w:t>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CA97BE8" w14:textId="77777777" w:rsidR="00DE6724" w:rsidRPr="00AB65F8" w:rsidRDefault="00DE6724" w:rsidP="00DE6724">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03616E" w14:textId="77777777" w:rsidR="00DE6724" w:rsidRPr="00AB65F8" w:rsidRDefault="00DE6724" w:rsidP="00DE6724">
            <w:pPr>
              <w:tabs>
                <w:tab w:val="left" w:pos="9639"/>
              </w:tabs>
              <w:jc w:val="center"/>
              <w:outlineLvl w:val="0"/>
            </w:pPr>
            <w:r w:rsidRPr="00AB65F8">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5BD6D09" w14:textId="77777777" w:rsidR="00DE6724" w:rsidRPr="00AB65F8" w:rsidRDefault="00DE6724" w:rsidP="00DE6724">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F0CD553" w14:textId="77777777" w:rsidR="00DE6724" w:rsidRPr="00AB65F8" w:rsidDel="00904C63" w:rsidRDefault="00DE6724" w:rsidP="00DE6724">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tcBorders>
            <w:shd w:val="clear" w:color="auto" w:fill="auto"/>
            <w:vAlign w:val="center"/>
          </w:tcPr>
          <w:p w14:paraId="0A60AFF1" w14:textId="77777777" w:rsidR="00DE6724" w:rsidRPr="00AB65F8" w:rsidRDefault="00DE6724" w:rsidP="00DE6724">
            <w:pPr>
              <w:tabs>
                <w:tab w:val="left" w:pos="9639"/>
              </w:tabs>
              <w:jc w:val="center"/>
              <w:outlineLvl w:val="0"/>
            </w:pPr>
            <w:r w:rsidRPr="00AB65F8">
              <w:t>75</w:t>
            </w:r>
          </w:p>
        </w:tc>
        <w:tc>
          <w:tcPr>
            <w:tcW w:w="1134" w:type="dxa"/>
            <w:vMerge/>
            <w:vAlign w:val="center"/>
          </w:tcPr>
          <w:p w14:paraId="3A4A5B69" w14:textId="77777777" w:rsidR="00DE6724" w:rsidRPr="00B82CDD" w:rsidRDefault="00DE6724" w:rsidP="00DE6724">
            <w:pPr>
              <w:tabs>
                <w:tab w:val="left" w:pos="9639"/>
              </w:tabs>
              <w:jc w:val="center"/>
              <w:outlineLvl w:val="0"/>
              <w:rPr>
                <w:bCs/>
              </w:rPr>
            </w:pPr>
          </w:p>
        </w:tc>
      </w:tr>
      <w:tr w:rsidR="00DE6724" w:rsidRPr="00AB65F8" w14:paraId="2B300681"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40ADAFF2" w14:textId="77777777" w:rsidR="00DE6724" w:rsidRPr="00D310B8" w:rsidRDefault="00DE6724" w:rsidP="00DE6724">
            <w:pPr>
              <w:tabs>
                <w:tab w:val="left" w:pos="9639"/>
              </w:tabs>
              <w:ind w:right="91"/>
              <w:jc w:val="both"/>
              <w:outlineLvl w:val="0"/>
              <w:rPr>
                <w:lang w:val="en-US"/>
              </w:rPr>
            </w:pPr>
            <w:r w:rsidRPr="003E7422">
              <w:rPr>
                <w:lang w:val="en-US"/>
              </w:rPr>
              <w:t>PEF (°C, max</w:t>
            </w:r>
            <w:r>
              <w:rPr>
                <w:lang w:val="en-US"/>
              </w:rPr>
              <w:t>.</w:t>
            </w:r>
            <w:r w:rsidRPr="003E7422">
              <w:rPr>
                <w:lang w:val="en-US"/>
              </w:rPr>
              <w:t>)</w:t>
            </w:r>
            <w:r w:rsidRPr="003E7422">
              <w:rPr>
                <w:vertAlign w:val="superscript"/>
                <w:lang w:val="en-US"/>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43A06B" w14:textId="77777777" w:rsidR="00DE6724" w:rsidRPr="00AB65F8" w:rsidRDefault="00DE6724" w:rsidP="00DE6724">
            <w:pPr>
              <w:tabs>
                <w:tab w:val="left" w:pos="9639"/>
              </w:tabs>
              <w:ind w:right="-10"/>
              <w:jc w:val="center"/>
              <w:outlineLvl w:val="0"/>
            </w:pPr>
            <w:r w:rsidRPr="00AB65F8">
              <w:t>210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576E09FA" w14:textId="77777777" w:rsidR="00DE6724" w:rsidRPr="00AB65F8" w:rsidRDefault="00DE6724" w:rsidP="00DE6724">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381A53F" w14:textId="77777777" w:rsidR="00DE6724" w:rsidRPr="00AB65F8" w:rsidRDefault="00DE6724" w:rsidP="00DE6724">
            <w:pPr>
              <w:tabs>
                <w:tab w:val="left" w:pos="9639"/>
              </w:tabs>
              <w:jc w:val="center"/>
              <w:outlineLvl w:val="0"/>
            </w:pPr>
            <w:r w:rsidRPr="00AB65F8">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AD2B2B" w14:textId="77777777" w:rsidR="00DE6724" w:rsidRPr="00AB65F8" w:rsidRDefault="00DE6724" w:rsidP="00DE6724">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5DDCD4" w14:textId="77777777" w:rsidR="00DE6724" w:rsidRPr="00AB65F8" w:rsidDel="0049439C" w:rsidRDefault="00DE6724" w:rsidP="00DE6724">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tcBorders>
            <w:shd w:val="clear" w:color="auto" w:fill="auto"/>
            <w:vAlign w:val="center"/>
          </w:tcPr>
          <w:p w14:paraId="08ED5A14" w14:textId="77777777" w:rsidR="00DE6724" w:rsidRPr="00AB65F8" w:rsidRDefault="00DE6724" w:rsidP="00DE6724">
            <w:pPr>
              <w:tabs>
                <w:tab w:val="left" w:pos="9639"/>
              </w:tabs>
              <w:jc w:val="center"/>
              <w:outlineLvl w:val="0"/>
            </w:pPr>
            <w:r w:rsidRPr="00AB65F8">
              <w:t>210</w:t>
            </w:r>
          </w:p>
        </w:tc>
        <w:tc>
          <w:tcPr>
            <w:tcW w:w="1134" w:type="dxa"/>
            <w:vMerge/>
            <w:vAlign w:val="center"/>
          </w:tcPr>
          <w:p w14:paraId="14A5796D" w14:textId="77777777" w:rsidR="00DE6724" w:rsidRPr="00B82CDD" w:rsidRDefault="00DE6724" w:rsidP="00DE6724">
            <w:pPr>
              <w:tabs>
                <w:tab w:val="left" w:pos="9639"/>
              </w:tabs>
              <w:jc w:val="center"/>
              <w:outlineLvl w:val="0"/>
              <w:rPr>
                <w:bCs/>
              </w:rPr>
            </w:pPr>
          </w:p>
        </w:tc>
      </w:tr>
      <w:tr w:rsidR="00DE6724" w:rsidRPr="00AB65F8" w14:paraId="371B6784"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6C765206" w14:textId="77777777" w:rsidR="00DE6724" w:rsidRPr="00AB65F8" w:rsidRDefault="00DE6724" w:rsidP="00DE6724">
            <w:pPr>
              <w:tabs>
                <w:tab w:val="left" w:pos="9639"/>
              </w:tabs>
              <w:ind w:right="91"/>
              <w:jc w:val="both"/>
              <w:outlineLvl w:val="0"/>
            </w:pPr>
            <w:r w:rsidRPr="003E7422">
              <w:t>T10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235997F" w14:textId="77777777" w:rsidR="00DE6724" w:rsidRPr="00AB65F8" w:rsidRDefault="00DE6724" w:rsidP="00DE6724">
            <w:pPr>
              <w:tabs>
                <w:tab w:val="left" w:pos="9639"/>
              </w:tabs>
              <w:ind w:right="-10"/>
              <w:jc w:val="center"/>
              <w:outlineLvl w:val="0"/>
            </w:pPr>
            <w:r w:rsidRPr="00AB65F8">
              <w:rPr>
                <w:rFonts w:hint="eastAsia"/>
                <w:lang w:eastAsia="ja-JP"/>
              </w:rPr>
              <w:t>65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D4E48D2" w14:textId="77777777" w:rsidR="00DE6724" w:rsidRPr="00AB65F8" w:rsidRDefault="00DE6724" w:rsidP="00DE6724">
            <w:pPr>
              <w:tabs>
                <w:tab w:val="left" w:pos="9639"/>
              </w:tabs>
              <w:jc w:val="center"/>
              <w:outlineLvl w:val="0"/>
              <w:rPr>
                <w:lang w:eastAsia="ja-JP"/>
              </w:rPr>
            </w:pPr>
            <w:r w:rsidRPr="00AB65F8">
              <w:rPr>
                <w:rFonts w:hint="eastAsia"/>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F4C7629" w14:textId="77777777" w:rsidR="00DE6724" w:rsidRPr="00AB65F8" w:rsidRDefault="00DE6724" w:rsidP="00DE6724">
            <w:pPr>
              <w:tabs>
                <w:tab w:val="left" w:pos="9639"/>
              </w:tabs>
              <w:jc w:val="center"/>
              <w:outlineLvl w:val="0"/>
              <w:rPr>
                <w:lang w:eastAsia="ja-JP"/>
              </w:rPr>
            </w:pPr>
            <w:r w:rsidRPr="00AB65F8">
              <w:t>5</w:t>
            </w:r>
            <w:r w:rsidRPr="00AB65F8">
              <w:rPr>
                <w:rFonts w:hint="eastAsia"/>
                <w:lang w:eastAsia="ja-JP"/>
              </w:rPr>
              <w:t>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35DBC84" w14:textId="77777777" w:rsidR="00DE6724" w:rsidRPr="00AB65F8" w:rsidRDefault="00DE6724" w:rsidP="00DE6724">
            <w:pPr>
              <w:tabs>
                <w:tab w:val="left" w:pos="9639"/>
              </w:tabs>
              <w:jc w:val="center"/>
              <w:outlineLvl w:val="0"/>
              <w:rPr>
                <w:lang w:eastAsia="ja-JP"/>
              </w:rPr>
            </w:pP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E15E194" w14:textId="77777777" w:rsidR="00DE6724" w:rsidRPr="00AB65F8" w:rsidRDefault="00DE6724" w:rsidP="00DE6724">
            <w:pPr>
              <w:tabs>
                <w:tab w:val="left" w:pos="9639"/>
              </w:tabs>
              <w:jc w:val="center"/>
              <w:outlineLvl w:val="0"/>
              <w:rPr>
                <w:lang w:eastAsia="ja-JP"/>
              </w:rPr>
            </w:pPr>
            <w:r w:rsidRPr="00AB65F8">
              <w:t>4</w:t>
            </w:r>
            <w:r w:rsidRPr="00AB65F8">
              <w:rPr>
                <w:rFonts w:hint="eastAsia"/>
                <w:lang w:eastAsia="ja-JP"/>
              </w:rPr>
              <w:t>5</w:t>
            </w:r>
          </w:p>
        </w:tc>
        <w:tc>
          <w:tcPr>
            <w:tcW w:w="992" w:type="dxa"/>
            <w:tcBorders>
              <w:top w:val="single" w:sz="2" w:space="0" w:color="auto"/>
              <w:left w:val="single" w:sz="2" w:space="0" w:color="auto"/>
              <w:bottom w:val="single" w:sz="2" w:space="0" w:color="auto"/>
            </w:tcBorders>
            <w:shd w:val="clear" w:color="auto" w:fill="auto"/>
            <w:vAlign w:val="center"/>
          </w:tcPr>
          <w:p w14:paraId="087BCB80" w14:textId="77777777" w:rsidR="00DE6724" w:rsidRPr="00AB65F8" w:rsidRDefault="00DE6724" w:rsidP="00DE6724">
            <w:pPr>
              <w:tabs>
                <w:tab w:val="left" w:pos="9639"/>
              </w:tabs>
              <w:jc w:val="center"/>
              <w:outlineLvl w:val="0"/>
              <w:rPr>
                <w:lang w:eastAsia="ja-JP"/>
              </w:rPr>
            </w:pPr>
            <w:r w:rsidRPr="00AB65F8">
              <w:t>4</w:t>
            </w:r>
            <w:r w:rsidRPr="00AB65F8">
              <w:rPr>
                <w:rFonts w:hint="eastAsia"/>
                <w:lang w:eastAsia="ja-JP"/>
              </w:rPr>
              <w:t>5</w:t>
            </w:r>
          </w:p>
        </w:tc>
        <w:tc>
          <w:tcPr>
            <w:tcW w:w="1134" w:type="dxa"/>
            <w:vMerge/>
            <w:vAlign w:val="center"/>
          </w:tcPr>
          <w:p w14:paraId="103AB416" w14:textId="77777777" w:rsidR="00DE6724" w:rsidRPr="00B82CDD" w:rsidRDefault="00DE6724" w:rsidP="00DE6724">
            <w:pPr>
              <w:tabs>
                <w:tab w:val="left" w:pos="9639"/>
              </w:tabs>
              <w:jc w:val="center"/>
              <w:outlineLvl w:val="0"/>
              <w:rPr>
                <w:bCs/>
              </w:rPr>
            </w:pPr>
          </w:p>
        </w:tc>
      </w:tr>
      <w:tr w:rsidR="00DE6724" w:rsidRPr="00AB65F8" w14:paraId="021247F2"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315EFD49" w14:textId="77777777" w:rsidR="00DE6724" w:rsidRPr="00AB65F8" w:rsidRDefault="00DE6724" w:rsidP="00DE6724">
            <w:pPr>
              <w:tabs>
                <w:tab w:val="left" w:pos="9639"/>
              </w:tabs>
              <w:ind w:right="91"/>
              <w:jc w:val="both"/>
              <w:outlineLvl w:val="0"/>
            </w:pPr>
            <w:r w:rsidRPr="003E7422">
              <w:t>T50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4279431" w14:textId="77777777" w:rsidR="00DE6724" w:rsidRPr="00AB65F8" w:rsidRDefault="00DE6724" w:rsidP="00DE6724">
            <w:pPr>
              <w:tabs>
                <w:tab w:val="left" w:pos="9639"/>
              </w:tabs>
              <w:ind w:right="-10"/>
              <w:jc w:val="center"/>
              <w:outlineLvl w:val="0"/>
            </w:pPr>
            <w:r>
              <w:rPr>
                <w:lang w:eastAsia="ja-JP"/>
              </w:rPr>
              <w:t>65</w:t>
            </w:r>
            <w:r w:rsidRPr="00AB65F8">
              <w:rPr>
                <w:lang w:eastAsia="ja-JP"/>
              </w:rPr>
              <w:t xml:space="preserve"> - </w:t>
            </w:r>
            <w:r w:rsidRPr="00AB65F8">
              <w:t>100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D6CD7E5" w14:textId="77777777" w:rsidR="00DE6724" w:rsidRPr="00AB65F8" w:rsidRDefault="00DE6724" w:rsidP="00DE6724">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3A33997" w14:textId="77777777" w:rsidR="00DE6724" w:rsidRPr="00AB65F8" w:rsidRDefault="00DE6724" w:rsidP="00DE6724">
            <w:pPr>
              <w:tabs>
                <w:tab w:val="left" w:pos="9639"/>
              </w:tabs>
              <w:jc w:val="center"/>
              <w:outlineLvl w:val="0"/>
            </w:pPr>
            <w:r>
              <w:rPr>
                <w:lang w:eastAsia="ja-JP"/>
              </w:rPr>
              <w:t>65</w:t>
            </w:r>
            <w:r w:rsidRPr="00AB65F8">
              <w:rPr>
                <w:lang w:eastAsia="ja-JP"/>
              </w:rPr>
              <w:t xml:space="preserve"> </w:t>
            </w:r>
            <w:r w:rsidRPr="00AB65F8">
              <w:t>- 100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7E5480C" w14:textId="77777777" w:rsidR="00DE6724" w:rsidRPr="00AB65F8" w:rsidRDefault="00DE6724" w:rsidP="00DE6724">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209C74F" w14:textId="77777777" w:rsidR="00DE6724" w:rsidRPr="00AB65F8" w:rsidRDefault="00DE6724" w:rsidP="00DE6724">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tcBorders>
            <w:shd w:val="clear" w:color="auto" w:fill="auto"/>
            <w:vAlign w:val="center"/>
          </w:tcPr>
          <w:p w14:paraId="1C2FD81A" w14:textId="77777777" w:rsidR="00DE6724" w:rsidRPr="00AB65F8" w:rsidRDefault="00DE6724" w:rsidP="00DE6724">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1134" w:type="dxa"/>
            <w:vMerge/>
            <w:vAlign w:val="center"/>
          </w:tcPr>
          <w:p w14:paraId="72820BF9" w14:textId="77777777" w:rsidR="00DE6724" w:rsidRPr="00B82CDD" w:rsidRDefault="00DE6724" w:rsidP="00DE6724">
            <w:pPr>
              <w:tabs>
                <w:tab w:val="left" w:pos="9639"/>
              </w:tabs>
              <w:jc w:val="center"/>
              <w:outlineLvl w:val="0"/>
              <w:rPr>
                <w:bCs/>
              </w:rPr>
            </w:pPr>
          </w:p>
        </w:tc>
      </w:tr>
      <w:tr w:rsidR="00DE6724" w:rsidRPr="00AB65F8" w14:paraId="0F729405"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125EC564" w14:textId="77777777" w:rsidR="00DE6724" w:rsidRPr="00AB65F8" w:rsidRDefault="00DE6724" w:rsidP="00DE6724">
            <w:pPr>
              <w:tabs>
                <w:tab w:val="left" w:pos="9639"/>
              </w:tabs>
              <w:ind w:right="91"/>
              <w:jc w:val="both"/>
              <w:outlineLvl w:val="0"/>
            </w:pPr>
            <w:r w:rsidRPr="003E7422">
              <w:t>T90 (</w:t>
            </w:r>
            <w:r w:rsidRPr="003E7422">
              <w:rPr>
                <w:lang w:eastAsia="de-DE"/>
              </w:rPr>
              <w:t>°C)</w:t>
            </w:r>
            <w:r w:rsidRPr="003E7422">
              <w:rPr>
                <w:vertAlign w:val="superscript"/>
                <w:lang w:eastAsia="de-DE"/>
              </w:rPr>
              <w:t xml:space="preserve"> </w:t>
            </w:r>
            <w:r w:rsidRPr="003E7422">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8C742D4" w14:textId="77777777" w:rsidR="00DE6724" w:rsidRPr="00AB65F8" w:rsidRDefault="00DE6724" w:rsidP="00DE6724">
            <w:pPr>
              <w:tabs>
                <w:tab w:val="left" w:pos="9639"/>
              </w:tabs>
              <w:ind w:right="-10"/>
              <w:jc w:val="center"/>
              <w:outlineLvl w:val="0"/>
            </w:pPr>
            <w:r w:rsidRPr="00AB65F8">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6F5BA404" w14:textId="77777777" w:rsidR="00DE6724" w:rsidRPr="00AB65F8" w:rsidRDefault="00DE6724" w:rsidP="00DE6724">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9B027F6" w14:textId="77777777" w:rsidR="00DE6724" w:rsidRPr="00AB65F8" w:rsidRDefault="00DE6724" w:rsidP="00DE6724">
            <w:pPr>
              <w:tabs>
                <w:tab w:val="left" w:pos="9639"/>
              </w:tabs>
              <w:jc w:val="center"/>
              <w:outlineLvl w:val="0"/>
            </w:pPr>
            <w:r w:rsidRPr="00AB65F8">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5F9E19B" w14:textId="77777777" w:rsidR="00DE6724" w:rsidRPr="00AB65F8" w:rsidRDefault="00DE6724" w:rsidP="00DE6724">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E50DDF6" w14:textId="77777777" w:rsidR="00DE6724" w:rsidRPr="00AB65F8" w:rsidRDefault="00DE6724" w:rsidP="00DE6724">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tcBorders>
            <w:shd w:val="clear" w:color="auto" w:fill="auto"/>
            <w:vAlign w:val="center"/>
          </w:tcPr>
          <w:p w14:paraId="3F5FFA5D" w14:textId="77777777" w:rsidR="00DE6724" w:rsidRPr="00E03D1F" w:rsidRDefault="00DE6724" w:rsidP="00DE6724">
            <w:pPr>
              <w:tabs>
                <w:tab w:val="left" w:pos="9639"/>
              </w:tabs>
              <w:jc w:val="center"/>
              <w:outlineLvl w:val="0"/>
            </w:pPr>
            <w:r w:rsidRPr="00AB65F8">
              <w:t>130 - 175</w:t>
            </w:r>
          </w:p>
        </w:tc>
        <w:tc>
          <w:tcPr>
            <w:tcW w:w="1134" w:type="dxa"/>
            <w:vMerge/>
            <w:vAlign w:val="center"/>
          </w:tcPr>
          <w:p w14:paraId="60148D03" w14:textId="77777777" w:rsidR="00DE6724" w:rsidRPr="00B82CDD" w:rsidRDefault="00DE6724" w:rsidP="00DE6724">
            <w:pPr>
              <w:tabs>
                <w:tab w:val="left" w:pos="9639"/>
              </w:tabs>
              <w:jc w:val="center"/>
              <w:outlineLvl w:val="0"/>
              <w:rPr>
                <w:bCs/>
              </w:rPr>
            </w:pPr>
          </w:p>
        </w:tc>
      </w:tr>
      <w:tr w:rsidR="00DE6724" w:rsidRPr="00AB65F8" w14:paraId="3FB33344"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39A534D2" w14:textId="77777777" w:rsidR="00DE6724" w:rsidRPr="00AB65F8" w:rsidRDefault="00DE6724" w:rsidP="00DE6724">
            <w:pPr>
              <w:tabs>
                <w:tab w:val="left" w:pos="9639"/>
              </w:tabs>
              <w:ind w:right="91"/>
              <w:jc w:val="both"/>
              <w:outlineLvl w:val="0"/>
            </w:pPr>
            <w:r w:rsidRPr="003E7422">
              <w:t>Résidu de distillation (% V/V, max</w:t>
            </w:r>
            <w:r>
              <w:t>.</w:t>
            </w:r>
            <w:r w:rsidRPr="003E7422">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1E82E30" w14:textId="77777777" w:rsidR="00DE6724" w:rsidRPr="00AB65F8" w:rsidRDefault="00DE6724" w:rsidP="00DE6724">
            <w:pPr>
              <w:tabs>
                <w:tab w:val="left" w:pos="9639"/>
              </w:tabs>
              <w:ind w:right="-10"/>
              <w:jc w:val="center"/>
              <w:outlineLvl w:val="0"/>
            </w:pPr>
            <w:r w:rsidRPr="00AB65F8">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340AF5F" w14:textId="77777777" w:rsidR="00DE6724" w:rsidRPr="00AB65F8" w:rsidRDefault="00DE6724" w:rsidP="00DE6724">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3949160" w14:textId="77777777" w:rsidR="00DE6724" w:rsidRPr="00AB65F8" w:rsidRDefault="00DE6724" w:rsidP="00DE6724">
            <w:pPr>
              <w:tabs>
                <w:tab w:val="left" w:pos="9639"/>
              </w:tabs>
              <w:jc w:val="center"/>
              <w:outlineLvl w:val="0"/>
            </w:pPr>
            <w:r w:rsidRPr="00AB65F8">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599DCC0" w14:textId="77777777" w:rsidR="00DE6724" w:rsidRPr="00AB65F8" w:rsidRDefault="00DE6724" w:rsidP="00DE6724">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AB69986" w14:textId="77777777" w:rsidR="00DE6724" w:rsidRPr="00AB65F8" w:rsidRDefault="00DE6724" w:rsidP="00DE6724">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tcBorders>
            <w:shd w:val="clear" w:color="auto" w:fill="auto"/>
            <w:vAlign w:val="center"/>
          </w:tcPr>
          <w:p w14:paraId="2A2C9979" w14:textId="77777777" w:rsidR="00DE6724" w:rsidRPr="00AB65F8" w:rsidRDefault="00DE6724" w:rsidP="00DE6724">
            <w:pPr>
              <w:tabs>
                <w:tab w:val="left" w:pos="9639"/>
              </w:tabs>
              <w:jc w:val="center"/>
              <w:outlineLvl w:val="0"/>
            </w:pPr>
            <w:r w:rsidRPr="00AB65F8">
              <w:t>2</w:t>
            </w:r>
          </w:p>
        </w:tc>
        <w:tc>
          <w:tcPr>
            <w:tcW w:w="1134" w:type="dxa"/>
            <w:vMerge/>
            <w:tcBorders>
              <w:bottom w:val="single" w:sz="2" w:space="0" w:color="auto"/>
            </w:tcBorders>
            <w:vAlign w:val="center"/>
          </w:tcPr>
          <w:p w14:paraId="0C089119" w14:textId="77777777" w:rsidR="00DE6724" w:rsidRPr="00B82CDD" w:rsidRDefault="00DE6724" w:rsidP="00DE6724">
            <w:pPr>
              <w:tabs>
                <w:tab w:val="left" w:pos="9639"/>
              </w:tabs>
              <w:jc w:val="center"/>
              <w:outlineLvl w:val="0"/>
              <w:rPr>
                <w:bCs/>
              </w:rPr>
            </w:pPr>
          </w:p>
        </w:tc>
      </w:tr>
      <w:tr w:rsidR="00DE6724" w:rsidRPr="00AB65F8" w14:paraId="4EA9E92F" w14:textId="77777777" w:rsidTr="00DE6724">
        <w:tc>
          <w:tcPr>
            <w:tcW w:w="2547" w:type="dxa"/>
            <w:tcBorders>
              <w:top w:val="single" w:sz="2" w:space="0" w:color="auto"/>
              <w:left w:val="single" w:sz="2" w:space="0" w:color="auto"/>
              <w:bottom w:val="single" w:sz="2" w:space="0" w:color="auto"/>
              <w:right w:val="single" w:sz="2" w:space="0" w:color="auto"/>
            </w:tcBorders>
            <w:shd w:val="clear" w:color="auto" w:fill="auto"/>
          </w:tcPr>
          <w:p w14:paraId="58C2809B" w14:textId="77777777" w:rsidR="00DE6724" w:rsidRPr="00AB65F8" w:rsidRDefault="00DE6724" w:rsidP="00DE6724">
            <w:pPr>
              <w:tabs>
                <w:tab w:val="left" w:pos="9639"/>
              </w:tabs>
              <w:ind w:right="91"/>
              <w:jc w:val="both"/>
              <w:outlineLvl w:val="0"/>
            </w:pPr>
            <w:r w:rsidRPr="003E7422">
              <w:rPr>
                <w:lang w:val="fr-FR"/>
              </w:rPr>
              <w:t>VLI (10 VP + 7 E70) (valeur 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CCB065" w14:textId="77777777" w:rsidR="00DE6724" w:rsidRPr="00AB65F8" w:rsidRDefault="00DE6724" w:rsidP="00DE6724">
            <w:pPr>
              <w:tabs>
                <w:tab w:val="left" w:pos="9639"/>
              </w:tabs>
              <w:ind w:left="192" w:right="-10"/>
              <w:jc w:val="center"/>
              <w:outlineLvl w:val="0"/>
            </w:pPr>
          </w:p>
          <w:p w14:paraId="1F97F6B9" w14:textId="77777777" w:rsidR="00DE6724" w:rsidRPr="00AB65F8" w:rsidRDefault="00DE6724" w:rsidP="00DE6724">
            <w:pPr>
              <w:tabs>
                <w:tab w:val="left" w:pos="9639"/>
              </w:tabs>
              <w:ind w:left="192" w:right="-10"/>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3E0DD7E" w14:textId="77777777" w:rsidR="00DE6724" w:rsidRPr="00AB65F8" w:rsidRDefault="00DE6724" w:rsidP="00DE6724">
            <w:pPr>
              <w:tabs>
                <w:tab w:val="left" w:pos="9639"/>
              </w:tabs>
              <w:ind w:left="126"/>
              <w:jc w:val="center"/>
              <w:outlineLvl w:val="0"/>
            </w:pPr>
          </w:p>
          <w:p w14:paraId="049DECCA" w14:textId="77777777" w:rsidR="00DE6724" w:rsidRPr="00AB65F8" w:rsidRDefault="00DE6724" w:rsidP="00DE6724">
            <w:pPr>
              <w:tabs>
                <w:tab w:val="left" w:pos="9639"/>
              </w:tabs>
              <w:ind w:left="126"/>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991B5D5" w14:textId="77777777" w:rsidR="00DE6724" w:rsidRPr="00AB65F8" w:rsidRDefault="00DE6724" w:rsidP="00DE6724">
            <w:pPr>
              <w:tabs>
                <w:tab w:val="left" w:pos="9639"/>
              </w:tabs>
              <w:jc w:val="center"/>
              <w:outlineLvl w:val="0"/>
            </w:pPr>
            <w:r w:rsidRPr="00AB65F8">
              <w:t>C</w:t>
            </w:r>
          </w:p>
          <w:p w14:paraId="25F98BEA" w14:textId="77777777" w:rsidR="00DE6724" w:rsidRPr="00AB65F8" w:rsidRDefault="00DE6724" w:rsidP="00DE6724">
            <w:pPr>
              <w:tabs>
                <w:tab w:val="left" w:pos="9639"/>
              </w:tabs>
              <w:jc w:val="center"/>
              <w:outlineLvl w:val="0"/>
            </w:pPr>
            <w:r w:rsidRPr="00AB65F8">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795A2F" w14:textId="77777777" w:rsidR="00DE6724" w:rsidRPr="00AB65F8" w:rsidRDefault="00DE6724" w:rsidP="00DE6724">
            <w:pPr>
              <w:tabs>
                <w:tab w:val="left" w:pos="9639"/>
              </w:tabs>
              <w:jc w:val="center"/>
              <w:outlineLvl w:val="0"/>
            </w:pPr>
            <w:r w:rsidRPr="00AB65F8">
              <w:t>D</w:t>
            </w:r>
          </w:p>
          <w:p w14:paraId="5785B688" w14:textId="77777777" w:rsidR="00DE6724" w:rsidRPr="00AB65F8" w:rsidRDefault="00DE6724" w:rsidP="00DE6724">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FB86A2E" w14:textId="77777777" w:rsidR="00DE6724" w:rsidRPr="00AB65F8" w:rsidRDefault="00DE6724" w:rsidP="00DE6724">
            <w:pPr>
              <w:tabs>
                <w:tab w:val="left" w:pos="9639"/>
              </w:tabs>
              <w:jc w:val="center"/>
              <w:outlineLvl w:val="0"/>
            </w:pPr>
            <w:r w:rsidRPr="00AB65F8">
              <w:t>E</w:t>
            </w:r>
          </w:p>
          <w:p w14:paraId="20CE3A55" w14:textId="77777777" w:rsidR="00DE6724" w:rsidRPr="00AB65F8" w:rsidRDefault="00DE6724" w:rsidP="00DE6724">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2A09DA1" w14:textId="77777777" w:rsidR="00DE6724" w:rsidRPr="00AB65F8" w:rsidRDefault="00DE6724" w:rsidP="00DE6724">
            <w:pPr>
              <w:tabs>
                <w:tab w:val="left" w:pos="9639"/>
              </w:tabs>
              <w:jc w:val="center"/>
              <w:outlineLvl w:val="0"/>
            </w:pPr>
            <w:r w:rsidRPr="00AB65F8">
              <w:t>F</w:t>
            </w:r>
          </w:p>
          <w:p w14:paraId="06CBFFA9" w14:textId="77777777" w:rsidR="00DE6724" w:rsidRPr="00AB65F8" w:rsidRDefault="00DE6724" w:rsidP="00DE6724">
            <w:pPr>
              <w:tabs>
                <w:tab w:val="left" w:pos="9639"/>
              </w:tabs>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vAlign w:val="center"/>
          </w:tcPr>
          <w:p w14:paraId="5B1BA586" w14:textId="77777777" w:rsidR="00DE6724" w:rsidRPr="00B82CDD" w:rsidRDefault="00DE6724" w:rsidP="00DE6724">
            <w:pPr>
              <w:tabs>
                <w:tab w:val="left" w:pos="9639"/>
              </w:tabs>
              <w:jc w:val="center"/>
              <w:outlineLvl w:val="0"/>
              <w:rPr>
                <w:bCs/>
              </w:rPr>
            </w:pPr>
            <w:r w:rsidRPr="00B82CDD">
              <w:rPr>
                <w:bCs/>
              </w:rPr>
              <w:t>-</w:t>
            </w:r>
          </w:p>
        </w:tc>
      </w:tr>
      <w:tr w:rsidR="00DE6724" w:rsidRPr="00AB65F8" w14:paraId="40EC1F66" w14:textId="77777777" w:rsidTr="00DE6724">
        <w:tc>
          <w:tcPr>
            <w:tcW w:w="2547" w:type="dxa"/>
            <w:tcBorders>
              <w:top w:val="single" w:sz="2" w:space="0" w:color="auto"/>
              <w:bottom w:val="single" w:sz="12" w:space="0" w:color="auto"/>
            </w:tcBorders>
            <w:shd w:val="clear" w:color="auto" w:fill="auto"/>
          </w:tcPr>
          <w:p w14:paraId="6763924E" w14:textId="77777777" w:rsidR="00DE6724" w:rsidRPr="00AB65F8" w:rsidRDefault="00DE6724" w:rsidP="00DE6724">
            <w:pPr>
              <w:tabs>
                <w:tab w:val="left" w:pos="9639"/>
              </w:tabs>
              <w:ind w:right="91"/>
              <w:jc w:val="both"/>
              <w:outlineLvl w:val="0"/>
            </w:pPr>
            <w:r w:rsidRPr="003E7422">
              <w:rPr>
                <w:lang w:val="fr-FR"/>
              </w:rPr>
              <w:t>VLI (10 VP + 7 E70) (valeur max.)</w:t>
            </w:r>
          </w:p>
        </w:tc>
        <w:tc>
          <w:tcPr>
            <w:tcW w:w="992" w:type="dxa"/>
            <w:tcBorders>
              <w:top w:val="single" w:sz="2" w:space="0" w:color="auto"/>
              <w:bottom w:val="single" w:sz="12" w:space="0" w:color="auto"/>
            </w:tcBorders>
            <w:shd w:val="clear" w:color="auto" w:fill="auto"/>
            <w:vAlign w:val="center"/>
          </w:tcPr>
          <w:p w14:paraId="71F09931" w14:textId="77777777" w:rsidR="00DE6724" w:rsidRPr="00AB65F8" w:rsidRDefault="00DE6724" w:rsidP="00DE6724">
            <w:pPr>
              <w:tabs>
                <w:tab w:val="left" w:pos="9639"/>
              </w:tabs>
              <w:ind w:left="192" w:right="-10"/>
              <w:jc w:val="center"/>
              <w:outlineLvl w:val="0"/>
            </w:pPr>
          </w:p>
        </w:tc>
        <w:tc>
          <w:tcPr>
            <w:tcW w:w="1134" w:type="dxa"/>
            <w:tcBorders>
              <w:top w:val="single" w:sz="2" w:space="0" w:color="auto"/>
              <w:bottom w:val="single" w:sz="12" w:space="0" w:color="auto"/>
            </w:tcBorders>
            <w:shd w:val="clear" w:color="auto" w:fill="auto"/>
            <w:vAlign w:val="center"/>
          </w:tcPr>
          <w:p w14:paraId="3631EB5B" w14:textId="77777777" w:rsidR="00DE6724" w:rsidRPr="00AB65F8" w:rsidRDefault="00DE6724" w:rsidP="00DE6724">
            <w:pPr>
              <w:tabs>
                <w:tab w:val="left" w:pos="9639"/>
              </w:tabs>
              <w:ind w:left="126"/>
              <w:jc w:val="center"/>
              <w:outlineLvl w:val="0"/>
            </w:pPr>
          </w:p>
        </w:tc>
        <w:tc>
          <w:tcPr>
            <w:tcW w:w="992" w:type="dxa"/>
            <w:tcBorders>
              <w:top w:val="single" w:sz="2" w:space="0" w:color="auto"/>
              <w:bottom w:val="single" w:sz="12" w:space="0" w:color="auto"/>
            </w:tcBorders>
            <w:shd w:val="clear" w:color="auto" w:fill="auto"/>
            <w:vAlign w:val="center"/>
          </w:tcPr>
          <w:p w14:paraId="341ED3F5" w14:textId="77777777" w:rsidR="00DE6724" w:rsidRPr="00AB65F8" w:rsidRDefault="00DE6724" w:rsidP="00DE6724">
            <w:pPr>
              <w:tabs>
                <w:tab w:val="left" w:pos="9639"/>
              </w:tabs>
              <w:jc w:val="center"/>
              <w:outlineLvl w:val="0"/>
            </w:pPr>
            <w:r w:rsidRPr="00AB65F8">
              <w:t>C1</w:t>
            </w:r>
          </w:p>
          <w:p w14:paraId="1DB625F0" w14:textId="77777777" w:rsidR="00DE6724" w:rsidRPr="00AB65F8" w:rsidRDefault="00DE6724" w:rsidP="00DE6724">
            <w:pPr>
              <w:tabs>
                <w:tab w:val="left" w:pos="9639"/>
              </w:tabs>
              <w:jc w:val="center"/>
              <w:outlineLvl w:val="0"/>
              <w:rPr>
                <w:lang w:eastAsia="ja-JP"/>
              </w:rPr>
            </w:pPr>
            <w:r w:rsidRPr="00AB65F8">
              <w:t>1 0</w:t>
            </w:r>
            <w:r w:rsidRPr="00AB65F8">
              <w:rPr>
                <w:rFonts w:hint="eastAsia"/>
                <w:lang w:eastAsia="ja-JP"/>
              </w:rPr>
              <w:t>64</w:t>
            </w:r>
          </w:p>
        </w:tc>
        <w:tc>
          <w:tcPr>
            <w:tcW w:w="993" w:type="dxa"/>
            <w:tcBorders>
              <w:top w:val="single" w:sz="2" w:space="0" w:color="auto"/>
              <w:bottom w:val="single" w:sz="12" w:space="0" w:color="auto"/>
            </w:tcBorders>
            <w:shd w:val="clear" w:color="auto" w:fill="auto"/>
            <w:vAlign w:val="center"/>
          </w:tcPr>
          <w:p w14:paraId="6FDA2A0C" w14:textId="77777777" w:rsidR="00DE6724" w:rsidRPr="00AB65F8" w:rsidRDefault="00DE6724" w:rsidP="00DE6724">
            <w:pPr>
              <w:tabs>
                <w:tab w:val="left" w:pos="9639"/>
              </w:tabs>
              <w:jc w:val="center"/>
              <w:outlineLvl w:val="0"/>
            </w:pPr>
            <w:r w:rsidRPr="00AB65F8">
              <w:t>D1</w:t>
            </w:r>
          </w:p>
          <w:p w14:paraId="1F8C019A" w14:textId="77777777" w:rsidR="00DE6724" w:rsidRPr="00AB65F8" w:rsidRDefault="00DE6724" w:rsidP="00DE6724">
            <w:pPr>
              <w:tabs>
                <w:tab w:val="left" w:pos="9639"/>
              </w:tabs>
              <w:jc w:val="center"/>
              <w:outlineLvl w:val="0"/>
              <w:rPr>
                <w:lang w:eastAsia="ja-JP"/>
              </w:rPr>
            </w:pPr>
            <w:r w:rsidRPr="00AB65F8">
              <w:t>1 1</w:t>
            </w:r>
            <w:r w:rsidRPr="00AB65F8">
              <w:rPr>
                <w:rFonts w:hint="eastAsia"/>
                <w:lang w:eastAsia="ja-JP"/>
              </w:rPr>
              <w:t>64</w:t>
            </w:r>
          </w:p>
        </w:tc>
        <w:tc>
          <w:tcPr>
            <w:tcW w:w="992" w:type="dxa"/>
            <w:tcBorders>
              <w:top w:val="single" w:sz="2" w:space="0" w:color="auto"/>
              <w:bottom w:val="single" w:sz="12" w:space="0" w:color="auto"/>
            </w:tcBorders>
            <w:shd w:val="clear" w:color="auto" w:fill="auto"/>
            <w:vAlign w:val="center"/>
          </w:tcPr>
          <w:p w14:paraId="59263282" w14:textId="77777777" w:rsidR="00DE6724" w:rsidRPr="00AB65F8" w:rsidRDefault="00DE6724" w:rsidP="00DE6724">
            <w:pPr>
              <w:tabs>
                <w:tab w:val="left" w:pos="9639"/>
              </w:tabs>
              <w:jc w:val="center"/>
              <w:outlineLvl w:val="0"/>
            </w:pPr>
            <w:r w:rsidRPr="00AB65F8">
              <w:t>E1</w:t>
            </w:r>
          </w:p>
          <w:p w14:paraId="296C7C98" w14:textId="77777777" w:rsidR="00DE6724" w:rsidRPr="00AB65F8" w:rsidRDefault="00DE6724" w:rsidP="00DE6724">
            <w:pPr>
              <w:tabs>
                <w:tab w:val="left" w:pos="9639"/>
              </w:tabs>
              <w:jc w:val="center"/>
              <w:outlineLvl w:val="0"/>
              <w:rPr>
                <w:lang w:eastAsia="ja-JP"/>
              </w:rPr>
            </w:pPr>
            <w:r w:rsidRPr="00AB65F8">
              <w:t>1 2</w:t>
            </w:r>
            <w:r w:rsidRPr="00AB65F8">
              <w:rPr>
                <w:rFonts w:hint="eastAsia"/>
                <w:lang w:eastAsia="ja-JP"/>
              </w:rPr>
              <w:t>14</w:t>
            </w:r>
          </w:p>
        </w:tc>
        <w:tc>
          <w:tcPr>
            <w:tcW w:w="992" w:type="dxa"/>
            <w:tcBorders>
              <w:top w:val="single" w:sz="2" w:space="0" w:color="auto"/>
              <w:bottom w:val="single" w:sz="12" w:space="0" w:color="auto"/>
            </w:tcBorders>
            <w:shd w:val="clear" w:color="auto" w:fill="auto"/>
            <w:vAlign w:val="center"/>
          </w:tcPr>
          <w:p w14:paraId="41F4A51E" w14:textId="77777777" w:rsidR="00DE6724" w:rsidRPr="00AB65F8" w:rsidRDefault="00DE6724" w:rsidP="00DE6724">
            <w:pPr>
              <w:tabs>
                <w:tab w:val="left" w:pos="9639"/>
              </w:tabs>
              <w:jc w:val="center"/>
              <w:outlineLvl w:val="0"/>
            </w:pPr>
            <w:r w:rsidRPr="00AB65F8">
              <w:t>F1</w:t>
            </w:r>
          </w:p>
          <w:p w14:paraId="616F37D4" w14:textId="77777777" w:rsidR="00DE6724" w:rsidRPr="00AB65F8" w:rsidRDefault="00DE6724" w:rsidP="00DE6724">
            <w:pPr>
              <w:tabs>
                <w:tab w:val="left" w:pos="9639"/>
              </w:tabs>
              <w:jc w:val="center"/>
              <w:outlineLvl w:val="0"/>
              <w:rPr>
                <w:lang w:eastAsia="ja-JP"/>
              </w:rPr>
            </w:pPr>
            <w:r w:rsidRPr="00AB65F8">
              <w:t>1 2</w:t>
            </w:r>
            <w:r w:rsidRPr="00AB65F8">
              <w:rPr>
                <w:rFonts w:hint="eastAsia"/>
                <w:lang w:eastAsia="ja-JP"/>
              </w:rPr>
              <w:t>64</w:t>
            </w:r>
          </w:p>
        </w:tc>
        <w:tc>
          <w:tcPr>
            <w:tcW w:w="1134" w:type="dxa"/>
            <w:tcBorders>
              <w:top w:val="single" w:sz="2" w:space="0" w:color="auto"/>
              <w:bottom w:val="single" w:sz="12" w:space="0" w:color="auto"/>
            </w:tcBorders>
            <w:vAlign w:val="center"/>
          </w:tcPr>
          <w:p w14:paraId="02BDA83F" w14:textId="77777777" w:rsidR="00DE6724" w:rsidRPr="00B82CDD" w:rsidRDefault="00DE6724" w:rsidP="00DE6724">
            <w:pPr>
              <w:tabs>
                <w:tab w:val="left" w:pos="9639"/>
              </w:tabs>
              <w:jc w:val="center"/>
              <w:outlineLvl w:val="0"/>
              <w:rPr>
                <w:bCs/>
              </w:rPr>
            </w:pPr>
            <w:r w:rsidRPr="00B82CDD">
              <w:rPr>
                <w:bCs/>
              </w:rPr>
              <w:t>-</w:t>
            </w:r>
          </w:p>
        </w:tc>
      </w:tr>
    </w:tbl>
    <w:p w14:paraId="3D7D73D5" w14:textId="77777777" w:rsidR="009C0D9D" w:rsidRPr="00D310B8" w:rsidRDefault="009C0D9D" w:rsidP="009C0D9D">
      <w:pPr>
        <w:pStyle w:val="SingleTxtG"/>
        <w:spacing w:before="120" w:after="0" w:line="220" w:lineRule="exact"/>
        <w:ind w:left="0" w:right="136" w:firstLine="170"/>
        <w:jc w:val="left"/>
        <w:rPr>
          <w:lang w:val="fr-FR"/>
        </w:rPr>
      </w:pPr>
      <w:r w:rsidRPr="00D310B8">
        <w:rPr>
          <w:lang w:val="fr-FR"/>
        </w:rPr>
        <w:t>*</w:t>
      </w:r>
      <w:r>
        <w:rPr>
          <w:lang w:val="fr-FR"/>
        </w:rPr>
        <w:t>  </w:t>
      </w:r>
      <w:r w:rsidRPr="0091010C">
        <w:t>Les classes de volatilité sont fondées sur les températures ambiantes minim</w:t>
      </w:r>
      <w:r>
        <w:t>ales</w:t>
      </w:r>
      <w:r w:rsidRPr="0091010C">
        <w:t xml:space="preserve"> prévues pour les carburants commercialisés et varient selon la saison. Les pays mettant en œuvre la présente recommandation choisiront la ou les classes de volatilité adaptées à leurs températures ambiantes minim</w:t>
      </w:r>
      <w:r>
        <w:t>ales</w:t>
      </w:r>
      <w:r w:rsidRPr="0091010C">
        <w:t xml:space="preserve"> tout au long de l’année.</w:t>
      </w:r>
    </w:p>
    <w:p w14:paraId="10D192D1" w14:textId="77777777" w:rsidR="009C0D9D" w:rsidRDefault="009C0D9D" w:rsidP="009C0D9D">
      <w:pPr>
        <w:pStyle w:val="SingleTxtG"/>
        <w:spacing w:after="240" w:line="220" w:lineRule="exact"/>
        <w:ind w:left="0" w:right="136" w:firstLine="170"/>
        <w:jc w:val="left"/>
        <w:rPr>
          <w:lang w:val="fr-FR"/>
        </w:rPr>
      </w:pPr>
      <w:r w:rsidRPr="00AB65F8">
        <w:rPr>
          <w:vertAlign w:val="superscript"/>
        </w:rPr>
        <w:t>1</w:t>
      </w:r>
      <w:r>
        <w:rPr>
          <w:vertAlign w:val="superscript"/>
        </w:rPr>
        <w:t>  </w:t>
      </w:r>
      <w:r w:rsidRPr="0091010C">
        <w:t>Valeurs de E ou valeurs de T</w:t>
      </w:r>
      <w:r w:rsidRPr="00AB65F8">
        <w:t>.</w:t>
      </w:r>
    </w:p>
    <w:p w14:paraId="52FA06A2" w14:textId="77777777" w:rsidR="00DE6724" w:rsidRPr="002F2836" w:rsidRDefault="00DE6724" w:rsidP="002F2836">
      <w:pPr>
        <w:pStyle w:val="Titre1"/>
        <w:spacing w:before="120" w:after="120"/>
        <w:rPr>
          <w:b/>
          <w:lang w:val="fr-FR" w:eastAsia="ja-JP"/>
        </w:rPr>
      </w:pPr>
      <w:r w:rsidRPr="002F2836">
        <w:rPr>
          <w:lang w:val="fr-FR"/>
        </w:rPr>
        <w:t>Figure A4-2</w:t>
      </w:r>
      <w:r w:rsidRPr="002F2836">
        <w:rPr>
          <w:lang w:val="fr-FR"/>
        </w:rPr>
        <w:br/>
      </w:r>
      <w:r w:rsidRPr="002F2836">
        <w:rPr>
          <w:b/>
        </w:rPr>
        <w:t xml:space="preserve">Relation entre pression de vapeur (PV), E70 et VLI pour les 10 classes de volatilité définies pour l’essence sans plomb ayant un taux d’oxygène maximal de </w:t>
      </w:r>
      <w:r w:rsidRPr="002F2836">
        <w:rPr>
          <w:rStyle w:val="SingleTxtGChar"/>
          <w:b/>
          <w:bCs/>
          <w:lang w:val="fr-FR"/>
        </w:rPr>
        <w:t>3,7</w:t>
      </w:r>
      <w:r w:rsidR="002F2836">
        <w:rPr>
          <w:rStyle w:val="SingleTxtGChar"/>
          <w:b/>
          <w:bCs/>
          <w:lang w:val="fr-FR"/>
        </w:rPr>
        <w:t> </w:t>
      </w:r>
      <w:r w:rsidRPr="002F2836">
        <w:rPr>
          <w:rStyle w:val="SingleTxtGChar"/>
          <w:b/>
          <w:bCs/>
          <w:lang w:val="fr-FR"/>
        </w:rPr>
        <w:t>% (m/m)</w:t>
      </w:r>
      <w:r w:rsidRPr="002F2836">
        <w:rPr>
          <w:b/>
          <w:lang w:val="fr-FR" w:eastAsia="ja-JP"/>
        </w:rPr>
        <w:t>.</w:t>
      </w:r>
    </w:p>
    <w:p w14:paraId="5CDD6338" w14:textId="77777777" w:rsidR="00DE6724" w:rsidRDefault="00A817F5" w:rsidP="00DE6724">
      <w:pPr>
        <w:pStyle w:val="SingleTxtG"/>
        <w:spacing w:before="120"/>
      </w:pPr>
      <w:r w:rsidRPr="00381D11">
        <w:rPr>
          <w:noProof/>
          <w:lang w:eastAsia="fr-CH"/>
        </w:rPr>
        <mc:AlternateContent>
          <mc:Choice Requires="wps">
            <w:drawing>
              <wp:anchor distT="0" distB="0" distL="114300" distR="114300" simplePos="0" relativeHeight="251675136" behindDoc="0" locked="0" layoutInCell="1" allowOverlap="1" wp14:anchorId="4661CBE8" wp14:editId="3A4634D7">
                <wp:simplePos x="0" y="0"/>
                <wp:positionH relativeFrom="column">
                  <wp:posOffset>3727552</wp:posOffset>
                </wp:positionH>
                <wp:positionV relativeFrom="paragraph">
                  <wp:posOffset>2401037</wp:posOffset>
                </wp:positionV>
                <wp:extent cx="1622066" cy="416966"/>
                <wp:effectExtent l="0" t="0" r="0" b="2540"/>
                <wp:wrapNone/>
                <wp:docPr id="115" name="Text Box 36"/>
                <wp:cNvGraphicFramePr/>
                <a:graphic xmlns:a="http://schemas.openxmlformats.org/drawingml/2006/main">
                  <a:graphicData uri="http://schemas.microsoft.com/office/word/2010/wordprocessingShape">
                    <wps:wsp>
                      <wps:cNvSpPr txBox="1"/>
                      <wps:spPr>
                        <a:xfrm>
                          <a:off x="0" y="0"/>
                          <a:ext cx="1622066" cy="4169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0AE46" w14:textId="77777777" w:rsidR="00191464" w:rsidRPr="005F14E5" w:rsidRDefault="00191464" w:rsidP="002F2836">
                            <w:pPr>
                              <w:spacing w:line="150" w:lineRule="exact"/>
                              <w:rPr>
                                <w:sz w:val="16"/>
                                <w:szCs w:val="16"/>
                              </w:rPr>
                            </w:pPr>
                            <w:r w:rsidRPr="005F14E5">
                              <w:rPr>
                                <w:sz w:val="16"/>
                                <w:szCs w:val="16"/>
                              </w:rPr>
                              <w:t>C</w:t>
                            </w:r>
                            <w:r>
                              <w:rPr>
                                <w:sz w:val="16"/>
                                <w:szCs w:val="16"/>
                              </w:rPr>
                              <w:t>lasses d’été :</w:t>
                            </w:r>
                            <w:r>
                              <w:rPr>
                                <w:sz w:val="16"/>
                                <w:szCs w:val="16"/>
                              </w:rPr>
                              <w:tab/>
                              <w:t xml:space="preserve">   </w:t>
                            </w:r>
                            <w:r w:rsidRPr="005F14E5">
                              <w:rPr>
                                <w:sz w:val="16"/>
                                <w:szCs w:val="16"/>
                              </w:rPr>
                              <w:t>A, B</w:t>
                            </w:r>
                          </w:p>
                          <w:p w14:paraId="6C0A95A9" w14:textId="77777777" w:rsidR="00191464" w:rsidRPr="005F14E5" w:rsidRDefault="00191464" w:rsidP="002F2836">
                            <w:pPr>
                              <w:spacing w:line="150" w:lineRule="exact"/>
                              <w:rPr>
                                <w:sz w:val="16"/>
                                <w:szCs w:val="16"/>
                              </w:rPr>
                            </w:pPr>
                            <w:r w:rsidRPr="005F14E5">
                              <w:rPr>
                                <w:sz w:val="16"/>
                                <w:szCs w:val="16"/>
                              </w:rPr>
                              <w:t xml:space="preserve">Classes d’hiver : </w:t>
                            </w:r>
                            <w:r w:rsidRPr="005F14E5">
                              <w:rPr>
                                <w:sz w:val="16"/>
                                <w:szCs w:val="16"/>
                              </w:rPr>
                              <w:tab/>
                            </w:r>
                            <w:r>
                              <w:rPr>
                                <w:sz w:val="16"/>
                                <w:szCs w:val="16"/>
                              </w:rPr>
                              <w:t xml:space="preserve">   </w:t>
                            </w:r>
                            <w:r w:rsidRPr="005F14E5">
                              <w:rPr>
                                <w:sz w:val="16"/>
                                <w:szCs w:val="16"/>
                              </w:rPr>
                              <w:t>C, D, E, F</w:t>
                            </w:r>
                          </w:p>
                          <w:p w14:paraId="6D1C5340" w14:textId="77777777" w:rsidR="00191464" w:rsidRPr="005F14E5" w:rsidRDefault="00191464" w:rsidP="002F2836">
                            <w:pPr>
                              <w:spacing w:line="150" w:lineRule="exact"/>
                              <w:rPr>
                                <w:sz w:val="16"/>
                                <w:szCs w:val="16"/>
                              </w:rPr>
                            </w:pPr>
                            <w:r>
                              <w:rPr>
                                <w:sz w:val="16"/>
                                <w:szCs w:val="16"/>
                              </w:rPr>
                              <w:t xml:space="preserve">Transition classes : </w:t>
                            </w:r>
                            <w:r w:rsidRPr="005F14E5">
                              <w:rPr>
                                <w:sz w:val="16"/>
                                <w:szCs w:val="16"/>
                              </w:rPr>
                              <w:t>C1, D1, E1, 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CBE8" id="_x0000_s1079" type="#_x0000_t202" style="position:absolute;left:0;text-align:left;margin-left:293.5pt;margin-top:189.05pt;width:127.7pt;height:3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" fillcolor="white [3212]" stroked="f" strokeweight=".5pt">
                <v:textbox>
                  <w:txbxContent>
                    <w:p w14:paraId="6460AE46" w14:textId="77777777" w:rsidR="00191464" w:rsidRPr="005F14E5" w:rsidRDefault="00191464" w:rsidP="002F2836">
                      <w:pPr>
                        <w:spacing w:line="150" w:lineRule="exact"/>
                        <w:rPr>
                          <w:sz w:val="16"/>
                          <w:szCs w:val="16"/>
                        </w:rPr>
                      </w:pPr>
                      <w:r w:rsidRPr="005F14E5">
                        <w:rPr>
                          <w:sz w:val="16"/>
                          <w:szCs w:val="16"/>
                        </w:rPr>
                        <w:t>C</w:t>
                      </w:r>
                      <w:r>
                        <w:rPr>
                          <w:sz w:val="16"/>
                          <w:szCs w:val="16"/>
                        </w:rPr>
                        <w:t>lasses d’été :</w:t>
                      </w:r>
                      <w:r>
                        <w:rPr>
                          <w:sz w:val="16"/>
                          <w:szCs w:val="16"/>
                        </w:rPr>
                        <w:tab/>
                        <w:t xml:space="preserve">   </w:t>
                      </w:r>
                      <w:r w:rsidRPr="005F14E5">
                        <w:rPr>
                          <w:sz w:val="16"/>
                          <w:szCs w:val="16"/>
                        </w:rPr>
                        <w:t>A, B</w:t>
                      </w:r>
                    </w:p>
                    <w:p w14:paraId="6C0A95A9" w14:textId="77777777" w:rsidR="00191464" w:rsidRPr="005F14E5" w:rsidRDefault="00191464" w:rsidP="002F2836">
                      <w:pPr>
                        <w:spacing w:line="150" w:lineRule="exact"/>
                        <w:rPr>
                          <w:sz w:val="16"/>
                          <w:szCs w:val="16"/>
                        </w:rPr>
                      </w:pPr>
                      <w:r w:rsidRPr="005F14E5">
                        <w:rPr>
                          <w:sz w:val="16"/>
                          <w:szCs w:val="16"/>
                        </w:rPr>
                        <w:t xml:space="preserve">Classes d’hiver : </w:t>
                      </w:r>
                      <w:r w:rsidRPr="005F14E5">
                        <w:rPr>
                          <w:sz w:val="16"/>
                          <w:szCs w:val="16"/>
                        </w:rPr>
                        <w:tab/>
                      </w:r>
                      <w:r>
                        <w:rPr>
                          <w:sz w:val="16"/>
                          <w:szCs w:val="16"/>
                        </w:rPr>
                        <w:t xml:space="preserve">   </w:t>
                      </w:r>
                      <w:r w:rsidRPr="005F14E5">
                        <w:rPr>
                          <w:sz w:val="16"/>
                          <w:szCs w:val="16"/>
                        </w:rPr>
                        <w:t>C, D, E, F</w:t>
                      </w:r>
                    </w:p>
                    <w:p w14:paraId="6D1C5340" w14:textId="77777777" w:rsidR="00191464" w:rsidRPr="005F14E5" w:rsidRDefault="00191464" w:rsidP="002F2836">
                      <w:pPr>
                        <w:spacing w:line="150" w:lineRule="exact"/>
                        <w:rPr>
                          <w:sz w:val="16"/>
                          <w:szCs w:val="16"/>
                        </w:rPr>
                      </w:pPr>
                      <w:r>
                        <w:rPr>
                          <w:sz w:val="16"/>
                          <w:szCs w:val="16"/>
                        </w:rPr>
                        <w:t xml:space="preserve">Transition classes : </w:t>
                      </w:r>
                      <w:r w:rsidRPr="005F14E5">
                        <w:rPr>
                          <w:sz w:val="16"/>
                          <w:szCs w:val="16"/>
                        </w:rPr>
                        <w:t>C1, D1, E1, F1</w:t>
                      </w:r>
                    </w:p>
                  </w:txbxContent>
                </v:textbox>
              </v:shape>
            </w:pict>
          </mc:Fallback>
        </mc:AlternateContent>
      </w:r>
      <w:r w:rsidR="002F2836" w:rsidRPr="00381D11">
        <w:rPr>
          <w:noProof/>
          <w:lang w:eastAsia="fr-CH"/>
        </w:rPr>
        <mc:AlternateContent>
          <mc:Choice Requires="wps">
            <w:drawing>
              <wp:anchor distT="0" distB="0" distL="114300" distR="114300" simplePos="0" relativeHeight="251695616" behindDoc="0" locked="0" layoutInCell="1" allowOverlap="1" wp14:anchorId="223B9355" wp14:editId="3265E144">
                <wp:simplePos x="0" y="0"/>
                <wp:positionH relativeFrom="column">
                  <wp:posOffset>2600076</wp:posOffset>
                </wp:positionH>
                <wp:positionV relativeFrom="paragraph">
                  <wp:posOffset>3026797</wp:posOffset>
                </wp:positionV>
                <wp:extent cx="1268730" cy="245110"/>
                <wp:effectExtent l="0" t="0" r="7620" b="2540"/>
                <wp:wrapNone/>
                <wp:docPr id="116" name="Text Box 48"/>
                <wp:cNvGraphicFramePr/>
                <a:graphic xmlns:a="http://schemas.openxmlformats.org/drawingml/2006/main">
                  <a:graphicData uri="http://schemas.microsoft.com/office/word/2010/wordprocessingShape">
                    <wps:wsp>
                      <wps:cNvSpPr txBox="1"/>
                      <wps:spPr>
                        <a:xfrm>
                          <a:off x="0" y="0"/>
                          <a:ext cx="1268730" cy="2451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2CE11" w14:textId="77777777" w:rsidR="00191464" w:rsidRPr="005F14E5" w:rsidRDefault="00191464" w:rsidP="002F2836">
                            <w:pPr>
                              <w:spacing w:line="150" w:lineRule="exact"/>
                              <w:jc w:val="right"/>
                              <w:rPr>
                                <w:sz w:val="16"/>
                                <w:szCs w:val="16"/>
                              </w:rPr>
                            </w:pPr>
                            <w:r w:rsidRPr="005F14E5">
                              <w:rPr>
                                <w:sz w:val="16"/>
                                <w:szCs w:val="16"/>
                              </w:rPr>
                              <w:t>Pression de vapeur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9355" id="_x0000_s1080" type="#_x0000_t202" style="position:absolute;left:0;text-align:left;margin-left:204.75pt;margin-top:238.35pt;width:99.9pt;height:19.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" fillcolor="white [3212]" stroked="f" strokeweight=".5pt">
                <v:textbox>
                  <w:txbxContent>
                    <w:p w14:paraId="14D2CE11" w14:textId="77777777" w:rsidR="00191464" w:rsidRPr="005F14E5" w:rsidRDefault="00191464" w:rsidP="002F2836">
                      <w:pPr>
                        <w:spacing w:line="150" w:lineRule="exact"/>
                        <w:jc w:val="right"/>
                        <w:rPr>
                          <w:sz w:val="16"/>
                          <w:szCs w:val="16"/>
                        </w:rPr>
                      </w:pPr>
                      <w:r w:rsidRPr="005F14E5">
                        <w:rPr>
                          <w:sz w:val="16"/>
                          <w:szCs w:val="16"/>
                        </w:rPr>
                        <w:t>Pression de vapeur (kPa)</w:t>
                      </w:r>
                    </w:p>
                  </w:txbxContent>
                </v:textbox>
              </v:shape>
            </w:pict>
          </mc:Fallback>
        </mc:AlternateContent>
      </w:r>
      <w:r w:rsidR="00DE6724">
        <w:rPr>
          <w:noProof/>
          <w:lang w:eastAsia="zh-CN"/>
        </w:rPr>
        <w:drawing>
          <wp:inline distT="0" distB="0" distL="0" distR="0" wp14:anchorId="061AC9EC" wp14:editId="097FBA49">
            <wp:extent cx="5610225" cy="3267075"/>
            <wp:effectExtent l="0" t="0" r="9525" b="9525"/>
            <wp:docPr id="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7">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4344A8A" w14:textId="77777777" w:rsidR="00DE6724" w:rsidRPr="00381D11" w:rsidRDefault="00DE6724" w:rsidP="00DE6724">
      <w:pPr>
        <w:pStyle w:val="SingleTxtG"/>
        <w:spacing w:before="240"/>
        <w:ind w:left="2268" w:hanging="1134"/>
      </w:pPr>
      <w:r w:rsidRPr="00D310B8">
        <w:rPr>
          <w:lang w:val="fr-FR"/>
        </w:rPr>
        <w:br w:type="page"/>
      </w:r>
      <w:r w:rsidRPr="00381D11">
        <w:lastRenderedPageBreak/>
        <w:t>7.3</w:t>
      </w:r>
      <w:r w:rsidRPr="00381D11">
        <w:tab/>
        <w:t>Gazole – véhicules routiers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DE6724" w:rsidRPr="003A24D0" w14:paraId="259ACEDE" w14:textId="77777777" w:rsidTr="00CF6A09">
        <w:trPr>
          <w:trHeight w:val="20"/>
        </w:trPr>
        <w:tc>
          <w:tcPr>
            <w:tcW w:w="1843" w:type="dxa"/>
            <w:tcBorders>
              <w:top w:val="nil"/>
              <w:left w:val="nil"/>
              <w:bottom w:val="single" w:sz="12" w:space="0" w:color="auto"/>
              <w:right w:val="single" w:sz="6" w:space="0" w:color="auto"/>
            </w:tcBorders>
            <w:vAlign w:val="center"/>
          </w:tcPr>
          <w:p w14:paraId="551C58E3" w14:textId="77777777" w:rsidR="00DE6724" w:rsidRPr="003A24D0" w:rsidRDefault="00DE6724" w:rsidP="00DE6724">
            <w:pPr>
              <w:keepNext/>
              <w:keepLines/>
              <w:spacing w:before="80" w:after="80" w:line="200" w:lineRule="exact"/>
              <w:rPr>
                <w:i/>
                <w:sz w:val="18"/>
                <w:szCs w:val="18"/>
                <w:lang w:val="en-US"/>
              </w:rPr>
            </w:pPr>
          </w:p>
        </w:tc>
        <w:tc>
          <w:tcPr>
            <w:tcW w:w="1418" w:type="dxa"/>
            <w:gridSpan w:val="2"/>
            <w:tcBorders>
              <w:top w:val="single" w:sz="6" w:space="0" w:color="auto"/>
              <w:left w:val="nil"/>
              <w:bottom w:val="single" w:sz="12" w:space="0" w:color="auto"/>
              <w:right w:val="single" w:sz="6" w:space="0" w:color="auto"/>
            </w:tcBorders>
            <w:vAlign w:val="center"/>
            <w:hideMark/>
          </w:tcPr>
          <w:p w14:paraId="3B8AE49E" w14:textId="77777777" w:rsidR="00DE6724" w:rsidRPr="0055025B" w:rsidRDefault="00DE6724" w:rsidP="00DE6724">
            <w:pPr>
              <w:keepNext/>
              <w:keepLines/>
              <w:spacing w:before="80" w:after="80" w:line="200" w:lineRule="exact"/>
              <w:jc w:val="center"/>
              <w:rPr>
                <w:i/>
                <w:sz w:val="18"/>
                <w:szCs w:val="18"/>
                <w:lang w:val="fr-FR" w:eastAsia="de-DE"/>
              </w:rPr>
            </w:pPr>
            <w:r w:rsidRPr="0055025B">
              <w:rPr>
                <w:i/>
                <w:sz w:val="18"/>
                <w:szCs w:val="18"/>
                <w:lang w:val="fr-FR"/>
              </w:rPr>
              <w:t>R83.03 et R49.02 (phase II)</w:t>
            </w:r>
          </w:p>
        </w:tc>
        <w:tc>
          <w:tcPr>
            <w:tcW w:w="1275" w:type="dxa"/>
            <w:gridSpan w:val="2"/>
            <w:tcBorders>
              <w:top w:val="single" w:sz="6" w:space="0" w:color="auto"/>
              <w:left w:val="single" w:sz="6" w:space="0" w:color="auto"/>
              <w:bottom w:val="single" w:sz="12" w:space="0" w:color="auto"/>
              <w:right w:val="single" w:sz="6" w:space="0" w:color="auto"/>
            </w:tcBorders>
            <w:vAlign w:val="center"/>
            <w:hideMark/>
          </w:tcPr>
          <w:p w14:paraId="5A71474E" w14:textId="77777777" w:rsidR="00DE6724" w:rsidRPr="0055025B" w:rsidRDefault="00DE6724" w:rsidP="00DE6724">
            <w:pPr>
              <w:keepNext/>
              <w:keepLines/>
              <w:spacing w:before="80" w:after="80" w:line="200" w:lineRule="exact"/>
              <w:jc w:val="center"/>
              <w:rPr>
                <w:i/>
                <w:sz w:val="18"/>
                <w:szCs w:val="18"/>
                <w:lang w:val="fr-FR" w:eastAsia="de-DE"/>
              </w:rPr>
            </w:pPr>
            <w:r w:rsidRPr="0055025B">
              <w:rPr>
                <w:i/>
                <w:sz w:val="18"/>
                <w:szCs w:val="18"/>
                <w:lang w:val="fr-FR"/>
              </w:rPr>
              <w:t>R83.05 (ligne A) et R49.03 (</w:t>
            </w:r>
            <w:r>
              <w:rPr>
                <w:i/>
                <w:sz w:val="18"/>
                <w:szCs w:val="18"/>
                <w:lang w:val="fr-FR"/>
              </w:rPr>
              <w:t>ligne</w:t>
            </w:r>
            <w:r w:rsidRPr="0055025B">
              <w:rPr>
                <w:i/>
                <w:sz w:val="18"/>
                <w:szCs w:val="18"/>
                <w:lang w:val="fr-FR"/>
              </w:rPr>
              <w:t xml:space="preserve"> A)</w:t>
            </w:r>
          </w:p>
        </w:tc>
        <w:tc>
          <w:tcPr>
            <w:tcW w:w="1348" w:type="dxa"/>
            <w:gridSpan w:val="2"/>
            <w:tcBorders>
              <w:top w:val="single" w:sz="6" w:space="0" w:color="auto"/>
              <w:left w:val="single" w:sz="6" w:space="0" w:color="auto"/>
              <w:bottom w:val="single" w:sz="12" w:space="0" w:color="auto"/>
              <w:right w:val="single" w:sz="6" w:space="0" w:color="auto"/>
            </w:tcBorders>
            <w:vAlign w:val="center"/>
            <w:hideMark/>
          </w:tcPr>
          <w:p w14:paraId="46C9673C" w14:textId="77777777" w:rsidR="00DE6724" w:rsidRPr="0055025B" w:rsidRDefault="00DE6724" w:rsidP="00DE6724">
            <w:pPr>
              <w:keepNext/>
              <w:keepLines/>
              <w:spacing w:before="80" w:after="80" w:line="200" w:lineRule="exact"/>
              <w:jc w:val="center"/>
              <w:rPr>
                <w:i/>
                <w:sz w:val="18"/>
                <w:szCs w:val="18"/>
                <w:lang w:val="fr-FR" w:eastAsia="de-DE"/>
              </w:rPr>
            </w:pPr>
            <w:r w:rsidRPr="0055025B">
              <w:rPr>
                <w:i/>
                <w:sz w:val="18"/>
                <w:szCs w:val="18"/>
                <w:lang w:val="fr-FR"/>
              </w:rPr>
              <w:t xml:space="preserve">R83.05 (ligne B) et </w:t>
            </w:r>
            <w:r w:rsidRPr="0055025B">
              <w:rPr>
                <w:i/>
                <w:sz w:val="18"/>
                <w:szCs w:val="18"/>
                <w:lang w:val="fr-FR"/>
              </w:rPr>
              <w:br/>
              <w:t>R49.03 (</w:t>
            </w:r>
            <w:r>
              <w:rPr>
                <w:i/>
                <w:sz w:val="18"/>
                <w:szCs w:val="18"/>
                <w:lang w:val="fr-FR"/>
              </w:rPr>
              <w:t>ligne</w:t>
            </w:r>
            <w:r w:rsidRPr="0055025B">
              <w:rPr>
                <w:i/>
                <w:sz w:val="18"/>
                <w:szCs w:val="18"/>
                <w:lang w:val="fr-FR"/>
              </w:rPr>
              <w:t xml:space="preserve"> B)</w:t>
            </w:r>
          </w:p>
        </w:tc>
        <w:tc>
          <w:tcPr>
            <w:tcW w:w="1016" w:type="dxa"/>
            <w:gridSpan w:val="2"/>
            <w:tcBorders>
              <w:top w:val="single" w:sz="6" w:space="0" w:color="auto"/>
              <w:left w:val="single" w:sz="6" w:space="0" w:color="auto"/>
              <w:bottom w:val="single" w:sz="12" w:space="0" w:color="auto"/>
              <w:right w:val="single" w:sz="4" w:space="0" w:color="auto"/>
            </w:tcBorders>
            <w:vAlign w:val="center"/>
            <w:hideMark/>
          </w:tcPr>
          <w:p w14:paraId="378A31DA" w14:textId="77777777" w:rsidR="00DE6724" w:rsidRPr="003A24D0" w:rsidRDefault="00DE6724" w:rsidP="00DE6724">
            <w:pPr>
              <w:keepNext/>
              <w:keepLines/>
              <w:spacing w:before="80" w:after="80" w:line="200" w:lineRule="exact"/>
              <w:jc w:val="center"/>
              <w:rPr>
                <w:i/>
                <w:sz w:val="18"/>
                <w:szCs w:val="18"/>
                <w:lang w:val="en-US" w:eastAsia="de-DE"/>
              </w:rPr>
            </w:pPr>
            <w:r w:rsidRPr="003A24D0">
              <w:rPr>
                <w:i/>
                <w:iCs/>
                <w:sz w:val="18"/>
                <w:szCs w:val="18"/>
                <w:lang w:val="en-US" w:eastAsia="de-DE"/>
              </w:rPr>
              <w:t>R83.06</w:t>
            </w:r>
          </w:p>
          <w:p w14:paraId="4BA755DB" w14:textId="77777777" w:rsidR="00DE6724" w:rsidRPr="003A24D0" w:rsidRDefault="00DE6724" w:rsidP="00DE6724">
            <w:pPr>
              <w:keepNext/>
              <w:keepLines/>
              <w:spacing w:before="80" w:after="80" w:line="200" w:lineRule="exact"/>
              <w:jc w:val="center"/>
              <w:rPr>
                <w:i/>
                <w:sz w:val="18"/>
                <w:szCs w:val="18"/>
                <w:lang w:val="en-US"/>
              </w:rPr>
            </w:pPr>
            <w:r w:rsidRPr="003A24D0">
              <w:rPr>
                <w:i/>
                <w:iCs/>
                <w:sz w:val="18"/>
                <w:szCs w:val="18"/>
                <w:lang w:val="en-US" w:eastAsia="de-DE"/>
              </w:rPr>
              <w:t>R49.03 B2, 04 B2, 05 B2</w:t>
            </w:r>
          </w:p>
        </w:tc>
        <w:tc>
          <w:tcPr>
            <w:tcW w:w="1137" w:type="dxa"/>
            <w:tcBorders>
              <w:top w:val="single" w:sz="6" w:space="0" w:color="auto"/>
              <w:left w:val="single" w:sz="4" w:space="0" w:color="auto"/>
              <w:bottom w:val="single" w:sz="12" w:space="0" w:color="auto"/>
              <w:right w:val="single" w:sz="4" w:space="0" w:color="auto"/>
            </w:tcBorders>
            <w:vAlign w:val="center"/>
            <w:hideMark/>
          </w:tcPr>
          <w:p w14:paraId="6D958E58" w14:textId="77777777" w:rsidR="00DE6724" w:rsidRPr="003A24D0" w:rsidRDefault="00DE6724" w:rsidP="00DE6724">
            <w:pPr>
              <w:keepNext/>
              <w:keepLines/>
              <w:spacing w:before="80" w:after="80" w:line="200" w:lineRule="exact"/>
              <w:jc w:val="center"/>
              <w:rPr>
                <w:i/>
                <w:sz w:val="18"/>
                <w:szCs w:val="18"/>
                <w:lang w:val="en-US" w:eastAsia="de-DE"/>
              </w:rPr>
            </w:pPr>
            <w:r w:rsidRPr="003A24D0">
              <w:rPr>
                <w:i/>
                <w:iCs/>
                <w:sz w:val="18"/>
                <w:szCs w:val="18"/>
                <w:lang w:val="en-US" w:eastAsia="de-DE"/>
              </w:rPr>
              <w:t>R83.07</w:t>
            </w:r>
          </w:p>
          <w:p w14:paraId="1D82B35E" w14:textId="77777777" w:rsidR="00DE6724" w:rsidRPr="003A24D0" w:rsidRDefault="00DE6724" w:rsidP="00DE6724">
            <w:pPr>
              <w:keepNext/>
              <w:keepLines/>
              <w:spacing w:before="80" w:after="80" w:line="200" w:lineRule="exact"/>
              <w:jc w:val="center"/>
              <w:rPr>
                <w:i/>
                <w:sz w:val="18"/>
                <w:szCs w:val="18"/>
                <w:lang w:val="en-US"/>
              </w:rPr>
            </w:pPr>
            <w:r w:rsidRPr="003A24D0">
              <w:rPr>
                <w:i/>
                <w:iCs/>
                <w:sz w:val="18"/>
                <w:szCs w:val="18"/>
                <w:lang w:val="en-US" w:eastAsia="de-DE"/>
              </w:rPr>
              <w:t>R49.06</w:t>
            </w:r>
          </w:p>
        </w:tc>
        <w:tc>
          <w:tcPr>
            <w:tcW w:w="1701" w:type="dxa"/>
            <w:tcBorders>
              <w:top w:val="single" w:sz="6" w:space="0" w:color="auto"/>
              <w:left w:val="single" w:sz="4" w:space="0" w:color="auto"/>
              <w:bottom w:val="single" w:sz="12" w:space="0" w:color="auto"/>
              <w:right w:val="single" w:sz="6" w:space="0" w:color="auto"/>
            </w:tcBorders>
            <w:vAlign w:val="center"/>
            <w:hideMark/>
          </w:tcPr>
          <w:p w14:paraId="3A27D81E" w14:textId="77777777" w:rsidR="00DE6724" w:rsidRPr="003A24D0" w:rsidRDefault="00DE6724" w:rsidP="00DE6724">
            <w:pPr>
              <w:keepNext/>
              <w:keepLines/>
              <w:spacing w:before="80" w:after="80" w:line="200" w:lineRule="exact"/>
              <w:jc w:val="center"/>
              <w:rPr>
                <w:i/>
                <w:sz w:val="18"/>
                <w:szCs w:val="18"/>
                <w:lang w:val="en-US" w:eastAsia="de-DE"/>
              </w:rPr>
            </w:pPr>
            <w:proofErr w:type="spellStart"/>
            <w:r>
              <w:rPr>
                <w:i/>
                <w:sz w:val="18"/>
                <w:szCs w:val="18"/>
                <w:lang w:val="en-US" w:eastAsia="de-DE"/>
              </w:rPr>
              <w:t>Mé</w:t>
            </w:r>
            <w:r w:rsidRPr="003A24D0">
              <w:rPr>
                <w:i/>
                <w:sz w:val="18"/>
                <w:szCs w:val="18"/>
                <w:lang w:val="en-US" w:eastAsia="de-DE"/>
              </w:rPr>
              <w:t>thod</w:t>
            </w:r>
            <w:r>
              <w:rPr>
                <w:i/>
                <w:sz w:val="18"/>
                <w:szCs w:val="18"/>
                <w:lang w:val="en-US" w:eastAsia="de-DE"/>
              </w:rPr>
              <w:t>e</w:t>
            </w:r>
            <w:proofErr w:type="spellEnd"/>
            <w:r>
              <w:rPr>
                <w:i/>
                <w:sz w:val="18"/>
                <w:szCs w:val="18"/>
                <w:lang w:val="en-US" w:eastAsia="de-DE"/>
              </w:rPr>
              <w:t xml:space="preserve"> </w:t>
            </w:r>
            <w:proofErr w:type="spellStart"/>
            <w:r>
              <w:rPr>
                <w:i/>
                <w:sz w:val="18"/>
                <w:szCs w:val="18"/>
                <w:lang w:val="en-US" w:eastAsia="de-DE"/>
              </w:rPr>
              <w:t>d’essai</w:t>
            </w:r>
            <w:proofErr w:type="spellEnd"/>
          </w:p>
        </w:tc>
      </w:tr>
      <w:tr w:rsidR="00DE6724" w14:paraId="110E8114" w14:textId="77777777" w:rsidTr="00CF6A09">
        <w:trPr>
          <w:trHeight w:val="57"/>
        </w:trPr>
        <w:tc>
          <w:tcPr>
            <w:tcW w:w="1843" w:type="dxa"/>
            <w:tcBorders>
              <w:top w:val="single" w:sz="12" w:space="0" w:color="auto"/>
              <w:left w:val="single" w:sz="4" w:space="0" w:color="auto"/>
              <w:bottom w:val="single" w:sz="2" w:space="0" w:color="auto"/>
              <w:right w:val="single" w:sz="4" w:space="0" w:color="auto"/>
            </w:tcBorders>
            <w:vAlign w:val="center"/>
            <w:hideMark/>
          </w:tcPr>
          <w:p w14:paraId="3EFED791" w14:textId="77777777" w:rsidR="00DE6724" w:rsidRPr="00B82CDD" w:rsidRDefault="00DE6724" w:rsidP="00DE6724">
            <w:pPr>
              <w:keepNext/>
              <w:keepLines/>
              <w:spacing w:before="40" w:after="40" w:line="220" w:lineRule="exact"/>
              <w:rPr>
                <w:bCs/>
                <w:sz w:val="18"/>
                <w:szCs w:val="18"/>
                <w:lang w:val="en-US" w:eastAsia="de-DE"/>
              </w:rPr>
            </w:pPr>
          </w:p>
          <w:p w14:paraId="51A0A300" w14:textId="77777777" w:rsidR="00DE6724" w:rsidRPr="00B82CDD" w:rsidRDefault="00DE6724" w:rsidP="00DE6724">
            <w:pPr>
              <w:keepNext/>
              <w:keepLines/>
              <w:spacing w:before="40" w:after="40" w:line="220" w:lineRule="exact"/>
              <w:rPr>
                <w:bCs/>
                <w:sz w:val="18"/>
                <w:szCs w:val="18"/>
                <w:lang w:val="en-US" w:eastAsia="de-DE"/>
              </w:rPr>
            </w:pPr>
          </w:p>
        </w:tc>
        <w:tc>
          <w:tcPr>
            <w:tcW w:w="1418" w:type="dxa"/>
            <w:gridSpan w:val="2"/>
            <w:tcBorders>
              <w:top w:val="single" w:sz="12" w:space="0" w:color="auto"/>
              <w:left w:val="single" w:sz="4" w:space="0" w:color="auto"/>
              <w:bottom w:val="single" w:sz="2" w:space="0" w:color="auto"/>
              <w:right w:val="single" w:sz="4" w:space="0" w:color="auto"/>
            </w:tcBorders>
            <w:vAlign w:val="center"/>
            <w:hideMark/>
          </w:tcPr>
          <w:p w14:paraId="1A9A223A"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4" w:space="0" w:color="auto"/>
              <w:bottom w:val="single" w:sz="2" w:space="0" w:color="auto"/>
              <w:right w:val="single" w:sz="4" w:space="0" w:color="auto"/>
            </w:tcBorders>
            <w:vAlign w:val="center"/>
            <w:hideMark/>
          </w:tcPr>
          <w:p w14:paraId="261FBBC7"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4" w:space="0" w:color="auto"/>
              <w:bottom w:val="single" w:sz="2" w:space="0" w:color="auto"/>
              <w:right w:val="single" w:sz="4" w:space="0" w:color="auto"/>
            </w:tcBorders>
            <w:vAlign w:val="center"/>
            <w:hideMark/>
          </w:tcPr>
          <w:p w14:paraId="2A737751"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4" w:space="0" w:color="auto"/>
              <w:bottom w:val="single" w:sz="2" w:space="0" w:color="auto"/>
              <w:right w:val="single" w:sz="4" w:space="0" w:color="auto"/>
            </w:tcBorders>
            <w:vAlign w:val="center"/>
            <w:hideMark/>
          </w:tcPr>
          <w:p w14:paraId="2AB536D8" w14:textId="77777777" w:rsidR="00DE6724" w:rsidRPr="00B82CDD" w:rsidRDefault="00DE6724" w:rsidP="00DE6724">
            <w:pPr>
              <w:keepNext/>
              <w:keepLines/>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0505BCD6" w14:textId="77777777" w:rsidR="00DE6724" w:rsidRPr="00B82CDD" w:rsidRDefault="00DE6724" w:rsidP="00DE6724">
            <w:pPr>
              <w:keepNext/>
              <w:keepLines/>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4" w:space="0" w:color="auto"/>
            </w:tcBorders>
            <w:vAlign w:val="center"/>
            <w:hideMark/>
          </w:tcPr>
          <w:p w14:paraId="482A1257"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DE6724" w14:paraId="66913B0E"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747A9E33" w14:textId="77777777" w:rsidR="00DE6724" w:rsidRPr="00B82CDD" w:rsidRDefault="00DE6724" w:rsidP="00DE6724">
            <w:pPr>
              <w:keepNext/>
              <w:keepLines/>
              <w:spacing w:before="40" w:after="40" w:line="220" w:lineRule="exact"/>
              <w:rPr>
                <w:sz w:val="18"/>
                <w:szCs w:val="18"/>
                <w:lang w:val="en-US" w:eastAsia="de-DE"/>
              </w:rPr>
            </w:pPr>
            <w:r w:rsidRPr="00381D11">
              <w:rPr>
                <w:sz w:val="17"/>
              </w:rPr>
              <w:t>Cendres [%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F1404BD"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E068406"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B03D151"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C81E2ED"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DEB510D"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79126FC"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EN/ISO 6245</w:t>
            </w:r>
          </w:p>
        </w:tc>
      </w:tr>
      <w:tr w:rsidR="00DE6724" w14:paraId="1917B175"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6C937A0D" w14:textId="77777777" w:rsidR="00DE6724" w:rsidRPr="00B82CDD" w:rsidRDefault="00DE6724" w:rsidP="00DE6724">
            <w:pPr>
              <w:keepNext/>
              <w:keepLines/>
              <w:spacing w:before="40" w:after="40" w:line="220" w:lineRule="exact"/>
              <w:rPr>
                <w:sz w:val="18"/>
                <w:szCs w:val="18"/>
                <w:lang w:val="en-US" w:eastAsia="de-DE"/>
              </w:rPr>
            </w:pPr>
            <w:r w:rsidRPr="00381D11">
              <w:rPr>
                <w:sz w:val="17"/>
              </w:rPr>
              <w:t>Contamination totale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0BE2920"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A3C99C0"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1E32E99"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37F60DF"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8B43B2E"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54F2A55"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 12662</w:t>
            </w:r>
          </w:p>
        </w:tc>
      </w:tr>
      <w:tr w:rsidR="00DE6724" w14:paraId="1A090207"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3CFFA048" w14:textId="77777777" w:rsidR="00DE6724" w:rsidRPr="00B82CDD" w:rsidRDefault="00DE6724" w:rsidP="00DE6724">
            <w:pPr>
              <w:keepNext/>
              <w:keepLines/>
              <w:spacing w:before="40" w:after="40" w:line="220" w:lineRule="exact"/>
              <w:rPr>
                <w:bCs/>
                <w:sz w:val="18"/>
                <w:szCs w:val="18"/>
                <w:lang w:val="en-US" w:eastAsia="de-DE"/>
              </w:rPr>
            </w:pPr>
            <w:r w:rsidRPr="00381D11">
              <w:rPr>
                <w:sz w:val="17"/>
              </w:rPr>
              <w:t>Indice de cétane</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5B4CEA3"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4680CF1"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56C56F90"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F55C472"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85E4126"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2F632D5"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EN ISO 5165</w:t>
            </w:r>
          </w:p>
        </w:tc>
      </w:tr>
      <w:tr w:rsidR="00DE6724" w14:paraId="2D0DC5E6"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669F888E" w14:textId="77777777" w:rsidR="00DE6724" w:rsidRPr="00B82CDD" w:rsidRDefault="00DE6724" w:rsidP="00DE6724">
            <w:pPr>
              <w:keepNext/>
              <w:keepLines/>
              <w:spacing w:before="40" w:after="40" w:line="220" w:lineRule="exact"/>
              <w:rPr>
                <w:sz w:val="18"/>
                <w:szCs w:val="18"/>
                <w:lang w:val="en-US" w:eastAsia="de-DE"/>
              </w:rPr>
            </w:pPr>
            <w:r w:rsidRPr="00381D11">
              <w:rPr>
                <w:sz w:val="17"/>
              </w:rPr>
              <w:t>Cétane calculé</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1468A67"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A384A96"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C924D09" w14:textId="77777777" w:rsidR="00DE6724" w:rsidRPr="00B82CDD" w:rsidRDefault="00DE6724" w:rsidP="00DE6724">
            <w:pPr>
              <w:keepNext/>
              <w:keepLines/>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3A2255D" w14:textId="77777777" w:rsidR="00DE6724" w:rsidRPr="00B82CDD" w:rsidRDefault="00DE6724" w:rsidP="00DE6724">
            <w:pPr>
              <w:keepNext/>
              <w:keepLines/>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E804B7D" w14:textId="77777777" w:rsidR="00DE6724" w:rsidRPr="00B82CDD" w:rsidRDefault="00DE6724" w:rsidP="00DE6724">
            <w:pPr>
              <w:keepNext/>
              <w:keepLines/>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ADCA0B2"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EN ISO 4264</w:t>
            </w:r>
          </w:p>
        </w:tc>
      </w:tr>
      <w:tr w:rsidR="00DE6724" w14:paraId="2E6834BB"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46DDE80" w14:textId="77777777" w:rsidR="00DE6724" w:rsidRPr="00B82CDD" w:rsidRDefault="00DE6724" w:rsidP="00DE6724">
            <w:pPr>
              <w:keepNext/>
              <w:keepLines/>
              <w:spacing w:before="40" w:after="40" w:line="220" w:lineRule="exact"/>
              <w:rPr>
                <w:sz w:val="18"/>
                <w:szCs w:val="18"/>
                <w:lang w:val="en-US" w:eastAsia="de-DE"/>
              </w:rPr>
            </w:pPr>
            <w:r w:rsidRPr="00381D11">
              <w:rPr>
                <w:sz w:val="17"/>
              </w:rPr>
              <w:t>Densité [kg/m</w:t>
            </w:r>
            <w:r w:rsidRPr="00381D11">
              <w:rPr>
                <w:sz w:val="17"/>
                <w:vertAlign w:val="superscript"/>
              </w:rPr>
              <w:t>3</w:t>
            </w:r>
            <w:r w:rsidRPr="00381D11">
              <w:rPr>
                <w:sz w:val="17"/>
              </w:rPr>
              <w:t>]</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5FD9518"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C4D5CDC"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EF04507"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29506F8"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A392172"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CC50BF2" w14:textId="77777777" w:rsidR="00DE6724" w:rsidRPr="00B82CDD" w:rsidRDefault="00DE6724" w:rsidP="00DE6724">
            <w:pPr>
              <w:keepNext/>
              <w:keepLines/>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DE6724" w14:paraId="23DC23D9"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6EBBC079" w14:textId="77777777" w:rsidR="00DE6724" w:rsidRPr="00B82CDD" w:rsidRDefault="00DE6724" w:rsidP="00DE6724">
            <w:pPr>
              <w:keepNext/>
              <w:keepLines/>
              <w:spacing w:before="40" w:after="40" w:line="220" w:lineRule="exact"/>
              <w:rPr>
                <w:sz w:val="18"/>
                <w:szCs w:val="18"/>
                <w:lang w:val="en-US" w:eastAsia="de-DE"/>
              </w:rPr>
            </w:pPr>
            <w:r w:rsidRPr="00381D11">
              <w:rPr>
                <w:sz w:val="17"/>
              </w:rPr>
              <w:t>Viscosité [mm</w:t>
            </w:r>
            <w:r w:rsidRPr="00381D11">
              <w:rPr>
                <w:sz w:val="17"/>
                <w:vertAlign w:val="superscript"/>
              </w:rPr>
              <w:t>2</w:t>
            </w:r>
            <w:r w:rsidRPr="00381D11">
              <w:rPr>
                <w:sz w:val="17"/>
              </w:rPr>
              <w:t>/s]</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3D3DA4B"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2</w:t>
            </w:r>
            <w:r>
              <w:rPr>
                <w:sz w:val="18"/>
                <w:szCs w:val="18"/>
                <w:lang w:val="en-US" w:eastAsia="de-DE"/>
              </w:rPr>
              <w:t>,</w:t>
            </w:r>
            <w:r w:rsidRPr="00B82CDD">
              <w:rPr>
                <w:sz w:val="18"/>
                <w:szCs w:val="18"/>
                <w:lang w:val="en-US" w:eastAsia="de-DE"/>
              </w:rPr>
              <w:t>0 - 4</w:t>
            </w:r>
            <w:r>
              <w:rPr>
                <w:sz w:val="18"/>
                <w:szCs w:val="18"/>
                <w:lang w:val="en-US" w:eastAsia="de-DE"/>
              </w:rPr>
              <w:t>,</w:t>
            </w:r>
            <w:r w:rsidRPr="00B82CDD">
              <w:rPr>
                <w:sz w:val="18"/>
                <w:szCs w:val="18"/>
                <w:lang w:val="en-US" w:eastAsia="de-DE"/>
              </w:rPr>
              <w:t>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16A3E4B"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2</w:t>
            </w:r>
            <w:r>
              <w:rPr>
                <w:sz w:val="18"/>
                <w:szCs w:val="18"/>
                <w:lang w:val="en-US" w:eastAsia="de-DE"/>
              </w:rPr>
              <w:t>,</w:t>
            </w:r>
            <w:r w:rsidRPr="00B82CDD">
              <w:rPr>
                <w:sz w:val="18"/>
                <w:szCs w:val="18"/>
                <w:lang w:val="en-US" w:eastAsia="de-DE"/>
              </w:rPr>
              <w:t>0 - 4</w:t>
            </w:r>
            <w:r>
              <w:rPr>
                <w:sz w:val="18"/>
                <w:szCs w:val="18"/>
                <w:lang w:val="en-US" w:eastAsia="de-DE"/>
              </w:rPr>
              <w:t>,</w:t>
            </w:r>
            <w:r w:rsidRPr="00B82CDD">
              <w:rPr>
                <w:sz w:val="18"/>
                <w:szCs w:val="18"/>
                <w:lang w:val="en-US" w:eastAsia="de-DE"/>
              </w:rPr>
              <w:t>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3E4B549"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2</w:t>
            </w:r>
            <w:r>
              <w:rPr>
                <w:sz w:val="18"/>
                <w:szCs w:val="18"/>
                <w:lang w:val="en-US" w:eastAsia="de-DE"/>
              </w:rPr>
              <w:t>,</w:t>
            </w:r>
            <w:r w:rsidRPr="00B82CDD">
              <w:rPr>
                <w:sz w:val="18"/>
                <w:szCs w:val="18"/>
                <w:lang w:val="en-US" w:eastAsia="de-DE"/>
              </w:rPr>
              <w:t>0 - 4</w:t>
            </w:r>
            <w:r>
              <w:rPr>
                <w:sz w:val="18"/>
                <w:szCs w:val="18"/>
                <w:lang w:val="en-US" w:eastAsia="de-DE"/>
              </w:rPr>
              <w:t>,</w:t>
            </w:r>
            <w:r w:rsidRPr="00B82CDD">
              <w:rPr>
                <w:sz w:val="18"/>
                <w:szCs w:val="18"/>
                <w:lang w:val="en-US" w:eastAsia="de-DE"/>
              </w:rPr>
              <w:t>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80B9CE5"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2</w:t>
            </w:r>
            <w:r>
              <w:rPr>
                <w:sz w:val="18"/>
                <w:szCs w:val="18"/>
                <w:lang w:val="en-US" w:eastAsia="de-DE"/>
              </w:rPr>
              <w:t>,</w:t>
            </w:r>
            <w:r w:rsidRPr="00B82CDD">
              <w:rPr>
                <w:sz w:val="18"/>
                <w:szCs w:val="18"/>
                <w:lang w:val="en-US" w:eastAsia="de-DE"/>
              </w:rPr>
              <w:t>0 - 4</w:t>
            </w:r>
            <w:r>
              <w:rPr>
                <w:sz w:val="18"/>
                <w:szCs w:val="18"/>
                <w:lang w:val="en-US" w:eastAsia="de-DE"/>
              </w:rPr>
              <w:t>,</w:t>
            </w:r>
            <w:r w:rsidRPr="00B82CDD">
              <w:rPr>
                <w:sz w:val="18"/>
                <w:szCs w:val="18"/>
                <w:lang w:val="en-US" w:eastAsia="de-DE"/>
              </w:rPr>
              <w:t>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08EBBD5"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2</w:t>
            </w:r>
            <w:r>
              <w:rPr>
                <w:sz w:val="18"/>
                <w:szCs w:val="18"/>
                <w:lang w:val="en-US" w:eastAsia="de-DE"/>
              </w:rPr>
              <w:t>,</w:t>
            </w:r>
            <w:r w:rsidRPr="00B82CDD">
              <w:rPr>
                <w:sz w:val="18"/>
                <w:szCs w:val="18"/>
                <w:lang w:val="en-US" w:eastAsia="de-DE"/>
              </w:rPr>
              <w:t>0 - 4</w:t>
            </w:r>
            <w:r>
              <w:rPr>
                <w:sz w:val="18"/>
                <w:szCs w:val="18"/>
                <w:lang w:val="en-US" w:eastAsia="de-DE"/>
              </w:rPr>
              <w:t>,</w:t>
            </w:r>
            <w:r w:rsidRPr="00B82CDD">
              <w:rPr>
                <w:sz w:val="18"/>
                <w:szCs w:val="18"/>
                <w:lang w:val="en-US" w:eastAsia="de-DE"/>
              </w:rPr>
              <w:t>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EC8AE85"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 ISO 3104</w:t>
            </w:r>
          </w:p>
        </w:tc>
      </w:tr>
      <w:tr w:rsidR="00DE6724" w14:paraId="4907111A"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4F57F54D" w14:textId="77777777" w:rsidR="00DE6724" w:rsidRPr="00B82CDD" w:rsidRDefault="00DE6724" w:rsidP="00DE6724">
            <w:pPr>
              <w:keepNext/>
              <w:keepLines/>
              <w:spacing w:before="40" w:after="40" w:line="220" w:lineRule="exact"/>
              <w:rPr>
                <w:sz w:val="18"/>
                <w:szCs w:val="18"/>
                <w:lang w:val="en-US" w:eastAsia="de-DE"/>
              </w:rPr>
            </w:pPr>
            <w:r w:rsidRPr="00381D11">
              <w:rPr>
                <w:sz w:val="17"/>
              </w:rPr>
              <w:t>Point d’éclair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6A7106"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A7EDC28"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&gt;  55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FD0B071"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40DA495"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A6FD78D"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FACF386"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 ISO 2719</w:t>
            </w:r>
          </w:p>
        </w:tc>
      </w:tr>
      <w:tr w:rsidR="00DE6724" w14:paraId="5831FD49"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2F27FFD8" w14:textId="77777777" w:rsidR="00DE6724" w:rsidRPr="00B82CDD" w:rsidRDefault="00DE6724" w:rsidP="00DE6724">
            <w:pPr>
              <w:keepNext/>
              <w:keepLines/>
              <w:spacing w:before="40" w:after="40" w:line="220" w:lineRule="exact"/>
              <w:rPr>
                <w:sz w:val="18"/>
                <w:szCs w:val="18"/>
                <w:lang w:val="en-US" w:eastAsia="de-DE"/>
              </w:rPr>
            </w:pPr>
            <w:r w:rsidRPr="00381D11">
              <w:rPr>
                <w:sz w:val="17"/>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C8EBC70"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ADFECA6"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B86A5F2"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79928AD"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9BA671D"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F129D87"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 ISO 3405</w:t>
            </w:r>
          </w:p>
        </w:tc>
      </w:tr>
      <w:tr w:rsidR="00DE6724" w14:paraId="0A838552"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10CED109" w14:textId="77777777" w:rsidR="00DE6724" w:rsidRPr="00B82CDD" w:rsidRDefault="00DE6724" w:rsidP="00DE6724">
            <w:pPr>
              <w:keepNext/>
              <w:keepLines/>
              <w:spacing w:before="40" w:after="40" w:line="220" w:lineRule="exact"/>
              <w:rPr>
                <w:sz w:val="18"/>
                <w:szCs w:val="18"/>
                <w:lang w:val="en-US" w:eastAsia="de-DE"/>
              </w:rPr>
            </w:pPr>
            <w:r w:rsidRPr="00381D11">
              <w:rPr>
                <w:sz w:val="17"/>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935EEE1"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51A18CF"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536ACB1"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D8BE6ED"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B271020" w14:textId="77777777" w:rsidR="00DE6724" w:rsidRPr="00B82CDD" w:rsidRDefault="00DE6724" w:rsidP="00DE6724">
            <w:pPr>
              <w:keepNext/>
              <w:keepLines/>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4A2898C" w14:textId="77777777" w:rsidR="00DE6724" w:rsidRPr="00B82CDD" w:rsidRDefault="00DE6724" w:rsidP="00DE6724">
            <w:pPr>
              <w:keepNext/>
              <w:keepLines/>
              <w:spacing w:before="40" w:after="40" w:line="220" w:lineRule="exact"/>
              <w:jc w:val="center"/>
              <w:rPr>
                <w:sz w:val="18"/>
                <w:szCs w:val="18"/>
                <w:lang w:val="en-US" w:eastAsia="de-DE"/>
              </w:rPr>
            </w:pPr>
            <w:r w:rsidRPr="00B82CDD">
              <w:rPr>
                <w:sz w:val="18"/>
                <w:szCs w:val="18"/>
                <w:lang w:val="en-US" w:eastAsia="de-DE"/>
              </w:rPr>
              <w:t>EN ISO 3405</w:t>
            </w:r>
          </w:p>
        </w:tc>
      </w:tr>
      <w:tr w:rsidR="00DE6724" w14:paraId="04B0F9CA"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729E5CE0" w14:textId="77777777" w:rsidR="00DE6724" w:rsidRPr="00B82CDD" w:rsidRDefault="00DE6724" w:rsidP="00DE6724">
            <w:pPr>
              <w:spacing w:before="40" w:after="40" w:line="220" w:lineRule="exact"/>
              <w:rPr>
                <w:sz w:val="18"/>
                <w:szCs w:val="18"/>
                <w:lang w:val="en-US" w:eastAsia="de-DE"/>
              </w:rPr>
            </w:pPr>
            <w:r w:rsidRPr="00381D11">
              <w:rPr>
                <w:sz w:val="17"/>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05DDF28"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C46DD04"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99DA56"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A5A070F"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ACDA0FD"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DA6023F"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EN ISO 3405</w:t>
            </w:r>
          </w:p>
        </w:tc>
      </w:tr>
      <w:tr w:rsidR="00DE6724" w14:paraId="13989DDD"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146B7820" w14:textId="77777777" w:rsidR="00DE6724" w:rsidRPr="00B82CDD" w:rsidRDefault="00DE6724" w:rsidP="00DE6724">
            <w:pPr>
              <w:spacing w:before="40" w:after="40" w:line="220" w:lineRule="exact"/>
              <w:rPr>
                <w:sz w:val="18"/>
                <w:szCs w:val="18"/>
                <w:highlight w:val="yellow"/>
                <w:lang w:val="en-US" w:eastAsia="de-DE"/>
              </w:rPr>
            </w:pPr>
            <w:r w:rsidRPr="00381D11">
              <w:rPr>
                <w:sz w:val="17"/>
              </w:rPr>
              <w:t>HAP [%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9EC30DF"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51BE5A0"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A452CD3"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AD584AD"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C4FBB83"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9D96230"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EN 12916</w:t>
            </w:r>
          </w:p>
        </w:tc>
      </w:tr>
      <w:tr w:rsidR="00DE6724" w14:paraId="35E47755"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60ECD344" w14:textId="77777777" w:rsidR="00DE6724" w:rsidRPr="0055025B" w:rsidRDefault="00DE6724" w:rsidP="00DE6724">
            <w:pPr>
              <w:spacing w:before="40" w:after="40" w:line="220" w:lineRule="exact"/>
              <w:rPr>
                <w:sz w:val="18"/>
                <w:szCs w:val="18"/>
                <w:highlight w:val="yellow"/>
                <w:lang w:val="fr-FR" w:eastAsia="de-DE"/>
              </w:rPr>
            </w:pPr>
            <w:r w:rsidRPr="00381D11">
              <w:rPr>
                <w:sz w:val="17"/>
              </w:rPr>
              <w:t>Résidu de carbone [%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871C971"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049E9EA"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E9F8534"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8C61BDD"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327F6C7"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w:t>
            </w:r>
            <w:r>
              <w:rPr>
                <w:sz w:val="18"/>
                <w:szCs w:val="18"/>
                <w:lang w:val="en-US" w:eastAsia="de-DE"/>
              </w:rPr>
              <w:t>,</w:t>
            </w:r>
            <w:r w:rsidRPr="00B82CDD">
              <w:rPr>
                <w:sz w:val="18"/>
                <w:szCs w:val="18"/>
                <w:lang w:val="en-US" w:eastAsia="de-DE"/>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F331620"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EN ISO 10370</w:t>
            </w:r>
          </w:p>
        </w:tc>
      </w:tr>
      <w:tr w:rsidR="00DE6724" w14:paraId="6C644357"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18C2CA14" w14:textId="77777777" w:rsidR="00DE6724" w:rsidRPr="00961E3E" w:rsidRDefault="00DE6724" w:rsidP="00DE6724">
            <w:pPr>
              <w:spacing w:before="40" w:after="40" w:line="220" w:lineRule="exact"/>
              <w:rPr>
                <w:sz w:val="18"/>
                <w:szCs w:val="18"/>
                <w:lang w:val="en-US" w:eastAsia="de-DE"/>
              </w:rPr>
            </w:pPr>
            <w:r w:rsidRPr="00381D11">
              <w:rPr>
                <w:sz w:val="17"/>
              </w:rPr>
              <w:t>TLF [°C]</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3CF1EB6"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 -44 </w:t>
            </w:r>
            <w:r>
              <w:rPr>
                <w:sz w:val="18"/>
                <w:szCs w:val="18"/>
                <w:lang w:val="en-US" w:eastAsia="de-DE"/>
              </w:rPr>
              <w:t>à</w:t>
            </w:r>
            <w:r w:rsidRPr="00B82CDD">
              <w:rPr>
                <w:sz w:val="18"/>
                <w:szCs w:val="18"/>
                <w:lang w:val="en-US" w:eastAsia="de-DE"/>
              </w:rPr>
              <w:t xml:space="preserve">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BD9DD7F"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-44 </w:t>
            </w:r>
            <w:r>
              <w:rPr>
                <w:sz w:val="18"/>
                <w:szCs w:val="18"/>
                <w:lang w:val="en-US" w:eastAsia="de-DE"/>
              </w:rPr>
              <w:t>à</w:t>
            </w:r>
            <w:r w:rsidRPr="00B82CDD">
              <w:rPr>
                <w:sz w:val="18"/>
                <w:szCs w:val="18"/>
                <w:lang w:val="en-US" w:eastAsia="de-DE"/>
              </w:rPr>
              <w:t xml:space="preserve">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0131F83"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-44 </w:t>
            </w:r>
            <w:r>
              <w:rPr>
                <w:sz w:val="18"/>
                <w:szCs w:val="18"/>
                <w:lang w:val="en-US" w:eastAsia="de-DE"/>
              </w:rPr>
              <w:t>à</w:t>
            </w:r>
            <w:r w:rsidRPr="00B82CDD">
              <w:rPr>
                <w:sz w:val="18"/>
                <w:szCs w:val="18"/>
                <w:lang w:val="en-US" w:eastAsia="de-DE"/>
              </w:rPr>
              <w:t xml:space="preserve">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8ACBE47"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-44 </w:t>
            </w:r>
            <w:r>
              <w:rPr>
                <w:sz w:val="18"/>
                <w:szCs w:val="18"/>
                <w:lang w:val="en-US" w:eastAsia="de-DE"/>
              </w:rPr>
              <w:t>à</w:t>
            </w:r>
            <w:r w:rsidRPr="00B82CDD">
              <w:rPr>
                <w:sz w:val="18"/>
                <w:szCs w:val="18"/>
                <w:lang w:val="en-US" w:eastAsia="de-DE"/>
              </w:rPr>
              <w:t xml:space="preserve">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60C93E4"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-44 </w:t>
            </w:r>
            <w:r>
              <w:rPr>
                <w:sz w:val="18"/>
                <w:szCs w:val="18"/>
                <w:lang w:val="en-US" w:eastAsia="de-DE"/>
              </w:rPr>
              <w:t>à</w:t>
            </w:r>
            <w:r w:rsidRPr="00B82CDD">
              <w:rPr>
                <w:sz w:val="18"/>
                <w:szCs w:val="18"/>
                <w:lang w:val="en-US" w:eastAsia="de-DE"/>
              </w:rPr>
              <w:t xml:space="preserve">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B927375"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EN 116</w:t>
            </w:r>
          </w:p>
        </w:tc>
      </w:tr>
      <w:tr w:rsidR="00DE6724" w14:paraId="24711D23"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5D7859EA" w14:textId="77777777" w:rsidR="00DE6724" w:rsidRPr="0055025B" w:rsidRDefault="00DE6724" w:rsidP="00DE6724">
            <w:pPr>
              <w:spacing w:before="40" w:after="40" w:line="220" w:lineRule="exact"/>
              <w:rPr>
                <w:sz w:val="18"/>
                <w:szCs w:val="18"/>
                <w:highlight w:val="yellow"/>
                <w:lang w:val="fr-FR" w:eastAsia="de-DE"/>
              </w:rPr>
            </w:pPr>
            <w:r w:rsidRPr="00381D11">
              <w:rPr>
                <w:sz w:val="17"/>
              </w:rPr>
              <w:t xml:space="preserve">Point de trouble [°C] </w:t>
            </w:r>
            <w:r w:rsidRPr="00381D11">
              <w:rPr>
                <w:sz w:val="17"/>
              </w:rPr>
              <w:br/>
              <w:t>(conditions hivernales extrêmes)</w:t>
            </w:r>
            <w:r w:rsidRPr="000523BB">
              <w:rPr>
                <w:i/>
                <w:sz w:val="17"/>
                <w:vertAlign w:val="superscript"/>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D1E42D7"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-34 </w:t>
            </w:r>
            <w:r>
              <w:rPr>
                <w:sz w:val="18"/>
                <w:szCs w:val="18"/>
                <w:lang w:val="en-US" w:eastAsia="de-DE"/>
              </w:rPr>
              <w:t>à</w:t>
            </w:r>
            <w:r w:rsidRPr="00B82CDD">
              <w:rPr>
                <w:sz w:val="18"/>
                <w:szCs w:val="18"/>
                <w:lang w:val="en-US" w:eastAsia="de-DE"/>
              </w:rPr>
              <w:t xml:space="preserve">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CF73455"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-34 </w:t>
            </w:r>
            <w:r>
              <w:rPr>
                <w:sz w:val="18"/>
                <w:szCs w:val="18"/>
                <w:lang w:val="en-US" w:eastAsia="de-DE"/>
              </w:rPr>
              <w:t>à</w:t>
            </w:r>
            <w:r w:rsidRPr="00B82CDD">
              <w:rPr>
                <w:sz w:val="18"/>
                <w:szCs w:val="18"/>
                <w:lang w:val="en-US" w:eastAsia="de-DE"/>
              </w:rPr>
              <w:t xml:space="preserve">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29F6F07"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-34 </w:t>
            </w:r>
            <w:r>
              <w:rPr>
                <w:sz w:val="18"/>
                <w:szCs w:val="18"/>
                <w:lang w:val="en-US" w:eastAsia="de-DE"/>
              </w:rPr>
              <w:t>à</w:t>
            </w:r>
            <w:r w:rsidRPr="00B82CDD">
              <w:rPr>
                <w:sz w:val="18"/>
                <w:szCs w:val="18"/>
                <w:lang w:val="en-US" w:eastAsia="de-DE"/>
              </w:rPr>
              <w:t xml:space="preserve">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9734AB0"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-34 </w:t>
            </w:r>
            <w:r>
              <w:rPr>
                <w:sz w:val="18"/>
                <w:szCs w:val="18"/>
                <w:lang w:val="en-US" w:eastAsia="de-DE"/>
              </w:rPr>
              <w:t>à</w:t>
            </w:r>
            <w:r w:rsidRPr="00B82CDD">
              <w:rPr>
                <w:sz w:val="18"/>
                <w:szCs w:val="18"/>
                <w:lang w:val="en-US" w:eastAsia="de-DE"/>
              </w:rPr>
              <w:t xml:space="preserve">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705388E"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 xml:space="preserve">-34 </w:t>
            </w:r>
            <w:r>
              <w:rPr>
                <w:sz w:val="18"/>
                <w:szCs w:val="18"/>
                <w:lang w:val="en-US" w:eastAsia="de-DE"/>
              </w:rPr>
              <w:t>à</w:t>
            </w:r>
            <w:r w:rsidRPr="00B82CDD">
              <w:rPr>
                <w:sz w:val="18"/>
                <w:szCs w:val="18"/>
                <w:lang w:val="en-US" w:eastAsia="de-DE"/>
              </w:rPr>
              <w:t xml:space="preserve">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E57414D"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br/>
              <w:t>EN 23015</w:t>
            </w:r>
          </w:p>
        </w:tc>
      </w:tr>
      <w:tr w:rsidR="00DE6724" w14:paraId="26B3FA32"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22778C6D" w14:textId="77777777" w:rsidR="00DE6724" w:rsidRPr="0055025B" w:rsidRDefault="00DE6724" w:rsidP="00DE6724">
            <w:pPr>
              <w:spacing w:before="40" w:after="40" w:line="220" w:lineRule="exact"/>
              <w:rPr>
                <w:sz w:val="18"/>
                <w:szCs w:val="18"/>
                <w:lang w:val="fr-FR" w:eastAsia="de-DE"/>
              </w:rPr>
            </w:pPr>
            <w:r w:rsidRPr="00381D11">
              <w:rPr>
                <w:sz w:val="17"/>
              </w:rPr>
              <w:t xml:space="preserve">Corrosion sur lame de cuivre </w:t>
            </w:r>
            <w:r w:rsidRPr="00381D11">
              <w:rPr>
                <w:sz w:val="17"/>
              </w:rPr>
              <w:br/>
              <w:t>(3 h à 50 °C) [classe]</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5F52FABA" w14:textId="77777777" w:rsidR="00DE6724" w:rsidRPr="00B82CDD" w:rsidRDefault="00DE6724" w:rsidP="00DE6724">
            <w:pPr>
              <w:spacing w:before="40" w:after="40" w:line="220" w:lineRule="exact"/>
              <w:jc w:val="center"/>
              <w:rPr>
                <w:sz w:val="18"/>
                <w:szCs w:val="18"/>
                <w:lang w:val="en-US" w:eastAsia="de-DE"/>
              </w:rPr>
            </w:pPr>
            <w:proofErr w:type="spellStart"/>
            <w:r w:rsidRPr="00B82CDD">
              <w:rPr>
                <w:bCs/>
                <w:sz w:val="18"/>
                <w:szCs w:val="18"/>
                <w:lang w:val="en-US" w:eastAsia="de-DE"/>
              </w:rPr>
              <w:t>Class</w:t>
            </w:r>
            <w:r>
              <w:rPr>
                <w:bCs/>
                <w:sz w:val="18"/>
                <w:szCs w:val="18"/>
                <w:lang w:val="en-US" w:eastAsia="de-DE"/>
              </w:rPr>
              <w:t>e</w:t>
            </w:r>
            <w:proofErr w:type="spellEnd"/>
            <w:r w:rsidRPr="00B82CDD">
              <w:rPr>
                <w:bCs/>
                <w:sz w:val="18"/>
                <w:szCs w:val="18"/>
                <w:lang w:val="en-US" w:eastAsia="de-DE"/>
              </w:rPr>
              <w:t xml:space="preserve">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D699634"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EN ISO 2160</w:t>
            </w:r>
          </w:p>
        </w:tc>
      </w:tr>
      <w:tr w:rsidR="00DE6724" w14:paraId="6C9A2D4B"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61921792" w14:textId="77777777" w:rsidR="00DE6724" w:rsidRPr="00B82CDD" w:rsidRDefault="00DE6724" w:rsidP="00DE6724">
            <w:pPr>
              <w:spacing w:before="40" w:after="40" w:line="220" w:lineRule="exact"/>
              <w:rPr>
                <w:sz w:val="18"/>
                <w:szCs w:val="18"/>
                <w:lang w:val="en-US" w:eastAsia="de-DE"/>
              </w:rPr>
            </w:pPr>
            <w:r w:rsidRPr="00381D11">
              <w:rPr>
                <w:sz w:val="17"/>
              </w:rPr>
              <w:t>Eau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C9F19DA"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EAF838E"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E56C3BD"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1A00BBF"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EF4905"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DD12C38" w14:textId="77777777" w:rsidR="00DE6724" w:rsidRPr="00B82CDD" w:rsidRDefault="00DE6724" w:rsidP="00DE6724">
            <w:pPr>
              <w:spacing w:before="40" w:after="40" w:line="220" w:lineRule="exact"/>
              <w:jc w:val="center"/>
              <w:rPr>
                <w:sz w:val="18"/>
                <w:szCs w:val="18"/>
                <w:lang w:val="en-US" w:eastAsia="de-DE"/>
              </w:rPr>
            </w:pPr>
            <w:r w:rsidRPr="00B82CDD">
              <w:rPr>
                <w:sz w:val="18"/>
                <w:szCs w:val="18"/>
                <w:lang w:val="en-US" w:eastAsia="de-DE"/>
              </w:rPr>
              <w:t>EN ISO 12937</w:t>
            </w:r>
          </w:p>
        </w:tc>
      </w:tr>
      <w:tr w:rsidR="00DE6724" w14:paraId="279D61F9"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71C884FD" w14:textId="77777777" w:rsidR="00DE6724" w:rsidRPr="00B82CDD" w:rsidRDefault="00DE6724" w:rsidP="00DE6724">
            <w:pPr>
              <w:spacing w:before="40" w:after="40" w:line="220" w:lineRule="exact"/>
              <w:rPr>
                <w:bCs/>
                <w:sz w:val="18"/>
                <w:szCs w:val="18"/>
                <w:lang w:val="en-US" w:eastAsia="de-DE"/>
              </w:rPr>
            </w:pPr>
            <w:r w:rsidRPr="00381D11">
              <w:rPr>
                <w:sz w:val="17"/>
              </w:rPr>
              <w:t>Pouvoir lubrifiant [microns]</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4A2C9BC"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421F375"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585B842"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5FA6CE7"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330CB36"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1F0A2AC" w14:textId="77777777" w:rsidR="00DE6724" w:rsidRPr="00B82CDD" w:rsidRDefault="00DE6724" w:rsidP="00DE6724">
            <w:pPr>
              <w:spacing w:before="40" w:after="40" w:line="220" w:lineRule="exact"/>
              <w:jc w:val="center"/>
              <w:rPr>
                <w:sz w:val="18"/>
                <w:szCs w:val="18"/>
                <w:lang w:val="en-US" w:eastAsia="de-DE"/>
              </w:rPr>
            </w:pPr>
            <w:r w:rsidRPr="00B82CDD">
              <w:rPr>
                <w:bCs/>
                <w:sz w:val="18"/>
                <w:szCs w:val="18"/>
                <w:lang w:val="en-US" w:eastAsia="de-DE"/>
              </w:rPr>
              <w:t>EN ISO 12156-1</w:t>
            </w:r>
          </w:p>
        </w:tc>
      </w:tr>
      <w:tr w:rsidR="00DE6724" w14:paraId="5D35FE67"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hideMark/>
          </w:tcPr>
          <w:p w14:paraId="5BC45DDB" w14:textId="77777777" w:rsidR="00DE6724" w:rsidRPr="00B82CDD" w:rsidRDefault="00DE6724" w:rsidP="00DE6724">
            <w:pPr>
              <w:spacing w:before="40" w:after="40" w:line="220" w:lineRule="exact"/>
              <w:rPr>
                <w:bCs/>
                <w:sz w:val="18"/>
                <w:szCs w:val="18"/>
                <w:lang w:val="en-US" w:eastAsia="de-DE"/>
              </w:rPr>
            </w:pPr>
            <w:r w:rsidRPr="00381D11">
              <w:rPr>
                <w:sz w:val="17"/>
              </w:rPr>
              <w:t>Stabilité à l’oxydation [heures]</w:t>
            </w:r>
            <w:r w:rsidRPr="000523BB">
              <w:rPr>
                <w:i/>
                <w:sz w:val="17"/>
                <w:vertAlign w:val="superscript"/>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7517094" w14:textId="77777777" w:rsidR="00DE6724" w:rsidRPr="00B82CDD" w:rsidRDefault="00DE6724" w:rsidP="00DE6724">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A58A553" w14:textId="77777777" w:rsidR="00DE6724" w:rsidRPr="00B82CDD" w:rsidRDefault="00DE6724" w:rsidP="00DE6724">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5CB268A" w14:textId="77777777" w:rsidR="00DE6724" w:rsidRPr="00B82CDD" w:rsidRDefault="00DE6724" w:rsidP="00DE6724">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D92373F" w14:textId="77777777" w:rsidR="00DE6724" w:rsidRPr="00B82CDD" w:rsidRDefault="00DE6724" w:rsidP="00DE6724">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D5E7826" w14:textId="77777777" w:rsidR="00DE6724" w:rsidRPr="00B82CDD" w:rsidRDefault="00DE6724" w:rsidP="00DE6724">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C344B34"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EN15751</w:t>
            </w:r>
          </w:p>
        </w:tc>
      </w:tr>
      <w:tr w:rsidR="00DE6724" w14:paraId="44F7F896" w14:textId="77777777" w:rsidTr="00DE6724">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6DA090" w14:textId="77777777" w:rsidR="00DE6724" w:rsidRPr="00B82CDD" w:rsidRDefault="00DE6724" w:rsidP="00DE6724">
            <w:pPr>
              <w:spacing w:before="40" w:after="40" w:line="220" w:lineRule="exact"/>
              <w:rPr>
                <w:bCs/>
                <w:sz w:val="18"/>
                <w:szCs w:val="18"/>
                <w:lang w:val="en-US" w:eastAsia="de-DE"/>
              </w:rPr>
            </w:pPr>
            <w:r w:rsidRPr="00381D11">
              <w:rPr>
                <w:sz w:val="17"/>
              </w:rPr>
              <w:t>EMAG [%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7B5AAC6" w14:textId="77777777" w:rsidR="00DE6724" w:rsidRPr="000523BB" w:rsidRDefault="00DE6724" w:rsidP="00DE6724">
            <w:pPr>
              <w:spacing w:before="40" w:after="40" w:line="220" w:lineRule="exact"/>
              <w:ind w:left="284" w:hanging="284"/>
              <w:jc w:val="center"/>
              <w:rPr>
                <w:i/>
                <w:sz w:val="18"/>
                <w:szCs w:val="18"/>
                <w:lang w:val="en-US"/>
              </w:rPr>
            </w:pPr>
            <w:r w:rsidRPr="000523BB">
              <w:rPr>
                <w:i/>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F654E83" w14:textId="77777777" w:rsidR="00DE6724" w:rsidRPr="000523BB" w:rsidRDefault="00DE6724" w:rsidP="00DE6724">
            <w:pPr>
              <w:spacing w:before="40" w:after="40" w:line="220" w:lineRule="exact"/>
              <w:ind w:left="284" w:hanging="284"/>
              <w:jc w:val="center"/>
              <w:rPr>
                <w:i/>
                <w:sz w:val="18"/>
                <w:szCs w:val="18"/>
                <w:vertAlign w:val="superscript"/>
                <w:lang w:val="en-US"/>
              </w:rPr>
            </w:pPr>
            <w:r w:rsidRPr="000523BB">
              <w:rPr>
                <w:i/>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C81D698" w14:textId="77777777" w:rsidR="00DE6724" w:rsidRPr="000523BB" w:rsidRDefault="00DE6724" w:rsidP="00DE6724">
            <w:pPr>
              <w:spacing w:before="40" w:after="40" w:line="220" w:lineRule="exact"/>
              <w:ind w:left="284" w:hanging="284"/>
              <w:jc w:val="center"/>
              <w:rPr>
                <w:i/>
                <w:sz w:val="18"/>
                <w:szCs w:val="18"/>
                <w:vertAlign w:val="superscript"/>
                <w:lang w:val="en-US"/>
              </w:rPr>
            </w:pPr>
            <w:r w:rsidRPr="000523BB">
              <w:rPr>
                <w:i/>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C1291B6" w14:textId="77777777" w:rsidR="00DE6724" w:rsidRPr="000523BB" w:rsidRDefault="00DE6724" w:rsidP="00DE6724">
            <w:pPr>
              <w:spacing w:before="40" w:after="40" w:line="220" w:lineRule="exact"/>
              <w:ind w:left="284" w:hanging="284"/>
              <w:jc w:val="center"/>
              <w:rPr>
                <w:i/>
                <w:sz w:val="18"/>
                <w:szCs w:val="18"/>
                <w:vertAlign w:val="superscript"/>
                <w:lang w:val="en-US"/>
              </w:rPr>
            </w:pPr>
            <w:r w:rsidRPr="000523BB">
              <w:rPr>
                <w:i/>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F6CBCC6" w14:textId="77777777" w:rsidR="00DE6724" w:rsidRPr="000523BB" w:rsidRDefault="00DE6724" w:rsidP="00DE6724">
            <w:pPr>
              <w:pStyle w:val="Commentaire"/>
              <w:jc w:val="center"/>
              <w:rPr>
                <w:i/>
                <w:sz w:val="18"/>
                <w:szCs w:val="18"/>
                <w:vertAlign w:val="superscript"/>
                <w:lang w:val="en-US" w:eastAsia="ja-JP"/>
              </w:rPr>
            </w:pPr>
            <w:r w:rsidRPr="000523BB">
              <w:rPr>
                <w:i/>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992C09C"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EN14214</w:t>
            </w:r>
          </w:p>
          <w:p w14:paraId="6DF401DA"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ASTM D6751</w:t>
            </w:r>
          </w:p>
        </w:tc>
      </w:tr>
      <w:tr w:rsidR="00DE6724" w14:paraId="136870EF" w14:textId="77777777" w:rsidTr="00DE6724">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78087E03" w14:textId="77777777" w:rsidR="00DE6724" w:rsidRPr="00B82CDD" w:rsidRDefault="00DE6724" w:rsidP="00DE6724">
            <w:pPr>
              <w:spacing w:before="40" w:after="40" w:line="220" w:lineRule="exact"/>
              <w:rPr>
                <w:bCs/>
                <w:sz w:val="18"/>
                <w:szCs w:val="18"/>
                <w:lang w:val="en-US" w:eastAsia="de-DE"/>
              </w:rPr>
            </w:pPr>
            <w:r w:rsidRPr="00381D11">
              <w:rPr>
                <w:sz w:val="17"/>
              </w:rPr>
              <w:t>Aspect</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78D72C07" w14:textId="77777777" w:rsidR="00DE6724" w:rsidRPr="00961E3E" w:rsidRDefault="00DE6724" w:rsidP="00DE6724">
            <w:pPr>
              <w:spacing w:before="40" w:after="40" w:line="220" w:lineRule="exact"/>
              <w:jc w:val="center"/>
              <w:rPr>
                <w:bCs/>
                <w:sz w:val="18"/>
                <w:szCs w:val="18"/>
                <w:lang w:val="fr-FR" w:eastAsia="de-DE"/>
              </w:rPr>
            </w:pPr>
            <w:r w:rsidRPr="00381D11">
              <w:rPr>
                <w:sz w:val="17"/>
              </w:rPr>
              <w:t>Limpide et brillant, pas d’eau à l’état libre ni de particules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71C0FAF5"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D4176</w:t>
            </w:r>
            <w:r>
              <w:rPr>
                <w:bCs/>
                <w:sz w:val="18"/>
                <w:szCs w:val="18"/>
                <w:lang w:val="en-US" w:eastAsia="de-DE"/>
              </w:rPr>
              <w:t>,</w:t>
            </w:r>
            <w:r w:rsidRPr="00B82CDD">
              <w:rPr>
                <w:bCs/>
                <w:sz w:val="18"/>
                <w:szCs w:val="18"/>
                <w:lang w:val="en-US" w:eastAsia="de-DE"/>
              </w:rPr>
              <w:t xml:space="preserve"> </w:t>
            </w:r>
            <w:r w:rsidRPr="00381D11">
              <w:rPr>
                <w:sz w:val="17"/>
              </w:rPr>
              <w:t>inspection visuelle</w:t>
            </w:r>
          </w:p>
        </w:tc>
      </w:tr>
      <w:tr w:rsidR="00DE6724" w14:paraId="60BC629D" w14:textId="77777777" w:rsidTr="00DE6724">
        <w:trPr>
          <w:trHeight w:val="57"/>
        </w:trPr>
        <w:tc>
          <w:tcPr>
            <w:tcW w:w="1843" w:type="dxa"/>
            <w:tcBorders>
              <w:top w:val="single" w:sz="4" w:space="0" w:color="auto"/>
              <w:left w:val="single" w:sz="4" w:space="0" w:color="auto"/>
              <w:bottom w:val="single" w:sz="4" w:space="0" w:color="auto"/>
              <w:right w:val="single" w:sz="4" w:space="0" w:color="auto"/>
            </w:tcBorders>
            <w:hideMark/>
          </w:tcPr>
          <w:p w14:paraId="28C131E7" w14:textId="77777777" w:rsidR="00DE6724" w:rsidRPr="00B82CDD" w:rsidRDefault="00DE6724" w:rsidP="00DE6724">
            <w:pPr>
              <w:spacing w:before="40" w:after="40" w:line="220" w:lineRule="exact"/>
              <w:rPr>
                <w:bCs/>
                <w:sz w:val="18"/>
                <w:szCs w:val="18"/>
                <w:lang w:val="en-US" w:eastAsia="de-DE"/>
              </w:rPr>
            </w:pPr>
            <w:r w:rsidRPr="00381D11">
              <w:rPr>
                <w:sz w:val="17"/>
              </w:rPr>
              <w:t>Éthanol/méthanol [%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16A443C9" w14:textId="77777777" w:rsidR="00DE6724" w:rsidRPr="00B82CDD" w:rsidRDefault="00DE6724" w:rsidP="00DE6724">
            <w:pPr>
              <w:spacing w:before="40" w:after="40" w:line="220" w:lineRule="exact"/>
              <w:jc w:val="center"/>
              <w:rPr>
                <w:bCs/>
                <w:sz w:val="18"/>
                <w:szCs w:val="18"/>
                <w:lang w:val="en-US" w:eastAsia="de-DE"/>
              </w:rPr>
            </w:pPr>
            <w:r w:rsidRPr="00B82CDD">
              <w:rPr>
                <w:bCs/>
                <w:sz w:val="18"/>
                <w:szCs w:val="18"/>
                <w:lang w:val="en-US" w:eastAsia="de-DE"/>
              </w:rPr>
              <w:t>Non</w:t>
            </w:r>
            <w:r>
              <w:rPr>
                <w:bCs/>
                <w:sz w:val="18"/>
                <w:szCs w:val="18"/>
                <w:lang w:val="en-US" w:eastAsia="de-DE"/>
              </w:rPr>
              <w:t xml:space="preserve"> </w:t>
            </w:r>
            <w:r w:rsidRPr="00B82CDD">
              <w:rPr>
                <w:bCs/>
                <w:sz w:val="18"/>
                <w:szCs w:val="18"/>
                <w:lang w:val="en-US" w:eastAsia="de-DE"/>
              </w:rPr>
              <w:t>d</w:t>
            </w:r>
            <w:r>
              <w:rPr>
                <w:bCs/>
                <w:sz w:val="18"/>
                <w:szCs w:val="18"/>
                <w:lang w:val="en-US" w:eastAsia="de-DE"/>
              </w:rPr>
              <w:t>é</w:t>
            </w:r>
            <w:r w:rsidRPr="00B82CDD">
              <w:rPr>
                <w:bCs/>
                <w:sz w:val="18"/>
                <w:szCs w:val="18"/>
                <w:lang w:val="en-US" w:eastAsia="de-DE"/>
              </w:rPr>
              <w:t>tectable</w:t>
            </w:r>
            <w:r w:rsidRPr="000523BB">
              <w:rPr>
                <w:bCs/>
                <w:i/>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36C939D5" w14:textId="77777777" w:rsidR="00DE6724" w:rsidRPr="00B82CDD" w:rsidRDefault="00DE6724" w:rsidP="00DE6724">
            <w:pPr>
              <w:spacing w:before="40" w:after="40" w:line="220" w:lineRule="exact"/>
              <w:jc w:val="center"/>
              <w:rPr>
                <w:bCs/>
                <w:sz w:val="18"/>
                <w:szCs w:val="18"/>
                <w:lang w:val="en-US" w:eastAsia="de-DE"/>
              </w:rPr>
            </w:pPr>
          </w:p>
        </w:tc>
      </w:tr>
      <w:tr w:rsidR="00DE6724" w14:paraId="15AD8824" w14:textId="77777777" w:rsidTr="00DE6724">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362010C1" w14:textId="77777777" w:rsidR="00DE6724" w:rsidRPr="00B82CDD" w:rsidRDefault="00DE6724" w:rsidP="00DE6724">
            <w:pPr>
              <w:spacing w:before="40" w:after="40" w:line="220" w:lineRule="exact"/>
              <w:rPr>
                <w:bCs/>
                <w:sz w:val="18"/>
                <w:szCs w:val="18"/>
                <w:lang w:val="en-US" w:eastAsia="de-DE"/>
              </w:rPr>
            </w:pPr>
            <w:r>
              <w:rPr>
                <w:bCs/>
                <w:sz w:val="18"/>
                <w:szCs w:val="18"/>
              </w:rPr>
              <w:t>Soufre</w:t>
            </w:r>
            <w:r w:rsidRPr="00B82CDD">
              <w:rPr>
                <w:bCs/>
                <w:sz w:val="18"/>
                <w:szCs w:val="18"/>
              </w:rPr>
              <w:t xml:space="preserve"> [mg/kg]</w:t>
            </w:r>
          </w:p>
        </w:tc>
        <w:tc>
          <w:tcPr>
            <w:tcW w:w="1238" w:type="dxa"/>
            <w:tcBorders>
              <w:top w:val="single" w:sz="4" w:space="0" w:color="auto"/>
              <w:left w:val="nil"/>
              <w:bottom w:val="single" w:sz="12" w:space="0" w:color="auto"/>
              <w:right w:val="single" w:sz="4" w:space="0" w:color="auto"/>
            </w:tcBorders>
            <w:vAlign w:val="center"/>
          </w:tcPr>
          <w:p w14:paraId="072F8F4A" w14:textId="77777777" w:rsidR="00DE6724" w:rsidRPr="00B82CDD" w:rsidRDefault="00CA1575" w:rsidP="00DE6724">
            <w:pPr>
              <w:spacing w:before="40" w:after="40" w:line="220" w:lineRule="exact"/>
              <w:jc w:val="center"/>
              <w:rPr>
                <w:bCs/>
                <w:sz w:val="18"/>
                <w:szCs w:val="18"/>
                <w:lang w:val="en-US" w:eastAsia="de-DE"/>
              </w:rPr>
            </w:pPr>
            <w:r w:rsidRPr="00B82CDD">
              <w:rPr>
                <w:bCs/>
                <w:sz w:val="18"/>
                <w:szCs w:val="18"/>
                <w:lang w:val="en-US" w:eastAsia="de-DE"/>
              </w:rPr>
              <w:t xml:space="preserve">≤ </w:t>
            </w:r>
            <w:r w:rsidR="00DE6724" w:rsidRPr="00B82CDD">
              <w:rPr>
                <w:sz w:val="18"/>
                <w:szCs w:val="18"/>
              </w:rPr>
              <w:t>500</w:t>
            </w:r>
          </w:p>
        </w:tc>
        <w:tc>
          <w:tcPr>
            <w:tcW w:w="1239" w:type="dxa"/>
            <w:gridSpan w:val="2"/>
            <w:tcBorders>
              <w:top w:val="single" w:sz="4" w:space="0" w:color="auto"/>
              <w:left w:val="nil"/>
              <w:bottom w:val="single" w:sz="12" w:space="0" w:color="auto"/>
              <w:right w:val="single" w:sz="4" w:space="0" w:color="auto"/>
            </w:tcBorders>
            <w:vAlign w:val="center"/>
          </w:tcPr>
          <w:p w14:paraId="4698AED3" w14:textId="77777777" w:rsidR="00DE6724" w:rsidRPr="00B82CDD" w:rsidRDefault="00CA1575" w:rsidP="00DE6724">
            <w:pPr>
              <w:spacing w:before="40" w:after="40" w:line="220" w:lineRule="exact"/>
              <w:jc w:val="center"/>
              <w:rPr>
                <w:bCs/>
                <w:sz w:val="18"/>
                <w:szCs w:val="18"/>
                <w:lang w:val="en-US" w:eastAsia="de-DE"/>
              </w:rPr>
            </w:pPr>
            <w:r w:rsidRPr="00B82CDD">
              <w:rPr>
                <w:bCs/>
                <w:sz w:val="18"/>
                <w:szCs w:val="18"/>
                <w:lang w:val="en-US" w:eastAsia="de-DE"/>
              </w:rPr>
              <w:t xml:space="preserve">≤ </w:t>
            </w:r>
            <w:r w:rsidR="00DE6724" w:rsidRPr="00B82CDD">
              <w:rPr>
                <w:sz w:val="18"/>
                <w:szCs w:val="18"/>
              </w:rPr>
              <w:t>350</w:t>
            </w:r>
          </w:p>
        </w:tc>
        <w:tc>
          <w:tcPr>
            <w:tcW w:w="1239" w:type="dxa"/>
            <w:gridSpan w:val="2"/>
            <w:tcBorders>
              <w:top w:val="single" w:sz="4" w:space="0" w:color="auto"/>
              <w:left w:val="nil"/>
              <w:bottom w:val="single" w:sz="12" w:space="0" w:color="auto"/>
              <w:right w:val="single" w:sz="4" w:space="0" w:color="auto"/>
            </w:tcBorders>
            <w:vAlign w:val="center"/>
          </w:tcPr>
          <w:p w14:paraId="6A779D2E" w14:textId="77777777" w:rsidR="00DE6724" w:rsidRPr="00B82CDD" w:rsidRDefault="00CA1575" w:rsidP="00DE6724">
            <w:pPr>
              <w:spacing w:before="40" w:after="40" w:line="220" w:lineRule="exact"/>
              <w:jc w:val="center"/>
              <w:rPr>
                <w:bCs/>
                <w:sz w:val="18"/>
                <w:szCs w:val="18"/>
                <w:lang w:val="en-US" w:eastAsia="de-DE"/>
              </w:rPr>
            </w:pPr>
            <w:r w:rsidRPr="00B82CDD">
              <w:rPr>
                <w:bCs/>
                <w:sz w:val="18"/>
                <w:szCs w:val="18"/>
                <w:lang w:val="en-US" w:eastAsia="de-DE"/>
              </w:rPr>
              <w:t xml:space="preserve">≤ </w:t>
            </w:r>
            <w:r w:rsidR="00DE6724" w:rsidRPr="00B82CDD">
              <w:rPr>
                <w:sz w:val="18"/>
                <w:szCs w:val="18"/>
              </w:rPr>
              <w:t>50</w:t>
            </w:r>
          </w:p>
        </w:tc>
        <w:tc>
          <w:tcPr>
            <w:tcW w:w="1239" w:type="dxa"/>
            <w:gridSpan w:val="2"/>
            <w:tcBorders>
              <w:top w:val="single" w:sz="4" w:space="0" w:color="auto"/>
              <w:left w:val="nil"/>
              <w:bottom w:val="single" w:sz="12" w:space="0" w:color="auto"/>
              <w:right w:val="single" w:sz="4" w:space="0" w:color="auto"/>
            </w:tcBorders>
            <w:vAlign w:val="center"/>
          </w:tcPr>
          <w:p w14:paraId="09D5E753" w14:textId="77777777" w:rsidR="00DE6724" w:rsidRPr="00B82CDD" w:rsidRDefault="00CA1575" w:rsidP="00DE6724">
            <w:pPr>
              <w:spacing w:before="40" w:after="40" w:line="220" w:lineRule="exact"/>
              <w:jc w:val="center"/>
              <w:rPr>
                <w:bCs/>
                <w:sz w:val="18"/>
                <w:szCs w:val="18"/>
                <w:lang w:val="en-US" w:eastAsia="de-DE"/>
              </w:rPr>
            </w:pPr>
            <w:r w:rsidRPr="00B82CDD">
              <w:rPr>
                <w:bCs/>
                <w:sz w:val="18"/>
                <w:szCs w:val="18"/>
                <w:lang w:val="en-US" w:eastAsia="de-DE"/>
              </w:rPr>
              <w:t xml:space="preserve">≤ </w:t>
            </w:r>
            <w:r w:rsidR="00DE6724" w:rsidRPr="00B82CDD">
              <w:rPr>
                <w:sz w:val="18"/>
                <w:szCs w:val="18"/>
              </w:rPr>
              <w:t>10</w:t>
            </w:r>
          </w:p>
        </w:tc>
        <w:tc>
          <w:tcPr>
            <w:tcW w:w="1239" w:type="dxa"/>
            <w:gridSpan w:val="2"/>
            <w:tcBorders>
              <w:top w:val="single" w:sz="4" w:space="0" w:color="auto"/>
              <w:left w:val="nil"/>
              <w:bottom w:val="single" w:sz="12" w:space="0" w:color="auto"/>
              <w:right w:val="single" w:sz="4" w:space="0" w:color="auto"/>
            </w:tcBorders>
            <w:vAlign w:val="center"/>
          </w:tcPr>
          <w:p w14:paraId="6E18070F" w14:textId="77777777" w:rsidR="00DE6724" w:rsidRPr="00B82CDD" w:rsidRDefault="00CA1575" w:rsidP="00DE6724">
            <w:pPr>
              <w:spacing w:before="40" w:after="40" w:line="220" w:lineRule="exact"/>
              <w:jc w:val="center"/>
              <w:rPr>
                <w:bCs/>
                <w:sz w:val="18"/>
                <w:szCs w:val="18"/>
                <w:lang w:val="en-US" w:eastAsia="de-DE"/>
              </w:rPr>
            </w:pPr>
            <w:r w:rsidRPr="00B82CDD">
              <w:rPr>
                <w:bCs/>
                <w:sz w:val="18"/>
                <w:szCs w:val="18"/>
                <w:lang w:val="en-US" w:eastAsia="de-DE"/>
              </w:rPr>
              <w:t xml:space="preserve">≤ </w:t>
            </w:r>
            <w:r w:rsidR="00DE6724" w:rsidRPr="00B82CDD">
              <w:rPr>
                <w:sz w:val="18"/>
                <w:szCs w:val="18"/>
              </w:rPr>
              <w:t>10</w:t>
            </w:r>
          </w:p>
        </w:tc>
        <w:tc>
          <w:tcPr>
            <w:tcW w:w="1701" w:type="dxa"/>
            <w:tcBorders>
              <w:top w:val="single" w:sz="4" w:space="0" w:color="auto"/>
              <w:left w:val="single" w:sz="4" w:space="0" w:color="auto"/>
              <w:bottom w:val="single" w:sz="12" w:space="0" w:color="auto"/>
              <w:right w:val="single" w:sz="6" w:space="0" w:color="auto"/>
            </w:tcBorders>
            <w:vAlign w:val="center"/>
          </w:tcPr>
          <w:p w14:paraId="2AD3B539" w14:textId="77777777" w:rsidR="00DE6724" w:rsidRPr="00B82CDD" w:rsidRDefault="00DE6724" w:rsidP="00DE6724">
            <w:pPr>
              <w:tabs>
                <w:tab w:val="left" w:pos="9639"/>
              </w:tabs>
              <w:jc w:val="center"/>
              <w:outlineLvl w:val="0"/>
              <w:rPr>
                <w:sz w:val="18"/>
                <w:szCs w:val="18"/>
              </w:rPr>
            </w:pPr>
            <w:r w:rsidRPr="00B82CDD">
              <w:rPr>
                <w:sz w:val="18"/>
                <w:szCs w:val="18"/>
              </w:rPr>
              <w:t>EN ISO 20846</w:t>
            </w:r>
          </w:p>
          <w:p w14:paraId="16DC1F68" w14:textId="77777777" w:rsidR="00DE6724" w:rsidRPr="00B82CDD" w:rsidRDefault="00DE6724" w:rsidP="00DE6724">
            <w:pPr>
              <w:spacing w:before="40" w:after="40" w:line="220" w:lineRule="exact"/>
              <w:jc w:val="center"/>
              <w:rPr>
                <w:bCs/>
                <w:sz w:val="18"/>
                <w:szCs w:val="18"/>
                <w:lang w:val="en-US" w:eastAsia="de-DE"/>
              </w:rPr>
            </w:pPr>
            <w:r w:rsidRPr="00B82CDD">
              <w:rPr>
                <w:sz w:val="18"/>
                <w:szCs w:val="18"/>
              </w:rPr>
              <w:t>EN ISO 20884</w:t>
            </w:r>
          </w:p>
        </w:tc>
      </w:tr>
    </w:tbl>
    <w:p w14:paraId="3D4C78C3" w14:textId="77777777" w:rsidR="00DE6724" w:rsidRPr="002F2836" w:rsidRDefault="00DE6724" w:rsidP="002F2836">
      <w:pPr>
        <w:pStyle w:val="SingleTxtG"/>
        <w:spacing w:before="120" w:after="0" w:line="220" w:lineRule="exact"/>
        <w:ind w:left="0" w:right="0" w:firstLine="170"/>
        <w:rPr>
          <w:sz w:val="18"/>
          <w:szCs w:val="18"/>
        </w:rPr>
      </w:pPr>
      <w:r w:rsidRPr="000523BB">
        <w:rPr>
          <w:i/>
          <w:sz w:val="18"/>
          <w:szCs w:val="18"/>
          <w:vertAlign w:val="superscript"/>
        </w:rPr>
        <w:t>1</w:t>
      </w:r>
      <w:r w:rsidRPr="002F2836">
        <w:rPr>
          <w:sz w:val="18"/>
          <w:szCs w:val="18"/>
        </w:rPr>
        <w:t xml:space="preserve">  Les pays mettant en œuvre la présente recommandation choisiront la valeur appropriée pour des conditions hivernales extrêmes ou arctiques. Des spécifications plus détaillées pour ces paramètres en conditions hivernales extrêmes ou arctiques seront examinées ultérieurement.</w:t>
      </w:r>
    </w:p>
    <w:p w14:paraId="39C1A6B5" w14:textId="77777777" w:rsidR="00DE6724" w:rsidRPr="002F2836" w:rsidRDefault="00DE6724" w:rsidP="002F2836">
      <w:pPr>
        <w:pStyle w:val="SingleTxtG"/>
        <w:spacing w:after="0" w:line="220" w:lineRule="exact"/>
        <w:ind w:left="0" w:right="0" w:firstLine="170"/>
        <w:rPr>
          <w:sz w:val="18"/>
          <w:szCs w:val="18"/>
        </w:rPr>
      </w:pPr>
      <w:r w:rsidRPr="000523BB">
        <w:rPr>
          <w:i/>
          <w:sz w:val="18"/>
          <w:szCs w:val="18"/>
          <w:vertAlign w:val="superscript"/>
        </w:rPr>
        <w:t>2</w:t>
      </w:r>
      <w:r w:rsidRPr="002F2836">
        <w:rPr>
          <w:sz w:val="18"/>
          <w:szCs w:val="18"/>
        </w:rPr>
        <w:t xml:space="preserve">  Applicable pour le gazole contenant plus de 2 % v/v d’esters méthyliques d’acides gras.</w:t>
      </w:r>
    </w:p>
    <w:p w14:paraId="55254DBC" w14:textId="77777777" w:rsidR="00DE6724" w:rsidRPr="002F2836" w:rsidRDefault="00DE6724" w:rsidP="002F2836">
      <w:pPr>
        <w:pStyle w:val="SingleTxtG"/>
        <w:spacing w:after="0" w:line="220" w:lineRule="exact"/>
        <w:ind w:left="0" w:right="0" w:firstLine="170"/>
        <w:rPr>
          <w:sz w:val="18"/>
          <w:szCs w:val="18"/>
        </w:rPr>
      </w:pPr>
      <w:r w:rsidRPr="000523BB">
        <w:rPr>
          <w:i/>
          <w:sz w:val="18"/>
          <w:szCs w:val="18"/>
          <w:vertAlign w:val="superscript"/>
        </w:rPr>
        <w:t>3</w:t>
      </w:r>
      <w:r w:rsidRPr="002F2836">
        <w:rPr>
          <w:sz w:val="18"/>
          <w:szCs w:val="18"/>
        </w:rPr>
        <w:t xml:space="preserve">  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14:paraId="1324194A" w14:textId="77777777" w:rsidR="00DE6724" w:rsidRPr="002F2836" w:rsidRDefault="00DE6724" w:rsidP="002F2836">
      <w:pPr>
        <w:pStyle w:val="SingleTxtG"/>
        <w:spacing w:line="220" w:lineRule="exact"/>
        <w:ind w:left="0" w:right="0" w:firstLine="170"/>
        <w:rPr>
          <w:sz w:val="18"/>
          <w:szCs w:val="18"/>
        </w:rPr>
      </w:pPr>
      <w:r w:rsidRPr="000523BB">
        <w:rPr>
          <w:i/>
          <w:sz w:val="18"/>
          <w:szCs w:val="18"/>
          <w:vertAlign w:val="superscript"/>
        </w:rPr>
        <w:t>4</w:t>
      </w:r>
      <w:r w:rsidRPr="002F2836">
        <w:rPr>
          <w:sz w:val="18"/>
          <w:szCs w:val="18"/>
        </w:rPr>
        <w:t xml:space="preserve">  Égal ou inférieur à la limite de capacité de détection de la méthode utilisée.</w:t>
      </w:r>
    </w:p>
    <w:p w14:paraId="6AEAE640" w14:textId="77777777" w:rsidR="00DE6724" w:rsidRPr="00211EBA" w:rsidRDefault="00DE6724" w:rsidP="00DE6724">
      <w:pPr>
        <w:pStyle w:val="SingleTxtG"/>
        <w:spacing w:before="240"/>
        <w:ind w:left="2268" w:hanging="1134"/>
        <w:rPr>
          <w:sz w:val="18"/>
          <w:szCs w:val="18"/>
        </w:rPr>
      </w:pPr>
      <w:r>
        <w:rPr>
          <w:sz w:val="18"/>
          <w:szCs w:val="18"/>
        </w:rPr>
        <w:br w:type="page"/>
      </w:r>
      <w:r w:rsidRPr="00211EBA">
        <w:rPr>
          <w:sz w:val="18"/>
          <w:szCs w:val="18"/>
        </w:rPr>
        <w:lastRenderedPageBreak/>
        <w:t>7.4</w:t>
      </w:r>
      <w:r w:rsidRPr="00211EBA">
        <w:rPr>
          <w:sz w:val="18"/>
          <w:szCs w:val="18"/>
        </w:rPr>
        <w:tab/>
      </w:r>
      <w:r w:rsidRPr="00211EBA">
        <w:rPr>
          <w:sz w:val="18"/>
          <w:szCs w:val="18"/>
        </w:rPr>
        <w:tab/>
        <w:t xml:space="preserve">Gazole </w:t>
      </w:r>
      <w:r>
        <w:rPr>
          <w:sz w:val="18"/>
          <w:szCs w:val="18"/>
        </w:rPr>
        <w:t>− E</w:t>
      </w:r>
      <w:r w:rsidRPr="00211EBA">
        <w:rPr>
          <w:sz w:val="18"/>
          <w:szCs w:val="18"/>
        </w:rPr>
        <w:t>ngins mobiles non routiers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3"/>
        <w:gridCol w:w="1901"/>
        <w:gridCol w:w="1900"/>
        <w:gridCol w:w="1872"/>
        <w:gridCol w:w="1263"/>
      </w:tblGrid>
      <w:tr w:rsidR="00DE6724" w:rsidRPr="00592248" w14:paraId="15C0552E" w14:textId="77777777" w:rsidTr="00DE6724">
        <w:trPr>
          <w:tblHeader/>
        </w:trPr>
        <w:tc>
          <w:tcPr>
            <w:tcW w:w="2548" w:type="dxa"/>
            <w:tcBorders>
              <w:bottom w:val="single" w:sz="12" w:space="0" w:color="auto"/>
            </w:tcBorders>
            <w:shd w:val="clear" w:color="auto" w:fill="auto"/>
            <w:vAlign w:val="bottom"/>
          </w:tcPr>
          <w:p w14:paraId="50901232" w14:textId="77777777" w:rsidR="00DE6724" w:rsidRPr="00592248" w:rsidRDefault="00DE6724" w:rsidP="00DE6724">
            <w:pPr>
              <w:spacing w:before="80" w:after="80" w:line="200" w:lineRule="atLeast"/>
              <w:rPr>
                <w:i/>
                <w:sz w:val="16"/>
                <w:szCs w:val="16"/>
              </w:rPr>
            </w:pPr>
          </w:p>
        </w:tc>
        <w:tc>
          <w:tcPr>
            <w:tcW w:w="1792" w:type="dxa"/>
            <w:tcBorders>
              <w:bottom w:val="single" w:sz="12" w:space="0" w:color="auto"/>
            </w:tcBorders>
            <w:shd w:val="clear" w:color="auto" w:fill="auto"/>
            <w:vAlign w:val="bottom"/>
          </w:tcPr>
          <w:p w14:paraId="4216E633" w14:textId="77777777" w:rsidR="00DE6724" w:rsidRPr="00592248" w:rsidRDefault="00DE6724" w:rsidP="00DE6724">
            <w:pPr>
              <w:spacing w:before="80" w:after="80" w:line="200" w:lineRule="atLeast"/>
              <w:jc w:val="center"/>
              <w:rPr>
                <w:i/>
                <w:sz w:val="16"/>
                <w:szCs w:val="16"/>
              </w:rPr>
            </w:pPr>
            <w:r w:rsidRPr="00592248">
              <w:rPr>
                <w:i/>
                <w:sz w:val="16"/>
                <w:szCs w:val="16"/>
              </w:rPr>
              <w:t xml:space="preserve">R96 </w:t>
            </w:r>
            <w:r w:rsidRPr="00592248">
              <w:rPr>
                <w:i/>
                <w:sz w:val="16"/>
                <w:szCs w:val="16"/>
              </w:rPr>
              <w:br/>
              <w:t>Plages de puissance A à C</w:t>
            </w:r>
          </w:p>
        </w:tc>
        <w:tc>
          <w:tcPr>
            <w:tcW w:w="1791" w:type="dxa"/>
            <w:tcBorders>
              <w:bottom w:val="single" w:sz="12" w:space="0" w:color="auto"/>
            </w:tcBorders>
            <w:shd w:val="clear" w:color="auto" w:fill="auto"/>
            <w:vAlign w:val="bottom"/>
          </w:tcPr>
          <w:p w14:paraId="038A0ACC" w14:textId="77777777" w:rsidR="00DE6724" w:rsidRPr="00592248" w:rsidRDefault="00DE6724" w:rsidP="00DE6724">
            <w:pPr>
              <w:spacing w:before="80" w:after="80" w:line="200" w:lineRule="atLeast"/>
              <w:jc w:val="center"/>
              <w:rPr>
                <w:i/>
                <w:sz w:val="16"/>
                <w:szCs w:val="16"/>
              </w:rPr>
            </w:pPr>
            <w:r w:rsidRPr="00592248">
              <w:rPr>
                <w:i/>
                <w:sz w:val="16"/>
                <w:szCs w:val="16"/>
              </w:rPr>
              <w:t xml:space="preserve">R96.01 </w:t>
            </w:r>
            <w:r w:rsidRPr="00592248">
              <w:rPr>
                <w:i/>
                <w:sz w:val="16"/>
                <w:szCs w:val="16"/>
              </w:rPr>
              <w:br/>
              <w:t>Plages de puissance D à G</w:t>
            </w:r>
          </w:p>
        </w:tc>
        <w:tc>
          <w:tcPr>
            <w:tcW w:w="1764" w:type="dxa"/>
            <w:tcBorders>
              <w:bottom w:val="single" w:sz="12" w:space="0" w:color="auto"/>
            </w:tcBorders>
            <w:shd w:val="clear" w:color="auto" w:fill="auto"/>
            <w:vAlign w:val="bottom"/>
          </w:tcPr>
          <w:p w14:paraId="61CCE689" w14:textId="77777777" w:rsidR="00DE6724" w:rsidRPr="00592248" w:rsidRDefault="00DE6724" w:rsidP="00DE6724">
            <w:pPr>
              <w:spacing w:before="80" w:after="80" w:line="200" w:lineRule="atLeast"/>
              <w:jc w:val="center"/>
              <w:rPr>
                <w:i/>
                <w:sz w:val="16"/>
                <w:szCs w:val="16"/>
              </w:rPr>
            </w:pPr>
            <w:r w:rsidRPr="00592248">
              <w:rPr>
                <w:i/>
                <w:sz w:val="16"/>
                <w:szCs w:val="16"/>
              </w:rPr>
              <w:t xml:space="preserve">R96.02 </w:t>
            </w:r>
            <w:r w:rsidRPr="00592248">
              <w:rPr>
                <w:i/>
                <w:sz w:val="16"/>
                <w:szCs w:val="16"/>
              </w:rPr>
              <w:br/>
              <w:t>Plages de puissance H à K</w:t>
            </w:r>
          </w:p>
        </w:tc>
        <w:tc>
          <w:tcPr>
            <w:tcW w:w="1190" w:type="dxa"/>
            <w:tcBorders>
              <w:bottom w:val="single" w:sz="12" w:space="0" w:color="auto"/>
            </w:tcBorders>
            <w:shd w:val="clear" w:color="auto" w:fill="auto"/>
            <w:vAlign w:val="bottom"/>
          </w:tcPr>
          <w:p w14:paraId="0CB4F8FA" w14:textId="77777777" w:rsidR="00DE6724" w:rsidRPr="00592248" w:rsidRDefault="00DE6724" w:rsidP="00DE6724">
            <w:pPr>
              <w:spacing w:before="80" w:after="80" w:line="200" w:lineRule="atLeast"/>
              <w:jc w:val="center"/>
              <w:rPr>
                <w:i/>
                <w:sz w:val="16"/>
                <w:szCs w:val="16"/>
              </w:rPr>
            </w:pPr>
            <w:r w:rsidRPr="00592248">
              <w:rPr>
                <w:i/>
                <w:sz w:val="16"/>
                <w:szCs w:val="16"/>
              </w:rPr>
              <w:t>Méthode d’essai</w:t>
            </w:r>
          </w:p>
        </w:tc>
      </w:tr>
      <w:tr w:rsidR="00DE6724" w:rsidRPr="00381D11" w14:paraId="2B606898" w14:textId="77777777" w:rsidTr="00DE6724">
        <w:tc>
          <w:tcPr>
            <w:tcW w:w="2548" w:type="dxa"/>
            <w:tcBorders>
              <w:top w:val="single" w:sz="12" w:space="0" w:color="auto"/>
            </w:tcBorders>
            <w:shd w:val="clear" w:color="auto" w:fill="auto"/>
          </w:tcPr>
          <w:p w14:paraId="0E908EB2" w14:textId="77777777" w:rsidR="00DE6724" w:rsidRPr="00381D11" w:rsidRDefault="00DE6724" w:rsidP="00DE6724">
            <w:pPr>
              <w:spacing w:before="60" w:after="60" w:line="210" w:lineRule="exact"/>
              <w:ind w:left="57"/>
              <w:rPr>
                <w:sz w:val="17"/>
              </w:rPr>
            </w:pPr>
            <w:r w:rsidRPr="00381D11">
              <w:rPr>
                <w:sz w:val="17"/>
              </w:rPr>
              <w:t>Soufre [mg/kg]</w:t>
            </w:r>
          </w:p>
        </w:tc>
        <w:tc>
          <w:tcPr>
            <w:tcW w:w="1792" w:type="dxa"/>
            <w:tcBorders>
              <w:top w:val="single" w:sz="12" w:space="0" w:color="auto"/>
            </w:tcBorders>
            <w:shd w:val="clear" w:color="auto" w:fill="auto"/>
            <w:vAlign w:val="bottom"/>
          </w:tcPr>
          <w:p w14:paraId="5ABEF2FE" w14:textId="77777777" w:rsidR="00DE6724" w:rsidRPr="00381D11" w:rsidRDefault="00DE6724" w:rsidP="00DE6724">
            <w:pPr>
              <w:spacing w:before="60" w:after="60" w:line="210" w:lineRule="exact"/>
              <w:jc w:val="center"/>
              <w:rPr>
                <w:sz w:val="17"/>
              </w:rPr>
            </w:pPr>
            <w:r w:rsidRPr="00381D11">
              <w:rPr>
                <w:sz w:val="17"/>
              </w:rPr>
              <w:t>≤ 2 000</w:t>
            </w:r>
          </w:p>
        </w:tc>
        <w:tc>
          <w:tcPr>
            <w:tcW w:w="1791" w:type="dxa"/>
            <w:tcBorders>
              <w:top w:val="single" w:sz="12" w:space="0" w:color="auto"/>
            </w:tcBorders>
            <w:shd w:val="clear" w:color="auto" w:fill="auto"/>
            <w:vAlign w:val="bottom"/>
          </w:tcPr>
          <w:p w14:paraId="6A7CDA2E" w14:textId="77777777" w:rsidR="00DE6724" w:rsidRPr="00381D11" w:rsidRDefault="00DE6724" w:rsidP="00DE6724">
            <w:pPr>
              <w:spacing w:before="60" w:after="60" w:line="210" w:lineRule="exact"/>
              <w:jc w:val="center"/>
              <w:rPr>
                <w:sz w:val="17"/>
              </w:rPr>
            </w:pPr>
            <w:r w:rsidRPr="00381D11">
              <w:rPr>
                <w:sz w:val="17"/>
              </w:rPr>
              <w:t>≤ 2 000</w:t>
            </w:r>
          </w:p>
        </w:tc>
        <w:tc>
          <w:tcPr>
            <w:tcW w:w="1764" w:type="dxa"/>
            <w:tcBorders>
              <w:top w:val="single" w:sz="12" w:space="0" w:color="auto"/>
            </w:tcBorders>
            <w:shd w:val="clear" w:color="auto" w:fill="auto"/>
            <w:vAlign w:val="bottom"/>
          </w:tcPr>
          <w:p w14:paraId="52CB03BB" w14:textId="77777777" w:rsidR="00DE6724" w:rsidRPr="00381D11" w:rsidRDefault="00DE6724" w:rsidP="00DE6724">
            <w:pPr>
              <w:spacing w:before="60" w:after="60" w:line="210" w:lineRule="exact"/>
              <w:jc w:val="center"/>
              <w:rPr>
                <w:sz w:val="17"/>
              </w:rPr>
            </w:pPr>
            <w:r w:rsidRPr="00381D11">
              <w:rPr>
                <w:sz w:val="17"/>
              </w:rPr>
              <w:t>≤ 300</w:t>
            </w:r>
            <w:r w:rsidRPr="00381D11">
              <w:rPr>
                <w:i/>
                <w:sz w:val="17"/>
                <w:vertAlign w:val="superscript"/>
              </w:rPr>
              <w:t>1</w:t>
            </w:r>
          </w:p>
        </w:tc>
        <w:tc>
          <w:tcPr>
            <w:tcW w:w="1190" w:type="dxa"/>
            <w:tcBorders>
              <w:top w:val="single" w:sz="12" w:space="0" w:color="auto"/>
            </w:tcBorders>
            <w:shd w:val="clear" w:color="auto" w:fill="auto"/>
            <w:vAlign w:val="bottom"/>
          </w:tcPr>
          <w:p w14:paraId="515B01C9" w14:textId="77777777" w:rsidR="00DE6724" w:rsidRPr="00381D11" w:rsidRDefault="00DE6724" w:rsidP="00DE6724">
            <w:pPr>
              <w:spacing w:before="60" w:after="60" w:line="210" w:lineRule="exact"/>
              <w:jc w:val="center"/>
              <w:rPr>
                <w:sz w:val="17"/>
              </w:rPr>
            </w:pPr>
            <w:r w:rsidRPr="00381D11">
              <w:rPr>
                <w:sz w:val="17"/>
              </w:rPr>
              <w:t>ASTM D5453</w:t>
            </w:r>
          </w:p>
        </w:tc>
      </w:tr>
      <w:tr w:rsidR="00DE6724" w:rsidRPr="00381D11" w14:paraId="4B8DD158" w14:textId="77777777" w:rsidTr="00DE6724">
        <w:tc>
          <w:tcPr>
            <w:tcW w:w="2548" w:type="dxa"/>
            <w:shd w:val="clear" w:color="auto" w:fill="auto"/>
          </w:tcPr>
          <w:p w14:paraId="2C994A44" w14:textId="77777777" w:rsidR="00DE6724" w:rsidRPr="00381D11" w:rsidRDefault="00DE6724" w:rsidP="00DE6724">
            <w:pPr>
              <w:spacing w:before="60" w:after="60" w:line="210" w:lineRule="exact"/>
              <w:ind w:left="57"/>
              <w:rPr>
                <w:sz w:val="17"/>
              </w:rPr>
            </w:pPr>
            <w:r w:rsidRPr="00381D11">
              <w:rPr>
                <w:sz w:val="17"/>
              </w:rPr>
              <w:t>Cendres [% m/m]</w:t>
            </w:r>
          </w:p>
        </w:tc>
        <w:tc>
          <w:tcPr>
            <w:tcW w:w="1792" w:type="dxa"/>
            <w:shd w:val="clear" w:color="auto" w:fill="auto"/>
            <w:vAlign w:val="center"/>
          </w:tcPr>
          <w:p w14:paraId="0FC2CB47" w14:textId="77777777" w:rsidR="00DE6724" w:rsidRPr="00381D11" w:rsidRDefault="00DE6724" w:rsidP="00DE6724">
            <w:pPr>
              <w:spacing w:before="60" w:after="60" w:line="210" w:lineRule="exact"/>
              <w:jc w:val="center"/>
              <w:rPr>
                <w:sz w:val="17"/>
              </w:rPr>
            </w:pPr>
            <w:r w:rsidRPr="00381D11">
              <w:rPr>
                <w:sz w:val="17"/>
              </w:rPr>
              <w:t>≤ 0,01</w:t>
            </w:r>
          </w:p>
        </w:tc>
        <w:tc>
          <w:tcPr>
            <w:tcW w:w="1791" w:type="dxa"/>
            <w:shd w:val="clear" w:color="auto" w:fill="auto"/>
            <w:vAlign w:val="center"/>
          </w:tcPr>
          <w:p w14:paraId="3EFD1B97" w14:textId="77777777" w:rsidR="00DE6724" w:rsidRPr="00381D11" w:rsidRDefault="00DE6724" w:rsidP="00DE6724">
            <w:pPr>
              <w:spacing w:before="60" w:after="60" w:line="210" w:lineRule="exact"/>
              <w:jc w:val="center"/>
              <w:rPr>
                <w:sz w:val="17"/>
              </w:rPr>
            </w:pPr>
            <w:r w:rsidRPr="00381D11">
              <w:rPr>
                <w:sz w:val="17"/>
              </w:rPr>
              <w:t>≤ 0,01</w:t>
            </w:r>
          </w:p>
        </w:tc>
        <w:tc>
          <w:tcPr>
            <w:tcW w:w="1764" w:type="dxa"/>
            <w:shd w:val="clear" w:color="auto" w:fill="auto"/>
            <w:vAlign w:val="center"/>
          </w:tcPr>
          <w:p w14:paraId="0F183D8F" w14:textId="77777777" w:rsidR="00DE6724" w:rsidRPr="00381D11" w:rsidRDefault="00DE6724" w:rsidP="00DE6724">
            <w:pPr>
              <w:spacing w:before="60" w:after="60" w:line="210" w:lineRule="exact"/>
              <w:jc w:val="center"/>
              <w:rPr>
                <w:sz w:val="17"/>
              </w:rPr>
            </w:pPr>
            <w:r w:rsidRPr="00381D11">
              <w:rPr>
                <w:sz w:val="17"/>
              </w:rPr>
              <w:t>≤ 0,01</w:t>
            </w:r>
          </w:p>
        </w:tc>
        <w:tc>
          <w:tcPr>
            <w:tcW w:w="1190" w:type="dxa"/>
            <w:shd w:val="clear" w:color="auto" w:fill="auto"/>
            <w:vAlign w:val="center"/>
          </w:tcPr>
          <w:p w14:paraId="2FFE584A" w14:textId="77777777" w:rsidR="00DE6724" w:rsidRPr="00381D11" w:rsidRDefault="00DE6724" w:rsidP="00DE6724">
            <w:pPr>
              <w:spacing w:before="60" w:after="60" w:line="210" w:lineRule="exact"/>
              <w:jc w:val="center"/>
              <w:rPr>
                <w:sz w:val="17"/>
              </w:rPr>
            </w:pPr>
            <w:r w:rsidRPr="00381D11">
              <w:rPr>
                <w:sz w:val="17"/>
              </w:rPr>
              <w:t>EN/ISO 6245</w:t>
            </w:r>
          </w:p>
        </w:tc>
      </w:tr>
      <w:tr w:rsidR="00DE6724" w:rsidRPr="00381D11" w14:paraId="2C97E21F" w14:textId="77777777" w:rsidTr="00DE6724">
        <w:tc>
          <w:tcPr>
            <w:tcW w:w="2548" w:type="dxa"/>
            <w:shd w:val="clear" w:color="auto" w:fill="auto"/>
          </w:tcPr>
          <w:p w14:paraId="1AA4FB3B" w14:textId="77777777" w:rsidR="00DE6724" w:rsidRPr="00381D11" w:rsidRDefault="00DE6724" w:rsidP="00DE6724">
            <w:pPr>
              <w:spacing w:before="60" w:after="60" w:line="210" w:lineRule="exact"/>
              <w:ind w:left="57"/>
              <w:rPr>
                <w:sz w:val="17"/>
              </w:rPr>
            </w:pPr>
            <w:r w:rsidRPr="00381D11">
              <w:rPr>
                <w:sz w:val="17"/>
              </w:rPr>
              <w:t>Contamination totale [mg/kg]</w:t>
            </w:r>
          </w:p>
        </w:tc>
        <w:tc>
          <w:tcPr>
            <w:tcW w:w="1792" w:type="dxa"/>
            <w:shd w:val="clear" w:color="auto" w:fill="auto"/>
            <w:vAlign w:val="center"/>
          </w:tcPr>
          <w:p w14:paraId="4646CD3E" w14:textId="77777777" w:rsidR="00DE6724" w:rsidRPr="00381D11" w:rsidRDefault="00DE6724" w:rsidP="00DE6724">
            <w:pPr>
              <w:spacing w:before="60" w:after="60" w:line="210" w:lineRule="exact"/>
              <w:jc w:val="center"/>
              <w:rPr>
                <w:sz w:val="17"/>
              </w:rPr>
            </w:pPr>
            <w:r w:rsidRPr="00381D11">
              <w:rPr>
                <w:sz w:val="17"/>
              </w:rPr>
              <w:t>≤ 24</w:t>
            </w:r>
          </w:p>
        </w:tc>
        <w:tc>
          <w:tcPr>
            <w:tcW w:w="1791" w:type="dxa"/>
            <w:shd w:val="clear" w:color="auto" w:fill="auto"/>
            <w:vAlign w:val="center"/>
          </w:tcPr>
          <w:p w14:paraId="253C8FF4" w14:textId="77777777" w:rsidR="00DE6724" w:rsidRPr="00381D11" w:rsidRDefault="00DE6724" w:rsidP="00DE6724">
            <w:pPr>
              <w:spacing w:before="60" w:after="60" w:line="210" w:lineRule="exact"/>
              <w:jc w:val="center"/>
              <w:rPr>
                <w:sz w:val="17"/>
              </w:rPr>
            </w:pPr>
            <w:r w:rsidRPr="00381D11">
              <w:rPr>
                <w:sz w:val="17"/>
              </w:rPr>
              <w:t>≤ 24</w:t>
            </w:r>
          </w:p>
        </w:tc>
        <w:tc>
          <w:tcPr>
            <w:tcW w:w="1764" w:type="dxa"/>
            <w:shd w:val="clear" w:color="auto" w:fill="auto"/>
            <w:vAlign w:val="center"/>
          </w:tcPr>
          <w:p w14:paraId="1F6B419C" w14:textId="77777777" w:rsidR="00DE6724" w:rsidRPr="00381D11" w:rsidRDefault="00DE6724" w:rsidP="00DE6724">
            <w:pPr>
              <w:spacing w:before="60" w:after="60" w:line="210" w:lineRule="exact"/>
              <w:jc w:val="center"/>
              <w:rPr>
                <w:sz w:val="17"/>
              </w:rPr>
            </w:pPr>
            <w:r w:rsidRPr="00381D11">
              <w:rPr>
                <w:sz w:val="17"/>
              </w:rPr>
              <w:t>≤ 24</w:t>
            </w:r>
          </w:p>
        </w:tc>
        <w:tc>
          <w:tcPr>
            <w:tcW w:w="1190" w:type="dxa"/>
            <w:shd w:val="clear" w:color="auto" w:fill="auto"/>
            <w:vAlign w:val="center"/>
          </w:tcPr>
          <w:p w14:paraId="70C0B976" w14:textId="77777777" w:rsidR="00DE6724" w:rsidRPr="00381D11" w:rsidRDefault="00DE6724" w:rsidP="00DE6724">
            <w:pPr>
              <w:spacing w:before="60" w:after="60" w:line="210" w:lineRule="exact"/>
              <w:jc w:val="center"/>
              <w:rPr>
                <w:sz w:val="17"/>
              </w:rPr>
            </w:pPr>
            <w:r w:rsidRPr="00381D11">
              <w:rPr>
                <w:sz w:val="17"/>
              </w:rPr>
              <w:t>EN 12662</w:t>
            </w:r>
          </w:p>
        </w:tc>
      </w:tr>
      <w:tr w:rsidR="00DE6724" w:rsidRPr="00381D11" w14:paraId="0D9BACE6" w14:textId="77777777" w:rsidTr="00DE6724">
        <w:tc>
          <w:tcPr>
            <w:tcW w:w="2548" w:type="dxa"/>
            <w:shd w:val="clear" w:color="auto" w:fill="auto"/>
          </w:tcPr>
          <w:p w14:paraId="59CA9BA6" w14:textId="77777777" w:rsidR="00DE6724" w:rsidRPr="00381D11" w:rsidRDefault="00DE6724" w:rsidP="00DE6724">
            <w:pPr>
              <w:spacing w:before="60" w:after="60" w:line="210" w:lineRule="exact"/>
              <w:ind w:left="57"/>
              <w:rPr>
                <w:sz w:val="17"/>
              </w:rPr>
            </w:pPr>
            <w:r w:rsidRPr="00381D11">
              <w:rPr>
                <w:sz w:val="17"/>
              </w:rPr>
              <w:t>Indice de cétane</w:t>
            </w:r>
            <w:r w:rsidRPr="000523BB">
              <w:rPr>
                <w:i/>
                <w:sz w:val="17"/>
                <w:vertAlign w:val="superscript"/>
              </w:rPr>
              <w:t>2</w:t>
            </w:r>
          </w:p>
        </w:tc>
        <w:tc>
          <w:tcPr>
            <w:tcW w:w="1792" w:type="dxa"/>
            <w:shd w:val="clear" w:color="auto" w:fill="auto"/>
            <w:vAlign w:val="center"/>
          </w:tcPr>
          <w:p w14:paraId="4CC207B8" w14:textId="77777777" w:rsidR="00DE6724" w:rsidRPr="00381D11" w:rsidRDefault="00DE6724" w:rsidP="00DE6724">
            <w:pPr>
              <w:spacing w:before="60" w:after="60" w:line="210" w:lineRule="exact"/>
              <w:jc w:val="center"/>
              <w:rPr>
                <w:sz w:val="17"/>
              </w:rPr>
            </w:pPr>
            <w:r w:rsidRPr="00381D11">
              <w:rPr>
                <w:sz w:val="17"/>
              </w:rPr>
              <w:t>≥ 45</w:t>
            </w:r>
          </w:p>
        </w:tc>
        <w:tc>
          <w:tcPr>
            <w:tcW w:w="1791" w:type="dxa"/>
            <w:shd w:val="clear" w:color="auto" w:fill="auto"/>
            <w:vAlign w:val="center"/>
          </w:tcPr>
          <w:p w14:paraId="4AAF0492" w14:textId="77777777" w:rsidR="00DE6724" w:rsidRPr="00381D11" w:rsidRDefault="00DE6724" w:rsidP="00DE6724">
            <w:pPr>
              <w:spacing w:before="60" w:after="60" w:line="210" w:lineRule="exact"/>
              <w:jc w:val="center"/>
              <w:rPr>
                <w:sz w:val="17"/>
              </w:rPr>
            </w:pPr>
            <w:r w:rsidRPr="00381D11">
              <w:rPr>
                <w:sz w:val="17"/>
              </w:rPr>
              <w:t>≥ 45</w:t>
            </w:r>
          </w:p>
        </w:tc>
        <w:tc>
          <w:tcPr>
            <w:tcW w:w="1764" w:type="dxa"/>
            <w:shd w:val="clear" w:color="auto" w:fill="auto"/>
            <w:vAlign w:val="center"/>
          </w:tcPr>
          <w:p w14:paraId="374F3001" w14:textId="77777777" w:rsidR="00DE6724" w:rsidRPr="00381D11" w:rsidRDefault="00DE6724" w:rsidP="00DE6724">
            <w:pPr>
              <w:spacing w:before="60" w:after="60" w:line="210" w:lineRule="exact"/>
              <w:jc w:val="center"/>
              <w:rPr>
                <w:sz w:val="17"/>
              </w:rPr>
            </w:pPr>
            <w:r w:rsidRPr="00381D11">
              <w:rPr>
                <w:sz w:val="17"/>
              </w:rPr>
              <w:t>≥ 52</w:t>
            </w:r>
          </w:p>
        </w:tc>
        <w:tc>
          <w:tcPr>
            <w:tcW w:w="1190" w:type="dxa"/>
            <w:shd w:val="clear" w:color="auto" w:fill="auto"/>
            <w:vAlign w:val="center"/>
          </w:tcPr>
          <w:p w14:paraId="73F15D78" w14:textId="77777777" w:rsidR="00DE6724" w:rsidRPr="00381D11" w:rsidRDefault="00DE6724" w:rsidP="00DE6724">
            <w:pPr>
              <w:spacing w:before="60" w:after="60" w:line="210" w:lineRule="exact"/>
              <w:jc w:val="center"/>
              <w:rPr>
                <w:sz w:val="17"/>
              </w:rPr>
            </w:pPr>
            <w:r w:rsidRPr="00381D11">
              <w:rPr>
                <w:sz w:val="17"/>
              </w:rPr>
              <w:t>EN ISO 5165</w:t>
            </w:r>
          </w:p>
        </w:tc>
      </w:tr>
      <w:tr w:rsidR="00DE6724" w:rsidRPr="00381D11" w14:paraId="6D58D8A8" w14:textId="77777777" w:rsidTr="00DE6724">
        <w:tc>
          <w:tcPr>
            <w:tcW w:w="2548" w:type="dxa"/>
            <w:shd w:val="clear" w:color="auto" w:fill="auto"/>
            <w:vAlign w:val="center"/>
          </w:tcPr>
          <w:p w14:paraId="2844A10A" w14:textId="77777777" w:rsidR="00DE6724" w:rsidRPr="00381D11" w:rsidRDefault="00DE6724" w:rsidP="00DE6724">
            <w:pPr>
              <w:spacing w:before="60" w:after="60" w:line="210" w:lineRule="exact"/>
              <w:ind w:left="57"/>
              <w:rPr>
                <w:sz w:val="17"/>
              </w:rPr>
            </w:pPr>
            <w:r w:rsidRPr="00381D11">
              <w:rPr>
                <w:sz w:val="17"/>
              </w:rPr>
              <w:t>Densité [kg/m</w:t>
            </w:r>
            <w:r w:rsidRPr="00381D11">
              <w:rPr>
                <w:sz w:val="17"/>
                <w:vertAlign w:val="superscript"/>
              </w:rPr>
              <w:t>3</w:t>
            </w:r>
            <w:r w:rsidRPr="00381D11">
              <w:rPr>
                <w:sz w:val="17"/>
              </w:rPr>
              <w:t>]</w:t>
            </w:r>
            <w:r w:rsidRPr="00381D11">
              <w:rPr>
                <w:i/>
                <w:sz w:val="17"/>
                <w:vertAlign w:val="superscript"/>
              </w:rPr>
              <w:t>2</w:t>
            </w:r>
          </w:p>
        </w:tc>
        <w:tc>
          <w:tcPr>
            <w:tcW w:w="1792" w:type="dxa"/>
            <w:shd w:val="clear" w:color="auto" w:fill="auto"/>
            <w:vAlign w:val="center"/>
          </w:tcPr>
          <w:p w14:paraId="6BE2B9EC" w14:textId="77777777" w:rsidR="00DE6724" w:rsidRPr="00381D11" w:rsidRDefault="00DE6724" w:rsidP="00DE6724">
            <w:pPr>
              <w:spacing w:before="60" w:after="60" w:line="210" w:lineRule="exact"/>
              <w:jc w:val="center"/>
              <w:rPr>
                <w:sz w:val="17"/>
              </w:rPr>
            </w:pPr>
            <w:r w:rsidRPr="00381D11">
              <w:rPr>
                <w:sz w:val="17"/>
              </w:rPr>
              <w:t xml:space="preserve">835 </w:t>
            </w:r>
            <w:r w:rsidR="00CA1575">
              <w:rPr>
                <w:sz w:val="17"/>
              </w:rPr>
              <w:t>-</w:t>
            </w:r>
            <w:r w:rsidRPr="00381D11">
              <w:rPr>
                <w:sz w:val="17"/>
              </w:rPr>
              <w:t xml:space="preserve"> 845</w:t>
            </w:r>
          </w:p>
        </w:tc>
        <w:tc>
          <w:tcPr>
            <w:tcW w:w="1791" w:type="dxa"/>
            <w:shd w:val="clear" w:color="auto" w:fill="auto"/>
            <w:vAlign w:val="center"/>
          </w:tcPr>
          <w:p w14:paraId="740382E6" w14:textId="77777777" w:rsidR="00DE6724" w:rsidRPr="00381D11" w:rsidRDefault="00DE6724" w:rsidP="00DE6724">
            <w:pPr>
              <w:spacing w:before="60" w:after="60" w:line="210" w:lineRule="exact"/>
              <w:jc w:val="center"/>
              <w:rPr>
                <w:sz w:val="17"/>
              </w:rPr>
            </w:pPr>
            <w:r w:rsidRPr="00381D11">
              <w:rPr>
                <w:sz w:val="17"/>
              </w:rPr>
              <w:t xml:space="preserve">835 </w:t>
            </w:r>
            <w:r w:rsidR="00CA1575">
              <w:rPr>
                <w:sz w:val="17"/>
              </w:rPr>
              <w:t>-</w:t>
            </w:r>
            <w:r w:rsidRPr="00381D11">
              <w:rPr>
                <w:sz w:val="17"/>
              </w:rPr>
              <w:t xml:space="preserve"> 845</w:t>
            </w:r>
          </w:p>
        </w:tc>
        <w:tc>
          <w:tcPr>
            <w:tcW w:w="1764" w:type="dxa"/>
            <w:shd w:val="clear" w:color="auto" w:fill="auto"/>
            <w:vAlign w:val="center"/>
          </w:tcPr>
          <w:p w14:paraId="45C1AE9C" w14:textId="77777777" w:rsidR="00DE6724" w:rsidRPr="00381D11" w:rsidRDefault="00DE6724" w:rsidP="00DE6724">
            <w:pPr>
              <w:spacing w:before="60" w:after="60" w:line="210" w:lineRule="exact"/>
              <w:jc w:val="center"/>
              <w:rPr>
                <w:sz w:val="17"/>
              </w:rPr>
            </w:pPr>
            <w:r w:rsidRPr="00381D11">
              <w:rPr>
                <w:sz w:val="17"/>
              </w:rPr>
              <w:t xml:space="preserve">833 </w:t>
            </w:r>
            <w:r w:rsidR="00CA1575">
              <w:rPr>
                <w:sz w:val="17"/>
              </w:rPr>
              <w:t>-</w:t>
            </w:r>
            <w:r w:rsidRPr="00381D11">
              <w:rPr>
                <w:sz w:val="17"/>
              </w:rPr>
              <w:t xml:space="preserve"> 837</w:t>
            </w:r>
          </w:p>
        </w:tc>
        <w:tc>
          <w:tcPr>
            <w:tcW w:w="1190" w:type="dxa"/>
            <w:shd w:val="clear" w:color="auto" w:fill="auto"/>
            <w:vAlign w:val="center"/>
          </w:tcPr>
          <w:p w14:paraId="325476A8" w14:textId="77777777" w:rsidR="00DE6724" w:rsidRPr="00381D11" w:rsidRDefault="00DE6724" w:rsidP="00DE6724">
            <w:pPr>
              <w:spacing w:before="60" w:after="60" w:line="210" w:lineRule="exact"/>
              <w:jc w:val="center"/>
              <w:rPr>
                <w:sz w:val="17"/>
              </w:rPr>
            </w:pPr>
            <w:r w:rsidRPr="00381D11">
              <w:rPr>
                <w:sz w:val="17"/>
              </w:rPr>
              <w:t xml:space="preserve">EN ISO 3675 </w:t>
            </w:r>
            <w:r w:rsidRPr="00381D11">
              <w:rPr>
                <w:sz w:val="17"/>
              </w:rPr>
              <w:br/>
              <w:t>ASTM D4052</w:t>
            </w:r>
          </w:p>
        </w:tc>
      </w:tr>
      <w:tr w:rsidR="00DE6724" w:rsidRPr="00381D11" w14:paraId="57BC1037" w14:textId="77777777" w:rsidTr="00DE6724">
        <w:tc>
          <w:tcPr>
            <w:tcW w:w="2548" w:type="dxa"/>
            <w:shd w:val="clear" w:color="auto" w:fill="auto"/>
          </w:tcPr>
          <w:p w14:paraId="047C85C5" w14:textId="77777777" w:rsidR="00DE6724" w:rsidRPr="00381D11" w:rsidRDefault="00DE6724" w:rsidP="00DE6724">
            <w:pPr>
              <w:spacing w:before="60" w:after="60" w:line="210" w:lineRule="exact"/>
              <w:ind w:left="57"/>
              <w:rPr>
                <w:sz w:val="17"/>
              </w:rPr>
            </w:pPr>
            <w:r w:rsidRPr="00381D11">
              <w:rPr>
                <w:sz w:val="17"/>
              </w:rPr>
              <w:t>Viscosité [mm</w:t>
            </w:r>
            <w:r w:rsidRPr="00381D11">
              <w:rPr>
                <w:sz w:val="17"/>
                <w:vertAlign w:val="superscript"/>
              </w:rPr>
              <w:t>2</w:t>
            </w:r>
            <w:r w:rsidRPr="00381D11">
              <w:rPr>
                <w:sz w:val="17"/>
              </w:rPr>
              <w:t>/s]</w:t>
            </w:r>
            <w:r w:rsidRPr="00381D11">
              <w:rPr>
                <w:i/>
                <w:sz w:val="17"/>
                <w:vertAlign w:val="superscript"/>
              </w:rPr>
              <w:t>2</w:t>
            </w:r>
          </w:p>
        </w:tc>
        <w:tc>
          <w:tcPr>
            <w:tcW w:w="1792" w:type="dxa"/>
            <w:shd w:val="clear" w:color="auto" w:fill="auto"/>
            <w:vAlign w:val="center"/>
          </w:tcPr>
          <w:p w14:paraId="382476DC" w14:textId="77777777" w:rsidR="00DE6724" w:rsidRPr="00381D11" w:rsidRDefault="00DE6724" w:rsidP="00DE6724">
            <w:pPr>
              <w:spacing w:before="60" w:after="60" w:line="210" w:lineRule="exact"/>
              <w:jc w:val="center"/>
              <w:rPr>
                <w:sz w:val="17"/>
              </w:rPr>
            </w:pPr>
            <w:r w:rsidRPr="00381D11">
              <w:rPr>
                <w:sz w:val="17"/>
              </w:rPr>
              <w:t xml:space="preserve">2,0 </w:t>
            </w:r>
            <w:r w:rsidR="00CA1575">
              <w:rPr>
                <w:sz w:val="17"/>
              </w:rPr>
              <w:t>-</w:t>
            </w:r>
            <w:r w:rsidRPr="00381D11">
              <w:rPr>
                <w:sz w:val="17"/>
              </w:rPr>
              <w:t xml:space="preserve"> 4,5</w:t>
            </w:r>
          </w:p>
        </w:tc>
        <w:tc>
          <w:tcPr>
            <w:tcW w:w="1791" w:type="dxa"/>
            <w:shd w:val="clear" w:color="auto" w:fill="auto"/>
            <w:vAlign w:val="center"/>
          </w:tcPr>
          <w:p w14:paraId="69F0BAC6" w14:textId="77777777" w:rsidR="00DE6724" w:rsidRPr="00381D11" w:rsidRDefault="00DE6724" w:rsidP="00DE6724">
            <w:pPr>
              <w:spacing w:before="60" w:after="60" w:line="210" w:lineRule="exact"/>
              <w:jc w:val="center"/>
              <w:rPr>
                <w:sz w:val="17"/>
              </w:rPr>
            </w:pPr>
            <w:r w:rsidRPr="00381D11">
              <w:rPr>
                <w:sz w:val="17"/>
              </w:rPr>
              <w:t xml:space="preserve">2,0 </w:t>
            </w:r>
            <w:r w:rsidR="00CA1575">
              <w:rPr>
                <w:sz w:val="17"/>
              </w:rPr>
              <w:t>-</w:t>
            </w:r>
            <w:r w:rsidRPr="00381D11">
              <w:rPr>
                <w:sz w:val="17"/>
              </w:rPr>
              <w:t xml:space="preserve"> 4,5</w:t>
            </w:r>
          </w:p>
        </w:tc>
        <w:tc>
          <w:tcPr>
            <w:tcW w:w="1764" w:type="dxa"/>
            <w:shd w:val="clear" w:color="auto" w:fill="auto"/>
            <w:vAlign w:val="center"/>
          </w:tcPr>
          <w:p w14:paraId="533A2A80" w14:textId="77777777" w:rsidR="00DE6724" w:rsidRPr="00381D11" w:rsidRDefault="00DE6724" w:rsidP="00DE6724">
            <w:pPr>
              <w:spacing w:before="60" w:after="60" w:line="210" w:lineRule="exact"/>
              <w:jc w:val="center"/>
              <w:rPr>
                <w:sz w:val="17"/>
              </w:rPr>
            </w:pPr>
            <w:r w:rsidRPr="00381D11">
              <w:rPr>
                <w:sz w:val="17"/>
              </w:rPr>
              <w:t xml:space="preserve">2,0 </w:t>
            </w:r>
            <w:r w:rsidR="00CA1575">
              <w:rPr>
                <w:sz w:val="17"/>
              </w:rPr>
              <w:t>-</w:t>
            </w:r>
            <w:r w:rsidRPr="00381D11">
              <w:rPr>
                <w:sz w:val="17"/>
              </w:rPr>
              <w:t xml:space="preserve"> 4,5</w:t>
            </w:r>
          </w:p>
        </w:tc>
        <w:tc>
          <w:tcPr>
            <w:tcW w:w="1190" w:type="dxa"/>
            <w:shd w:val="clear" w:color="auto" w:fill="auto"/>
            <w:vAlign w:val="center"/>
          </w:tcPr>
          <w:p w14:paraId="797D51E7" w14:textId="77777777" w:rsidR="00DE6724" w:rsidRPr="00381D11" w:rsidRDefault="00DE6724" w:rsidP="00DE6724">
            <w:pPr>
              <w:spacing w:before="60" w:after="60" w:line="210" w:lineRule="exact"/>
              <w:jc w:val="center"/>
              <w:rPr>
                <w:sz w:val="17"/>
              </w:rPr>
            </w:pPr>
            <w:r w:rsidRPr="00381D11">
              <w:rPr>
                <w:sz w:val="17"/>
              </w:rPr>
              <w:t>EN ISO 3104</w:t>
            </w:r>
          </w:p>
        </w:tc>
      </w:tr>
      <w:tr w:rsidR="00DE6724" w:rsidRPr="00381D11" w14:paraId="7B3D9BAE" w14:textId="77777777" w:rsidTr="00DE6724">
        <w:tc>
          <w:tcPr>
            <w:tcW w:w="2548" w:type="dxa"/>
            <w:shd w:val="clear" w:color="auto" w:fill="auto"/>
          </w:tcPr>
          <w:p w14:paraId="64C6ED36" w14:textId="77777777" w:rsidR="00DE6724" w:rsidRPr="00381D11" w:rsidRDefault="00DE6724" w:rsidP="00DE6724">
            <w:pPr>
              <w:spacing w:before="60" w:after="60" w:line="210" w:lineRule="exact"/>
              <w:ind w:left="57"/>
              <w:rPr>
                <w:sz w:val="17"/>
              </w:rPr>
            </w:pPr>
            <w:r w:rsidRPr="00381D11">
              <w:rPr>
                <w:sz w:val="17"/>
              </w:rPr>
              <w:t>Point d’éclair [°C]</w:t>
            </w:r>
          </w:p>
        </w:tc>
        <w:tc>
          <w:tcPr>
            <w:tcW w:w="1792" w:type="dxa"/>
            <w:shd w:val="clear" w:color="auto" w:fill="auto"/>
            <w:vAlign w:val="center"/>
          </w:tcPr>
          <w:p w14:paraId="3E872BA6" w14:textId="77777777" w:rsidR="00DE6724" w:rsidRPr="00381D11" w:rsidRDefault="00DE6724" w:rsidP="00DE6724">
            <w:pPr>
              <w:spacing w:before="60" w:after="60" w:line="210" w:lineRule="exact"/>
              <w:jc w:val="center"/>
              <w:rPr>
                <w:sz w:val="17"/>
              </w:rPr>
            </w:pPr>
            <w:r w:rsidRPr="00381D11">
              <w:rPr>
                <w:sz w:val="17"/>
              </w:rPr>
              <w:t>&gt; 55</w:t>
            </w:r>
          </w:p>
        </w:tc>
        <w:tc>
          <w:tcPr>
            <w:tcW w:w="1791" w:type="dxa"/>
            <w:shd w:val="clear" w:color="auto" w:fill="auto"/>
            <w:vAlign w:val="center"/>
          </w:tcPr>
          <w:p w14:paraId="62A262E2" w14:textId="77777777" w:rsidR="00DE6724" w:rsidRPr="00381D11" w:rsidRDefault="00DE6724" w:rsidP="00DE6724">
            <w:pPr>
              <w:spacing w:before="60" w:after="60" w:line="210" w:lineRule="exact"/>
              <w:jc w:val="center"/>
              <w:rPr>
                <w:sz w:val="17"/>
              </w:rPr>
            </w:pPr>
            <w:r w:rsidRPr="00381D11">
              <w:rPr>
                <w:sz w:val="17"/>
              </w:rPr>
              <w:t>&gt; 55</w:t>
            </w:r>
          </w:p>
        </w:tc>
        <w:tc>
          <w:tcPr>
            <w:tcW w:w="1764" w:type="dxa"/>
            <w:shd w:val="clear" w:color="auto" w:fill="auto"/>
            <w:vAlign w:val="center"/>
          </w:tcPr>
          <w:p w14:paraId="0AB8614E" w14:textId="77777777" w:rsidR="00DE6724" w:rsidRPr="00381D11" w:rsidRDefault="00DE6724" w:rsidP="00DE6724">
            <w:pPr>
              <w:spacing w:before="60" w:after="60" w:line="210" w:lineRule="exact"/>
              <w:jc w:val="center"/>
              <w:rPr>
                <w:sz w:val="17"/>
              </w:rPr>
            </w:pPr>
            <w:r w:rsidRPr="00381D11">
              <w:rPr>
                <w:sz w:val="17"/>
              </w:rPr>
              <w:t>&gt; 55</w:t>
            </w:r>
          </w:p>
        </w:tc>
        <w:tc>
          <w:tcPr>
            <w:tcW w:w="1190" w:type="dxa"/>
            <w:shd w:val="clear" w:color="auto" w:fill="auto"/>
            <w:vAlign w:val="center"/>
          </w:tcPr>
          <w:p w14:paraId="5E79A1B6" w14:textId="77777777" w:rsidR="00DE6724" w:rsidRPr="00381D11" w:rsidRDefault="00DE6724" w:rsidP="00DE6724">
            <w:pPr>
              <w:spacing w:before="60" w:after="60" w:line="210" w:lineRule="exact"/>
              <w:jc w:val="center"/>
              <w:rPr>
                <w:sz w:val="17"/>
              </w:rPr>
            </w:pPr>
            <w:r w:rsidRPr="00381D11">
              <w:rPr>
                <w:sz w:val="17"/>
              </w:rPr>
              <w:t>EN ISO 2719</w:t>
            </w:r>
          </w:p>
        </w:tc>
      </w:tr>
      <w:tr w:rsidR="00DE6724" w:rsidRPr="00381D11" w14:paraId="65E797EA" w14:textId="77777777" w:rsidTr="00DE6724">
        <w:tc>
          <w:tcPr>
            <w:tcW w:w="2548" w:type="dxa"/>
            <w:shd w:val="clear" w:color="auto" w:fill="auto"/>
          </w:tcPr>
          <w:p w14:paraId="058A56E1" w14:textId="77777777" w:rsidR="00DE6724" w:rsidRPr="00381D11" w:rsidRDefault="00DE6724" w:rsidP="00DE6724">
            <w:pPr>
              <w:spacing w:before="60" w:after="60" w:line="210" w:lineRule="exact"/>
              <w:ind w:left="57"/>
              <w:rPr>
                <w:sz w:val="17"/>
              </w:rPr>
            </w:pPr>
            <w:r w:rsidRPr="00381D11">
              <w:rPr>
                <w:sz w:val="17"/>
              </w:rPr>
              <w:t>T50 [°C]</w:t>
            </w:r>
          </w:p>
        </w:tc>
        <w:tc>
          <w:tcPr>
            <w:tcW w:w="1792" w:type="dxa"/>
            <w:shd w:val="clear" w:color="auto" w:fill="auto"/>
            <w:vAlign w:val="center"/>
          </w:tcPr>
          <w:p w14:paraId="2733A22C" w14:textId="77777777" w:rsidR="00DE6724" w:rsidRPr="00381D11" w:rsidRDefault="00CA1575" w:rsidP="00DE6724">
            <w:pPr>
              <w:spacing w:before="60" w:after="60" w:line="210" w:lineRule="exact"/>
              <w:jc w:val="center"/>
              <w:rPr>
                <w:sz w:val="17"/>
              </w:rPr>
            </w:pPr>
            <w:r>
              <w:rPr>
                <w:sz w:val="17"/>
              </w:rPr>
              <w:t>-</w:t>
            </w:r>
          </w:p>
        </w:tc>
        <w:tc>
          <w:tcPr>
            <w:tcW w:w="1791" w:type="dxa"/>
            <w:shd w:val="clear" w:color="auto" w:fill="auto"/>
            <w:vAlign w:val="center"/>
          </w:tcPr>
          <w:p w14:paraId="02E140D0" w14:textId="77777777" w:rsidR="00DE6724" w:rsidRPr="00381D11" w:rsidRDefault="00CA1575" w:rsidP="00DE6724">
            <w:pPr>
              <w:spacing w:before="60" w:after="60" w:line="210" w:lineRule="exact"/>
              <w:jc w:val="center"/>
              <w:rPr>
                <w:sz w:val="17"/>
              </w:rPr>
            </w:pPr>
            <w:r>
              <w:rPr>
                <w:sz w:val="17"/>
              </w:rPr>
              <w:t>-</w:t>
            </w:r>
          </w:p>
        </w:tc>
        <w:tc>
          <w:tcPr>
            <w:tcW w:w="1764" w:type="dxa"/>
            <w:shd w:val="clear" w:color="auto" w:fill="auto"/>
            <w:vAlign w:val="center"/>
          </w:tcPr>
          <w:p w14:paraId="16802257" w14:textId="77777777" w:rsidR="00DE6724" w:rsidRPr="00381D11" w:rsidRDefault="00DE6724" w:rsidP="00DE6724">
            <w:pPr>
              <w:spacing w:before="60" w:after="60" w:line="210" w:lineRule="exact"/>
              <w:jc w:val="center"/>
              <w:rPr>
                <w:sz w:val="17"/>
              </w:rPr>
            </w:pPr>
            <w:r w:rsidRPr="00381D11">
              <w:rPr>
                <w:sz w:val="17"/>
              </w:rPr>
              <w:t>&gt; 250</w:t>
            </w:r>
          </w:p>
        </w:tc>
        <w:tc>
          <w:tcPr>
            <w:tcW w:w="1190" w:type="dxa"/>
            <w:shd w:val="clear" w:color="auto" w:fill="auto"/>
            <w:vAlign w:val="center"/>
          </w:tcPr>
          <w:p w14:paraId="4CB20E9E" w14:textId="77777777" w:rsidR="00DE6724" w:rsidRPr="00381D11" w:rsidRDefault="00DE6724" w:rsidP="00DE6724">
            <w:pPr>
              <w:spacing w:before="60" w:after="60" w:line="210" w:lineRule="exact"/>
              <w:jc w:val="center"/>
              <w:rPr>
                <w:sz w:val="17"/>
              </w:rPr>
            </w:pPr>
            <w:r w:rsidRPr="00381D11">
              <w:rPr>
                <w:sz w:val="17"/>
              </w:rPr>
              <w:t>EN ISO 3405</w:t>
            </w:r>
          </w:p>
        </w:tc>
      </w:tr>
      <w:tr w:rsidR="00DE6724" w:rsidRPr="00381D11" w14:paraId="6137F182" w14:textId="77777777" w:rsidTr="00DE6724">
        <w:tc>
          <w:tcPr>
            <w:tcW w:w="2548" w:type="dxa"/>
            <w:shd w:val="clear" w:color="auto" w:fill="auto"/>
          </w:tcPr>
          <w:p w14:paraId="00BBE805" w14:textId="77777777" w:rsidR="00DE6724" w:rsidRPr="00381D11" w:rsidRDefault="00DE6724" w:rsidP="00DE6724">
            <w:pPr>
              <w:spacing w:before="60" w:after="60" w:line="210" w:lineRule="exact"/>
              <w:ind w:left="57"/>
              <w:rPr>
                <w:sz w:val="17"/>
              </w:rPr>
            </w:pPr>
            <w:r w:rsidRPr="00381D11">
              <w:rPr>
                <w:sz w:val="17"/>
              </w:rPr>
              <w:t>T95 [°C]</w:t>
            </w:r>
          </w:p>
        </w:tc>
        <w:tc>
          <w:tcPr>
            <w:tcW w:w="1792" w:type="dxa"/>
            <w:shd w:val="clear" w:color="auto" w:fill="auto"/>
            <w:vAlign w:val="center"/>
          </w:tcPr>
          <w:p w14:paraId="43C0AC88" w14:textId="77777777" w:rsidR="00DE6724" w:rsidRPr="00381D11" w:rsidRDefault="00DE6724" w:rsidP="00DE6724">
            <w:pPr>
              <w:spacing w:before="60" w:after="60" w:line="210" w:lineRule="exact"/>
              <w:jc w:val="center"/>
              <w:rPr>
                <w:sz w:val="17"/>
              </w:rPr>
            </w:pPr>
            <w:r w:rsidRPr="00381D11">
              <w:rPr>
                <w:sz w:val="17"/>
              </w:rPr>
              <w:t>≤ 370</w:t>
            </w:r>
          </w:p>
        </w:tc>
        <w:tc>
          <w:tcPr>
            <w:tcW w:w="1791" w:type="dxa"/>
            <w:shd w:val="clear" w:color="auto" w:fill="auto"/>
            <w:vAlign w:val="center"/>
          </w:tcPr>
          <w:p w14:paraId="51A7B765" w14:textId="77777777" w:rsidR="00DE6724" w:rsidRPr="00381D11" w:rsidRDefault="00DE6724" w:rsidP="00DE6724">
            <w:pPr>
              <w:spacing w:before="60" w:after="60" w:line="210" w:lineRule="exact"/>
              <w:jc w:val="center"/>
              <w:rPr>
                <w:sz w:val="17"/>
              </w:rPr>
            </w:pPr>
            <w:r w:rsidRPr="00381D11">
              <w:rPr>
                <w:sz w:val="17"/>
              </w:rPr>
              <w:t>≤ 370</w:t>
            </w:r>
          </w:p>
        </w:tc>
        <w:tc>
          <w:tcPr>
            <w:tcW w:w="1764" w:type="dxa"/>
            <w:shd w:val="clear" w:color="auto" w:fill="auto"/>
            <w:vAlign w:val="center"/>
          </w:tcPr>
          <w:p w14:paraId="2A3388C4" w14:textId="77777777" w:rsidR="00DE6724" w:rsidRPr="00381D11" w:rsidRDefault="00DE6724" w:rsidP="00DE6724">
            <w:pPr>
              <w:spacing w:before="60" w:after="60" w:line="210" w:lineRule="exact"/>
              <w:jc w:val="center"/>
              <w:rPr>
                <w:sz w:val="17"/>
              </w:rPr>
            </w:pPr>
            <w:r w:rsidRPr="00381D11">
              <w:rPr>
                <w:sz w:val="17"/>
              </w:rPr>
              <w:t xml:space="preserve">345 </w:t>
            </w:r>
            <w:r w:rsidR="00CA1575">
              <w:rPr>
                <w:sz w:val="17"/>
              </w:rPr>
              <w:t>-</w:t>
            </w:r>
            <w:r w:rsidRPr="00381D11">
              <w:rPr>
                <w:sz w:val="17"/>
              </w:rPr>
              <w:t xml:space="preserve"> 350</w:t>
            </w:r>
          </w:p>
        </w:tc>
        <w:tc>
          <w:tcPr>
            <w:tcW w:w="1190" w:type="dxa"/>
            <w:shd w:val="clear" w:color="auto" w:fill="auto"/>
            <w:vAlign w:val="center"/>
          </w:tcPr>
          <w:p w14:paraId="16129056" w14:textId="77777777" w:rsidR="00DE6724" w:rsidRPr="00381D11" w:rsidRDefault="00DE6724" w:rsidP="00DE6724">
            <w:pPr>
              <w:spacing w:before="60" w:after="60" w:line="210" w:lineRule="exact"/>
              <w:jc w:val="center"/>
              <w:rPr>
                <w:sz w:val="17"/>
              </w:rPr>
            </w:pPr>
            <w:r w:rsidRPr="00381D11">
              <w:rPr>
                <w:sz w:val="17"/>
              </w:rPr>
              <w:t>EN ISO 3405</w:t>
            </w:r>
          </w:p>
        </w:tc>
      </w:tr>
      <w:tr w:rsidR="00DE6724" w:rsidRPr="00381D11" w14:paraId="4F022675" w14:textId="77777777" w:rsidTr="00DE6724">
        <w:tc>
          <w:tcPr>
            <w:tcW w:w="2548" w:type="dxa"/>
            <w:shd w:val="clear" w:color="auto" w:fill="auto"/>
          </w:tcPr>
          <w:p w14:paraId="3A38DFE5" w14:textId="77777777" w:rsidR="00DE6724" w:rsidRPr="00381D11" w:rsidRDefault="00DE6724" w:rsidP="00DE6724">
            <w:pPr>
              <w:spacing w:before="60" w:after="60" w:line="210" w:lineRule="exact"/>
              <w:ind w:left="57"/>
              <w:rPr>
                <w:sz w:val="17"/>
              </w:rPr>
            </w:pPr>
            <w:r w:rsidRPr="00381D11">
              <w:rPr>
                <w:sz w:val="17"/>
              </w:rPr>
              <w:t>PEF [°C]</w:t>
            </w:r>
          </w:p>
        </w:tc>
        <w:tc>
          <w:tcPr>
            <w:tcW w:w="1792" w:type="dxa"/>
            <w:shd w:val="clear" w:color="auto" w:fill="auto"/>
            <w:vAlign w:val="center"/>
          </w:tcPr>
          <w:p w14:paraId="32F21B99" w14:textId="77777777" w:rsidR="00DE6724" w:rsidRPr="00381D11" w:rsidRDefault="00CA1575" w:rsidP="00DE6724">
            <w:pPr>
              <w:spacing w:before="60" w:after="60" w:line="210" w:lineRule="exact"/>
              <w:jc w:val="center"/>
              <w:rPr>
                <w:sz w:val="17"/>
              </w:rPr>
            </w:pPr>
            <w:r>
              <w:rPr>
                <w:sz w:val="17"/>
              </w:rPr>
              <w:t>-</w:t>
            </w:r>
          </w:p>
        </w:tc>
        <w:tc>
          <w:tcPr>
            <w:tcW w:w="1791" w:type="dxa"/>
            <w:shd w:val="clear" w:color="auto" w:fill="auto"/>
            <w:vAlign w:val="center"/>
          </w:tcPr>
          <w:p w14:paraId="0D199A65" w14:textId="77777777" w:rsidR="00DE6724" w:rsidRPr="00381D11" w:rsidRDefault="00CA1575" w:rsidP="00DE6724">
            <w:pPr>
              <w:spacing w:before="60" w:after="60" w:line="210" w:lineRule="exact"/>
              <w:jc w:val="center"/>
              <w:rPr>
                <w:sz w:val="17"/>
              </w:rPr>
            </w:pPr>
            <w:r>
              <w:rPr>
                <w:sz w:val="17"/>
              </w:rPr>
              <w:t>-</w:t>
            </w:r>
          </w:p>
        </w:tc>
        <w:tc>
          <w:tcPr>
            <w:tcW w:w="1764" w:type="dxa"/>
            <w:shd w:val="clear" w:color="auto" w:fill="auto"/>
            <w:vAlign w:val="center"/>
          </w:tcPr>
          <w:p w14:paraId="2A44D80E" w14:textId="77777777" w:rsidR="00DE6724" w:rsidRPr="00381D11" w:rsidRDefault="00DE6724" w:rsidP="00DE6724">
            <w:pPr>
              <w:spacing w:before="60" w:after="60" w:line="210" w:lineRule="exact"/>
              <w:jc w:val="center"/>
              <w:rPr>
                <w:sz w:val="17"/>
              </w:rPr>
            </w:pPr>
            <w:r w:rsidRPr="00381D11">
              <w:rPr>
                <w:sz w:val="17"/>
              </w:rPr>
              <w:t>≤ 370</w:t>
            </w:r>
          </w:p>
        </w:tc>
        <w:tc>
          <w:tcPr>
            <w:tcW w:w="1190" w:type="dxa"/>
            <w:shd w:val="clear" w:color="auto" w:fill="auto"/>
            <w:vAlign w:val="center"/>
          </w:tcPr>
          <w:p w14:paraId="2E214FE1" w14:textId="77777777" w:rsidR="00DE6724" w:rsidRPr="00381D11" w:rsidRDefault="00DE6724" w:rsidP="00DE6724">
            <w:pPr>
              <w:spacing w:before="60" w:after="60" w:line="210" w:lineRule="exact"/>
              <w:jc w:val="center"/>
              <w:rPr>
                <w:sz w:val="17"/>
              </w:rPr>
            </w:pPr>
            <w:r w:rsidRPr="00381D11">
              <w:rPr>
                <w:sz w:val="17"/>
              </w:rPr>
              <w:t>EN ISO 3405</w:t>
            </w:r>
          </w:p>
        </w:tc>
      </w:tr>
      <w:tr w:rsidR="00DE6724" w:rsidRPr="00381D11" w14:paraId="61A1F042" w14:textId="77777777" w:rsidTr="00DE6724">
        <w:tc>
          <w:tcPr>
            <w:tcW w:w="2548" w:type="dxa"/>
            <w:shd w:val="clear" w:color="auto" w:fill="auto"/>
          </w:tcPr>
          <w:p w14:paraId="208A276E" w14:textId="77777777" w:rsidR="00DE6724" w:rsidRPr="00381D11" w:rsidRDefault="00DE6724" w:rsidP="00DE6724">
            <w:pPr>
              <w:spacing w:before="60" w:after="60" w:line="210" w:lineRule="exact"/>
              <w:ind w:left="57"/>
              <w:rPr>
                <w:sz w:val="17"/>
              </w:rPr>
            </w:pPr>
            <w:r w:rsidRPr="00381D11">
              <w:rPr>
                <w:sz w:val="17"/>
              </w:rPr>
              <w:t>HAP [% m/m]</w:t>
            </w:r>
          </w:p>
        </w:tc>
        <w:tc>
          <w:tcPr>
            <w:tcW w:w="1792" w:type="dxa"/>
            <w:shd w:val="clear" w:color="auto" w:fill="auto"/>
            <w:vAlign w:val="center"/>
          </w:tcPr>
          <w:p w14:paraId="6F176107" w14:textId="77777777" w:rsidR="00DE6724" w:rsidRPr="00381D11" w:rsidRDefault="00DE6724" w:rsidP="00DE6724">
            <w:pPr>
              <w:spacing w:before="60" w:after="60" w:line="210" w:lineRule="exact"/>
              <w:jc w:val="center"/>
              <w:rPr>
                <w:sz w:val="17"/>
              </w:rPr>
            </w:pPr>
            <w:r w:rsidRPr="00381D11">
              <w:rPr>
                <w:sz w:val="17"/>
              </w:rPr>
              <w:t>≤ 11</w:t>
            </w:r>
          </w:p>
        </w:tc>
        <w:tc>
          <w:tcPr>
            <w:tcW w:w="1791" w:type="dxa"/>
            <w:shd w:val="clear" w:color="auto" w:fill="auto"/>
            <w:vAlign w:val="center"/>
          </w:tcPr>
          <w:p w14:paraId="6EF240FA" w14:textId="77777777" w:rsidR="00DE6724" w:rsidRPr="00381D11" w:rsidRDefault="00DE6724" w:rsidP="00DE6724">
            <w:pPr>
              <w:spacing w:before="60" w:after="60" w:line="210" w:lineRule="exact"/>
              <w:jc w:val="center"/>
              <w:rPr>
                <w:sz w:val="17"/>
              </w:rPr>
            </w:pPr>
            <w:r w:rsidRPr="00381D11">
              <w:rPr>
                <w:sz w:val="17"/>
              </w:rPr>
              <w:t>≤ 11</w:t>
            </w:r>
          </w:p>
        </w:tc>
        <w:tc>
          <w:tcPr>
            <w:tcW w:w="1764" w:type="dxa"/>
            <w:shd w:val="clear" w:color="auto" w:fill="auto"/>
            <w:vAlign w:val="center"/>
          </w:tcPr>
          <w:p w14:paraId="5EB3A557" w14:textId="77777777" w:rsidR="00DE6724" w:rsidRPr="00381D11" w:rsidRDefault="00DE6724" w:rsidP="00DE6724">
            <w:pPr>
              <w:spacing w:before="60" w:after="60" w:line="210" w:lineRule="exact"/>
              <w:jc w:val="center"/>
              <w:rPr>
                <w:sz w:val="17"/>
              </w:rPr>
            </w:pPr>
            <w:r w:rsidRPr="00381D11">
              <w:rPr>
                <w:sz w:val="17"/>
              </w:rPr>
              <w:t>≤ 11</w:t>
            </w:r>
          </w:p>
        </w:tc>
        <w:tc>
          <w:tcPr>
            <w:tcW w:w="1190" w:type="dxa"/>
            <w:shd w:val="clear" w:color="auto" w:fill="auto"/>
            <w:vAlign w:val="center"/>
          </w:tcPr>
          <w:p w14:paraId="2CDAD173" w14:textId="77777777" w:rsidR="00DE6724" w:rsidRPr="00381D11" w:rsidRDefault="00DE6724" w:rsidP="00DE6724">
            <w:pPr>
              <w:spacing w:before="60" w:after="60" w:line="210" w:lineRule="exact"/>
              <w:jc w:val="center"/>
              <w:rPr>
                <w:sz w:val="17"/>
              </w:rPr>
            </w:pPr>
            <w:r w:rsidRPr="00381D11">
              <w:rPr>
                <w:sz w:val="17"/>
              </w:rPr>
              <w:t>EN 12916</w:t>
            </w:r>
          </w:p>
        </w:tc>
      </w:tr>
      <w:tr w:rsidR="00DE6724" w:rsidRPr="00381D11" w14:paraId="4FFFC3D5" w14:textId="77777777" w:rsidTr="00DE6724">
        <w:tc>
          <w:tcPr>
            <w:tcW w:w="2548" w:type="dxa"/>
            <w:shd w:val="clear" w:color="auto" w:fill="auto"/>
          </w:tcPr>
          <w:p w14:paraId="1C8AF8C2" w14:textId="77777777" w:rsidR="00DE6724" w:rsidRPr="00381D11" w:rsidRDefault="00DE6724" w:rsidP="00DE6724">
            <w:pPr>
              <w:spacing w:before="60" w:after="60" w:line="210" w:lineRule="exact"/>
              <w:ind w:left="57"/>
              <w:rPr>
                <w:sz w:val="17"/>
              </w:rPr>
            </w:pPr>
            <w:r w:rsidRPr="00381D11">
              <w:rPr>
                <w:sz w:val="17"/>
              </w:rPr>
              <w:t>Résidu de carbone [% m/m]</w:t>
            </w:r>
          </w:p>
        </w:tc>
        <w:tc>
          <w:tcPr>
            <w:tcW w:w="1792" w:type="dxa"/>
            <w:shd w:val="clear" w:color="auto" w:fill="auto"/>
            <w:vAlign w:val="center"/>
          </w:tcPr>
          <w:p w14:paraId="1A75E9B8" w14:textId="77777777" w:rsidR="00DE6724" w:rsidRPr="00381D11" w:rsidRDefault="00DE6724" w:rsidP="00DE6724">
            <w:pPr>
              <w:spacing w:before="60" w:after="60" w:line="210" w:lineRule="exact"/>
              <w:jc w:val="center"/>
              <w:rPr>
                <w:sz w:val="17"/>
              </w:rPr>
            </w:pPr>
            <w:r w:rsidRPr="00381D11">
              <w:rPr>
                <w:sz w:val="17"/>
              </w:rPr>
              <w:t>≤ 0,3</w:t>
            </w:r>
          </w:p>
        </w:tc>
        <w:tc>
          <w:tcPr>
            <w:tcW w:w="1791" w:type="dxa"/>
            <w:shd w:val="clear" w:color="auto" w:fill="auto"/>
            <w:vAlign w:val="center"/>
          </w:tcPr>
          <w:p w14:paraId="3893F702" w14:textId="77777777" w:rsidR="00DE6724" w:rsidRPr="00381D11" w:rsidRDefault="00DE6724" w:rsidP="00DE6724">
            <w:pPr>
              <w:spacing w:before="60" w:after="60" w:line="210" w:lineRule="exact"/>
              <w:jc w:val="center"/>
              <w:rPr>
                <w:sz w:val="17"/>
              </w:rPr>
            </w:pPr>
            <w:r w:rsidRPr="00381D11">
              <w:rPr>
                <w:sz w:val="17"/>
              </w:rPr>
              <w:t>≤ 0,3</w:t>
            </w:r>
          </w:p>
        </w:tc>
        <w:tc>
          <w:tcPr>
            <w:tcW w:w="1764" w:type="dxa"/>
            <w:shd w:val="clear" w:color="auto" w:fill="auto"/>
            <w:vAlign w:val="center"/>
          </w:tcPr>
          <w:p w14:paraId="1F77E64A" w14:textId="77777777" w:rsidR="00DE6724" w:rsidRPr="00381D11" w:rsidRDefault="00DE6724" w:rsidP="00DE6724">
            <w:pPr>
              <w:spacing w:before="60" w:after="60" w:line="210" w:lineRule="exact"/>
              <w:jc w:val="center"/>
              <w:rPr>
                <w:sz w:val="17"/>
              </w:rPr>
            </w:pPr>
            <w:r w:rsidRPr="00381D11">
              <w:rPr>
                <w:sz w:val="17"/>
              </w:rPr>
              <w:t>≤ 0,3</w:t>
            </w:r>
          </w:p>
        </w:tc>
        <w:tc>
          <w:tcPr>
            <w:tcW w:w="1190" w:type="dxa"/>
            <w:shd w:val="clear" w:color="auto" w:fill="auto"/>
            <w:vAlign w:val="center"/>
          </w:tcPr>
          <w:p w14:paraId="55CA6133" w14:textId="77777777" w:rsidR="00DE6724" w:rsidRPr="00381D11" w:rsidRDefault="00DE6724" w:rsidP="00DE6724">
            <w:pPr>
              <w:spacing w:before="60" w:after="60" w:line="210" w:lineRule="exact"/>
              <w:jc w:val="center"/>
              <w:rPr>
                <w:sz w:val="17"/>
              </w:rPr>
            </w:pPr>
            <w:r w:rsidRPr="00381D11">
              <w:rPr>
                <w:sz w:val="17"/>
              </w:rPr>
              <w:t>EN ISO 10370</w:t>
            </w:r>
          </w:p>
        </w:tc>
      </w:tr>
      <w:tr w:rsidR="00DE6724" w:rsidRPr="00381D11" w14:paraId="580785E1" w14:textId="77777777" w:rsidTr="00DE6724">
        <w:tc>
          <w:tcPr>
            <w:tcW w:w="2548" w:type="dxa"/>
            <w:shd w:val="clear" w:color="auto" w:fill="auto"/>
          </w:tcPr>
          <w:p w14:paraId="2208A835" w14:textId="77777777" w:rsidR="00DE6724" w:rsidRPr="00381D11" w:rsidRDefault="00DE6724" w:rsidP="00DE6724">
            <w:pPr>
              <w:spacing w:before="60" w:after="60" w:line="210" w:lineRule="exact"/>
              <w:ind w:left="57"/>
              <w:rPr>
                <w:sz w:val="17"/>
              </w:rPr>
            </w:pPr>
            <w:r w:rsidRPr="00381D11">
              <w:rPr>
                <w:sz w:val="17"/>
              </w:rPr>
              <w:t>TLF [°C]</w:t>
            </w:r>
            <w:r w:rsidRPr="00381D11">
              <w:rPr>
                <w:i/>
                <w:sz w:val="17"/>
                <w:vertAlign w:val="superscript"/>
              </w:rPr>
              <w:t>2</w:t>
            </w:r>
          </w:p>
        </w:tc>
        <w:tc>
          <w:tcPr>
            <w:tcW w:w="1792" w:type="dxa"/>
            <w:shd w:val="clear" w:color="auto" w:fill="auto"/>
            <w:vAlign w:val="center"/>
          </w:tcPr>
          <w:p w14:paraId="4129CD53" w14:textId="77777777" w:rsidR="00DE6724" w:rsidRPr="00381D11" w:rsidRDefault="00DE6724" w:rsidP="00DE6724">
            <w:pPr>
              <w:spacing w:before="60" w:after="60" w:line="210" w:lineRule="exact"/>
              <w:jc w:val="center"/>
              <w:rPr>
                <w:sz w:val="17"/>
              </w:rPr>
            </w:pPr>
            <w:r w:rsidRPr="00381D11">
              <w:rPr>
                <w:sz w:val="17"/>
              </w:rPr>
              <w:t>de -44 à +5</w:t>
            </w:r>
          </w:p>
        </w:tc>
        <w:tc>
          <w:tcPr>
            <w:tcW w:w="1791" w:type="dxa"/>
            <w:shd w:val="clear" w:color="auto" w:fill="auto"/>
            <w:vAlign w:val="center"/>
          </w:tcPr>
          <w:p w14:paraId="7BB6BB58" w14:textId="77777777" w:rsidR="00DE6724" w:rsidRPr="00381D11" w:rsidRDefault="00DE6724" w:rsidP="00DE6724">
            <w:pPr>
              <w:spacing w:before="60" w:after="60" w:line="210" w:lineRule="exact"/>
              <w:jc w:val="center"/>
              <w:rPr>
                <w:sz w:val="17"/>
              </w:rPr>
            </w:pPr>
            <w:r w:rsidRPr="00381D11">
              <w:rPr>
                <w:sz w:val="17"/>
              </w:rPr>
              <w:t>de -44 à +5</w:t>
            </w:r>
          </w:p>
        </w:tc>
        <w:tc>
          <w:tcPr>
            <w:tcW w:w="1764" w:type="dxa"/>
            <w:shd w:val="clear" w:color="auto" w:fill="auto"/>
            <w:vAlign w:val="center"/>
          </w:tcPr>
          <w:p w14:paraId="2C3E2923" w14:textId="77777777" w:rsidR="00DE6724" w:rsidRPr="00381D11" w:rsidRDefault="00DE6724" w:rsidP="00DE6724">
            <w:pPr>
              <w:spacing w:before="60" w:after="60" w:line="210" w:lineRule="exact"/>
              <w:jc w:val="center"/>
              <w:rPr>
                <w:sz w:val="17"/>
              </w:rPr>
            </w:pPr>
            <w:r w:rsidRPr="00381D11">
              <w:rPr>
                <w:sz w:val="17"/>
              </w:rPr>
              <w:t>de -44 à +5</w:t>
            </w:r>
          </w:p>
        </w:tc>
        <w:tc>
          <w:tcPr>
            <w:tcW w:w="1190" w:type="dxa"/>
            <w:shd w:val="clear" w:color="auto" w:fill="auto"/>
            <w:vAlign w:val="center"/>
          </w:tcPr>
          <w:p w14:paraId="67BCFB74" w14:textId="77777777" w:rsidR="00DE6724" w:rsidRPr="00381D11" w:rsidRDefault="00DE6724" w:rsidP="00DE6724">
            <w:pPr>
              <w:spacing w:before="60" w:after="60" w:line="210" w:lineRule="exact"/>
              <w:jc w:val="center"/>
              <w:rPr>
                <w:sz w:val="17"/>
              </w:rPr>
            </w:pPr>
            <w:r w:rsidRPr="00381D11">
              <w:rPr>
                <w:sz w:val="17"/>
              </w:rPr>
              <w:t>EN 116</w:t>
            </w:r>
          </w:p>
        </w:tc>
      </w:tr>
      <w:tr w:rsidR="00DE6724" w:rsidRPr="00381D11" w14:paraId="7DFEA1F2" w14:textId="77777777" w:rsidTr="00DE6724">
        <w:tc>
          <w:tcPr>
            <w:tcW w:w="2548" w:type="dxa"/>
            <w:shd w:val="clear" w:color="auto" w:fill="auto"/>
          </w:tcPr>
          <w:p w14:paraId="33A7E26E" w14:textId="77777777" w:rsidR="00DE6724" w:rsidRPr="00381D11" w:rsidRDefault="00DE6724" w:rsidP="00DE6724">
            <w:pPr>
              <w:spacing w:before="60" w:after="60" w:line="210" w:lineRule="exact"/>
              <w:ind w:left="57"/>
              <w:rPr>
                <w:sz w:val="17"/>
              </w:rPr>
            </w:pPr>
            <w:r w:rsidRPr="00381D11">
              <w:rPr>
                <w:sz w:val="17"/>
              </w:rPr>
              <w:t xml:space="preserve">Point de trouble [°C] </w:t>
            </w:r>
            <w:r w:rsidRPr="00381D11">
              <w:rPr>
                <w:sz w:val="17"/>
              </w:rPr>
              <w:br/>
              <w:t>(conditions hivernales extrêmes)</w:t>
            </w:r>
            <w:r w:rsidRPr="00381D11">
              <w:rPr>
                <w:i/>
                <w:sz w:val="17"/>
                <w:vertAlign w:val="superscript"/>
              </w:rPr>
              <w:t>2</w:t>
            </w:r>
          </w:p>
        </w:tc>
        <w:tc>
          <w:tcPr>
            <w:tcW w:w="1792" w:type="dxa"/>
            <w:shd w:val="clear" w:color="auto" w:fill="auto"/>
            <w:vAlign w:val="center"/>
          </w:tcPr>
          <w:p w14:paraId="4AA659B2" w14:textId="77777777" w:rsidR="00DE6724" w:rsidRPr="00381D11" w:rsidRDefault="00DE6724" w:rsidP="00DE6724">
            <w:pPr>
              <w:spacing w:before="60" w:after="60" w:line="210" w:lineRule="exact"/>
              <w:jc w:val="center"/>
              <w:rPr>
                <w:sz w:val="17"/>
              </w:rPr>
            </w:pPr>
            <w:r w:rsidRPr="00381D11">
              <w:rPr>
                <w:sz w:val="17"/>
              </w:rPr>
              <w:t>de -34 à -10</w:t>
            </w:r>
          </w:p>
        </w:tc>
        <w:tc>
          <w:tcPr>
            <w:tcW w:w="1791" w:type="dxa"/>
            <w:shd w:val="clear" w:color="auto" w:fill="auto"/>
            <w:vAlign w:val="center"/>
          </w:tcPr>
          <w:p w14:paraId="6ACBE34B" w14:textId="77777777" w:rsidR="00DE6724" w:rsidRPr="00381D11" w:rsidRDefault="00DE6724" w:rsidP="00DE6724">
            <w:pPr>
              <w:spacing w:before="60" w:after="60" w:line="210" w:lineRule="exact"/>
              <w:jc w:val="center"/>
              <w:rPr>
                <w:sz w:val="17"/>
              </w:rPr>
            </w:pPr>
            <w:r w:rsidRPr="00381D11">
              <w:rPr>
                <w:sz w:val="17"/>
              </w:rPr>
              <w:t>de -34 à -10</w:t>
            </w:r>
          </w:p>
        </w:tc>
        <w:tc>
          <w:tcPr>
            <w:tcW w:w="1764" w:type="dxa"/>
            <w:shd w:val="clear" w:color="auto" w:fill="auto"/>
            <w:vAlign w:val="center"/>
          </w:tcPr>
          <w:p w14:paraId="2ADBA816" w14:textId="77777777" w:rsidR="00DE6724" w:rsidRPr="00381D11" w:rsidRDefault="00DE6724" w:rsidP="00DE6724">
            <w:pPr>
              <w:spacing w:before="60" w:after="60" w:line="210" w:lineRule="exact"/>
              <w:jc w:val="center"/>
              <w:rPr>
                <w:sz w:val="17"/>
              </w:rPr>
            </w:pPr>
            <w:r w:rsidRPr="00381D11">
              <w:rPr>
                <w:sz w:val="17"/>
              </w:rPr>
              <w:t>de -34 à -10</w:t>
            </w:r>
          </w:p>
        </w:tc>
        <w:tc>
          <w:tcPr>
            <w:tcW w:w="1190" w:type="dxa"/>
            <w:shd w:val="clear" w:color="auto" w:fill="auto"/>
            <w:vAlign w:val="center"/>
          </w:tcPr>
          <w:p w14:paraId="47CC26F0" w14:textId="77777777" w:rsidR="00DE6724" w:rsidRPr="00381D11" w:rsidRDefault="00DE6724" w:rsidP="00DE6724">
            <w:pPr>
              <w:spacing w:before="60" w:after="60" w:line="210" w:lineRule="exact"/>
              <w:jc w:val="center"/>
              <w:rPr>
                <w:sz w:val="17"/>
              </w:rPr>
            </w:pPr>
            <w:r w:rsidRPr="00381D11">
              <w:rPr>
                <w:sz w:val="17"/>
              </w:rPr>
              <w:t>EN 23015</w:t>
            </w:r>
          </w:p>
        </w:tc>
      </w:tr>
      <w:tr w:rsidR="00DE6724" w:rsidRPr="00381D11" w14:paraId="6C572DB1" w14:textId="77777777" w:rsidTr="00DE6724">
        <w:tc>
          <w:tcPr>
            <w:tcW w:w="2548" w:type="dxa"/>
            <w:shd w:val="clear" w:color="auto" w:fill="auto"/>
          </w:tcPr>
          <w:p w14:paraId="2C97BC2C" w14:textId="77777777" w:rsidR="00DE6724" w:rsidRPr="00381D11" w:rsidRDefault="00DE6724" w:rsidP="00DE6724">
            <w:pPr>
              <w:spacing w:before="60" w:after="60" w:line="210" w:lineRule="exact"/>
              <w:ind w:left="57"/>
              <w:rPr>
                <w:sz w:val="17"/>
              </w:rPr>
            </w:pPr>
            <w:r w:rsidRPr="00381D11">
              <w:rPr>
                <w:sz w:val="17"/>
              </w:rPr>
              <w:t xml:space="preserve">Corrosion sur lame de cuivre </w:t>
            </w:r>
            <w:r w:rsidRPr="00381D11">
              <w:rPr>
                <w:sz w:val="17"/>
              </w:rPr>
              <w:br/>
              <w:t>(3 h à 50 °C) [classe]</w:t>
            </w:r>
          </w:p>
        </w:tc>
        <w:tc>
          <w:tcPr>
            <w:tcW w:w="5347" w:type="dxa"/>
            <w:gridSpan w:val="3"/>
            <w:shd w:val="clear" w:color="auto" w:fill="auto"/>
            <w:vAlign w:val="center"/>
          </w:tcPr>
          <w:p w14:paraId="541AB62E" w14:textId="77777777" w:rsidR="00DE6724" w:rsidRPr="00381D11" w:rsidRDefault="00DE6724" w:rsidP="00DE6724">
            <w:pPr>
              <w:spacing w:before="60" w:after="60" w:line="210" w:lineRule="exact"/>
              <w:jc w:val="center"/>
              <w:rPr>
                <w:sz w:val="17"/>
              </w:rPr>
            </w:pPr>
            <w:r w:rsidRPr="00381D11">
              <w:rPr>
                <w:sz w:val="17"/>
              </w:rPr>
              <w:t>Classe 1</w:t>
            </w:r>
          </w:p>
        </w:tc>
        <w:tc>
          <w:tcPr>
            <w:tcW w:w="1190" w:type="dxa"/>
            <w:shd w:val="clear" w:color="auto" w:fill="auto"/>
            <w:vAlign w:val="center"/>
          </w:tcPr>
          <w:p w14:paraId="1FCBE685" w14:textId="77777777" w:rsidR="00DE6724" w:rsidRPr="00381D11" w:rsidRDefault="00DE6724" w:rsidP="00DE6724">
            <w:pPr>
              <w:spacing w:before="60" w:after="60" w:line="210" w:lineRule="exact"/>
              <w:jc w:val="center"/>
              <w:rPr>
                <w:sz w:val="17"/>
              </w:rPr>
            </w:pPr>
            <w:r w:rsidRPr="00381D11">
              <w:rPr>
                <w:sz w:val="17"/>
              </w:rPr>
              <w:t>EN ISO 2160</w:t>
            </w:r>
          </w:p>
        </w:tc>
      </w:tr>
      <w:tr w:rsidR="00DE6724" w:rsidRPr="00381D11" w14:paraId="469F4D7C" w14:textId="77777777" w:rsidTr="00DE6724">
        <w:tc>
          <w:tcPr>
            <w:tcW w:w="2548" w:type="dxa"/>
            <w:shd w:val="clear" w:color="auto" w:fill="auto"/>
          </w:tcPr>
          <w:p w14:paraId="6780D409" w14:textId="77777777" w:rsidR="00DE6724" w:rsidRPr="00381D11" w:rsidRDefault="00DE6724" w:rsidP="00DE6724">
            <w:pPr>
              <w:spacing w:before="60" w:after="60" w:line="210" w:lineRule="exact"/>
              <w:ind w:left="57"/>
              <w:rPr>
                <w:sz w:val="17"/>
              </w:rPr>
            </w:pPr>
            <w:r w:rsidRPr="00381D11">
              <w:rPr>
                <w:sz w:val="17"/>
              </w:rPr>
              <w:t>Eau [mg/kg]</w:t>
            </w:r>
          </w:p>
        </w:tc>
        <w:tc>
          <w:tcPr>
            <w:tcW w:w="1792" w:type="dxa"/>
            <w:shd w:val="clear" w:color="auto" w:fill="auto"/>
            <w:vAlign w:val="center"/>
          </w:tcPr>
          <w:p w14:paraId="54535D79" w14:textId="77777777" w:rsidR="00DE6724" w:rsidRPr="00381D11" w:rsidRDefault="00DE6724" w:rsidP="00DE6724">
            <w:pPr>
              <w:spacing w:before="60" w:after="60" w:line="210" w:lineRule="exact"/>
              <w:jc w:val="center"/>
              <w:rPr>
                <w:sz w:val="17"/>
              </w:rPr>
            </w:pPr>
            <w:r w:rsidRPr="00381D11">
              <w:rPr>
                <w:sz w:val="17"/>
              </w:rPr>
              <w:t>≤ 500</w:t>
            </w:r>
          </w:p>
        </w:tc>
        <w:tc>
          <w:tcPr>
            <w:tcW w:w="1791" w:type="dxa"/>
            <w:shd w:val="clear" w:color="auto" w:fill="auto"/>
            <w:vAlign w:val="center"/>
          </w:tcPr>
          <w:p w14:paraId="1D35BCA2" w14:textId="77777777" w:rsidR="00DE6724" w:rsidRPr="00381D11" w:rsidRDefault="00DE6724" w:rsidP="00DE6724">
            <w:pPr>
              <w:spacing w:before="60" w:after="60" w:line="210" w:lineRule="exact"/>
              <w:jc w:val="center"/>
              <w:rPr>
                <w:sz w:val="17"/>
              </w:rPr>
            </w:pPr>
            <w:r w:rsidRPr="00381D11">
              <w:rPr>
                <w:sz w:val="17"/>
              </w:rPr>
              <w:t>≤ 500</w:t>
            </w:r>
          </w:p>
        </w:tc>
        <w:tc>
          <w:tcPr>
            <w:tcW w:w="1764" w:type="dxa"/>
            <w:shd w:val="clear" w:color="auto" w:fill="auto"/>
            <w:vAlign w:val="center"/>
          </w:tcPr>
          <w:p w14:paraId="319245E1" w14:textId="77777777" w:rsidR="00DE6724" w:rsidRPr="00381D11" w:rsidRDefault="00DE6724" w:rsidP="00DE6724">
            <w:pPr>
              <w:spacing w:before="60" w:after="60" w:line="210" w:lineRule="exact"/>
              <w:jc w:val="center"/>
              <w:rPr>
                <w:sz w:val="17"/>
              </w:rPr>
            </w:pPr>
            <w:r w:rsidRPr="00381D11">
              <w:rPr>
                <w:sz w:val="17"/>
              </w:rPr>
              <w:t>≤ 500</w:t>
            </w:r>
          </w:p>
        </w:tc>
        <w:tc>
          <w:tcPr>
            <w:tcW w:w="1190" w:type="dxa"/>
            <w:shd w:val="clear" w:color="auto" w:fill="auto"/>
            <w:vAlign w:val="center"/>
          </w:tcPr>
          <w:p w14:paraId="538F96F6" w14:textId="77777777" w:rsidR="00DE6724" w:rsidRPr="00381D11" w:rsidRDefault="00DE6724" w:rsidP="00DE6724">
            <w:pPr>
              <w:spacing w:before="60" w:after="60" w:line="210" w:lineRule="exact"/>
              <w:jc w:val="center"/>
              <w:rPr>
                <w:sz w:val="17"/>
              </w:rPr>
            </w:pPr>
            <w:r w:rsidRPr="00381D11">
              <w:rPr>
                <w:sz w:val="17"/>
              </w:rPr>
              <w:t>EN ISO 12937</w:t>
            </w:r>
          </w:p>
        </w:tc>
      </w:tr>
      <w:tr w:rsidR="00DE6724" w:rsidRPr="00381D11" w14:paraId="13667C9E" w14:textId="77777777" w:rsidTr="00DE6724">
        <w:tc>
          <w:tcPr>
            <w:tcW w:w="2548" w:type="dxa"/>
            <w:shd w:val="clear" w:color="auto" w:fill="auto"/>
          </w:tcPr>
          <w:p w14:paraId="686C5A06" w14:textId="77777777" w:rsidR="00DE6724" w:rsidRPr="00381D11" w:rsidRDefault="00DE6724" w:rsidP="00DE6724">
            <w:pPr>
              <w:spacing w:before="60" w:after="60" w:line="210" w:lineRule="exact"/>
              <w:ind w:left="57"/>
              <w:rPr>
                <w:sz w:val="17"/>
              </w:rPr>
            </w:pPr>
            <w:r w:rsidRPr="00381D11">
              <w:rPr>
                <w:sz w:val="17"/>
              </w:rPr>
              <w:t>Pouvoir lubrifiant [microns]</w:t>
            </w:r>
          </w:p>
        </w:tc>
        <w:tc>
          <w:tcPr>
            <w:tcW w:w="1792" w:type="dxa"/>
            <w:shd w:val="clear" w:color="auto" w:fill="auto"/>
            <w:vAlign w:val="center"/>
          </w:tcPr>
          <w:p w14:paraId="1FC67910" w14:textId="77777777" w:rsidR="00DE6724" w:rsidRPr="00381D11" w:rsidRDefault="00DE6724" w:rsidP="00DE6724">
            <w:pPr>
              <w:spacing w:before="60" w:after="60" w:line="210" w:lineRule="exact"/>
              <w:jc w:val="center"/>
              <w:rPr>
                <w:sz w:val="17"/>
              </w:rPr>
            </w:pPr>
            <w:r w:rsidRPr="00381D11">
              <w:rPr>
                <w:sz w:val="17"/>
              </w:rPr>
              <w:t>≤ 460</w:t>
            </w:r>
          </w:p>
        </w:tc>
        <w:tc>
          <w:tcPr>
            <w:tcW w:w="1791" w:type="dxa"/>
            <w:shd w:val="clear" w:color="auto" w:fill="auto"/>
            <w:vAlign w:val="center"/>
          </w:tcPr>
          <w:p w14:paraId="1C1F2F56" w14:textId="77777777" w:rsidR="00DE6724" w:rsidRPr="00381D11" w:rsidRDefault="00DE6724" w:rsidP="00DE6724">
            <w:pPr>
              <w:spacing w:before="60" w:after="60" w:line="210" w:lineRule="exact"/>
              <w:jc w:val="center"/>
              <w:rPr>
                <w:sz w:val="17"/>
              </w:rPr>
            </w:pPr>
            <w:r w:rsidRPr="00381D11">
              <w:rPr>
                <w:sz w:val="17"/>
              </w:rPr>
              <w:t>≤ 460</w:t>
            </w:r>
          </w:p>
        </w:tc>
        <w:tc>
          <w:tcPr>
            <w:tcW w:w="1764" w:type="dxa"/>
            <w:shd w:val="clear" w:color="auto" w:fill="auto"/>
            <w:vAlign w:val="center"/>
          </w:tcPr>
          <w:p w14:paraId="7367A585" w14:textId="77777777" w:rsidR="00DE6724" w:rsidRPr="00381D11" w:rsidRDefault="00DE6724" w:rsidP="00DE6724">
            <w:pPr>
              <w:spacing w:before="60" w:after="60" w:line="210" w:lineRule="exact"/>
              <w:jc w:val="center"/>
              <w:rPr>
                <w:sz w:val="17"/>
              </w:rPr>
            </w:pPr>
            <w:r w:rsidRPr="00381D11">
              <w:rPr>
                <w:sz w:val="17"/>
              </w:rPr>
              <w:t>≤ 460</w:t>
            </w:r>
          </w:p>
        </w:tc>
        <w:tc>
          <w:tcPr>
            <w:tcW w:w="1190" w:type="dxa"/>
            <w:shd w:val="clear" w:color="auto" w:fill="auto"/>
            <w:vAlign w:val="center"/>
          </w:tcPr>
          <w:p w14:paraId="6A45D0C1" w14:textId="77777777" w:rsidR="00DE6724" w:rsidRPr="00381D11" w:rsidRDefault="00DE6724" w:rsidP="00DE6724">
            <w:pPr>
              <w:spacing w:before="60" w:after="60" w:line="210" w:lineRule="exact"/>
              <w:jc w:val="center"/>
              <w:rPr>
                <w:sz w:val="17"/>
              </w:rPr>
            </w:pPr>
            <w:r w:rsidRPr="00381D11">
              <w:rPr>
                <w:sz w:val="17"/>
              </w:rPr>
              <w:t>EN ISO 12156-1</w:t>
            </w:r>
          </w:p>
        </w:tc>
      </w:tr>
      <w:tr w:rsidR="00DE6724" w:rsidRPr="00381D11" w14:paraId="643EFCC6" w14:textId="77777777" w:rsidTr="00DE6724">
        <w:tc>
          <w:tcPr>
            <w:tcW w:w="2548" w:type="dxa"/>
            <w:shd w:val="clear" w:color="auto" w:fill="auto"/>
          </w:tcPr>
          <w:p w14:paraId="5DC78094" w14:textId="77777777" w:rsidR="00DE6724" w:rsidRPr="00381D11" w:rsidRDefault="00DE6724" w:rsidP="00DE6724">
            <w:pPr>
              <w:spacing w:before="60" w:after="60" w:line="210" w:lineRule="exact"/>
              <w:ind w:left="57"/>
              <w:rPr>
                <w:sz w:val="17"/>
              </w:rPr>
            </w:pPr>
            <w:r w:rsidRPr="00381D11">
              <w:rPr>
                <w:sz w:val="17"/>
              </w:rPr>
              <w:t>Stabilité à l’oxydation [heures]</w:t>
            </w:r>
            <w:r w:rsidRPr="00381D11">
              <w:rPr>
                <w:i/>
                <w:sz w:val="17"/>
                <w:vertAlign w:val="superscript"/>
              </w:rPr>
              <w:t>3</w:t>
            </w:r>
          </w:p>
        </w:tc>
        <w:tc>
          <w:tcPr>
            <w:tcW w:w="1792" w:type="dxa"/>
            <w:shd w:val="clear" w:color="auto" w:fill="auto"/>
            <w:vAlign w:val="center"/>
          </w:tcPr>
          <w:p w14:paraId="499C9D09" w14:textId="77777777" w:rsidR="00DE6724" w:rsidRPr="00381D11" w:rsidRDefault="00DE6724" w:rsidP="00DE6724">
            <w:pPr>
              <w:spacing w:before="60" w:after="60" w:line="210" w:lineRule="exact"/>
              <w:jc w:val="center"/>
              <w:rPr>
                <w:sz w:val="17"/>
              </w:rPr>
            </w:pPr>
            <w:r w:rsidRPr="00381D11">
              <w:rPr>
                <w:sz w:val="17"/>
              </w:rPr>
              <w:t>&gt; 20</w:t>
            </w:r>
          </w:p>
        </w:tc>
        <w:tc>
          <w:tcPr>
            <w:tcW w:w="1791" w:type="dxa"/>
            <w:shd w:val="clear" w:color="auto" w:fill="auto"/>
            <w:vAlign w:val="center"/>
          </w:tcPr>
          <w:p w14:paraId="184131FF" w14:textId="77777777" w:rsidR="00DE6724" w:rsidRPr="00381D11" w:rsidRDefault="00DE6724" w:rsidP="00DE6724">
            <w:pPr>
              <w:spacing w:before="60" w:after="60" w:line="210" w:lineRule="exact"/>
              <w:jc w:val="center"/>
              <w:rPr>
                <w:sz w:val="17"/>
              </w:rPr>
            </w:pPr>
            <w:r w:rsidRPr="00381D11">
              <w:rPr>
                <w:sz w:val="17"/>
              </w:rPr>
              <w:t>&gt; 20</w:t>
            </w:r>
          </w:p>
        </w:tc>
        <w:tc>
          <w:tcPr>
            <w:tcW w:w="1764" w:type="dxa"/>
            <w:shd w:val="clear" w:color="auto" w:fill="auto"/>
            <w:vAlign w:val="center"/>
          </w:tcPr>
          <w:p w14:paraId="1827C14E" w14:textId="77777777" w:rsidR="00DE6724" w:rsidRPr="00381D11" w:rsidRDefault="00DE6724" w:rsidP="00DE6724">
            <w:pPr>
              <w:spacing w:before="60" w:after="60" w:line="210" w:lineRule="exact"/>
              <w:jc w:val="center"/>
              <w:rPr>
                <w:sz w:val="17"/>
              </w:rPr>
            </w:pPr>
            <w:r w:rsidRPr="00381D11">
              <w:rPr>
                <w:sz w:val="17"/>
              </w:rPr>
              <w:t>&gt; 20</w:t>
            </w:r>
          </w:p>
        </w:tc>
        <w:tc>
          <w:tcPr>
            <w:tcW w:w="1190" w:type="dxa"/>
            <w:shd w:val="clear" w:color="auto" w:fill="auto"/>
            <w:vAlign w:val="center"/>
          </w:tcPr>
          <w:p w14:paraId="482F939E" w14:textId="77777777" w:rsidR="00DE6724" w:rsidRPr="00381D11" w:rsidRDefault="00DE6724" w:rsidP="00DE6724">
            <w:pPr>
              <w:spacing w:before="60" w:after="60" w:line="210" w:lineRule="exact"/>
              <w:jc w:val="center"/>
              <w:rPr>
                <w:sz w:val="17"/>
              </w:rPr>
            </w:pPr>
            <w:r w:rsidRPr="00381D11">
              <w:rPr>
                <w:sz w:val="17"/>
              </w:rPr>
              <w:t>EN15751</w:t>
            </w:r>
          </w:p>
        </w:tc>
      </w:tr>
      <w:tr w:rsidR="00DE6724" w:rsidRPr="00381D11" w14:paraId="4266F28A" w14:textId="77777777" w:rsidTr="00DE6724">
        <w:tc>
          <w:tcPr>
            <w:tcW w:w="2548" w:type="dxa"/>
            <w:shd w:val="clear" w:color="auto" w:fill="auto"/>
            <w:vAlign w:val="center"/>
          </w:tcPr>
          <w:p w14:paraId="5F7412BE" w14:textId="77777777" w:rsidR="00DE6724" w:rsidRPr="00381D11" w:rsidRDefault="00DE6724" w:rsidP="00DE6724">
            <w:pPr>
              <w:keepNext/>
              <w:spacing w:before="60" w:after="60" w:line="210" w:lineRule="exact"/>
              <w:ind w:left="57"/>
              <w:rPr>
                <w:sz w:val="17"/>
              </w:rPr>
            </w:pPr>
            <w:r w:rsidRPr="00381D11">
              <w:rPr>
                <w:sz w:val="17"/>
              </w:rPr>
              <w:t>EMAG [% v/v]</w:t>
            </w:r>
          </w:p>
        </w:tc>
        <w:tc>
          <w:tcPr>
            <w:tcW w:w="1792" w:type="dxa"/>
            <w:shd w:val="clear" w:color="auto" w:fill="auto"/>
            <w:vAlign w:val="center"/>
          </w:tcPr>
          <w:p w14:paraId="02FFE290" w14:textId="77777777" w:rsidR="00DE6724" w:rsidRPr="000523BB" w:rsidRDefault="00DE6724" w:rsidP="00DE6724">
            <w:pPr>
              <w:keepNext/>
              <w:spacing w:before="60" w:after="60" w:line="210" w:lineRule="exact"/>
              <w:jc w:val="center"/>
              <w:rPr>
                <w:i/>
                <w:sz w:val="17"/>
                <w:vertAlign w:val="superscript"/>
              </w:rPr>
            </w:pPr>
            <w:r w:rsidRPr="000523BB">
              <w:rPr>
                <w:i/>
                <w:sz w:val="17"/>
                <w:vertAlign w:val="superscript"/>
              </w:rPr>
              <w:t>4</w:t>
            </w:r>
          </w:p>
        </w:tc>
        <w:tc>
          <w:tcPr>
            <w:tcW w:w="1791" w:type="dxa"/>
            <w:shd w:val="clear" w:color="auto" w:fill="auto"/>
            <w:vAlign w:val="center"/>
          </w:tcPr>
          <w:p w14:paraId="2DA35221" w14:textId="77777777" w:rsidR="00DE6724" w:rsidRPr="000523BB" w:rsidRDefault="00DE6724" w:rsidP="00DE6724">
            <w:pPr>
              <w:keepNext/>
              <w:spacing w:before="60" w:after="60" w:line="210" w:lineRule="exact"/>
              <w:jc w:val="center"/>
              <w:rPr>
                <w:i/>
                <w:sz w:val="17"/>
                <w:vertAlign w:val="superscript"/>
              </w:rPr>
            </w:pPr>
            <w:r w:rsidRPr="000523BB">
              <w:rPr>
                <w:i/>
                <w:sz w:val="17"/>
                <w:vertAlign w:val="superscript"/>
              </w:rPr>
              <w:t>4</w:t>
            </w:r>
          </w:p>
        </w:tc>
        <w:tc>
          <w:tcPr>
            <w:tcW w:w="1764" w:type="dxa"/>
            <w:shd w:val="clear" w:color="auto" w:fill="auto"/>
            <w:vAlign w:val="center"/>
          </w:tcPr>
          <w:p w14:paraId="6D928F15" w14:textId="77777777" w:rsidR="00DE6724" w:rsidRPr="000523BB" w:rsidRDefault="00DE6724" w:rsidP="00DE6724">
            <w:pPr>
              <w:keepNext/>
              <w:spacing w:before="60" w:after="60" w:line="210" w:lineRule="exact"/>
              <w:jc w:val="center"/>
              <w:rPr>
                <w:i/>
                <w:sz w:val="17"/>
                <w:vertAlign w:val="superscript"/>
              </w:rPr>
            </w:pPr>
            <w:r w:rsidRPr="000523BB">
              <w:rPr>
                <w:i/>
                <w:sz w:val="17"/>
                <w:vertAlign w:val="superscript"/>
              </w:rPr>
              <w:t>4</w:t>
            </w:r>
          </w:p>
        </w:tc>
        <w:tc>
          <w:tcPr>
            <w:tcW w:w="1190" w:type="dxa"/>
            <w:shd w:val="clear" w:color="auto" w:fill="auto"/>
            <w:vAlign w:val="center"/>
          </w:tcPr>
          <w:p w14:paraId="2A881A55" w14:textId="77777777" w:rsidR="00DE6724" w:rsidRPr="00381D11" w:rsidRDefault="00DE6724" w:rsidP="00DE6724">
            <w:pPr>
              <w:keepNext/>
              <w:spacing w:before="60" w:after="60" w:line="210" w:lineRule="exact"/>
              <w:jc w:val="center"/>
              <w:rPr>
                <w:sz w:val="17"/>
              </w:rPr>
            </w:pPr>
            <w:r w:rsidRPr="00381D11">
              <w:rPr>
                <w:sz w:val="17"/>
              </w:rPr>
              <w:t xml:space="preserve">EN14214 </w:t>
            </w:r>
            <w:r w:rsidRPr="00381D11">
              <w:rPr>
                <w:sz w:val="17"/>
              </w:rPr>
              <w:br/>
              <w:t>ASTM D6751</w:t>
            </w:r>
          </w:p>
        </w:tc>
      </w:tr>
      <w:tr w:rsidR="00DE6724" w:rsidRPr="00381D11" w14:paraId="53FB86B2" w14:textId="77777777" w:rsidTr="00DE6724">
        <w:tc>
          <w:tcPr>
            <w:tcW w:w="2548" w:type="dxa"/>
            <w:tcBorders>
              <w:bottom w:val="single" w:sz="4" w:space="0" w:color="auto"/>
            </w:tcBorders>
            <w:shd w:val="clear" w:color="auto" w:fill="auto"/>
            <w:vAlign w:val="center"/>
          </w:tcPr>
          <w:p w14:paraId="027372CD" w14:textId="77777777" w:rsidR="00DE6724" w:rsidRPr="00381D11" w:rsidRDefault="00DE6724" w:rsidP="00DE6724">
            <w:pPr>
              <w:spacing w:before="60" w:after="60" w:line="210" w:lineRule="exact"/>
              <w:ind w:left="57"/>
              <w:rPr>
                <w:sz w:val="17"/>
              </w:rPr>
            </w:pPr>
            <w:r w:rsidRPr="00381D11">
              <w:rPr>
                <w:sz w:val="17"/>
              </w:rPr>
              <w:t>Aspect</w:t>
            </w:r>
          </w:p>
        </w:tc>
        <w:tc>
          <w:tcPr>
            <w:tcW w:w="5347" w:type="dxa"/>
            <w:gridSpan w:val="3"/>
            <w:tcBorders>
              <w:bottom w:val="single" w:sz="4" w:space="0" w:color="auto"/>
            </w:tcBorders>
            <w:shd w:val="clear" w:color="auto" w:fill="auto"/>
            <w:vAlign w:val="center"/>
          </w:tcPr>
          <w:p w14:paraId="2207CDB5" w14:textId="77777777" w:rsidR="00DE6724" w:rsidRPr="00381D11" w:rsidRDefault="00DE6724" w:rsidP="00DE6724">
            <w:pPr>
              <w:spacing w:before="60" w:after="60" w:line="210" w:lineRule="exact"/>
              <w:jc w:val="center"/>
              <w:rPr>
                <w:sz w:val="17"/>
              </w:rPr>
            </w:pPr>
            <w:r w:rsidRPr="00381D11">
              <w:rPr>
                <w:sz w:val="17"/>
              </w:rPr>
              <w:t>Limpide et brillant, pas d’eau à l’état libre ni de particules</w:t>
            </w:r>
          </w:p>
        </w:tc>
        <w:tc>
          <w:tcPr>
            <w:tcW w:w="1190" w:type="dxa"/>
            <w:tcBorders>
              <w:bottom w:val="single" w:sz="4" w:space="0" w:color="auto"/>
            </w:tcBorders>
            <w:shd w:val="clear" w:color="auto" w:fill="auto"/>
            <w:vAlign w:val="center"/>
          </w:tcPr>
          <w:p w14:paraId="206B6B2E" w14:textId="77777777" w:rsidR="00DE6724" w:rsidRPr="00381D11" w:rsidRDefault="00DE6724" w:rsidP="00DE6724">
            <w:pPr>
              <w:spacing w:before="60" w:after="60" w:line="210" w:lineRule="exact"/>
              <w:jc w:val="center"/>
              <w:rPr>
                <w:sz w:val="17"/>
              </w:rPr>
            </w:pPr>
            <w:r w:rsidRPr="00381D11">
              <w:rPr>
                <w:sz w:val="17"/>
              </w:rPr>
              <w:t xml:space="preserve">D4176, </w:t>
            </w:r>
            <w:r w:rsidRPr="00381D11">
              <w:rPr>
                <w:sz w:val="17"/>
              </w:rPr>
              <w:br/>
              <w:t>inspection visuelle</w:t>
            </w:r>
          </w:p>
        </w:tc>
      </w:tr>
      <w:tr w:rsidR="00DE6724" w:rsidRPr="00381D11" w14:paraId="37A31258" w14:textId="77777777" w:rsidTr="00DE6724">
        <w:tc>
          <w:tcPr>
            <w:tcW w:w="2548" w:type="dxa"/>
            <w:tcBorders>
              <w:bottom w:val="single" w:sz="12" w:space="0" w:color="auto"/>
            </w:tcBorders>
            <w:shd w:val="clear" w:color="auto" w:fill="auto"/>
          </w:tcPr>
          <w:p w14:paraId="736B4356" w14:textId="77777777" w:rsidR="00DE6724" w:rsidRPr="00381D11" w:rsidRDefault="00DE6724" w:rsidP="00DE6724">
            <w:pPr>
              <w:spacing w:before="60" w:after="60" w:line="210" w:lineRule="exact"/>
              <w:ind w:left="57"/>
              <w:rPr>
                <w:sz w:val="17"/>
              </w:rPr>
            </w:pPr>
            <w:r w:rsidRPr="00381D11">
              <w:rPr>
                <w:sz w:val="17"/>
              </w:rPr>
              <w:t>Éthanol/</w:t>
            </w:r>
            <w:proofErr w:type="spellStart"/>
            <w:r w:rsidRPr="00381D11">
              <w:rPr>
                <w:sz w:val="17"/>
              </w:rPr>
              <w:t>Methanol</w:t>
            </w:r>
            <w:proofErr w:type="spellEnd"/>
            <w:r w:rsidRPr="00381D11">
              <w:rPr>
                <w:sz w:val="17"/>
              </w:rPr>
              <w:t xml:space="preserve"> [% v/v]</w:t>
            </w:r>
          </w:p>
        </w:tc>
        <w:tc>
          <w:tcPr>
            <w:tcW w:w="5347" w:type="dxa"/>
            <w:gridSpan w:val="3"/>
            <w:tcBorders>
              <w:bottom w:val="single" w:sz="12" w:space="0" w:color="auto"/>
            </w:tcBorders>
            <w:shd w:val="clear" w:color="auto" w:fill="auto"/>
            <w:vAlign w:val="center"/>
          </w:tcPr>
          <w:p w14:paraId="750330ED" w14:textId="77777777" w:rsidR="00DE6724" w:rsidRPr="00381D11" w:rsidRDefault="00DE6724" w:rsidP="00DE6724">
            <w:pPr>
              <w:spacing w:before="60" w:after="60" w:line="210" w:lineRule="exact"/>
              <w:jc w:val="center"/>
              <w:rPr>
                <w:sz w:val="17"/>
              </w:rPr>
            </w:pPr>
            <w:r w:rsidRPr="00381D11">
              <w:rPr>
                <w:sz w:val="17"/>
              </w:rPr>
              <w:t>Non détectable</w:t>
            </w:r>
            <w:r w:rsidRPr="00381D11">
              <w:rPr>
                <w:i/>
                <w:sz w:val="17"/>
                <w:vertAlign w:val="superscript"/>
              </w:rPr>
              <w:t>5</w:t>
            </w:r>
          </w:p>
        </w:tc>
        <w:tc>
          <w:tcPr>
            <w:tcW w:w="1190" w:type="dxa"/>
            <w:tcBorders>
              <w:bottom w:val="single" w:sz="12" w:space="0" w:color="auto"/>
            </w:tcBorders>
            <w:shd w:val="clear" w:color="auto" w:fill="auto"/>
            <w:vAlign w:val="center"/>
          </w:tcPr>
          <w:p w14:paraId="1678E983" w14:textId="77777777" w:rsidR="00DE6724" w:rsidRPr="00381D11" w:rsidRDefault="00DE6724" w:rsidP="00DE6724">
            <w:pPr>
              <w:spacing w:before="60" w:after="60" w:line="210" w:lineRule="exact"/>
              <w:jc w:val="center"/>
              <w:rPr>
                <w:sz w:val="17"/>
              </w:rPr>
            </w:pPr>
          </w:p>
        </w:tc>
      </w:tr>
    </w:tbl>
    <w:p w14:paraId="060385F3" w14:textId="77777777" w:rsidR="00DE6724" w:rsidRPr="002F2836" w:rsidRDefault="00DE6724" w:rsidP="002F2836">
      <w:pPr>
        <w:pStyle w:val="SingleTxtG"/>
        <w:spacing w:before="120" w:after="0" w:line="220" w:lineRule="exact"/>
        <w:ind w:left="0" w:right="0" w:firstLine="170"/>
        <w:jc w:val="left"/>
        <w:rPr>
          <w:sz w:val="18"/>
          <w:szCs w:val="18"/>
        </w:rPr>
      </w:pPr>
      <w:r w:rsidRPr="000523BB">
        <w:rPr>
          <w:i/>
          <w:sz w:val="18"/>
          <w:szCs w:val="18"/>
          <w:vertAlign w:val="superscript"/>
        </w:rPr>
        <w:t>1</w:t>
      </w:r>
      <w:r w:rsidRPr="002F2836">
        <w:rPr>
          <w:sz w:val="18"/>
          <w:szCs w:val="18"/>
        </w:rPr>
        <w:t xml:space="preserve">  Déjà convenu, pour les véhicules routiers uniquement, dans l’annexe à la Résolution d’ensemble sur la construction des véhicules (R.E.3). Les industriels recommandent une teneur maximale en soufre de 50 ppm.</w:t>
      </w:r>
    </w:p>
    <w:p w14:paraId="503675CC" w14:textId="77777777" w:rsidR="00DE6724" w:rsidRPr="002F2836" w:rsidRDefault="00DE6724" w:rsidP="002F2836">
      <w:pPr>
        <w:pStyle w:val="SingleTxtG"/>
        <w:spacing w:after="0" w:line="220" w:lineRule="exact"/>
        <w:ind w:left="0" w:right="0" w:firstLine="170"/>
        <w:jc w:val="left"/>
        <w:rPr>
          <w:sz w:val="18"/>
          <w:szCs w:val="18"/>
        </w:rPr>
      </w:pPr>
      <w:r w:rsidRPr="000523BB">
        <w:rPr>
          <w:i/>
          <w:sz w:val="18"/>
          <w:szCs w:val="18"/>
          <w:vertAlign w:val="superscript"/>
        </w:rPr>
        <w:t>2</w:t>
      </w:r>
      <w:r w:rsidRPr="002F2836">
        <w:rPr>
          <w:sz w:val="18"/>
          <w:szCs w:val="18"/>
        </w:rPr>
        <w:t xml:space="preserve">  Les pays mettant en œuvre la présente recommandation choisiront la valeur appropriée pour des conditions hivernales extrêmes ou arctiques. Des spécifications plus détaillées pour ces paramètres en conditions hivernales extrêmes ou arctiques seront examinées ultérieurement.</w:t>
      </w:r>
    </w:p>
    <w:p w14:paraId="5451E7A1" w14:textId="77777777" w:rsidR="00DE6724" w:rsidRPr="002F2836" w:rsidRDefault="00DE6724" w:rsidP="002F2836">
      <w:pPr>
        <w:pStyle w:val="SingleTxtG"/>
        <w:spacing w:after="0" w:line="220" w:lineRule="exact"/>
        <w:ind w:left="0" w:right="0" w:firstLine="170"/>
        <w:jc w:val="left"/>
        <w:rPr>
          <w:sz w:val="18"/>
          <w:szCs w:val="18"/>
        </w:rPr>
      </w:pPr>
      <w:r w:rsidRPr="000523BB">
        <w:rPr>
          <w:i/>
          <w:sz w:val="18"/>
          <w:szCs w:val="18"/>
          <w:vertAlign w:val="superscript"/>
        </w:rPr>
        <w:t>3</w:t>
      </w:r>
      <w:r w:rsidRPr="002F2836">
        <w:rPr>
          <w:sz w:val="18"/>
          <w:szCs w:val="18"/>
        </w:rPr>
        <w:t xml:space="preserve">  Applicable pour le gazole contenant plus de 2 % v/v d’esters méthyliques d’acides gras.</w:t>
      </w:r>
    </w:p>
    <w:p w14:paraId="652FE121" w14:textId="77777777" w:rsidR="00DE6724" w:rsidRPr="002F2836" w:rsidRDefault="00DE6724" w:rsidP="002F2836">
      <w:pPr>
        <w:pStyle w:val="SingleTxtG"/>
        <w:spacing w:after="0" w:line="220" w:lineRule="exact"/>
        <w:ind w:left="0" w:right="0" w:firstLine="170"/>
        <w:jc w:val="left"/>
        <w:rPr>
          <w:sz w:val="18"/>
          <w:szCs w:val="18"/>
        </w:rPr>
      </w:pPr>
      <w:r w:rsidRPr="000523BB">
        <w:rPr>
          <w:i/>
          <w:sz w:val="18"/>
          <w:szCs w:val="18"/>
          <w:vertAlign w:val="superscript"/>
        </w:rPr>
        <w:t>4</w:t>
      </w:r>
      <w:r w:rsidRPr="002F2836">
        <w:rPr>
          <w:sz w:val="18"/>
          <w:szCs w:val="18"/>
        </w:rPr>
        <w:t xml:space="preserve">  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14:paraId="78DCA06D" w14:textId="77777777" w:rsidR="00AD3DD4" w:rsidRDefault="00DE6724" w:rsidP="002F2836">
      <w:pPr>
        <w:pStyle w:val="SingleTxtG"/>
        <w:spacing w:line="220" w:lineRule="exact"/>
        <w:ind w:left="0" w:right="-1" w:firstLine="170"/>
        <w:jc w:val="left"/>
      </w:pPr>
      <w:r w:rsidRPr="000523BB">
        <w:rPr>
          <w:i/>
          <w:sz w:val="18"/>
          <w:szCs w:val="18"/>
          <w:vertAlign w:val="superscript"/>
        </w:rPr>
        <w:t>5</w:t>
      </w:r>
      <w:r w:rsidRPr="002F2836">
        <w:rPr>
          <w:sz w:val="18"/>
          <w:szCs w:val="18"/>
        </w:rPr>
        <w:t xml:space="preserve">  Égal ou inférieur à la limite de capacité de détection de la méthode utilisée.</w:t>
      </w:r>
    </w:p>
    <w:p w14:paraId="430375F3" w14:textId="77777777" w:rsidR="00AD3DD4" w:rsidRDefault="00AD3DD4" w:rsidP="00DE6724">
      <w:pPr>
        <w:pStyle w:val="SingleTxtG"/>
        <w:rPr>
          <w:sz w:val="18"/>
          <w:szCs w:val="18"/>
        </w:rPr>
        <w:sectPr w:rsidR="00AD3DD4" w:rsidSect="00DE6724">
          <w:headerReference w:type="even" r:id="rId48"/>
          <w:headerReference w:type="default" r:id="rId49"/>
          <w:endnotePr>
            <w:numFmt w:val="decimal"/>
          </w:endnotePr>
          <w:pgSz w:w="11906" w:h="16838" w:code="9"/>
          <w:pgMar w:top="1417" w:right="1134" w:bottom="1134" w:left="1134" w:header="850" w:footer="567" w:gutter="0"/>
          <w:cols w:space="708"/>
          <w:docGrid w:linePitch="360"/>
        </w:sectPr>
      </w:pPr>
    </w:p>
    <w:p w14:paraId="76D0CAF5" w14:textId="77777777" w:rsidR="00AD3DD4" w:rsidRPr="00381D11" w:rsidRDefault="00AD3DD4" w:rsidP="00AD3DD4">
      <w:pPr>
        <w:pStyle w:val="HChG"/>
      </w:pPr>
      <w:r w:rsidRPr="00381D11">
        <w:lastRenderedPageBreak/>
        <w:t xml:space="preserve">Annexe 4 </w:t>
      </w:r>
      <w:r>
        <w:t>−</w:t>
      </w:r>
      <w:r w:rsidRPr="00381D11">
        <w:t xml:space="preserve"> Appendice 1</w:t>
      </w:r>
    </w:p>
    <w:p w14:paraId="4307177C" w14:textId="77777777" w:rsidR="00AD3DD4" w:rsidRPr="00381D11" w:rsidRDefault="00AD3DD4" w:rsidP="00AD3DD4">
      <w:pPr>
        <w:pStyle w:val="HChG"/>
      </w:pPr>
      <w:r w:rsidRPr="00381D11">
        <w:tab/>
      </w:r>
      <w:r w:rsidRPr="00381D11">
        <w:tab/>
        <w:t>Évolution des limites d’émission de la CEE</w:t>
      </w:r>
    </w:p>
    <w:p w14:paraId="021CBAE8" w14:textId="77777777" w:rsidR="00AD3DD4" w:rsidRPr="00381D11" w:rsidRDefault="00AD3DD4" w:rsidP="00AD3DD4">
      <w:pPr>
        <w:pStyle w:val="SingleTxtG"/>
        <w:ind w:firstLine="567"/>
      </w:pPr>
      <w:r w:rsidRPr="00381D11">
        <w:t>Les normes d’émission ont été associées à une révision des normes européennes relatives aux carburants commercialisés (respectivement EN 228 et EN 590) :</w:t>
      </w:r>
    </w:p>
    <w:p w14:paraId="233AF501" w14:textId="77777777" w:rsidR="00AD3DD4" w:rsidRPr="00381D11" w:rsidRDefault="00AD3DD4" w:rsidP="00AD3DD4">
      <w:pPr>
        <w:pStyle w:val="H23G"/>
      </w:pPr>
      <w:r w:rsidRPr="00381D11">
        <w:tab/>
        <w:t>Normes applicables aux véhicules routiers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1053"/>
      </w:tblGrid>
      <w:tr w:rsidR="00AD3DD4" w14:paraId="57E83EC5" w14:textId="77777777" w:rsidTr="002F2836">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7D5ECFA" w14:textId="77777777" w:rsidR="00AD3DD4" w:rsidRDefault="00AD3DD4" w:rsidP="009278E9">
            <w:pPr>
              <w:tabs>
                <w:tab w:val="left" w:pos="9639"/>
              </w:tabs>
              <w:spacing w:before="40" w:after="40" w:line="200" w:lineRule="exact"/>
              <w:rPr>
                <w:i/>
                <w:sz w:val="16"/>
                <w:szCs w:val="16"/>
                <w:lang w:val="en-US"/>
              </w:rPr>
            </w:pPr>
            <w:proofErr w:type="spellStart"/>
            <w:r w:rsidRPr="00B61717">
              <w:rPr>
                <w:i/>
                <w:sz w:val="16"/>
                <w:szCs w:val="16"/>
                <w:lang w:val="en-US"/>
              </w:rPr>
              <w:t>Niveaux</w:t>
            </w:r>
            <w:proofErr w:type="spellEnd"/>
            <w:r w:rsidRPr="00B61717">
              <w:rPr>
                <w:i/>
                <w:sz w:val="16"/>
                <w:szCs w:val="16"/>
                <w:lang w:val="en-US"/>
              </w:rPr>
              <w:t xml:space="preserve"> </w:t>
            </w:r>
            <w:proofErr w:type="spellStart"/>
            <w:r w:rsidRPr="00B61717">
              <w:rPr>
                <w:i/>
                <w:sz w:val="16"/>
                <w:szCs w:val="16"/>
                <w:lang w:val="en-US"/>
              </w:rPr>
              <w:t>d’émission</w:t>
            </w:r>
            <w:proofErr w:type="spellEnd"/>
            <w:r w:rsidRPr="00B61717">
              <w:rPr>
                <w:i/>
                <w:sz w:val="16"/>
                <w:szCs w:val="16"/>
                <w:lang w:val="en-US"/>
              </w:rPr>
              <w:t xml:space="preserve"> de </w:t>
            </w:r>
            <w:proofErr w:type="spellStart"/>
            <w:r w:rsidRPr="00B61717">
              <w:rPr>
                <w:i/>
                <w:sz w:val="16"/>
                <w:szCs w:val="16"/>
                <w:lang w:val="en-US"/>
              </w:rPr>
              <w:t>l’ONU</w:t>
            </w:r>
            <w:proofErr w:type="spellEnd"/>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54F0F37C"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Essence</w:t>
            </w:r>
          </w:p>
        </w:tc>
        <w:tc>
          <w:tcPr>
            <w:tcW w:w="4078" w:type="dxa"/>
            <w:gridSpan w:val="6"/>
            <w:tcBorders>
              <w:top w:val="single" w:sz="4" w:space="0" w:color="auto"/>
              <w:left w:val="single" w:sz="4" w:space="0" w:color="auto"/>
              <w:bottom w:val="single" w:sz="4" w:space="0" w:color="auto"/>
              <w:right w:val="single" w:sz="4" w:space="0" w:color="auto"/>
            </w:tcBorders>
            <w:hideMark/>
          </w:tcPr>
          <w:p w14:paraId="3AB9AC85" w14:textId="77777777" w:rsidR="00AD3DD4" w:rsidRDefault="00AD3DD4" w:rsidP="002F2836">
            <w:pPr>
              <w:tabs>
                <w:tab w:val="left" w:pos="9639"/>
              </w:tabs>
              <w:spacing w:before="40" w:after="40" w:line="200" w:lineRule="exact"/>
              <w:jc w:val="center"/>
              <w:rPr>
                <w:i/>
                <w:sz w:val="16"/>
                <w:szCs w:val="16"/>
                <w:lang w:val="en-US"/>
              </w:rPr>
            </w:pPr>
            <w:proofErr w:type="spellStart"/>
            <w:r>
              <w:rPr>
                <w:i/>
                <w:sz w:val="16"/>
                <w:szCs w:val="16"/>
                <w:lang w:val="en-US"/>
              </w:rPr>
              <w:t>Gazole</w:t>
            </w:r>
            <w:proofErr w:type="spellEnd"/>
          </w:p>
        </w:tc>
        <w:tc>
          <w:tcPr>
            <w:tcW w:w="105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01C474F"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 xml:space="preserve">Date </w:t>
            </w:r>
            <w:proofErr w:type="spellStart"/>
            <w:r>
              <w:rPr>
                <w:i/>
                <w:sz w:val="16"/>
                <w:szCs w:val="16"/>
                <w:lang w:val="en-US"/>
              </w:rPr>
              <w:t>d’application</w:t>
            </w:r>
            <w:proofErr w:type="spellEnd"/>
          </w:p>
        </w:tc>
      </w:tr>
      <w:tr w:rsidR="00AD3DD4" w14:paraId="26F6F03D" w14:textId="77777777" w:rsidTr="002F2836">
        <w:tc>
          <w:tcPr>
            <w:tcW w:w="958" w:type="dxa"/>
            <w:vMerge/>
            <w:tcBorders>
              <w:top w:val="single" w:sz="4" w:space="0" w:color="auto"/>
              <w:left w:val="single" w:sz="4" w:space="0" w:color="auto"/>
              <w:bottom w:val="single" w:sz="12" w:space="0" w:color="auto"/>
              <w:right w:val="single" w:sz="4" w:space="0" w:color="auto"/>
            </w:tcBorders>
            <w:vAlign w:val="center"/>
            <w:hideMark/>
          </w:tcPr>
          <w:p w14:paraId="03BCF7B2" w14:textId="77777777" w:rsidR="00AD3DD4" w:rsidRDefault="00AD3DD4" w:rsidP="002F2836">
            <w:pPr>
              <w:suppressAutoHyphens w:val="0"/>
              <w:spacing w:line="240" w:lineRule="auto"/>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377074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CO</w:t>
            </w:r>
          </w:p>
          <w:p w14:paraId="085F4806"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4A5AD31D"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HC</w:t>
            </w:r>
          </w:p>
          <w:p w14:paraId="1961DD93"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7E024E"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NOx</w:t>
            </w:r>
          </w:p>
          <w:p w14:paraId="2F2B4321"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BB05D5"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PM</w:t>
            </w:r>
          </w:p>
          <w:p w14:paraId="06DB82BE"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2E3355A4"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PN</w:t>
            </w:r>
          </w:p>
          <w:p w14:paraId="02694B46"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C7975FA" w14:textId="77777777" w:rsidR="00AD3DD4" w:rsidRDefault="00AD3DD4" w:rsidP="002F4811">
            <w:pPr>
              <w:tabs>
                <w:tab w:val="left" w:pos="9639"/>
              </w:tabs>
              <w:spacing w:before="40" w:after="40" w:line="200" w:lineRule="exact"/>
              <w:jc w:val="center"/>
              <w:rPr>
                <w:i/>
                <w:sz w:val="16"/>
                <w:szCs w:val="16"/>
                <w:lang w:val="en-US"/>
              </w:rPr>
            </w:pPr>
            <w:proofErr w:type="spellStart"/>
            <w:r w:rsidRPr="00B61717">
              <w:rPr>
                <w:i/>
                <w:sz w:val="16"/>
                <w:szCs w:val="16"/>
                <w:lang w:val="en-US"/>
              </w:rPr>
              <w:t>Norme</w:t>
            </w:r>
            <w:proofErr w:type="spellEnd"/>
            <w:r w:rsidRPr="00B61717">
              <w:rPr>
                <w:i/>
                <w:sz w:val="16"/>
                <w:szCs w:val="16"/>
                <w:lang w:val="en-US"/>
              </w:rPr>
              <w:t xml:space="preserve"> relative </w:t>
            </w:r>
            <w:r w:rsidR="002F4811">
              <w:rPr>
                <w:i/>
                <w:sz w:val="16"/>
                <w:szCs w:val="16"/>
                <w:lang w:val="en-US"/>
              </w:rPr>
              <w:br/>
            </w:r>
            <w:r w:rsidRPr="00B61717">
              <w:rPr>
                <w:i/>
                <w:sz w:val="16"/>
                <w:szCs w:val="16"/>
                <w:lang w:val="en-US"/>
              </w:rPr>
              <w:t xml:space="preserve">aux </w:t>
            </w:r>
            <w:proofErr w:type="spellStart"/>
            <w:r w:rsidRPr="00B61717">
              <w:rPr>
                <w:i/>
                <w:sz w:val="16"/>
                <w:szCs w:val="16"/>
                <w:lang w:val="en-US"/>
              </w:rPr>
              <w:t>carburants</w:t>
            </w:r>
            <w:proofErr w:type="spellEnd"/>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AAFBE7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CO</w:t>
            </w:r>
          </w:p>
          <w:p w14:paraId="432B4A2D"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6EC983ED" w14:textId="77777777" w:rsidR="00AD3DD4" w:rsidRDefault="00AD3DD4" w:rsidP="002F2836">
            <w:pPr>
              <w:tabs>
                <w:tab w:val="left" w:pos="9639"/>
              </w:tabs>
              <w:spacing w:before="40" w:after="40" w:line="200" w:lineRule="exact"/>
              <w:jc w:val="center"/>
              <w:rPr>
                <w:i/>
                <w:sz w:val="16"/>
                <w:szCs w:val="16"/>
                <w:lang w:val="en-US"/>
              </w:rPr>
            </w:pPr>
            <w:proofErr w:type="spellStart"/>
            <w:r>
              <w:rPr>
                <w:i/>
                <w:sz w:val="16"/>
                <w:szCs w:val="16"/>
                <w:lang w:val="en-US"/>
              </w:rPr>
              <w:t>HC+NOx</w:t>
            </w:r>
            <w:proofErr w:type="spellEnd"/>
          </w:p>
          <w:p w14:paraId="43D7044C"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2ACCB259"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NOx</w:t>
            </w:r>
          </w:p>
          <w:p w14:paraId="09E2D8E7"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EA7BDD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MP</w:t>
            </w:r>
          </w:p>
          <w:p w14:paraId="642B4D47"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6C408B03"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NP</w:t>
            </w:r>
          </w:p>
          <w:p w14:paraId="0321D35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3B5CE7B" w14:textId="77777777" w:rsidR="00AD3DD4" w:rsidRPr="00B61717" w:rsidRDefault="00AD3DD4" w:rsidP="002F2836">
            <w:pPr>
              <w:tabs>
                <w:tab w:val="left" w:pos="9639"/>
              </w:tabs>
              <w:spacing w:before="40" w:after="40" w:line="200" w:lineRule="exact"/>
              <w:jc w:val="center"/>
              <w:rPr>
                <w:i/>
                <w:sz w:val="16"/>
                <w:szCs w:val="16"/>
                <w:lang w:val="en-US"/>
              </w:rPr>
            </w:pPr>
            <w:proofErr w:type="spellStart"/>
            <w:r w:rsidRPr="00B61717">
              <w:rPr>
                <w:i/>
                <w:sz w:val="16"/>
                <w:szCs w:val="16"/>
                <w:lang w:val="en-US"/>
              </w:rPr>
              <w:t>Norme</w:t>
            </w:r>
            <w:proofErr w:type="spellEnd"/>
            <w:r w:rsidRPr="00B61717">
              <w:rPr>
                <w:i/>
                <w:sz w:val="16"/>
                <w:szCs w:val="16"/>
                <w:lang w:val="en-US"/>
              </w:rPr>
              <w:t xml:space="preserve"> relative </w:t>
            </w:r>
          </w:p>
          <w:p w14:paraId="30BF13A9" w14:textId="77777777" w:rsidR="00AD3DD4" w:rsidRDefault="00AD3DD4" w:rsidP="002F2836">
            <w:pPr>
              <w:tabs>
                <w:tab w:val="left" w:pos="9639"/>
              </w:tabs>
              <w:spacing w:before="40" w:after="40" w:line="200" w:lineRule="exact"/>
              <w:jc w:val="center"/>
              <w:rPr>
                <w:i/>
                <w:sz w:val="16"/>
                <w:szCs w:val="16"/>
                <w:lang w:val="en-US"/>
              </w:rPr>
            </w:pPr>
            <w:r w:rsidRPr="00B61717">
              <w:rPr>
                <w:i/>
                <w:sz w:val="16"/>
                <w:szCs w:val="16"/>
                <w:lang w:val="en-US"/>
              </w:rPr>
              <w:t xml:space="preserve">aux </w:t>
            </w:r>
            <w:proofErr w:type="spellStart"/>
            <w:r w:rsidRPr="00B61717">
              <w:rPr>
                <w:i/>
                <w:sz w:val="16"/>
                <w:szCs w:val="16"/>
                <w:lang w:val="en-US"/>
              </w:rPr>
              <w:t>carburants</w:t>
            </w:r>
            <w:proofErr w:type="spellEnd"/>
          </w:p>
        </w:tc>
        <w:tc>
          <w:tcPr>
            <w:tcW w:w="1053" w:type="dxa"/>
            <w:vMerge/>
            <w:tcBorders>
              <w:top w:val="single" w:sz="4" w:space="0" w:color="auto"/>
              <w:left w:val="single" w:sz="4" w:space="0" w:color="auto"/>
              <w:bottom w:val="single" w:sz="12" w:space="0" w:color="auto"/>
              <w:right w:val="single" w:sz="4" w:space="0" w:color="auto"/>
            </w:tcBorders>
            <w:vAlign w:val="center"/>
            <w:hideMark/>
          </w:tcPr>
          <w:p w14:paraId="2D62161C" w14:textId="77777777" w:rsidR="00AD3DD4" w:rsidRDefault="00AD3DD4" w:rsidP="002F2836">
            <w:pPr>
              <w:suppressAutoHyphens w:val="0"/>
              <w:spacing w:line="240" w:lineRule="auto"/>
              <w:rPr>
                <w:i/>
                <w:sz w:val="16"/>
                <w:szCs w:val="16"/>
                <w:lang w:val="en-US"/>
              </w:rPr>
            </w:pPr>
          </w:p>
        </w:tc>
      </w:tr>
      <w:tr w:rsidR="00AD3DD4" w14:paraId="2BCDA5AF" w14:textId="77777777" w:rsidTr="002F2836">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6B133F"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CE55D8"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0EBFFFE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w:t>
            </w:r>
            <w:proofErr w:type="spellStart"/>
            <w:r>
              <w:rPr>
                <w:sz w:val="16"/>
                <w:szCs w:val="16"/>
                <w:lang w:val="en-US"/>
              </w:rPr>
              <w:t>HC+NOx</w:t>
            </w:r>
            <w:proofErr w:type="spellEnd"/>
            <w:r>
              <w:rPr>
                <w:sz w:val="16"/>
                <w:szCs w:val="16"/>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C94936"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230A85F8"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C23D8E"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04ED8"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579DA1A3"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554EDD0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8153B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75748F7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05366"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EN590:1993</w:t>
            </w:r>
          </w:p>
        </w:tc>
        <w:tc>
          <w:tcPr>
            <w:tcW w:w="105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7C2613"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1996</w:t>
            </w:r>
          </w:p>
        </w:tc>
      </w:tr>
      <w:tr w:rsidR="00AD3DD4" w14:paraId="143619CB" w14:textId="77777777" w:rsidTr="002F2836">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59EAF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96D42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1C55A34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659CBB"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3A85C8"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2B06F3"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B66215"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DDA1B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0A91940B"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0DE9241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197140"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1F1A6C4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B7E8CE"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EN590:2000</w:t>
            </w:r>
          </w:p>
        </w:tc>
        <w:tc>
          <w:tcPr>
            <w:tcW w:w="10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6B15F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2000</w:t>
            </w:r>
          </w:p>
        </w:tc>
      </w:tr>
      <w:tr w:rsidR="00AD3DD4" w14:paraId="71347359" w14:textId="77777777" w:rsidTr="002F2836">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8846A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0B6090"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248463BC"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F2DA9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B8D50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5DD074C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1C17D0"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CA382A"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61D9868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710B2975"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4258BA"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1052AEB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055F7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EN590:2004</w:t>
            </w:r>
          </w:p>
        </w:tc>
        <w:tc>
          <w:tcPr>
            <w:tcW w:w="10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2C794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2005</w:t>
            </w:r>
          </w:p>
        </w:tc>
      </w:tr>
      <w:tr w:rsidR="00AD3DD4" w14:paraId="4A3E83A7" w14:textId="77777777" w:rsidTr="002F2836">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3A1B2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2FE6A8"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7CB085CE"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0A3AAE"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79EF03"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4AD3431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C0E27B"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BD5376"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4137BA5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11F4B22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62BF5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E52F8D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205B25"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EN590:2008</w:t>
            </w:r>
          </w:p>
        </w:tc>
        <w:tc>
          <w:tcPr>
            <w:tcW w:w="10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555F8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2009</w:t>
            </w:r>
          </w:p>
        </w:tc>
      </w:tr>
      <w:tr w:rsidR="00AD3DD4" w14:paraId="558214A7" w14:textId="77777777" w:rsidTr="002F2836">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B4D6DB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475F8D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CD82C4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C271695"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299F891"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77E1B37B"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AF699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C72EC6B"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0FE4BCE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552FE9D2"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A29F97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7539AA7"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4D60C565"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4818D89"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EN590:2014</w:t>
            </w:r>
          </w:p>
        </w:tc>
        <w:tc>
          <w:tcPr>
            <w:tcW w:w="105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91F6C14" w14:textId="77777777" w:rsidR="00AD3DD4" w:rsidRDefault="00AD3DD4" w:rsidP="002F2836">
            <w:pPr>
              <w:tabs>
                <w:tab w:val="left" w:pos="9639"/>
              </w:tabs>
              <w:spacing w:before="40" w:after="40" w:line="200" w:lineRule="exact"/>
              <w:jc w:val="center"/>
              <w:rPr>
                <w:sz w:val="18"/>
                <w:szCs w:val="18"/>
                <w:lang w:val="en-US"/>
              </w:rPr>
            </w:pPr>
            <w:r>
              <w:rPr>
                <w:sz w:val="18"/>
                <w:szCs w:val="18"/>
                <w:lang w:val="en-US"/>
              </w:rPr>
              <w:t>2014</w:t>
            </w:r>
          </w:p>
        </w:tc>
      </w:tr>
    </w:tbl>
    <w:p w14:paraId="7A5F3F41" w14:textId="77777777" w:rsidR="00AD3DD4" w:rsidRDefault="00AD3DD4" w:rsidP="00AD3DD4">
      <w:pPr>
        <w:spacing w:before="240"/>
        <w:rPr>
          <w:lang w:val="en-US"/>
        </w:rPr>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6"/>
        <w:gridCol w:w="632"/>
        <w:gridCol w:w="632"/>
        <w:gridCol w:w="316"/>
        <w:gridCol w:w="316"/>
        <w:gridCol w:w="632"/>
        <w:gridCol w:w="632"/>
        <w:gridCol w:w="594"/>
        <w:gridCol w:w="1091"/>
        <w:gridCol w:w="1332"/>
      </w:tblGrid>
      <w:tr w:rsidR="00AD3DD4" w14:paraId="26E20774" w14:textId="77777777" w:rsidTr="002F2836">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30A92BB" w14:textId="77777777" w:rsidR="00AD3DD4" w:rsidRDefault="00AD3DD4" w:rsidP="009278E9">
            <w:pPr>
              <w:tabs>
                <w:tab w:val="left" w:pos="9639"/>
              </w:tabs>
              <w:spacing w:before="40" w:after="40" w:line="200" w:lineRule="exact"/>
              <w:rPr>
                <w:i/>
                <w:sz w:val="16"/>
                <w:szCs w:val="16"/>
                <w:lang w:val="en-US"/>
              </w:rPr>
            </w:pPr>
            <w:proofErr w:type="spellStart"/>
            <w:r w:rsidRPr="00B61717">
              <w:rPr>
                <w:i/>
                <w:sz w:val="16"/>
                <w:szCs w:val="16"/>
                <w:lang w:val="en-US"/>
              </w:rPr>
              <w:t>Niveaux</w:t>
            </w:r>
            <w:proofErr w:type="spellEnd"/>
            <w:r w:rsidRPr="00B61717">
              <w:rPr>
                <w:i/>
                <w:sz w:val="16"/>
                <w:szCs w:val="16"/>
                <w:lang w:val="en-US"/>
              </w:rPr>
              <w:t xml:space="preserve"> </w:t>
            </w:r>
            <w:proofErr w:type="spellStart"/>
            <w:r w:rsidRPr="00B61717">
              <w:rPr>
                <w:i/>
                <w:sz w:val="16"/>
                <w:szCs w:val="16"/>
                <w:lang w:val="en-US"/>
              </w:rPr>
              <w:t>d’émission</w:t>
            </w:r>
            <w:proofErr w:type="spellEnd"/>
            <w:r w:rsidRPr="00B61717">
              <w:rPr>
                <w:i/>
                <w:sz w:val="16"/>
                <w:szCs w:val="16"/>
                <w:lang w:val="en-US"/>
              </w:rPr>
              <w:t xml:space="preserve"> </w:t>
            </w:r>
            <w:r w:rsidR="009278E9">
              <w:rPr>
                <w:i/>
                <w:sz w:val="16"/>
                <w:szCs w:val="16"/>
                <w:lang w:val="en-US"/>
              </w:rPr>
              <w:br/>
            </w:r>
            <w:r w:rsidRPr="00B61717">
              <w:rPr>
                <w:i/>
                <w:sz w:val="16"/>
                <w:szCs w:val="16"/>
                <w:lang w:val="en-US"/>
              </w:rPr>
              <w:t xml:space="preserve">de </w:t>
            </w:r>
            <w:proofErr w:type="spellStart"/>
            <w:r w:rsidRPr="00B61717">
              <w:rPr>
                <w:i/>
                <w:sz w:val="16"/>
                <w:szCs w:val="16"/>
                <w:lang w:val="en-US"/>
              </w:rPr>
              <w:t>l’ONU</w:t>
            </w:r>
            <w:proofErr w:type="spellEnd"/>
            <w:r>
              <w:rPr>
                <w:i/>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ABDBFD" w14:textId="77777777" w:rsidR="00AD3DD4" w:rsidRDefault="00AD3DD4" w:rsidP="002F2836">
            <w:pPr>
              <w:tabs>
                <w:tab w:val="left" w:pos="9639"/>
              </w:tabs>
              <w:spacing w:before="40" w:after="4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57233A65" w14:textId="77777777" w:rsidR="00AD3DD4" w:rsidRDefault="00AD3DD4" w:rsidP="002F2836">
            <w:pPr>
              <w:tabs>
                <w:tab w:val="left" w:pos="9639"/>
              </w:tabs>
              <w:spacing w:before="40" w:after="4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842B73" w14:textId="77777777" w:rsidR="00AD3DD4" w:rsidRDefault="00AD3DD4" w:rsidP="002F2836">
            <w:pPr>
              <w:tabs>
                <w:tab w:val="left" w:pos="9639"/>
              </w:tabs>
              <w:spacing w:before="40" w:after="40" w:line="200" w:lineRule="exact"/>
              <w:jc w:val="center"/>
              <w:rPr>
                <w:i/>
                <w:sz w:val="16"/>
                <w:szCs w:val="16"/>
                <w:lang w:val="en-US"/>
              </w:rPr>
            </w:pPr>
            <w:proofErr w:type="spellStart"/>
            <w:r>
              <w:rPr>
                <w:i/>
                <w:sz w:val="16"/>
                <w:szCs w:val="16"/>
                <w:lang w:val="en-US"/>
              </w:rPr>
              <w:t>Gazole</w:t>
            </w:r>
            <w:proofErr w:type="spellEnd"/>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283D728"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 xml:space="preserve">Date </w:t>
            </w:r>
            <w:proofErr w:type="spellStart"/>
            <w:r>
              <w:rPr>
                <w:i/>
                <w:sz w:val="16"/>
                <w:szCs w:val="16"/>
                <w:lang w:val="en-US"/>
              </w:rPr>
              <w:t>d’application</w:t>
            </w:r>
            <w:proofErr w:type="spellEnd"/>
          </w:p>
        </w:tc>
      </w:tr>
      <w:tr w:rsidR="00AD3DD4" w14:paraId="51050F8F" w14:textId="77777777" w:rsidTr="002F2836">
        <w:tc>
          <w:tcPr>
            <w:tcW w:w="0" w:type="auto"/>
            <w:vMerge/>
            <w:tcBorders>
              <w:top w:val="single" w:sz="4" w:space="0" w:color="auto"/>
              <w:left w:val="single" w:sz="4" w:space="0" w:color="auto"/>
              <w:bottom w:val="single" w:sz="12" w:space="0" w:color="auto"/>
              <w:right w:val="single" w:sz="4" w:space="0" w:color="auto"/>
            </w:tcBorders>
            <w:vAlign w:val="center"/>
            <w:hideMark/>
          </w:tcPr>
          <w:p w14:paraId="4844B286" w14:textId="77777777" w:rsidR="00AD3DD4" w:rsidRDefault="00AD3DD4" w:rsidP="002F2836">
            <w:pPr>
              <w:suppressAutoHyphens w:val="0"/>
              <w:spacing w:line="240" w:lineRule="auto"/>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E81A02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CO</w:t>
            </w:r>
          </w:p>
          <w:p w14:paraId="1DEA2ACD"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3B78AF26"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HCNM</w:t>
            </w:r>
          </w:p>
          <w:p w14:paraId="1FE412E2"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BB525EC"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HCT</w:t>
            </w:r>
          </w:p>
          <w:p w14:paraId="3F7C7C97"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5C48CFE"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NOx</w:t>
            </w:r>
          </w:p>
          <w:p w14:paraId="0061A17A"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7C7773"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MP</w:t>
            </w:r>
          </w:p>
          <w:p w14:paraId="0DFF3E1D"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13FE9D67"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NP</w:t>
            </w:r>
          </w:p>
          <w:p w14:paraId="29E93B1B" w14:textId="77777777" w:rsidR="00AD3DD4" w:rsidRDefault="00AD3DD4" w:rsidP="002F2836">
            <w:pPr>
              <w:tabs>
                <w:tab w:val="left" w:pos="9639"/>
              </w:tabs>
              <w:spacing w:before="40" w:after="4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38D479B" w14:textId="77777777" w:rsidR="00AD3DD4" w:rsidRPr="00B61717" w:rsidRDefault="00AD3DD4" w:rsidP="002F2836">
            <w:pPr>
              <w:tabs>
                <w:tab w:val="left" w:pos="9639"/>
              </w:tabs>
              <w:spacing w:before="40" w:after="40" w:line="200" w:lineRule="exact"/>
              <w:jc w:val="center"/>
              <w:rPr>
                <w:i/>
                <w:sz w:val="16"/>
                <w:szCs w:val="16"/>
                <w:lang w:val="en-US"/>
              </w:rPr>
            </w:pPr>
            <w:proofErr w:type="spellStart"/>
            <w:r w:rsidRPr="00B61717">
              <w:rPr>
                <w:i/>
                <w:sz w:val="16"/>
                <w:szCs w:val="16"/>
                <w:lang w:val="en-US"/>
              </w:rPr>
              <w:t>Norme</w:t>
            </w:r>
            <w:proofErr w:type="spellEnd"/>
            <w:r w:rsidRPr="00B61717">
              <w:rPr>
                <w:i/>
                <w:sz w:val="16"/>
                <w:szCs w:val="16"/>
                <w:lang w:val="en-US"/>
              </w:rPr>
              <w:t xml:space="preserve"> relative </w:t>
            </w:r>
          </w:p>
          <w:p w14:paraId="0E010C7C" w14:textId="77777777" w:rsidR="00AD3DD4" w:rsidRDefault="00AD3DD4" w:rsidP="002F2836">
            <w:pPr>
              <w:tabs>
                <w:tab w:val="left" w:pos="9639"/>
              </w:tabs>
              <w:spacing w:before="40" w:after="40" w:line="200" w:lineRule="exact"/>
              <w:jc w:val="center"/>
              <w:rPr>
                <w:i/>
                <w:sz w:val="16"/>
                <w:szCs w:val="16"/>
                <w:lang w:val="en-US"/>
              </w:rPr>
            </w:pPr>
            <w:r w:rsidRPr="00B61717">
              <w:rPr>
                <w:i/>
                <w:sz w:val="16"/>
                <w:szCs w:val="16"/>
                <w:lang w:val="en-US"/>
              </w:rPr>
              <w:t xml:space="preserve">aux </w:t>
            </w:r>
            <w:proofErr w:type="spellStart"/>
            <w:r w:rsidRPr="00B61717">
              <w:rPr>
                <w:i/>
                <w:sz w:val="16"/>
                <w:szCs w:val="16"/>
                <w:lang w:val="en-US"/>
              </w:rPr>
              <w:t>carburants</w:t>
            </w:r>
            <w:proofErr w:type="spellEnd"/>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948983C" w14:textId="77777777" w:rsidR="00AD3DD4" w:rsidRDefault="00AD3DD4" w:rsidP="002F2836">
            <w:pPr>
              <w:suppressAutoHyphens w:val="0"/>
              <w:spacing w:line="240" w:lineRule="auto"/>
              <w:rPr>
                <w:i/>
                <w:sz w:val="16"/>
                <w:szCs w:val="16"/>
                <w:lang w:val="en-US"/>
              </w:rPr>
            </w:pPr>
          </w:p>
        </w:tc>
      </w:tr>
      <w:tr w:rsidR="00AD3DD4" w:rsidRPr="002B1EAF" w14:paraId="0C2314B0" w14:textId="77777777" w:rsidTr="002F2836">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A32D204" w14:textId="77777777" w:rsidR="00AD3DD4" w:rsidRPr="002B1EAF" w:rsidRDefault="00AD3DD4" w:rsidP="002F2836">
            <w:pPr>
              <w:tabs>
                <w:tab w:val="left" w:pos="9639"/>
              </w:tabs>
              <w:spacing w:before="40" w:after="40" w:line="200" w:lineRule="exact"/>
              <w:rPr>
                <w:sz w:val="18"/>
                <w:szCs w:val="18"/>
                <w:lang w:val="en-US"/>
              </w:rPr>
            </w:pPr>
            <w:r w:rsidRPr="002B1EAF">
              <w:rPr>
                <w:sz w:val="18"/>
                <w:szCs w:val="18"/>
                <w:lang w:val="en-US"/>
              </w:rPr>
              <w:t>R49.02 (</w:t>
            </w:r>
            <w:r w:rsidRPr="00381D11">
              <w:rPr>
                <w:sz w:val="17"/>
              </w:rPr>
              <w:t xml:space="preserve">niveau </w:t>
            </w:r>
            <w:r w:rsidRPr="002B1EAF">
              <w:rPr>
                <w:sz w:val="18"/>
                <w:szCs w:val="18"/>
                <w:lang w:val="en-US"/>
              </w:rPr>
              <w:t>B)</w:t>
            </w:r>
            <w:r w:rsidRPr="000523BB">
              <w:rPr>
                <w:i/>
                <w:sz w:val="18"/>
                <w:szCs w:val="18"/>
                <w:vertAlign w:val="superscript"/>
                <w:lang w:val="en-US"/>
              </w:rPr>
              <w:t>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AAFC0F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4</w:t>
            </w:r>
            <w:r>
              <w:rPr>
                <w:sz w:val="18"/>
                <w:szCs w:val="18"/>
                <w:lang w:val="en-US"/>
              </w:rPr>
              <w:t>,</w:t>
            </w:r>
            <w:r w:rsidRPr="002B1EAF">
              <w:rPr>
                <w:sz w:val="18"/>
                <w:szCs w:val="18"/>
                <w:lang w:val="en-US"/>
              </w:rPr>
              <w:t xml:space="preserve">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638A9194"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55FFD06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1</w:t>
            </w:r>
            <w:r>
              <w:rPr>
                <w:sz w:val="18"/>
                <w:szCs w:val="18"/>
                <w:lang w:val="en-US"/>
              </w:rPr>
              <w:t>,</w:t>
            </w:r>
            <w:r w:rsidRPr="002B1EAF">
              <w:rPr>
                <w:sz w:val="18"/>
                <w:szCs w:val="18"/>
                <w:lang w:val="en-US"/>
              </w:rPr>
              <w:t>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51EAE000"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7</w:t>
            </w:r>
            <w:r>
              <w:rPr>
                <w:sz w:val="18"/>
                <w:szCs w:val="18"/>
                <w:lang w:val="en-US"/>
              </w:rPr>
              <w:t>,</w:t>
            </w:r>
            <w:r w:rsidRPr="002B1EAF">
              <w:rPr>
                <w:sz w:val="18"/>
                <w:szCs w:val="18"/>
                <w:lang w:val="en-US"/>
              </w:rPr>
              <w:t>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AA03F02"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15</w:t>
            </w:r>
          </w:p>
        </w:tc>
        <w:tc>
          <w:tcPr>
            <w:tcW w:w="0" w:type="auto"/>
            <w:tcBorders>
              <w:top w:val="single" w:sz="12" w:space="0" w:color="auto"/>
              <w:left w:val="single" w:sz="4" w:space="0" w:color="auto"/>
              <w:bottom w:val="single" w:sz="2" w:space="0" w:color="auto"/>
              <w:right w:val="single" w:sz="4" w:space="0" w:color="auto"/>
            </w:tcBorders>
            <w:hideMark/>
          </w:tcPr>
          <w:p w14:paraId="309E15DB"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BB93C24"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C44F2CA"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1995</w:t>
            </w:r>
          </w:p>
        </w:tc>
      </w:tr>
      <w:tr w:rsidR="00AD3DD4" w:rsidRPr="002B1EAF" w14:paraId="3F4B6028" w14:textId="77777777" w:rsidTr="002F2836">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8DD6D98" w14:textId="77777777" w:rsidR="00AD3DD4" w:rsidRPr="002B1EAF" w:rsidRDefault="00AD3DD4" w:rsidP="002F2836">
            <w:pPr>
              <w:tabs>
                <w:tab w:val="left" w:pos="9639"/>
              </w:tabs>
              <w:spacing w:before="40" w:after="40" w:line="200" w:lineRule="exact"/>
              <w:rPr>
                <w:sz w:val="18"/>
                <w:szCs w:val="18"/>
                <w:lang w:val="en-US"/>
              </w:rPr>
            </w:pPr>
            <w:r w:rsidRPr="002B1EAF">
              <w:rPr>
                <w:sz w:val="18"/>
                <w:szCs w:val="18"/>
                <w:lang w:val="en-US"/>
              </w:rPr>
              <w:t>R49.03 (</w:t>
            </w:r>
            <w:r w:rsidRPr="00381D11">
              <w:rPr>
                <w:sz w:val="17"/>
              </w:rPr>
              <w:t xml:space="preserve">niveau </w:t>
            </w:r>
            <w:r w:rsidRPr="002B1EAF">
              <w:rPr>
                <w:sz w:val="18"/>
                <w:szCs w:val="18"/>
                <w:lang w:val="en-US"/>
              </w:rPr>
              <w:t>A)</w:t>
            </w:r>
            <w:r w:rsidRPr="000523BB">
              <w:rPr>
                <w:i/>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1C228E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5</w:t>
            </w:r>
            <w:r>
              <w:rPr>
                <w:sz w:val="18"/>
                <w:szCs w:val="18"/>
                <w:lang w:val="en-US"/>
              </w:rPr>
              <w:t>,</w:t>
            </w:r>
            <w:r w:rsidRPr="002B1EAF">
              <w:rPr>
                <w:sz w:val="18"/>
                <w:szCs w:val="18"/>
                <w:lang w:val="en-US"/>
              </w:rPr>
              <w:t>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0A7E0BD"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3657CB1"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1</w:t>
            </w:r>
            <w:r>
              <w:rPr>
                <w:sz w:val="18"/>
                <w:szCs w:val="18"/>
                <w:lang w:val="en-US"/>
              </w:rPr>
              <w:t>,</w:t>
            </w:r>
            <w:r w:rsidRPr="002B1EAF">
              <w:rPr>
                <w:sz w:val="18"/>
                <w:szCs w:val="18"/>
                <w:lang w:val="en-US"/>
              </w:rPr>
              <w:t>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76D5775"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5</w:t>
            </w:r>
            <w:r>
              <w:rPr>
                <w:sz w:val="18"/>
                <w:szCs w:val="18"/>
                <w:lang w:val="en-US"/>
              </w:rPr>
              <w:t>,</w:t>
            </w:r>
            <w:r w:rsidRPr="002B1EAF">
              <w:rPr>
                <w:sz w:val="18"/>
                <w:szCs w:val="18"/>
                <w:lang w:val="en-US"/>
              </w:rPr>
              <w:t>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8C11672"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03</w:t>
            </w:r>
          </w:p>
        </w:tc>
        <w:tc>
          <w:tcPr>
            <w:tcW w:w="0" w:type="auto"/>
            <w:tcBorders>
              <w:top w:val="single" w:sz="2" w:space="0" w:color="auto"/>
              <w:left w:val="single" w:sz="2" w:space="0" w:color="auto"/>
              <w:bottom w:val="single" w:sz="2" w:space="0" w:color="auto"/>
              <w:right w:val="single" w:sz="2" w:space="0" w:color="auto"/>
            </w:tcBorders>
            <w:hideMark/>
          </w:tcPr>
          <w:p w14:paraId="4286DF51"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B32005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843E23F"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2000</w:t>
            </w:r>
          </w:p>
        </w:tc>
      </w:tr>
      <w:tr w:rsidR="00AD3DD4" w:rsidRPr="002B1EAF" w14:paraId="67D030CD" w14:textId="77777777" w:rsidTr="002F2836">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9B4AD21" w14:textId="77777777" w:rsidR="00AD3DD4" w:rsidRPr="002B1EAF" w:rsidRDefault="00AD3DD4" w:rsidP="002F2836">
            <w:pPr>
              <w:tabs>
                <w:tab w:val="left" w:pos="9639"/>
              </w:tabs>
              <w:spacing w:before="40" w:after="40" w:line="200" w:lineRule="exact"/>
              <w:rPr>
                <w:sz w:val="18"/>
                <w:szCs w:val="18"/>
                <w:lang w:val="en-US"/>
              </w:rPr>
            </w:pPr>
            <w:r w:rsidRPr="002B1EAF">
              <w:rPr>
                <w:sz w:val="18"/>
                <w:szCs w:val="18"/>
                <w:lang w:val="en-US"/>
              </w:rPr>
              <w:t>R49.03 (</w:t>
            </w:r>
            <w:r w:rsidRPr="00381D11">
              <w:rPr>
                <w:sz w:val="17"/>
              </w:rPr>
              <w:t xml:space="preserve">niveau </w:t>
            </w:r>
            <w:r w:rsidRPr="002B1EAF">
              <w:rPr>
                <w:sz w:val="18"/>
                <w:szCs w:val="18"/>
                <w:lang w:val="en-US"/>
              </w:rPr>
              <w:t>B1)</w:t>
            </w:r>
            <w:r w:rsidRPr="000523BB">
              <w:rPr>
                <w:i/>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362B995"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4</w:t>
            </w:r>
            <w:r>
              <w:rPr>
                <w:sz w:val="18"/>
                <w:szCs w:val="18"/>
                <w:lang w:val="en-US"/>
              </w:rPr>
              <w:t>,</w:t>
            </w:r>
            <w:r w:rsidRPr="002B1EAF">
              <w:rPr>
                <w:sz w:val="18"/>
                <w:szCs w:val="18"/>
                <w:lang w:val="en-US"/>
              </w:rPr>
              <w:t>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D7666DD"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2550F0A"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1</w:t>
            </w:r>
            <w:r>
              <w:rPr>
                <w:sz w:val="18"/>
                <w:szCs w:val="18"/>
                <w:lang w:val="en-US"/>
              </w:rPr>
              <w:t>,</w:t>
            </w:r>
            <w:r w:rsidRPr="002B1EAF">
              <w:rPr>
                <w:sz w:val="18"/>
                <w:szCs w:val="18"/>
                <w:lang w:val="en-US"/>
              </w:rPr>
              <w:t>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42EDC0F"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3</w:t>
            </w:r>
            <w:r>
              <w:rPr>
                <w:sz w:val="18"/>
                <w:szCs w:val="18"/>
                <w:lang w:val="en-US"/>
              </w:rPr>
              <w:t>,</w:t>
            </w:r>
            <w:r w:rsidRPr="002B1EAF">
              <w:rPr>
                <w:sz w:val="18"/>
                <w:szCs w:val="18"/>
                <w:lang w:val="en-US"/>
              </w:rPr>
              <w:t>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4BCF4CE"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03</w:t>
            </w:r>
          </w:p>
        </w:tc>
        <w:tc>
          <w:tcPr>
            <w:tcW w:w="0" w:type="auto"/>
            <w:tcBorders>
              <w:top w:val="single" w:sz="2" w:space="0" w:color="auto"/>
              <w:left w:val="single" w:sz="2" w:space="0" w:color="auto"/>
              <w:bottom w:val="single" w:sz="2" w:space="0" w:color="auto"/>
              <w:right w:val="single" w:sz="2" w:space="0" w:color="auto"/>
            </w:tcBorders>
            <w:hideMark/>
          </w:tcPr>
          <w:p w14:paraId="70085601"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AD85608"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8693983"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2005</w:t>
            </w:r>
          </w:p>
        </w:tc>
      </w:tr>
      <w:tr w:rsidR="00AD3DD4" w:rsidRPr="002B1EAF" w14:paraId="3167EF03" w14:textId="77777777" w:rsidTr="002F2836">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D1CFD" w14:textId="77777777" w:rsidR="00AD3DD4" w:rsidRPr="002B1EAF" w:rsidRDefault="00AD3DD4" w:rsidP="002F2836">
            <w:pPr>
              <w:tabs>
                <w:tab w:val="left" w:pos="9639"/>
              </w:tabs>
              <w:spacing w:before="40" w:after="40" w:line="200" w:lineRule="exact"/>
              <w:rPr>
                <w:sz w:val="18"/>
                <w:szCs w:val="18"/>
                <w:lang w:val="en-US"/>
              </w:rPr>
            </w:pPr>
            <w:r w:rsidRPr="002B1EAF">
              <w:rPr>
                <w:sz w:val="18"/>
                <w:szCs w:val="18"/>
                <w:lang w:val="en-US"/>
              </w:rPr>
              <w:t>R49.03 - 05 (</w:t>
            </w:r>
            <w:r w:rsidRPr="00381D11">
              <w:rPr>
                <w:sz w:val="17"/>
              </w:rPr>
              <w:t xml:space="preserve">niveau </w:t>
            </w:r>
            <w:r w:rsidRPr="002B1EAF">
              <w:rPr>
                <w:sz w:val="18"/>
                <w:szCs w:val="18"/>
                <w:lang w:val="en-US"/>
              </w:rPr>
              <w:t>B2)</w:t>
            </w:r>
            <w:r w:rsidRPr="000523BB">
              <w:rPr>
                <w:i/>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7DDAB1"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5</w:t>
            </w:r>
            <w:r>
              <w:rPr>
                <w:sz w:val="18"/>
                <w:szCs w:val="18"/>
                <w:lang w:val="en-US"/>
              </w:rPr>
              <w:t>,</w:t>
            </w:r>
            <w:r w:rsidRPr="002B1EAF">
              <w:rPr>
                <w:sz w:val="18"/>
                <w:szCs w:val="18"/>
                <w:lang w:val="en-US"/>
              </w:rPr>
              <w:t>45</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3BAEC4"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78</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AC4F6C"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6FC13F"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5</w:t>
            </w:r>
            <w:r>
              <w:rPr>
                <w:sz w:val="18"/>
                <w:szCs w:val="18"/>
                <w:lang w:val="en-US"/>
              </w:rPr>
              <w:t>,</w:t>
            </w:r>
            <w:r w:rsidRPr="002B1EAF">
              <w:rPr>
                <w:sz w:val="18"/>
                <w:szCs w:val="18"/>
                <w:lang w:val="en-US"/>
              </w:rPr>
              <w:t>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554DA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03</w:t>
            </w:r>
          </w:p>
        </w:tc>
        <w:tc>
          <w:tcPr>
            <w:tcW w:w="0" w:type="auto"/>
            <w:tcBorders>
              <w:top w:val="single" w:sz="2" w:space="0" w:color="auto"/>
              <w:left w:val="single" w:sz="4" w:space="0" w:color="auto"/>
              <w:bottom w:val="single" w:sz="4" w:space="0" w:color="auto"/>
              <w:right w:val="single" w:sz="4" w:space="0" w:color="auto"/>
            </w:tcBorders>
            <w:hideMark/>
          </w:tcPr>
          <w:p w14:paraId="6C90C93F"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855DF7"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728BBE"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2008</w:t>
            </w:r>
          </w:p>
        </w:tc>
      </w:tr>
      <w:tr w:rsidR="00AD3DD4" w:rsidRPr="002B1EAF" w14:paraId="69CABEB7" w14:textId="77777777" w:rsidTr="002F2836">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490AA5" w14:textId="77777777" w:rsidR="00AD3DD4" w:rsidRPr="002B1EAF" w:rsidRDefault="00AD3DD4" w:rsidP="002F2836">
            <w:pPr>
              <w:tabs>
                <w:tab w:val="left" w:pos="9639"/>
              </w:tabs>
              <w:spacing w:before="40" w:after="40" w:line="200" w:lineRule="exact"/>
              <w:rPr>
                <w:sz w:val="18"/>
                <w:szCs w:val="18"/>
                <w:lang w:val="en-US"/>
              </w:rPr>
            </w:pPr>
            <w:r w:rsidRPr="002B1EAF">
              <w:rPr>
                <w:sz w:val="18"/>
                <w:szCs w:val="18"/>
                <w:lang w:val="en-US"/>
              </w:rPr>
              <w:t>R49.06</w:t>
            </w:r>
            <w:r w:rsidRPr="000523BB">
              <w:rPr>
                <w:i/>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2A63DD"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4</w:t>
            </w:r>
            <w:r>
              <w:rPr>
                <w:sz w:val="18"/>
                <w:szCs w:val="18"/>
                <w:lang w:val="en-US"/>
              </w:rPr>
              <w:t>,</w:t>
            </w:r>
            <w:r w:rsidRPr="002B1EAF">
              <w:rPr>
                <w:sz w:val="18"/>
                <w:szCs w:val="18"/>
                <w:lang w:val="en-US"/>
              </w:rPr>
              <w:t>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45DBF1"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0139168"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9BE08FC"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6BB352"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01</w:t>
            </w:r>
          </w:p>
        </w:tc>
        <w:tc>
          <w:tcPr>
            <w:tcW w:w="0" w:type="auto"/>
            <w:tcBorders>
              <w:top w:val="single" w:sz="4" w:space="0" w:color="auto"/>
              <w:left w:val="single" w:sz="4" w:space="0" w:color="auto"/>
              <w:bottom w:val="single" w:sz="12" w:space="0" w:color="auto"/>
              <w:right w:val="single" w:sz="4" w:space="0" w:color="auto"/>
            </w:tcBorders>
            <w:hideMark/>
          </w:tcPr>
          <w:p w14:paraId="60CB095C"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832ED94"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D13AD5" w14:textId="77777777" w:rsidR="00AD3DD4" w:rsidRPr="002B1EAF" w:rsidRDefault="00AD3DD4" w:rsidP="002F2836">
            <w:pPr>
              <w:tabs>
                <w:tab w:val="left" w:pos="9639"/>
              </w:tabs>
              <w:spacing w:before="40" w:after="40" w:line="200" w:lineRule="exact"/>
              <w:jc w:val="center"/>
              <w:rPr>
                <w:sz w:val="18"/>
                <w:szCs w:val="18"/>
                <w:lang w:val="en-US"/>
              </w:rPr>
            </w:pPr>
            <w:r w:rsidRPr="002B1EAF">
              <w:rPr>
                <w:sz w:val="18"/>
                <w:szCs w:val="18"/>
                <w:lang w:val="en-US"/>
              </w:rPr>
              <w:t>2012</w:t>
            </w:r>
          </w:p>
        </w:tc>
      </w:tr>
      <w:tr w:rsidR="00AD3DD4" w:rsidRPr="006474DA" w14:paraId="671271D4" w14:textId="77777777" w:rsidTr="002F2836">
        <w:tc>
          <w:tcPr>
            <w:tcW w:w="0" w:type="auto"/>
            <w:gridSpan w:val="10"/>
            <w:tcBorders>
              <w:top w:val="single" w:sz="12" w:space="0" w:color="auto"/>
              <w:left w:val="nil"/>
              <w:bottom w:val="nil"/>
              <w:right w:val="nil"/>
            </w:tcBorders>
            <w:hideMark/>
          </w:tcPr>
          <w:p w14:paraId="22035B4F" w14:textId="77777777" w:rsidR="00AD3DD4" w:rsidRPr="00B61717" w:rsidRDefault="00AD3DD4" w:rsidP="002F4811">
            <w:pPr>
              <w:tabs>
                <w:tab w:val="left" w:pos="260"/>
              </w:tabs>
              <w:spacing w:before="120" w:line="220" w:lineRule="exact"/>
              <w:ind w:right="1134"/>
              <w:rPr>
                <w:sz w:val="18"/>
                <w:szCs w:val="18"/>
                <w:lang w:val="fr-FR"/>
              </w:rPr>
            </w:pPr>
            <w:r w:rsidRPr="000523BB">
              <w:rPr>
                <w:i/>
                <w:sz w:val="18"/>
                <w:szCs w:val="18"/>
                <w:vertAlign w:val="superscript"/>
                <w:lang w:val="en-US"/>
              </w:rPr>
              <w:footnoteRef/>
            </w:r>
            <w:r w:rsidRPr="00B61717">
              <w:rPr>
                <w:sz w:val="18"/>
                <w:szCs w:val="18"/>
                <w:lang w:val="fr-FR"/>
              </w:rPr>
              <w:tab/>
              <w:t>Limites indiquées pour l’essai en 13 modes.</w:t>
            </w:r>
          </w:p>
          <w:p w14:paraId="75D29D98" w14:textId="77777777" w:rsidR="00AD3DD4" w:rsidRPr="00B61717" w:rsidRDefault="00AD3DD4" w:rsidP="00755CBE">
            <w:pPr>
              <w:tabs>
                <w:tab w:val="left" w:pos="260"/>
              </w:tabs>
              <w:spacing w:line="220" w:lineRule="exact"/>
              <w:ind w:right="1134"/>
              <w:rPr>
                <w:sz w:val="18"/>
                <w:szCs w:val="18"/>
                <w:lang w:val="fr-FR"/>
              </w:rPr>
            </w:pPr>
            <w:r w:rsidRPr="000523BB">
              <w:rPr>
                <w:i/>
                <w:sz w:val="18"/>
                <w:szCs w:val="18"/>
                <w:vertAlign w:val="superscript"/>
                <w:lang w:val="fr-FR"/>
              </w:rPr>
              <w:t>2</w:t>
            </w:r>
            <w:r w:rsidRPr="00B61717">
              <w:rPr>
                <w:sz w:val="18"/>
                <w:szCs w:val="18"/>
                <w:vertAlign w:val="superscript"/>
                <w:lang w:val="fr-FR"/>
              </w:rPr>
              <w:tab/>
            </w:r>
            <w:r w:rsidRPr="00B61717">
              <w:rPr>
                <w:sz w:val="18"/>
                <w:szCs w:val="18"/>
                <w:lang w:val="fr-FR"/>
              </w:rPr>
              <w:t>Limites indiquées pour le cycle d’essai européen en conditions transitoires (ETC) seulement.</w:t>
            </w:r>
          </w:p>
          <w:p w14:paraId="2BF4BD64" w14:textId="77777777" w:rsidR="00AD3DD4" w:rsidRPr="006474DA" w:rsidRDefault="00AD3DD4" w:rsidP="002F2836">
            <w:pPr>
              <w:tabs>
                <w:tab w:val="left" w:pos="270"/>
              </w:tabs>
              <w:spacing w:line="220" w:lineRule="exact"/>
              <w:ind w:right="1134"/>
              <w:rPr>
                <w:sz w:val="18"/>
                <w:szCs w:val="18"/>
                <w:lang w:val="fr-FR"/>
              </w:rPr>
            </w:pPr>
            <w:r w:rsidRPr="000523BB">
              <w:rPr>
                <w:i/>
                <w:sz w:val="18"/>
                <w:szCs w:val="18"/>
                <w:vertAlign w:val="superscript"/>
                <w:lang w:val="fr-FR"/>
              </w:rPr>
              <w:t>3</w:t>
            </w:r>
            <w:r w:rsidRPr="006474DA">
              <w:rPr>
                <w:sz w:val="18"/>
                <w:szCs w:val="18"/>
                <w:vertAlign w:val="superscript"/>
                <w:lang w:val="fr-FR"/>
              </w:rPr>
              <w:tab/>
            </w:r>
            <w:r w:rsidRPr="00B61717">
              <w:rPr>
                <w:sz w:val="18"/>
                <w:szCs w:val="18"/>
                <w:lang w:val="fr-FR"/>
              </w:rPr>
              <w:t xml:space="preserve">Limites indiquées pour </w:t>
            </w:r>
            <w:r>
              <w:rPr>
                <w:sz w:val="18"/>
                <w:szCs w:val="18"/>
                <w:lang w:val="fr-FR"/>
              </w:rPr>
              <w:t xml:space="preserve">la </w:t>
            </w:r>
            <w:r w:rsidRPr="006474DA">
              <w:rPr>
                <w:sz w:val="18"/>
                <w:szCs w:val="18"/>
                <w:lang w:val="fr-FR"/>
              </w:rPr>
              <w:t xml:space="preserve">procédure d'essai WHTC </w:t>
            </w:r>
            <w:r>
              <w:rPr>
                <w:sz w:val="18"/>
                <w:szCs w:val="18"/>
                <w:lang w:val="fr-FR"/>
              </w:rPr>
              <w:t>seulement</w:t>
            </w:r>
            <w:r w:rsidRPr="006474DA">
              <w:rPr>
                <w:sz w:val="18"/>
                <w:szCs w:val="18"/>
                <w:lang w:val="fr-FR"/>
              </w:rPr>
              <w:t>.</w:t>
            </w:r>
          </w:p>
        </w:tc>
      </w:tr>
    </w:tbl>
    <w:p w14:paraId="49A5BD50" w14:textId="77777777" w:rsidR="00AD3DD4" w:rsidRPr="00381D11" w:rsidRDefault="00AD3DD4" w:rsidP="00AD3DD4">
      <w:pPr>
        <w:pStyle w:val="H23"/>
        <w:spacing w:before="240" w:after="120"/>
        <w:rPr>
          <w:lang w:val="fr-CH"/>
        </w:rPr>
      </w:pPr>
      <w:r w:rsidRPr="00381D11">
        <w:rPr>
          <w:lang w:val="fr-CH"/>
        </w:rPr>
        <w:t>Normes applicables aux engins mobiles non routiers</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873"/>
        <w:gridCol w:w="1818"/>
        <w:gridCol w:w="1161"/>
        <w:gridCol w:w="1161"/>
        <w:gridCol w:w="1161"/>
        <w:gridCol w:w="1058"/>
        <w:gridCol w:w="924"/>
      </w:tblGrid>
      <w:tr w:rsidR="00AD3DD4" w:rsidRPr="00381D11" w14:paraId="24ECE1B1" w14:textId="77777777" w:rsidTr="002F2836">
        <w:trPr>
          <w:tblHeader/>
        </w:trPr>
        <w:tc>
          <w:tcPr>
            <w:tcW w:w="1508" w:type="dxa"/>
            <w:tcBorders>
              <w:bottom w:val="single" w:sz="12" w:space="0" w:color="auto"/>
            </w:tcBorders>
            <w:shd w:val="clear" w:color="auto" w:fill="auto"/>
            <w:vAlign w:val="bottom"/>
          </w:tcPr>
          <w:p w14:paraId="765C8418" w14:textId="77777777" w:rsidR="00AD3DD4" w:rsidRPr="00381D11" w:rsidRDefault="00AD3DD4" w:rsidP="002F2836">
            <w:pPr>
              <w:spacing w:before="80" w:after="80" w:line="180" w:lineRule="exact"/>
              <w:ind w:left="57"/>
              <w:rPr>
                <w:i/>
                <w:sz w:val="14"/>
              </w:rPr>
            </w:pPr>
            <w:r w:rsidRPr="00381D11">
              <w:rPr>
                <w:i/>
                <w:sz w:val="14"/>
              </w:rPr>
              <w:t xml:space="preserve">Niveaux d’émission </w:t>
            </w:r>
            <w:r w:rsidRPr="00381D11">
              <w:rPr>
                <w:i/>
                <w:sz w:val="14"/>
              </w:rPr>
              <w:br/>
              <w:t>de l’ONU</w:t>
            </w:r>
          </w:p>
        </w:tc>
        <w:tc>
          <w:tcPr>
            <w:tcW w:w="873" w:type="dxa"/>
            <w:tcBorders>
              <w:bottom w:val="single" w:sz="12" w:space="0" w:color="auto"/>
            </w:tcBorders>
            <w:shd w:val="clear" w:color="auto" w:fill="auto"/>
            <w:vAlign w:val="bottom"/>
          </w:tcPr>
          <w:p w14:paraId="56448B59" w14:textId="77777777" w:rsidR="00AD3DD4" w:rsidRPr="00381D11" w:rsidRDefault="00AD3DD4" w:rsidP="002F2836">
            <w:pPr>
              <w:spacing w:before="80" w:after="80" w:line="180" w:lineRule="exact"/>
              <w:jc w:val="center"/>
              <w:rPr>
                <w:i/>
                <w:sz w:val="14"/>
              </w:rPr>
            </w:pPr>
            <w:r w:rsidRPr="00381D11">
              <w:rPr>
                <w:i/>
                <w:sz w:val="14"/>
              </w:rPr>
              <w:t>Plage de puissance</w:t>
            </w:r>
          </w:p>
        </w:tc>
        <w:tc>
          <w:tcPr>
            <w:tcW w:w="1818" w:type="dxa"/>
            <w:tcBorders>
              <w:bottom w:val="single" w:sz="12" w:space="0" w:color="auto"/>
            </w:tcBorders>
            <w:shd w:val="clear" w:color="auto" w:fill="auto"/>
            <w:vAlign w:val="bottom"/>
          </w:tcPr>
          <w:p w14:paraId="1EA2AE46" w14:textId="77777777" w:rsidR="00AD3DD4" w:rsidRPr="00381D11" w:rsidRDefault="00AD3DD4" w:rsidP="002F2836">
            <w:pPr>
              <w:spacing w:before="80" w:after="80" w:line="180" w:lineRule="exact"/>
              <w:jc w:val="center"/>
              <w:rPr>
                <w:i/>
                <w:sz w:val="14"/>
              </w:rPr>
            </w:pPr>
            <w:r w:rsidRPr="00381D11">
              <w:rPr>
                <w:i/>
                <w:sz w:val="14"/>
              </w:rPr>
              <w:t xml:space="preserve">Puissance nette (P) </w:t>
            </w:r>
            <w:r w:rsidRPr="00381D11">
              <w:rPr>
                <w:i/>
                <w:sz w:val="14"/>
              </w:rPr>
              <w:br/>
              <w:t>(kW)</w:t>
            </w:r>
          </w:p>
        </w:tc>
        <w:tc>
          <w:tcPr>
            <w:tcW w:w="1161" w:type="dxa"/>
            <w:tcBorders>
              <w:bottom w:val="single" w:sz="12" w:space="0" w:color="auto"/>
            </w:tcBorders>
            <w:shd w:val="clear" w:color="auto" w:fill="auto"/>
            <w:vAlign w:val="bottom"/>
          </w:tcPr>
          <w:p w14:paraId="62047E35" w14:textId="77777777" w:rsidR="00AD3DD4" w:rsidRPr="00381D11" w:rsidRDefault="00AD3DD4" w:rsidP="002F2836">
            <w:pPr>
              <w:spacing w:before="80" w:after="80" w:line="180" w:lineRule="exact"/>
              <w:jc w:val="center"/>
              <w:rPr>
                <w:i/>
                <w:sz w:val="14"/>
              </w:rPr>
            </w:pPr>
            <w:r w:rsidRPr="00381D11">
              <w:rPr>
                <w:i/>
                <w:sz w:val="14"/>
              </w:rPr>
              <w:t xml:space="preserve">CO </w:t>
            </w:r>
            <w:r w:rsidRPr="00381D11">
              <w:rPr>
                <w:i/>
                <w:sz w:val="14"/>
              </w:rPr>
              <w:br/>
              <w:t>(g/kWh)</w:t>
            </w:r>
          </w:p>
        </w:tc>
        <w:tc>
          <w:tcPr>
            <w:tcW w:w="1161" w:type="dxa"/>
            <w:tcBorders>
              <w:bottom w:val="single" w:sz="12" w:space="0" w:color="auto"/>
            </w:tcBorders>
            <w:shd w:val="clear" w:color="auto" w:fill="auto"/>
            <w:vAlign w:val="bottom"/>
          </w:tcPr>
          <w:p w14:paraId="616A9BBB" w14:textId="77777777" w:rsidR="00AD3DD4" w:rsidRPr="00381D11" w:rsidRDefault="00AD3DD4" w:rsidP="002F2836">
            <w:pPr>
              <w:spacing w:before="80" w:after="80" w:line="180" w:lineRule="exact"/>
              <w:jc w:val="center"/>
              <w:rPr>
                <w:i/>
                <w:sz w:val="14"/>
              </w:rPr>
            </w:pPr>
            <w:r w:rsidRPr="00381D11">
              <w:rPr>
                <w:i/>
                <w:sz w:val="14"/>
              </w:rPr>
              <w:t xml:space="preserve">HC </w:t>
            </w:r>
            <w:r w:rsidRPr="00381D11">
              <w:rPr>
                <w:i/>
                <w:sz w:val="14"/>
              </w:rPr>
              <w:br/>
              <w:t>(g/kWh)</w:t>
            </w:r>
          </w:p>
        </w:tc>
        <w:tc>
          <w:tcPr>
            <w:tcW w:w="1161" w:type="dxa"/>
            <w:tcBorders>
              <w:bottom w:val="single" w:sz="12" w:space="0" w:color="auto"/>
            </w:tcBorders>
            <w:shd w:val="clear" w:color="auto" w:fill="auto"/>
            <w:vAlign w:val="bottom"/>
          </w:tcPr>
          <w:p w14:paraId="51E54507" w14:textId="77777777" w:rsidR="00AD3DD4" w:rsidRPr="00381D11" w:rsidRDefault="00AD3DD4" w:rsidP="002F2836">
            <w:pPr>
              <w:spacing w:before="80" w:after="80" w:line="180" w:lineRule="exact"/>
              <w:jc w:val="center"/>
              <w:rPr>
                <w:i/>
                <w:sz w:val="14"/>
              </w:rPr>
            </w:pPr>
            <w:r w:rsidRPr="00381D11">
              <w:rPr>
                <w:i/>
                <w:sz w:val="14"/>
              </w:rPr>
              <w:t>N</w:t>
            </w:r>
            <w:r>
              <w:rPr>
                <w:i/>
                <w:sz w:val="14"/>
              </w:rPr>
              <w:t>O</w:t>
            </w:r>
            <w:r w:rsidRPr="00381D11">
              <w:rPr>
                <w:i/>
                <w:sz w:val="14"/>
              </w:rPr>
              <w:t xml:space="preserve">x </w:t>
            </w:r>
            <w:r w:rsidRPr="00381D11">
              <w:rPr>
                <w:i/>
                <w:sz w:val="14"/>
              </w:rPr>
              <w:br/>
              <w:t>(g/kWh)</w:t>
            </w:r>
          </w:p>
        </w:tc>
        <w:tc>
          <w:tcPr>
            <w:tcW w:w="1058" w:type="dxa"/>
            <w:tcBorders>
              <w:bottom w:val="single" w:sz="12" w:space="0" w:color="auto"/>
            </w:tcBorders>
            <w:shd w:val="clear" w:color="auto" w:fill="auto"/>
            <w:vAlign w:val="bottom"/>
          </w:tcPr>
          <w:p w14:paraId="6395ED31" w14:textId="77777777" w:rsidR="00AD3DD4" w:rsidRPr="00381D11" w:rsidRDefault="00AD3DD4" w:rsidP="002F2836">
            <w:pPr>
              <w:spacing w:before="80" w:after="80" w:line="180" w:lineRule="exact"/>
              <w:jc w:val="center"/>
              <w:rPr>
                <w:i/>
                <w:sz w:val="14"/>
              </w:rPr>
            </w:pPr>
            <w:r w:rsidRPr="00381D11">
              <w:rPr>
                <w:i/>
                <w:sz w:val="14"/>
              </w:rPr>
              <w:t xml:space="preserve">MP </w:t>
            </w:r>
            <w:r w:rsidRPr="00381D11">
              <w:rPr>
                <w:i/>
                <w:sz w:val="14"/>
              </w:rPr>
              <w:br/>
              <w:t>(g/kWh)</w:t>
            </w:r>
          </w:p>
        </w:tc>
        <w:tc>
          <w:tcPr>
            <w:tcW w:w="924" w:type="dxa"/>
            <w:tcBorders>
              <w:bottom w:val="single" w:sz="12" w:space="0" w:color="auto"/>
            </w:tcBorders>
            <w:shd w:val="clear" w:color="auto" w:fill="auto"/>
            <w:vAlign w:val="bottom"/>
          </w:tcPr>
          <w:p w14:paraId="09B94DDE" w14:textId="77777777" w:rsidR="00AD3DD4" w:rsidRPr="00381D11" w:rsidRDefault="00AD3DD4" w:rsidP="002F2836">
            <w:pPr>
              <w:spacing w:before="80" w:after="80" w:line="180" w:lineRule="exact"/>
              <w:jc w:val="center"/>
              <w:rPr>
                <w:i/>
                <w:sz w:val="14"/>
              </w:rPr>
            </w:pPr>
            <w:r w:rsidRPr="00381D11">
              <w:rPr>
                <w:i/>
                <w:sz w:val="14"/>
              </w:rPr>
              <w:t>Date d’application</w:t>
            </w:r>
          </w:p>
        </w:tc>
      </w:tr>
      <w:tr w:rsidR="00AD3DD4" w:rsidRPr="00381D11" w14:paraId="5E7C875D" w14:textId="77777777" w:rsidTr="002F2836">
        <w:tc>
          <w:tcPr>
            <w:tcW w:w="1508" w:type="dxa"/>
            <w:vMerge w:val="restart"/>
            <w:tcBorders>
              <w:top w:val="single" w:sz="12" w:space="0" w:color="auto"/>
            </w:tcBorders>
            <w:shd w:val="clear" w:color="auto" w:fill="auto"/>
            <w:vAlign w:val="center"/>
          </w:tcPr>
          <w:p w14:paraId="2E9B04F0" w14:textId="77777777" w:rsidR="00AD3DD4" w:rsidRPr="00381D11" w:rsidRDefault="00AD3DD4" w:rsidP="002F2836">
            <w:pPr>
              <w:spacing w:before="40" w:after="40" w:line="210" w:lineRule="exact"/>
              <w:ind w:left="57"/>
              <w:rPr>
                <w:sz w:val="17"/>
              </w:rPr>
            </w:pPr>
            <w:r w:rsidRPr="00381D11">
              <w:rPr>
                <w:sz w:val="17"/>
              </w:rPr>
              <w:t>R96</w:t>
            </w:r>
          </w:p>
        </w:tc>
        <w:tc>
          <w:tcPr>
            <w:tcW w:w="873" w:type="dxa"/>
            <w:tcBorders>
              <w:top w:val="single" w:sz="12" w:space="0" w:color="auto"/>
            </w:tcBorders>
            <w:shd w:val="clear" w:color="auto" w:fill="auto"/>
            <w:vAlign w:val="bottom"/>
          </w:tcPr>
          <w:p w14:paraId="0C194987" w14:textId="77777777" w:rsidR="00AD3DD4" w:rsidRPr="00381D11" w:rsidRDefault="00AD3DD4" w:rsidP="002F2836">
            <w:pPr>
              <w:spacing w:before="40" w:after="40" w:line="210" w:lineRule="exact"/>
              <w:jc w:val="center"/>
              <w:rPr>
                <w:sz w:val="17"/>
              </w:rPr>
            </w:pPr>
            <w:r w:rsidRPr="00381D11">
              <w:rPr>
                <w:sz w:val="17"/>
              </w:rPr>
              <w:t>A</w:t>
            </w:r>
          </w:p>
        </w:tc>
        <w:tc>
          <w:tcPr>
            <w:tcW w:w="1818" w:type="dxa"/>
            <w:tcBorders>
              <w:top w:val="single" w:sz="12" w:space="0" w:color="auto"/>
            </w:tcBorders>
            <w:shd w:val="clear" w:color="auto" w:fill="auto"/>
          </w:tcPr>
          <w:p w14:paraId="41266775" w14:textId="77777777" w:rsidR="00AD3DD4" w:rsidRPr="00381D11" w:rsidRDefault="00AD3DD4" w:rsidP="002F2836">
            <w:pPr>
              <w:spacing w:before="40" w:after="40" w:line="210" w:lineRule="exact"/>
              <w:jc w:val="center"/>
              <w:rPr>
                <w:sz w:val="17"/>
              </w:rPr>
            </w:pPr>
            <w:r w:rsidRPr="00381D11">
              <w:rPr>
                <w:sz w:val="17"/>
              </w:rPr>
              <w:t>P ≥ 130</w:t>
            </w:r>
          </w:p>
        </w:tc>
        <w:tc>
          <w:tcPr>
            <w:tcW w:w="1161" w:type="dxa"/>
            <w:tcBorders>
              <w:top w:val="single" w:sz="12" w:space="0" w:color="auto"/>
            </w:tcBorders>
            <w:shd w:val="clear" w:color="auto" w:fill="auto"/>
          </w:tcPr>
          <w:p w14:paraId="795BBBCE" w14:textId="77777777" w:rsidR="00AD3DD4" w:rsidRPr="00381D11" w:rsidRDefault="00AD3DD4" w:rsidP="002F2836">
            <w:pPr>
              <w:spacing w:before="40" w:after="40" w:line="210" w:lineRule="exact"/>
              <w:jc w:val="center"/>
              <w:rPr>
                <w:sz w:val="17"/>
              </w:rPr>
            </w:pPr>
            <w:r w:rsidRPr="00381D11">
              <w:rPr>
                <w:sz w:val="17"/>
              </w:rPr>
              <w:t>5</w:t>
            </w:r>
          </w:p>
        </w:tc>
        <w:tc>
          <w:tcPr>
            <w:tcW w:w="1161" w:type="dxa"/>
            <w:tcBorders>
              <w:top w:val="single" w:sz="12" w:space="0" w:color="auto"/>
            </w:tcBorders>
            <w:shd w:val="clear" w:color="auto" w:fill="auto"/>
          </w:tcPr>
          <w:p w14:paraId="4F40D8E7" w14:textId="77777777" w:rsidR="00AD3DD4" w:rsidRPr="00381D11" w:rsidRDefault="00AD3DD4" w:rsidP="002F2836">
            <w:pPr>
              <w:spacing w:before="40" w:after="40" w:line="210" w:lineRule="exact"/>
              <w:jc w:val="center"/>
              <w:rPr>
                <w:sz w:val="17"/>
              </w:rPr>
            </w:pPr>
            <w:r w:rsidRPr="00381D11">
              <w:rPr>
                <w:sz w:val="17"/>
              </w:rPr>
              <w:t>1,3</w:t>
            </w:r>
          </w:p>
        </w:tc>
        <w:tc>
          <w:tcPr>
            <w:tcW w:w="1161" w:type="dxa"/>
            <w:tcBorders>
              <w:top w:val="single" w:sz="12" w:space="0" w:color="auto"/>
            </w:tcBorders>
            <w:shd w:val="clear" w:color="auto" w:fill="auto"/>
          </w:tcPr>
          <w:p w14:paraId="05CDF48E" w14:textId="77777777" w:rsidR="00AD3DD4" w:rsidRPr="00381D11" w:rsidRDefault="00AD3DD4" w:rsidP="002F2836">
            <w:pPr>
              <w:spacing w:before="40" w:after="40" w:line="210" w:lineRule="exact"/>
              <w:jc w:val="center"/>
              <w:rPr>
                <w:sz w:val="17"/>
              </w:rPr>
            </w:pPr>
            <w:r w:rsidRPr="00381D11">
              <w:rPr>
                <w:sz w:val="17"/>
              </w:rPr>
              <w:t>9,2</w:t>
            </w:r>
          </w:p>
        </w:tc>
        <w:tc>
          <w:tcPr>
            <w:tcW w:w="1058" w:type="dxa"/>
            <w:tcBorders>
              <w:top w:val="single" w:sz="12" w:space="0" w:color="auto"/>
            </w:tcBorders>
            <w:shd w:val="clear" w:color="auto" w:fill="auto"/>
          </w:tcPr>
          <w:p w14:paraId="492BAEDF" w14:textId="77777777" w:rsidR="00AD3DD4" w:rsidRPr="00381D11" w:rsidRDefault="00AD3DD4" w:rsidP="002F2836">
            <w:pPr>
              <w:spacing w:before="40" w:after="40" w:line="210" w:lineRule="exact"/>
              <w:jc w:val="center"/>
              <w:rPr>
                <w:sz w:val="17"/>
              </w:rPr>
            </w:pPr>
            <w:r w:rsidRPr="00381D11">
              <w:rPr>
                <w:sz w:val="17"/>
              </w:rPr>
              <w:t>0,54</w:t>
            </w:r>
          </w:p>
        </w:tc>
        <w:tc>
          <w:tcPr>
            <w:tcW w:w="924" w:type="dxa"/>
            <w:vMerge w:val="restart"/>
            <w:tcBorders>
              <w:top w:val="single" w:sz="12" w:space="0" w:color="auto"/>
            </w:tcBorders>
            <w:shd w:val="clear" w:color="auto" w:fill="auto"/>
            <w:vAlign w:val="center"/>
          </w:tcPr>
          <w:p w14:paraId="2BE07F33" w14:textId="77777777" w:rsidR="00AD3DD4" w:rsidRPr="00381D11" w:rsidRDefault="00AD3DD4" w:rsidP="002F2836">
            <w:pPr>
              <w:spacing w:before="40" w:after="40" w:line="210" w:lineRule="exact"/>
              <w:jc w:val="center"/>
              <w:rPr>
                <w:sz w:val="17"/>
              </w:rPr>
            </w:pPr>
            <w:r w:rsidRPr="00381D11">
              <w:rPr>
                <w:sz w:val="17"/>
              </w:rPr>
              <w:t>1995</w:t>
            </w:r>
          </w:p>
        </w:tc>
      </w:tr>
      <w:tr w:rsidR="00AD3DD4" w:rsidRPr="00381D11" w14:paraId="1964C69C" w14:textId="77777777" w:rsidTr="002F2836">
        <w:tc>
          <w:tcPr>
            <w:tcW w:w="1508" w:type="dxa"/>
            <w:vMerge/>
            <w:shd w:val="clear" w:color="auto" w:fill="auto"/>
            <w:vAlign w:val="bottom"/>
          </w:tcPr>
          <w:p w14:paraId="6A61F1B2" w14:textId="77777777" w:rsidR="00AD3DD4" w:rsidRPr="00381D11" w:rsidRDefault="00AD3DD4" w:rsidP="002F2836">
            <w:pPr>
              <w:spacing w:before="40" w:after="40" w:line="210" w:lineRule="exact"/>
              <w:rPr>
                <w:sz w:val="17"/>
              </w:rPr>
            </w:pPr>
          </w:p>
        </w:tc>
        <w:tc>
          <w:tcPr>
            <w:tcW w:w="873" w:type="dxa"/>
            <w:shd w:val="clear" w:color="auto" w:fill="auto"/>
            <w:vAlign w:val="bottom"/>
          </w:tcPr>
          <w:p w14:paraId="4A821D9E" w14:textId="77777777" w:rsidR="00AD3DD4" w:rsidRPr="00381D11" w:rsidRDefault="00AD3DD4" w:rsidP="002F2836">
            <w:pPr>
              <w:spacing w:before="40" w:after="40" w:line="210" w:lineRule="exact"/>
              <w:jc w:val="center"/>
              <w:rPr>
                <w:sz w:val="17"/>
              </w:rPr>
            </w:pPr>
            <w:r w:rsidRPr="00381D11">
              <w:rPr>
                <w:sz w:val="17"/>
              </w:rPr>
              <w:t>B</w:t>
            </w:r>
          </w:p>
        </w:tc>
        <w:tc>
          <w:tcPr>
            <w:tcW w:w="1818" w:type="dxa"/>
            <w:shd w:val="clear" w:color="auto" w:fill="auto"/>
          </w:tcPr>
          <w:p w14:paraId="7CB71C13" w14:textId="77777777" w:rsidR="00AD3DD4" w:rsidRPr="00381D11" w:rsidRDefault="00AD3DD4" w:rsidP="002F2836">
            <w:pPr>
              <w:spacing w:before="40" w:after="40" w:line="210" w:lineRule="exact"/>
              <w:jc w:val="center"/>
              <w:rPr>
                <w:sz w:val="17"/>
              </w:rPr>
            </w:pPr>
            <w:r w:rsidRPr="00381D11">
              <w:rPr>
                <w:sz w:val="17"/>
              </w:rPr>
              <w:t>75 ≤ P &lt; 130</w:t>
            </w:r>
          </w:p>
        </w:tc>
        <w:tc>
          <w:tcPr>
            <w:tcW w:w="1161" w:type="dxa"/>
            <w:shd w:val="clear" w:color="auto" w:fill="auto"/>
          </w:tcPr>
          <w:p w14:paraId="17BCF167" w14:textId="77777777" w:rsidR="00AD3DD4" w:rsidRPr="00381D11" w:rsidRDefault="00AD3DD4" w:rsidP="002F2836">
            <w:pPr>
              <w:spacing w:before="40" w:after="40" w:line="210" w:lineRule="exact"/>
              <w:jc w:val="center"/>
              <w:rPr>
                <w:sz w:val="17"/>
              </w:rPr>
            </w:pPr>
            <w:r w:rsidRPr="00381D11">
              <w:rPr>
                <w:sz w:val="17"/>
              </w:rPr>
              <w:t>5</w:t>
            </w:r>
          </w:p>
        </w:tc>
        <w:tc>
          <w:tcPr>
            <w:tcW w:w="1161" w:type="dxa"/>
            <w:shd w:val="clear" w:color="auto" w:fill="auto"/>
          </w:tcPr>
          <w:p w14:paraId="4685B07E" w14:textId="77777777" w:rsidR="00AD3DD4" w:rsidRPr="00381D11" w:rsidRDefault="00AD3DD4" w:rsidP="002F2836">
            <w:pPr>
              <w:spacing w:before="40" w:after="40" w:line="210" w:lineRule="exact"/>
              <w:jc w:val="center"/>
              <w:rPr>
                <w:sz w:val="17"/>
              </w:rPr>
            </w:pPr>
            <w:r w:rsidRPr="00381D11">
              <w:rPr>
                <w:sz w:val="17"/>
              </w:rPr>
              <w:t>1,3</w:t>
            </w:r>
          </w:p>
        </w:tc>
        <w:tc>
          <w:tcPr>
            <w:tcW w:w="1161" w:type="dxa"/>
            <w:shd w:val="clear" w:color="auto" w:fill="auto"/>
          </w:tcPr>
          <w:p w14:paraId="11D0B4D5" w14:textId="77777777" w:rsidR="00AD3DD4" w:rsidRPr="00381D11" w:rsidRDefault="00AD3DD4" w:rsidP="002F2836">
            <w:pPr>
              <w:spacing w:before="40" w:after="40" w:line="210" w:lineRule="exact"/>
              <w:jc w:val="center"/>
              <w:rPr>
                <w:sz w:val="17"/>
              </w:rPr>
            </w:pPr>
            <w:r w:rsidRPr="00381D11">
              <w:rPr>
                <w:sz w:val="17"/>
              </w:rPr>
              <w:t>9,2</w:t>
            </w:r>
          </w:p>
        </w:tc>
        <w:tc>
          <w:tcPr>
            <w:tcW w:w="1058" w:type="dxa"/>
            <w:shd w:val="clear" w:color="auto" w:fill="auto"/>
          </w:tcPr>
          <w:p w14:paraId="0EB607CE" w14:textId="77777777" w:rsidR="00AD3DD4" w:rsidRPr="00381D11" w:rsidRDefault="00AD3DD4" w:rsidP="002F2836">
            <w:pPr>
              <w:spacing w:before="40" w:after="40" w:line="210" w:lineRule="exact"/>
              <w:jc w:val="center"/>
              <w:rPr>
                <w:sz w:val="17"/>
              </w:rPr>
            </w:pPr>
            <w:r w:rsidRPr="00381D11">
              <w:rPr>
                <w:sz w:val="17"/>
              </w:rPr>
              <w:t>0,7</w:t>
            </w:r>
          </w:p>
        </w:tc>
        <w:tc>
          <w:tcPr>
            <w:tcW w:w="924" w:type="dxa"/>
            <w:vMerge/>
            <w:shd w:val="clear" w:color="auto" w:fill="auto"/>
            <w:vAlign w:val="bottom"/>
          </w:tcPr>
          <w:p w14:paraId="785614B1" w14:textId="77777777" w:rsidR="00AD3DD4" w:rsidRPr="00381D11" w:rsidRDefault="00AD3DD4" w:rsidP="002F2836">
            <w:pPr>
              <w:spacing w:before="40" w:after="40" w:line="210" w:lineRule="exact"/>
              <w:jc w:val="center"/>
              <w:rPr>
                <w:sz w:val="17"/>
              </w:rPr>
            </w:pPr>
          </w:p>
        </w:tc>
      </w:tr>
      <w:tr w:rsidR="00AD3DD4" w:rsidRPr="00381D11" w14:paraId="09942ABF" w14:textId="77777777" w:rsidTr="002F2836">
        <w:tc>
          <w:tcPr>
            <w:tcW w:w="1508" w:type="dxa"/>
            <w:vMerge/>
            <w:tcBorders>
              <w:bottom w:val="single" w:sz="4" w:space="0" w:color="auto"/>
            </w:tcBorders>
            <w:shd w:val="clear" w:color="auto" w:fill="auto"/>
            <w:vAlign w:val="bottom"/>
          </w:tcPr>
          <w:p w14:paraId="4A240F56" w14:textId="77777777" w:rsidR="00AD3DD4" w:rsidRPr="00381D11" w:rsidRDefault="00AD3DD4" w:rsidP="002F2836">
            <w:pPr>
              <w:spacing w:before="40" w:after="40" w:line="210" w:lineRule="exact"/>
              <w:rPr>
                <w:sz w:val="17"/>
              </w:rPr>
            </w:pPr>
          </w:p>
        </w:tc>
        <w:tc>
          <w:tcPr>
            <w:tcW w:w="873" w:type="dxa"/>
            <w:tcBorders>
              <w:bottom w:val="single" w:sz="4" w:space="0" w:color="auto"/>
            </w:tcBorders>
            <w:shd w:val="clear" w:color="auto" w:fill="auto"/>
            <w:vAlign w:val="bottom"/>
          </w:tcPr>
          <w:p w14:paraId="646D26B7" w14:textId="77777777" w:rsidR="00AD3DD4" w:rsidRPr="00381D11" w:rsidRDefault="00AD3DD4" w:rsidP="002F2836">
            <w:pPr>
              <w:spacing w:before="40" w:after="40" w:line="210" w:lineRule="exact"/>
              <w:jc w:val="center"/>
              <w:rPr>
                <w:sz w:val="17"/>
              </w:rPr>
            </w:pPr>
            <w:r w:rsidRPr="00381D11">
              <w:rPr>
                <w:sz w:val="17"/>
              </w:rPr>
              <w:t>C</w:t>
            </w:r>
          </w:p>
        </w:tc>
        <w:tc>
          <w:tcPr>
            <w:tcW w:w="1818" w:type="dxa"/>
            <w:tcBorders>
              <w:bottom w:val="single" w:sz="4" w:space="0" w:color="auto"/>
            </w:tcBorders>
            <w:shd w:val="clear" w:color="auto" w:fill="auto"/>
          </w:tcPr>
          <w:p w14:paraId="4A731777" w14:textId="77777777" w:rsidR="00AD3DD4" w:rsidRPr="00381D11" w:rsidRDefault="00AD3DD4" w:rsidP="002F2836">
            <w:pPr>
              <w:spacing w:before="40" w:after="40" w:line="210" w:lineRule="exact"/>
              <w:jc w:val="center"/>
              <w:rPr>
                <w:sz w:val="17"/>
              </w:rPr>
            </w:pPr>
            <w:r w:rsidRPr="00381D11">
              <w:rPr>
                <w:sz w:val="17"/>
              </w:rPr>
              <w:t>37 ≤ P &lt; 75</w:t>
            </w:r>
          </w:p>
        </w:tc>
        <w:tc>
          <w:tcPr>
            <w:tcW w:w="1161" w:type="dxa"/>
            <w:tcBorders>
              <w:bottom w:val="single" w:sz="4" w:space="0" w:color="auto"/>
            </w:tcBorders>
            <w:shd w:val="clear" w:color="auto" w:fill="auto"/>
          </w:tcPr>
          <w:p w14:paraId="3C581A08" w14:textId="77777777" w:rsidR="00AD3DD4" w:rsidRPr="00381D11" w:rsidRDefault="00AD3DD4" w:rsidP="002F2836">
            <w:pPr>
              <w:spacing w:before="40" w:after="40" w:line="210" w:lineRule="exact"/>
              <w:jc w:val="center"/>
              <w:rPr>
                <w:sz w:val="17"/>
              </w:rPr>
            </w:pPr>
            <w:r w:rsidRPr="00381D11">
              <w:rPr>
                <w:sz w:val="17"/>
              </w:rPr>
              <w:t>6,5</w:t>
            </w:r>
          </w:p>
        </w:tc>
        <w:tc>
          <w:tcPr>
            <w:tcW w:w="1161" w:type="dxa"/>
            <w:tcBorders>
              <w:bottom w:val="single" w:sz="4" w:space="0" w:color="auto"/>
            </w:tcBorders>
            <w:shd w:val="clear" w:color="auto" w:fill="auto"/>
          </w:tcPr>
          <w:p w14:paraId="1AEB6AAB" w14:textId="77777777" w:rsidR="00AD3DD4" w:rsidRPr="00381D11" w:rsidRDefault="00AD3DD4" w:rsidP="002F2836">
            <w:pPr>
              <w:spacing w:before="40" w:after="40" w:line="210" w:lineRule="exact"/>
              <w:jc w:val="center"/>
              <w:rPr>
                <w:sz w:val="17"/>
              </w:rPr>
            </w:pPr>
            <w:r w:rsidRPr="00381D11">
              <w:rPr>
                <w:sz w:val="17"/>
              </w:rPr>
              <w:t>1,3</w:t>
            </w:r>
          </w:p>
        </w:tc>
        <w:tc>
          <w:tcPr>
            <w:tcW w:w="1161" w:type="dxa"/>
            <w:tcBorders>
              <w:bottom w:val="single" w:sz="4" w:space="0" w:color="auto"/>
            </w:tcBorders>
            <w:shd w:val="clear" w:color="auto" w:fill="auto"/>
          </w:tcPr>
          <w:p w14:paraId="5467D9B8" w14:textId="77777777" w:rsidR="00AD3DD4" w:rsidRPr="00381D11" w:rsidRDefault="00AD3DD4" w:rsidP="002F2836">
            <w:pPr>
              <w:spacing w:before="40" w:after="40" w:line="210" w:lineRule="exact"/>
              <w:jc w:val="center"/>
              <w:rPr>
                <w:sz w:val="17"/>
              </w:rPr>
            </w:pPr>
            <w:r w:rsidRPr="00381D11">
              <w:rPr>
                <w:sz w:val="17"/>
              </w:rPr>
              <w:t>9,2</w:t>
            </w:r>
          </w:p>
        </w:tc>
        <w:tc>
          <w:tcPr>
            <w:tcW w:w="1058" w:type="dxa"/>
            <w:tcBorders>
              <w:bottom w:val="single" w:sz="4" w:space="0" w:color="auto"/>
            </w:tcBorders>
            <w:shd w:val="clear" w:color="auto" w:fill="auto"/>
          </w:tcPr>
          <w:p w14:paraId="2F183924" w14:textId="77777777" w:rsidR="00AD3DD4" w:rsidRPr="00381D11" w:rsidRDefault="00AD3DD4" w:rsidP="002F2836">
            <w:pPr>
              <w:spacing w:before="40" w:after="40" w:line="210" w:lineRule="exact"/>
              <w:jc w:val="center"/>
              <w:rPr>
                <w:sz w:val="17"/>
              </w:rPr>
            </w:pPr>
            <w:r w:rsidRPr="00381D11">
              <w:rPr>
                <w:sz w:val="17"/>
              </w:rPr>
              <w:t>0,85</w:t>
            </w:r>
          </w:p>
        </w:tc>
        <w:tc>
          <w:tcPr>
            <w:tcW w:w="924" w:type="dxa"/>
            <w:vMerge/>
            <w:tcBorders>
              <w:bottom w:val="single" w:sz="4" w:space="0" w:color="auto"/>
            </w:tcBorders>
            <w:shd w:val="clear" w:color="auto" w:fill="auto"/>
            <w:vAlign w:val="bottom"/>
          </w:tcPr>
          <w:p w14:paraId="4F54F6FD" w14:textId="77777777" w:rsidR="00AD3DD4" w:rsidRPr="00381D11" w:rsidRDefault="00AD3DD4" w:rsidP="002F2836">
            <w:pPr>
              <w:spacing w:before="40" w:after="40" w:line="210" w:lineRule="exact"/>
              <w:jc w:val="center"/>
              <w:rPr>
                <w:sz w:val="17"/>
              </w:rPr>
            </w:pPr>
          </w:p>
        </w:tc>
      </w:tr>
      <w:tr w:rsidR="00AD3DD4" w:rsidRPr="00381D11" w14:paraId="21C4A87A" w14:textId="77777777" w:rsidTr="002F2836">
        <w:tc>
          <w:tcPr>
            <w:tcW w:w="1508" w:type="dxa"/>
            <w:vMerge w:val="restart"/>
            <w:shd w:val="clear" w:color="auto" w:fill="auto"/>
            <w:vAlign w:val="center"/>
          </w:tcPr>
          <w:p w14:paraId="143884E8" w14:textId="77777777" w:rsidR="00AD3DD4" w:rsidRPr="00381D11" w:rsidRDefault="00AD3DD4" w:rsidP="002F2836">
            <w:pPr>
              <w:spacing w:before="40" w:after="40" w:line="210" w:lineRule="exact"/>
              <w:ind w:left="57"/>
              <w:rPr>
                <w:sz w:val="17"/>
              </w:rPr>
            </w:pPr>
            <w:r w:rsidRPr="00381D11">
              <w:rPr>
                <w:sz w:val="17"/>
              </w:rPr>
              <w:t>R96.01</w:t>
            </w:r>
          </w:p>
        </w:tc>
        <w:tc>
          <w:tcPr>
            <w:tcW w:w="873" w:type="dxa"/>
            <w:shd w:val="clear" w:color="auto" w:fill="auto"/>
            <w:vAlign w:val="bottom"/>
          </w:tcPr>
          <w:p w14:paraId="574F6F81" w14:textId="77777777" w:rsidR="00AD3DD4" w:rsidRPr="00381D11" w:rsidRDefault="00AD3DD4" w:rsidP="002F2836">
            <w:pPr>
              <w:spacing w:before="40" w:after="40" w:line="210" w:lineRule="exact"/>
              <w:jc w:val="center"/>
              <w:rPr>
                <w:sz w:val="17"/>
              </w:rPr>
            </w:pPr>
            <w:r w:rsidRPr="00381D11">
              <w:rPr>
                <w:sz w:val="17"/>
              </w:rPr>
              <w:t>E</w:t>
            </w:r>
          </w:p>
        </w:tc>
        <w:tc>
          <w:tcPr>
            <w:tcW w:w="1818" w:type="dxa"/>
            <w:shd w:val="clear" w:color="auto" w:fill="auto"/>
          </w:tcPr>
          <w:p w14:paraId="1D757CAF" w14:textId="77777777" w:rsidR="00AD3DD4" w:rsidRPr="00381D11" w:rsidRDefault="00AD3DD4" w:rsidP="002F2836">
            <w:pPr>
              <w:spacing w:before="40" w:after="40" w:line="210" w:lineRule="exact"/>
              <w:jc w:val="center"/>
              <w:rPr>
                <w:sz w:val="17"/>
              </w:rPr>
            </w:pPr>
            <w:r w:rsidRPr="00381D11">
              <w:rPr>
                <w:sz w:val="17"/>
              </w:rPr>
              <w:t>130 ≤ P ≤ 560</w:t>
            </w:r>
          </w:p>
        </w:tc>
        <w:tc>
          <w:tcPr>
            <w:tcW w:w="1161" w:type="dxa"/>
            <w:shd w:val="clear" w:color="auto" w:fill="auto"/>
          </w:tcPr>
          <w:p w14:paraId="3F3D10BA" w14:textId="77777777" w:rsidR="00AD3DD4" w:rsidRPr="00381D11" w:rsidRDefault="00AD3DD4" w:rsidP="002F2836">
            <w:pPr>
              <w:spacing w:before="40" w:after="40" w:line="210" w:lineRule="exact"/>
              <w:jc w:val="center"/>
              <w:rPr>
                <w:sz w:val="17"/>
              </w:rPr>
            </w:pPr>
            <w:r w:rsidRPr="00381D11">
              <w:rPr>
                <w:sz w:val="17"/>
              </w:rPr>
              <w:t>3,5</w:t>
            </w:r>
          </w:p>
        </w:tc>
        <w:tc>
          <w:tcPr>
            <w:tcW w:w="1161" w:type="dxa"/>
            <w:shd w:val="clear" w:color="auto" w:fill="auto"/>
          </w:tcPr>
          <w:p w14:paraId="24B79088" w14:textId="77777777" w:rsidR="00AD3DD4" w:rsidRPr="00381D11" w:rsidRDefault="00AD3DD4" w:rsidP="002F2836">
            <w:pPr>
              <w:spacing w:before="40" w:after="40" w:line="210" w:lineRule="exact"/>
              <w:jc w:val="center"/>
              <w:rPr>
                <w:sz w:val="17"/>
              </w:rPr>
            </w:pPr>
            <w:r w:rsidRPr="00381D11">
              <w:rPr>
                <w:sz w:val="17"/>
              </w:rPr>
              <w:t>1,0</w:t>
            </w:r>
          </w:p>
        </w:tc>
        <w:tc>
          <w:tcPr>
            <w:tcW w:w="1161" w:type="dxa"/>
            <w:shd w:val="clear" w:color="auto" w:fill="auto"/>
          </w:tcPr>
          <w:p w14:paraId="31306688" w14:textId="77777777" w:rsidR="00AD3DD4" w:rsidRPr="00381D11" w:rsidRDefault="00AD3DD4" w:rsidP="002F2836">
            <w:pPr>
              <w:spacing w:before="40" w:after="40" w:line="210" w:lineRule="exact"/>
              <w:jc w:val="center"/>
              <w:rPr>
                <w:sz w:val="17"/>
              </w:rPr>
            </w:pPr>
            <w:r w:rsidRPr="00381D11">
              <w:rPr>
                <w:sz w:val="17"/>
              </w:rPr>
              <w:t>6,0</w:t>
            </w:r>
          </w:p>
        </w:tc>
        <w:tc>
          <w:tcPr>
            <w:tcW w:w="1058" w:type="dxa"/>
            <w:shd w:val="clear" w:color="auto" w:fill="auto"/>
          </w:tcPr>
          <w:p w14:paraId="28DA40EE" w14:textId="77777777" w:rsidR="00AD3DD4" w:rsidRPr="00381D11" w:rsidRDefault="00AD3DD4" w:rsidP="002F2836">
            <w:pPr>
              <w:spacing w:before="40" w:after="40" w:line="210" w:lineRule="exact"/>
              <w:jc w:val="center"/>
              <w:rPr>
                <w:sz w:val="17"/>
              </w:rPr>
            </w:pPr>
            <w:r w:rsidRPr="00381D11">
              <w:rPr>
                <w:sz w:val="17"/>
              </w:rPr>
              <w:t>0,2</w:t>
            </w:r>
          </w:p>
        </w:tc>
        <w:tc>
          <w:tcPr>
            <w:tcW w:w="924" w:type="dxa"/>
            <w:vMerge w:val="restart"/>
            <w:shd w:val="clear" w:color="auto" w:fill="auto"/>
            <w:vAlign w:val="center"/>
          </w:tcPr>
          <w:p w14:paraId="57F9B5EA" w14:textId="77777777" w:rsidR="00AD3DD4" w:rsidRPr="00381D11" w:rsidRDefault="00AD3DD4" w:rsidP="002F2836">
            <w:pPr>
              <w:spacing w:before="40" w:after="40" w:line="210" w:lineRule="exact"/>
              <w:jc w:val="center"/>
              <w:rPr>
                <w:sz w:val="17"/>
              </w:rPr>
            </w:pPr>
            <w:r w:rsidRPr="00381D11">
              <w:rPr>
                <w:sz w:val="17"/>
              </w:rPr>
              <w:t>2001</w:t>
            </w:r>
          </w:p>
        </w:tc>
      </w:tr>
      <w:tr w:rsidR="00AD3DD4" w:rsidRPr="00381D11" w14:paraId="399F243D" w14:textId="77777777" w:rsidTr="002F2836">
        <w:tc>
          <w:tcPr>
            <w:tcW w:w="1508" w:type="dxa"/>
            <w:vMerge/>
            <w:shd w:val="clear" w:color="auto" w:fill="auto"/>
            <w:vAlign w:val="bottom"/>
          </w:tcPr>
          <w:p w14:paraId="10801B54" w14:textId="77777777" w:rsidR="00AD3DD4" w:rsidRPr="00381D11" w:rsidRDefault="00AD3DD4" w:rsidP="002F2836">
            <w:pPr>
              <w:spacing w:before="40" w:after="40" w:line="210" w:lineRule="exact"/>
              <w:rPr>
                <w:sz w:val="17"/>
              </w:rPr>
            </w:pPr>
          </w:p>
        </w:tc>
        <w:tc>
          <w:tcPr>
            <w:tcW w:w="873" w:type="dxa"/>
            <w:shd w:val="clear" w:color="auto" w:fill="auto"/>
            <w:vAlign w:val="bottom"/>
          </w:tcPr>
          <w:p w14:paraId="1DA5122D" w14:textId="77777777" w:rsidR="00AD3DD4" w:rsidRPr="00381D11" w:rsidRDefault="00AD3DD4" w:rsidP="002F2836">
            <w:pPr>
              <w:spacing w:before="40" w:after="40" w:line="210" w:lineRule="exact"/>
              <w:jc w:val="center"/>
              <w:rPr>
                <w:sz w:val="17"/>
              </w:rPr>
            </w:pPr>
            <w:r w:rsidRPr="00381D11">
              <w:rPr>
                <w:sz w:val="17"/>
              </w:rPr>
              <w:t>F</w:t>
            </w:r>
          </w:p>
        </w:tc>
        <w:tc>
          <w:tcPr>
            <w:tcW w:w="1818" w:type="dxa"/>
            <w:shd w:val="clear" w:color="auto" w:fill="auto"/>
          </w:tcPr>
          <w:p w14:paraId="60B705B6" w14:textId="77777777" w:rsidR="00AD3DD4" w:rsidRPr="00381D11" w:rsidRDefault="00AD3DD4" w:rsidP="002F2836">
            <w:pPr>
              <w:spacing w:before="40" w:after="40" w:line="210" w:lineRule="exact"/>
              <w:jc w:val="center"/>
              <w:rPr>
                <w:sz w:val="17"/>
              </w:rPr>
            </w:pPr>
            <w:r w:rsidRPr="00381D11">
              <w:rPr>
                <w:sz w:val="17"/>
              </w:rPr>
              <w:t>75 ≤ P &lt; 130</w:t>
            </w:r>
          </w:p>
        </w:tc>
        <w:tc>
          <w:tcPr>
            <w:tcW w:w="1161" w:type="dxa"/>
            <w:shd w:val="clear" w:color="auto" w:fill="auto"/>
          </w:tcPr>
          <w:p w14:paraId="68630E40" w14:textId="77777777" w:rsidR="00AD3DD4" w:rsidRPr="00381D11" w:rsidRDefault="00AD3DD4" w:rsidP="002F2836">
            <w:pPr>
              <w:spacing w:before="40" w:after="40" w:line="210" w:lineRule="exact"/>
              <w:jc w:val="center"/>
              <w:rPr>
                <w:sz w:val="17"/>
              </w:rPr>
            </w:pPr>
            <w:r w:rsidRPr="00381D11">
              <w:rPr>
                <w:sz w:val="17"/>
              </w:rPr>
              <w:t>5,0</w:t>
            </w:r>
          </w:p>
        </w:tc>
        <w:tc>
          <w:tcPr>
            <w:tcW w:w="1161" w:type="dxa"/>
            <w:shd w:val="clear" w:color="auto" w:fill="auto"/>
          </w:tcPr>
          <w:p w14:paraId="3B26A61C" w14:textId="77777777" w:rsidR="00AD3DD4" w:rsidRPr="00381D11" w:rsidRDefault="00AD3DD4" w:rsidP="002F2836">
            <w:pPr>
              <w:spacing w:before="40" w:after="40" w:line="210" w:lineRule="exact"/>
              <w:jc w:val="center"/>
              <w:rPr>
                <w:sz w:val="17"/>
              </w:rPr>
            </w:pPr>
            <w:r w:rsidRPr="00381D11">
              <w:rPr>
                <w:sz w:val="17"/>
              </w:rPr>
              <w:t>1,0</w:t>
            </w:r>
          </w:p>
        </w:tc>
        <w:tc>
          <w:tcPr>
            <w:tcW w:w="1161" w:type="dxa"/>
            <w:shd w:val="clear" w:color="auto" w:fill="auto"/>
          </w:tcPr>
          <w:p w14:paraId="54BF597C" w14:textId="77777777" w:rsidR="00AD3DD4" w:rsidRPr="00381D11" w:rsidRDefault="00AD3DD4" w:rsidP="002F2836">
            <w:pPr>
              <w:spacing w:before="40" w:after="40" w:line="210" w:lineRule="exact"/>
              <w:jc w:val="center"/>
              <w:rPr>
                <w:sz w:val="17"/>
              </w:rPr>
            </w:pPr>
            <w:r w:rsidRPr="00381D11">
              <w:rPr>
                <w:sz w:val="17"/>
              </w:rPr>
              <w:t>6,0</w:t>
            </w:r>
          </w:p>
        </w:tc>
        <w:tc>
          <w:tcPr>
            <w:tcW w:w="1058" w:type="dxa"/>
            <w:shd w:val="clear" w:color="auto" w:fill="auto"/>
          </w:tcPr>
          <w:p w14:paraId="4BD8D7AB" w14:textId="77777777" w:rsidR="00AD3DD4" w:rsidRPr="00381D11" w:rsidRDefault="00AD3DD4" w:rsidP="002F2836">
            <w:pPr>
              <w:spacing w:before="40" w:after="40" w:line="210" w:lineRule="exact"/>
              <w:jc w:val="center"/>
              <w:rPr>
                <w:sz w:val="17"/>
              </w:rPr>
            </w:pPr>
            <w:r w:rsidRPr="00381D11">
              <w:rPr>
                <w:sz w:val="17"/>
              </w:rPr>
              <w:t>0,3</w:t>
            </w:r>
          </w:p>
        </w:tc>
        <w:tc>
          <w:tcPr>
            <w:tcW w:w="924" w:type="dxa"/>
            <w:vMerge/>
            <w:shd w:val="clear" w:color="auto" w:fill="auto"/>
            <w:vAlign w:val="bottom"/>
          </w:tcPr>
          <w:p w14:paraId="58D68AFE" w14:textId="77777777" w:rsidR="00AD3DD4" w:rsidRPr="00381D11" w:rsidRDefault="00AD3DD4" w:rsidP="002F2836">
            <w:pPr>
              <w:spacing w:before="40" w:after="40" w:line="210" w:lineRule="exact"/>
              <w:rPr>
                <w:sz w:val="17"/>
              </w:rPr>
            </w:pPr>
          </w:p>
        </w:tc>
      </w:tr>
      <w:tr w:rsidR="00AD3DD4" w:rsidRPr="00381D11" w14:paraId="6A6EA7EA" w14:textId="77777777" w:rsidTr="002F2836">
        <w:tc>
          <w:tcPr>
            <w:tcW w:w="1508" w:type="dxa"/>
            <w:vMerge/>
            <w:shd w:val="clear" w:color="auto" w:fill="auto"/>
            <w:vAlign w:val="bottom"/>
          </w:tcPr>
          <w:p w14:paraId="293E1C91" w14:textId="77777777" w:rsidR="00AD3DD4" w:rsidRPr="00381D11" w:rsidRDefault="00AD3DD4" w:rsidP="002F2836">
            <w:pPr>
              <w:spacing w:before="40" w:after="40" w:line="210" w:lineRule="exact"/>
              <w:rPr>
                <w:sz w:val="17"/>
              </w:rPr>
            </w:pPr>
          </w:p>
        </w:tc>
        <w:tc>
          <w:tcPr>
            <w:tcW w:w="873" w:type="dxa"/>
            <w:shd w:val="clear" w:color="auto" w:fill="auto"/>
            <w:vAlign w:val="bottom"/>
          </w:tcPr>
          <w:p w14:paraId="4EDAA970" w14:textId="77777777" w:rsidR="00AD3DD4" w:rsidRPr="00381D11" w:rsidRDefault="00AD3DD4" w:rsidP="002F2836">
            <w:pPr>
              <w:spacing w:before="40" w:after="40" w:line="210" w:lineRule="exact"/>
              <w:jc w:val="center"/>
              <w:rPr>
                <w:sz w:val="17"/>
              </w:rPr>
            </w:pPr>
            <w:r w:rsidRPr="00381D11">
              <w:rPr>
                <w:sz w:val="17"/>
              </w:rPr>
              <w:t>G</w:t>
            </w:r>
          </w:p>
        </w:tc>
        <w:tc>
          <w:tcPr>
            <w:tcW w:w="1818" w:type="dxa"/>
            <w:shd w:val="clear" w:color="auto" w:fill="auto"/>
          </w:tcPr>
          <w:p w14:paraId="35A30175" w14:textId="77777777" w:rsidR="00AD3DD4" w:rsidRPr="00381D11" w:rsidRDefault="00AD3DD4" w:rsidP="002F2836">
            <w:pPr>
              <w:spacing w:before="40" w:after="40" w:line="210" w:lineRule="exact"/>
              <w:jc w:val="center"/>
              <w:rPr>
                <w:sz w:val="17"/>
              </w:rPr>
            </w:pPr>
            <w:r w:rsidRPr="00381D11">
              <w:rPr>
                <w:sz w:val="17"/>
              </w:rPr>
              <w:t>37 ≤ P &lt; 75</w:t>
            </w:r>
          </w:p>
        </w:tc>
        <w:tc>
          <w:tcPr>
            <w:tcW w:w="1161" w:type="dxa"/>
            <w:shd w:val="clear" w:color="auto" w:fill="auto"/>
          </w:tcPr>
          <w:p w14:paraId="497BC231" w14:textId="77777777" w:rsidR="00AD3DD4" w:rsidRPr="00381D11" w:rsidRDefault="00AD3DD4" w:rsidP="002F2836">
            <w:pPr>
              <w:spacing w:before="40" w:after="40" w:line="210" w:lineRule="exact"/>
              <w:jc w:val="center"/>
              <w:rPr>
                <w:sz w:val="17"/>
              </w:rPr>
            </w:pPr>
            <w:r w:rsidRPr="00381D11">
              <w:rPr>
                <w:sz w:val="17"/>
              </w:rPr>
              <w:t>5,0</w:t>
            </w:r>
          </w:p>
        </w:tc>
        <w:tc>
          <w:tcPr>
            <w:tcW w:w="1161" w:type="dxa"/>
            <w:shd w:val="clear" w:color="auto" w:fill="auto"/>
          </w:tcPr>
          <w:p w14:paraId="2BD59FBA" w14:textId="77777777" w:rsidR="00AD3DD4" w:rsidRPr="00381D11" w:rsidRDefault="00AD3DD4" w:rsidP="002F2836">
            <w:pPr>
              <w:spacing w:before="40" w:after="40" w:line="210" w:lineRule="exact"/>
              <w:jc w:val="center"/>
              <w:rPr>
                <w:sz w:val="17"/>
              </w:rPr>
            </w:pPr>
            <w:r w:rsidRPr="00381D11">
              <w:rPr>
                <w:sz w:val="17"/>
              </w:rPr>
              <w:t>1,3</w:t>
            </w:r>
          </w:p>
        </w:tc>
        <w:tc>
          <w:tcPr>
            <w:tcW w:w="1161" w:type="dxa"/>
            <w:shd w:val="clear" w:color="auto" w:fill="auto"/>
          </w:tcPr>
          <w:p w14:paraId="3D5D78D0" w14:textId="77777777" w:rsidR="00AD3DD4" w:rsidRPr="00381D11" w:rsidRDefault="00AD3DD4" w:rsidP="002F2836">
            <w:pPr>
              <w:spacing w:before="40" w:after="40" w:line="210" w:lineRule="exact"/>
              <w:jc w:val="center"/>
              <w:rPr>
                <w:sz w:val="17"/>
              </w:rPr>
            </w:pPr>
            <w:r w:rsidRPr="00381D11">
              <w:rPr>
                <w:sz w:val="17"/>
              </w:rPr>
              <w:t>7,0</w:t>
            </w:r>
          </w:p>
        </w:tc>
        <w:tc>
          <w:tcPr>
            <w:tcW w:w="1058" w:type="dxa"/>
            <w:shd w:val="clear" w:color="auto" w:fill="auto"/>
          </w:tcPr>
          <w:p w14:paraId="45F0A006" w14:textId="77777777" w:rsidR="00AD3DD4" w:rsidRPr="00381D11" w:rsidRDefault="00AD3DD4" w:rsidP="002F2836">
            <w:pPr>
              <w:spacing w:before="40" w:after="40" w:line="210" w:lineRule="exact"/>
              <w:jc w:val="center"/>
              <w:rPr>
                <w:sz w:val="17"/>
              </w:rPr>
            </w:pPr>
            <w:r w:rsidRPr="00381D11">
              <w:rPr>
                <w:sz w:val="17"/>
              </w:rPr>
              <w:t>0,4</w:t>
            </w:r>
          </w:p>
        </w:tc>
        <w:tc>
          <w:tcPr>
            <w:tcW w:w="924" w:type="dxa"/>
            <w:vMerge/>
            <w:shd w:val="clear" w:color="auto" w:fill="auto"/>
            <w:vAlign w:val="bottom"/>
          </w:tcPr>
          <w:p w14:paraId="3B37E590" w14:textId="77777777" w:rsidR="00AD3DD4" w:rsidRPr="00381D11" w:rsidRDefault="00AD3DD4" w:rsidP="002F2836">
            <w:pPr>
              <w:spacing w:before="40" w:after="40" w:line="210" w:lineRule="exact"/>
              <w:rPr>
                <w:sz w:val="17"/>
              </w:rPr>
            </w:pPr>
          </w:p>
        </w:tc>
      </w:tr>
      <w:tr w:rsidR="00AD3DD4" w:rsidRPr="00381D11" w14:paraId="6368E93F" w14:textId="77777777" w:rsidTr="002F2836">
        <w:tc>
          <w:tcPr>
            <w:tcW w:w="1508" w:type="dxa"/>
            <w:vMerge/>
            <w:tcBorders>
              <w:bottom w:val="single" w:sz="12" w:space="0" w:color="auto"/>
            </w:tcBorders>
            <w:shd w:val="clear" w:color="auto" w:fill="auto"/>
            <w:vAlign w:val="bottom"/>
          </w:tcPr>
          <w:p w14:paraId="322CBDB6" w14:textId="77777777" w:rsidR="00AD3DD4" w:rsidRPr="00381D11" w:rsidRDefault="00AD3DD4" w:rsidP="002F2836">
            <w:pPr>
              <w:spacing w:before="40" w:after="40" w:line="210" w:lineRule="exact"/>
              <w:rPr>
                <w:sz w:val="17"/>
              </w:rPr>
            </w:pPr>
          </w:p>
        </w:tc>
        <w:tc>
          <w:tcPr>
            <w:tcW w:w="873" w:type="dxa"/>
            <w:tcBorders>
              <w:bottom w:val="single" w:sz="12" w:space="0" w:color="auto"/>
            </w:tcBorders>
            <w:shd w:val="clear" w:color="auto" w:fill="auto"/>
            <w:vAlign w:val="bottom"/>
          </w:tcPr>
          <w:p w14:paraId="7976B2B3" w14:textId="77777777" w:rsidR="00AD3DD4" w:rsidRPr="00381D11" w:rsidRDefault="00AD3DD4" w:rsidP="002F2836">
            <w:pPr>
              <w:spacing w:before="40" w:after="40" w:line="210" w:lineRule="exact"/>
              <w:jc w:val="center"/>
              <w:rPr>
                <w:sz w:val="17"/>
              </w:rPr>
            </w:pPr>
            <w:r w:rsidRPr="00381D11">
              <w:rPr>
                <w:sz w:val="17"/>
              </w:rPr>
              <w:t>D</w:t>
            </w:r>
          </w:p>
        </w:tc>
        <w:tc>
          <w:tcPr>
            <w:tcW w:w="1818" w:type="dxa"/>
            <w:tcBorders>
              <w:bottom w:val="single" w:sz="12" w:space="0" w:color="auto"/>
            </w:tcBorders>
            <w:shd w:val="clear" w:color="auto" w:fill="auto"/>
          </w:tcPr>
          <w:p w14:paraId="59B27716" w14:textId="77777777" w:rsidR="00AD3DD4" w:rsidRPr="00381D11" w:rsidRDefault="00AD3DD4" w:rsidP="002F2836">
            <w:pPr>
              <w:spacing w:before="40" w:after="40" w:line="210" w:lineRule="exact"/>
              <w:jc w:val="center"/>
              <w:rPr>
                <w:sz w:val="17"/>
              </w:rPr>
            </w:pPr>
            <w:r w:rsidRPr="00381D11">
              <w:rPr>
                <w:sz w:val="17"/>
              </w:rPr>
              <w:t>18 ≤ P &lt; 37</w:t>
            </w:r>
          </w:p>
        </w:tc>
        <w:tc>
          <w:tcPr>
            <w:tcW w:w="1161" w:type="dxa"/>
            <w:tcBorders>
              <w:bottom w:val="single" w:sz="12" w:space="0" w:color="auto"/>
            </w:tcBorders>
            <w:shd w:val="clear" w:color="auto" w:fill="auto"/>
          </w:tcPr>
          <w:p w14:paraId="2E8F5CC9" w14:textId="77777777" w:rsidR="00AD3DD4" w:rsidRPr="00381D11" w:rsidRDefault="00AD3DD4" w:rsidP="002F2836">
            <w:pPr>
              <w:spacing w:before="40" w:after="40" w:line="210" w:lineRule="exact"/>
              <w:jc w:val="center"/>
              <w:rPr>
                <w:sz w:val="17"/>
              </w:rPr>
            </w:pPr>
            <w:r w:rsidRPr="00381D11">
              <w:rPr>
                <w:sz w:val="17"/>
              </w:rPr>
              <w:t>5,5</w:t>
            </w:r>
          </w:p>
        </w:tc>
        <w:tc>
          <w:tcPr>
            <w:tcW w:w="1161" w:type="dxa"/>
            <w:tcBorders>
              <w:bottom w:val="single" w:sz="12" w:space="0" w:color="auto"/>
            </w:tcBorders>
            <w:shd w:val="clear" w:color="auto" w:fill="auto"/>
          </w:tcPr>
          <w:p w14:paraId="4CE76409" w14:textId="77777777" w:rsidR="00AD3DD4" w:rsidRPr="00381D11" w:rsidRDefault="00AD3DD4" w:rsidP="002F2836">
            <w:pPr>
              <w:spacing w:before="40" w:after="40" w:line="210" w:lineRule="exact"/>
              <w:jc w:val="center"/>
              <w:rPr>
                <w:sz w:val="17"/>
              </w:rPr>
            </w:pPr>
            <w:r w:rsidRPr="00381D11">
              <w:rPr>
                <w:sz w:val="17"/>
              </w:rPr>
              <w:t>1,5</w:t>
            </w:r>
          </w:p>
        </w:tc>
        <w:tc>
          <w:tcPr>
            <w:tcW w:w="1161" w:type="dxa"/>
            <w:tcBorders>
              <w:bottom w:val="single" w:sz="12" w:space="0" w:color="auto"/>
            </w:tcBorders>
            <w:shd w:val="clear" w:color="auto" w:fill="auto"/>
          </w:tcPr>
          <w:p w14:paraId="63F57F04" w14:textId="77777777" w:rsidR="00AD3DD4" w:rsidRPr="00381D11" w:rsidRDefault="00AD3DD4" w:rsidP="002F2836">
            <w:pPr>
              <w:spacing w:before="40" w:after="40" w:line="210" w:lineRule="exact"/>
              <w:jc w:val="center"/>
              <w:rPr>
                <w:sz w:val="17"/>
              </w:rPr>
            </w:pPr>
            <w:r w:rsidRPr="00381D11">
              <w:rPr>
                <w:sz w:val="17"/>
              </w:rPr>
              <w:t>8,0</w:t>
            </w:r>
          </w:p>
        </w:tc>
        <w:tc>
          <w:tcPr>
            <w:tcW w:w="1058" w:type="dxa"/>
            <w:tcBorders>
              <w:bottom w:val="single" w:sz="12" w:space="0" w:color="auto"/>
            </w:tcBorders>
            <w:shd w:val="clear" w:color="auto" w:fill="auto"/>
          </w:tcPr>
          <w:p w14:paraId="5C169CCF" w14:textId="77777777" w:rsidR="00AD3DD4" w:rsidRPr="00381D11" w:rsidRDefault="00AD3DD4" w:rsidP="002F2836">
            <w:pPr>
              <w:spacing w:before="40" w:after="40" w:line="210" w:lineRule="exact"/>
              <w:jc w:val="center"/>
              <w:rPr>
                <w:sz w:val="17"/>
              </w:rPr>
            </w:pPr>
            <w:r w:rsidRPr="00381D11">
              <w:rPr>
                <w:sz w:val="17"/>
              </w:rPr>
              <w:t>0,8</w:t>
            </w:r>
          </w:p>
        </w:tc>
        <w:tc>
          <w:tcPr>
            <w:tcW w:w="924" w:type="dxa"/>
            <w:vMerge/>
            <w:tcBorders>
              <w:bottom w:val="single" w:sz="12" w:space="0" w:color="auto"/>
            </w:tcBorders>
            <w:shd w:val="clear" w:color="auto" w:fill="auto"/>
            <w:vAlign w:val="bottom"/>
          </w:tcPr>
          <w:p w14:paraId="6A8AA1AA" w14:textId="77777777" w:rsidR="00AD3DD4" w:rsidRPr="00381D11" w:rsidRDefault="00AD3DD4" w:rsidP="002F2836">
            <w:pPr>
              <w:spacing w:before="40" w:after="40" w:line="210" w:lineRule="exact"/>
              <w:rPr>
                <w:sz w:val="17"/>
              </w:rPr>
            </w:pPr>
          </w:p>
        </w:tc>
      </w:tr>
    </w:tbl>
    <w:p w14:paraId="4AC904B5" w14:textId="77777777" w:rsidR="00AD3DD4" w:rsidRPr="00381D11" w:rsidRDefault="00AD3DD4" w:rsidP="00AD3DD4">
      <w:pPr>
        <w:spacing w:before="40" w:after="40" w:line="210" w:lineRule="exact"/>
      </w:pPr>
    </w:p>
    <w:tbl>
      <w:tblPr>
        <w:tblW w:w="9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3"/>
        <w:gridCol w:w="1467"/>
        <w:gridCol w:w="1467"/>
        <w:gridCol w:w="1467"/>
        <w:gridCol w:w="1467"/>
        <w:gridCol w:w="1364"/>
        <w:gridCol w:w="924"/>
      </w:tblGrid>
      <w:tr w:rsidR="00AD3DD4" w:rsidRPr="00381D11" w14:paraId="3E35E6EB" w14:textId="77777777" w:rsidTr="002F2836">
        <w:trPr>
          <w:tblHeader/>
        </w:trPr>
        <w:tc>
          <w:tcPr>
            <w:tcW w:w="1503" w:type="dxa"/>
            <w:tcBorders>
              <w:bottom w:val="single" w:sz="12" w:space="0" w:color="auto"/>
            </w:tcBorders>
            <w:shd w:val="clear" w:color="auto" w:fill="auto"/>
            <w:vAlign w:val="bottom"/>
          </w:tcPr>
          <w:p w14:paraId="1CC66009" w14:textId="77777777" w:rsidR="00AD3DD4" w:rsidRPr="00381D11" w:rsidRDefault="00AD3DD4" w:rsidP="00755CBE">
            <w:pPr>
              <w:keepNext/>
              <w:spacing w:before="80" w:after="80" w:line="180" w:lineRule="exact"/>
              <w:ind w:left="57"/>
              <w:rPr>
                <w:i/>
                <w:sz w:val="14"/>
              </w:rPr>
            </w:pPr>
            <w:r w:rsidRPr="00381D11">
              <w:rPr>
                <w:i/>
                <w:sz w:val="14"/>
              </w:rPr>
              <w:lastRenderedPageBreak/>
              <w:t xml:space="preserve">Niveaux d’émission </w:t>
            </w:r>
            <w:r w:rsidRPr="00381D11">
              <w:rPr>
                <w:i/>
                <w:sz w:val="14"/>
              </w:rPr>
              <w:br/>
              <w:t>de l’ONU</w:t>
            </w:r>
          </w:p>
        </w:tc>
        <w:tc>
          <w:tcPr>
            <w:tcW w:w="1467" w:type="dxa"/>
            <w:tcBorders>
              <w:bottom w:val="single" w:sz="12" w:space="0" w:color="auto"/>
            </w:tcBorders>
            <w:shd w:val="clear" w:color="auto" w:fill="auto"/>
            <w:vAlign w:val="center"/>
          </w:tcPr>
          <w:p w14:paraId="015EE94D" w14:textId="77777777" w:rsidR="00AD3DD4" w:rsidRPr="00381D11" w:rsidRDefault="00AD3DD4" w:rsidP="00755CBE">
            <w:pPr>
              <w:keepNext/>
              <w:spacing w:before="80" w:after="80" w:line="180" w:lineRule="exact"/>
              <w:jc w:val="center"/>
              <w:rPr>
                <w:i/>
                <w:sz w:val="14"/>
              </w:rPr>
            </w:pPr>
            <w:r w:rsidRPr="00381D11">
              <w:rPr>
                <w:i/>
                <w:sz w:val="14"/>
              </w:rPr>
              <w:t>Plage de puissance</w:t>
            </w:r>
          </w:p>
        </w:tc>
        <w:tc>
          <w:tcPr>
            <w:tcW w:w="1467" w:type="dxa"/>
            <w:tcBorders>
              <w:bottom w:val="single" w:sz="12" w:space="0" w:color="auto"/>
            </w:tcBorders>
            <w:shd w:val="clear" w:color="auto" w:fill="auto"/>
            <w:vAlign w:val="center"/>
          </w:tcPr>
          <w:p w14:paraId="3128F302" w14:textId="77777777" w:rsidR="00AD3DD4" w:rsidRPr="00381D11" w:rsidRDefault="00AD3DD4" w:rsidP="00755CBE">
            <w:pPr>
              <w:keepNext/>
              <w:spacing w:before="80" w:after="80" w:line="180" w:lineRule="exact"/>
              <w:jc w:val="center"/>
              <w:rPr>
                <w:i/>
                <w:sz w:val="14"/>
              </w:rPr>
            </w:pPr>
            <w:r w:rsidRPr="00381D11">
              <w:rPr>
                <w:i/>
                <w:sz w:val="14"/>
              </w:rPr>
              <w:t xml:space="preserve">Puissance nette (P) </w:t>
            </w:r>
            <w:r w:rsidRPr="00381D11">
              <w:rPr>
                <w:i/>
                <w:sz w:val="14"/>
              </w:rPr>
              <w:br/>
              <w:t>(kW)</w:t>
            </w:r>
          </w:p>
        </w:tc>
        <w:tc>
          <w:tcPr>
            <w:tcW w:w="1467" w:type="dxa"/>
            <w:tcBorders>
              <w:bottom w:val="single" w:sz="12" w:space="0" w:color="auto"/>
            </w:tcBorders>
            <w:shd w:val="clear" w:color="auto" w:fill="auto"/>
            <w:vAlign w:val="bottom"/>
          </w:tcPr>
          <w:p w14:paraId="0AFF6ADF" w14:textId="77777777" w:rsidR="00AD3DD4" w:rsidRPr="00381D11" w:rsidRDefault="00AD3DD4" w:rsidP="00755CBE">
            <w:pPr>
              <w:keepNext/>
              <w:spacing w:before="80" w:after="80" w:line="180" w:lineRule="exact"/>
              <w:jc w:val="center"/>
              <w:rPr>
                <w:i/>
                <w:sz w:val="14"/>
              </w:rPr>
            </w:pPr>
            <w:r w:rsidRPr="00381D11">
              <w:rPr>
                <w:i/>
                <w:sz w:val="14"/>
              </w:rPr>
              <w:t xml:space="preserve">CO </w:t>
            </w:r>
            <w:r w:rsidRPr="00381D11">
              <w:rPr>
                <w:i/>
                <w:sz w:val="14"/>
              </w:rPr>
              <w:br/>
              <w:t>(g/kWh)</w:t>
            </w:r>
          </w:p>
        </w:tc>
        <w:tc>
          <w:tcPr>
            <w:tcW w:w="1467" w:type="dxa"/>
            <w:tcBorders>
              <w:bottom w:val="single" w:sz="12" w:space="0" w:color="auto"/>
            </w:tcBorders>
            <w:shd w:val="clear" w:color="auto" w:fill="auto"/>
            <w:vAlign w:val="bottom"/>
          </w:tcPr>
          <w:p w14:paraId="03B3B582" w14:textId="77777777" w:rsidR="00AD3DD4" w:rsidRPr="00381D11" w:rsidRDefault="00AD3DD4" w:rsidP="00755CBE">
            <w:pPr>
              <w:keepNext/>
              <w:spacing w:before="80" w:after="80" w:line="180" w:lineRule="exact"/>
              <w:jc w:val="center"/>
              <w:rPr>
                <w:i/>
                <w:sz w:val="14"/>
              </w:rPr>
            </w:pPr>
            <w:r w:rsidRPr="00381D11">
              <w:rPr>
                <w:i/>
                <w:sz w:val="14"/>
              </w:rPr>
              <w:t>HC + N</w:t>
            </w:r>
            <w:r>
              <w:rPr>
                <w:i/>
                <w:sz w:val="14"/>
              </w:rPr>
              <w:t>O</w:t>
            </w:r>
            <w:r w:rsidRPr="00381D11">
              <w:rPr>
                <w:i/>
                <w:sz w:val="14"/>
              </w:rPr>
              <w:t xml:space="preserve">x </w:t>
            </w:r>
            <w:r w:rsidRPr="00381D11">
              <w:rPr>
                <w:i/>
                <w:sz w:val="14"/>
              </w:rPr>
              <w:br/>
              <w:t>((g/kWh)</w:t>
            </w:r>
          </w:p>
        </w:tc>
        <w:tc>
          <w:tcPr>
            <w:tcW w:w="1364" w:type="dxa"/>
            <w:tcBorders>
              <w:bottom w:val="single" w:sz="12" w:space="0" w:color="auto"/>
            </w:tcBorders>
            <w:shd w:val="clear" w:color="auto" w:fill="auto"/>
            <w:vAlign w:val="bottom"/>
          </w:tcPr>
          <w:p w14:paraId="2046F8CF" w14:textId="77777777" w:rsidR="00AD3DD4" w:rsidRPr="00381D11" w:rsidRDefault="00AD3DD4" w:rsidP="00755CBE">
            <w:pPr>
              <w:keepNext/>
              <w:spacing w:before="80" w:after="80" w:line="180" w:lineRule="exact"/>
              <w:jc w:val="center"/>
              <w:rPr>
                <w:i/>
                <w:sz w:val="14"/>
              </w:rPr>
            </w:pPr>
            <w:r w:rsidRPr="00381D11">
              <w:rPr>
                <w:i/>
                <w:sz w:val="14"/>
              </w:rPr>
              <w:t xml:space="preserve">MP </w:t>
            </w:r>
            <w:r w:rsidRPr="00381D11">
              <w:rPr>
                <w:i/>
                <w:sz w:val="14"/>
              </w:rPr>
              <w:br/>
              <w:t>(g/kWh)</w:t>
            </w:r>
          </w:p>
        </w:tc>
        <w:tc>
          <w:tcPr>
            <w:tcW w:w="924" w:type="dxa"/>
            <w:tcBorders>
              <w:bottom w:val="single" w:sz="12" w:space="0" w:color="auto"/>
            </w:tcBorders>
            <w:shd w:val="clear" w:color="auto" w:fill="auto"/>
            <w:vAlign w:val="bottom"/>
          </w:tcPr>
          <w:p w14:paraId="5DC3DE59" w14:textId="77777777" w:rsidR="00AD3DD4" w:rsidRPr="00381D11" w:rsidRDefault="00AD3DD4" w:rsidP="00755CBE">
            <w:pPr>
              <w:keepNext/>
              <w:spacing w:before="80" w:after="80" w:line="180" w:lineRule="exact"/>
              <w:jc w:val="center"/>
              <w:rPr>
                <w:i/>
                <w:sz w:val="14"/>
              </w:rPr>
            </w:pPr>
            <w:r w:rsidRPr="00381D11">
              <w:rPr>
                <w:i/>
                <w:sz w:val="14"/>
              </w:rPr>
              <w:t>Date d’application</w:t>
            </w:r>
          </w:p>
        </w:tc>
      </w:tr>
      <w:tr w:rsidR="00AD3DD4" w:rsidRPr="00381D11" w14:paraId="6E8CEC51" w14:textId="77777777" w:rsidTr="002F2836">
        <w:tc>
          <w:tcPr>
            <w:tcW w:w="1503" w:type="dxa"/>
            <w:vMerge w:val="restart"/>
            <w:tcBorders>
              <w:top w:val="single" w:sz="12" w:space="0" w:color="auto"/>
            </w:tcBorders>
            <w:shd w:val="clear" w:color="auto" w:fill="auto"/>
            <w:vAlign w:val="center"/>
          </w:tcPr>
          <w:p w14:paraId="34E89ACA" w14:textId="77777777" w:rsidR="00AD3DD4" w:rsidRPr="00381D11" w:rsidRDefault="00AD3DD4" w:rsidP="00755CBE">
            <w:pPr>
              <w:keepNext/>
              <w:spacing w:before="40" w:after="40" w:line="210" w:lineRule="exact"/>
              <w:ind w:left="57"/>
              <w:rPr>
                <w:sz w:val="17"/>
              </w:rPr>
            </w:pPr>
            <w:r w:rsidRPr="00381D11">
              <w:rPr>
                <w:sz w:val="17"/>
              </w:rPr>
              <w:t>R96.02</w:t>
            </w:r>
          </w:p>
        </w:tc>
        <w:tc>
          <w:tcPr>
            <w:tcW w:w="1467" w:type="dxa"/>
            <w:tcBorders>
              <w:top w:val="single" w:sz="12" w:space="0" w:color="auto"/>
            </w:tcBorders>
            <w:shd w:val="clear" w:color="auto" w:fill="auto"/>
            <w:vAlign w:val="bottom"/>
          </w:tcPr>
          <w:p w14:paraId="5A8713EB" w14:textId="77777777" w:rsidR="00AD3DD4" w:rsidRPr="00381D11" w:rsidRDefault="00AD3DD4" w:rsidP="00755CBE">
            <w:pPr>
              <w:keepNext/>
              <w:spacing w:before="40" w:after="40" w:line="210" w:lineRule="exact"/>
              <w:jc w:val="center"/>
              <w:rPr>
                <w:sz w:val="17"/>
              </w:rPr>
            </w:pPr>
            <w:r w:rsidRPr="00381D11">
              <w:rPr>
                <w:sz w:val="17"/>
              </w:rPr>
              <w:t>H</w:t>
            </w:r>
          </w:p>
        </w:tc>
        <w:tc>
          <w:tcPr>
            <w:tcW w:w="1467" w:type="dxa"/>
            <w:tcBorders>
              <w:top w:val="single" w:sz="12" w:space="0" w:color="auto"/>
            </w:tcBorders>
            <w:shd w:val="clear" w:color="auto" w:fill="auto"/>
            <w:vAlign w:val="center"/>
          </w:tcPr>
          <w:p w14:paraId="0B1404BA" w14:textId="77777777" w:rsidR="00AD3DD4" w:rsidRPr="00381D11" w:rsidRDefault="00AD3DD4" w:rsidP="00755CBE">
            <w:pPr>
              <w:keepNext/>
              <w:spacing w:before="40" w:after="40" w:line="210" w:lineRule="exact"/>
              <w:jc w:val="center"/>
              <w:rPr>
                <w:sz w:val="17"/>
              </w:rPr>
            </w:pPr>
            <w:r w:rsidRPr="00381D11">
              <w:rPr>
                <w:sz w:val="17"/>
              </w:rPr>
              <w:t>130 ≤ P ≤ 560</w:t>
            </w:r>
          </w:p>
        </w:tc>
        <w:tc>
          <w:tcPr>
            <w:tcW w:w="1467" w:type="dxa"/>
            <w:tcBorders>
              <w:top w:val="single" w:sz="12" w:space="0" w:color="auto"/>
            </w:tcBorders>
            <w:shd w:val="clear" w:color="auto" w:fill="auto"/>
            <w:vAlign w:val="center"/>
          </w:tcPr>
          <w:p w14:paraId="1A060BB2" w14:textId="77777777" w:rsidR="00AD3DD4" w:rsidRPr="00381D11" w:rsidRDefault="00AD3DD4" w:rsidP="00755CBE">
            <w:pPr>
              <w:keepNext/>
              <w:spacing w:before="40" w:after="40" w:line="210" w:lineRule="exact"/>
              <w:jc w:val="center"/>
              <w:rPr>
                <w:sz w:val="17"/>
              </w:rPr>
            </w:pPr>
            <w:r w:rsidRPr="00381D11">
              <w:rPr>
                <w:sz w:val="17"/>
              </w:rPr>
              <w:t>3,5</w:t>
            </w:r>
          </w:p>
        </w:tc>
        <w:tc>
          <w:tcPr>
            <w:tcW w:w="1467" w:type="dxa"/>
            <w:tcBorders>
              <w:top w:val="single" w:sz="12" w:space="0" w:color="auto"/>
            </w:tcBorders>
            <w:shd w:val="clear" w:color="auto" w:fill="auto"/>
            <w:vAlign w:val="center"/>
          </w:tcPr>
          <w:p w14:paraId="74FB6103" w14:textId="77777777" w:rsidR="00AD3DD4" w:rsidRPr="00381D11" w:rsidRDefault="00AD3DD4" w:rsidP="00755CBE">
            <w:pPr>
              <w:keepNext/>
              <w:spacing w:before="40" w:after="40" w:line="210" w:lineRule="exact"/>
              <w:jc w:val="center"/>
              <w:rPr>
                <w:sz w:val="17"/>
              </w:rPr>
            </w:pPr>
            <w:r w:rsidRPr="00381D11">
              <w:rPr>
                <w:sz w:val="17"/>
              </w:rPr>
              <w:t>4,0</w:t>
            </w:r>
          </w:p>
        </w:tc>
        <w:tc>
          <w:tcPr>
            <w:tcW w:w="1364" w:type="dxa"/>
            <w:tcBorders>
              <w:top w:val="single" w:sz="12" w:space="0" w:color="auto"/>
            </w:tcBorders>
            <w:shd w:val="clear" w:color="auto" w:fill="auto"/>
            <w:vAlign w:val="center"/>
          </w:tcPr>
          <w:p w14:paraId="6AC59684" w14:textId="77777777" w:rsidR="00AD3DD4" w:rsidRPr="00381D11" w:rsidRDefault="00AD3DD4" w:rsidP="00755CBE">
            <w:pPr>
              <w:keepNext/>
              <w:spacing w:before="40" w:after="40" w:line="210" w:lineRule="exact"/>
              <w:jc w:val="center"/>
              <w:rPr>
                <w:sz w:val="17"/>
              </w:rPr>
            </w:pPr>
            <w:r w:rsidRPr="00381D11">
              <w:rPr>
                <w:sz w:val="17"/>
              </w:rPr>
              <w:t>0,2</w:t>
            </w:r>
          </w:p>
        </w:tc>
        <w:tc>
          <w:tcPr>
            <w:tcW w:w="924" w:type="dxa"/>
            <w:vMerge w:val="restart"/>
            <w:tcBorders>
              <w:top w:val="single" w:sz="12" w:space="0" w:color="auto"/>
            </w:tcBorders>
            <w:shd w:val="clear" w:color="auto" w:fill="auto"/>
            <w:vAlign w:val="center"/>
          </w:tcPr>
          <w:p w14:paraId="392C2B7B" w14:textId="77777777" w:rsidR="00AD3DD4" w:rsidRPr="00381D11" w:rsidRDefault="00AD3DD4" w:rsidP="00755CBE">
            <w:pPr>
              <w:keepNext/>
              <w:spacing w:before="40" w:after="40" w:line="210" w:lineRule="exact"/>
              <w:jc w:val="center"/>
              <w:rPr>
                <w:sz w:val="17"/>
              </w:rPr>
            </w:pPr>
            <w:r w:rsidRPr="00381D11">
              <w:rPr>
                <w:sz w:val="17"/>
              </w:rPr>
              <w:t>2008</w:t>
            </w:r>
          </w:p>
        </w:tc>
      </w:tr>
      <w:tr w:rsidR="00AD3DD4" w:rsidRPr="00381D11" w14:paraId="5B6B5F80" w14:textId="77777777" w:rsidTr="002F2836">
        <w:tc>
          <w:tcPr>
            <w:tcW w:w="1503" w:type="dxa"/>
            <w:vMerge/>
            <w:shd w:val="clear" w:color="auto" w:fill="auto"/>
            <w:vAlign w:val="bottom"/>
          </w:tcPr>
          <w:p w14:paraId="2F52C913" w14:textId="77777777" w:rsidR="00AD3DD4" w:rsidRPr="00381D11" w:rsidRDefault="00AD3DD4" w:rsidP="00755CBE">
            <w:pPr>
              <w:keepNext/>
              <w:rPr>
                <w:sz w:val="17"/>
              </w:rPr>
            </w:pPr>
          </w:p>
        </w:tc>
        <w:tc>
          <w:tcPr>
            <w:tcW w:w="1467" w:type="dxa"/>
            <w:shd w:val="clear" w:color="auto" w:fill="auto"/>
            <w:vAlign w:val="bottom"/>
          </w:tcPr>
          <w:p w14:paraId="15F8BC3D" w14:textId="77777777" w:rsidR="00AD3DD4" w:rsidRPr="00381D11" w:rsidRDefault="00AD3DD4" w:rsidP="00755CBE">
            <w:pPr>
              <w:keepNext/>
              <w:spacing w:before="40" w:after="40" w:line="210" w:lineRule="exact"/>
              <w:jc w:val="center"/>
              <w:rPr>
                <w:sz w:val="17"/>
              </w:rPr>
            </w:pPr>
            <w:r w:rsidRPr="00381D11">
              <w:rPr>
                <w:sz w:val="17"/>
              </w:rPr>
              <w:t>I</w:t>
            </w:r>
          </w:p>
        </w:tc>
        <w:tc>
          <w:tcPr>
            <w:tcW w:w="1467" w:type="dxa"/>
            <w:shd w:val="clear" w:color="auto" w:fill="auto"/>
            <w:vAlign w:val="center"/>
          </w:tcPr>
          <w:p w14:paraId="025A3DF1" w14:textId="77777777" w:rsidR="00AD3DD4" w:rsidRPr="00381D11" w:rsidRDefault="00AD3DD4" w:rsidP="00755CBE">
            <w:pPr>
              <w:keepNext/>
              <w:spacing w:before="40" w:after="40" w:line="210" w:lineRule="exact"/>
              <w:jc w:val="center"/>
              <w:rPr>
                <w:sz w:val="17"/>
              </w:rPr>
            </w:pPr>
            <w:r w:rsidRPr="00381D11">
              <w:rPr>
                <w:sz w:val="17"/>
              </w:rPr>
              <w:t>75 ≤ P &lt; 130</w:t>
            </w:r>
          </w:p>
        </w:tc>
        <w:tc>
          <w:tcPr>
            <w:tcW w:w="1467" w:type="dxa"/>
            <w:shd w:val="clear" w:color="auto" w:fill="auto"/>
            <w:vAlign w:val="center"/>
          </w:tcPr>
          <w:p w14:paraId="5B06E87E" w14:textId="77777777" w:rsidR="00AD3DD4" w:rsidRPr="00381D11" w:rsidRDefault="00AD3DD4" w:rsidP="00755CBE">
            <w:pPr>
              <w:keepNext/>
              <w:spacing w:before="40" w:after="40" w:line="210" w:lineRule="exact"/>
              <w:jc w:val="center"/>
              <w:rPr>
                <w:sz w:val="17"/>
              </w:rPr>
            </w:pPr>
            <w:r w:rsidRPr="00381D11">
              <w:rPr>
                <w:sz w:val="17"/>
              </w:rPr>
              <w:t>5,0</w:t>
            </w:r>
          </w:p>
        </w:tc>
        <w:tc>
          <w:tcPr>
            <w:tcW w:w="1467" w:type="dxa"/>
            <w:shd w:val="clear" w:color="auto" w:fill="auto"/>
            <w:vAlign w:val="center"/>
          </w:tcPr>
          <w:p w14:paraId="33120E7B" w14:textId="77777777" w:rsidR="00AD3DD4" w:rsidRPr="00381D11" w:rsidRDefault="00AD3DD4" w:rsidP="00755CBE">
            <w:pPr>
              <w:keepNext/>
              <w:spacing w:before="40" w:after="40" w:line="210" w:lineRule="exact"/>
              <w:jc w:val="center"/>
              <w:rPr>
                <w:sz w:val="17"/>
              </w:rPr>
            </w:pPr>
            <w:r w:rsidRPr="00381D11">
              <w:rPr>
                <w:sz w:val="17"/>
              </w:rPr>
              <w:t>4,0</w:t>
            </w:r>
          </w:p>
        </w:tc>
        <w:tc>
          <w:tcPr>
            <w:tcW w:w="1364" w:type="dxa"/>
            <w:shd w:val="clear" w:color="auto" w:fill="auto"/>
            <w:vAlign w:val="center"/>
          </w:tcPr>
          <w:p w14:paraId="56C253F5" w14:textId="77777777" w:rsidR="00AD3DD4" w:rsidRPr="00381D11" w:rsidRDefault="00AD3DD4" w:rsidP="00755CBE">
            <w:pPr>
              <w:keepNext/>
              <w:spacing w:before="40" w:after="40" w:line="210" w:lineRule="exact"/>
              <w:jc w:val="center"/>
              <w:rPr>
                <w:sz w:val="17"/>
              </w:rPr>
            </w:pPr>
            <w:r w:rsidRPr="00381D11">
              <w:rPr>
                <w:sz w:val="17"/>
              </w:rPr>
              <w:t>0,3</w:t>
            </w:r>
          </w:p>
        </w:tc>
        <w:tc>
          <w:tcPr>
            <w:tcW w:w="924" w:type="dxa"/>
            <w:vMerge/>
            <w:shd w:val="clear" w:color="auto" w:fill="auto"/>
            <w:vAlign w:val="bottom"/>
          </w:tcPr>
          <w:p w14:paraId="781BBE95" w14:textId="77777777" w:rsidR="00AD3DD4" w:rsidRPr="00381D11" w:rsidRDefault="00AD3DD4" w:rsidP="00755CBE">
            <w:pPr>
              <w:keepNext/>
              <w:rPr>
                <w:sz w:val="17"/>
              </w:rPr>
            </w:pPr>
          </w:p>
        </w:tc>
      </w:tr>
      <w:tr w:rsidR="00AD3DD4" w:rsidRPr="00381D11" w14:paraId="445D3BEE" w14:textId="77777777" w:rsidTr="002F2836">
        <w:tc>
          <w:tcPr>
            <w:tcW w:w="1503" w:type="dxa"/>
            <w:vMerge/>
            <w:shd w:val="clear" w:color="auto" w:fill="auto"/>
            <w:vAlign w:val="bottom"/>
          </w:tcPr>
          <w:p w14:paraId="413B97A1" w14:textId="77777777" w:rsidR="00AD3DD4" w:rsidRPr="00381D11" w:rsidRDefault="00AD3DD4" w:rsidP="00755CBE">
            <w:pPr>
              <w:rPr>
                <w:sz w:val="17"/>
              </w:rPr>
            </w:pPr>
          </w:p>
        </w:tc>
        <w:tc>
          <w:tcPr>
            <w:tcW w:w="1467" w:type="dxa"/>
            <w:shd w:val="clear" w:color="auto" w:fill="auto"/>
            <w:vAlign w:val="bottom"/>
          </w:tcPr>
          <w:p w14:paraId="2634C512" w14:textId="77777777" w:rsidR="00AD3DD4" w:rsidRPr="00381D11" w:rsidRDefault="00AD3DD4" w:rsidP="00755CBE">
            <w:pPr>
              <w:spacing w:before="40" w:after="40" w:line="210" w:lineRule="exact"/>
              <w:jc w:val="center"/>
              <w:rPr>
                <w:sz w:val="17"/>
              </w:rPr>
            </w:pPr>
            <w:r w:rsidRPr="00381D11">
              <w:rPr>
                <w:sz w:val="17"/>
              </w:rPr>
              <w:t>J</w:t>
            </w:r>
          </w:p>
        </w:tc>
        <w:tc>
          <w:tcPr>
            <w:tcW w:w="1467" w:type="dxa"/>
            <w:shd w:val="clear" w:color="auto" w:fill="auto"/>
            <w:vAlign w:val="center"/>
          </w:tcPr>
          <w:p w14:paraId="51790540" w14:textId="77777777" w:rsidR="00AD3DD4" w:rsidRPr="00381D11" w:rsidRDefault="00AD3DD4" w:rsidP="00755CBE">
            <w:pPr>
              <w:spacing w:before="40" w:after="40" w:line="210" w:lineRule="exact"/>
              <w:jc w:val="center"/>
              <w:rPr>
                <w:sz w:val="17"/>
              </w:rPr>
            </w:pPr>
            <w:r w:rsidRPr="00381D11">
              <w:rPr>
                <w:sz w:val="17"/>
              </w:rPr>
              <w:t>37 ≤ P &lt; 75</w:t>
            </w:r>
          </w:p>
        </w:tc>
        <w:tc>
          <w:tcPr>
            <w:tcW w:w="1467" w:type="dxa"/>
            <w:shd w:val="clear" w:color="auto" w:fill="auto"/>
            <w:vAlign w:val="center"/>
          </w:tcPr>
          <w:p w14:paraId="2ACB4D8E" w14:textId="77777777" w:rsidR="00AD3DD4" w:rsidRPr="00381D11" w:rsidRDefault="00AD3DD4" w:rsidP="00755CBE">
            <w:pPr>
              <w:spacing w:before="40" w:after="40" w:line="210" w:lineRule="exact"/>
              <w:jc w:val="center"/>
              <w:rPr>
                <w:sz w:val="17"/>
              </w:rPr>
            </w:pPr>
            <w:r w:rsidRPr="00381D11">
              <w:rPr>
                <w:sz w:val="17"/>
              </w:rPr>
              <w:t>5,0</w:t>
            </w:r>
          </w:p>
        </w:tc>
        <w:tc>
          <w:tcPr>
            <w:tcW w:w="1467" w:type="dxa"/>
            <w:shd w:val="clear" w:color="auto" w:fill="auto"/>
            <w:vAlign w:val="center"/>
          </w:tcPr>
          <w:p w14:paraId="546B0A3D" w14:textId="77777777" w:rsidR="00AD3DD4" w:rsidRPr="00381D11" w:rsidRDefault="00AD3DD4" w:rsidP="00755CBE">
            <w:pPr>
              <w:spacing w:before="40" w:after="40" w:line="210" w:lineRule="exact"/>
              <w:jc w:val="center"/>
              <w:rPr>
                <w:sz w:val="17"/>
              </w:rPr>
            </w:pPr>
            <w:r w:rsidRPr="00381D11">
              <w:rPr>
                <w:sz w:val="17"/>
              </w:rPr>
              <w:t>4,7</w:t>
            </w:r>
          </w:p>
        </w:tc>
        <w:tc>
          <w:tcPr>
            <w:tcW w:w="1364" w:type="dxa"/>
            <w:shd w:val="clear" w:color="auto" w:fill="auto"/>
            <w:vAlign w:val="center"/>
          </w:tcPr>
          <w:p w14:paraId="2974B535" w14:textId="77777777" w:rsidR="00AD3DD4" w:rsidRPr="00381D11" w:rsidRDefault="00AD3DD4" w:rsidP="00755CBE">
            <w:pPr>
              <w:spacing w:before="40" w:after="40" w:line="210" w:lineRule="exact"/>
              <w:jc w:val="center"/>
              <w:rPr>
                <w:sz w:val="17"/>
              </w:rPr>
            </w:pPr>
            <w:r w:rsidRPr="00381D11">
              <w:rPr>
                <w:sz w:val="17"/>
              </w:rPr>
              <w:t>0,4</w:t>
            </w:r>
          </w:p>
        </w:tc>
        <w:tc>
          <w:tcPr>
            <w:tcW w:w="924" w:type="dxa"/>
            <w:vMerge/>
            <w:shd w:val="clear" w:color="auto" w:fill="auto"/>
            <w:vAlign w:val="bottom"/>
          </w:tcPr>
          <w:p w14:paraId="7D586D12" w14:textId="77777777" w:rsidR="00AD3DD4" w:rsidRPr="00381D11" w:rsidRDefault="00AD3DD4" w:rsidP="00755CBE">
            <w:pPr>
              <w:rPr>
                <w:sz w:val="17"/>
              </w:rPr>
            </w:pPr>
          </w:p>
        </w:tc>
      </w:tr>
      <w:tr w:rsidR="00AD3DD4" w:rsidRPr="00381D11" w14:paraId="671C4FA6" w14:textId="77777777" w:rsidTr="002F2836">
        <w:tc>
          <w:tcPr>
            <w:tcW w:w="1503" w:type="dxa"/>
            <w:vMerge/>
            <w:tcBorders>
              <w:bottom w:val="single" w:sz="12" w:space="0" w:color="auto"/>
            </w:tcBorders>
            <w:shd w:val="clear" w:color="auto" w:fill="auto"/>
            <w:vAlign w:val="bottom"/>
          </w:tcPr>
          <w:p w14:paraId="47D104FC" w14:textId="77777777" w:rsidR="00AD3DD4" w:rsidRPr="00381D11" w:rsidRDefault="00AD3DD4" w:rsidP="00755CBE">
            <w:pPr>
              <w:rPr>
                <w:sz w:val="17"/>
              </w:rPr>
            </w:pPr>
          </w:p>
        </w:tc>
        <w:tc>
          <w:tcPr>
            <w:tcW w:w="1467" w:type="dxa"/>
            <w:tcBorders>
              <w:bottom w:val="single" w:sz="12" w:space="0" w:color="auto"/>
            </w:tcBorders>
            <w:shd w:val="clear" w:color="auto" w:fill="auto"/>
            <w:vAlign w:val="bottom"/>
          </w:tcPr>
          <w:p w14:paraId="38B90420" w14:textId="77777777" w:rsidR="00AD3DD4" w:rsidRPr="00381D11" w:rsidRDefault="00AD3DD4" w:rsidP="00755CBE">
            <w:pPr>
              <w:spacing w:before="40" w:after="40" w:line="210" w:lineRule="exact"/>
              <w:jc w:val="center"/>
              <w:rPr>
                <w:sz w:val="17"/>
              </w:rPr>
            </w:pPr>
            <w:r w:rsidRPr="00381D11">
              <w:rPr>
                <w:sz w:val="17"/>
              </w:rPr>
              <w:t>K</w:t>
            </w:r>
          </w:p>
        </w:tc>
        <w:tc>
          <w:tcPr>
            <w:tcW w:w="1467" w:type="dxa"/>
            <w:tcBorders>
              <w:bottom w:val="single" w:sz="12" w:space="0" w:color="auto"/>
            </w:tcBorders>
            <w:shd w:val="clear" w:color="auto" w:fill="auto"/>
            <w:vAlign w:val="center"/>
          </w:tcPr>
          <w:p w14:paraId="2CE00B87" w14:textId="77777777" w:rsidR="00AD3DD4" w:rsidRPr="00381D11" w:rsidRDefault="00AD3DD4" w:rsidP="00755CBE">
            <w:pPr>
              <w:spacing w:before="40" w:after="40" w:line="210" w:lineRule="exact"/>
              <w:jc w:val="center"/>
              <w:rPr>
                <w:sz w:val="17"/>
              </w:rPr>
            </w:pPr>
            <w:r w:rsidRPr="00381D11">
              <w:rPr>
                <w:sz w:val="17"/>
              </w:rPr>
              <w:t>19 ≤ P &lt; 37</w:t>
            </w:r>
          </w:p>
        </w:tc>
        <w:tc>
          <w:tcPr>
            <w:tcW w:w="1467" w:type="dxa"/>
            <w:tcBorders>
              <w:bottom w:val="single" w:sz="12" w:space="0" w:color="auto"/>
            </w:tcBorders>
            <w:shd w:val="clear" w:color="auto" w:fill="auto"/>
            <w:vAlign w:val="center"/>
          </w:tcPr>
          <w:p w14:paraId="2A2713F5" w14:textId="77777777" w:rsidR="00AD3DD4" w:rsidRPr="00381D11" w:rsidRDefault="00AD3DD4" w:rsidP="00755CBE">
            <w:pPr>
              <w:spacing w:before="40" w:after="40" w:line="210" w:lineRule="exact"/>
              <w:jc w:val="center"/>
              <w:rPr>
                <w:sz w:val="17"/>
              </w:rPr>
            </w:pPr>
            <w:r w:rsidRPr="00381D11">
              <w:rPr>
                <w:sz w:val="17"/>
              </w:rPr>
              <w:t>5,5</w:t>
            </w:r>
          </w:p>
        </w:tc>
        <w:tc>
          <w:tcPr>
            <w:tcW w:w="1467" w:type="dxa"/>
            <w:tcBorders>
              <w:bottom w:val="single" w:sz="12" w:space="0" w:color="auto"/>
            </w:tcBorders>
            <w:shd w:val="clear" w:color="auto" w:fill="auto"/>
            <w:vAlign w:val="center"/>
          </w:tcPr>
          <w:p w14:paraId="383576A5" w14:textId="77777777" w:rsidR="00AD3DD4" w:rsidRPr="00381D11" w:rsidRDefault="00AD3DD4" w:rsidP="00755CBE">
            <w:pPr>
              <w:spacing w:before="40" w:after="40" w:line="210" w:lineRule="exact"/>
              <w:jc w:val="center"/>
              <w:rPr>
                <w:sz w:val="17"/>
              </w:rPr>
            </w:pPr>
            <w:r w:rsidRPr="00381D11">
              <w:rPr>
                <w:sz w:val="17"/>
              </w:rPr>
              <w:t>7,5</w:t>
            </w:r>
          </w:p>
        </w:tc>
        <w:tc>
          <w:tcPr>
            <w:tcW w:w="1364" w:type="dxa"/>
            <w:tcBorders>
              <w:bottom w:val="single" w:sz="12" w:space="0" w:color="auto"/>
            </w:tcBorders>
            <w:shd w:val="clear" w:color="auto" w:fill="auto"/>
            <w:vAlign w:val="center"/>
          </w:tcPr>
          <w:p w14:paraId="76156D35" w14:textId="77777777" w:rsidR="00AD3DD4" w:rsidRPr="00381D11" w:rsidRDefault="00AD3DD4" w:rsidP="00755CBE">
            <w:pPr>
              <w:spacing w:before="40" w:after="40" w:line="210" w:lineRule="exact"/>
              <w:jc w:val="center"/>
              <w:rPr>
                <w:sz w:val="17"/>
              </w:rPr>
            </w:pPr>
            <w:r w:rsidRPr="00381D11">
              <w:rPr>
                <w:sz w:val="17"/>
              </w:rPr>
              <w:t>0,6</w:t>
            </w:r>
          </w:p>
        </w:tc>
        <w:tc>
          <w:tcPr>
            <w:tcW w:w="924" w:type="dxa"/>
            <w:vMerge/>
            <w:tcBorders>
              <w:bottom w:val="single" w:sz="12" w:space="0" w:color="auto"/>
            </w:tcBorders>
            <w:shd w:val="clear" w:color="auto" w:fill="auto"/>
            <w:vAlign w:val="bottom"/>
          </w:tcPr>
          <w:p w14:paraId="2F0B7F38" w14:textId="77777777" w:rsidR="00AD3DD4" w:rsidRPr="00381D11" w:rsidRDefault="00AD3DD4" w:rsidP="00755CBE">
            <w:pPr>
              <w:rPr>
                <w:sz w:val="17"/>
              </w:rPr>
            </w:pPr>
          </w:p>
        </w:tc>
      </w:tr>
    </w:tbl>
    <w:p w14:paraId="44287802" w14:textId="77777777" w:rsidR="00AD3DD4" w:rsidRDefault="00AD3DD4" w:rsidP="00DE6724">
      <w:pPr>
        <w:pStyle w:val="SingleTxtG"/>
        <w:sectPr w:rsidR="00AD3DD4" w:rsidSect="00DE6724">
          <w:headerReference w:type="even" r:id="rId50"/>
          <w:headerReference w:type="default" r:id="rId51"/>
          <w:endnotePr>
            <w:numFmt w:val="decimal"/>
          </w:endnotePr>
          <w:pgSz w:w="11906" w:h="16838" w:code="9"/>
          <w:pgMar w:top="1417" w:right="1134" w:bottom="1134" w:left="1134" w:header="850" w:footer="567" w:gutter="0"/>
          <w:cols w:space="708"/>
          <w:docGrid w:linePitch="360"/>
        </w:sectPr>
      </w:pPr>
    </w:p>
    <w:p w14:paraId="5F90C35C" w14:textId="77777777" w:rsidR="00AD3DD4" w:rsidRPr="00381D11" w:rsidRDefault="00AD3DD4" w:rsidP="00AD3DD4">
      <w:pPr>
        <w:pStyle w:val="HChG"/>
      </w:pPr>
      <w:r w:rsidRPr="00381D11">
        <w:lastRenderedPageBreak/>
        <w:t xml:space="preserve">Annexe 4 </w:t>
      </w:r>
      <w:r>
        <w:t>−</w:t>
      </w:r>
      <w:r w:rsidRPr="00381D11">
        <w:t xml:space="preserve"> Appendice 2</w:t>
      </w:r>
    </w:p>
    <w:p w14:paraId="4FA38A12" w14:textId="77777777" w:rsidR="00AD3DD4" w:rsidRPr="00381D11" w:rsidRDefault="00AD3DD4" w:rsidP="00AD3DD4">
      <w:pPr>
        <w:pStyle w:val="HChG"/>
      </w:pPr>
      <w:r w:rsidRPr="00381D11">
        <w:tab/>
      </w:r>
      <w:r w:rsidRPr="00381D11">
        <w:tab/>
        <w:t xml:space="preserve">Évolution de la rigueur des normes relatives à la qualité </w:t>
      </w:r>
      <w:r w:rsidRPr="00381D11">
        <w:br/>
        <w:t xml:space="preserve">des carburants commercialisés </w:t>
      </w:r>
    </w:p>
    <w:p w14:paraId="4FF4B2B9" w14:textId="77777777" w:rsidR="00AD3DD4" w:rsidRPr="00381D11" w:rsidRDefault="00AD3DD4" w:rsidP="00AD3DD4">
      <w:pPr>
        <w:pStyle w:val="H23"/>
        <w:spacing w:after="120"/>
        <w:rPr>
          <w:lang w:val="fr-CH"/>
        </w:rPr>
      </w:pPr>
      <w:r w:rsidRPr="00381D11">
        <w:rPr>
          <w:lang w:val="fr-CH"/>
        </w:rPr>
        <w:tab/>
      </w:r>
      <w:r w:rsidRPr="00381D11">
        <w:rPr>
          <w:lang w:val="fr-CH"/>
        </w:rPr>
        <w:tab/>
        <w:t>Véhicules routiers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AD3DD4" w:rsidRPr="002B1EAF" w14:paraId="2C834F25" w14:textId="77777777" w:rsidTr="002F2836">
        <w:trPr>
          <w:trHeight w:val="152"/>
        </w:trPr>
        <w:tc>
          <w:tcPr>
            <w:tcW w:w="1276" w:type="dxa"/>
            <w:vMerge w:val="restart"/>
            <w:tcBorders>
              <w:top w:val="nil"/>
              <w:left w:val="nil"/>
              <w:bottom w:val="single" w:sz="6" w:space="0" w:color="auto"/>
              <w:right w:val="nil"/>
            </w:tcBorders>
            <w:vAlign w:val="center"/>
            <w:hideMark/>
          </w:tcPr>
          <w:p w14:paraId="79794968" w14:textId="77777777" w:rsidR="00AD3DD4" w:rsidRPr="002B1EAF" w:rsidRDefault="00AD3DD4" w:rsidP="002F2836">
            <w:pPr>
              <w:tabs>
                <w:tab w:val="left" w:pos="2795"/>
                <w:tab w:val="left" w:pos="9639"/>
              </w:tabs>
              <w:spacing w:before="40" w:after="40" w:line="200" w:lineRule="exact"/>
              <w:ind w:right="74"/>
              <w:rPr>
                <w:sz w:val="18"/>
                <w:szCs w:val="18"/>
                <w:lang w:val="en-US"/>
              </w:rPr>
            </w:pPr>
            <w:r>
              <w:rPr>
                <w:sz w:val="18"/>
                <w:szCs w:val="18"/>
                <w:lang w:val="en-US"/>
              </w:rPr>
              <w:t>Essence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3D0211B1"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sz w:val="18"/>
                <w:szCs w:val="18"/>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136D9755"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sz w:val="18"/>
                <w:szCs w:val="18"/>
                <w:lang w:val="en-US"/>
              </w:rPr>
              <w:t>R83.05 (</w:t>
            </w:r>
            <w:proofErr w:type="spellStart"/>
            <w:r>
              <w:rPr>
                <w:i/>
                <w:sz w:val="18"/>
                <w:szCs w:val="18"/>
                <w:lang w:val="en-US"/>
              </w:rPr>
              <w:t>ligne</w:t>
            </w:r>
            <w:proofErr w:type="spellEnd"/>
            <w:r w:rsidRPr="002B1EAF">
              <w:rPr>
                <w:i/>
                <w:sz w:val="18"/>
                <w:szCs w:val="18"/>
                <w:lang w:val="en-US"/>
              </w:rPr>
              <w:t xml:space="preserve">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6E535E29"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sz w:val="18"/>
                <w:szCs w:val="18"/>
                <w:lang w:val="en-US"/>
              </w:rPr>
              <w:t>R83.05 (</w:t>
            </w:r>
            <w:proofErr w:type="spellStart"/>
            <w:r>
              <w:rPr>
                <w:i/>
                <w:sz w:val="18"/>
                <w:szCs w:val="18"/>
                <w:lang w:val="en-US"/>
              </w:rPr>
              <w:t>ligne</w:t>
            </w:r>
            <w:proofErr w:type="spellEnd"/>
            <w:r w:rsidRPr="002B1EAF">
              <w:rPr>
                <w:i/>
                <w:sz w:val="18"/>
                <w:szCs w:val="18"/>
                <w:lang w:val="en-US"/>
              </w:rPr>
              <w:t xml:space="preserve">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0F503346"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iCs/>
                <w:sz w:val="18"/>
                <w:szCs w:val="18"/>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12CBB8F5"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iCs/>
                <w:sz w:val="18"/>
                <w:szCs w:val="18"/>
                <w:lang w:val="en-US"/>
              </w:rPr>
              <w:t>R83.07</w:t>
            </w:r>
          </w:p>
        </w:tc>
      </w:tr>
      <w:tr w:rsidR="00AD3DD4" w:rsidRPr="002B1EAF" w14:paraId="4DB3372F" w14:textId="77777777" w:rsidTr="002F2836">
        <w:trPr>
          <w:trHeight w:val="122"/>
        </w:trPr>
        <w:tc>
          <w:tcPr>
            <w:tcW w:w="9497" w:type="dxa"/>
            <w:vMerge/>
            <w:tcBorders>
              <w:top w:val="nil"/>
              <w:left w:val="nil"/>
              <w:bottom w:val="single" w:sz="6" w:space="0" w:color="auto"/>
              <w:right w:val="nil"/>
            </w:tcBorders>
            <w:vAlign w:val="center"/>
            <w:hideMark/>
          </w:tcPr>
          <w:p w14:paraId="44800480" w14:textId="77777777" w:rsidR="00AD3DD4" w:rsidRPr="002B1EAF" w:rsidRDefault="00AD3DD4" w:rsidP="002F2836">
            <w:pPr>
              <w:suppressAutoHyphens w:val="0"/>
              <w:spacing w:line="240" w:lineRule="auto"/>
              <w:rPr>
                <w:sz w:val="18"/>
                <w:szCs w:val="18"/>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7E3975F7" w14:textId="77777777" w:rsidR="00AD3DD4" w:rsidRPr="002B1EAF" w:rsidRDefault="00AD3DD4" w:rsidP="002F2836">
            <w:pPr>
              <w:suppressAutoHyphens w:val="0"/>
              <w:spacing w:line="240" w:lineRule="auto"/>
              <w:rPr>
                <w:i/>
                <w:sz w:val="18"/>
                <w:szCs w:val="18"/>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7D6F9244" w14:textId="77777777" w:rsidR="00AD3DD4" w:rsidRPr="002B1EAF" w:rsidRDefault="00AD3DD4" w:rsidP="002F2836">
            <w:pPr>
              <w:suppressAutoHyphens w:val="0"/>
              <w:spacing w:line="240" w:lineRule="auto"/>
              <w:rPr>
                <w:i/>
                <w:sz w:val="18"/>
                <w:szCs w:val="18"/>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3C4B3F8D" w14:textId="77777777" w:rsidR="00AD3DD4" w:rsidRPr="002B1EAF" w:rsidRDefault="00AD3DD4" w:rsidP="002F2836">
            <w:pPr>
              <w:suppressAutoHyphens w:val="0"/>
              <w:spacing w:line="240" w:lineRule="auto"/>
              <w:rPr>
                <w:i/>
                <w:sz w:val="18"/>
                <w:szCs w:val="18"/>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2DD1E003" w14:textId="77777777" w:rsidR="00AD3DD4" w:rsidRPr="002B1EAF" w:rsidRDefault="00AD3DD4" w:rsidP="002F2836">
            <w:pPr>
              <w:suppressAutoHyphens w:val="0"/>
              <w:spacing w:line="240" w:lineRule="auto"/>
              <w:rPr>
                <w:i/>
                <w:sz w:val="18"/>
                <w:szCs w:val="18"/>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678B9A1F"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sz w:val="18"/>
                <w:szCs w:val="18"/>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71A47897" w14:textId="77777777" w:rsidR="00AD3DD4" w:rsidRPr="002B1EAF" w:rsidRDefault="00AD3DD4" w:rsidP="002F2836">
            <w:pPr>
              <w:tabs>
                <w:tab w:val="left" w:pos="9639"/>
              </w:tabs>
              <w:spacing w:before="40" w:after="40" w:line="200" w:lineRule="exact"/>
              <w:ind w:right="148"/>
              <w:jc w:val="center"/>
              <w:rPr>
                <w:i/>
                <w:sz w:val="18"/>
                <w:szCs w:val="18"/>
                <w:lang w:val="en-US"/>
              </w:rPr>
            </w:pPr>
            <w:r w:rsidRPr="002B1EAF">
              <w:rPr>
                <w:i/>
                <w:sz w:val="18"/>
                <w:szCs w:val="18"/>
                <w:lang w:val="en-US"/>
              </w:rPr>
              <w:t>E10</w:t>
            </w:r>
          </w:p>
        </w:tc>
      </w:tr>
      <w:tr w:rsidR="00AD3DD4" w:rsidRPr="002B1EAF" w14:paraId="70F6BD92" w14:textId="77777777" w:rsidTr="002F2836">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6F58E980" w14:textId="77777777" w:rsidR="00AD3DD4" w:rsidRPr="002B1EAF" w:rsidRDefault="00AD3DD4" w:rsidP="002F2836">
            <w:pPr>
              <w:tabs>
                <w:tab w:val="left" w:pos="2795"/>
                <w:tab w:val="left" w:pos="9639"/>
              </w:tabs>
              <w:spacing w:before="40" w:after="40" w:line="200" w:lineRule="exact"/>
              <w:ind w:right="74"/>
              <w:rPr>
                <w:sz w:val="18"/>
                <w:szCs w:val="18"/>
                <w:lang w:val="en-US"/>
              </w:rPr>
            </w:pPr>
            <w:r>
              <w:rPr>
                <w:sz w:val="18"/>
                <w:szCs w:val="18"/>
                <w:lang w:val="en-US"/>
              </w:rPr>
              <w:t>IOR</w:t>
            </w:r>
          </w:p>
        </w:tc>
        <w:tc>
          <w:tcPr>
            <w:tcW w:w="1276" w:type="dxa"/>
            <w:tcBorders>
              <w:top w:val="single" w:sz="12" w:space="0" w:color="auto"/>
              <w:left w:val="nil"/>
              <w:bottom w:val="single" w:sz="2" w:space="0" w:color="auto"/>
              <w:right w:val="single" w:sz="6" w:space="0" w:color="auto"/>
            </w:tcBorders>
            <w:vAlign w:val="center"/>
            <w:hideMark/>
          </w:tcPr>
          <w:p w14:paraId="4102D52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24B70FC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1DE444D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5932C5C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0BD92D1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25A2C89C"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95</w:t>
            </w:r>
          </w:p>
        </w:tc>
      </w:tr>
      <w:tr w:rsidR="00AD3DD4" w:rsidRPr="002B1EAF" w14:paraId="7526F6A2"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4D36D05" w14:textId="77777777" w:rsidR="00AD3DD4" w:rsidRPr="002B1EAF" w:rsidRDefault="00AD3DD4" w:rsidP="002F2836">
            <w:pPr>
              <w:tabs>
                <w:tab w:val="left" w:pos="2795"/>
                <w:tab w:val="left" w:pos="9639"/>
              </w:tabs>
              <w:spacing w:before="40" w:after="40" w:line="200" w:lineRule="exact"/>
              <w:ind w:right="74"/>
              <w:rPr>
                <w:sz w:val="18"/>
                <w:szCs w:val="18"/>
                <w:lang w:val="en-US"/>
              </w:rPr>
            </w:pPr>
            <w:r>
              <w:rPr>
                <w:sz w:val="18"/>
                <w:szCs w:val="18"/>
                <w:lang w:val="en-US"/>
              </w:rPr>
              <w:t>IOM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E0A30B4"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7FB6C1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36D99A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EAB539D"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DB3624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5CD6EF8"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r>
      <w:tr w:rsidR="00AD3DD4" w:rsidRPr="002B1EAF" w14:paraId="621EDFEB"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2D09D2F" w14:textId="77777777" w:rsidR="00AD3DD4" w:rsidRPr="002B1EAF" w:rsidRDefault="00AD3DD4" w:rsidP="002F2836">
            <w:pPr>
              <w:tabs>
                <w:tab w:val="left" w:pos="2795"/>
                <w:tab w:val="left" w:pos="9639"/>
              </w:tabs>
              <w:spacing w:before="40" w:after="40" w:line="200" w:lineRule="exact"/>
              <w:ind w:right="74"/>
              <w:rPr>
                <w:sz w:val="18"/>
                <w:szCs w:val="18"/>
                <w:lang w:val="en-US"/>
              </w:rPr>
            </w:pPr>
            <w:r>
              <w:rPr>
                <w:sz w:val="18"/>
                <w:szCs w:val="18"/>
                <w:lang w:val="en-US"/>
              </w:rPr>
              <w:t xml:space="preserve">Plomb </w:t>
            </w:r>
            <w:r w:rsidRPr="00073CEF">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82B097D"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17CC2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A00333C"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4BA65AF"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DDB98B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C7F139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0</w:t>
            </w:r>
            <w:r>
              <w:rPr>
                <w:sz w:val="18"/>
                <w:szCs w:val="18"/>
                <w:lang w:val="en-US"/>
              </w:rPr>
              <w:t>,</w:t>
            </w:r>
            <w:r w:rsidRPr="002B1EAF">
              <w:rPr>
                <w:sz w:val="18"/>
                <w:szCs w:val="18"/>
                <w:lang w:val="en-US"/>
              </w:rPr>
              <w:t>005</w:t>
            </w:r>
          </w:p>
        </w:tc>
      </w:tr>
      <w:tr w:rsidR="00AD3DD4" w:rsidRPr="002B1EAF" w14:paraId="19A45875"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5811B67" w14:textId="77777777" w:rsidR="00AD3DD4" w:rsidRPr="002B1EAF" w:rsidRDefault="00AD3DD4" w:rsidP="002F2836">
            <w:pPr>
              <w:tabs>
                <w:tab w:val="left" w:pos="2795"/>
                <w:tab w:val="left" w:pos="9639"/>
              </w:tabs>
              <w:spacing w:before="40" w:after="40" w:line="200" w:lineRule="exact"/>
              <w:ind w:right="74"/>
              <w:rPr>
                <w:bCs/>
                <w:sz w:val="18"/>
                <w:szCs w:val="18"/>
                <w:lang w:val="en-US"/>
              </w:rPr>
            </w:pPr>
            <w:proofErr w:type="spellStart"/>
            <w:r w:rsidRPr="002B1EAF">
              <w:rPr>
                <w:bCs/>
                <w:sz w:val="18"/>
                <w:szCs w:val="18"/>
                <w:lang w:val="en-US"/>
              </w:rPr>
              <w:t>S</w:t>
            </w:r>
            <w:r>
              <w:rPr>
                <w:bCs/>
                <w:sz w:val="18"/>
                <w:szCs w:val="18"/>
                <w:lang w:val="en-US"/>
              </w:rPr>
              <w:t>oufre</w:t>
            </w:r>
            <w:proofErr w:type="spellEnd"/>
            <w:r>
              <w:rPr>
                <w:bCs/>
                <w:sz w:val="18"/>
                <w:szCs w:val="18"/>
                <w:lang w:val="en-US"/>
              </w:rPr>
              <w:t xml:space="preserve"> </w:t>
            </w:r>
            <w:r w:rsidRPr="00073CEF">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50520DF"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CAFEC7"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69CE41F"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50 / 10</w:t>
            </w:r>
            <w:r w:rsidRPr="000523BB">
              <w:rPr>
                <w:bCs/>
                <w:i/>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BE84C36"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9C06A03"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5AFF05A"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10</w:t>
            </w:r>
          </w:p>
        </w:tc>
      </w:tr>
      <w:tr w:rsidR="00AD3DD4" w:rsidRPr="002B1EAF" w14:paraId="357BEAEC"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0E236FA" w14:textId="77777777" w:rsidR="00AD3DD4" w:rsidRPr="002B1EAF" w:rsidRDefault="00AD3DD4" w:rsidP="002F2836">
            <w:pPr>
              <w:tabs>
                <w:tab w:val="left" w:pos="2795"/>
                <w:tab w:val="left" w:pos="9639"/>
              </w:tabs>
              <w:spacing w:before="40" w:after="40" w:line="200" w:lineRule="exact"/>
              <w:ind w:right="74"/>
              <w:rPr>
                <w:sz w:val="18"/>
                <w:szCs w:val="18"/>
                <w:lang w:val="en-US"/>
              </w:rPr>
            </w:pPr>
            <w:proofErr w:type="spellStart"/>
            <w:r w:rsidRPr="002B1EAF">
              <w:rPr>
                <w:sz w:val="18"/>
                <w:szCs w:val="18"/>
                <w:lang w:val="en-US"/>
              </w:rPr>
              <w:t>Benz</w:t>
            </w:r>
            <w:r>
              <w:rPr>
                <w:sz w:val="18"/>
                <w:szCs w:val="18"/>
                <w:lang w:val="en-US"/>
              </w:rPr>
              <w:t>è</w:t>
            </w:r>
            <w:r w:rsidRPr="002B1EAF">
              <w:rPr>
                <w:sz w:val="18"/>
                <w:szCs w:val="18"/>
                <w:lang w:val="en-US"/>
              </w:rPr>
              <w:t>ne</w:t>
            </w:r>
            <w:proofErr w:type="spellEnd"/>
            <w:r>
              <w:rPr>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163F0B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15379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301DF9D"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9EC626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C86DCA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CCB11F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w:t>
            </w:r>
          </w:p>
        </w:tc>
      </w:tr>
      <w:tr w:rsidR="00AD3DD4" w:rsidRPr="002B1EAF" w14:paraId="13547816"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DF02531" w14:textId="77777777" w:rsidR="00AD3DD4" w:rsidRPr="002B1EAF" w:rsidRDefault="00AD3DD4" w:rsidP="002F2836">
            <w:pPr>
              <w:tabs>
                <w:tab w:val="left" w:pos="2795"/>
                <w:tab w:val="left" w:pos="9639"/>
              </w:tabs>
              <w:spacing w:before="40" w:after="40" w:line="200" w:lineRule="exact"/>
              <w:ind w:right="74"/>
              <w:rPr>
                <w:bCs/>
                <w:sz w:val="18"/>
                <w:szCs w:val="18"/>
                <w:lang w:val="en-US"/>
              </w:rPr>
            </w:pPr>
            <w:proofErr w:type="spellStart"/>
            <w:r w:rsidRPr="002B1EAF">
              <w:rPr>
                <w:bCs/>
                <w:sz w:val="18"/>
                <w:szCs w:val="18"/>
                <w:lang w:val="en-US"/>
              </w:rPr>
              <w:t>Aromati</w:t>
            </w:r>
            <w:r>
              <w:rPr>
                <w:bCs/>
                <w:sz w:val="18"/>
                <w:szCs w:val="18"/>
                <w:lang w:val="en-US"/>
              </w:rPr>
              <w:t>que</w:t>
            </w:r>
            <w:r w:rsidRPr="002B1EAF">
              <w:rPr>
                <w:bCs/>
                <w:sz w:val="18"/>
                <w:szCs w:val="18"/>
                <w:lang w:val="en-US"/>
              </w:rPr>
              <w:t>s</w:t>
            </w:r>
            <w:proofErr w:type="spellEnd"/>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0CFB141"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CFC62F"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FF2BC0E"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E257420"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DE4C007"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BA77C32"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35</w:t>
            </w:r>
          </w:p>
        </w:tc>
      </w:tr>
      <w:tr w:rsidR="00AD3DD4" w:rsidRPr="002B1EAF" w14:paraId="7A27BFCB"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A8FA974" w14:textId="77777777" w:rsidR="00AD3DD4" w:rsidRPr="002B1EAF" w:rsidRDefault="00AD3DD4" w:rsidP="002F2836">
            <w:pPr>
              <w:tabs>
                <w:tab w:val="left" w:pos="2795"/>
                <w:tab w:val="left" w:pos="9639"/>
              </w:tabs>
              <w:spacing w:before="40" w:after="40" w:line="200" w:lineRule="exact"/>
              <w:ind w:right="74"/>
              <w:rPr>
                <w:bCs/>
                <w:sz w:val="18"/>
                <w:szCs w:val="18"/>
                <w:lang w:val="en-US"/>
              </w:rPr>
            </w:pPr>
            <w:proofErr w:type="spellStart"/>
            <w:r w:rsidRPr="002B1EAF">
              <w:rPr>
                <w:bCs/>
                <w:sz w:val="18"/>
                <w:szCs w:val="18"/>
                <w:lang w:val="en-US"/>
              </w:rPr>
              <w:t>Ol</w:t>
            </w:r>
            <w:r>
              <w:rPr>
                <w:bCs/>
                <w:sz w:val="18"/>
                <w:szCs w:val="18"/>
                <w:lang w:val="en-US"/>
              </w:rPr>
              <w:t>é</w:t>
            </w:r>
            <w:r w:rsidRPr="002B1EAF">
              <w:rPr>
                <w:bCs/>
                <w:sz w:val="18"/>
                <w:szCs w:val="18"/>
                <w:lang w:val="en-US"/>
              </w:rPr>
              <w:t>fin</w:t>
            </w:r>
            <w:r>
              <w:rPr>
                <w:bCs/>
                <w:sz w:val="18"/>
                <w:szCs w:val="18"/>
                <w:lang w:val="en-US"/>
              </w:rPr>
              <w:t>e</w:t>
            </w:r>
            <w:r w:rsidRPr="002B1EAF">
              <w:rPr>
                <w:bCs/>
                <w:sz w:val="18"/>
                <w:szCs w:val="18"/>
                <w:lang w:val="en-US"/>
              </w:rPr>
              <w:t>s</w:t>
            </w:r>
            <w:proofErr w:type="spellEnd"/>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464893A"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F157D9"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8C4219B"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74A283A"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F608A6"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3B67809"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18</w:t>
            </w:r>
          </w:p>
        </w:tc>
      </w:tr>
      <w:tr w:rsidR="00AD3DD4" w:rsidRPr="002B1EAF" w14:paraId="70577543"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1F5CD60" w14:textId="77777777" w:rsidR="00AD3DD4" w:rsidRPr="002B1EAF" w:rsidRDefault="00AD3DD4" w:rsidP="002F2836">
            <w:pPr>
              <w:tabs>
                <w:tab w:val="left" w:pos="2795"/>
                <w:tab w:val="left" w:pos="9639"/>
              </w:tabs>
              <w:spacing w:before="40" w:after="40" w:line="200" w:lineRule="exact"/>
              <w:ind w:right="74"/>
              <w:rPr>
                <w:sz w:val="18"/>
                <w:szCs w:val="18"/>
                <w:lang w:val="en-US"/>
              </w:rPr>
            </w:pPr>
            <w:proofErr w:type="spellStart"/>
            <w:r w:rsidRPr="002B1EAF">
              <w:rPr>
                <w:sz w:val="18"/>
                <w:szCs w:val="18"/>
                <w:lang w:val="en-US"/>
              </w:rPr>
              <w:t>Oxyg</w:t>
            </w:r>
            <w:r>
              <w:rPr>
                <w:sz w:val="18"/>
                <w:szCs w:val="18"/>
                <w:lang w:val="en-US"/>
              </w:rPr>
              <w:t>è</w:t>
            </w:r>
            <w:r w:rsidRPr="002B1EAF">
              <w:rPr>
                <w:sz w:val="18"/>
                <w:szCs w:val="18"/>
                <w:lang w:val="en-US"/>
              </w:rPr>
              <w:t>n</w:t>
            </w:r>
            <w:r>
              <w:rPr>
                <w:sz w:val="18"/>
                <w:szCs w:val="18"/>
                <w:lang w:val="en-US"/>
              </w:rPr>
              <w:t>e</w:t>
            </w:r>
            <w:proofErr w:type="spellEnd"/>
            <w:r>
              <w:rPr>
                <w:sz w:val="18"/>
                <w:szCs w:val="18"/>
                <w:lang w:val="en-US"/>
              </w:rPr>
              <w:t xml:space="preserve"> </w:t>
            </w:r>
            <w:r w:rsidRPr="00073CEF">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DD4B4D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42980B4"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r>
              <w:rPr>
                <w:sz w:val="18"/>
                <w:szCs w:val="18"/>
                <w:lang w:val="en-US"/>
              </w:rPr>
              <w:t>,</w:t>
            </w:r>
            <w:r w:rsidRPr="002B1EAF">
              <w:rPr>
                <w:sz w:val="18"/>
                <w:szCs w:val="18"/>
                <w:lang w:val="en-US"/>
              </w:rPr>
              <w:t>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73B5DD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r>
              <w:rPr>
                <w:sz w:val="18"/>
                <w:szCs w:val="18"/>
                <w:lang w:val="en-US"/>
              </w:rPr>
              <w:t>,</w:t>
            </w:r>
            <w:r w:rsidRPr="002B1EAF">
              <w:rPr>
                <w:sz w:val="18"/>
                <w:szCs w:val="18"/>
                <w:lang w:val="en-US"/>
              </w:rPr>
              <w:t>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B8CFDB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r>
              <w:rPr>
                <w:sz w:val="18"/>
                <w:szCs w:val="18"/>
                <w:lang w:val="en-US"/>
              </w:rPr>
              <w:t>,</w:t>
            </w:r>
            <w:r w:rsidRPr="002B1EAF">
              <w:rPr>
                <w:sz w:val="18"/>
                <w:szCs w:val="18"/>
                <w:lang w:val="en-US"/>
              </w:rPr>
              <w:t>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AEF31AD"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r>
              <w:rPr>
                <w:sz w:val="18"/>
                <w:szCs w:val="18"/>
                <w:lang w:val="en-US"/>
              </w:rPr>
              <w:t>,</w:t>
            </w:r>
            <w:r w:rsidRPr="002B1EAF">
              <w:rPr>
                <w:sz w:val="18"/>
                <w:szCs w:val="18"/>
                <w:lang w:val="en-US"/>
              </w:rPr>
              <w:t>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551708C"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3</w:t>
            </w:r>
            <w:r>
              <w:rPr>
                <w:sz w:val="18"/>
                <w:szCs w:val="18"/>
                <w:lang w:val="en-US"/>
              </w:rPr>
              <w:t>,</w:t>
            </w:r>
            <w:r w:rsidRPr="002B1EAF">
              <w:rPr>
                <w:sz w:val="18"/>
                <w:szCs w:val="18"/>
                <w:lang w:val="en-US"/>
              </w:rPr>
              <w:t>7</w:t>
            </w:r>
          </w:p>
        </w:tc>
      </w:tr>
      <w:tr w:rsidR="00AD3DD4" w:rsidRPr="002B1EAF" w14:paraId="0B54D92B"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63A7357" w14:textId="77777777" w:rsidR="00AD3DD4" w:rsidRPr="002B1EAF" w:rsidRDefault="00AD3DD4" w:rsidP="002F2836">
            <w:pPr>
              <w:tabs>
                <w:tab w:val="left" w:pos="2795"/>
                <w:tab w:val="left" w:pos="9639"/>
              </w:tabs>
              <w:spacing w:before="40" w:after="40" w:line="200" w:lineRule="exact"/>
              <w:ind w:right="74"/>
              <w:rPr>
                <w:bCs/>
                <w:sz w:val="18"/>
                <w:szCs w:val="18"/>
                <w:lang w:val="en-US"/>
              </w:rPr>
            </w:pPr>
            <w:r>
              <w:rPr>
                <w:bCs/>
                <w:sz w:val="18"/>
                <w:szCs w:val="18"/>
                <w:lang w:val="en-US"/>
              </w:rPr>
              <w:t xml:space="preserve">PVR </w:t>
            </w:r>
            <w:r w:rsidRPr="00073CEF">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B67AEF0"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3AF2155"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09E5BF8"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63B2BBD"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709A1D7"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7928714" w14:textId="77777777" w:rsidR="00AD3DD4" w:rsidRPr="002B1EAF" w:rsidRDefault="00AD3DD4" w:rsidP="002F2836">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r>
      <w:tr w:rsidR="00AD3DD4" w:rsidRPr="002B1EAF" w14:paraId="5C4CF2EC"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11C045C" w14:textId="77777777" w:rsidR="00AD3DD4" w:rsidRPr="002B1EAF" w:rsidRDefault="00AD3DD4" w:rsidP="002F2836">
            <w:pPr>
              <w:tabs>
                <w:tab w:val="left" w:pos="2795"/>
                <w:tab w:val="left" w:pos="9639"/>
              </w:tabs>
              <w:spacing w:before="40" w:after="40" w:line="200" w:lineRule="exact"/>
              <w:ind w:right="74"/>
              <w:rPr>
                <w:sz w:val="18"/>
                <w:szCs w:val="18"/>
                <w:lang w:val="en-US"/>
              </w:rPr>
            </w:pPr>
            <w:r w:rsidRPr="002B1EAF">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AE0310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C60A86"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98E91D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D7ECDA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4A4A856"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BDA99D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1064 - 1264</w:t>
            </w:r>
          </w:p>
        </w:tc>
      </w:tr>
      <w:tr w:rsidR="00AD3DD4" w:rsidRPr="002B1EAF" w14:paraId="0C75D85C"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F102074" w14:textId="77777777" w:rsidR="00AD3DD4" w:rsidRPr="002B1EAF" w:rsidRDefault="00AD3DD4" w:rsidP="002F2836">
            <w:pPr>
              <w:tabs>
                <w:tab w:val="left" w:pos="2795"/>
                <w:tab w:val="left" w:pos="9639"/>
              </w:tabs>
              <w:spacing w:before="40" w:after="40" w:line="200" w:lineRule="exact"/>
              <w:ind w:right="74"/>
              <w:rPr>
                <w:sz w:val="18"/>
                <w:szCs w:val="18"/>
                <w:lang w:val="en-US"/>
              </w:rPr>
            </w:pPr>
            <w:proofErr w:type="spellStart"/>
            <w:r w:rsidRPr="002B1EAF">
              <w:rPr>
                <w:sz w:val="18"/>
                <w:szCs w:val="18"/>
                <w:lang w:val="en-US"/>
              </w:rPr>
              <w:t>Densit</w:t>
            </w:r>
            <w:r>
              <w:rPr>
                <w:sz w:val="18"/>
                <w:szCs w:val="18"/>
                <w:lang w:val="en-US"/>
              </w:rPr>
              <w:t>é</w:t>
            </w:r>
            <w:proofErr w:type="spellEnd"/>
            <w:r>
              <w:rPr>
                <w:sz w:val="18"/>
                <w:szCs w:val="18"/>
                <w:lang w:val="en-US"/>
              </w:rPr>
              <w:t xml:space="preserve">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8B9B80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7D53BF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A690895"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A7AFDE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B6BE647"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56E1DB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720 - 775</w:t>
            </w:r>
          </w:p>
        </w:tc>
      </w:tr>
      <w:tr w:rsidR="00AD3DD4" w:rsidRPr="002B1EAF" w14:paraId="5923B15A"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FF9F8B9" w14:textId="77777777" w:rsidR="00AD3DD4" w:rsidRPr="002B1EAF" w:rsidRDefault="00AD3DD4" w:rsidP="002F2836">
            <w:pPr>
              <w:tabs>
                <w:tab w:val="left" w:pos="2795"/>
                <w:tab w:val="left" w:pos="9639"/>
              </w:tabs>
              <w:spacing w:before="40" w:after="40" w:line="200" w:lineRule="exact"/>
              <w:ind w:right="74"/>
              <w:rPr>
                <w:sz w:val="18"/>
                <w:szCs w:val="18"/>
                <w:lang w:val="en-US"/>
              </w:rPr>
            </w:pPr>
            <w:r>
              <w:rPr>
                <w:sz w:val="18"/>
                <w:szCs w:val="18"/>
                <w:lang w:val="en-US"/>
              </w:rPr>
              <w:t xml:space="preserve">PEF </w:t>
            </w:r>
            <w:r w:rsidRPr="003A24D0">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3C786A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84BBE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728AE7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EB8B04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E4FEA2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AD71A95"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210</w:t>
            </w:r>
          </w:p>
        </w:tc>
      </w:tr>
      <w:tr w:rsidR="00AD3DD4" w:rsidRPr="002B1EAF" w14:paraId="7F29F74D"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957A0D6" w14:textId="77777777" w:rsidR="00AD3DD4" w:rsidRPr="002B1EAF" w:rsidRDefault="00AD3DD4" w:rsidP="002F2836">
            <w:pPr>
              <w:tabs>
                <w:tab w:val="left" w:pos="2795"/>
                <w:tab w:val="left" w:pos="9639"/>
              </w:tabs>
              <w:spacing w:before="40" w:after="40" w:line="200" w:lineRule="exact"/>
              <w:ind w:right="74"/>
              <w:rPr>
                <w:sz w:val="18"/>
                <w:szCs w:val="18"/>
                <w:lang w:val="en-US"/>
              </w:rPr>
            </w:pPr>
            <w:r w:rsidRPr="002B1EAF">
              <w:rPr>
                <w:sz w:val="18"/>
                <w:szCs w:val="18"/>
                <w:lang w:val="en-US"/>
              </w:rPr>
              <w:t>E70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1C2151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B0346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BD62DF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2AEA74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538E47"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D862AEF"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22 - 52</w:t>
            </w:r>
          </w:p>
        </w:tc>
      </w:tr>
      <w:tr w:rsidR="00AD3DD4" w:rsidRPr="002B1EAF" w14:paraId="2B05D2D6"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8013512" w14:textId="77777777" w:rsidR="00AD3DD4" w:rsidRPr="002B1EAF" w:rsidRDefault="00AD3DD4" w:rsidP="002F2836">
            <w:pPr>
              <w:tabs>
                <w:tab w:val="left" w:pos="2795"/>
                <w:tab w:val="left" w:pos="9639"/>
              </w:tabs>
              <w:spacing w:before="40" w:after="40" w:line="200" w:lineRule="exact"/>
              <w:ind w:right="74"/>
              <w:rPr>
                <w:sz w:val="18"/>
                <w:szCs w:val="18"/>
                <w:lang w:val="en-US"/>
              </w:rPr>
            </w:pPr>
            <w:r w:rsidRPr="002B1EAF">
              <w:rPr>
                <w:sz w:val="18"/>
                <w:szCs w:val="18"/>
                <w:lang w:val="en-US"/>
              </w:rPr>
              <w:t>E100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15D9CD3"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5627B6"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73E61E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F3E032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90CBAA6"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861625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46 - 72</w:t>
            </w:r>
          </w:p>
        </w:tc>
      </w:tr>
      <w:tr w:rsidR="00AD3DD4" w:rsidRPr="002B1EAF" w14:paraId="1D98515B"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9761690" w14:textId="77777777" w:rsidR="00AD3DD4" w:rsidRPr="002B1EAF" w:rsidRDefault="00AD3DD4" w:rsidP="002F2836">
            <w:pPr>
              <w:tabs>
                <w:tab w:val="left" w:pos="2795"/>
                <w:tab w:val="left" w:pos="9639"/>
              </w:tabs>
              <w:spacing w:before="40" w:after="40" w:line="200" w:lineRule="exact"/>
              <w:ind w:right="74"/>
              <w:rPr>
                <w:sz w:val="18"/>
                <w:szCs w:val="18"/>
                <w:lang w:val="en-US"/>
              </w:rPr>
            </w:pPr>
            <w:r w:rsidRPr="002B1EAF">
              <w:rPr>
                <w:sz w:val="18"/>
                <w:szCs w:val="18"/>
                <w:lang w:val="en-US"/>
              </w:rPr>
              <w:t>E150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24C5C57"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7F612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FBDFB9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668B594"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A0AC8C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C473B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&gt; 75</w:t>
            </w:r>
          </w:p>
        </w:tc>
      </w:tr>
      <w:tr w:rsidR="00AD3DD4" w:rsidRPr="002B1EAF" w14:paraId="1DF07FB3" w14:textId="77777777" w:rsidTr="002F2836">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775DF08" w14:textId="77777777" w:rsidR="00AD3DD4" w:rsidRPr="002B1EAF" w:rsidRDefault="00AD3DD4" w:rsidP="002F2836">
            <w:pPr>
              <w:tabs>
                <w:tab w:val="left" w:pos="2795"/>
                <w:tab w:val="left" w:pos="9639"/>
              </w:tabs>
              <w:spacing w:before="40" w:after="40" w:line="200" w:lineRule="exact"/>
              <w:ind w:right="74"/>
              <w:rPr>
                <w:sz w:val="18"/>
                <w:szCs w:val="18"/>
                <w:lang w:val="en-US"/>
              </w:rPr>
            </w:pPr>
            <w:r w:rsidRPr="002B1EAF">
              <w:rPr>
                <w:sz w:val="18"/>
                <w:szCs w:val="18"/>
                <w:lang w:val="en-US"/>
              </w:rPr>
              <w:t>E180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FFA20F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9D00664"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C91EFA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5A31ABB"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D453B98"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40C10E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w:t>
            </w:r>
          </w:p>
        </w:tc>
      </w:tr>
      <w:tr w:rsidR="00AD3DD4" w:rsidRPr="002B1EAF" w14:paraId="2EE1DD3B" w14:textId="77777777" w:rsidTr="002F2836">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2E5FC873" w14:textId="77777777" w:rsidR="00AD3DD4" w:rsidRPr="002B1EAF" w:rsidRDefault="00AD3DD4" w:rsidP="002F2836">
            <w:pPr>
              <w:tabs>
                <w:tab w:val="left" w:pos="2795"/>
                <w:tab w:val="left" w:pos="9639"/>
              </w:tabs>
              <w:spacing w:before="40" w:after="40" w:line="200" w:lineRule="exact"/>
              <w:ind w:right="74"/>
              <w:rPr>
                <w:sz w:val="18"/>
                <w:szCs w:val="18"/>
                <w:lang w:val="en-US"/>
              </w:rPr>
            </w:pPr>
            <w:proofErr w:type="spellStart"/>
            <w:r w:rsidRPr="002B1EAF">
              <w:rPr>
                <w:sz w:val="18"/>
                <w:szCs w:val="18"/>
                <w:lang w:val="en-US"/>
              </w:rPr>
              <w:t>R</w:t>
            </w:r>
            <w:r>
              <w:rPr>
                <w:sz w:val="18"/>
                <w:szCs w:val="18"/>
                <w:lang w:val="en-US"/>
              </w:rPr>
              <w:t>é</w:t>
            </w:r>
            <w:r w:rsidRPr="002B1EAF">
              <w:rPr>
                <w:sz w:val="18"/>
                <w:szCs w:val="18"/>
                <w:lang w:val="en-US"/>
              </w:rPr>
              <w:t>sidu</w:t>
            </w:r>
            <w:proofErr w:type="spellEnd"/>
            <w:r>
              <w:rPr>
                <w:sz w:val="18"/>
                <w:szCs w:val="18"/>
                <w:lang w:val="en-US"/>
              </w:rPr>
              <w:t xml:space="preserve"> </w:t>
            </w:r>
            <w:r w:rsidRPr="00073CEF">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2B99B620"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42ECB501"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0DE8B6DE"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33BC0B69"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500E8DCA"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596265A2" w14:textId="77777777" w:rsidR="00AD3DD4" w:rsidRPr="002B1EAF" w:rsidRDefault="00AD3DD4" w:rsidP="002F2836">
            <w:pPr>
              <w:tabs>
                <w:tab w:val="left" w:pos="9639"/>
              </w:tabs>
              <w:spacing w:before="40" w:after="40" w:line="200" w:lineRule="exact"/>
              <w:ind w:right="148"/>
              <w:jc w:val="center"/>
              <w:rPr>
                <w:sz w:val="18"/>
                <w:szCs w:val="18"/>
                <w:lang w:val="en-US"/>
              </w:rPr>
            </w:pPr>
            <w:r w:rsidRPr="002B1EAF">
              <w:rPr>
                <w:sz w:val="18"/>
                <w:szCs w:val="18"/>
                <w:lang w:val="en-US"/>
              </w:rPr>
              <w:t>2</w:t>
            </w:r>
          </w:p>
        </w:tc>
      </w:tr>
      <w:tr w:rsidR="00AD3DD4" w:rsidRPr="006238DC" w14:paraId="1B5C9103" w14:textId="77777777" w:rsidTr="002F2836">
        <w:trPr>
          <w:trHeight w:val="250"/>
        </w:trPr>
        <w:tc>
          <w:tcPr>
            <w:tcW w:w="9497" w:type="dxa"/>
            <w:gridSpan w:val="7"/>
            <w:tcBorders>
              <w:top w:val="single" w:sz="12" w:space="0" w:color="auto"/>
              <w:left w:val="nil"/>
              <w:bottom w:val="nil"/>
              <w:right w:val="nil"/>
            </w:tcBorders>
            <w:vAlign w:val="center"/>
            <w:hideMark/>
          </w:tcPr>
          <w:p w14:paraId="29F0F10F" w14:textId="77777777" w:rsidR="00AD3DD4" w:rsidRPr="006238DC" w:rsidRDefault="00AD3DD4" w:rsidP="002F4811">
            <w:pPr>
              <w:tabs>
                <w:tab w:val="left" w:pos="250"/>
                <w:tab w:val="left" w:pos="9639"/>
              </w:tabs>
              <w:spacing w:before="120" w:after="40" w:line="200" w:lineRule="exact"/>
              <w:ind w:right="147"/>
              <w:rPr>
                <w:sz w:val="18"/>
                <w:szCs w:val="18"/>
                <w:lang w:val="fr-FR"/>
              </w:rPr>
            </w:pPr>
            <w:r w:rsidRPr="000523BB">
              <w:rPr>
                <w:i/>
                <w:sz w:val="18"/>
                <w:szCs w:val="18"/>
                <w:vertAlign w:val="superscript"/>
                <w:lang w:val="fr-FR"/>
              </w:rPr>
              <w:t>1</w:t>
            </w:r>
            <w:r w:rsidR="000523BB">
              <w:rPr>
                <w:sz w:val="18"/>
                <w:szCs w:val="18"/>
                <w:vertAlign w:val="superscript"/>
                <w:lang w:val="fr-FR"/>
              </w:rPr>
              <w:t>  </w:t>
            </w:r>
            <w:r w:rsidRPr="00B4032F">
              <w:rPr>
                <w:sz w:val="18"/>
                <w:szCs w:val="18"/>
              </w:rPr>
              <w:t>Pour l’Union européenne, une teneur maximale en soufre de 10 ppm est en vigueur depuis le 1</w:t>
            </w:r>
            <w:r w:rsidRPr="007A6256">
              <w:rPr>
                <w:sz w:val="18"/>
                <w:szCs w:val="18"/>
                <w:vertAlign w:val="superscript"/>
              </w:rPr>
              <w:t>er</w:t>
            </w:r>
            <w:r w:rsidRPr="00B4032F">
              <w:rPr>
                <w:sz w:val="18"/>
                <w:szCs w:val="18"/>
              </w:rPr>
              <w:t> janvier 2009.</w:t>
            </w:r>
          </w:p>
        </w:tc>
      </w:tr>
    </w:tbl>
    <w:p w14:paraId="4933DB48" w14:textId="77777777" w:rsidR="00AD3DD4" w:rsidRPr="00381D11" w:rsidRDefault="00AD3DD4" w:rsidP="00AD3DD4">
      <w:pPr>
        <w:pStyle w:val="H23G"/>
      </w:pPr>
      <w:r w:rsidRPr="00381D11">
        <w:lastRenderedPageBreak/>
        <w:tab/>
      </w:r>
      <w:r w:rsidRPr="00381D11">
        <w:tab/>
        <w:t>Véhicules routiers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AD3DD4" w14:paraId="2F506380" w14:textId="77777777" w:rsidTr="002F4811">
        <w:trPr>
          <w:trHeight w:val="247"/>
        </w:trPr>
        <w:tc>
          <w:tcPr>
            <w:tcW w:w="1276" w:type="dxa"/>
            <w:tcBorders>
              <w:top w:val="nil"/>
              <w:left w:val="nil"/>
              <w:bottom w:val="single" w:sz="12" w:space="0" w:color="auto"/>
              <w:right w:val="single" w:sz="6" w:space="0" w:color="auto"/>
            </w:tcBorders>
            <w:vAlign w:val="center"/>
            <w:hideMark/>
          </w:tcPr>
          <w:p w14:paraId="65704606" w14:textId="77777777" w:rsidR="00AD3DD4" w:rsidRDefault="00AD3DD4" w:rsidP="00755CBE">
            <w:pPr>
              <w:keepNext/>
              <w:tabs>
                <w:tab w:val="left" w:pos="2795"/>
                <w:tab w:val="left" w:pos="9639"/>
              </w:tabs>
              <w:spacing w:before="40" w:after="40" w:line="200" w:lineRule="exact"/>
              <w:ind w:right="74"/>
              <w:rPr>
                <w:i/>
                <w:sz w:val="16"/>
                <w:szCs w:val="16"/>
                <w:lang w:val="en-US"/>
              </w:rPr>
            </w:pPr>
            <w:proofErr w:type="spellStart"/>
            <w:r>
              <w:rPr>
                <w:i/>
                <w:sz w:val="16"/>
                <w:szCs w:val="16"/>
                <w:lang w:val="en-US"/>
              </w:rPr>
              <w:t>Gazole</w:t>
            </w:r>
            <w:proofErr w:type="spellEnd"/>
            <w:r>
              <w:rPr>
                <w:i/>
                <w:sz w:val="16"/>
                <w:szCs w:val="16"/>
                <w:lang w:val="en-US"/>
              </w:rPr>
              <w:t xml:space="preserve"> </w:t>
            </w:r>
          </w:p>
        </w:tc>
        <w:tc>
          <w:tcPr>
            <w:tcW w:w="1417" w:type="dxa"/>
            <w:tcBorders>
              <w:top w:val="single" w:sz="6" w:space="0" w:color="auto"/>
              <w:left w:val="single" w:sz="6" w:space="0" w:color="auto"/>
              <w:bottom w:val="single" w:sz="12" w:space="0" w:color="auto"/>
              <w:right w:val="single" w:sz="6" w:space="0" w:color="auto"/>
            </w:tcBorders>
            <w:vAlign w:val="center"/>
            <w:hideMark/>
          </w:tcPr>
          <w:p w14:paraId="1F3B5176" w14:textId="77777777" w:rsidR="00AD3DD4" w:rsidRDefault="00AD3DD4" w:rsidP="00755CBE">
            <w:pPr>
              <w:keepNext/>
              <w:tabs>
                <w:tab w:val="left" w:pos="2795"/>
                <w:tab w:val="left" w:pos="9639"/>
              </w:tabs>
              <w:spacing w:before="40" w:after="40" w:line="200" w:lineRule="exact"/>
              <w:ind w:right="74"/>
              <w:jc w:val="center"/>
              <w:rPr>
                <w:i/>
                <w:sz w:val="16"/>
                <w:szCs w:val="16"/>
                <w:lang w:val="en-US"/>
              </w:rPr>
            </w:pPr>
            <w:r>
              <w:rPr>
                <w:i/>
                <w:sz w:val="16"/>
                <w:szCs w:val="16"/>
                <w:lang w:val="en-US"/>
              </w:rPr>
              <w:t>R83.03</w:t>
            </w:r>
          </w:p>
          <w:p w14:paraId="41B0EA51" w14:textId="77777777" w:rsidR="00AD3DD4" w:rsidRDefault="00AD3DD4" w:rsidP="00755CBE">
            <w:pPr>
              <w:keepNext/>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12" w:space="0" w:color="auto"/>
              <w:right w:val="single" w:sz="6" w:space="0" w:color="auto"/>
            </w:tcBorders>
            <w:vAlign w:val="center"/>
            <w:hideMark/>
          </w:tcPr>
          <w:p w14:paraId="3B1A0615"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R83.05 (niveau A)</w:t>
            </w:r>
          </w:p>
          <w:p w14:paraId="7068399B"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R49.03 (niveau A)</w:t>
            </w:r>
          </w:p>
        </w:tc>
        <w:tc>
          <w:tcPr>
            <w:tcW w:w="1561" w:type="dxa"/>
            <w:tcBorders>
              <w:top w:val="single" w:sz="6" w:space="0" w:color="auto"/>
              <w:left w:val="single" w:sz="6" w:space="0" w:color="auto"/>
              <w:bottom w:val="single" w:sz="12" w:space="0" w:color="auto"/>
              <w:right w:val="single" w:sz="4" w:space="0" w:color="auto"/>
            </w:tcBorders>
            <w:vAlign w:val="center"/>
            <w:hideMark/>
          </w:tcPr>
          <w:p w14:paraId="6976D150"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R83.05 (niveau B)</w:t>
            </w:r>
          </w:p>
          <w:p w14:paraId="0E48DA62"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R49.05 (niveau B1)</w:t>
            </w:r>
          </w:p>
          <w:p w14:paraId="1BEE9FCB"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R49.03 (niveau B1)</w:t>
            </w:r>
          </w:p>
          <w:p w14:paraId="2C74FF72" w14:textId="77777777" w:rsidR="00AD3DD4" w:rsidRPr="006238DC" w:rsidRDefault="00AD3DD4" w:rsidP="00755CBE">
            <w:pPr>
              <w:keepNext/>
              <w:tabs>
                <w:tab w:val="left" w:pos="2795"/>
                <w:tab w:val="left" w:pos="9639"/>
              </w:tabs>
              <w:spacing w:before="40" w:after="40" w:line="200" w:lineRule="exact"/>
              <w:ind w:right="74"/>
              <w:jc w:val="center"/>
              <w:rPr>
                <w:i/>
                <w:sz w:val="16"/>
                <w:szCs w:val="16"/>
                <w:lang w:val="fr-FR"/>
              </w:rPr>
            </w:pPr>
            <w:r w:rsidRPr="006238DC">
              <w:rPr>
                <w:i/>
                <w:sz w:val="16"/>
                <w:szCs w:val="16"/>
                <w:lang w:val="fr-FR"/>
              </w:rPr>
              <w:t>R49.04 (niveau B1)</w:t>
            </w:r>
          </w:p>
        </w:tc>
        <w:tc>
          <w:tcPr>
            <w:tcW w:w="1702" w:type="dxa"/>
            <w:tcBorders>
              <w:top w:val="single" w:sz="6" w:space="0" w:color="auto"/>
              <w:left w:val="single" w:sz="4" w:space="0" w:color="auto"/>
              <w:bottom w:val="single" w:sz="12" w:space="0" w:color="auto"/>
              <w:right w:val="single" w:sz="4" w:space="0" w:color="auto"/>
            </w:tcBorders>
            <w:vAlign w:val="center"/>
            <w:hideMark/>
          </w:tcPr>
          <w:p w14:paraId="1F7883F2" w14:textId="77777777" w:rsidR="00AD3DD4" w:rsidRPr="00D310B8" w:rsidRDefault="00AD3DD4" w:rsidP="00755CBE">
            <w:pPr>
              <w:keepNext/>
              <w:jc w:val="center"/>
              <w:rPr>
                <w:i/>
                <w:sz w:val="16"/>
                <w:szCs w:val="16"/>
                <w:lang w:val="fr-FR"/>
              </w:rPr>
            </w:pPr>
            <w:r w:rsidRPr="00D310B8">
              <w:rPr>
                <w:i/>
                <w:iCs/>
                <w:sz w:val="16"/>
                <w:szCs w:val="16"/>
                <w:lang w:val="fr-FR"/>
              </w:rPr>
              <w:t>R83.06</w:t>
            </w:r>
          </w:p>
          <w:p w14:paraId="6D6A91FC" w14:textId="77777777" w:rsidR="00AD3DD4" w:rsidRPr="006238DC" w:rsidRDefault="00AD3DD4" w:rsidP="00755CBE">
            <w:pPr>
              <w:keepNext/>
              <w:jc w:val="center"/>
              <w:rPr>
                <w:i/>
                <w:iCs/>
                <w:sz w:val="16"/>
                <w:szCs w:val="16"/>
                <w:lang w:val="fr-FR"/>
              </w:rPr>
            </w:pPr>
            <w:r w:rsidRPr="006238DC">
              <w:rPr>
                <w:i/>
                <w:iCs/>
                <w:sz w:val="16"/>
                <w:szCs w:val="16"/>
                <w:lang w:val="fr-FR"/>
              </w:rPr>
              <w:t>R49.03 (</w:t>
            </w:r>
            <w:r w:rsidRPr="006238DC">
              <w:rPr>
                <w:i/>
                <w:sz w:val="16"/>
                <w:szCs w:val="16"/>
                <w:lang w:val="fr-FR"/>
              </w:rPr>
              <w:t>niveau</w:t>
            </w:r>
            <w:r w:rsidRPr="006238DC">
              <w:rPr>
                <w:i/>
                <w:iCs/>
                <w:sz w:val="16"/>
                <w:szCs w:val="16"/>
                <w:lang w:val="fr-FR"/>
              </w:rPr>
              <w:t xml:space="preserve"> B2)</w:t>
            </w:r>
          </w:p>
          <w:p w14:paraId="2C6F5DCB" w14:textId="77777777" w:rsidR="00AD3DD4" w:rsidRPr="006238DC" w:rsidRDefault="00AD3DD4" w:rsidP="00755CBE">
            <w:pPr>
              <w:keepNext/>
              <w:jc w:val="center"/>
              <w:rPr>
                <w:i/>
                <w:iCs/>
                <w:sz w:val="16"/>
                <w:szCs w:val="16"/>
                <w:lang w:val="fr-FR"/>
              </w:rPr>
            </w:pPr>
            <w:r w:rsidRPr="006238DC">
              <w:rPr>
                <w:i/>
                <w:iCs/>
                <w:sz w:val="16"/>
                <w:szCs w:val="16"/>
                <w:lang w:val="fr-FR"/>
              </w:rPr>
              <w:t>R49. 04 (</w:t>
            </w:r>
            <w:r w:rsidRPr="006238DC">
              <w:rPr>
                <w:i/>
                <w:sz w:val="16"/>
                <w:szCs w:val="16"/>
                <w:lang w:val="fr-FR"/>
              </w:rPr>
              <w:t>niveau</w:t>
            </w:r>
            <w:r w:rsidRPr="006238DC">
              <w:rPr>
                <w:i/>
                <w:iCs/>
                <w:sz w:val="16"/>
                <w:szCs w:val="16"/>
                <w:lang w:val="fr-FR"/>
              </w:rPr>
              <w:t xml:space="preserve"> B2),</w:t>
            </w:r>
          </w:p>
          <w:p w14:paraId="476E084A" w14:textId="77777777" w:rsidR="00AD3DD4" w:rsidRDefault="00AD3DD4" w:rsidP="00755CBE">
            <w:pPr>
              <w:keepNext/>
              <w:jc w:val="center"/>
              <w:rPr>
                <w:i/>
                <w:sz w:val="16"/>
                <w:szCs w:val="16"/>
                <w:lang w:val="en-US"/>
              </w:rPr>
            </w:pPr>
            <w:r>
              <w:rPr>
                <w:i/>
                <w:iCs/>
                <w:sz w:val="16"/>
                <w:szCs w:val="16"/>
                <w:lang w:val="en-US"/>
              </w:rPr>
              <w:t>R49. 05(</w:t>
            </w:r>
            <w:r w:rsidRPr="006238DC">
              <w:rPr>
                <w:i/>
                <w:sz w:val="16"/>
                <w:szCs w:val="16"/>
                <w:lang w:val="fr-FR"/>
              </w:rPr>
              <w:t>niveau</w:t>
            </w:r>
            <w:r>
              <w:rPr>
                <w:i/>
                <w:iCs/>
                <w:sz w:val="16"/>
                <w:szCs w:val="16"/>
                <w:lang w:val="en-US"/>
              </w:rPr>
              <w:t xml:space="preserve"> B2)</w:t>
            </w:r>
          </w:p>
        </w:tc>
        <w:tc>
          <w:tcPr>
            <w:tcW w:w="1702" w:type="dxa"/>
            <w:tcBorders>
              <w:top w:val="single" w:sz="6" w:space="0" w:color="auto"/>
              <w:left w:val="single" w:sz="4" w:space="0" w:color="auto"/>
              <w:bottom w:val="single" w:sz="12" w:space="0" w:color="auto"/>
              <w:right w:val="single" w:sz="6" w:space="0" w:color="auto"/>
            </w:tcBorders>
            <w:vAlign w:val="center"/>
            <w:hideMark/>
          </w:tcPr>
          <w:p w14:paraId="6340ED07" w14:textId="77777777" w:rsidR="00AD3DD4" w:rsidRDefault="00AD3DD4" w:rsidP="00755CBE">
            <w:pPr>
              <w:keepNext/>
              <w:jc w:val="center"/>
              <w:rPr>
                <w:i/>
                <w:sz w:val="16"/>
                <w:szCs w:val="16"/>
                <w:lang w:val="en-US"/>
              </w:rPr>
            </w:pPr>
            <w:r>
              <w:rPr>
                <w:i/>
                <w:iCs/>
                <w:sz w:val="16"/>
                <w:szCs w:val="16"/>
                <w:lang w:val="en-US"/>
              </w:rPr>
              <w:t>R83.07</w:t>
            </w:r>
          </w:p>
          <w:p w14:paraId="4CD1FFD5" w14:textId="77777777" w:rsidR="00AD3DD4" w:rsidRDefault="00AD3DD4" w:rsidP="00755CBE">
            <w:pPr>
              <w:keepNext/>
              <w:jc w:val="center"/>
              <w:rPr>
                <w:i/>
                <w:sz w:val="16"/>
                <w:szCs w:val="16"/>
                <w:lang w:val="en-US"/>
              </w:rPr>
            </w:pPr>
            <w:r>
              <w:rPr>
                <w:i/>
                <w:iCs/>
                <w:sz w:val="16"/>
                <w:szCs w:val="16"/>
                <w:lang w:val="en-US"/>
              </w:rPr>
              <w:t>R49.06</w:t>
            </w:r>
          </w:p>
        </w:tc>
      </w:tr>
      <w:tr w:rsidR="00AD3DD4" w14:paraId="26D673FF" w14:textId="77777777" w:rsidTr="002F4811">
        <w:trPr>
          <w:trHeight w:val="247"/>
        </w:trPr>
        <w:tc>
          <w:tcPr>
            <w:tcW w:w="1276" w:type="dxa"/>
            <w:tcBorders>
              <w:top w:val="single" w:sz="12" w:space="0" w:color="auto"/>
              <w:left w:val="single" w:sz="4" w:space="0" w:color="auto"/>
              <w:bottom w:val="single" w:sz="2" w:space="0" w:color="auto"/>
              <w:right w:val="single" w:sz="6" w:space="0" w:color="auto"/>
            </w:tcBorders>
            <w:vAlign w:val="center"/>
            <w:hideMark/>
          </w:tcPr>
          <w:p w14:paraId="3A05E62A" w14:textId="77777777" w:rsidR="00AD3DD4" w:rsidRDefault="00AD3DD4" w:rsidP="00755CBE">
            <w:pPr>
              <w:keepNext/>
              <w:tabs>
                <w:tab w:val="left" w:pos="2795"/>
                <w:tab w:val="left" w:pos="9639"/>
              </w:tabs>
              <w:spacing w:before="40" w:after="40" w:line="200" w:lineRule="exact"/>
              <w:ind w:right="74"/>
              <w:rPr>
                <w:lang w:val="en-US"/>
              </w:rPr>
            </w:pPr>
            <w:proofErr w:type="spellStart"/>
            <w:r w:rsidRPr="006238DC">
              <w:rPr>
                <w:lang w:val="en-US"/>
              </w:rPr>
              <w:t>Indice</w:t>
            </w:r>
            <w:proofErr w:type="spellEnd"/>
            <w:r w:rsidRPr="006238DC">
              <w:rPr>
                <w:lang w:val="en-US"/>
              </w:rPr>
              <w:t xml:space="preserve"> de </w:t>
            </w:r>
            <w:proofErr w:type="spellStart"/>
            <w:r w:rsidRPr="006238DC">
              <w:rPr>
                <w:lang w:val="en-US"/>
              </w:rPr>
              <w:t>cétane</w:t>
            </w:r>
            <w:proofErr w:type="spellEnd"/>
          </w:p>
        </w:tc>
        <w:tc>
          <w:tcPr>
            <w:tcW w:w="1417" w:type="dxa"/>
            <w:tcBorders>
              <w:top w:val="single" w:sz="12" w:space="0" w:color="auto"/>
              <w:left w:val="nil"/>
              <w:bottom w:val="single" w:sz="2" w:space="0" w:color="auto"/>
              <w:right w:val="single" w:sz="6" w:space="0" w:color="auto"/>
            </w:tcBorders>
            <w:vAlign w:val="center"/>
            <w:hideMark/>
          </w:tcPr>
          <w:p w14:paraId="0F5BA9B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A8B47EB"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5C52EC2B"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743B19B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1A576BF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51</w:t>
            </w:r>
          </w:p>
        </w:tc>
      </w:tr>
      <w:tr w:rsidR="00AD3DD4" w14:paraId="6F8F4723"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C2CC220" w14:textId="77777777" w:rsidR="00AD3DD4" w:rsidRDefault="00AD3DD4" w:rsidP="00755CBE">
            <w:pPr>
              <w:keepNext/>
              <w:tabs>
                <w:tab w:val="left" w:pos="2795"/>
                <w:tab w:val="left" w:pos="9639"/>
              </w:tabs>
              <w:spacing w:before="40" w:after="40" w:line="200" w:lineRule="exact"/>
              <w:ind w:right="74"/>
              <w:rPr>
                <w:lang w:val="en-US"/>
              </w:rPr>
            </w:pPr>
            <w:proofErr w:type="spellStart"/>
            <w:r w:rsidRPr="006238DC">
              <w:rPr>
                <w:lang w:val="en-US"/>
              </w:rPr>
              <w:t>Cétane</w:t>
            </w:r>
            <w:proofErr w:type="spellEnd"/>
            <w:r w:rsidRPr="006238DC">
              <w:rPr>
                <w:lang w:val="en-US"/>
              </w:rPr>
              <w:t xml:space="preserve"> </w:t>
            </w:r>
            <w:proofErr w:type="spellStart"/>
            <w:r w:rsidRPr="006238DC">
              <w:rPr>
                <w:lang w:val="en-US"/>
              </w:rPr>
              <w:t>calculé</w:t>
            </w:r>
            <w:proofErr w:type="spellEnd"/>
          </w:p>
        </w:tc>
        <w:tc>
          <w:tcPr>
            <w:tcW w:w="1417" w:type="dxa"/>
            <w:tcBorders>
              <w:top w:val="single" w:sz="2" w:space="0" w:color="auto"/>
              <w:left w:val="single" w:sz="2" w:space="0" w:color="auto"/>
              <w:bottom w:val="single" w:sz="2" w:space="0" w:color="auto"/>
              <w:right w:val="single" w:sz="2" w:space="0" w:color="auto"/>
            </w:tcBorders>
            <w:vAlign w:val="center"/>
            <w:hideMark/>
          </w:tcPr>
          <w:p w14:paraId="2C1FF9DA"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1C0EAD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0FD773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6D28B2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6308C9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w:t>
            </w:r>
          </w:p>
        </w:tc>
      </w:tr>
      <w:tr w:rsidR="00AD3DD4" w14:paraId="7EDBB98E"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6A8FD54" w14:textId="77777777" w:rsidR="00AD3DD4" w:rsidRDefault="00AD3DD4" w:rsidP="00755CBE">
            <w:pPr>
              <w:keepNext/>
              <w:tabs>
                <w:tab w:val="left" w:pos="2795"/>
                <w:tab w:val="left" w:pos="9639"/>
              </w:tabs>
              <w:spacing w:before="40" w:after="40" w:line="200" w:lineRule="exact"/>
              <w:ind w:right="74"/>
              <w:rPr>
                <w:lang w:val="en-US"/>
              </w:rPr>
            </w:pPr>
            <w:proofErr w:type="spellStart"/>
            <w:r>
              <w:rPr>
                <w:lang w:val="en-US"/>
              </w:rPr>
              <w:t>Soufre</w:t>
            </w:r>
            <w:proofErr w:type="spellEnd"/>
            <w:r>
              <w:rPr>
                <w:lang w:val="en-US"/>
              </w:rPr>
              <w:t xml:space="preserve"> </w:t>
            </w:r>
            <w:r w:rsidRPr="00073CEF">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0B63D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C0237A0"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C1CCD2A"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50 / 10</w:t>
            </w:r>
            <w:r w:rsidRPr="000523BB">
              <w:rPr>
                <w:i/>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7F7AE8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3EE7A6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10</w:t>
            </w:r>
          </w:p>
        </w:tc>
      </w:tr>
      <w:tr w:rsidR="00AD3DD4" w14:paraId="0C268DE8"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E6A767E" w14:textId="77777777" w:rsidR="00AD3DD4" w:rsidRDefault="00AD3DD4" w:rsidP="00755CBE">
            <w:pPr>
              <w:keepNext/>
              <w:tabs>
                <w:tab w:val="left" w:pos="2795"/>
                <w:tab w:val="left" w:pos="9639"/>
              </w:tabs>
              <w:spacing w:before="40" w:after="40" w:line="200" w:lineRule="exact"/>
              <w:ind w:right="74"/>
              <w:rPr>
                <w:lang w:val="en-US"/>
              </w:rPr>
            </w:pPr>
            <w:proofErr w:type="spellStart"/>
            <w:r>
              <w:rPr>
                <w:lang w:val="en-US"/>
              </w:rPr>
              <w:t>Densité</w:t>
            </w:r>
            <w:proofErr w:type="spellEnd"/>
            <w:r>
              <w:rPr>
                <w:lang w:val="en-US"/>
              </w:rPr>
              <w:t xml:space="preserve">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50ADF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32FCA8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B799468"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23F1AD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9F4B73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820 - 845</w:t>
            </w:r>
          </w:p>
        </w:tc>
      </w:tr>
      <w:tr w:rsidR="00AD3DD4" w14:paraId="631163BC"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E1EC297" w14:textId="77777777" w:rsidR="00AD3DD4" w:rsidRDefault="00AD3DD4" w:rsidP="00755CBE">
            <w:pPr>
              <w:keepNext/>
              <w:tabs>
                <w:tab w:val="left" w:pos="2795"/>
                <w:tab w:val="left" w:pos="9639"/>
              </w:tabs>
              <w:spacing w:before="40" w:after="40" w:line="200" w:lineRule="exact"/>
              <w:ind w:right="74"/>
              <w:rPr>
                <w:lang w:val="en-US"/>
              </w:rPr>
            </w:pPr>
            <w:proofErr w:type="spellStart"/>
            <w:r>
              <w:rPr>
                <w:lang w:val="en-US"/>
              </w:rPr>
              <w:t>Viscosité</w:t>
            </w:r>
            <w:proofErr w:type="spellEnd"/>
            <w:r>
              <w:rPr>
                <w:lang w:val="en-US"/>
              </w:rPr>
              <w:t xml:space="preserve"> </w:t>
            </w:r>
            <w:r w:rsidRPr="003A24D0">
              <w:rPr>
                <w:sz w:val="18"/>
                <w:szCs w:val="18"/>
                <w:lang w:val="en-US" w:eastAsia="de-DE"/>
              </w:rPr>
              <w:t>[mm</w:t>
            </w:r>
            <w:r w:rsidRPr="003A24D0">
              <w:rPr>
                <w:sz w:val="18"/>
                <w:szCs w:val="18"/>
                <w:vertAlign w:val="superscript"/>
                <w:lang w:val="en-US" w:eastAsia="de-DE"/>
              </w:rPr>
              <w:t>2</w:t>
            </w:r>
            <w:r w:rsidRPr="003A24D0">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1BF55F"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4A1012B"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FB6CFA5"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48E50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E880415"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2,0 - 4,5</w:t>
            </w:r>
          </w:p>
        </w:tc>
      </w:tr>
      <w:tr w:rsidR="00AD3DD4" w14:paraId="580A23B0"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D2C066E"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T50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CFF695B"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D796EC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69C5E6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7DF5F0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F4D6AE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T65 = 250 min</w:t>
            </w:r>
          </w:p>
        </w:tc>
      </w:tr>
      <w:tr w:rsidR="00AD3DD4" w14:paraId="6B932BC2"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807EAC9"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T85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C6DE5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24B6CD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29C5745"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2CCBBA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479105"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350 max</w:t>
            </w:r>
          </w:p>
        </w:tc>
      </w:tr>
      <w:tr w:rsidR="00AD3DD4" w14:paraId="1E41CE79"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8029222"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T95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ACDA79"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3462FA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360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69F998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3D27550"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EB55A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360 max</w:t>
            </w:r>
          </w:p>
        </w:tc>
      </w:tr>
      <w:tr w:rsidR="00AD3DD4" w14:paraId="6CA406C4"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D9AB386"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HAP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2E60508"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D5BC638"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4D022AA"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FCEC92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B0868A9"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11</w:t>
            </w:r>
          </w:p>
        </w:tc>
      </w:tr>
      <w:tr w:rsidR="00AD3DD4" w14:paraId="3ABD82EB"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BA47234"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Point </w:t>
            </w:r>
            <w:proofErr w:type="spellStart"/>
            <w:r>
              <w:rPr>
                <w:lang w:val="en-US"/>
              </w:rPr>
              <w:t>d’éclair</w:t>
            </w:r>
            <w:proofErr w:type="spellEnd"/>
            <w:r>
              <w:rPr>
                <w:lang w:val="en-US"/>
              </w:rPr>
              <w:t xml:space="preserve">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BE2F6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12D354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6264E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FC59F8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B86BAEA"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55</w:t>
            </w:r>
          </w:p>
        </w:tc>
      </w:tr>
      <w:tr w:rsidR="00AD3DD4" w14:paraId="127818FB"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3543808"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RCC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0F6496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36A9444"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AC6AFBF"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51115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81255F3"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0,3</w:t>
            </w:r>
          </w:p>
        </w:tc>
      </w:tr>
      <w:tr w:rsidR="00AD3DD4" w14:paraId="3C9A7737"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4631686"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TLF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63D525"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8F4A45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C516469"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9860303"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52E4F0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-44 to +5</w:t>
            </w:r>
          </w:p>
        </w:tc>
      </w:tr>
      <w:tr w:rsidR="00AD3DD4" w14:paraId="254E6567"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CDC5140" w14:textId="77777777" w:rsidR="00AD3DD4" w:rsidRDefault="00AD3DD4" w:rsidP="00755CBE">
            <w:pPr>
              <w:keepNext/>
              <w:tabs>
                <w:tab w:val="left" w:pos="2795"/>
                <w:tab w:val="left" w:pos="9639"/>
              </w:tabs>
              <w:spacing w:before="40" w:after="40" w:line="200" w:lineRule="exact"/>
              <w:ind w:right="74"/>
              <w:rPr>
                <w:lang w:val="en-US"/>
              </w:rPr>
            </w:pPr>
            <w:r>
              <w:rPr>
                <w:lang w:val="en-US"/>
              </w:rPr>
              <w:t xml:space="preserve">Point de trouble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25B6A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0DDEE0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0D025572"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D94BF78"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E823C4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-34 to -10</w:t>
            </w:r>
          </w:p>
        </w:tc>
      </w:tr>
      <w:tr w:rsidR="00AD3DD4" w14:paraId="07A6B1ED" w14:textId="77777777" w:rsidTr="002F2836">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B94E773" w14:textId="77777777" w:rsidR="00AD3DD4" w:rsidRDefault="00AD3DD4" w:rsidP="00755CBE">
            <w:pPr>
              <w:keepNext/>
              <w:tabs>
                <w:tab w:val="left" w:pos="2795"/>
                <w:tab w:val="left" w:pos="9639"/>
              </w:tabs>
              <w:spacing w:before="40" w:after="40" w:line="200" w:lineRule="exact"/>
              <w:ind w:right="74"/>
              <w:rPr>
                <w:lang w:val="en-US"/>
              </w:rPr>
            </w:pPr>
            <w:proofErr w:type="spellStart"/>
            <w:r>
              <w:rPr>
                <w:lang w:val="en-US"/>
              </w:rPr>
              <w:t>Eau</w:t>
            </w:r>
            <w:proofErr w:type="spellEnd"/>
            <w:r>
              <w:rPr>
                <w:lang w:val="en-US"/>
              </w:rPr>
              <w:t xml:space="preserve">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80081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CC3F224"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42D0BF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F3202F6"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CA88298"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200</w:t>
            </w:r>
          </w:p>
        </w:tc>
      </w:tr>
      <w:tr w:rsidR="00AD3DD4" w14:paraId="6E1BEFDA" w14:textId="77777777" w:rsidTr="006753D0">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1048720" w14:textId="77777777" w:rsidR="00AD3DD4" w:rsidRDefault="00AD3DD4" w:rsidP="00755CBE">
            <w:pPr>
              <w:keepNext/>
              <w:tabs>
                <w:tab w:val="left" w:pos="2795"/>
                <w:tab w:val="left" w:pos="9639"/>
              </w:tabs>
              <w:spacing w:before="40" w:after="40" w:line="200" w:lineRule="exact"/>
              <w:ind w:right="74"/>
              <w:rPr>
                <w:lang w:val="en-US"/>
              </w:rPr>
            </w:pPr>
            <w:proofErr w:type="spellStart"/>
            <w:r>
              <w:rPr>
                <w:lang w:val="en-US"/>
              </w:rPr>
              <w:t>Cendres</w:t>
            </w:r>
            <w:proofErr w:type="spellEnd"/>
            <w:r>
              <w:rPr>
                <w:lang w:val="en-US"/>
              </w:rPr>
              <w:t xml:space="preserve">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C088AD"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6483B94"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1C22515E"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B984A4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C6587EA"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0,01</w:t>
            </w:r>
          </w:p>
        </w:tc>
      </w:tr>
      <w:tr w:rsidR="00AD3DD4" w14:paraId="4C7FCB3F" w14:textId="77777777" w:rsidTr="006753D0">
        <w:trPr>
          <w:trHeight w:val="247"/>
        </w:trPr>
        <w:tc>
          <w:tcPr>
            <w:tcW w:w="1276" w:type="dxa"/>
            <w:tcBorders>
              <w:top w:val="single" w:sz="2" w:space="0" w:color="auto"/>
              <w:left w:val="single" w:sz="4" w:space="0" w:color="auto"/>
              <w:bottom w:val="single" w:sz="12" w:space="0" w:color="auto"/>
              <w:right w:val="single" w:sz="6" w:space="0" w:color="auto"/>
            </w:tcBorders>
            <w:vAlign w:val="center"/>
            <w:hideMark/>
          </w:tcPr>
          <w:p w14:paraId="40CD61DA" w14:textId="77777777" w:rsidR="00AD3DD4" w:rsidRDefault="00AD3DD4" w:rsidP="00755CBE">
            <w:pPr>
              <w:keepNext/>
              <w:tabs>
                <w:tab w:val="left" w:pos="2795"/>
                <w:tab w:val="left" w:pos="9639"/>
              </w:tabs>
              <w:spacing w:before="40" w:after="40" w:line="200" w:lineRule="exact"/>
              <w:ind w:right="74"/>
              <w:rPr>
                <w:lang w:val="en-US"/>
              </w:rPr>
            </w:pPr>
            <w:proofErr w:type="spellStart"/>
            <w:r w:rsidRPr="006238DC">
              <w:rPr>
                <w:lang w:val="en-US"/>
              </w:rPr>
              <w:t>Pouvoir</w:t>
            </w:r>
            <w:proofErr w:type="spellEnd"/>
            <w:r w:rsidRPr="006238DC">
              <w:rPr>
                <w:lang w:val="en-US"/>
              </w:rPr>
              <w:t xml:space="preserve"> </w:t>
            </w:r>
            <w:proofErr w:type="spellStart"/>
            <w:r w:rsidRPr="006238DC">
              <w:rPr>
                <w:lang w:val="en-US"/>
              </w:rPr>
              <w:t>lubrifiant</w:t>
            </w:r>
            <w:proofErr w:type="spellEnd"/>
            <w:r w:rsidRPr="006238DC">
              <w:rPr>
                <w:lang w:val="en-US"/>
              </w:rPr>
              <w:t xml:space="preserve"> </w:t>
            </w:r>
            <w:r w:rsidRPr="003A24D0">
              <w:rPr>
                <w:sz w:val="18"/>
                <w:szCs w:val="18"/>
                <w:lang w:val="en-US" w:eastAsia="de-DE"/>
              </w:rPr>
              <w:t>[micron</w:t>
            </w:r>
            <w:r>
              <w:rPr>
                <w:sz w:val="18"/>
                <w:szCs w:val="18"/>
                <w:lang w:val="en-US" w:eastAsia="de-DE"/>
              </w:rPr>
              <w:t>s</w:t>
            </w:r>
            <w:r w:rsidRPr="003A24D0">
              <w:rPr>
                <w:sz w:val="18"/>
                <w:szCs w:val="18"/>
                <w:lang w:val="en-US" w:eastAsia="de-DE"/>
              </w:rPr>
              <w:t>]</w:t>
            </w:r>
          </w:p>
        </w:tc>
        <w:tc>
          <w:tcPr>
            <w:tcW w:w="1417" w:type="dxa"/>
            <w:tcBorders>
              <w:top w:val="single" w:sz="2" w:space="0" w:color="auto"/>
              <w:left w:val="nil"/>
              <w:bottom w:val="single" w:sz="12" w:space="0" w:color="auto"/>
              <w:right w:val="single" w:sz="6" w:space="0" w:color="auto"/>
            </w:tcBorders>
            <w:vAlign w:val="center"/>
            <w:hideMark/>
          </w:tcPr>
          <w:p w14:paraId="222FB227"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1AD2405C"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0EFBDA1F"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6EEBA2C9"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60D0FCD1" w14:textId="77777777" w:rsidR="00AD3DD4" w:rsidRDefault="00AD3DD4" w:rsidP="00755CBE">
            <w:pPr>
              <w:keepNext/>
              <w:tabs>
                <w:tab w:val="left" w:pos="2795"/>
                <w:tab w:val="left" w:pos="9639"/>
              </w:tabs>
              <w:spacing w:before="40" w:after="40" w:line="200" w:lineRule="exact"/>
              <w:ind w:right="74"/>
              <w:jc w:val="center"/>
              <w:rPr>
                <w:lang w:val="en-US"/>
              </w:rPr>
            </w:pPr>
            <w:r>
              <w:rPr>
                <w:lang w:val="en-US"/>
              </w:rPr>
              <w:t>460</w:t>
            </w:r>
          </w:p>
        </w:tc>
      </w:tr>
      <w:tr w:rsidR="00AD3DD4" w:rsidRPr="006238DC" w14:paraId="1F871557" w14:textId="77777777" w:rsidTr="002F2836">
        <w:trPr>
          <w:trHeight w:val="247"/>
        </w:trPr>
        <w:tc>
          <w:tcPr>
            <w:tcW w:w="9360" w:type="dxa"/>
            <w:gridSpan w:val="6"/>
            <w:tcBorders>
              <w:top w:val="single" w:sz="12" w:space="0" w:color="auto"/>
              <w:left w:val="nil"/>
              <w:bottom w:val="nil"/>
              <w:right w:val="nil"/>
            </w:tcBorders>
            <w:vAlign w:val="center"/>
            <w:hideMark/>
          </w:tcPr>
          <w:p w14:paraId="5DA50A40" w14:textId="77777777" w:rsidR="00AD3DD4" w:rsidRPr="006238DC" w:rsidRDefault="00AD3DD4" w:rsidP="002F4811">
            <w:pPr>
              <w:tabs>
                <w:tab w:val="left" w:pos="2795"/>
                <w:tab w:val="left" w:pos="9639"/>
              </w:tabs>
              <w:spacing w:before="120" w:after="40" w:line="200" w:lineRule="exact"/>
              <w:ind w:right="74"/>
              <w:rPr>
                <w:sz w:val="18"/>
                <w:szCs w:val="18"/>
                <w:lang w:val="fr-FR"/>
              </w:rPr>
            </w:pPr>
            <w:r>
              <w:br w:type="page"/>
            </w:r>
            <w:r w:rsidRPr="000523BB">
              <w:rPr>
                <w:i/>
                <w:sz w:val="18"/>
                <w:szCs w:val="18"/>
                <w:vertAlign w:val="superscript"/>
                <w:lang w:val="fr-FR"/>
              </w:rPr>
              <w:t>1</w:t>
            </w:r>
            <w:r w:rsidR="000523BB">
              <w:rPr>
                <w:sz w:val="18"/>
                <w:szCs w:val="18"/>
                <w:vertAlign w:val="superscript"/>
                <w:lang w:val="fr-FR"/>
              </w:rPr>
              <w:t>  </w:t>
            </w:r>
            <w:r w:rsidRPr="00755CBE">
              <w:rPr>
                <w:sz w:val="18"/>
                <w:szCs w:val="18"/>
              </w:rPr>
              <w:t>Pour l’Union européenne, une teneur maximale en soufre de 10 ppm est en vigueur depuis le</w:t>
            </w:r>
            <w:r w:rsidR="00755CBE">
              <w:rPr>
                <w:sz w:val="18"/>
                <w:szCs w:val="18"/>
              </w:rPr>
              <w:t xml:space="preserve"> </w:t>
            </w:r>
            <w:r w:rsidRPr="00755CBE">
              <w:rPr>
                <w:sz w:val="18"/>
                <w:szCs w:val="18"/>
              </w:rPr>
              <w:t>1</w:t>
            </w:r>
            <w:r w:rsidRPr="00755CBE">
              <w:rPr>
                <w:sz w:val="18"/>
                <w:szCs w:val="18"/>
                <w:vertAlign w:val="superscript"/>
              </w:rPr>
              <w:t>er</w:t>
            </w:r>
            <w:r w:rsidRPr="00755CBE">
              <w:rPr>
                <w:sz w:val="18"/>
                <w:szCs w:val="18"/>
              </w:rPr>
              <w:t> janvier 2009</w:t>
            </w:r>
            <w:r w:rsidRPr="00755CBE">
              <w:rPr>
                <w:sz w:val="18"/>
                <w:szCs w:val="18"/>
                <w:lang w:val="fr-FR"/>
              </w:rPr>
              <w:t>.</w:t>
            </w:r>
          </w:p>
        </w:tc>
      </w:tr>
    </w:tbl>
    <w:p w14:paraId="1C4A6726" w14:textId="77777777" w:rsidR="00AD3DD4" w:rsidRDefault="00AD3DD4" w:rsidP="00DE6724">
      <w:pPr>
        <w:pStyle w:val="SingleTxtG"/>
        <w:sectPr w:rsidR="00AD3DD4" w:rsidSect="00DE6724">
          <w:headerReference w:type="even" r:id="rId52"/>
          <w:headerReference w:type="default" r:id="rId53"/>
          <w:endnotePr>
            <w:numFmt w:val="decimal"/>
          </w:endnotePr>
          <w:pgSz w:w="11906" w:h="16838" w:code="9"/>
          <w:pgMar w:top="1417" w:right="1134" w:bottom="1134" w:left="1134" w:header="850" w:footer="567" w:gutter="0"/>
          <w:cols w:space="708"/>
          <w:docGrid w:linePitch="360"/>
        </w:sectPr>
      </w:pPr>
    </w:p>
    <w:p w14:paraId="6D63EDA6" w14:textId="77777777" w:rsidR="00E3109F" w:rsidRPr="00381D11" w:rsidRDefault="00E3109F" w:rsidP="00E3109F">
      <w:pPr>
        <w:pStyle w:val="HChG"/>
      </w:pPr>
      <w:r w:rsidRPr="00381D11">
        <w:lastRenderedPageBreak/>
        <w:t xml:space="preserve">Annexe 4 </w:t>
      </w:r>
      <w:r>
        <w:t>− Appendice </w:t>
      </w:r>
      <w:r w:rsidRPr="00381D11">
        <w:t>3</w:t>
      </w:r>
    </w:p>
    <w:p w14:paraId="2DA0F922" w14:textId="77777777" w:rsidR="00E3109F" w:rsidRPr="00381D11" w:rsidRDefault="00E3109F" w:rsidP="00E3109F">
      <w:pPr>
        <w:pStyle w:val="HChG"/>
      </w:pPr>
      <w:r w:rsidRPr="00381D11">
        <w:tab/>
      </w:r>
      <w:r w:rsidRPr="00381D11">
        <w:tab/>
        <w:t xml:space="preserve">Corrélation entre les Règlements </w:t>
      </w:r>
      <w:r>
        <w:t>ONU</w:t>
      </w:r>
      <w:r w:rsidRPr="00381D11">
        <w:t xml:space="preserve"> </w:t>
      </w:r>
      <w:bookmarkStart w:id="12" w:name="_GoBack"/>
      <w:bookmarkEnd w:id="12"/>
      <w:r w:rsidRPr="00381D11">
        <w:br/>
        <w:t>et les normes européennes</w:t>
      </w:r>
      <w:r w:rsidRPr="0052541E">
        <w:rPr>
          <w:b w:val="0"/>
          <w:sz w:val="20"/>
        </w:rPr>
        <w:footnoteReference w:customMarkFollows="1" w:id="19"/>
        <w:t>*</w:t>
      </w:r>
    </w:p>
    <w:p w14:paraId="138262B3" w14:textId="77777777" w:rsidR="00E3109F" w:rsidRPr="00381D11" w:rsidRDefault="00E3109F" w:rsidP="00E3109F">
      <w:pPr>
        <w:pStyle w:val="H23G"/>
      </w:pPr>
      <w:r w:rsidRPr="00381D11">
        <w:tab/>
      </w:r>
      <w:r w:rsidRPr="00381D11">
        <w:tab/>
        <w:t>Véhicules routiers</w:t>
      </w:r>
    </w:p>
    <w:p w14:paraId="0C111C3C" w14:textId="77777777" w:rsidR="00E3109F" w:rsidRPr="00381D11" w:rsidRDefault="00E3109F" w:rsidP="00E3109F">
      <w:pPr>
        <w:pStyle w:val="SingleTxtG"/>
      </w:pPr>
      <w:r w:rsidRPr="00381D11">
        <w:t>Corrélation entre les séries d’amendements des Règlements n</w:t>
      </w:r>
      <w:r w:rsidRPr="00381D11">
        <w:rPr>
          <w:vertAlign w:val="superscript"/>
        </w:rPr>
        <w:t>os</w:t>
      </w:r>
      <w:r w:rsidRPr="00381D11">
        <w:t> 83 et 49 et les normes d’émission européennes</w:t>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E3109F" w14:paraId="0B4E3C0B" w14:textId="77777777" w:rsidTr="002F2836">
        <w:trPr>
          <w:trHeight w:val="567"/>
        </w:trPr>
        <w:tc>
          <w:tcPr>
            <w:tcW w:w="1929" w:type="dxa"/>
            <w:tcBorders>
              <w:top w:val="single" w:sz="4" w:space="0" w:color="auto"/>
              <w:left w:val="single" w:sz="4" w:space="0" w:color="auto"/>
              <w:bottom w:val="single" w:sz="12" w:space="0" w:color="auto"/>
              <w:right w:val="single" w:sz="4" w:space="0" w:color="auto"/>
            </w:tcBorders>
            <w:vAlign w:val="center"/>
            <w:hideMark/>
          </w:tcPr>
          <w:p w14:paraId="0774EDE9" w14:textId="77777777" w:rsidR="00E3109F" w:rsidRDefault="00E3109F" w:rsidP="002F2836">
            <w:pPr>
              <w:ind w:left="147" w:hanging="147"/>
              <w:jc w:val="center"/>
              <w:rPr>
                <w:i/>
                <w:sz w:val="16"/>
                <w:szCs w:val="16"/>
                <w:lang w:val="en-US"/>
              </w:rPr>
            </w:pPr>
            <w:proofErr w:type="spellStart"/>
            <w:r w:rsidRPr="00A45065">
              <w:rPr>
                <w:i/>
                <w:sz w:val="16"/>
                <w:szCs w:val="16"/>
                <w:lang w:val="en-US"/>
              </w:rPr>
              <w:t>Règlement</w:t>
            </w:r>
            <w:proofErr w:type="spellEnd"/>
            <w:r w:rsidRPr="00A45065">
              <w:rPr>
                <w:i/>
                <w:sz w:val="16"/>
                <w:szCs w:val="16"/>
                <w:lang w:val="en-US"/>
              </w:rPr>
              <w:t xml:space="preserve"> ONU </w:t>
            </w:r>
            <w:r w:rsidR="006753D0" w:rsidRPr="006753D0">
              <w:rPr>
                <w:rFonts w:eastAsia="MS Mincho"/>
                <w:i/>
                <w:sz w:val="16"/>
                <w:szCs w:val="22"/>
                <w:lang w:val="en-US"/>
              </w:rPr>
              <w:t>n</w:t>
            </w:r>
            <w:r w:rsidR="006753D0" w:rsidRPr="006753D0">
              <w:rPr>
                <w:rFonts w:eastAsia="MS Mincho"/>
                <w:i/>
                <w:sz w:val="16"/>
                <w:szCs w:val="22"/>
                <w:vertAlign w:val="superscript"/>
                <w:lang w:val="en-US"/>
              </w:rPr>
              <w:t>o</w:t>
            </w:r>
            <w:r w:rsidR="006753D0">
              <w:rPr>
                <w:i/>
                <w:sz w:val="16"/>
                <w:szCs w:val="16"/>
                <w:lang w:val="en-US"/>
              </w:rPr>
              <w:t> </w:t>
            </w:r>
            <w:r w:rsidRPr="00A45065">
              <w:rPr>
                <w:i/>
                <w:sz w:val="16"/>
                <w:szCs w:val="16"/>
                <w:lang w:val="en-US"/>
              </w:rPr>
              <w:t>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BD7BB65" w14:textId="77777777" w:rsidR="00E3109F" w:rsidRDefault="00E3109F" w:rsidP="002F2836">
            <w:pPr>
              <w:jc w:val="center"/>
              <w:rPr>
                <w:i/>
                <w:sz w:val="16"/>
                <w:szCs w:val="16"/>
                <w:lang w:val="en-US"/>
              </w:rPr>
            </w:pPr>
            <w:proofErr w:type="spellStart"/>
            <w:r>
              <w:rPr>
                <w:i/>
                <w:sz w:val="16"/>
                <w:szCs w:val="16"/>
                <w:lang w:val="en-US"/>
              </w:rPr>
              <w:t>Norme</w:t>
            </w:r>
            <w:proofErr w:type="spellEnd"/>
            <w:r>
              <w:rPr>
                <w:i/>
                <w:sz w:val="16"/>
                <w:szCs w:val="16"/>
                <w:lang w:val="en-US"/>
              </w:rPr>
              <w:t xml:space="preserve"> </w:t>
            </w:r>
            <w:proofErr w:type="spellStart"/>
            <w:r>
              <w:rPr>
                <w:i/>
                <w:sz w:val="16"/>
                <w:szCs w:val="16"/>
                <w:lang w:val="en-US"/>
              </w:rPr>
              <w:t>européenne</w:t>
            </w:r>
            <w:proofErr w:type="spellEnd"/>
          </w:p>
        </w:tc>
        <w:tc>
          <w:tcPr>
            <w:tcW w:w="394" w:type="dxa"/>
            <w:tcBorders>
              <w:top w:val="nil"/>
              <w:left w:val="single" w:sz="4" w:space="0" w:color="auto"/>
              <w:bottom w:val="nil"/>
              <w:right w:val="single" w:sz="4" w:space="0" w:color="auto"/>
            </w:tcBorders>
            <w:vAlign w:val="center"/>
          </w:tcPr>
          <w:p w14:paraId="0E3CCA91" w14:textId="77777777" w:rsidR="00E3109F" w:rsidRDefault="00E3109F" w:rsidP="002F2836">
            <w:pPr>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4D33CAFB" w14:textId="77777777" w:rsidR="00E3109F" w:rsidRDefault="00E3109F" w:rsidP="002F2836">
            <w:pPr>
              <w:jc w:val="center"/>
              <w:rPr>
                <w:i/>
                <w:sz w:val="16"/>
                <w:szCs w:val="16"/>
                <w:lang w:val="en-US"/>
              </w:rPr>
            </w:pPr>
            <w:proofErr w:type="spellStart"/>
            <w:r w:rsidRPr="00A45065">
              <w:rPr>
                <w:i/>
                <w:sz w:val="16"/>
                <w:szCs w:val="16"/>
                <w:lang w:val="en-US"/>
              </w:rPr>
              <w:t>Règlement</w:t>
            </w:r>
            <w:proofErr w:type="spellEnd"/>
            <w:r w:rsidRPr="00A45065">
              <w:rPr>
                <w:i/>
                <w:sz w:val="16"/>
                <w:szCs w:val="16"/>
                <w:lang w:val="en-US"/>
              </w:rPr>
              <w:t xml:space="preserve"> ONU </w:t>
            </w:r>
            <w:r w:rsidR="006753D0" w:rsidRPr="006753D0">
              <w:rPr>
                <w:rFonts w:eastAsia="MS Mincho"/>
                <w:i/>
                <w:sz w:val="16"/>
                <w:szCs w:val="22"/>
                <w:lang w:val="en-US"/>
              </w:rPr>
              <w:t>n</w:t>
            </w:r>
            <w:r w:rsidR="006753D0" w:rsidRPr="006753D0">
              <w:rPr>
                <w:rFonts w:eastAsia="MS Mincho"/>
                <w:i/>
                <w:sz w:val="16"/>
                <w:szCs w:val="22"/>
                <w:vertAlign w:val="superscript"/>
                <w:lang w:val="en-US"/>
              </w:rPr>
              <w:t>o</w:t>
            </w:r>
            <w:r w:rsidR="006753D0">
              <w:rPr>
                <w:i/>
                <w:sz w:val="16"/>
                <w:szCs w:val="16"/>
                <w:lang w:val="en-US"/>
              </w:rPr>
              <w:t> </w:t>
            </w:r>
            <w:r>
              <w:rPr>
                <w:i/>
                <w:sz w:val="16"/>
                <w:szCs w:val="16"/>
                <w:lang w:val="en-US"/>
              </w:rPr>
              <w:t>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56FEE2C3" w14:textId="77777777" w:rsidR="00E3109F" w:rsidRDefault="00E3109F" w:rsidP="002F2836">
            <w:pPr>
              <w:jc w:val="center"/>
              <w:rPr>
                <w:i/>
                <w:sz w:val="16"/>
                <w:szCs w:val="16"/>
                <w:lang w:val="en-US"/>
              </w:rPr>
            </w:pPr>
            <w:proofErr w:type="spellStart"/>
            <w:r>
              <w:rPr>
                <w:i/>
                <w:sz w:val="16"/>
                <w:szCs w:val="16"/>
                <w:lang w:val="en-US"/>
              </w:rPr>
              <w:t>Norme</w:t>
            </w:r>
            <w:proofErr w:type="spellEnd"/>
            <w:r>
              <w:rPr>
                <w:i/>
                <w:sz w:val="16"/>
                <w:szCs w:val="16"/>
                <w:lang w:val="en-US"/>
              </w:rPr>
              <w:t xml:space="preserve"> </w:t>
            </w:r>
            <w:proofErr w:type="spellStart"/>
            <w:r>
              <w:rPr>
                <w:i/>
                <w:sz w:val="16"/>
                <w:szCs w:val="16"/>
                <w:lang w:val="en-US"/>
              </w:rPr>
              <w:t>européenne</w:t>
            </w:r>
            <w:proofErr w:type="spellEnd"/>
          </w:p>
        </w:tc>
      </w:tr>
      <w:tr w:rsidR="00E3109F" w14:paraId="3AFD531E" w14:textId="77777777" w:rsidTr="002F2836">
        <w:trPr>
          <w:trHeight w:val="624"/>
        </w:trPr>
        <w:tc>
          <w:tcPr>
            <w:tcW w:w="1929" w:type="dxa"/>
            <w:tcBorders>
              <w:top w:val="single" w:sz="12" w:space="0" w:color="auto"/>
              <w:left w:val="single" w:sz="4" w:space="0" w:color="auto"/>
              <w:bottom w:val="single" w:sz="4" w:space="0" w:color="auto"/>
              <w:right w:val="single" w:sz="4" w:space="0" w:color="auto"/>
            </w:tcBorders>
            <w:vAlign w:val="center"/>
            <w:hideMark/>
          </w:tcPr>
          <w:p w14:paraId="5362265F" w14:textId="77777777" w:rsidR="00E3109F" w:rsidRDefault="00E3109F" w:rsidP="002F2836">
            <w:pPr>
              <w:jc w:val="center"/>
              <w:rPr>
                <w:lang w:val="en-US"/>
              </w:rPr>
            </w:pPr>
            <w:r>
              <w:rPr>
                <w:lang w:val="en-US"/>
              </w:rPr>
              <w:t xml:space="preserve">R49.02 </w:t>
            </w:r>
            <w:proofErr w:type="spellStart"/>
            <w:r w:rsidRPr="00A45065">
              <w:rPr>
                <w:lang w:val="en-US"/>
              </w:rPr>
              <w:t>niveau</w:t>
            </w:r>
            <w:proofErr w:type="spellEnd"/>
            <w:r w:rsidRPr="00A45065">
              <w:rPr>
                <w:lang w:val="en-US"/>
              </w:rPr>
              <w:t xml:space="preserve"> </w:t>
            </w:r>
            <w:r>
              <w:rPr>
                <w:lang w:val="en-US"/>
              </w:rPr>
              <w:t>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7766E313" w14:textId="77777777" w:rsidR="00E3109F" w:rsidRDefault="00E3109F" w:rsidP="002F2836">
            <w:pPr>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41224491" w14:textId="77777777" w:rsidR="00E3109F" w:rsidRDefault="00E3109F" w:rsidP="002F2836">
            <w:pPr>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5AAD4178" w14:textId="77777777" w:rsidR="00E3109F" w:rsidRDefault="00E3109F" w:rsidP="002F2836">
            <w:pPr>
              <w:jc w:val="center"/>
              <w:rPr>
                <w:lang w:val="en-US"/>
              </w:rPr>
            </w:pPr>
            <w:r>
              <w:rPr>
                <w:lang w:val="en-US"/>
              </w:rPr>
              <w:t>R83.03</w:t>
            </w:r>
          </w:p>
          <w:p w14:paraId="43B58DC8" w14:textId="77777777" w:rsidR="00E3109F" w:rsidRDefault="00E3109F" w:rsidP="002F2836">
            <w:pPr>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270D0ECB" w14:textId="77777777" w:rsidR="00E3109F" w:rsidRDefault="00E3109F" w:rsidP="002F2836">
            <w:pPr>
              <w:jc w:val="center"/>
              <w:rPr>
                <w:lang w:val="en-US"/>
              </w:rPr>
            </w:pPr>
            <w:r>
              <w:rPr>
                <w:lang w:val="en-US"/>
              </w:rPr>
              <w:t>Euro 2</w:t>
            </w:r>
          </w:p>
        </w:tc>
      </w:tr>
      <w:tr w:rsidR="00E3109F" w14:paraId="11C5C82F" w14:textId="77777777" w:rsidTr="002F2836">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236A89C8" w14:textId="77777777" w:rsidR="00E3109F" w:rsidRDefault="00E3109F" w:rsidP="002F2836">
            <w:pPr>
              <w:jc w:val="center"/>
              <w:rPr>
                <w:lang w:val="en-US"/>
              </w:rPr>
            </w:pPr>
            <w:r>
              <w:rPr>
                <w:lang w:val="en-US"/>
              </w:rPr>
              <w:t xml:space="preserve">R49.03 </w:t>
            </w:r>
            <w:r w:rsidRPr="00381D11">
              <w:t xml:space="preserve">niveau </w:t>
            </w:r>
            <w:r>
              <w:rPr>
                <w:lang w:val="en-US"/>
              </w:rPr>
              <w:t>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9347601" w14:textId="77777777" w:rsidR="00E3109F" w:rsidRDefault="00E3109F" w:rsidP="002F2836">
            <w:pPr>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7C9FCE9D" w14:textId="77777777" w:rsidR="00E3109F" w:rsidRDefault="00E3109F" w:rsidP="002F2836">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19C65D77" w14:textId="77777777" w:rsidR="00E3109F" w:rsidRDefault="00E3109F" w:rsidP="002F2836">
            <w:pPr>
              <w:jc w:val="center"/>
              <w:rPr>
                <w:lang w:val="en-US"/>
              </w:rPr>
            </w:pPr>
            <w:r>
              <w:rPr>
                <w:lang w:val="en-US"/>
              </w:rPr>
              <w:t xml:space="preserve">R83.05 </w:t>
            </w:r>
            <w:r w:rsidRPr="00381D11">
              <w:t xml:space="preserve">niveau </w:t>
            </w:r>
            <w:r>
              <w:rPr>
                <w:lang w:val="en-US"/>
              </w:rPr>
              <w:t>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9FC5E97" w14:textId="77777777" w:rsidR="00E3109F" w:rsidRDefault="00E3109F" w:rsidP="002F2836">
            <w:pPr>
              <w:jc w:val="center"/>
              <w:rPr>
                <w:lang w:val="en-US"/>
              </w:rPr>
            </w:pPr>
            <w:r>
              <w:rPr>
                <w:lang w:val="en-US"/>
              </w:rPr>
              <w:t>Euro 3</w:t>
            </w:r>
          </w:p>
        </w:tc>
      </w:tr>
      <w:tr w:rsidR="00E3109F" w14:paraId="6E0A13D3" w14:textId="77777777" w:rsidTr="002F2836">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6B9D7A2E" w14:textId="77777777" w:rsidR="00E3109F" w:rsidRPr="00A45065" w:rsidRDefault="00E3109F" w:rsidP="002F2836">
            <w:pPr>
              <w:jc w:val="center"/>
              <w:rPr>
                <w:lang w:val="fr-FR"/>
              </w:rPr>
            </w:pPr>
            <w:r w:rsidRPr="00A45065">
              <w:rPr>
                <w:lang w:val="fr-FR"/>
              </w:rPr>
              <w:t xml:space="preserve">R49.03 </w:t>
            </w:r>
            <w:r w:rsidRPr="00381D11">
              <w:t xml:space="preserve">niveau </w:t>
            </w:r>
            <w:r w:rsidRPr="00A45065">
              <w:rPr>
                <w:lang w:val="fr-FR"/>
              </w:rPr>
              <w:t>B1</w:t>
            </w:r>
          </w:p>
          <w:p w14:paraId="13651F04" w14:textId="77777777" w:rsidR="00E3109F" w:rsidRPr="00A45065" w:rsidRDefault="00E3109F" w:rsidP="002F2836">
            <w:pPr>
              <w:jc w:val="center"/>
              <w:rPr>
                <w:lang w:val="fr-FR"/>
              </w:rPr>
            </w:pPr>
            <w:r w:rsidRPr="00A45065">
              <w:rPr>
                <w:lang w:val="fr-FR"/>
              </w:rPr>
              <w:t xml:space="preserve">R49.04 </w:t>
            </w:r>
            <w:r w:rsidRPr="00381D11">
              <w:t xml:space="preserve">niveau </w:t>
            </w:r>
            <w:r w:rsidRPr="00A45065">
              <w:rPr>
                <w:lang w:val="fr-FR"/>
              </w:rPr>
              <w:t>B1</w:t>
            </w:r>
          </w:p>
          <w:p w14:paraId="296389F0" w14:textId="77777777" w:rsidR="00E3109F" w:rsidRDefault="00E3109F" w:rsidP="002F2836">
            <w:pPr>
              <w:jc w:val="center"/>
              <w:rPr>
                <w:lang w:val="en-US" w:eastAsia="ja-JP"/>
              </w:rPr>
            </w:pPr>
            <w:r>
              <w:rPr>
                <w:lang w:val="en-US"/>
              </w:rPr>
              <w:t xml:space="preserve">R49.05 </w:t>
            </w:r>
            <w:proofErr w:type="spellStart"/>
            <w:r w:rsidR="00AB6C84">
              <w:rPr>
                <w:lang w:val="en-US"/>
              </w:rPr>
              <w:t>niveau</w:t>
            </w:r>
            <w:proofErr w:type="spellEnd"/>
            <w:r>
              <w:rPr>
                <w:lang w:val="en-US"/>
              </w:rPr>
              <w:t xml:space="preserve">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AAF797A" w14:textId="77777777" w:rsidR="00E3109F" w:rsidRDefault="00E3109F" w:rsidP="002F2836">
            <w:pPr>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68D42D7C" w14:textId="77777777" w:rsidR="00E3109F" w:rsidRDefault="00E3109F" w:rsidP="002F2836">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2EE1EB07" w14:textId="77777777" w:rsidR="00E3109F" w:rsidRDefault="00E3109F" w:rsidP="002F2836">
            <w:pPr>
              <w:jc w:val="center"/>
              <w:rPr>
                <w:lang w:val="en-US"/>
              </w:rPr>
            </w:pPr>
            <w:r>
              <w:rPr>
                <w:lang w:val="en-US"/>
              </w:rPr>
              <w:t xml:space="preserve">R83.05 </w:t>
            </w:r>
            <w:r w:rsidRPr="00381D11">
              <w:t xml:space="preserve">niveau </w:t>
            </w:r>
            <w:r>
              <w:rPr>
                <w:lang w:val="en-US"/>
              </w:rPr>
              <w:t>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C02447C" w14:textId="77777777" w:rsidR="00E3109F" w:rsidRDefault="00E3109F" w:rsidP="002F2836">
            <w:pPr>
              <w:jc w:val="center"/>
              <w:rPr>
                <w:lang w:val="en-US"/>
              </w:rPr>
            </w:pPr>
            <w:r>
              <w:rPr>
                <w:lang w:val="en-US"/>
              </w:rPr>
              <w:t>Euro 4</w:t>
            </w:r>
          </w:p>
        </w:tc>
      </w:tr>
      <w:tr w:rsidR="00E3109F" w14:paraId="27E98FFB" w14:textId="77777777" w:rsidTr="002F2836">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13A76A22" w14:textId="77777777" w:rsidR="00E3109F" w:rsidRPr="00A45065" w:rsidRDefault="00E3109F" w:rsidP="002F2836">
            <w:pPr>
              <w:jc w:val="center"/>
              <w:rPr>
                <w:lang w:val="fr-FR"/>
              </w:rPr>
            </w:pPr>
            <w:r w:rsidRPr="00A45065">
              <w:rPr>
                <w:lang w:val="fr-FR"/>
              </w:rPr>
              <w:t xml:space="preserve">R49.03 </w:t>
            </w:r>
            <w:r w:rsidRPr="00381D11">
              <w:t xml:space="preserve">niveau </w:t>
            </w:r>
            <w:r w:rsidRPr="00A45065">
              <w:rPr>
                <w:lang w:val="fr-FR"/>
              </w:rPr>
              <w:t>B2</w:t>
            </w:r>
          </w:p>
          <w:p w14:paraId="189F6429" w14:textId="77777777" w:rsidR="00E3109F" w:rsidRPr="00A45065" w:rsidRDefault="00E3109F" w:rsidP="002F2836">
            <w:pPr>
              <w:jc w:val="center"/>
              <w:rPr>
                <w:lang w:val="fr-FR"/>
              </w:rPr>
            </w:pPr>
            <w:r w:rsidRPr="00A45065">
              <w:rPr>
                <w:lang w:val="fr-FR"/>
              </w:rPr>
              <w:t xml:space="preserve">R49.04 </w:t>
            </w:r>
            <w:r w:rsidRPr="00381D11">
              <w:t xml:space="preserve">niveau </w:t>
            </w:r>
            <w:r w:rsidRPr="00A45065">
              <w:rPr>
                <w:lang w:val="fr-FR"/>
              </w:rPr>
              <w:t>B2</w:t>
            </w:r>
          </w:p>
          <w:p w14:paraId="35D22926" w14:textId="77777777" w:rsidR="00E3109F" w:rsidRDefault="00E3109F" w:rsidP="002F2836">
            <w:pPr>
              <w:jc w:val="center"/>
              <w:rPr>
                <w:lang w:val="en-US"/>
              </w:rPr>
            </w:pPr>
            <w:r>
              <w:rPr>
                <w:lang w:val="en-US"/>
              </w:rPr>
              <w:t xml:space="preserve">R49.05 </w:t>
            </w:r>
            <w:r w:rsidRPr="00381D11">
              <w:t xml:space="preserve">niveau </w:t>
            </w:r>
            <w:r>
              <w:rPr>
                <w:lang w:val="en-US"/>
              </w:rPr>
              <w:t>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A816FBE" w14:textId="77777777" w:rsidR="00E3109F" w:rsidRDefault="00E3109F" w:rsidP="002F2836">
            <w:pPr>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32A8BD2B" w14:textId="77777777" w:rsidR="00E3109F" w:rsidRDefault="00E3109F" w:rsidP="002F2836">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E6DD8BD" w14:textId="77777777" w:rsidR="00E3109F" w:rsidRDefault="00E3109F" w:rsidP="002F2836">
            <w:pPr>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7209464" w14:textId="77777777" w:rsidR="00E3109F" w:rsidRDefault="00E3109F" w:rsidP="002F2836">
            <w:pPr>
              <w:jc w:val="center"/>
              <w:rPr>
                <w:lang w:val="en-US"/>
              </w:rPr>
            </w:pPr>
            <w:r>
              <w:rPr>
                <w:lang w:val="en-US"/>
              </w:rPr>
              <w:t>Euro 5</w:t>
            </w:r>
          </w:p>
        </w:tc>
      </w:tr>
      <w:tr w:rsidR="00E3109F" w14:paraId="5839D14F" w14:textId="77777777" w:rsidTr="002F2836">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464546E2" w14:textId="77777777" w:rsidR="00E3109F" w:rsidRDefault="00E3109F" w:rsidP="002F2836">
            <w:pPr>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ABD1681" w14:textId="77777777" w:rsidR="00E3109F" w:rsidRDefault="00E3109F" w:rsidP="002F2836">
            <w:pPr>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73153ADC" w14:textId="77777777" w:rsidR="00E3109F" w:rsidRDefault="00E3109F" w:rsidP="002F2836">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10800EA0" w14:textId="77777777" w:rsidR="00E3109F" w:rsidRDefault="00E3109F" w:rsidP="002F2836">
            <w:pPr>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BBDB79D" w14:textId="77777777" w:rsidR="00E3109F" w:rsidRDefault="00E3109F" w:rsidP="002F2836">
            <w:pPr>
              <w:jc w:val="center"/>
              <w:rPr>
                <w:lang w:val="en-US"/>
              </w:rPr>
            </w:pPr>
            <w:r>
              <w:rPr>
                <w:lang w:val="en-US"/>
              </w:rPr>
              <w:t>Euro 6</w:t>
            </w:r>
          </w:p>
        </w:tc>
      </w:tr>
    </w:tbl>
    <w:p w14:paraId="3D1FA448" w14:textId="77777777" w:rsidR="00E3109F" w:rsidRPr="00381D11" w:rsidRDefault="00E3109F" w:rsidP="00E3109F">
      <w:pPr>
        <w:pStyle w:val="H23G"/>
      </w:pPr>
      <w:r w:rsidRPr="00381D11">
        <w:tab/>
      </w:r>
      <w:r w:rsidRPr="00381D11">
        <w:tab/>
        <w:t>Engins mobiles non routiers</w:t>
      </w:r>
    </w:p>
    <w:p w14:paraId="01EE3D2B" w14:textId="77777777" w:rsidR="00E3109F" w:rsidRPr="00381D11" w:rsidRDefault="00E3109F" w:rsidP="00E3109F">
      <w:pPr>
        <w:pStyle w:val="SingleTxtG"/>
      </w:pPr>
      <w:r w:rsidRPr="00381D11">
        <w:t xml:space="preserve">Corrélation entre les séries d’amendements du Règlement </w:t>
      </w:r>
      <w:r w:rsidRPr="006E1FC6">
        <w:rPr>
          <w:rFonts w:eastAsia="MS Mincho"/>
          <w:szCs w:val="22"/>
        </w:rPr>
        <w:t>n</w:t>
      </w:r>
      <w:r w:rsidRPr="006E1FC6">
        <w:rPr>
          <w:rFonts w:eastAsia="MS Mincho"/>
          <w:szCs w:val="22"/>
          <w:vertAlign w:val="superscript"/>
        </w:rPr>
        <w:t>o</w:t>
      </w:r>
      <w:r>
        <w:rPr>
          <w:rFonts w:eastAsia="MS Mincho"/>
          <w:szCs w:val="22"/>
        </w:rPr>
        <w:t> </w:t>
      </w:r>
      <w:r w:rsidRPr="00381D11">
        <w:t>96 et les normes d’émission européennes</w:t>
      </w: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676"/>
      </w:tblGrid>
      <w:tr w:rsidR="00E3109F" w:rsidRPr="00B87AC4" w14:paraId="7A524092" w14:textId="77777777" w:rsidTr="002F2836">
        <w:trPr>
          <w:tblHeader/>
        </w:trPr>
        <w:tc>
          <w:tcPr>
            <w:tcW w:w="2132" w:type="dxa"/>
            <w:tcBorders>
              <w:bottom w:val="single" w:sz="12" w:space="0" w:color="auto"/>
            </w:tcBorders>
            <w:shd w:val="clear" w:color="auto" w:fill="auto"/>
            <w:vAlign w:val="center"/>
          </w:tcPr>
          <w:p w14:paraId="2BAD5A63" w14:textId="77777777" w:rsidR="00E3109F" w:rsidRPr="00B87AC4" w:rsidRDefault="00E3109F" w:rsidP="002F2836">
            <w:pPr>
              <w:spacing w:before="80" w:after="80" w:line="210" w:lineRule="exact"/>
              <w:ind w:left="57"/>
              <w:rPr>
                <w:i/>
                <w:sz w:val="16"/>
                <w:szCs w:val="16"/>
              </w:rPr>
            </w:pPr>
            <w:r w:rsidRPr="00B87AC4">
              <w:rPr>
                <w:i/>
                <w:sz w:val="16"/>
                <w:szCs w:val="16"/>
              </w:rPr>
              <w:t>Règlement ONU n</w:t>
            </w:r>
            <w:r w:rsidRPr="00B87AC4">
              <w:rPr>
                <w:i/>
                <w:sz w:val="16"/>
                <w:szCs w:val="16"/>
                <w:vertAlign w:val="superscript"/>
              </w:rPr>
              <w:t>o</w:t>
            </w:r>
            <w:r w:rsidRPr="00B87AC4">
              <w:rPr>
                <w:i/>
                <w:sz w:val="16"/>
                <w:szCs w:val="16"/>
              </w:rPr>
              <w:t> 96</w:t>
            </w:r>
          </w:p>
        </w:tc>
        <w:tc>
          <w:tcPr>
            <w:tcW w:w="1676" w:type="dxa"/>
            <w:tcBorders>
              <w:bottom w:val="single" w:sz="12" w:space="0" w:color="auto"/>
            </w:tcBorders>
            <w:shd w:val="clear" w:color="auto" w:fill="auto"/>
            <w:vAlign w:val="bottom"/>
          </w:tcPr>
          <w:p w14:paraId="3471518C" w14:textId="77777777" w:rsidR="00E3109F" w:rsidRPr="00B87AC4" w:rsidRDefault="00E3109F" w:rsidP="002F2836">
            <w:pPr>
              <w:spacing w:before="80" w:after="80" w:line="210" w:lineRule="exact"/>
              <w:ind w:left="57"/>
              <w:rPr>
                <w:i/>
                <w:sz w:val="16"/>
                <w:szCs w:val="16"/>
              </w:rPr>
            </w:pPr>
            <w:r w:rsidRPr="00B87AC4">
              <w:rPr>
                <w:i/>
                <w:sz w:val="16"/>
                <w:szCs w:val="16"/>
              </w:rPr>
              <w:t xml:space="preserve">Directive 97/68/CE </w:t>
            </w:r>
            <w:r w:rsidRPr="00B87AC4">
              <w:rPr>
                <w:i/>
                <w:sz w:val="16"/>
                <w:szCs w:val="16"/>
              </w:rPr>
              <w:br/>
              <w:t>(Engins mobiles non routiers)</w:t>
            </w:r>
          </w:p>
        </w:tc>
      </w:tr>
      <w:tr w:rsidR="00E3109F" w:rsidRPr="00381D11" w14:paraId="562F88ED" w14:textId="77777777" w:rsidTr="002F2836">
        <w:tc>
          <w:tcPr>
            <w:tcW w:w="2132" w:type="dxa"/>
            <w:tcBorders>
              <w:top w:val="single" w:sz="12" w:space="0" w:color="auto"/>
            </w:tcBorders>
            <w:shd w:val="clear" w:color="auto" w:fill="auto"/>
          </w:tcPr>
          <w:p w14:paraId="408423A4" w14:textId="77777777" w:rsidR="00E3109F" w:rsidRPr="00381D11" w:rsidRDefault="00E3109F" w:rsidP="002F2836">
            <w:pPr>
              <w:spacing w:before="60" w:after="60" w:line="220" w:lineRule="exact"/>
              <w:ind w:left="57"/>
            </w:pPr>
            <w:r w:rsidRPr="00381D11">
              <w:t>R96</w:t>
            </w:r>
          </w:p>
        </w:tc>
        <w:tc>
          <w:tcPr>
            <w:tcW w:w="1676" w:type="dxa"/>
            <w:tcBorders>
              <w:top w:val="single" w:sz="12" w:space="0" w:color="auto"/>
            </w:tcBorders>
            <w:shd w:val="clear" w:color="auto" w:fill="auto"/>
          </w:tcPr>
          <w:p w14:paraId="28581522" w14:textId="77777777" w:rsidR="00E3109F" w:rsidRPr="00381D11" w:rsidRDefault="00E3109F" w:rsidP="002F2836">
            <w:pPr>
              <w:spacing w:before="60" w:after="60" w:line="220" w:lineRule="exact"/>
              <w:ind w:left="57"/>
            </w:pPr>
            <w:r w:rsidRPr="00381D11">
              <w:t>Phase I</w:t>
            </w:r>
          </w:p>
        </w:tc>
      </w:tr>
      <w:tr w:rsidR="00E3109F" w:rsidRPr="00381D11" w14:paraId="09A577C8" w14:textId="77777777" w:rsidTr="002F2836">
        <w:tc>
          <w:tcPr>
            <w:tcW w:w="2132" w:type="dxa"/>
            <w:tcBorders>
              <w:bottom w:val="single" w:sz="4" w:space="0" w:color="auto"/>
            </w:tcBorders>
            <w:shd w:val="clear" w:color="auto" w:fill="auto"/>
          </w:tcPr>
          <w:p w14:paraId="78A4C230" w14:textId="77777777" w:rsidR="00E3109F" w:rsidRPr="00381D11" w:rsidRDefault="00E3109F" w:rsidP="002F2836">
            <w:pPr>
              <w:spacing w:before="60" w:after="60" w:line="220" w:lineRule="exact"/>
              <w:ind w:left="57"/>
            </w:pPr>
            <w:r w:rsidRPr="00381D11">
              <w:t>R96.01</w:t>
            </w:r>
          </w:p>
        </w:tc>
        <w:tc>
          <w:tcPr>
            <w:tcW w:w="1676" w:type="dxa"/>
            <w:tcBorders>
              <w:bottom w:val="single" w:sz="4" w:space="0" w:color="auto"/>
            </w:tcBorders>
            <w:shd w:val="clear" w:color="auto" w:fill="auto"/>
          </w:tcPr>
          <w:p w14:paraId="63BAA053" w14:textId="77777777" w:rsidR="00E3109F" w:rsidRPr="00381D11" w:rsidRDefault="00E3109F" w:rsidP="002F2836">
            <w:pPr>
              <w:spacing w:before="60" w:after="60" w:line="220" w:lineRule="exact"/>
              <w:ind w:left="57"/>
            </w:pPr>
            <w:r w:rsidRPr="00381D11">
              <w:t>Phase II</w:t>
            </w:r>
          </w:p>
        </w:tc>
      </w:tr>
      <w:tr w:rsidR="00E3109F" w:rsidRPr="00381D11" w14:paraId="646A62DE" w14:textId="77777777" w:rsidTr="002F2836">
        <w:tc>
          <w:tcPr>
            <w:tcW w:w="2132" w:type="dxa"/>
            <w:tcBorders>
              <w:bottom w:val="single" w:sz="12" w:space="0" w:color="auto"/>
            </w:tcBorders>
            <w:shd w:val="clear" w:color="auto" w:fill="auto"/>
          </w:tcPr>
          <w:p w14:paraId="2BF0EF27" w14:textId="77777777" w:rsidR="00E3109F" w:rsidRPr="00381D11" w:rsidRDefault="00E3109F" w:rsidP="002F2836">
            <w:pPr>
              <w:spacing w:before="60" w:after="60" w:line="220" w:lineRule="exact"/>
              <w:ind w:left="57"/>
            </w:pPr>
            <w:r w:rsidRPr="00381D11">
              <w:t>R96.02</w:t>
            </w:r>
          </w:p>
        </w:tc>
        <w:tc>
          <w:tcPr>
            <w:tcW w:w="1676" w:type="dxa"/>
            <w:tcBorders>
              <w:bottom w:val="single" w:sz="12" w:space="0" w:color="auto"/>
            </w:tcBorders>
            <w:shd w:val="clear" w:color="auto" w:fill="auto"/>
          </w:tcPr>
          <w:p w14:paraId="5513672F" w14:textId="77777777" w:rsidR="00E3109F" w:rsidRPr="00381D11" w:rsidRDefault="00E3109F" w:rsidP="002F2836">
            <w:pPr>
              <w:spacing w:before="60" w:after="60" w:line="220" w:lineRule="exact"/>
              <w:ind w:left="57"/>
              <w:rPr>
                <w:caps/>
              </w:rPr>
            </w:pPr>
            <w:r w:rsidRPr="00381D11">
              <w:t>Phase IIIA</w:t>
            </w:r>
          </w:p>
        </w:tc>
      </w:tr>
    </w:tbl>
    <w:p w14:paraId="605FD4F5" w14:textId="77777777" w:rsidR="00E3109F" w:rsidRDefault="00E3109F" w:rsidP="00DE6724">
      <w:pPr>
        <w:pStyle w:val="SingleTxtG"/>
        <w:sectPr w:rsidR="00E3109F" w:rsidSect="00DE6724">
          <w:headerReference w:type="even" r:id="rId54"/>
          <w:headerReference w:type="default" r:id="rId55"/>
          <w:endnotePr>
            <w:numFmt w:val="decimal"/>
          </w:endnotePr>
          <w:pgSz w:w="11906" w:h="16838" w:code="9"/>
          <w:pgMar w:top="1417" w:right="1134" w:bottom="1134" w:left="1134" w:header="850" w:footer="567" w:gutter="0"/>
          <w:cols w:space="708"/>
          <w:docGrid w:linePitch="360"/>
        </w:sectPr>
      </w:pPr>
    </w:p>
    <w:p w14:paraId="5779B3F0" w14:textId="77777777" w:rsidR="00E3109F" w:rsidRPr="00381D11" w:rsidRDefault="00E3109F" w:rsidP="00E3109F">
      <w:pPr>
        <w:pStyle w:val="HChG"/>
      </w:pPr>
      <w:bookmarkStart w:id="13" w:name="_Toc377654874"/>
      <w:r>
        <w:lastRenderedPageBreak/>
        <w:t>Annexe 4 −</w:t>
      </w:r>
      <w:r w:rsidRPr="00381D11">
        <w:t xml:space="preserve"> Appendice</w:t>
      </w:r>
      <w:bookmarkEnd w:id="13"/>
      <w:r w:rsidRPr="00381D11">
        <w:t> 4</w:t>
      </w:r>
    </w:p>
    <w:p w14:paraId="72F8DE78" w14:textId="77777777" w:rsidR="00E3109F" w:rsidRPr="00381D11" w:rsidRDefault="00E3109F" w:rsidP="00E3109F">
      <w:pPr>
        <w:pStyle w:val="HChG"/>
      </w:pPr>
      <w:bookmarkStart w:id="14" w:name="_Toc377654875"/>
      <w:r w:rsidRPr="00381D11">
        <w:tab/>
      </w:r>
      <w:r w:rsidRPr="00381D11">
        <w:tab/>
      </w:r>
      <w:bookmarkEnd w:id="14"/>
      <w:r w:rsidRPr="00381D11">
        <w:t>Maîtrise de la qualité des carburants</w:t>
      </w:r>
    </w:p>
    <w:p w14:paraId="507B8B18" w14:textId="77777777" w:rsidR="00E3109F" w:rsidRDefault="00E3109F" w:rsidP="00AB6C84">
      <w:pPr>
        <w:pStyle w:val="SingleTxtG"/>
        <w:ind w:firstLine="567"/>
      </w:pPr>
      <w:r w:rsidRPr="00381D11">
        <w:t>Certains problèmes liés à la qualité du carburant que connaissent les véhicules peuvent être dus à des adultérations commises dans le réseau de distribution après le départ de la raffinerie. Faute d’investir dans la construction et l’entretien de conduites et d’installations de stockage adéquates, il peut se produire des pertes par évaporation, des fuites ou des contaminations par des particules ou de l’eau. Ces dernières sont susceptibles d’entraîner à leur tour, pour le véhicule, nombre des problèmes évoqués plus haut. Les mauvaises pratiques dans les stations-service, comme celles consistant à trop rarement remplacer les filtres des distributeurs de carburant ou sonder les réservoirs pour s’assurer qu’ils ne contiennent pas d’eau, peuvent aggraver ces problèmes, notamment provoquer la corrosion des véhicules. Le CEN a publié, sous la cote CEN/TR 15367, un guide utile sur les bonnes pratiques en matière de maîtrise de la qualité des carburants</w:t>
      </w:r>
      <w:r w:rsidRPr="00381D11">
        <w:rPr>
          <w:rStyle w:val="Appelnotedebasdep"/>
        </w:rPr>
        <w:footnoteReference w:id="20"/>
      </w:r>
      <w:r w:rsidRPr="00381D11">
        <w:t>.</w:t>
      </w:r>
    </w:p>
    <w:p w14:paraId="2E93E7F8" w14:textId="77777777" w:rsidR="00E3109F" w:rsidRDefault="00E3109F" w:rsidP="00E3109F">
      <w:pPr>
        <w:pStyle w:val="SingleTxtG"/>
        <w:sectPr w:rsidR="00E3109F" w:rsidSect="00DE6724">
          <w:headerReference w:type="even" r:id="rId56"/>
          <w:headerReference w:type="default" r:id="rId57"/>
          <w:footnotePr>
            <w:numRestart w:val="eachSect"/>
          </w:footnotePr>
          <w:endnotePr>
            <w:numFmt w:val="decimal"/>
          </w:endnotePr>
          <w:pgSz w:w="11906" w:h="16838" w:code="9"/>
          <w:pgMar w:top="1417" w:right="1134" w:bottom="1134" w:left="1134" w:header="850" w:footer="567" w:gutter="0"/>
          <w:cols w:space="708"/>
          <w:docGrid w:linePitch="360"/>
        </w:sectPr>
      </w:pPr>
    </w:p>
    <w:p w14:paraId="7B36DD2C" w14:textId="77777777" w:rsidR="00E3109F" w:rsidRPr="00381D11" w:rsidRDefault="00E3109F" w:rsidP="00E3109F">
      <w:pPr>
        <w:pStyle w:val="HChG"/>
      </w:pPr>
      <w:r>
        <w:lastRenderedPageBreak/>
        <w:t>Annexe </w:t>
      </w:r>
      <w:r w:rsidRPr="00381D11">
        <w:t>5</w:t>
      </w:r>
    </w:p>
    <w:p w14:paraId="02CFD726" w14:textId="77777777" w:rsidR="00E3109F" w:rsidRPr="00381D11" w:rsidRDefault="00E3109F" w:rsidP="00E3109F">
      <w:pPr>
        <w:pStyle w:val="HChG"/>
      </w:pPr>
      <w:r w:rsidRPr="00381D11">
        <w:tab/>
      </w:r>
      <w:r w:rsidRPr="00381D11">
        <w:tab/>
      </w:r>
      <w:bookmarkStart w:id="15" w:name="_Toc377654877"/>
      <w:r w:rsidRPr="00381D11">
        <w:t xml:space="preserve">Principes de conception des systèmes de commande </w:t>
      </w:r>
      <w:r w:rsidRPr="00381D11">
        <w:br/>
        <w:t>pour les systèmes actifs d’aide à la conduite (ADAS)</w:t>
      </w:r>
      <w:bookmarkEnd w:id="15"/>
    </w:p>
    <w:p w14:paraId="7A7D9183" w14:textId="77777777" w:rsidR="00E3109F" w:rsidRPr="00381D11" w:rsidRDefault="00E3109F" w:rsidP="00E3109F">
      <w:pPr>
        <w:pStyle w:val="SingleTxtG"/>
        <w:spacing w:after="600"/>
        <w:ind w:firstLine="567"/>
        <w:rPr>
          <w:b/>
        </w:rPr>
      </w:pPr>
      <w:r w:rsidRPr="00381D11">
        <w:t>Le présent document a été révisé sur la base des discussions tenues à la dernière réunion du groupe informel sur les systèmes de transport intelligents (STI), tenue le 15 mars 2013. Conformément au programme de travail, il sera communiqué au WP.29 afin que celui-ci décide de l’usage qui en serait fait.</w:t>
      </w:r>
    </w:p>
    <w:p w14:paraId="3E443E16" w14:textId="77777777" w:rsidR="00E3109F" w:rsidRPr="005643F7" w:rsidRDefault="00E3109F" w:rsidP="00E3109F">
      <w:pPr>
        <w:spacing w:after="120"/>
        <w:rPr>
          <w:sz w:val="28"/>
        </w:rPr>
      </w:pPr>
      <w:r w:rsidRPr="00003ABB">
        <w:rPr>
          <w:sz w:val="28"/>
        </w:rPr>
        <w:t>Table des matières</w:t>
      </w:r>
    </w:p>
    <w:p w14:paraId="5B0EA756" w14:textId="77777777" w:rsidR="00E3109F" w:rsidRPr="005643F7" w:rsidRDefault="00E3109F" w:rsidP="00E3109F">
      <w:pPr>
        <w:tabs>
          <w:tab w:val="right" w:pos="9638"/>
        </w:tabs>
        <w:spacing w:after="120"/>
        <w:ind w:left="283"/>
        <w:rPr>
          <w:i/>
          <w:sz w:val="18"/>
        </w:rPr>
      </w:pPr>
      <w:r w:rsidRPr="005643F7">
        <w:rPr>
          <w:i/>
          <w:sz w:val="18"/>
        </w:rPr>
        <w:tab/>
        <w:t>Page</w:t>
      </w:r>
    </w:p>
    <w:p w14:paraId="5C3663CF" w14:textId="77777777" w:rsidR="00E3109F" w:rsidRDefault="00E3109F" w:rsidP="00E3109F">
      <w:pPr>
        <w:tabs>
          <w:tab w:val="right" w:pos="850"/>
          <w:tab w:val="right" w:leader="dot" w:pos="8787"/>
          <w:tab w:val="right" w:pos="9638"/>
        </w:tabs>
        <w:spacing w:after="120"/>
        <w:ind w:left="1134" w:hanging="1134"/>
      </w:pPr>
      <w:r>
        <w:tab/>
        <w:t>1.</w:t>
      </w:r>
      <w:r>
        <w:tab/>
      </w:r>
      <w:r w:rsidRPr="00381D11">
        <w:t>Préface</w:t>
      </w:r>
      <w:r>
        <w:tab/>
      </w:r>
      <w:r>
        <w:tab/>
        <w:t>9</w:t>
      </w:r>
      <w:r w:rsidR="000523BB">
        <w:t>6</w:t>
      </w:r>
    </w:p>
    <w:p w14:paraId="2D9FE6AC" w14:textId="77777777" w:rsidR="00E3109F" w:rsidRDefault="00E3109F" w:rsidP="00E3109F">
      <w:pPr>
        <w:tabs>
          <w:tab w:val="right" w:pos="850"/>
          <w:tab w:val="right" w:leader="dot" w:pos="8787"/>
          <w:tab w:val="right" w:pos="9638"/>
        </w:tabs>
        <w:spacing w:after="120"/>
        <w:ind w:left="1134" w:hanging="1134"/>
      </w:pPr>
      <w:r>
        <w:tab/>
        <w:t>2.</w:t>
      </w:r>
      <w:r>
        <w:tab/>
      </w:r>
      <w:r w:rsidRPr="00381D11">
        <w:t>Champ d’application</w:t>
      </w:r>
      <w:r>
        <w:tab/>
      </w:r>
      <w:r>
        <w:tab/>
        <w:t>9</w:t>
      </w:r>
      <w:r w:rsidR="000523BB">
        <w:t>6</w:t>
      </w:r>
    </w:p>
    <w:p w14:paraId="6A613298" w14:textId="77777777" w:rsidR="00E3109F" w:rsidRDefault="00E3109F" w:rsidP="00E3109F">
      <w:pPr>
        <w:tabs>
          <w:tab w:val="right" w:pos="850"/>
          <w:tab w:val="right" w:leader="dot" w:pos="8787"/>
          <w:tab w:val="right" w:pos="9638"/>
        </w:tabs>
        <w:spacing w:after="120"/>
        <w:ind w:left="1134" w:hanging="1134"/>
      </w:pPr>
      <w:r>
        <w:tab/>
        <w:t>3.</w:t>
      </w:r>
      <w:r>
        <w:tab/>
      </w:r>
      <w:r w:rsidRPr="00381D11">
        <w:t>Règlements existants</w:t>
      </w:r>
      <w:r>
        <w:tab/>
      </w:r>
      <w:r>
        <w:tab/>
        <w:t>9</w:t>
      </w:r>
      <w:r w:rsidR="0059753A">
        <w:t>7</w:t>
      </w:r>
    </w:p>
    <w:p w14:paraId="2DDED074" w14:textId="77777777" w:rsidR="00E3109F" w:rsidRDefault="00E3109F" w:rsidP="00E3109F">
      <w:pPr>
        <w:tabs>
          <w:tab w:val="right" w:pos="850"/>
          <w:tab w:val="right" w:leader="dot" w:pos="8787"/>
          <w:tab w:val="right" w:pos="9638"/>
        </w:tabs>
        <w:spacing w:after="120"/>
        <w:ind w:left="1134" w:hanging="1134"/>
      </w:pPr>
      <w:r>
        <w:tab/>
        <w:t>4.</w:t>
      </w:r>
      <w:r>
        <w:tab/>
      </w:r>
      <w:r w:rsidRPr="00381D11">
        <w:t>Principes de conception</w:t>
      </w:r>
      <w:r>
        <w:tab/>
      </w:r>
      <w:r>
        <w:tab/>
        <w:t>9</w:t>
      </w:r>
      <w:r w:rsidR="0059753A">
        <w:t>7</w:t>
      </w:r>
    </w:p>
    <w:p w14:paraId="57EFC6CF" w14:textId="77777777" w:rsidR="00E3109F" w:rsidRDefault="00E3109F" w:rsidP="00E3109F">
      <w:pPr>
        <w:tabs>
          <w:tab w:val="right" w:leader="dot" w:pos="8787"/>
          <w:tab w:val="right" w:pos="9638"/>
        </w:tabs>
        <w:spacing w:after="120"/>
        <w:ind w:left="1559" w:hanging="425"/>
      </w:pPr>
      <w:r>
        <w:t>4.1</w:t>
      </w:r>
      <w:r>
        <w:tab/>
      </w:r>
      <w:r w:rsidRPr="00381D11">
        <w:t>Éléments de commande</w:t>
      </w:r>
      <w:r>
        <w:tab/>
      </w:r>
      <w:r>
        <w:tab/>
        <w:t>9</w:t>
      </w:r>
      <w:r w:rsidR="0059753A">
        <w:t>8</w:t>
      </w:r>
    </w:p>
    <w:p w14:paraId="24AAD6C8" w14:textId="77777777" w:rsidR="00E3109F" w:rsidRDefault="00E3109F" w:rsidP="00E3109F">
      <w:pPr>
        <w:tabs>
          <w:tab w:val="right" w:leader="dot" w:pos="8787"/>
          <w:tab w:val="right" w:pos="9638"/>
        </w:tabs>
        <w:spacing w:after="120"/>
        <w:ind w:left="1559" w:hanging="425"/>
      </w:pPr>
      <w:r>
        <w:t>4.2</w:t>
      </w:r>
      <w:r>
        <w:tab/>
      </w:r>
      <w:r w:rsidRPr="00381D11">
        <w:t>Éléments opérationnels</w:t>
      </w:r>
      <w:r>
        <w:tab/>
      </w:r>
      <w:r>
        <w:tab/>
        <w:t>9</w:t>
      </w:r>
      <w:r w:rsidR="0059753A">
        <w:t>8</w:t>
      </w:r>
    </w:p>
    <w:p w14:paraId="48FE797E" w14:textId="77777777" w:rsidR="00E3109F" w:rsidRDefault="00E3109F" w:rsidP="00E3109F">
      <w:pPr>
        <w:tabs>
          <w:tab w:val="right" w:leader="dot" w:pos="8787"/>
          <w:tab w:val="right" w:pos="9638"/>
        </w:tabs>
        <w:spacing w:after="120"/>
        <w:ind w:left="1559" w:hanging="425"/>
      </w:pPr>
      <w:r>
        <w:t>4.3</w:t>
      </w:r>
      <w:r>
        <w:tab/>
      </w:r>
      <w:r w:rsidRPr="00381D11">
        <w:t>Éléments d’affichage</w:t>
      </w:r>
      <w:r>
        <w:tab/>
      </w:r>
      <w:r>
        <w:tab/>
        <w:t>9</w:t>
      </w:r>
      <w:r w:rsidR="0059753A">
        <w:t>9</w:t>
      </w:r>
    </w:p>
    <w:p w14:paraId="6587B182" w14:textId="77777777" w:rsidR="00E3109F" w:rsidRDefault="00E3109F" w:rsidP="00E3109F">
      <w:pPr>
        <w:tabs>
          <w:tab w:val="right" w:leader="dot" w:pos="8787"/>
          <w:tab w:val="right" w:pos="9638"/>
        </w:tabs>
        <w:spacing w:after="120"/>
        <w:ind w:left="1559" w:hanging="425"/>
      </w:pPr>
      <w:r>
        <w:t>4.4</w:t>
      </w:r>
      <w:r>
        <w:tab/>
      </w:r>
      <w:r w:rsidRPr="00381D11">
        <w:t>Éléments supplémentaires</w:t>
      </w:r>
      <w:r>
        <w:tab/>
      </w:r>
      <w:r>
        <w:tab/>
        <w:t>9</w:t>
      </w:r>
      <w:r w:rsidR="0059753A">
        <w:t>9</w:t>
      </w:r>
    </w:p>
    <w:p w14:paraId="21B1C728" w14:textId="77777777" w:rsidR="00E3109F" w:rsidRDefault="00E3109F" w:rsidP="00E3109F">
      <w:pPr>
        <w:tabs>
          <w:tab w:val="right" w:pos="850"/>
          <w:tab w:val="right" w:leader="dot" w:pos="8787"/>
          <w:tab w:val="right" w:pos="9638"/>
        </w:tabs>
        <w:spacing w:after="120"/>
        <w:ind w:left="1134" w:hanging="1134"/>
      </w:pPr>
      <w:r>
        <w:tab/>
        <w:t>5.</w:t>
      </w:r>
      <w:r>
        <w:tab/>
      </w:r>
      <w:r w:rsidRPr="00381D11">
        <w:t>Résumé</w:t>
      </w:r>
      <w:r>
        <w:tab/>
      </w:r>
      <w:r>
        <w:tab/>
      </w:r>
      <w:r w:rsidR="0059753A">
        <w:t>100</w:t>
      </w:r>
    </w:p>
    <w:p w14:paraId="3C3217D5" w14:textId="77777777" w:rsidR="00E3109F" w:rsidRDefault="00E3109F" w:rsidP="00E3109F">
      <w:pPr>
        <w:tabs>
          <w:tab w:val="right" w:leader="dot" w:pos="8787"/>
          <w:tab w:val="right" w:pos="9638"/>
        </w:tabs>
        <w:spacing w:after="120"/>
        <w:ind w:left="1134"/>
      </w:pPr>
      <w:r>
        <w:t xml:space="preserve">Appendice − </w:t>
      </w:r>
      <w:r w:rsidRPr="00381D11">
        <w:t xml:space="preserve">Interaction homme/machine (IHM) </w:t>
      </w:r>
      <w:r>
        <w:t>−</w:t>
      </w:r>
      <w:r w:rsidRPr="00381D11">
        <w:t xml:space="preserve"> Considérations relatives aux systèmes </w:t>
      </w:r>
      <w:r>
        <w:br/>
      </w:r>
      <w:r w:rsidRPr="00381D11">
        <w:t>de commande pour les ADAS</w:t>
      </w:r>
      <w:r>
        <w:tab/>
      </w:r>
      <w:r>
        <w:tab/>
        <w:t>96</w:t>
      </w:r>
    </w:p>
    <w:p w14:paraId="68C91919" w14:textId="77777777" w:rsidR="00E3109F" w:rsidRDefault="00E3109F" w:rsidP="00E3109F">
      <w:pPr>
        <w:tabs>
          <w:tab w:val="right" w:leader="dot" w:pos="8787"/>
          <w:tab w:val="right" w:pos="9638"/>
        </w:tabs>
        <w:spacing w:after="120"/>
        <w:ind w:left="1559" w:hanging="425"/>
      </w:pPr>
      <w:r>
        <w:t>1.</w:t>
      </w:r>
      <w:r>
        <w:tab/>
      </w:r>
      <w:r w:rsidRPr="00381D11">
        <w:t>Introduction</w:t>
      </w:r>
      <w:r>
        <w:tab/>
      </w:r>
      <w:r>
        <w:tab/>
      </w:r>
      <w:r w:rsidR="0059753A">
        <w:t>101</w:t>
      </w:r>
    </w:p>
    <w:p w14:paraId="05D4C24E" w14:textId="77777777" w:rsidR="00E3109F" w:rsidRDefault="00E3109F" w:rsidP="00E3109F">
      <w:pPr>
        <w:tabs>
          <w:tab w:val="right" w:leader="dot" w:pos="8787"/>
          <w:tab w:val="right" w:pos="9638"/>
        </w:tabs>
        <w:spacing w:after="120"/>
        <w:ind w:left="1559" w:hanging="425"/>
      </w:pPr>
      <w:r>
        <w:t>2.</w:t>
      </w:r>
      <w:r>
        <w:tab/>
      </w:r>
      <w:r w:rsidRPr="006F4FB6">
        <w:t>Facteurs humains associés à l</w:t>
      </w:r>
      <w:r>
        <w:t>’</w:t>
      </w:r>
      <w:r w:rsidRPr="006F4FB6">
        <w:t>automatisation de la conduite</w:t>
      </w:r>
      <w:r>
        <w:tab/>
      </w:r>
      <w:r>
        <w:tab/>
      </w:r>
      <w:r w:rsidR="0059753A">
        <w:t>103</w:t>
      </w:r>
    </w:p>
    <w:p w14:paraId="4E2EE53B" w14:textId="77777777" w:rsidR="00E3109F" w:rsidRDefault="00E3109F" w:rsidP="00E3109F">
      <w:pPr>
        <w:tabs>
          <w:tab w:val="right" w:leader="dot" w:pos="8787"/>
          <w:tab w:val="right" w:pos="9638"/>
        </w:tabs>
        <w:spacing w:after="120"/>
        <w:ind w:left="1559" w:hanging="425"/>
      </w:pPr>
      <w:r>
        <w:t>3.</w:t>
      </w:r>
      <w:r>
        <w:tab/>
      </w:r>
      <w:r w:rsidRPr="006F4FB6">
        <w:t>Intégration du conducteur dans la boucle de commande (« </w:t>
      </w:r>
      <w:r w:rsidRPr="006F4FB6">
        <w:rPr>
          <w:i/>
        </w:rPr>
        <w:t>driver-in-the-</w:t>
      </w:r>
      <w:proofErr w:type="spellStart"/>
      <w:r w:rsidRPr="006F4FB6">
        <w:rPr>
          <w:i/>
        </w:rPr>
        <w:t>loop</w:t>
      </w:r>
      <w:proofErr w:type="spellEnd"/>
      <w:r w:rsidRPr="006F4FB6">
        <w:t> »)</w:t>
      </w:r>
      <w:r>
        <w:tab/>
      </w:r>
      <w:r>
        <w:tab/>
        <w:t>10</w:t>
      </w:r>
      <w:r w:rsidR="0059753A">
        <w:t>5</w:t>
      </w:r>
    </w:p>
    <w:p w14:paraId="781CD96E" w14:textId="77777777" w:rsidR="00E3109F" w:rsidRDefault="00E3109F" w:rsidP="00E3109F">
      <w:pPr>
        <w:tabs>
          <w:tab w:val="right" w:leader="dot" w:pos="8787"/>
          <w:tab w:val="right" w:pos="9638"/>
        </w:tabs>
        <w:spacing w:after="120"/>
        <w:ind w:left="1559" w:hanging="425"/>
      </w:pPr>
      <w:r>
        <w:t>4.</w:t>
      </w:r>
      <w:r>
        <w:tab/>
      </w:r>
      <w:r w:rsidRPr="006F4FB6">
        <w:t>Travaux futurs</w:t>
      </w:r>
      <w:r>
        <w:tab/>
      </w:r>
      <w:r>
        <w:tab/>
        <w:t>10</w:t>
      </w:r>
      <w:r w:rsidR="0059753A">
        <w:t>6</w:t>
      </w:r>
    </w:p>
    <w:p w14:paraId="05CE385E" w14:textId="77777777" w:rsidR="00E3109F" w:rsidRDefault="00E3109F" w:rsidP="00E3109F">
      <w:pPr>
        <w:tabs>
          <w:tab w:val="right" w:leader="dot" w:pos="8787"/>
          <w:tab w:val="right" w:pos="9638"/>
        </w:tabs>
        <w:spacing w:after="120"/>
        <w:ind w:left="1559" w:hanging="425"/>
      </w:pPr>
      <w:r>
        <w:t>5.</w:t>
      </w:r>
      <w:r>
        <w:tab/>
      </w:r>
      <w:r w:rsidRPr="006F4FB6">
        <w:t>Références</w:t>
      </w:r>
      <w:r>
        <w:tab/>
      </w:r>
      <w:r>
        <w:tab/>
        <w:t>10</w:t>
      </w:r>
      <w:r w:rsidR="0059753A">
        <w:t>7</w:t>
      </w:r>
    </w:p>
    <w:p w14:paraId="535514BC" w14:textId="77777777" w:rsidR="00157846" w:rsidRPr="00381D11" w:rsidRDefault="00E3109F" w:rsidP="00157846">
      <w:pPr>
        <w:pStyle w:val="HChG"/>
        <w:ind w:left="2268"/>
      </w:pPr>
      <w:r>
        <w:br w:type="page"/>
      </w:r>
      <w:r w:rsidR="00157846" w:rsidRPr="00381D11">
        <w:lastRenderedPageBreak/>
        <w:t>1.</w:t>
      </w:r>
      <w:r w:rsidR="00157846" w:rsidRPr="00381D11">
        <w:tab/>
      </w:r>
      <w:r w:rsidR="00157846" w:rsidRPr="00381D11">
        <w:tab/>
        <w:t>Préface</w:t>
      </w:r>
    </w:p>
    <w:p w14:paraId="02095F0C" w14:textId="77777777" w:rsidR="00157846" w:rsidRPr="00381D11" w:rsidRDefault="00157846" w:rsidP="00157846">
      <w:pPr>
        <w:pStyle w:val="SingleTxtG"/>
        <w:ind w:left="2268"/>
      </w:pPr>
      <w:r w:rsidRPr="00381D11">
        <w:t>Les systèmes actifs d’aide à la conduite (ADAS) ont été développés afin d’assister les conducteurs et d’améliorer la sécurité routière. On trouve sur le marché des produits tels que des systèmes d’avertissement destinés à avertir de la présence d’un danger et des systèmes de commande qui facilitent la maîtrise du véhicule dans les conditions normales de conduite, aident à éviter les accidents ou en atténuent les conséquences dans les situations critiques. En juin 2011, le groupe informel des systèmes de transport intelligents du WP.29 a élaboré et proposé des principes directeurs de base pour les systèmes d’avertissement de danger imminent, dont certains avaient déjà été évoqués dans les discussions sur la réglementation des systèmes avancés de freinage d’urgence (AEBS) et des systèmes d’avertissement de franchissement de ligne (LDWS).</w:t>
      </w:r>
    </w:p>
    <w:p w14:paraId="3C8FEE4E" w14:textId="77777777" w:rsidR="00157846" w:rsidRPr="00381D11" w:rsidRDefault="00157846" w:rsidP="00157846">
      <w:pPr>
        <w:pStyle w:val="SingleTxtG"/>
        <w:ind w:left="2268"/>
      </w:pPr>
      <w:r w:rsidRPr="00381D11">
        <w:t>Des études portant sur les systèmes de commande sont en cours dans divers pays et régions mais n’ont pas encore débouché sur des directives internationales uniformes. Or, le développement des systèmes de commande doit s’appuyer sur un certain nombre de principes de base car il est impératif que le conducteur moyen puisse utiliser ces systèmes facilement et en toute sécurité en fonction de ses intentions et se rendre pleinement maître du véhicule au besoin. C’est pourquoi l’Europe a mené des études dans le cadre du projet RESPONSE 3 et le Japon a réalisé des études similaires dans le cadre du projet ASV.</w:t>
      </w:r>
    </w:p>
    <w:p w14:paraId="78B600D9" w14:textId="77777777" w:rsidR="00157846" w:rsidRPr="00381D11" w:rsidRDefault="00157846" w:rsidP="00157846">
      <w:pPr>
        <w:pStyle w:val="SingleTxtG"/>
        <w:ind w:left="2268"/>
      </w:pPr>
      <w:r w:rsidRPr="00381D11">
        <w:t>Le présent document porte sur les systèmes de commande pour les ADAS et résume les principes minimaux nécessaires qui revêtent une importance vitale pour l’interaction homme/machine dans l’utilisation des systèmes de commande. Étant donné que de nouveaux systèmes de commande sont encore en cours de conception et qu’une multitude de systèmes différents seront mis sur le marché à l’avenir, le présent document s’intéresse particulièrement aux principes généraux qui sont applicables dans tous les cas et non à ceux qui ne s’appliquent qu’à des systèmes précis.</w:t>
      </w:r>
    </w:p>
    <w:p w14:paraId="794B85DB" w14:textId="77777777" w:rsidR="00157846" w:rsidRPr="00381D11" w:rsidRDefault="00157846" w:rsidP="00157846">
      <w:pPr>
        <w:pStyle w:val="SingleTxtG"/>
        <w:ind w:left="2268"/>
      </w:pPr>
      <w:r w:rsidRPr="00381D11">
        <w:t>Le corps du document décrit les principes importants pour l’interaction homme/machine dans le cadre de l’utilisation des ADAS. En ce qui concerne les systèmes de commande, on compte douze principes au total. On trouvera en annexe un examen sommaire de certaines questions et idées importantes ayant trait à l’automatisation, ainsi que des pistes pour les travaux futurs dans le domaine de l’interaction homme/machine, compte tenu des résultats actuels et de l’expérience acquise. Y est également évoquée la question de l’incidence qu’aura une automatisation sans doute plus poussée des systèmes de commande au fur et à mesure de leur développement.</w:t>
      </w:r>
    </w:p>
    <w:p w14:paraId="615B1AAB" w14:textId="77777777" w:rsidR="00157846" w:rsidRPr="00381D11" w:rsidRDefault="00157846" w:rsidP="00157846">
      <w:pPr>
        <w:pStyle w:val="SingleTxtG"/>
        <w:ind w:left="2268"/>
      </w:pPr>
      <w:r w:rsidRPr="00381D11">
        <w:t>Le présent document a été établi par le groupe de travail Programme de recherche international harmonisé (IHRA)-STI, révisé plusieurs fois, puis soumis au groupe informel des STI. Il revient au groupe informel des STI de décider de l’étape suivante. Il convient de noter que le présent document n’a pas d’objectif réglementaire et a été établi pour servir de référence aux acteurs participant à la conception et au développement d’ADAS centrés sur l’être humain.</w:t>
      </w:r>
    </w:p>
    <w:p w14:paraId="7F1AF28D" w14:textId="77777777" w:rsidR="00157846" w:rsidRPr="00381D11" w:rsidRDefault="00157846" w:rsidP="00157846">
      <w:pPr>
        <w:pStyle w:val="HChG"/>
        <w:ind w:left="2268"/>
        <w:rPr>
          <w:sz w:val="20"/>
        </w:rPr>
      </w:pPr>
      <w:bookmarkStart w:id="16" w:name="_Toc377654879"/>
      <w:r w:rsidRPr="00381D11">
        <w:t>2.</w:t>
      </w:r>
      <w:r w:rsidRPr="00381D11">
        <w:tab/>
      </w:r>
      <w:bookmarkEnd w:id="16"/>
      <w:r w:rsidRPr="00381D11">
        <w:t>Champ d’application</w:t>
      </w:r>
    </w:p>
    <w:p w14:paraId="47D802A9" w14:textId="77777777" w:rsidR="00157846" w:rsidRPr="00381D11" w:rsidRDefault="00157846" w:rsidP="00157846">
      <w:pPr>
        <w:pStyle w:val="SingleTxtG"/>
        <w:ind w:left="2268"/>
      </w:pPr>
      <w:r w:rsidRPr="00381D11">
        <w:t xml:space="preserve">Les ADAS peuvent être classés en trois catégories : fourniture d’information, avertissement et commande. Des principes directeurs visant à éviter que le conducteur soit distrait par les systèmes d’information embarqués ont déjà été élaborés et sont appliqués sur la base d’un engagement volontaire. En ce qui concerne les avertissements, le groupe informel des STI a soumis des </w:t>
      </w:r>
      <w:r w:rsidRPr="00381D11">
        <w:lastRenderedPageBreak/>
        <w:t>« Lignes directrices relatives à l’établissement de prescriptions concernant les signaux d’avertissement prioritaires », qui ont été adoptées par le WP.29 à sa 154</w:t>
      </w:r>
      <w:r w:rsidRPr="00381D11">
        <w:rPr>
          <w:vertAlign w:val="superscript"/>
        </w:rPr>
        <w:t>e</w:t>
      </w:r>
      <w:r w:rsidRPr="00381D11">
        <w:t> session, en juin 2011.</w:t>
      </w:r>
    </w:p>
    <w:p w14:paraId="44EAD58D" w14:textId="77777777" w:rsidR="00157846" w:rsidRPr="00381D11" w:rsidRDefault="00157846" w:rsidP="00157846">
      <w:pPr>
        <w:pStyle w:val="SingleTxtG"/>
        <w:ind w:left="2268"/>
      </w:pPr>
      <w:r w:rsidRPr="00381D11">
        <w:t>Le présent document porte sur les systèmes de commande qui assistent le conducteur dans les opérations de conduite. Les systèmes concernés sont ceux qui comportent un certain degré d’interaction (transfert de contrôle) entre le conducteur et le système, à l’exclusion de ceux qui commandent les opérations de conduite de manière indépendante. Par conséquent, le présent document ne porte pas sur les systèmes antiblocage des roues (ABS) et les systèmes de contrôle de stabilité (ESC), ni sur les systèmes de fourniture d’informations tels que les appareils de navigation.</w:t>
      </w:r>
    </w:p>
    <w:p w14:paraId="000F58FE" w14:textId="77777777" w:rsidR="00157846" w:rsidRPr="00381D11" w:rsidRDefault="00157846" w:rsidP="00157846">
      <w:pPr>
        <w:pStyle w:val="SingleTxtG"/>
        <w:ind w:left="2268"/>
      </w:pPr>
      <w:r w:rsidRPr="00381D11">
        <w:t>Le présent document examine les systèmes qui sont utilisés dans les conditions normales de conduite, tels que les régulateurs de vitesse adaptatifs (ACC) et les systèmes d’aide au maintien dans la voie (LKS), ainsi que les systèmes utilisés dans les situations critiques, tels que les systèmes avancés de freinage d’urgence (AEBS), qui aident à éviter les accidents ou à en atténuer les conséquences. Un règlement sur les AEBS est en cours d’élaboration ; ils ont néanmoins été inclus dans la discussion car ils supposent que le contrôle du véhicule soit transféré du conducteur au système.</w:t>
      </w:r>
    </w:p>
    <w:p w14:paraId="67D5C8C9" w14:textId="77777777" w:rsidR="00157846" w:rsidRPr="00381D11" w:rsidRDefault="00157846" w:rsidP="00157846">
      <w:pPr>
        <w:pStyle w:val="SingleTxtG"/>
        <w:ind w:left="2268"/>
      </w:pPr>
      <w:r w:rsidRPr="00381D11">
        <w:t>Les principes ci-après s’appliquent essentiellement aux voitures particulières (M</w:t>
      </w:r>
      <w:r w:rsidRPr="00381D11">
        <w:rPr>
          <w:vertAlign w:val="subscript"/>
        </w:rPr>
        <w:t>1</w:t>
      </w:r>
      <w:r w:rsidRPr="00381D11">
        <w:t>) mais les idées de base sont valables pour les autres catégories de véhicules. Il est donc souhaitable que ces principes soient appliqués notamment aux catégories M</w:t>
      </w:r>
      <w:r w:rsidRPr="00381D11">
        <w:rPr>
          <w:vertAlign w:val="subscript"/>
        </w:rPr>
        <w:t>2</w:t>
      </w:r>
      <w:r w:rsidRPr="00381D11">
        <w:t>, M</w:t>
      </w:r>
      <w:r w:rsidRPr="00381D11">
        <w:rPr>
          <w:vertAlign w:val="subscript"/>
        </w:rPr>
        <w:t>3</w:t>
      </w:r>
      <w:r w:rsidRPr="00381D11">
        <w:t>, N</w:t>
      </w:r>
      <w:r w:rsidRPr="00381D11">
        <w:rPr>
          <w:vertAlign w:val="subscript"/>
        </w:rPr>
        <w:t>1</w:t>
      </w:r>
      <w:r w:rsidRPr="00381D11">
        <w:t>, N</w:t>
      </w:r>
      <w:r w:rsidRPr="00381D11">
        <w:rPr>
          <w:vertAlign w:val="subscript"/>
        </w:rPr>
        <w:t>2</w:t>
      </w:r>
      <w:r w:rsidRPr="00381D11">
        <w:t xml:space="preserve"> et N</w:t>
      </w:r>
      <w:r w:rsidRPr="00381D11">
        <w:rPr>
          <w:vertAlign w:val="subscript"/>
        </w:rPr>
        <w:t>3</w:t>
      </w:r>
      <w:r w:rsidRPr="00381D11">
        <w:t>. Ils concernent les équipements d’origine ou non. Cependant, il pourrait y avoir quelque difficulté à s’assurer que les dispositifs non d’origine soient compatibles avec les systèmes de commande installés par les constructeurs automobiles.</w:t>
      </w:r>
    </w:p>
    <w:p w14:paraId="0F84AFEC" w14:textId="77777777" w:rsidR="00157846" w:rsidRPr="00381D11" w:rsidRDefault="00157846" w:rsidP="00157846">
      <w:pPr>
        <w:pStyle w:val="HChG"/>
        <w:ind w:left="2268"/>
      </w:pPr>
      <w:bookmarkStart w:id="17" w:name="_Toc377654880"/>
      <w:r w:rsidRPr="00381D11">
        <w:t>3.</w:t>
      </w:r>
      <w:bookmarkEnd w:id="17"/>
      <w:r w:rsidRPr="00381D11">
        <w:tab/>
        <w:t>Règlements existants</w:t>
      </w:r>
    </w:p>
    <w:p w14:paraId="705DBD3C" w14:textId="77777777" w:rsidR="00157846" w:rsidRPr="00381D11" w:rsidRDefault="00157846" w:rsidP="00157846">
      <w:pPr>
        <w:pStyle w:val="SingleTxtG"/>
        <w:ind w:left="2268"/>
      </w:pPr>
      <w:r w:rsidRPr="00381D11">
        <w:t>Certains règlements existants présentent un intérêt particulier pour les questions examinées dans le présent document.</w:t>
      </w:r>
    </w:p>
    <w:p w14:paraId="57319218" w14:textId="77777777" w:rsidR="00157846" w:rsidRPr="00381D11" w:rsidRDefault="00157846" w:rsidP="00157846">
      <w:pPr>
        <w:pStyle w:val="SingleTxtG"/>
        <w:ind w:left="5103" w:hanging="2835"/>
      </w:pPr>
      <w:r w:rsidRPr="00381D11">
        <w:t xml:space="preserve">/Règlement </w:t>
      </w:r>
      <w:r>
        <w:t>ONU</w:t>
      </w:r>
      <w:r w:rsidRPr="00381D11">
        <w:t xml:space="preserve"> n</w:t>
      </w:r>
      <w:r w:rsidRPr="00381D11">
        <w:rPr>
          <w:vertAlign w:val="superscript"/>
        </w:rPr>
        <w:t>o</w:t>
      </w:r>
      <w:r w:rsidRPr="00381D11">
        <w:t> 121</w:t>
      </w:r>
      <w:r w:rsidRPr="00381D11">
        <w:tab/>
        <w:t>Identification des commandes manuelles, des témoins et des indicateurs</w:t>
      </w:r>
    </w:p>
    <w:p w14:paraId="23BE80C1" w14:textId="77777777" w:rsidR="00157846" w:rsidRPr="00381D11" w:rsidRDefault="00157846" w:rsidP="00157846">
      <w:pPr>
        <w:pStyle w:val="SingleTxtG"/>
        <w:ind w:left="5103" w:hanging="2835"/>
      </w:pPr>
      <w:r w:rsidRPr="00381D11">
        <w:t>/FMVSS n</w:t>
      </w:r>
      <w:r w:rsidRPr="00381D11">
        <w:rPr>
          <w:vertAlign w:val="superscript"/>
        </w:rPr>
        <w:t>o</w:t>
      </w:r>
      <w:r w:rsidRPr="00381D11">
        <w:t> 101</w:t>
      </w:r>
      <w:r w:rsidRPr="00381D11">
        <w:tab/>
      </w:r>
      <w:r w:rsidRPr="00381D11">
        <w:tab/>
        <w:t>Commandes et affichages</w:t>
      </w:r>
    </w:p>
    <w:p w14:paraId="5E5E4461" w14:textId="77777777" w:rsidR="00157846" w:rsidRPr="00381D11" w:rsidRDefault="00157846" w:rsidP="00157846">
      <w:pPr>
        <w:pStyle w:val="SingleTxtG"/>
        <w:ind w:left="5103" w:hanging="2835"/>
      </w:pPr>
      <w:r w:rsidRPr="00381D11">
        <w:t xml:space="preserve">/Règlement </w:t>
      </w:r>
      <w:r>
        <w:t>ONU</w:t>
      </w:r>
      <w:r w:rsidRPr="00381D11">
        <w:t xml:space="preserve"> n</w:t>
      </w:r>
      <w:r w:rsidRPr="00381D11">
        <w:rPr>
          <w:vertAlign w:val="superscript"/>
        </w:rPr>
        <w:t>o</w:t>
      </w:r>
      <w:r w:rsidRPr="00381D11">
        <w:t> 130</w:t>
      </w:r>
      <w:r w:rsidRPr="00381D11">
        <w:tab/>
      </w:r>
      <w:r w:rsidRPr="00197429">
        <w:rPr>
          <w:spacing w:val="-3"/>
        </w:rPr>
        <w:t>Système d’avertissement de franchissement de ligne (LDWS</w:t>
      </w:r>
      <w:r w:rsidRPr="00381D11">
        <w:t>)</w:t>
      </w:r>
    </w:p>
    <w:p w14:paraId="61721607" w14:textId="77777777" w:rsidR="00157846" w:rsidRPr="00381D11" w:rsidRDefault="00157846" w:rsidP="00157846">
      <w:pPr>
        <w:pStyle w:val="SingleTxtG"/>
        <w:ind w:left="5103" w:hanging="2835"/>
      </w:pPr>
      <w:r w:rsidRPr="00381D11">
        <w:t xml:space="preserve">/Règlement </w:t>
      </w:r>
      <w:r>
        <w:t>ONU</w:t>
      </w:r>
      <w:r w:rsidRPr="00381D11">
        <w:t xml:space="preserve"> n</w:t>
      </w:r>
      <w:r w:rsidRPr="00381D11">
        <w:rPr>
          <w:vertAlign w:val="superscript"/>
        </w:rPr>
        <w:t>o</w:t>
      </w:r>
      <w:r w:rsidRPr="00381D11">
        <w:t> 131</w:t>
      </w:r>
      <w:r w:rsidRPr="00381D11">
        <w:tab/>
        <w:t>Système avancé de freinage d’urgence (AEBS)</w:t>
      </w:r>
    </w:p>
    <w:p w14:paraId="70C3EDBF" w14:textId="77777777" w:rsidR="00157846" w:rsidRPr="00381D11" w:rsidRDefault="00157846" w:rsidP="00157846">
      <w:pPr>
        <w:pStyle w:val="HChG"/>
        <w:ind w:left="2268"/>
      </w:pPr>
      <w:bookmarkStart w:id="18" w:name="_Toc377654881"/>
      <w:r w:rsidRPr="00381D11">
        <w:t>4.</w:t>
      </w:r>
      <w:bookmarkEnd w:id="18"/>
      <w:r w:rsidRPr="00381D11">
        <w:tab/>
        <w:t>Principes de conception</w:t>
      </w:r>
    </w:p>
    <w:p w14:paraId="2784A51C" w14:textId="77777777" w:rsidR="00157846" w:rsidRPr="00381D11" w:rsidRDefault="00157846" w:rsidP="00157846">
      <w:pPr>
        <w:pStyle w:val="SingleTxtG"/>
        <w:keepNext/>
        <w:keepLines/>
        <w:ind w:left="2268"/>
      </w:pPr>
      <w:r w:rsidRPr="00381D11">
        <w:t>Les principes sont classés en quatre sections :</w:t>
      </w:r>
    </w:p>
    <w:p w14:paraId="26BEEC3B" w14:textId="77777777" w:rsidR="00157846" w:rsidRPr="00381D11" w:rsidRDefault="00157846" w:rsidP="00157846">
      <w:pPr>
        <w:pStyle w:val="SingleTxtG"/>
        <w:ind w:left="2835"/>
      </w:pPr>
      <w:r w:rsidRPr="00381D11">
        <w:t>Éléments de commande ;</w:t>
      </w:r>
    </w:p>
    <w:p w14:paraId="05794ABC" w14:textId="77777777" w:rsidR="00157846" w:rsidRPr="00381D11" w:rsidRDefault="00157846" w:rsidP="00157846">
      <w:pPr>
        <w:pStyle w:val="SingleTxtG"/>
        <w:ind w:left="2835"/>
      </w:pPr>
      <w:r w:rsidRPr="00381D11">
        <w:t>Éléments opérationnels ;</w:t>
      </w:r>
    </w:p>
    <w:p w14:paraId="1934C3B9" w14:textId="77777777" w:rsidR="00157846" w:rsidRPr="00381D11" w:rsidRDefault="00157846" w:rsidP="00157846">
      <w:pPr>
        <w:pStyle w:val="SingleTxtG"/>
        <w:ind w:left="2835"/>
      </w:pPr>
      <w:r w:rsidRPr="00381D11">
        <w:t>Éléments d’affichage ;</w:t>
      </w:r>
    </w:p>
    <w:p w14:paraId="1845573E" w14:textId="77777777" w:rsidR="00157846" w:rsidRPr="00381D11" w:rsidRDefault="00157846" w:rsidP="00157846">
      <w:pPr>
        <w:pStyle w:val="SingleTxtG"/>
        <w:ind w:left="2835"/>
      </w:pPr>
      <w:r w:rsidRPr="00381D11">
        <w:t>Éléments supplémentaires.</w:t>
      </w:r>
    </w:p>
    <w:p w14:paraId="3730A07E" w14:textId="77777777" w:rsidR="00157846" w:rsidRPr="00381D11" w:rsidRDefault="00157846" w:rsidP="00157846">
      <w:pPr>
        <w:pStyle w:val="SingleTxtG"/>
        <w:ind w:left="2268"/>
      </w:pPr>
      <w:r w:rsidRPr="00381D11">
        <w:t>Au total, 12 principes sont définis sous forme de recommandations essentielles visant à ce que l’interface homme/machine permette au conducteur de comprendre et d’évaluer la situation facilement et sans risque d’erreur et d’utiliser le système de commande conformément à ses intentions.</w:t>
      </w:r>
    </w:p>
    <w:p w14:paraId="5F89D9BD" w14:textId="77777777" w:rsidR="00157846" w:rsidRPr="00381D11" w:rsidRDefault="00157846" w:rsidP="00157846">
      <w:pPr>
        <w:pStyle w:val="SingleTxtG"/>
        <w:ind w:left="2268"/>
      </w:pPr>
      <w:r w:rsidRPr="00381D11">
        <w:lastRenderedPageBreak/>
        <w:t>Les sections consacrées aux éléments de commande et aux éléments opérationnels sont chacune divisées en deux parties, la première pour les situations normales et la deuxième pour les situations critiques, et une explication est fournie concernant la bonne utilisation du système de commande. Dans la section consacrée aux éléments d’affichage, la discussion porte sur la notification d’un fonctionnement normal, d’un défaut, d’une réduction du champ de fonctionnement et du transfert de contrôle. La section consacrée aux éléments supplémentaires comporte une mise en garde contre un recours excessif aux capteurs et aux systèmes, qui peut présenter des dangers, et évoque l’utilisation de symboles standard et l’information fournie aux usagers de la route.</w:t>
      </w:r>
    </w:p>
    <w:p w14:paraId="46730AF1" w14:textId="77777777" w:rsidR="00157846" w:rsidRPr="00381D11" w:rsidRDefault="00157846" w:rsidP="00157846">
      <w:pPr>
        <w:pStyle w:val="SingleTxtG"/>
        <w:ind w:left="2268"/>
      </w:pPr>
      <w:r w:rsidRPr="00381D11">
        <w:t>Dans le présent document, on entend par situation de conduite normale toute situation qui ne nécessite pas une réaction immédiate du conducteur et/ou du véhicule pour éviter un choc. On entend par situation de conduite critique toute situation qui nécessite une réaction immédiate du conducteur et/ou du véhicule pour éviter un choc ou en atténuer les effets.</w:t>
      </w:r>
    </w:p>
    <w:p w14:paraId="46778CE0" w14:textId="77777777" w:rsidR="00157846" w:rsidRPr="00381D11" w:rsidRDefault="00157846" w:rsidP="00157846">
      <w:pPr>
        <w:pStyle w:val="SingleTxtG"/>
        <w:keepNext/>
        <w:keepLines/>
        <w:ind w:left="2268" w:hanging="1134"/>
      </w:pPr>
      <w:r w:rsidRPr="00381D11">
        <w:t>4.1</w:t>
      </w:r>
      <w:r w:rsidRPr="00381D11">
        <w:tab/>
        <w:t>Éléments de commande</w:t>
      </w:r>
    </w:p>
    <w:p w14:paraId="73645898" w14:textId="77777777" w:rsidR="00157846" w:rsidRPr="00381D11" w:rsidRDefault="00157846" w:rsidP="00157846">
      <w:pPr>
        <w:pStyle w:val="SingleTxtG"/>
        <w:ind w:left="2835" w:hanging="567"/>
      </w:pPr>
      <w:r w:rsidRPr="00381D11">
        <w:t>a)</w:t>
      </w:r>
      <w:r w:rsidRPr="00381D11">
        <w:tab/>
        <w:t>Les actions du système devraient être faciles à neutraliser à tout moment dans les conditions de conduite normales et lorsque le choc est évitable.</w:t>
      </w:r>
    </w:p>
    <w:p w14:paraId="6BA7BCA5" w14:textId="77777777" w:rsidR="00157846" w:rsidRPr="00381D11" w:rsidRDefault="00157846" w:rsidP="00157846">
      <w:pPr>
        <w:pStyle w:val="SingleTxtG"/>
        <w:ind w:left="2835"/>
      </w:pPr>
      <w:r w:rsidRPr="00381D11">
        <w:t>Explication : L’un des principaux objectifs des ADAS tels que les ACC, utilisés dans des situations de conduite normales, est de réduire la charge de travail du conducteur. Dans une situation de conduite normale, le conducteur devrait pouvoir neutraliser le système à tout moment au moyen d’une ou plusieurs actions simples et intentionnelles.</w:t>
      </w:r>
    </w:p>
    <w:p w14:paraId="1CFD08D8" w14:textId="77777777" w:rsidR="00157846" w:rsidRPr="00381D11" w:rsidRDefault="00157846" w:rsidP="00157846">
      <w:pPr>
        <w:pStyle w:val="SingleTxtG"/>
        <w:ind w:left="2835" w:hanging="567"/>
      </w:pPr>
      <w:r w:rsidRPr="00381D11">
        <w:t>b)</w:t>
      </w:r>
      <w:r w:rsidRPr="00381D11">
        <w:tab/>
        <w:t>Lorsqu’un choc est considéré comme imminent, le système peut prendre des mesures visant à éviter l’accident et/ou à en atténuer les conséquences.</w:t>
      </w:r>
    </w:p>
    <w:p w14:paraId="32490689" w14:textId="77777777" w:rsidR="00157846" w:rsidRPr="00381D11" w:rsidRDefault="00157846" w:rsidP="00157846">
      <w:pPr>
        <w:pStyle w:val="SingleTxtG"/>
        <w:ind w:left="2835"/>
      </w:pPr>
      <w:r w:rsidRPr="00381D11">
        <w:t>Explication : Dans les situations de conduite critiques où le conducteur n’a pas pris les mesures d’évitement nécessaires parce que ses sens sont altérés, parce qu’il a été distrait, par inattention ou pour d’autres raisons imprévues, il devrait être possible de faire intervenir le système afin d’essayer d’éviter le choc ou d’en atténuer les conséquences.</w:t>
      </w:r>
    </w:p>
    <w:p w14:paraId="368C74DC" w14:textId="77777777" w:rsidR="00157846" w:rsidRPr="00381D11" w:rsidRDefault="00157846" w:rsidP="00157846">
      <w:pPr>
        <w:pStyle w:val="SingleTxtG"/>
        <w:keepNext/>
        <w:keepLines/>
        <w:ind w:left="2268" w:hanging="1134"/>
      </w:pPr>
      <w:r w:rsidRPr="00381D11">
        <w:t>4.2</w:t>
      </w:r>
      <w:r w:rsidRPr="00381D11">
        <w:tab/>
        <w:t>Éléments opérationnels</w:t>
      </w:r>
    </w:p>
    <w:p w14:paraId="456BF383" w14:textId="77777777" w:rsidR="00157846" w:rsidRPr="00381D11" w:rsidRDefault="00157846" w:rsidP="00157846">
      <w:pPr>
        <w:pStyle w:val="SingleTxtG"/>
        <w:ind w:left="2835" w:hanging="567"/>
      </w:pPr>
      <w:r w:rsidRPr="00381D11">
        <w:t>a)</w:t>
      </w:r>
      <w:r w:rsidRPr="00381D11">
        <w:tab/>
        <w:t>En ce qui concerne les systèmes qui commandent le véhicule dans les situations de conduite normales, le conducteur devrait avoir la possibilité d’allumer et d’éteindre manuellement le système et de le maintenir éteint.</w:t>
      </w:r>
    </w:p>
    <w:p w14:paraId="5969CF64" w14:textId="77777777" w:rsidR="00157846" w:rsidRPr="00381D11" w:rsidRDefault="00157846" w:rsidP="00157846">
      <w:pPr>
        <w:pStyle w:val="SingleTxtG"/>
        <w:ind w:left="2835"/>
      </w:pPr>
      <w:r w:rsidRPr="00381D11">
        <w:t xml:space="preserve">Explication : Afin de faciliter l’utilisation du système et la conduite, les intentions du conducteur devraient être prioritaires, de sorte que le conducteur puisse reprendre le la maîtrise du véhicule (éteindre le système) et décider de maintenir le système éteint. </w:t>
      </w:r>
    </w:p>
    <w:p w14:paraId="4B461142" w14:textId="77777777" w:rsidR="00157846" w:rsidRPr="00381D11" w:rsidRDefault="00157846" w:rsidP="00157846">
      <w:pPr>
        <w:pStyle w:val="SingleTxtG"/>
        <w:ind w:left="2835" w:hanging="567"/>
      </w:pPr>
      <w:r w:rsidRPr="00381D11">
        <w:t>b)</w:t>
      </w:r>
      <w:r w:rsidRPr="00381D11">
        <w:tab/>
        <w:t>En ce qui concerne les systèmes qui commandent le véhicule dans les situations de conduite critiques, l’état initial du système devrait être « allumé ».</w:t>
      </w:r>
    </w:p>
    <w:p w14:paraId="5A10FA53" w14:textId="77777777" w:rsidR="00157846" w:rsidRPr="00381D11" w:rsidRDefault="00157846" w:rsidP="00157846">
      <w:pPr>
        <w:pStyle w:val="SingleTxtG"/>
        <w:ind w:left="2835"/>
        <w:rPr>
          <w:b/>
          <w:i/>
        </w:rPr>
      </w:pPr>
      <w:r w:rsidRPr="00381D11">
        <w:t>Explication : Lorsqu’il s’agit d’éviter un choc et/ou d’en atténuer les conséquences, la première priorité consiste à réduire les risques de blessure ; le système devrait donc être allumé pendant la conduite. Cependant, afin de tenir compte des préférences du conducteur, le système peut être équipé d’un interrupteur manuel. Dans ce cas, le conducteur doit pouvoir identifier l’état du système.</w:t>
      </w:r>
    </w:p>
    <w:p w14:paraId="58602AD3" w14:textId="77777777" w:rsidR="00157846" w:rsidRPr="00381D11" w:rsidRDefault="00157846" w:rsidP="00157846">
      <w:pPr>
        <w:pStyle w:val="SingleTxtG"/>
        <w:keepNext/>
        <w:keepLines/>
        <w:ind w:left="2268" w:hanging="1134"/>
      </w:pPr>
      <w:r w:rsidRPr="00381D11">
        <w:lastRenderedPageBreak/>
        <w:t>4.3</w:t>
      </w:r>
      <w:r w:rsidRPr="00381D11">
        <w:tab/>
        <w:t>Éléments d’affichage</w:t>
      </w:r>
    </w:p>
    <w:p w14:paraId="7C57D756" w14:textId="77777777" w:rsidR="00157846" w:rsidRPr="00381D11" w:rsidRDefault="00157846" w:rsidP="00157846">
      <w:pPr>
        <w:pStyle w:val="SingleTxtG"/>
        <w:ind w:left="2835" w:hanging="567"/>
      </w:pPr>
      <w:r w:rsidRPr="00381D11">
        <w:t>a)</w:t>
      </w:r>
      <w:r w:rsidRPr="00381D11">
        <w:tab/>
        <w:t>Le conducteur devrait recevoir des informations claires indiquant si le système commande activement la vitesse et/ou la trajectoire du véhicule.</w:t>
      </w:r>
    </w:p>
    <w:p w14:paraId="50ECF3A7" w14:textId="77777777" w:rsidR="00157846" w:rsidRPr="00381D11" w:rsidRDefault="00157846" w:rsidP="00157846">
      <w:pPr>
        <w:pStyle w:val="SingleTxtG"/>
        <w:ind w:left="2835"/>
      </w:pPr>
      <w:r w:rsidRPr="00381D11">
        <w:t>Explication : Lorsque le système commande activement le véhicule, le conducteur devrait être clairement averti que le système est activé afin qu’il puisse adapter sa conduite en conséquence.</w:t>
      </w:r>
    </w:p>
    <w:p w14:paraId="2D4C3FC9" w14:textId="77777777" w:rsidR="00157846" w:rsidRPr="00381D11" w:rsidRDefault="00157846" w:rsidP="00157846">
      <w:pPr>
        <w:pStyle w:val="SingleTxtG"/>
        <w:ind w:left="2835" w:hanging="567"/>
      </w:pPr>
      <w:r w:rsidRPr="00381D11">
        <w:t>b)</w:t>
      </w:r>
      <w:r w:rsidRPr="00381D11">
        <w:tab/>
        <w:t>Le conducteur devrait être informé de l’état du système lorsque celui-ci présente un défaut de fonctionnement ou une défaillance.</w:t>
      </w:r>
    </w:p>
    <w:p w14:paraId="6137CDFF" w14:textId="77777777" w:rsidR="00157846" w:rsidRPr="00381D11" w:rsidRDefault="00157846" w:rsidP="00157846">
      <w:pPr>
        <w:pStyle w:val="SingleTxtG"/>
        <w:ind w:left="2835"/>
      </w:pPr>
      <w:r w:rsidRPr="00381D11">
        <w:t>Explication : En cas de fonctionnement défectueux ou de défaillance, le conducteur devrait être informé de l’état du système de sorte qu’il ne puisse pas penser à tort que le système est en état de marche.</w:t>
      </w:r>
    </w:p>
    <w:p w14:paraId="34E69085" w14:textId="77777777" w:rsidR="00157846" w:rsidRPr="00381D11" w:rsidRDefault="00157846" w:rsidP="00157846">
      <w:pPr>
        <w:pStyle w:val="SingleTxtG"/>
        <w:ind w:left="2835" w:hanging="567"/>
      </w:pPr>
      <w:r w:rsidRPr="00381D11">
        <w:t>c)</w:t>
      </w:r>
      <w:r w:rsidRPr="00381D11">
        <w:tab/>
        <w:t>Le conducteur devrait être informé lorsque le système détecte des conditions qui ne permettent pas de garantir un fonctionnement normal.</w:t>
      </w:r>
    </w:p>
    <w:p w14:paraId="0C4312D7" w14:textId="77777777" w:rsidR="00157846" w:rsidRPr="00381D11" w:rsidRDefault="00157846" w:rsidP="00157846">
      <w:pPr>
        <w:pStyle w:val="SingleTxtG"/>
        <w:ind w:left="2835"/>
      </w:pPr>
      <w:r w:rsidRPr="00381D11">
        <w:t>Explication : Lorsque le système n’est pas pleinement opérationnel, par exemple, si les performances des capteurs sont réduites en raison de la pluie ou de l’absence de marquage au sol, le conducteur devrait en être informé afin que le contrôle du véhicule puisse être transféré sans heurt du système au conducteur.</w:t>
      </w:r>
    </w:p>
    <w:p w14:paraId="04367164" w14:textId="77777777" w:rsidR="00157846" w:rsidRPr="00381D11" w:rsidRDefault="00157846" w:rsidP="00157846">
      <w:pPr>
        <w:pStyle w:val="SingleTxtG"/>
        <w:ind w:left="2835" w:hanging="567"/>
      </w:pPr>
      <w:r w:rsidRPr="00381D11">
        <w:t>d)</w:t>
      </w:r>
      <w:r w:rsidRPr="00381D11">
        <w:tab/>
        <w:t>Le conducteur devrait être averti de tout transfert de contrôle du véhicule du conducteur au système déclenché par le système.</w:t>
      </w:r>
    </w:p>
    <w:p w14:paraId="37A8AE0B" w14:textId="77777777" w:rsidR="00157846" w:rsidRPr="00381D11" w:rsidRDefault="00157846" w:rsidP="00157846">
      <w:pPr>
        <w:pStyle w:val="SingleTxtG"/>
        <w:ind w:left="2835"/>
      </w:pPr>
      <w:r w:rsidRPr="00381D11">
        <w:t>Explication : Le transfert du contrôle du véhicule du conducteur au système correspond à l’automatisation de l’opération de conduite. Les transferts de contrôle devraient être transparents pour le conducteur mais, au minimum, celui-ci devrait être averti de tout transfert déclenché par le système afin qu’il puisse savoir en permanence s’il a la maîtrise du véhicule.</w:t>
      </w:r>
    </w:p>
    <w:p w14:paraId="5D29B5FC" w14:textId="77777777" w:rsidR="00157846" w:rsidRPr="00381D11" w:rsidRDefault="00157846" w:rsidP="00157846">
      <w:pPr>
        <w:pStyle w:val="SingleTxtG"/>
        <w:keepNext/>
        <w:keepLines/>
        <w:ind w:left="2268" w:hanging="1134"/>
      </w:pPr>
      <w:r w:rsidRPr="00381D11">
        <w:t>4.4</w:t>
      </w:r>
      <w:r w:rsidRPr="00381D11">
        <w:tab/>
        <w:t>Éléments supplémentaires</w:t>
      </w:r>
    </w:p>
    <w:p w14:paraId="24376428" w14:textId="77777777" w:rsidR="00157846" w:rsidRPr="00381D11" w:rsidRDefault="00157846" w:rsidP="00157846">
      <w:pPr>
        <w:pStyle w:val="SingleTxtG"/>
        <w:ind w:left="2835" w:hanging="567"/>
      </w:pPr>
      <w:r w:rsidRPr="00381D11">
        <w:t>a)</w:t>
      </w:r>
      <w:r w:rsidRPr="00381D11">
        <w:tab/>
        <w:t>Dans les cas où les déplacements longitudinaux et latéraux du véhicule sont commandés automatiquement et où le conducteur est chargé de surveiller le fonctionnement des systèmes, des dispositions devraient être prises pour rappeler au conducteur de prêter attention au véhicule, à la route et à la circulation.</w:t>
      </w:r>
    </w:p>
    <w:p w14:paraId="7C0A23AD" w14:textId="77777777" w:rsidR="00157846" w:rsidRPr="00381D11" w:rsidRDefault="00157846" w:rsidP="00157846">
      <w:pPr>
        <w:pStyle w:val="SingleTxtG"/>
        <w:ind w:left="2835"/>
      </w:pPr>
      <w:r w:rsidRPr="00381D11">
        <w:tab/>
        <w:t>Explication : Lorsque le conducteur utilise des systèmes fortement automatisés comme un ACC associé à un LKS, qui automatisent le contrôle longitudinal et latéral du véhicule, les tâches du conducteur sont réduites à la simple surveillance des systèmes et des environs du véhicule. Dans ces situations, il est important de s’assurer que le conducteur reste attentif à la conduite. Des mesures appropriées devraient être prévues pour veiller à ce que le conducteur reste au fait de la situation de conduite et soit intégré dans la boucle de commande (« driver-in-the-</w:t>
      </w:r>
      <w:proofErr w:type="spellStart"/>
      <w:r w:rsidRPr="00381D11">
        <w:t>loop</w:t>
      </w:r>
      <w:proofErr w:type="spellEnd"/>
      <w:r w:rsidRPr="00381D11">
        <w:t xml:space="preserve"> »). </w:t>
      </w:r>
    </w:p>
    <w:p w14:paraId="2C079930" w14:textId="77777777" w:rsidR="00157846" w:rsidRPr="00381D11" w:rsidRDefault="00157846" w:rsidP="00157846">
      <w:pPr>
        <w:pStyle w:val="SingleTxtG"/>
        <w:ind w:left="2835" w:hanging="567"/>
      </w:pPr>
      <w:r w:rsidRPr="00381D11">
        <w:t>b)</w:t>
      </w:r>
      <w:r w:rsidRPr="00381D11">
        <w:tab/>
        <w:t>Le conducteur devrait être informé de la bonne utilisation du système avant d’utiliser le véhicule.</w:t>
      </w:r>
    </w:p>
    <w:p w14:paraId="3A8C8B4C" w14:textId="77777777" w:rsidR="00157846" w:rsidRPr="00381D11" w:rsidRDefault="00157846" w:rsidP="00157846">
      <w:pPr>
        <w:pStyle w:val="SingleTxtG"/>
        <w:ind w:left="2835"/>
      </w:pPr>
      <w:r w:rsidRPr="00381D11">
        <w:tab/>
        <w:t>Explication : Le constructeur devrait fournir des informations sur la bonne utilisation du système afin d’éviter toute erreur de compréhension et/ou dépendance excessive à l’égard du système. Par exemple, il est impératif que le conducteur sache quels systèmes d’assistance sont installés dans le véhicule et que des informations soient fournies sur les limites physiques de leurs fonctions avant leur utilisation.</w:t>
      </w:r>
    </w:p>
    <w:p w14:paraId="3CC8B9AD" w14:textId="77777777" w:rsidR="00157846" w:rsidRPr="00381D11" w:rsidRDefault="00157846" w:rsidP="00157846">
      <w:pPr>
        <w:pStyle w:val="SingleTxtG"/>
        <w:ind w:left="2835" w:hanging="567"/>
      </w:pPr>
      <w:r w:rsidRPr="00381D11">
        <w:lastRenderedPageBreak/>
        <w:t>c)</w:t>
      </w:r>
      <w:r w:rsidRPr="00381D11">
        <w:tab/>
        <w:t>Si des symboles sont utilisés pour avertir le conducteur, il devrait s’agir de symboles standard s’il en existe.</w:t>
      </w:r>
    </w:p>
    <w:p w14:paraId="7B87FE3B" w14:textId="77777777" w:rsidR="00157846" w:rsidRPr="00381D11" w:rsidRDefault="00157846" w:rsidP="00157846">
      <w:pPr>
        <w:pStyle w:val="SingleTxtG"/>
        <w:ind w:left="2835"/>
      </w:pPr>
      <w:r w:rsidRPr="00381D11">
        <w:t xml:space="preserve">Explication : Dans l’éventualité de l’utilisation de véhicules différents ou mal connus, des modalités d’information communes devraient être définies et des symboles normalisés devraient donc être utilisés s’il en existe. Le Règlement </w:t>
      </w:r>
      <w:r>
        <w:t>ONU</w:t>
      </w:r>
      <w:r w:rsidRPr="00381D11">
        <w:t xml:space="preserve"> n</w:t>
      </w:r>
      <w:r w:rsidRPr="00381D11">
        <w:rPr>
          <w:vertAlign w:val="superscript"/>
        </w:rPr>
        <w:t>o </w:t>
      </w:r>
      <w:r w:rsidRPr="00381D11">
        <w:t>121 pourrait servir de référence.</w:t>
      </w:r>
    </w:p>
    <w:p w14:paraId="2B311C37" w14:textId="77777777" w:rsidR="00157846" w:rsidRPr="00381D11" w:rsidRDefault="00157846" w:rsidP="00157846">
      <w:pPr>
        <w:pStyle w:val="SingleTxtG"/>
        <w:ind w:left="2835" w:hanging="567"/>
      </w:pPr>
      <w:r w:rsidRPr="00381D11">
        <w:t>d)</w:t>
      </w:r>
      <w:r w:rsidRPr="00381D11">
        <w:tab/>
        <w:t>Les actions du système nécessitant l’attention d’autres usagers de la route devraient être signalées à ces usagers.</w:t>
      </w:r>
    </w:p>
    <w:p w14:paraId="16142A59" w14:textId="77777777" w:rsidR="00157846" w:rsidRPr="00381D11" w:rsidRDefault="00157846" w:rsidP="00157846">
      <w:pPr>
        <w:pStyle w:val="SingleTxtG"/>
        <w:ind w:left="2835"/>
      </w:pPr>
      <w:r w:rsidRPr="00381D11">
        <w:t>Explication : Pour aider les usagers de la route se trouvant à proximité du véhicule, tels que les autres conducteurs, les piétons et les cyclistes, à être prévenus des mouvements du véhicule, les actions du système devraient être signalées lors du freinage, du changement de voie ou de l’évitement de dangers. La nécessité d’un signalement peut être déterminée au cas par cas en tenant compte des fonctions du système et de la situation de conduite.</w:t>
      </w:r>
    </w:p>
    <w:p w14:paraId="1EA94CEF" w14:textId="77777777" w:rsidR="00157846" w:rsidRPr="00381D11" w:rsidRDefault="00157846" w:rsidP="00157846">
      <w:pPr>
        <w:pStyle w:val="HChG"/>
        <w:ind w:left="2268"/>
        <w:rPr>
          <w:szCs w:val="28"/>
        </w:rPr>
      </w:pPr>
      <w:bookmarkStart w:id="19" w:name="_Toc377654882"/>
      <w:r w:rsidRPr="00381D11">
        <w:t>5.</w:t>
      </w:r>
      <w:bookmarkEnd w:id="19"/>
      <w:r w:rsidRPr="00381D11">
        <w:tab/>
        <w:t>Résumé</w:t>
      </w:r>
    </w:p>
    <w:p w14:paraId="5FF933EE" w14:textId="77777777" w:rsidR="00157846" w:rsidRPr="00381D11" w:rsidRDefault="00157846" w:rsidP="00157846">
      <w:pPr>
        <w:pStyle w:val="SingleTxtG"/>
        <w:ind w:left="2268"/>
      </w:pPr>
      <w:r w:rsidRPr="00381D11">
        <w:t>Les systèmes de commande pour les ADAS sont encore en cours de développement et divers nouveaux systèmes feront leur apparition à l’avenir. Dans l’intérêt du développement des technologies, il importe d’améliorer continuellement la sécurité et la convivialité de ces systèmes pour le conducteur moyen. Tout effet négatif ressenti par les utilisateurs peut nuire à la crédibilité des systèmes auprès du grand public et freiner leur développement. Pour parer à cette éventualité, il est important de définir des principes directeurs de base.</w:t>
      </w:r>
    </w:p>
    <w:p w14:paraId="764A19C2" w14:textId="77777777" w:rsidR="00157846" w:rsidRPr="00381D11" w:rsidRDefault="00157846" w:rsidP="00157846">
      <w:pPr>
        <w:pStyle w:val="SingleTxtG"/>
        <w:ind w:left="2268"/>
      </w:pPr>
      <w:r w:rsidRPr="00381D11">
        <w:t>Ces principes se limitent aux principales recommandations considérées comme étant d’importance critique. Cependant, les systèmes qui arriveront sur le marché à l’avenir nécessiteront peut-être des principes directeurs portant sur des questions qui n’ont pas été abordées ici. L’évolution des technologies avec le temps pourrait aussi rendre certains principes obsolètes ou inutiles. Les principes exposés dans le présent document devront donc être révisés selon que de besoin, tâche qui devrait être attribuée au groupe informel des STI (en consultation avec le groupe de travail compétent qui pourrait être chargé d’un système particulier, le cas échéant), puisque ces principes portent sur les ADAS en général et non sur des systèmes précis.</w:t>
      </w:r>
    </w:p>
    <w:p w14:paraId="13CB21B0" w14:textId="77777777" w:rsidR="00157846" w:rsidRDefault="00157846" w:rsidP="00B5116D">
      <w:pPr>
        <w:pStyle w:val="SingleTxtG"/>
        <w:ind w:left="2268"/>
      </w:pPr>
      <w:r w:rsidRPr="00381D11">
        <w:t>À un stade ultérieur, le groupe informel des STI et les autres groupes de travail du WP.29 concernés entameront des discussions approfondies en vue de définir un mécanisme permettant de mettre efficacement en œuvre les principes applicables aux systèmes de commande. La présente annexe a été adoptée par le WP.29 à sa 160</w:t>
      </w:r>
      <w:r w:rsidRPr="00381D11">
        <w:rPr>
          <w:vertAlign w:val="superscript"/>
        </w:rPr>
        <w:t>e</w:t>
      </w:r>
      <w:r w:rsidRPr="00381D11">
        <w:t> session (ECE/TRANS/WP.29/1104, par. 22) et transmise au Groupe de travail de la sécurité et de la circulation routières (WP.1) pour information.</w:t>
      </w:r>
    </w:p>
    <w:p w14:paraId="72D81A4D" w14:textId="77777777" w:rsidR="00157846" w:rsidRDefault="00157846" w:rsidP="00157846">
      <w:pPr>
        <w:pStyle w:val="SingleTxtG"/>
        <w:sectPr w:rsidR="00157846" w:rsidSect="00DE6724">
          <w:headerReference w:type="even" r:id="rId58"/>
          <w:headerReference w:type="default" r:id="rId59"/>
          <w:endnotePr>
            <w:numFmt w:val="decimal"/>
          </w:endnotePr>
          <w:pgSz w:w="11906" w:h="16838" w:code="9"/>
          <w:pgMar w:top="1417" w:right="1134" w:bottom="1134" w:left="1134" w:header="850" w:footer="567" w:gutter="0"/>
          <w:cols w:space="708"/>
          <w:docGrid w:linePitch="360"/>
        </w:sectPr>
      </w:pPr>
    </w:p>
    <w:p w14:paraId="6775F31B" w14:textId="77777777" w:rsidR="00157846" w:rsidRPr="00381D11" w:rsidRDefault="00157846" w:rsidP="00157846">
      <w:pPr>
        <w:pStyle w:val="HChG"/>
      </w:pPr>
      <w:r>
        <w:lastRenderedPageBreak/>
        <w:t>Annexe </w:t>
      </w:r>
      <w:r w:rsidRPr="00381D11">
        <w:t xml:space="preserve">5 </w:t>
      </w:r>
      <w:r>
        <w:t>−</w:t>
      </w:r>
      <w:r w:rsidRPr="00381D11">
        <w:t xml:space="preserve"> Appendice</w:t>
      </w:r>
    </w:p>
    <w:p w14:paraId="32FC4BD2" w14:textId="77777777" w:rsidR="00157846" w:rsidRPr="00381D11" w:rsidRDefault="00157846" w:rsidP="00157846">
      <w:pPr>
        <w:pStyle w:val="HChG"/>
      </w:pPr>
      <w:r w:rsidRPr="00381D11">
        <w:tab/>
      </w:r>
      <w:r w:rsidRPr="00381D11">
        <w:tab/>
      </w:r>
      <w:bookmarkStart w:id="20" w:name="_Toc377654884"/>
      <w:r w:rsidRPr="00381D11">
        <w:t xml:space="preserve">Interaction homme/machine (IHM) </w:t>
      </w:r>
      <w:r>
        <w:t>−</w:t>
      </w:r>
      <w:r w:rsidRPr="00381D11">
        <w:t xml:space="preserve"> Considérations </w:t>
      </w:r>
      <w:r w:rsidRPr="00381D11">
        <w:br/>
        <w:t>relatives aux systèmes de commande pour les ADAS</w:t>
      </w:r>
      <w:bookmarkEnd w:id="20"/>
    </w:p>
    <w:p w14:paraId="13F5782E" w14:textId="77777777" w:rsidR="00157846" w:rsidRPr="00381D11" w:rsidRDefault="00157846" w:rsidP="00157846">
      <w:pPr>
        <w:pStyle w:val="SingleTxtG"/>
        <w:ind w:firstLine="567"/>
      </w:pPr>
      <w:r w:rsidRPr="00381D11">
        <w:t>Le présent document décrit certains des facteurs humains associés à l’automatisation de la conduite.</w:t>
      </w:r>
    </w:p>
    <w:p w14:paraId="4B103BBA" w14:textId="77777777" w:rsidR="00157846" w:rsidRPr="00D310B8" w:rsidRDefault="00BC3003" w:rsidP="00BC3003">
      <w:pPr>
        <w:pStyle w:val="HChG"/>
      </w:pPr>
      <w:bookmarkStart w:id="21" w:name="_Toc377654885"/>
      <w:r>
        <w:tab/>
      </w:r>
      <w:r w:rsidR="00157846" w:rsidRPr="00D310B8">
        <w:t>1.</w:t>
      </w:r>
      <w:r w:rsidR="00157846" w:rsidRPr="00D310B8">
        <w:tab/>
        <w:t>Introduction</w:t>
      </w:r>
      <w:bookmarkEnd w:id="21"/>
    </w:p>
    <w:p w14:paraId="48D01F31" w14:textId="77777777" w:rsidR="00157846" w:rsidRPr="00381D11" w:rsidRDefault="00157846" w:rsidP="00157846">
      <w:pPr>
        <w:pStyle w:val="SingleTxtG"/>
        <w:ind w:firstLine="567"/>
        <w:rPr>
          <w:spacing w:val="3"/>
        </w:rPr>
      </w:pPr>
      <w:r w:rsidRPr="00381D11">
        <w:rPr>
          <w:bCs/>
          <w:spacing w:val="3"/>
        </w:rPr>
        <w:t xml:space="preserve">Les systèmes de commande automatisés sont de plus en plus courants dans les véhicules routiers. De manière générale, l’automatisation vise à aider à la réalisation de tâches par voie mécanique ou électrique </w:t>
      </w:r>
      <w:r w:rsidRPr="00381D11">
        <w:rPr>
          <w:spacing w:val="3"/>
        </w:rPr>
        <w:t>(</w:t>
      </w:r>
      <w:proofErr w:type="spellStart"/>
      <w:r w:rsidRPr="00381D11">
        <w:rPr>
          <w:spacing w:val="3"/>
        </w:rPr>
        <w:t>Wickens</w:t>
      </w:r>
      <w:proofErr w:type="spellEnd"/>
      <w:r w:rsidRPr="00381D11">
        <w:rPr>
          <w:spacing w:val="3"/>
        </w:rPr>
        <w:t xml:space="preserve"> et </w:t>
      </w:r>
      <w:proofErr w:type="spellStart"/>
      <w:r w:rsidRPr="00381D11">
        <w:rPr>
          <w:spacing w:val="3"/>
        </w:rPr>
        <w:t>Hollands</w:t>
      </w:r>
      <w:proofErr w:type="spellEnd"/>
      <w:r w:rsidRPr="00381D11">
        <w:rPr>
          <w:spacing w:val="3"/>
        </w:rPr>
        <w:t xml:space="preserve">, 2000). Il s’agit de sélectionner activement et de traiter des informations, des prendre des décisions et/ou de commander des processus (Lee et </w:t>
      </w:r>
      <w:proofErr w:type="spellStart"/>
      <w:r w:rsidRPr="00381D11">
        <w:rPr>
          <w:spacing w:val="3"/>
        </w:rPr>
        <w:t>See</w:t>
      </w:r>
      <w:proofErr w:type="spellEnd"/>
      <w:r w:rsidRPr="00381D11">
        <w:rPr>
          <w:spacing w:val="3"/>
        </w:rPr>
        <w:t xml:space="preserve">, 2004). Les systèmes de commande du véhicule automatisés ont pour but d’améliorer la sécurité (évitement des chocs et </w:t>
      </w:r>
      <w:r w:rsidRPr="00381D11">
        <w:rPr>
          <w:spacing w:val="2"/>
        </w:rPr>
        <w:t>atténuation de leurs conséquences), le confort (réduction de la charge de travail du conducteur, amélioration du confort de conduite), la fluidité de la circulation (utilisation de la capacité routière, réduction des embouteillages) et l’environnement (réduction du bruit causé par la circulation, réduction de la consommation de carburant).</w:t>
      </w:r>
    </w:p>
    <w:p w14:paraId="734985B8" w14:textId="77777777" w:rsidR="00157846" w:rsidRPr="00381D11" w:rsidRDefault="00157846" w:rsidP="00157846">
      <w:pPr>
        <w:pStyle w:val="SingleTxtG"/>
        <w:ind w:firstLine="567"/>
        <w:rPr>
          <w:bCs/>
          <w:i/>
        </w:rPr>
      </w:pPr>
      <w:r w:rsidRPr="00381D11">
        <w:rPr>
          <w:bCs/>
        </w:rPr>
        <w:t xml:space="preserve">L’automatisation de fonctions de commande de base (transmission automatique, systèmes antiblocage des roues et systèmes de contrôle de stabilité) a fait la </w:t>
      </w:r>
      <w:r w:rsidRPr="00381D11">
        <w:t>preuve</w:t>
      </w:r>
      <w:r w:rsidRPr="00381D11">
        <w:rPr>
          <w:bCs/>
        </w:rPr>
        <w:t xml:space="preserve"> de son efficacité, mais les conséquences pour la sécurité peuvent parfois être moins évidentes pour les systèmes plus sophistiqués. </w:t>
      </w:r>
      <w:r w:rsidRPr="00381D11">
        <w:t>Il n’est pas certain que la sécurité soit toujours renforcée lorsqu’on assigne des fonctions à des dispositifs automatiques plutôt qu’au conducteur. On peut notamment citer les problèmes de performance liés à la non-intégration du conducteur dans la boucle de commande, qui ont été abondamment décrits comme étant un effet négatif potentiel de l’automatisation (voir notamment Weiner et Curry, 1980).</w:t>
      </w:r>
    </w:p>
    <w:p w14:paraId="669BEBC3" w14:textId="77777777" w:rsidR="00157846" w:rsidRPr="00381D11" w:rsidRDefault="00157846" w:rsidP="00157846">
      <w:pPr>
        <w:pStyle w:val="SingleTxtG"/>
        <w:ind w:firstLine="567"/>
      </w:pPr>
      <w:r w:rsidRPr="00381D11">
        <w:t xml:space="preserve">Les systèmes actifs d’aide à la conduite (ADAS) utilisent des capteurs et des processus complexes de traitement des signaux pour détecter et évaluer l’environnement du véhicule ; cela comprend la collecte et l’analyse de données relatives à l’infrastructure, si celles si sont disponibles. Ils fournissent une assistance active au contrôle latéral ou longitudinal du véhicule, ainsi que des informations et des avertissements (RESPONSE, 2001). Les tâches accomplies par les ADAS vont de l’information à l’évitement des chocs en passant par le contrôle du véhicule. Dans les ADAS, les fonctions d’avertissement et de commande ont chacune un rôle important à jouer pour l’amélioration de la sécurité et ces systèmes peuvent être classés en fonction du degré d’assistance qu’ils fournissent au conducteur (voir fig. 1, adaptée de </w:t>
      </w:r>
      <w:proofErr w:type="spellStart"/>
      <w:r w:rsidRPr="00381D11">
        <w:t>Flemisch</w:t>
      </w:r>
      <w:proofErr w:type="spellEnd"/>
      <w:r w:rsidRPr="00381D11">
        <w:t xml:space="preserve"> </w:t>
      </w:r>
      <w:r w:rsidRPr="00381D11">
        <w:rPr>
          <w:i/>
        </w:rPr>
        <w:t>et al</w:t>
      </w:r>
      <w:r w:rsidRPr="00381D11">
        <w:t>., 2008).</w:t>
      </w:r>
    </w:p>
    <w:p w14:paraId="06B084DD" w14:textId="77777777" w:rsidR="00157846" w:rsidRPr="00BC3003" w:rsidRDefault="00157846" w:rsidP="00BC3003">
      <w:pPr>
        <w:pStyle w:val="Titre1"/>
        <w:spacing w:after="120"/>
        <w:rPr>
          <w:b/>
        </w:rPr>
      </w:pPr>
      <w:bookmarkStart w:id="22" w:name="_Toc377654886"/>
      <w:r w:rsidRPr="00BC3003">
        <w:t>Figure 1</w:t>
      </w:r>
      <w:bookmarkEnd w:id="22"/>
      <w:r w:rsidRPr="00BC3003">
        <w:t xml:space="preserve"> </w:t>
      </w:r>
      <w:r w:rsidRPr="00BC3003">
        <w:br/>
      </w:r>
      <w:bookmarkStart w:id="23" w:name="_Toc377654887"/>
      <w:r w:rsidRPr="00BC3003">
        <w:rPr>
          <w:b/>
        </w:rPr>
        <w:t>Éventail de rôles en matière d’automatisation des véhicules (</w:t>
      </w:r>
      <w:proofErr w:type="spellStart"/>
      <w:r w:rsidRPr="00BC3003">
        <w:rPr>
          <w:b/>
        </w:rPr>
        <w:t>Flemisch</w:t>
      </w:r>
      <w:proofErr w:type="spellEnd"/>
      <w:r w:rsidRPr="00BC3003">
        <w:rPr>
          <w:b/>
        </w:rPr>
        <w:t xml:space="preserve"> </w:t>
      </w:r>
      <w:r w:rsidRPr="00BC3003">
        <w:rPr>
          <w:b/>
          <w:i/>
        </w:rPr>
        <w:t>et al</w:t>
      </w:r>
      <w:r w:rsidRPr="00BC3003">
        <w:rPr>
          <w:b/>
        </w:rPr>
        <w:t>., 2008)</w:t>
      </w:r>
      <w:bookmarkEnd w:id="23"/>
    </w:p>
    <w:p w14:paraId="3CE5D0C7" w14:textId="77777777" w:rsidR="00157846" w:rsidRPr="00381D11" w:rsidRDefault="00157846" w:rsidP="00157846">
      <w:pPr>
        <w:pStyle w:val="SingleTxtG"/>
      </w:pPr>
      <w:r w:rsidRPr="00381D11">
        <w:rPr>
          <w:noProof/>
          <w:lang w:eastAsia="fr-CH"/>
        </w:rPr>
        <mc:AlternateContent>
          <mc:Choice Requires="wps">
            <w:drawing>
              <wp:anchor distT="0" distB="0" distL="114300" distR="114300" simplePos="0" relativeHeight="251655680" behindDoc="0" locked="0" layoutInCell="1" allowOverlap="1" wp14:anchorId="24B7BBB9" wp14:editId="041A2810">
                <wp:simplePos x="0" y="0"/>
                <wp:positionH relativeFrom="column">
                  <wp:posOffset>800100</wp:posOffset>
                </wp:positionH>
                <wp:positionV relativeFrom="paragraph">
                  <wp:posOffset>260455</wp:posOffset>
                </wp:positionV>
                <wp:extent cx="691515"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7BC79" w14:textId="77777777" w:rsidR="00191464" w:rsidRPr="003F4C04" w:rsidRDefault="00191464" w:rsidP="00157846">
                            <w:pPr>
                              <w:jc w:val="center"/>
                              <w:rPr>
                                <w:sz w:val="16"/>
                                <w:szCs w:val="16"/>
                              </w:rPr>
                            </w:pPr>
                            <w:r>
                              <w:rPr>
                                <w:sz w:val="16"/>
                                <w:szCs w:val="16"/>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BBB9" id="Text Box 35" o:spid="_x0000_s1081" type="#_x0000_t202" style="position:absolute;left:0;text-align:left;margin-left:63pt;margin-top:20.5pt;width:54.45pt;height: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" filled="f" stroked="f" strokeweight=".5pt">
                <v:textbox>
                  <w:txbxContent>
                    <w:p w14:paraId="4E07BC79" w14:textId="77777777" w:rsidR="00191464" w:rsidRPr="003F4C04" w:rsidRDefault="00191464" w:rsidP="00157846">
                      <w:pPr>
                        <w:jc w:val="center"/>
                        <w:rPr>
                          <w:sz w:val="16"/>
                          <w:szCs w:val="16"/>
                        </w:rPr>
                      </w:pPr>
                      <w:r>
                        <w:rPr>
                          <w:sz w:val="16"/>
                          <w:szCs w:val="16"/>
                        </w:rPr>
                        <w:t>manuel</w:t>
                      </w:r>
                    </w:p>
                  </w:txbxContent>
                </v:textbox>
              </v:shape>
            </w:pict>
          </mc:Fallback>
        </mc:AlternateContent>
      </w:r>
      <w:r w:rsidRPr="00381D11">
        <w:rPr>
          <w:noProof/>
          <w:lang w:eastAsia="fr-CH"/>
        </w:rPr>
        <mc:AlternateContent>
          <mc:Choice Requires="wps">
            <w:drawing>
              <wp:anchor distT="0" distB="0" distL="114300" distR="114300" simplePos="0" relativeHeight="251656704" behindDoc="0" locked="0" layoutInCell="1" allowOverlap="1" wp14:anchorId="7CB55A9D" wp14:editId="7A7FA15C">
                <wp:simplePos x="0" y="0"/>
                <wp:positionH relativeFrom="column">
                  <wp:posOffset>1793240</wp:posOffset>
                </wp:positionH>
                <wp:positionV relativeFrom="paragraph">
                  <wp:posOffset>255270</wp:posOffset>
                </wp:positionV>
                <wp:extent cx="691515" cy="31750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49992" w14:textId="77777777" w:rsidR="00191464" w:rsidRPr="003F4C04" w:rsidRDefault="00191464" w:rsidP="00157846">
                            <w:pPr>
                              <w:jc w:val="center"/>
                              <w:rPr>
                                <w:sz w:val="16"/>
                                <w:szCs w:val="16"/>
                              </w:rPr>
                            </w:pPr>
                            <w:r>
                              <w:rPr>
                                <w:sz w:val="16"/>
                                <w:szCs w:val="16"/>
                              </w:rPr>
                              <w:t>assisté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5A9D" id="Text Box 72" o:spid="_x0000_s1082" type="#_x0000_t202" style="position:absolute;left:0;text-align:left;margin-left:141.2pt;margin-top:20.1pt;width:54.45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ZgQIAAGsFAAAOAAAAZHJzL2Uyb0RvYy54bWysVFtP2zAUfp+0/2D5faQtFE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" filled="f" stroked="f" strokeweight=".5pt">
                <v:textbox>
                  <w:txbxContent>
                    <w:p w14:paraId="4E649992" w14:textId="77777777" w:rsidR="00191464" w:rsidRPr="003F4C04" w:rsidRDefault="00191464" w:rsidP="00157846">
                      <w:pPr>
                        <w:jc w:val="center"/>
                        <w:rPr>
                          <w:sz w:val="16"/>
                          <w:szCs w:val="16"/>
                        </w:rPr>
                      </w:pPr>
                      <w:r>
                        <w:rPr>
                          <w:sz w:val="16"/>
                          <w:szCs w:val="16"/>
                        </w:rPr>
                        <w:t>assisté</w:t>
                      </w:r>
                    </w:p>
                  </w:txbxContent>
                </v:textbox>
              </v:shape>
            </w:pict>
          </mc:Fallback>
        </mc:AlternateContent>
      </w:r>
      <w:r w:rsidRPr="00381D11">
        <w:rPr>
          <w:noProof/>
          <w:lang w:eastAsia="fr-CH"/>
        </w:rPr>
        <mc:AlternateContent>
          <mc:Choice Requires="wps">
            <w:drawing>
              <wp:anchor distT="0" distB="0" distL="114300" distR="114300" simplePos="0" relativeHeight="251660800" behindDoc="0" locked="0" layoutInCell="1" allowOverlap="1" wp14:anchorId="5803E1DA" wp14:editId="0D5E456E">
                <wp:simplePos x="0" y="0"/>
                <wp:positionH relativeFrom="column">
                  <wp:posOffset>4670425</wp:posOffset>
                </wp:positionH>
                <wp:positionV relativeFrom="paragraph">
                  <wp:posOffset>229130</wp:posOffset>
                </wp:positionV>
                <wp:extent cx="706837" cy="336589"/>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706837"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B63D7" w14:textId="77777777" w:rsidR="00191464" w:rsidRPr="003F4C04" w:rsidRDefault="00191464" w:rsidP="00157846">
                            <w:pPr>
                              <w:spacing w:line="200" w:lineRule="exact"/>
                              <w:jc w:val="center"/>
                              <w:rPr>
                                <w:sz w:val="16"/>
                                <w:szCs w:val="16"/>
                              </w:rPr>
                            </w:pPr>
                            <w:r>
                              <w:rPr>
                                <w:sz w:val="16"/>
                                <w:szCs w:val="16"/>
                              </w:rPr>
                              <w:t>entièrement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3E1DA" id="Text Box 73" o:spid="_x0000_s1083" type="#_x0000_t202" style="position:absolute;left:0;text-align:left;margin-left:367.75pt;margin-top:18.05pt;width:55.65pt;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" filled="f" stroked="f" strokeweight=".5pt">
                <v:textbox>
                  <w:txbxContent>
                    <w:p w14:paraId="197B63D7" w14:textId="77777777" w:rsidR="00191464" w:rsidRPr="003F4C04" w:rsidRDefault="00191464" w:rsidP="00157846">
                      <w:pPr>
                        <w:spacing w:line="200" w:lineRule="exact"/>
                        <w:jc w:val="center"/>
                        <w:rPr>
                          <w:sz w:val="16"/>
                          <w:szCs w:val="16"/>
                        </w:rPr>
                      </w:pPr>
                      <w:r>
                        <w:rPr>
                          <w:sz w:val="16"/>
                          <w:szCs w:val="16"/>
                        </w:rPr>
                        <w:t>entièrement automatisé</w:t>
                      </w:r>
                    </w:p>
                  </w:txbxContent>
                </v:textbox>
              </v:shape>
            </w:pict>
          </mc:Fallback>
        </mc:AlternateContent>
      </w:r>
      <w:r w:rsidRPr="00381D11">
        <w:rPr>
          <w:noProof/>
          <w:lang w:eastAsia="fr-CH"/>
        </w:rPr>
        <mc:AlternateContent>
          <mc:Choice Requires="wps">
            <w:drawing>
              <wp:anchor distT="0" distB="0" distL="114300" distR="114300" simplePos="0" relativeHeight="251659776" behindDoc="0" locked="0" layoutInCell="1" allowOverlap="1" wp14:anchorId="173B59E1" wp14:editId="749A3BF0">
                <wp:simplePos x="0" y="0"/>
                <wp:positionH relativeFrom="column">
                  <wp:posOffset>3699506</wp:posOffset>
                </wp:positionH>
                <wp:positionV relativeFrom="paragraph">
                  <wp:posOffset>230926</wp:posOffset>
                </wp:positionV>
                <wp:extent cx="857885" cy="3733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85788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11986" w14:textId="77777777" w:rsidR="00191464" w:rsidRPr="003F4C04" w:rsidRDefault="00191464" w:rsidP="00157846">
                            <w:pPr>
                              <w:spacing w:line="200" w:lineRule="exact"/>
                              <w:jc w:val="center"/>
                              <w:rPr>
                                <w:sz w:val="16"/>
                                <w:szCs w:val="16"/>
                              </w:rPr>
                            </w:pPr>
                            <w:r>
                              <w:rPr>
                                <w:sz w:val="16"/>
                                <w:szCs w:val="16"/>
                              </w:rPr>
                              <w:t>hautement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59E1" id="Text Box 74" o:spid="_x0000_s1084" type="#_x0000_t202" style="position:absolute;left:0;text-align:left;margin-left:291.3pt;margin-top:18.2pt;width:67.55pt;height:2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" filled="f" stroked="f" strokeweight=".5pt">
                <v:textbox>
                  <w:txbxContent>
                    <w:p w14:paraId="1FA11986" w14:textId="77777777" w:rsidR="00191464" w:rsidRPr="003F4C04" w:rsidRDefault="00191464" w:rsidP="00157846">
                      <w:pPr>
                        <w:spacing w:line="200" w:lineRule="exact"/>
                        <w:jc w:val="center"/>
                        <w:rPr>
                          <w:sz w:val="16"/>
                          <w:szCs w:val="16"/>
                        </w:rPr>
                      </w:pPr>
                      <w:r>
                        <w:rPr>
                          <w:sz w:val="16"/>
                          <w:szCs w:val="16"/>
                        </w:rPr>
                        <w:t>hautement automatisé</w:t>
                      </w:r>
                    </w:p>
                  </w:txbxContent>
                </v:textbox>
              </v:shape>
            </w:pict>
          </mc:Fallback>
        </mc:AlternateContent>
      </w:r>
      <w:r w:rsidRPr="00381D11">
        <w:rPr>
          <w:noProof/>
          <w:lang w:eastAsia="fr-CH"/>
        </w:rPr>
        <mc:AlternateContent>
          <mc:Choice Requires="wps">
            <w:drawing>
              <wp:anchor distT="0" distB="0" distL="114300" distR="114300" simplePos="0" relativeHeight="251658752" behindDoc="0" locked="0" layoutInCell="1" allowOverlap="1" wp14:anchorId="5560E14C" wp14:editId="5BFA621E">
                <wp:simplePos x="0" y="0"/>
                <wp:positionH relativeFrom="column">
                  <wp:posOffset>2648482</wp:posOffset>
                </wp:positionH>
                <wp:positionV relativeFrom="paragraph">
                  <wp:posOffset>353060</wp:posOffset>
                </wp:positionV>
                <wp:extent cx="742950" cy="323850"/>
                <wp:effectExtent l="0" t="0" r="0" b="0"/>
                <wp:wrapNone/>
                <wp:docPr id="34" name="Text Box 17"/>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6CC88" w14:textId="77777777" w:rsidR="00191464" w:rsidRPr="003F4C04" w:rsidRDefault="00191464" w:rsidP="00157846">
                            <w:pPr>
                              <w:spacing w:line="260" w:lineRule="exact"/>
                              <w:jc w:val="center"/>
                              <w:rPr>
                                <w:sz w:val="16"/>
                                <w:szCs w:val="16"/>
                              </w:rPr>
                            </w:pPr>
                            <w:r>
                              <w:rPr>
                                <w:sz w:val="16"/>
                                <w:szCs w:val="16"/>
                              </w:rPr>
                              <w:t>automatique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E14C" id="Text Box 17" o:spid="_x0000_s1085" type="#_x0000_t202" style="position:absolute;left:0;text-align:left;margin-left:208.55pt;margin-top:27.8pt;width:58.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" filled="f" stroked="f" strokeweight=".5pt">
                <v:textbox>
                  <w:txbxContent>
                    <w:p w14:paraId="40B6CC88" w14:textId="77777777" w:rsidR="00191464" w:rsidRPr="003F4C04" w:rsidRDefault="00191464" w:rsidP="00157846">
                      <w:pPr>
                        <w:spacing w:line="260" w:lineRule="exact"/>
                        <w:jc w:val="center"/>
                        <w:rPr>
                          <w:sz w:val="16"/>
                          <w:szCs w:val="16"/>
                        </w:rPr>
                      </w:pPr>
                      <w:r>
                        <w:rPr>
                          <w:sz w:val="16"/>
                          <w:szCs w:val="16"/>
                        </w:rPr>
                        <w:t>automatique</w:t>
                      </w:r>
                    </w:p>
                  </w:txbxContent>
                </v:textbox>
              </v:shape>
            </w:pict>
          </mc:Fallback>
        </mc:AlternateContent>
      </w:r>
      <w:r w:rsidRPr="00381D11">
        <w:rPr>
          <w:noProof/>
          <w:lang w:eastAsia="fr-CH"/>
        </w:rPr>
        <mc:AlternateContent>
          <mc:Choice Requires="wps">
            <w:drawing>
              <wp:anchor distT="0" distB="0" distL="114300" distR="114300" simplePos="0" relativeHeight="251657728" behindDoc="0" locked="0" layoutInCell="1" allowOverlap="1" wp14:anchorId="7A86BB2E" wp14:editId="2F930386">
                <wp:simplePos x="0" y="0"/>
                <wp:positionH relativeFrom="column">
                  <wp:posOffset>2748280</wp:posOffset>
                </wp:positionH>
                <wp:positionV relativeFrom="paragraph">
                  <wp:posOffset>187428</wp:posOffset>
                </wp:positionV>
                <wp:extent cx="514350" cy="276225"/>
                <wp:effectExtent l="0" t="0" r="0" b="0"/>
                <wp:wrapNone/>
                <wp:docPr id="90" name="Text Box 7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39841" w14:textId="77777777" w:rsidR="00191464" w:rsidRPr="003F4C04" w:rsidRDefault="00191464" w:rsidP="00157846">
                            <w:pPr>
                              <w:spacing w:line="260" w:lineRule="exact"/>
                              <w:jc w:val="center"/>
                              <w:rPr>
                                <w:sz w:val="16"/>
                                <w:szCs w:val="16"/>
                              </w:rPr>
                            </w:pPr>
                            <w:r>
                              <w:rPr>
                                <w:sz w:val="16"/>
                                <w:szCs w:val="16"/>
                              </w:rPr>
                              <w:t>semi-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6BB2E" id="Text Box 75" o:spid="_x0000_s1086" type="#_x0000_t202" style="position:absolute;left:0;text-align:left;margin-left:216.4pt;margin-top:14.75pt;width:40.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" filled="f" stroked="f" strokeweight=".5pt">
                <v:textbox>
                  <w:txbxContent>
                    <w:p w14:paraId="59F39841" w14:textId="77777777" w:rsidR="00191464" w:rsidRPr="003F4C04" w:rsidRDefault="00191464" w:rsidP="00157846">
                      <w:pPr>
                        <w:spacing w:line="260" w:lineRule="exact"/>
                        <w:jc w:val="center"/>
                        <w:rPr>
                          <w:sz w:val="16"/>
                          <w:szCs w:val="16"/>
                        </w:rPr>
                      </w:pPr>
                      <w:r>
                        <w:rPr>
                          <w:sz w:val="16"/>
                          <w:szCs w:val="16"/>
                        </w:rPr>
                        <w:t>semi-</w:t>
                      </w:r>
                    </w:p>
                  </w:txbxContent>
                </v:textbox>
              </v:shape>
            </w:pict>
          </mc:Fallback>
        </mc:AlternateContent>
      </w:r>
      <w:r w:rsidRPr="00381D11">
        <w:rPr>
          <w:noProof/>
          <w:lang w:eastAsia="fr-CH"/>
        </w:rPr>
        <w:drawing>
          <wp:inline distT="0" distB="0" distL="0" distR="0" wp14:anchorId="12E65A14" wp14:editId="35FAF15D">
            <wp:extent cx="4692502" cy="788670"/>
            <wp:effectExtent l="19050" t="19050" r="1333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2928" b="11991"/>
                    <a:stretch/>
                  </pic:blipFill>
                  <pic:spPr bwMode="auto">
                    <a:xfrm>
                      <a:off x="0" y="0"/>
                      <a:ext cx="4695240" cy="789130"/>
                    </a:xfrm>
                    <a:prstGeom prst="rect">
                      <a:avLst/>
                    </a:prstGeom>
                    <a:noFill/>
                    <a:ln w="1270" cap="rnd">
                      <a:solidFill>
                        <a:prstClr val="black"/>
                      </a:solidFill>
                    </a:ln>
                    <a:extLst>
                      <a:ext uri="{53640926-AAD7-44D8-BBD7-CCE9431645EC}">
                        <a14:shadowObscured xmlns:a14="http://schemas.microsoft.com/office/drawing/2010/main"/>
                      </a:ext>
                    </a:extLst>
                  </pic:spPr>
                </pic:pic>
              </a:graphicData>
            </a:graphic>
          </wp:inline>
        </w:drawing>
      </w:r>
    </w:p>
    <w:p w14:paraId="57872880" w14:textId="77777777" w:rsidR="00157846" w:rsidRPr="00381D11" w:rsidRDefault="00157846" w:rsidP="00157846">
      <w:pPr>
        <w:pStyle w:val="SingleTxtG"/>
        <w:spacing w:before="240"/>
        <w:ind w:firstLine="567"/>
      </w:pPr>
      <w:r w:rsidRPr="00381D11">
        <w:t>La figure 1 donne un aperçu de la progression de l’assistance et des rôles du conducteur qui y sont associés (</w:t>
      </w:r>
      <w:proofErr w:type="spellStart"/>
      <w:r w:rsidRPr="00381D11">
        <w:t>Flemisch</w:t>
      </w:r>
      <w:proofErr w:type="spellEnd"/>
      <w:r w:rsidRPr="00381D11">
        <w:t xml:space="preserve"> </w:t>
      </w:r>
      <w:r w:rsidRPr="00381D11">
        <w:rPr>
          <w:i/>
        </w:rPr>
        <w:t>et al</w:t>
      </w:r>
      <w:r w:rsidRPr="00381D11">
        <w:t xml:space="preserve">., 2008). Par conducteur manuel on entend un conducteur qui commande le véhicule manuellement sans l’assistance d’un quelconque système. Une conduite assistée signifie que le conducteur est appuyé principalement par des systèmes d’avertissement tels qu’un système d’avertissement choc avant et un système d’avertissement de franchissement de ligne. En mode semi-automatique, environ la moitié des tâches sont automatisées ; par exemple, dans le cas de l’ACC, le conducteur contrôle le déplacement latéral du véhicule tandis que le système automatique contrôle son </w:t>
      </w:r>
      <w:r w:rsidRPr="00381D11">
        <w:lastRenderedPageBreak/>
        <w:t>déplacement longitudinal. Un mode de conduite hautement automatisé signifie que les systèmes commandent des éléments essentiels de la conduite, tels que l’intégralité des déplacements latéraux et longitudinaux, et le conducteur est principalement chargé de surveiller le fonctionnement automatique du véhicule et de reprendre le contrôle si nécessaire. Une conduite avec ou sans ôter les mains du volant peut être considérée comme hautement automatisée.</w:t>
      </w:r>
    </w:p>
    <w:p w14:paraId="772997E7" w14:textId="77777777" w:rsidR="00157846" w:rsidRPr="00381D11" w:rsidRDefault="00157846" w:rsidP="00157846">
      <w:pPr>
        <w:pStyle w:val="SingleTxtG"/>
        <w:ind w:firstLine="567"/>
      </w:pPr>
      <w:r w:rsidRPr="00381D11">
        <w:t>La figure 2 décrit la manière dont les ADAS assistent les conducteurs en matière de détection, de décision et d’exécution (</w:t>
      </w:r>
      <w:proofErr w:type="spellStart"/>
      <w:r w:rsidRPr="00381D11">
        <w:t>Hiramatsu</w:t>
      </w:r>
      <w:proofErr w:type="spellEnd"/>
      <w:r w:rsidRPr="00381D11">
        <w:t>, 2005). En l’absence d’ADAS dans une situation de conduite conventionnelle, le conducteur se tient à l’écoute du comportement du véhicule. Il repère et reconnaît les éléments de l’environnement de conduite, évalue les risques imminents, le cas échéant, ainsi que les effets futurs de chacune de ses actions, prend le contrôle du véhicule et effectue la manœuvre appropriée afin d’atténuer le risque (Ho, 2006).</w:t>
      </w:r>
    </w:p>
    <w:p w14:paraId="11B57E38" w14:textId="77777777" w:rsidR="00157846" w:rsidRPr="00381D11" w:rsidRDefault="00157846" w:rsidP="00157846">
      <w:pPr>
        <w:pStyle w:val="SingleTxtG"/>
        <w:ind w:firstLine="567"/>
      </w:pPr>
      <w:r w:rsidRPr="00381D11">
        <w:t>Au niveau 1, l’ADAS offre le plus faible niveau d’assistance (voir fig. 2). Ce type d’ADAS présente au conducteur les informations recueillies par les capteurs et l’aide uniquement à repérer les informations pertinentes. Il améliore la perception du conducteur en l’aidant à être conscient de l’environnement de conduite, mais n’émet pas de signal d’avertissement. Parmi les ADAS de ce type, on peut citer les systèmes de guidage routier qui aident le conducteur à trouver le chemin de sa destination. Un système de vision vers l’arrière à caméra qui affiche la zone située derrière le véhicule et fournit des informations est également un ADAS de niveau 1 ; s’il émet un signal d’avertissement, il s’agit d’un système de niveau 2.</w:t>
      </w:r>
    </w:p>
    <w:p w14:paraId="7AB7E336" w14:textId="77777777" w:rsidR="00157846" w:rsidRPr="00381D11" w:rsidRDefault="00157846" w:rsidP="00157846">
      <w:pPr>
        <w:pStyle w:val="SingleTxtG"/>
        <w:ind w:firstLine="567"/>
      </w:pPr>
      <w:r w:rsidRPr="00381D11">
        <w:t>Les ADAS de niveau 2 aident le conducteur en les aidant à évaluer la gravité des dangers en émettant des signaux d’avertissement afin qu’il évite les situations critiques. Ils s’appuient sur les fonctions de détection de l’environnement de conduite que l’on trouve également chez un ADAS de niveau 1. Parmi les ADAS de niveau 2 on peut citer les systèmes d’avertissement choc avant et les systèmes d’avertissement de franchissement de ligne.</w:t>
      </w:r>
    </w:p>
    <w:p w14:paraId="7B9489A5" w14:textId="77777777" w:rsidR="00157846" w:rsidRDefault="00157846" w:rsidP="001E3D1E">
      <w:pPr>
        <w:pStyle w:val="SingleTxtG"/>
        <w:ind w:firstLine="567"/>
      </w:pPr>
      <w:r w:rsidRPr="00381D11">
        <w:t>Au niveau 3, l’ADAS fournit une assistance plus importante au conducteur avec de fonctions de commande du véhicule, et évite les dangers ou en atténue les conséquences activement, sans intervention directe du conducteur. Ces systèmes d’assistance à intervention présentent un degré d’automatisation plus élevé et échappent davantage au contrôle du conducteur. Parmi les ADAS de niveau 3, on peut citer les régulateurs de vitesse adaptatifs (ACC) et les systèmes avancés de freinage d’urgence (AEBS), qui détectent les obstacles à l’avant du véhicule et interviennent seuls en prenant des mesures d’évitement ou d’atténuation du danger en effectuant par exemple un freinage modéré ou rapide afin d’ajuster la vitesse de manière à ce que l’espace libre devant le véhicule ne passe pas en dessous d’un certain seuil. Les ADAS de niveau 3 sont donc de deux types : ceux du premier type, comme l’ACC, servent pendant les situations de conduite normales, ceux du deuxième type, comme l’AEBS, servent lors des situations de conduite critiques</w:t>
      </w:r>
      <w:r>
        <w:t>.</w:t>
      </w:r>
    </w:p>
    <w:p w14:paraId="0C71890A" w14:textId="77777777" w:rsidR="00157846" w:rsidRPr="00381D11" w:rsidRDefault="00157846" w:rsidP="00BC3003">
      <w:pPr>
        <w:pStyle w:val="Titre1"/>
        <w:spacing w:after="120"/>
      </w:pPr>
      <w:r>
        <w:br w:type="page"/>
      </w:r>
      <w:r w:rsidRPr="00F30483">
        <w:rPr>
          <w:b/>
        </w:rPr>
        <w:lastRenderedPageBreak/>
        <w:t xml:space="preserve">Figure 2 </w:t>
      </w:r>
      <w:r w:rsidRPr="00F30483">
        <w:rPr>
          <w:b/>
        </w:rPr>
        <w:br/>
      </w:r>
      <w:bookmarkStart w:id="24" w:name="_Toc377654889"/>
      <w:r w:rsidRPr="00381D11">
        <w:t>Modèle de comportement d’un conducteur et niveau d’assistance à la conduite</w:t>
      </w:r>
      <w:bookmarkEnd w:id="24"/>
    </w:p>
    <w:p w14:paraId="7AA2EF1D" w14:textId="77777777" w:rsidR="00157846" w:rsidRDefault="001E3D1E" w:rsidP="00157846">
      <w:pPr>
        <w:pStyle w:val="SingleTxtG"/>
      </w:pPr>
      <w:r>
        <w:rPr>
          <w:noProof/>
          <w:lang w:eastAsia="fr-CH"/>
        </w:rPr>
        <mc:AlternateContent>
          <mc:Choice Requires="wps">
            <w:drawing>
              <wp:anchor distT="0" distB="0" distL="114300" distR="114300" simplePos="0" relativeHeight="251727360" behindDoc="0" locked="0" layoutInCell="1" allowOverlap="1" wp14:anchorId="4D43B7B1" wp14:editId="770A53C6">
                <wp:simplePos x="0" y="0"/>
                <wp:positionH relativeFrom="column">
                  <wp:posOffset>1956435</wp:posOffset>
                </wp:positionH>
                <wp:positionV relativeFrom="paragraph">
                  <wp:posOffset>3846830</wp:posOffset>
                </wp:positionV>
                <wp:extent cx="2857500" cy="161925"/>
                <wp:effectExtent l="0" t="0" r="0" b="9525"/>
                <wp:wrapNone/>
                <wp:docPr id="101" name="Zone de texte 101"/>
                <wp:cNvGraphicFramePr/>
                <a:graphic xmlns:a="http://schemas.openxmlformats.org/drawingml/2006/main">
                  <a:graphicData uri="http://schemas.microsoft.com/office/word/2010/wordprocessingShape">
                    <wps:wsp>
                      <wps:cNvSpPr txBox="1"/>
                      <wps:spPr>
                        <a:xfrm>
                          <a:off x="0" y="0"/>
                          <a:ext cx="28575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C929E" w14:textId="77777777" w:rsidR="00191464" w:rsidRPr="001E3D1E" w:rsidRDefault="00191464" w:rsidP="00157846">
                            <w:pPr>
                              <w:spacing w:line="240" w:lineRule="auto"/>
                              <w:jc w:val="center"/>
                              <w:rPr>
                                <w:sz w:val="16"/>
                                <w:szCs w:val="16"/>
                              </w:rPr>
                            </w:pPr>
                            <w:r w:rsidRPr="001E3D1E">
                              <w:rPr>
                                <w:b/>
                                <w:sz w:val="16"/>
                                <w:szCs w:val="16"/>
                              </w:rPr>
                              <w:t>Assistance au moyen de technologies avancées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B7B1" id="Zone de texte 101" o:spid="_x0000_s1087" type="#_x0000_t202" style="position:absolute;left:0;text-align:left;margin-left:154.05pt;margin-top:302.9pt;width:225pt;height:12.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" filled="f" stroked="f" strokeweight=".5pt">
                <v:textbox inset="0,0,0,0">
                  <w:txbxContent>
                    <w:p w14:paraId="582C929E" w14:textId="77777777" w:rsidR="00191464" w:rsidRPr="001E3D1E" w:rsidRDefault="00191464" w:rsidP="00157846">
                      <w:pPr>
                        <w:spacing w:line="240" w:lineRule="auto"/>
                        <w:jc w:val="center"/>
                        <w:rPr>
                          <w:sz w:val="16"/>
                          <w:szCs w:val="16"/>
                        </w:rPr>
                      </w:pPr>
                      <w:r w:rsidRPr="001E3D1E">
                        <w:rPr>
                          <w:b/>
                          <w:sz w:val="16"/>
                          <w:szCs w:val="16"/>
                        </w:rPr>
                        <w:t>Assistance au moyen de technologies avancées</w:t>
                      </w:r>
                    </w:p>
                  </w:txbxContent>
                </v:textbox>
              </v:shape>
            </w:pict>
          </mc:Fallback>
        </mc:AlternateContent>
      </w:r>
      <w:r>
        <w:rPr>
          <w:noProof/>
          <w:lang w:eastAsia="fr-CH"/>
        </w:rPr>
        <mc:AlternateContent>
          <mc:Choice Requires="wps">
            <w:drawing>
              <wp:anchor distT="0" distB="0" distL="114300" distR="114300" simplePos="0" relativeHeight="251723264" behindDoc="0" locked="0" layoutInCell="1" allowOverlap="1" wp14:anchorId="7530BACE" wp14:editId="623CCEB6">
                <wp:simplePos x="0" y="0"/>
                <wp:positionH relativeFrom="column">
                  <wp:posOffset>3978910</wp:posOffset>
                </wp:positionH>
                <wp:positionV relativeFrom="paragraph">
                  <wp:posOffset>3024505</wp:posOffset>
                </wp:positionV>
                <wp:extent cx="787400" cy="527050"/>
                <wp:effectExtent l="0" t="0" r="12700" b="6350"/>
                <wp:wrapNone/>
                <wp:docPr id="99" name="Zone de texte 9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4AC4D"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32D2DE9D" w14:textId="77777777" w:rsidR="00191464" w:rsidRPr="00400A3A" w:rsidRDefault="00191464" w:rsidP="00157846">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BACE" id="Zone de texte 99" o:spid="_x0000_s1088" type="#_x0000_t202" style="position:absolute;left:0;text-align:left;margin-left:313.3pt;margin-top:238.15pt;width:62pt;height: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" filled="f" stroked="f" strokeweight=".5pt">
                <v:textbox inset="0,0,0,0">
                  <w:txbxContent>
                    <w:p w14:paraId="2E84AC4D"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32D2DE9D" w14:textId="77777777" w:rsidR="00191464" w:rsidRPr="00400A3A" w:rsidRDefault="00191464" w:rsidP="00157846">
                      <w:pPr>
                        <w:spacing w:before="240" w:after="240" w:line="240" w:lineRule="auto"/>
                        <w:jc w:val="center"/>
                        <w:rPr>
                          <w:sz w:val="16"/>
                          <w:szCs w:val="16"/>
                        </w:rPr>
                      </w:pPr>
                      <w:r>
                        <w:rPr>
                          <w:b/>
                          <w:sz w:val="16"/>
                          <w:szCs w:val="16"/>
                        </w:rPr>
                        <w:t>Exécution</w:t>
                      </w:r>
                    </w:p>
                  </w:txbxContent>
                </v:textbox>
              </v:shape>
            </w:pict>
          </mc:Fallback>
        </mc:AlternateContent>
      </w:r>
      <w:r>
        <w:rPr>
          <w:noProof/>
          <w:lang w:eastAsia="fr-CH"/>
        </w:rPr>
        <mc:AlternateContent>
          <mc:Choice Requires="wps">
            <w:drawing>
              <wp:anchor distT="0" distB="0" distL="114300" distR="114300" simplePos="0" relativeHeight="251714048" behindDoc="0" locked="0" layoutInCell="1" allowOverlap="1" wp14:anchorId="400E19FC" wp14:editId="51D2F8A7">
                <wp:simplePos x="0" y="0"/>
                <wp:positionH relativeFrom="column">
                  <wp:posOffset>2950210</wp:posOffset>
                </wp:positionH>
                <wp:positionV relativeFrom="paragraph">
                  <wp:posOffset>3024505</wp:posOffset>
                </wp:positionV>
                <wp:extent cx="787400" cy="527050"/>
                <wp:effectExtent l="0" t="0" r="12700" b="6350"/>
                <wp:wrapNone/>
                <wp:docPr id="98" name="Zone de texte 9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C38F0"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16D1176C"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E19FC" id="Zone de texte 98" o:spid="_x0000_s1089" type="#_x0000_t202" style="position:absolute;left:0;text-align:left;margin-left:232.3pt;margin-top:238.15pt;width:62pt;height: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Gofg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" filled="f" stroked="f" strokeweight=".5pt">
                <v:textbox inset="0,0,0,0">
                  <w:txbxContent>
                    <w:p w14:paraId="146C38F0"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16D1176C"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v:textbox>
              </v:shape>
            </w:pict>
          </mc:Fallback>
        </mc:AlternateContent>
      </w:r>
      <w:r>
        <w:rPr>
          <w:noProof/>
          <w:lang w:eastAsia="fr-CH"/>
        </w:rPr>
        <mc:AlternateContent>
          <mc:Choice Requires="wps">
            <w:drawing>
              <wp:anchor distT="0" distB="0" distL="114300" distR="114300" simplePos="0" relativeHeight="251704832" behindDoc="0" locked="0" layoutInCell="1" allowOverlap="1" wp14:anchorId="578D5194" wp14:editId="259A0506">
                <wp:simplePos x="0" y="0"/>
                <wp:positionH relativeFrom="column">
                  <wp:posOffset>1953260</wp:posOffset>
                </wp:positionH>
                <wp:positionV relativeFrom="paragraph">
                  <wp:posOffset>3024505</wp:posOffset>
                </wp:positionV>
                <wp:extent cx="787400" cy="527050"/>
                <wp:effectExtent l="0" t="0" r="12700" b="6350"/>
                <wp:wrapNone/>
                <wp:docPr id="97" name="Zone de texte 97"/>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BA11"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4E07E13C" w14:textId="77777777" w:rsidR="00191464" w:rsidRPr="00400A3A" w:rsidRDefault="00191464" w:rsidP="00157846">
                            <w:pPr>
                              <w:spacing w:before="240" w:after="240" w:line="240" w:lineRule="auto"/>
                              <w:jc w:val="center"/>
                              <w:rPr>
                                <w:sz w:val="16"/>
                                <w:szCs w:val="16"/>
                              </w:rPr>
                            </w:pPr>
                            <w:r>
                              <w:rPr>
                                <w:b/>
                                <w:sz w:val="16"/>
                                <w:szCs w:val="16"/>
                              </w:rPr>
                              <w:t>Détection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5194" id="Zone de texte 97" o:spid="_x0000_s1090" type="#_x0000_t202" style="position:absolute;left:0;text-align:left;margin-left:153.8pt;margin-top:238.15pt;width:62pt;height:4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" filled="f" stroked="f" strokeweight=".5pt">
                <v:textbox inset="0,0,0,0">
                  <w:txbxContent>
                    <w:p w14:paraId="2FEDBA11"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4E07E13C" w14:textId="77777777" w:rsidR="00191464" w:rsidRPr="00400A3A" w:rsidRDefault="00191464" w:rsidP="00157846">
                      <w:pPr>
                        <w:spacing w:before="240" w:after="240" w:line="240" w:lineRule="auto"/>
                        <w:jc w:val="center"/>
                        <w:rPr>
                          <w:sz w:val="16"/>
                          <w:szCs w:val="16"/>
                        </w:rPr>
                      </w:pPr>
                      <w:r>
                        <w:rPr>
                          <w:b/>
                          <w:sz w:val="16"/>
                          <w:szCs w:val="16"/>
                        </w:rPr>
                        <w:t>Détection</w:t>
                      </w:r>
                    </w:p>
                  </w:txbxContent>
                </v:textbox>
              </v:shape>
            </w:pict>
          </mc:Fallback>
        </mc:AlternateContent>
      </w:r>
      <w:r>
        <w:rPr>
          <w:noProof/>
          <w:lang w:eastAsia="fr-CH"/>
        </w:rPr>
        <mc:AlternateContent>
          <mc:Choice Requires="wps">
            <w:drawing>
              <wp:anchor distT="0" distB="0" distL="114300" distR="114300" simplePos="0" relativeHeight="251673088" behindDoc="0" locked="0" layoutInCell="1" allowOverlap="1" wp14:anchorId="2EAB8D53" wp14:editId="20BF6F4E">
                <wp:simplePos x="0" y="0"/>
                <wp:positionH relativeFrom="column">
                  <wp:posOffset>1953260</wp:posOffset>
                </wp:positionH>
                <wp:positionV relativeFrom="paragraph">
                  <wp:posOffset>2135505</wp:posOffset>
                </wp:positionV>
                <wp:extent cx="787400" cy="527050"/>
                <wp:effectExtent l="0" t="0" r="12700" b="6350"/>
                <wp:wrapNone/>
                <wp:docPr id="94" name="Zone de texte 94"/>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F7D41"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46C4F60A" w14:textId="77777777" w:rsidR="00191464" w:rsidRPr="00400A3A" w:rsidRDefault="00191464" w:rsidP="00157846">
                            <w:pPr>
                              <w:spacing w:before="240" w:after="240" w:line="240" w:lineRule="auto"/>
                              <w:jc w:val="center"/>
                              <w:rPr>
                                <w:sz w:val="16"/>
                                <w:szCs w:val="16"/>
                              </w:rPr>
                            </w:pPr>
                            <w:r>
                              <w:rPr>
                                <w:b/>
                                <w:sz w:val="16"/>
                                <w:szCs w:val="16"/>
                              </w:rPr>
                              <w:t>Détection</w:t>
                            </w:r>
                          </w:p>
                          <w:p w14:paraId="0D1FA5CB" w14:textId="77777777" w:rsidR="00191464" w:rsidRPr="00400A3A" w:rsidRDefault="00191464" w:rsidP="00157846">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8D53" id="Zone de texte 94" o:spid="_x0000_s1091" type="#_x0000_t202" style="position:absolute;left:0;text-align:left;margin-left:153.8pt;margin-top:168.15pt;width:62pt;height: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" filled="f" stroked="f" strokeweight=".5pt">
                <v:textbox inset="0,0,0,0">
                  <w:txbxContent>
                    <w:p w14:paraId="278F7D41"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46C4F60A" w14:textId="77777777" w:rsidR="00191464" w:rsidRPr="00400A3A" w:rsidRDefault="00191464" w:rsidP="00157846">
                      <w:pPr>
                        <w:spacing w:before="240" w:after="240" w:line="240" w:lineRule="auto"/>
                        <w:jc w:val="center"/>
                        <w:rPr>
                          <w:sz w:val="16"/>
                          <w:szCs w:val="16"/>
                        </w:rPr>
                      </w:pPr>
                      <w:r>
                        <w:rPr>
                          <w:b/>
                          <w:sz w:val="16"/>
                          <w:szCs w:val="16"/>
                        </w:rPr>
                        <w:t>Détection</w:t>
                      </w:r>
                    </w:p>
                    <w:p w14:paraId="0D1FA5CB" w14:textId="77777777" w:rsidR="00191464" w:rsidRPr="00400A3A" w:rsidRDefault="00191464" w:rsidP="00157846">
                      <w:pPr>
                        <w:spacing w:line="240" w:lineRule="auto"/>
                        <w:jc w:val="center"/>
                        <w:rPr>
                          <w:sz w:val="16"/>
                          <w:szCs w:val="16"/>
                        </w:rPr>
                      </w:pPr>
                    </w:p>
                  </w:txbxContent>
                </v:textbox>
              </v:shape>
            </w:pict>
          </mc:Fallback>
        </mc:AlternateContent>
      </w:r>
      <w:r>
        <w:rPr>
          <w:noProof/>
          <w:lang w:eastAsia="fr-CH"/>
        </w:rPr>
        <mc:AlternateContent>
          <mc:Choice Requires="wps">
            <w:drawing>
              <wp:anchor distT="0" distB="0" distL="114300" distR="114300" simplePos="0" relativeHeight="251693568" behindDoc="0" locked="0" layoutInCell="1" allowOverlap="1" wp14:anchorId="2E6890F8" wp14:editId="6B1DB8AF">
                <wp:simplePos x="0" y="0"/>
                <wp:positionH relativeFrom="column">
                  <wp:posOffset>3978910</wp:posOffset>
                </wp:positionH>
                <wp:positionV relativeFrom="paragraph">
                  <wp:posOffset>2135505</wp:posOffset>
                </wp:positionV>
                <wp:extent cx="787400" cy="527050"/>
                <wp:effectExtent l="0" t="0" r="12700" b="6350"/>
                <wp:wrapNone/>
                <wp:docPr id="96" name="Zone de texte 96"/>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D51AF"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3983691C" w14:textId="77777777" w:rsidR="00191464" w:rsidRPr="00400A3A" w:rsidRDefault="00191464" w:rsidP="00157846">
                            <w:pPr>
                              <w:spacing w:before="240" w:after="240" w:line="240" w:lineRule="auto"/>
                              <w:jc w:val="center"/>
                              <w:rPr>
                                <w:sz w:val="16"/>
                                <w:szCs w:val="16"/>
                              </w:rPr>
                            </w:pPr>
                            <w:r>
                              <w:rPr>
                                <w:b/>
                                <w:sz w:val="16"/>
                                <w:szCs w:val="16"/>
                              </w:rPr>
                              <w:t>Exécution</w:t>
                            </w:r>
                          </w:p>
                          <w:p w14:paraId="01643C67" w14:textId="77777777" w:rsidR="00191464" w:rsidRPr="00400A3A" w:rsidRDefault="00191464" w:rsidP="00157846">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90F8" id="Zone de texte 96" o:spid="_x0000_s1092" type="#_x0000_t202" style="position:absolute;left:0;text-align:left;margin-left:313.3pt;margin-top:168.15pt;width:62pt;height: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" filled="f" stroked="f" strokeweight=".5pt">
                <v:textbox inset="0,0,0,0">
                  <w:txbxContent>
                    <w:p w14:paraId="258D51AF"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3983691C" w14:textId="77777777" w:rsidR="00191464" w:rsidRPr="00400A3A" w:rsidRDefault="00191464" w:rsidP="00157846">
                      <w:pPr>
                        <w:spacing w:before="240" w:after="240" w:line="240" w:lineRule="auto"/>
                        <w:jc w:val="center"/>
                        <w:rPr>
                          <w:sz w:val="16"/>
                          <w:szCs w:val="16"/>
                        </w:rPr>
                      </w:pPr>
                      <w:r>
                        <w:rPr>
                          <w:b/>
                          <w:sz w:val="16"/>
                          <w:szCs w:val="16"/>
                        </w:rPr>
                        <w:t>Exécution</w:t>
                      </w:r>
                    </w:p>
                    <w:p w14:paraId="01643C67" w14:textId="77777777" w:rsidR="00191464" w:rsidRPr="00400A3A" w:rsidRDefault="00191464" w:rsidP="00157846">
                      <w:pPr>
                        <w:spacing w:line="240" w:lineRule="auto"/>
                        <w:jc w:val="center"/>
                        <w:rPr>
                          <w:sz w:val="16"/>
                          <w:szCs w:val="16"/>
                        </w:rPr>
                      </w:pPr>
                    </w:p>
                  </w:txbxContent>
                </v:textbox>
              </v:shape>
            </w:pict>
          </mc:Fallback>
        </mc:AlternateContent>
      </w:r>
      <w:r>
        <w:rPr>
          <w:noProof/>
          <w:lang w:eastAsia="fr-CH"/>
        </w:rPr>
        <mc:AlternateContent>
          <mc:Choice Requires="wps">
            <w:drawing>
              <wp:anchor distT="0" distB="0" distL="114300" distR="114300" simplePos="0" relativeHeight="251684352" behindDoc="0" locked="0" layoutInCell="1" allowOverlap="1" wp14:anchorId="7B64C76C" wp14:editId="6E42F800">
                <wp:simplePos x="0" y="0"/>
                <wp:positionH relativeFrom="column">
                  <wp:posOffset>2950210</wp:posOffset>
                </wp:positionH>
                <wp:positionV relativeFrom="paragraph">
                  <wp:posOffset>2135505</wp:posOffset>
                </wp:positionV>
                <wp:extent cx="787400" cy="527050"/>
                <wp:effectExtent l="0" t="0" r="12700" b="6350"/>
                <wp:wrapNone/>
                <wp:docPr id="95" name="Zone de texte 95"/>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A1E9C"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22353318" w14:textId="77777777" w:rsidR="00191464" w:rsidRPr="00400A3A" w:rsidRDefault="00191464" w:rsidP="00157846">
                            <w:pPr>
                              <w:spacing w:before="240" w:after="240" w:line="240" w:lineRule="auto"/>
                              <w:jc w:val="center"/>
                              <w:rPr>
                                <w:sz w:val="16"/>
                                <w:szCs w:val="16"/>
                              </w:rPr>
                            </w:pPr>
                            <w:r w:rsidRPr="00321F9E">
                              <w:rPr>
                                <w:b/>
                                <w:sz w:val="16"/>
                                <w:szCs w:val="16"/>
                              </w:rPr>
                              <w:t>Décision</w:t>
                            </w:r>
                          </w:p>
                          <w:p w14:paraId="6DF5F343" w14:textId="77777777" w:rsidR="00191464" w:rsidRPr="00400A3A" w:rsidRDefault="00191464" w:rsidP="00157846">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C76C" id="Zone de texte 95" o:spid="_x0000_s1093" type="#_x0000_t202" style="position:absolute;left:0;text-align:left;margin-left:232.3pt;margin-top:168.15pt;width:62pt;height: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lnfQ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" filled="f" stroked="f" strokeweight=".5pt">
                <v:textbox inset="0,0,0,0">
                  <w:txbxContent>
                    <w:p w14:paraId="7FBA1E9C"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22353318" w14:textId="77777777" w:rsidR="00191464" w:rsidRPr="00400A3A" w:rsidRDefault="00191464" w:rsidP="00157846">
                      <w:pPr>
                        <w:spacing w:before="240" w:after="240" w:line="240" w:lineRule="auto"/>
                        <w:jc w:val="center"/>
                        <w:rPr>
                          <w:sz w:val="16"/>
                          <w:szCs w:val="16"/>
                        </w:rPr>
                      </w:pPr>
                      <w:r w:rsidRPr="00321F9E">
                        <w:rPr>
                          <w:b/>
                          <w:sz w:val="16"/>
                          <w:szCs w:val="16"/>
                        </w:rPr>
                        <w:t>Décision</w:t>
                      </w:r>
                    </w:p>
                    <w:p w14:paraId="6DF5F343" w14:textId="77777777" w:rsidR="00191464" w:rsidRPr="00400A3A" w:rsidRDefault="00191464" w:rsidP="00157846">
                      <w:pPr>
                        <w:spacing w:line="240" w:lineRule="auto"/>
                        <w:jc w:val="center"/>
                        <w:rPr>
                          <w:sz w:val="16"/>
                          <w:szCs w:val="16"/>
                        </w:rPr>
                      </w:pPr>
                    </w:p>
                  </w:txbxContent>
                </v:textbox>
              </v:shape>
            </w:pict>
          </mc:Fallback>
        </mc:AlternateContent>
      </w:r>
      <w:r>
        <w:rPr>
          <w:noProof/>
          <w:lang w:eastAsia="fr-CH"/>
        </w:rPr>
        <mc:AlternateContent>
          <mc:Choice Requires="wps">
            <w:drawing>
              <wp:anchor distT="0" distB="0" distL="114300" distR="114300" simplePos="0" relativeHeight="251663872" behindDoc="0" locked="0" layoutInCell="1" allowOverlap="1" wp14:anchorId="0D4F5A55" wp14:editId="1A30FD88">
                <wp:simplePos x="0" y="0"/>
                <wp:positionH relativeFrom="column">
                  <wp:posOffset>3978910</wp:posOffset>
                </wp:positionH>
                <wp:positionV relativeFrom="paragraph">
                  <wp:posOffset>1246505</wp:posOffset>
                </wp:positionV>
                <wp:extent cx="787400" cy="527050"/>
                <wp:effectExtent l="0" t="0" r="12700" b="6350"/>
                <wp:wrapNone/>
                <wp:docPr id="93" name="Zone de texte 9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A527D"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76CB4219" w14:textId="77777777" w:rsidR="00191464" w:rsidRPr="00400A3A" w:rsidRDefault="00191464" w:rsidP="00157846">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5A55" id="Zone de texte 93" o:spid="_x0000_s1094" type="#_x0000_t202" style="position:absolute;left:0;text-align:left;margin-left:313.3pt;margin-top:98.15pt;width:62pt;height: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" filled="f" stroked="f" strokeweight=".5pt">
                <v:textbox inset="0,0,0,0">
                  <w:txbxContent>
                    <w:p w14:paraId="12CA527D"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76CB4219" w14:textId="77777777" w:rsidR="00191464" w:rsidRPr="00400A3A" w:rsidRDefault="00191464" w:rsidP="00157846">
                      <w:pPr>
                        <w:spacing w:before="240" w:after="240" w:line="240" w:lineRule="auto"/>
                        <w:jc w:val="center"/>
                        <w:rPr>
                          <w:sz w:val="16"/>
                          <w:szCs w:val="16"/>
                        </w:rPr>
                      </w:pPr>
                      <w:r>
                        <w:rPr>
                          <w:b/>
                          <w:sz w:val="16"/>
                          <w:szCs w:val="16"/>
                        </w:rPr>
                        <w:t>Exécution</w:t>
                      </w:r>
                    </w:p>
                  </w:txbxContent>
                </v:textbox>
              </v:shape>
            </w:pict>
          </mc:Fallback>
        </mc:AlternateContent>
      </w:r>
      <w:r>
        <w:rPr>
          <w:noProof/>
          <w:lang w:eastAsia="fr-CH"/>
        </w:rPr>
        <mc:AlternateContent>
          <mc:Choice Requires="wps">
            <w:drawing>
              <wp:anchor distT="0" distB="0" distL="114300" distR="114300" simplePos="0" relativeHeight="251645440" behindDoc="0" locked="0" layoutInCell="1" allowOverlap="1" wp14:anchorId="69786610" wp14:editId="647B02AD">
                <wp:simplePos x="0" y="0"/>
                <wp:positionH relativeFrom="column">
                  <wp:posOffset>2950210</wp:posOffset>
                </wp:positionH>
                <wp:positionV relativeFrom="paragraph">
                  <wp:posOffset>1246505</wp:posOffset>
                </wp:positionV>
                <wp:extent cx="787400" cy="527050"/>
                <wp:effectExtent l="0" t="0" r="12700" b="6350"/>
                <wp:wrapNone/>
                <wp:docPr id="92" name="Zone de texte 92"/>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5AEBC"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095D18EC"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6610" id="Zone de texte 92" o:spid="_x0000_s1095" type="#_x0000_t202" style="position:absolute;left:0;text-align:left;margin-left:232.3pt;margin-top:98.15pt;width:62pt;height: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" filled="f" stroked="f" strokeweight=".5pt">
                <v:textbox inset="0,0,0,0">
                  <w:txbxContent>
                    <w:p w14:paraId="0095AEBC"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095D18EC"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v:textbox>
              </v:shape>
            </w:pict>
          </mc:Fallback>
        </mc:AlternateContent>
      </w:r>
      <w:r>
        <w:rPr>
          <w:noProof/>
          <w:lang w:eastAsia="fr-CH"/>
        </w:rPr>
        <mc:AlternateContent>
          <mc:Choice Requires="wps">
            <w:drawing>
              <wp:anchor distT="0" distB="0" distL="114300" distR="114300" simplePos="0" relativeHeight="251636224" behindDoc="0" locked="0" layoutInCell="1" allowOverlap="1" wp14:anchorId="046BFCF7" wp14:editId="5E22907F">
                <wp:simplePos x="0" y="0"/>
                <wp:positionH relativeFrom="column">
                  <wp:posOffset>1953260</wp:posOffset>
                </wp:positionH>
                <wp:positionV relativeFrom="paragraph">
                  <wp:posOffset>1252855</wp:posOffset>
                </wp:positionV>
                <wp:extent cx="787400" cy="527050"/>
                <wp:effectExtent l="0" t="0" r="12700" b="6350"/>
                <wp:wrapNone/>
                <wp:docPr id="91" name="Zone de texte 91"/>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65BB"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01AFB02C" w14:textId="77777777" w:rsidR="00191464" w:rsidRPr="00400A3A" w:rsidRDefault="00191464" w:rsidP="00157846">
                            <w:pPr>
                              <w:spacing w:before="240" w:after="240" w:line="240" w:lineRule="auto"/>
                              <w:jc w:val="center"/>
                              <w:rPr>
                                <w:sz w:val="16"/>
                                <w:szCs w:val="16"/>
                              </w:rPr>
                            </w:pPr>
                            <w:r>
                              <w:rPr>
                                <w:b/>
                                <w:sz w:val="16"/>
                                <w:szCs w:val="16"/>
                              </w:rPr>
                              <w:t>Détection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FCF7" id="Zone de texte 91" o:spid="_x0000_s1096" type="#_x0000_t202" style="position:absolute;left:0;text-align:left;margin-left:153.8pt;margin-top:98.65pt;width:62pt;height:4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" filled="f" stroked="f" strokeweight=".5pt">
                <v:textbox inset="0,0,0,0">
                  <w:txbxContent>
                    <w:p w14:paraId="76B465BB"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1</w:t>
                      </w:r>
                    </w:p>
                    <w:p w14:paraId="01AFB02C" w14:textId="77777777" w:rsidR="00191464" w:rsidRPr="00400A3A" w:rsidRDefault="00191464" w:rsidP="00157846">
                      <w:pPr>
                        <w:spacing w:before="240" w:after="240" w:line="240" w:lineRule="auto"/>
                        <w:jc w:val="center"/>
                        <w:rPr>
                          <w:sz w:val="16"/>
                          <w:szCs w:val="16"/>
                        </w:rPr>
                      </w:pPr>
                      <w:r>
                        <w:rPr>
                          <w:b/>
                          <w:sz w:val="16"/>
                          <w:szCs w:val="16"/>
                        </w:rPr>
                        <w:t>Détection</w:t>
                      </w:r>
                    </w:p>
                  </w:txbxContent>
                </v:textbox>
              </v:shape>
            </w:pict>
          </mc:Fallback>
        </mc:AlternateContent>
      </w:r>
      <w:r>
        <w:rPr>
          <w:noProof/>
          <w:lang w:eastAsia="fr-CH"/>
        </w:rPr>
        <mc:AlternateContent>
          <mc:Choice Requires="wps">
            <w:drawing>
              <wp:anchor distT="0" distB="0" distL="114300" distR="114300" simplePos="0" relativeHeight="251617792" behindDoc="0" locked="0" layoutInCell="1" allowOverlap="1" wp14:anchorId="15E919FC" wp14:editId="6F0E3652">
                <wp:simplePos x="0" y="0"/>
                <wp:positionH relativeFrom="column">
                  <wp:posOffset>2950210</wp:posOffset>
                </wp:positionH>
                <wp:positionV relativeFrom="paragraph">
                  <wp:posOffset>440055</wp:posOffset>
                </wp:positionV>
                <wp:extent cx="787400" cy="527050"/>
                <wp:effectExtent l="0" t="0" r="12700" b="6350"/>
                <wp:wrapNone/>
                <wp:docPr id="63" name="Zone de texte 6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6CB73"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3BF7DA50"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919FC" id="Zone de texte 63" o:spid="_x0000_s1097" type="#_x0000_t202" style="position:absolute;left:0;text-align:left;margin-left:232.3pt;margin-top:34.65pt;width:62pt;height:4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" filled="f" stroked="f" strokeweight=".5pt">
                <v:textbox inset="0,0,0,0">
                  <w:txbxContent>
                    <w:p w14:paraId="4946CB73"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2</w:t>
                      </w:r>
                    </w:p>
                    <w:p w14:paraId="3BF7DA50" w14:textId="77777777" w:rsidR="00191464" w:rsidRPr="00400A3A" w:rsidRDefault="00191464" w:rsidP="00157846">
                      <w:pPr>
                        <w:spacing w:before="240" w:after="240" w:line="240" w:lineRule="auto"/>
                        <w:jc w:val="center"/>
                        <w:rPr>
                          <w:sz w:val="16"/>
                          <w:szCs w:val="16"/>
                        </w:rPr>
                      </w:pPr>
                      <w:r w:rsidRPr="00321F9E">
                        <w:rPr>
                          <w:b/>
                          <w:sz w:val="16"/>
                          <w:szCs w:val="16"/>
                        </w:rPr>
                        <w:t>Décision</w:t>
                      </w:r>
                    </w:p>
                  </w:txbxContent>
                </v:textbox>
              </v:shape>
            </w:pict>
          </mc:Fallback>
        </mc:AlternateContent>
      </w:r>
      <w:r>
        <w:rPr>
          <w:noProof/>
          <w:lang w:eastAsia="fr-CH"/>
        </w:rPr>
        <mc:AlternateContent>
          <mc:Choice Requires="wps">
            <w:drawing>
              <wp:anchor distT="0" distB="0" distL="114300" distR="114300" simplePos="0" relativeHeight="251629056" behindDoc="0" locked="0" layoutInCell="1" allowOverlap="1" wp14:anchorId="6F2455B7" wp14:editId="0F46CDFF">
                <wp:simplePos x="0" y="0"/>
                <wp:positionH relativeFrom="column">
                  <wp:posOffset>3978910</wp:posOffset>
                </wp:positionH>
                <wp:positionV relativeFrom="paragraph">
                  <wp:posOffset>443230</wp:posOffset>
                </wp:positionV>
                <wp:extent cx="787400" cy="527050"/>
                <wp:effectExtent l="0" t="0" r="12700" b="6350"/>
                <wp:wrapNone/>
                <wp:docPr id="88" name="Zone de texte 8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53E3F"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0471BD2C" w14:textId="77777777" w:rsidR="00191464" w:rsidRPr="00400A3A" w:rsidRDefault="00191464" w:rsidP="00157846">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55B7" id="Zone de texte 88" o:spid="_x0000_s1098" type="#_x0000_t202" style="position:absolute;left:0;text-align:left;margin-left:313.3pt;margin-top:34.9pt;width:62pt;height:4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" filled="f" stroked="f" strokeweight=".5pt">
                <v:textbox inset="0,0,0,0">
                  <w:txbxContent>
                    <w:p w14:paraId="1D453E3F" w14:textId="77777777" w:rsidR="00191464" w:rsidRPr="008F7B16" w:rsidRDefault="00191464" w:rsidP="00157846">
                      <w:pPr>
                        <w:spacing w:line="200" w:lineRule="exact"/>
                        <w:jc w:val="center"/>
                        <w:rPr>
                          <w:b/>
                          <w:color w:val="FFFFFF"/>
                          <w:sz w:val="16"/>
                          <w:szCs w:val="16"/>
                        </w:rPr>
                      </w:pPr>
                      <w:r w:rsidRPr="008F7B16">
                        <w:rPr>
                          <w:b/>
                          <w:color w:val="FFFFFF"/>
                          <w:sz w:val="16"/>
                          <w:szCs w:val="16"/>
                        </w:rPr>
                        <w:t>Étape 3</w:t>
                      </w:r>
                    </w:p>
                    <w:p w14:paraId="0471BD2C" w14:textId="77777777" w:rsidR="00191464" w:rsidRPr="00400A3A" w:rsidRDefault="00191464" w:rsidP="00157846">
                      <w:pPr>
                        <w:spacing w:before="240" w:after="240" w:line="240" w:lineRule="auto"/>
                        <w:jc w:val="center"/>
                        <w:rPr>
                          <w:sz w:val="16"/>
                          <w:szCs w:val="16"/>
                        </w:rPr>
                      </w:pPr>
                      <w:r>
                        <w:rPr>
                          <w:b/>
                          <w:sz w:val="16"/>
                          <w:szCs w:val="16"/>
                        </w:rPr>
                        <w:t>Exécution</w:t>
                      </w:r>
                    </w:p>
                  </w:txbxContent>
                </v:textbox>
              </v:shape>
            </w:pict>
          </mc:Fallback>
        </mc:AlternateContent>
      </w:r>
      <w:r>
        <w:rPr>
          <w:noProof/>
          <w:lang w:eastAsia="fr-CH"/>
        </w:rPr>
        <mc:AlternateContent>
          <mc:Choice Requires="wps">
            <w:drawing>
              <wp:anchor distT="0" distB="0" distL="114300" distR="114300" simplePos="0" relativeHeight="251610624" behindDoc="0" locked="0" layoutInCell="1" allowOverlap="1" wp14:anchorId="79E9A71C" wp14:editId="2A5959D3">
                <wp:simplePos x="0" y="0"/>
                <wp:positionH relativeFrom="column">
                  <wp:posOffset>1953260</wp:posOffset>
                </wp:positionH>
                <wp:positionV relativeFrom="paragraph">
                  <wp:posOffset>452755</wp:posOffset>
                </wp:positionV>
                <wp:extent cx="787400" cy="527050"/>
                <wp:effectExtent l="0" t="0" r="12700" b="6350"/>
                <wp:wrapNone/>
                <wp:docPr id="60" name="Zone de texte 60"/>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E7645" w14:textId="77777777" w:rsidR="00191464" w:rsidRDefault="00191464" w:rsidP="00157846">
                            <w:pPr>
                              <w:spacing w:line="240" w:lineRule="auto"/>
                              <w:jc w:val="center"/>
                              <w:rPr>
                                <w:b/>
                                <w:sz w:val="16"/>
                                <w:szCs w:val="16"/>
                              </w:rPr>
                            </w:pPr>
                            <w:r w:rsidRPr="008F7B16">
                              <w:rPr>
                                <w:b/>
                                <w:color w:val="FFFFFF"/>
                                <w:sz w:val="16"/>
                                <w:szCs w:val="16"/>
                              </w:rPr>
                              <w:t>Étape 1</w:t>
                            </w:r>
                          </w:p>
                          <w:p w14:paraId="655BEF35" w14:textId="77777777" w:rsidR="00191464" w:rsidRPr="00400A3A" w:rsidRDefault="00191464" w:rsidP="00157846">
                            <w:pPr>
                              <w:spacing w:before="240" w:after="240" w:line="240" w:lineRule="auto"/>
                              <w:jc w:val="center"/>
                              <w:rPr>
                                <w:sz w:val="16"/>
                                <w:szCs w:val="16"/>
                              </w:rPr>
                            </w:pPr>
                            <w:r w:rsidRPr="00321F9E">
                              <w:rPr>
                                <w:b/>
                                <w:sz w:val="16"/>
                                <w:szCs w:val="16"/>
                              </w:rPr>
                              <w:t>Dé</w:t>
                            </w:r>
                            <w:r>
                              <w:rPr>
                                <w:b/>
                                <w:sz w:val="16"/>
                                <w:szCs w:val="16"/>
                              </w:rPr>
                              <w:t>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9A71C" id="Zone de texte 60" o:spid="_x0000_s1099" type="#_x0000_t202" style="position:absolute;left:0;text-align:left;margin-left:153.8pt;margin-top:35.65pt;width:62pt;height:4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" filled="f" stroked="f" strokeweight=".5pt">
                <v:textbox inset="0,0,0,0">
                  <w:txbxContent>
                    <w:p w14:paraId="258E7645" w14:textId="77777777" w:rsidR="00191464" w:rsidRDefault="00191464" w:rsidP="00157846">
                      <w:pPr>
                        <w:spacing w:line="240" w:lineRule="auto"/>
                        <w:jc w:val="center"/>
                        <w:rPr>
                          <w:b/>
                          <w:sz w:val="16"/>
                          <w:szCs w:val="16"/>
                        </w:rPr>
                      </w:pPr>
                      <w:r w:rsidRPr="008F7B16">
                        <w:rPr>
                          <w:b/>
                          <w:color w:val="FFFFFF"/>
                          <w:sz w:val="16"/>
                          <w:szCs w:val="16"/>
                        </w:rPr>
                        <w:t>Étape 1</w:t>
                      </w:r>
                    </w:p>
                    <w:p w14:paraId="655BEF35" w14:textId="77777777" w:rsidR="00191464" w:rsidRPr="00400A3A" w:rsidRDefault="00191464" w:rsidP="00157846">
                      <w:pPr>
                        <w:spacing w:before="240" w:after="240" w:line="240" w:lineRule="auto"/>
                        <w:jc w:val="center"/>
                        <w:rPr>
                          <w:sz w:val="16"/>
                          <w:szCs w:val="16"/>
                        </w:rPr>
                      </w:pPr>
                      <w:r w:rsidRPr="00321F9E">
                        <w:rPr>
                          <w:b/>
                          <w:sz w:val="16"/>
                          <w:szCs w:val="16"/>
                        </w:rPr>
                        <w:t>Dé</w:t>
                      </w:r>
                      <w:r>
                        <w:rPr>
                          <w:b/>
                          <w:sz w:val="16"/>
                          <w:szCs w:val="16"/>
                        </w:rPr>
                        <w:t>tection</w:t>
                      </w:r>
                    </w:p>
                  </w:txbxContent>
                </v:textbox>
              </v:shape>
            </w:pict>
          </mc:Fallback>
        </mc:AlternateContent>
      </w:r>
      <w:r w:rsidR="00157846">
        <w:rPr>
          <w:noProof/>
          <w:lang w:eastAsia="fr-CH"/>
        </w:rPr>
        <mc:AlternateContent>
          <mc:Choice Requires="wps">
            <w:drawing>
              <wp:anchor distT="0" distB="0" distL="114300" distR="114300" simplePos="0" relativeHeight="251675136" behindDoc="0" locked="0" layoutInCell="1" allowOverlap="1" wp14:anchorId="7DE09A2E" wp14:editId="40D7B13E">
                <wp:simplePos x="0" y="0"/>
                <wp:positionH relativeFrom="column">
                  <wp:posOffset>5026660</wp:posOffset>
                </wp:positionH>
                <wp:positionV relativeFrom="paragraph">
                  <wp:posOffset>3075305</wp:posOffset>
                </wp:positionV>
                <wp:extent cx="787400" cy="527050"/>
                <wp:effectExtent l="0" t="0" r="12700" b="6350"/>
                <wp:wrapNone/>
                <wp:docPr id="59" name="Zone de texte 5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C9147" w14:textId="77777777" w:rsidR="00191464" w:rsidRPr="00F30483" w:rsidRDefault="00191464" w:rsidP="00157846">
                            <w:pPr>
                              <w:spacing w:line="240" w:lineRule="auto"/>
                              <w:jc w:val="center"/>
                              <w:rPr>
                                <w:b/>
                                <w:sz w:val="16"/>
                                <w:szCs w:val="16"/>
                              </w:rPr>
                            </w:pPr>
                            <w:r w:rsidRPr="00F30483">
                              <w:rPr>
                                <w:b/>
                                <w:sz w:val="14"/>
                                <w:szCs w:val="14"/>
                              </w:rPr>
                              <w:t xml:space="preserve">Régulateur de vitesse adaptatif, système de freinage </w:t>
                            </w:r>
                            <w:r w:rsidRPr="00F30483">
                              <w:rPr>
                                <w:b/>
                                <w:sz w:val="14"/>
                                <w:szCs w:val="14"/>
                              </w:rPr>
                              <w:br/>
                              <w:t>d’urgence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9A2E" id="Zone de texte 59" o:spid="_x0000_s1100" type="#_x0000_t202" style="position:absolute;left:0;text-align:left;margin-left:395.8pt;margin-top:242.15pt;width:62pt;height: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" filled="f" stroked="f" strokeweight=".5pt">
                <v:textbox inset="0,0,0,0">
                  <w:txbxContent>
                    <w:p w14:paraId="52DC9147" w14:textId="77777777" w:rsidR="00191464" w:rsidRPr="00F30483" w:rsidRDefault="00191464" w:rsidP="00157846">
                      <w:pPr>
                        <w:spacing w:line="240" w:lineRule="auto"/>
                        <w:jc w:val="center"/>
                        <w:rPr>
                          <w:b/>
                          <w:sz w:val="16"/>
                          <w:szCs w:val="16"/>
                        </w:rPr>
                      </w:pPr>
                      <w:r w:rsidRPr="00F30483">
                        <w:rPr>
                          <w:b/>
                          <w:sz w:val="14"/>
                          <w:szCs w:val="14"/>
                        </w:rPr>
                        <w:t xml:space="preserve">Régulateur de vitesse adaptatif, système de freinage </w:t>
                      </w:r>
                      <w:r w:rsidRPr="00F30483">
                        <w:rPr>
                          <w:b/>
                          <w:sz w:val="14"/>
                          <w:szCs w:val="14"/>
                        </w:rPr>
                        <w:br/>
                        <w:t>d’urgence</w:t>
                      </w:r>
                    </w:p>
                  </w:txbxContent>
                </v:textbox>
              </v:shape>
            </w:pict>
          </mc:Fallback>
        </mc:AlternateContent>
      </w:r>
      <w:r w:rsidR="00157846">
        <w:rPr>
          <w:noProof/>
          <w:lang w:eastAsia="fr-CH"/>
        </w:rPr>
        <mc:AlternateContent>
          <mc:Choice Requires="wps">
            <w:drawing>
              <wp:anchor distT="0" distB="0" distL="114300" distR="114300" simplePos="0" relativeHeight="251673088" behindDoc="0" locked="0" layoutInCell="1" allowOverlap="1" wp14:anchorId="705E36FF" wp14:editId="2DB77D34">
                <wp:simplePos x="0" y="0"/>
                <wp:positionH relativeFrom="column">
                  <wp:posOffset>5026660</wp:posOffset>
                </wp:positionH>
                <wp:positionV relativeFrom="paragraph">
                  <wp:posOffset>2167255</wp:posOffset>
                </wp:positionV>
                <wp:extent cx="787400" cy="527050"/>
                <wp:effectExtent l="0" t="0" r="12700" b="6350"/>
                <wp:wrapNone/>
                <wp:docPr id="58" name="Zone de texte 5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F506" w14:textId="77777777" w:rsidR="00191464" w:rsidRPr="00F30483" w:rsidRDefault="00191464" w:rsidP="00157846">
                            <w:pPr>
                              <w:spacing w:line="240" w:lineRule="auto"/>
                              <w:jc w:val="center"/>
                              <w:rPr>
                                <w:b/>
                                <w:sz w:val="16"/>
                                <w:szCs w:val="16"/>
                              </w:rPr>
                            </w:pPr>
                            <w:r w:rsidRPr="00F30483">
                              <w:rPr>
                                <w:b/>
                                <w:sz w:val="14"/>
                                <w:szCs w:val="14"/>
                              </w:rPr>
                              <w:t xml:space="preserve">Avertissement </w:t>
                            </w:r>
                            <w:r w:rsidRPr="00F30483">
                              <w:rPr>
                                <w:b/>
                                <w:sz w:val="14"/>
                                <w:szCs w:val="14"/>
                              </w:rPr>
                              <w:br/>
                              <w:t>de choc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36FF" id="Zone de texte 58" o:spid="_x0000_s1101" type="#_x0000_t202" style="position:absolute;left:0;text-align:left;margin-left:395.8pt;margin-top:170.65pt;width:62pt;height: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OMfg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" filled="f" stroked="f" strokeweight=".5pt">
                <v:textbox inset="0,0,0,0">
                  <w:txbxContent>
                    <w:p w14:paraId="07B7F506" w14:textId="77777777" w:rsidR="00191464" w:rsidRPr="00F30483" w:rsidRDefault="00191464" w:rsidP="00157846">
                      <w:pPr>
                        <w:spacing w:line="240" w:lineRule="auto"/>
                        <w:jc w:val="center"/>
                        <w:rPr>
                          <w:b/>
                          <w:sz w:val="16"/>
                          <w:szCs w:val="16"/>
                        </w:rPr>
                      </w:pPr>
                      <w:r w:rsidRPr="00F30483">
                        <w:rPr>
                          <w:b/>
                          <w:sz w:val="14"/>
                          <w:szCs w:val="14"/>
                        </w:rPr>
                        <w:t xml:space="preserve">Avertissement </w:t>
                      </w:r>
                      <w:r w:rsidRPr="00F30483">
                        <w:rPr>
                          <w:b/>
                          <w:sz w:val="14"/>
                          <w:szCs w:val="14"/>
                        </w:rPr>
                        <w:br/>
                        <w:t>de choc</w:t>
                      </w:r>
                    </w:p>
                  </w:txbxContent>
                </v:textbox>
              </v:shape>
            </w:pict>
          </mc:Fallback>
        </mc:AlternateContent>
      </w:r>
      <w:r w:rsidR="00157846">
        <w:rPr>
          <w:noProof/>
          <w:lang w:eastAsia="fr-CH"/>
        </w:rPr>
        <mc:AlternateContent>
          <mc:Choice Requires="wps">
            <w:drawing>
              <wp:anchor distT="0" distB="0" distL="114300" distR="114300" simplePos="0" relativeHeight="251671040" behindDoc="0" locked="0" layoutInCell="1" allowOverlap="1" wp14:anchorId="2699C556" wp14:editId="734AFA05">
                <wp:simplePos x="0" y="0"/>
                <wp:positionH relativeFrom="column">
                  <wp:posOffset>5013960</wp:posOffset>
                </wp:positionH>
                <wp:positionV relativeFrom="paragraph">
                  <wp:posOffset>1290955</wp:posOffset>
                </wp:positionV>
                <wp:extent cx="787400" cy="527050"/>
                <wp:effectExtent l="0" t="0" r="12700" b="6350"/>
                <wp:wrapNone/>
                <wp:docPr id="41" name="Zone de texte 41"/>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B7B92" w14:textId="77777777" w:rsidR="00191464" w:rsidRPr="00F30483" w:rsidRDefault="00191464" w:rsidP="00157846">
                            <w:pPr>
                              <w:spacing w:line="240" w:lineRule="auto"/>
                              <w:jc w:val="center"/>
                              <w:rPr>
                                <w:b/>
                                <w:sz w:val="16"/>
                                <w:szCs w:val="16"/>
                              </w:rPr>
                            </w:pPr>
                            <w:r w:rsidRPr="00F30483">
                              <w:rPr>
                                <w:b/>
                                <w:sz w:val="14"/>
                                <w:szCs w:val="14"/>
                              </w:rPr>
                              <w:t>Vision nocturne, caméra arrière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C556" id="Zone de texte 41" o:spid="_x0000_s1102" type="#_x0000_t202" style="position:absolute;left:0;text-align:left;margin-left:394.8pt;margin-top:101.65pt;width:62pt;height: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" filled="f" stroked="f" strokeweight=".5pt">
                <v:textbox inset="0,0,0,0">
                  <w:txbxContent>
                    <w:p w14:paraId="1D2B7B92" w14:textId="77777777" w:rsidR="00191464" w:rsidRPr="00F30483" w:rsidRDefault="00191464" w:rsidP="00157846">
                      <w:pPr>
                        <w:spacing w:line="240" w:lineRule="auto"/>
                        <w:jc w:val="center"/>
                        <w:rPr>
                          <w:b/>
                          <w:sz w:val="16"/>
                          <w:szCs w:val="16"/>
                        </w:rPr>
                      </w:pPr>
                      <w:r w:rsidRPr="00F30483">
                        <w:rPr>
                          <w:b/>
                          <w:sz w:val="14"/>
                          <w:szCs w:val="14"/>
                        </w:rPr>
                        <w:t>Vision nocturne, caméra arrière</w:t>
                      </w:r>
                    </w:p>
                  </w:txbxContent>
                </v:textbox>
              </v:shape>
            </w:pict>
          </mc:Fallback>
        </mc:AlternateContent>
      </w:r>
      <w:r w:rsidR="00157846">
        <w:rPr>
          <w:noProof/>
          <w:lang w:eastAsia="fr-CH"/>
        </w:rPr>
        <mc:AlternateContent>
          <mc:Choice Requires="wps">
            <w:drawing>
              <wp:anchor distT="0" distB="0" distL="114300" distR="114300" simplePos="0" relativeHeight="251670016" behindDoc="0" locked="0" layoutInCell="1" allowOverlap="1" wp14:anchorId="14767AE2" wp14:editId="1E66929F">
                <wp:simplePos x="0" y="0"/>
                <wp:positionH relativeFrom="column">
                  <wp:posOffset>5026660</wp:posOffset>
                </wp:positionH>
                <wp:positionV relativeFrom="paragraph">
                  <wp:posOffset>490855</wp:posOffset>
                </wp:positionV>
                <wp:extent cx="787400" cy="527050"/>
                <wp:effectExtent l="0" t="0" r="12700" b="6350"/>
                <wp:wrapNone/>
                <wp:docPr id="39" name="Zone de texte 3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C2FD9" w14:textId="77777777" w:rsidR="00191464" w:rsidRPr="00F30483" w:rsidRDefault="00191464" w:rsidP="00157846">
                            <w:pPr>
                              <w:spacing w:line="240" w:lineRule="auto"/>
                              <w:jc w:val="center"/>
                              <w:rPr>
                                <w:b/>
                                <w:sz w:val="16"/>
                                <w:szCs w:val="16"/>
                              </w:rPr>
                            </w:pPr>
                            <w:r w:rsidRPr="00F30483">
                              <w:rPr>
                                <w:b/>
                                <w:sz w:val="14"/>
                                <w:szCs w:val="14"/>
                              </w:rPr>
                              <w:t>Conduite conventionnelle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7AE2" id="Zone de texte 39" o:spid="_x0000_s1103" type="#_x0000_t202" style="position:absolute;left:0;text-align:left;margin-left:395.8pt;margin-top:38.65pt;width:62pt;height: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" filled="f" stroked="f" strokeweight=".5pt">
                <v:textbox inset="0,0,0,0">
                  <w:txbxContent>
                    <w:p w14:paraId="5EAC2FD9" w14:textId="77777777" w:rsidR="00191464" w:rsidRPr="00F30483" w:rsidRDefault="00191464" w:rsidP="00157846">
                      <w:pPr>
                        <w:spacing w:line="240" w:lineRule="auto"/>
                        <w:jc w:val="center"/>
                        <w:rPr>
                          <w:b/>
                          <w:sz w:val="16"/>
                          <w:szCs w:val="16"/>
                        </w:rPr>
                      </w:pPr>
                      <w:r w:rsidRPr="00F30483">
                        <w:rPr>
                          <w:b/>
                          <w:sz w:val="14"/>
                          <w:szCs w:val="14"/>
                        </w:rPr>
                        <w:t>Conduite conventionnelle</w:t>
                      </w:r>
                    </w:p>
                  </w:txbxContent>
                </v:textbox>
              </v:shape>
            </w:pict>
          </mc:Fallback>
        </mc:AlternateContent>
      </w:r>
      <w:r w:rsidR="00157846">
        <w:rPr>
          <w:noProof/>
          <w:lang w:eastAsia="fr-CH"/>
        </w:rPr>
        <mc:AlternateContent>
          <mc:Choice Requires="wps">
            <w:drawing>
              <wp:anchor distT="0" distB="0" distL="114300" distR="114300" simplePos="0" relativeHeight="251668992" behindDoc="0" locked="0" layoutInCell="1" allowOverlap="1" wp14:anchorId="75382496" wp14:editId="60139A87">
                <wp:simplePos x="0" y="0"/>
                <wp:positionH relativeFrom="column">
                  <wp:posOffset>880110</wp:posOffset>
                </wp:positionH>
                <wp:positionV relativeFrom="paragraph">
                  <wp:posOffset>3075305</wp:posOffset>
                </wp:positionV>
                <wp:extent cx="787400" cy="527050"/>
                <wp:effectExtent l="0" t="0" r="12700" b="6350"/>
                <wp:wrapNone/>
                <wp:docPr id="38" name="Zone de texte 3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38E65" w14:textId="77777777" w:rsidR="00191464" w:rsidRPr="00400A3A" w:rsidRDefault="00191464" w:rsidP="00157846">
                            <w:pPr>
                              <w:spacing w:line="240" w:lineRule="auto"/>
                              <w:jc w:val="center"/>
                              <w:rPr>
                                <w:sz w:val="16"/>
                                <w:szCs w:val="16"/>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2496" id="Zone de texte 38" o:spid="_x0000_s1104" type="#_x0000_t202" style="position:absolute;left:0;text-align:left;margin-left:69.3pt;margin-top:242.15pt;width:62pt;height: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" filled="f" stroked="f" strokeweight=".5pt">
                <v:textbox inset="0,0,0,0">
                  <w:txbxContent>
                    <w:p w14:paraId="3D738E65" w14:textId="77777777" w:rsidR="00191464" w:rsidRPr="00400A3A" w:rsidRDefault="00191464" w:rsidP="00157846">
                      <w:pPr>
                        <w:spacing w:line="240" w:lineRule="auto"/>
                        <w:jc w:val="center"/>
                        <w:rPr>
                          <w:sz w:val="16"/>
                          <w:szCs w:val="16"/>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v:textbox>
              </v:shape>
            </w:pict>
          </mc:Fallback>
        </mc:AlternateContent>
      </w:r>
      <w:r w:rsidR="00157846">
        <w:rPr>
          <w:noProof/>
          <w:lang w:eastAsia="fr-CH"/>
        </w:rPr>
        <mc:AlternateContent>
          <mc:Choice Requires="wps">
            <w:drawing>
              <wp:anchor distT="0" distB="0" distL="114300" distR="114300" simplePos="0" relativeHeight="251667968" behindDoc="0" locked="0" layoutInCell="1" allowOverlap="1" wp14:anchorId="13C0898D" wp14:editId="6B1C12CB">
                <wp:simplePos x="0" y="0"/>
                <wp:positionH relativeFrom="column">
                  <wp:posOffset>899160</wp:posOffset>
                </wp:positionH>
                <wp:positionV relativeFrom="paragraph">
                  <wp:posOffset>2199005</wp:posOffset>
                </wp:positionV>
                <wp:extent cx="787400" cy="527050"/>
                <wp:effectExtent l="0" t="0" r="12700" b="6350"/>
                <wp:wrapNone/>
                <wp:docPr id="37" name="Zone de texte 37"/>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CF7A6" w14:textId="77777777" w:rsidR="00191464" w:rsidRPr="00400A3A" w:rsidRDefault="00191464" w:rsidP="00157846">
                            <w:pPr>
                              <w:spacing w:line="240" w:lineRule="auto"/>
                              <w:jc w:val="center"/>
                              <w:rPr>
                                <w:sz w:val="16"/>
                                <w:szCs w:val="16"/>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898D" id="Zone de texte 37" o:spid="_x0000_s1105" type="#_x0000_t202" style="position:absolute;left:0;text-align:left;margin-left:70.8pt;margin-top:173.15pt;width:62pt;height: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" filled="f" stroked="f" strokeweight=".5pt">
                <v:textbox inset="0,0,0,0">
                  <w:txbxContent>
                    <w:p w14:paraId="1DBCF7A6" w14:textId="77777777" w:rsidR="00191464" w:rsidRPr="00400A3A" w:rsidRDefault="00191464" w:rsidP="00157846">
                      <w:pPr>
                        <w:spacing w:line="240" w:lineRule="auto"/>
                        <w:jc w:val="center"/>
                        <w:rPr>
                          <w:sz w:val="16"/>
                          <w:szCs w:val="16"/>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v:textbox>
              </v:shape>
            </w:pict>
          </mc:Fallback>
        </mc:AlternateContent>
      </w:r>
      <w:r w:rsidR="00157846">
        <w:rPr>
          <w:noProof/>
          <w:lang w:eastAsia="fr-CH"/>
        </w:rPr>
        <mc:AlternateContent>
          <mc:Choice Requires="wps">
            <w:drawing>
              <wp:anchor distT="0" distB="0" distL="114300" distR="114300" simplePos="0" relativeHeight="251666944" behindDoc="0" locked="0" layoutInCell="1" allowOverlap="1" wp14:anchorId="5B11D000" wp14:editId="2F09E936">
                <wp:simplePos x="0" y="0"/>
                <wp:positionH relativeFrom="column">
                  <wp:posOffset>899160</wp:posOffset>
                </wp:positionH>
                <wp:positionV relativeFrom="paragraph">
                  <wp:posOffset>1290955</wp:posOffset>
                </wp:positionV>
                <wp:extent cx="787400" cy="527050"/>
                <wp:effectExtent l="0" t="0" r="12700" b="6350"/>
                <wp:wrapNone/>
                <wp:docPr id="33" name="Zone de texte 3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980C6" w14:textId="77777777" w:rsidR="00191464" w:rsidRPr="00400A3A" w:rsidRDefault="00191464" w:rsidP="00157846">
                            <w:pPr>
                              <w:spacing w:line="240" w:lineRule="auto"/>
                              <w:jc w:val="center"/>
                              <w:rPr>
                                <w:sz w:val="16"/>
                                <w:szCs w:val="16"/>
                              </w:rPr>
                            </w:pPr>
                            <w:r w:rsidRPr="00F30A65">
                              <w:rPr>
                                <w:b/>
                                <w:sz w:val="14"/>
                                <w:szCs w:val="14"/>
                              </w:rPr>
                              <w:t>Niveau 1</w:t>
                            </w:r>
                            <w:r>
                              <w:rPr>
                                <w:sz w:val="14"/>
                                <w:szCs w:val="14"/>
                              </w:rPr>
                              <w:t xml:space="preserve"> </w:t>
                            </w:r>
                            <w:r>
                              <w:rPr>
                                <w:sz w:val="14"/>
                                <w:szCs w:val="14"/>
                              </w:rPr>
                              <w:br/>
                              <w:t>Présentation d’information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D000" id="Zone de texte 33" o:spid="_x0000_s1106" type="#_x0000_t202" style="position:absolute;left:0;text-align:left;margin-left:70.8pt;margin-top:101.65pt;width:62pt;height: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" filled="f" stroked="f" strokeweight=".5pt">
                <v:textbox inset="0,0,0,0">
                  <w:txbxContent>
                    <w:p w14:paraId="331980C6" w14:textId="77777777" w:rsidR="00191464" w:rsidRPr="00400A3A" w:rsidRDefault="00191464" w:rsidP="00157846">
                      <w:pPr>
                        <w:spacing w:line="240" w:lineRule="auto"/>
                        <w:jc w:val="center"/>
                        <w:rPr>
                          <w:sz w:val="16"/>
                          <w:szCs w:val="16"/>
                        </w:rPr>
                      </w:pPr>
                      <w:r w:rsidRPr="00F30A65">
                        <w:rPr>
                          <w:b/>
                          <w:sz w:val="14"/>
                          <w:szCs w:val="14"/>
                        </w:rPr>
                        <w:t>Niveau 1</w:t>
                      </w:r>
                      <w:r>
                        <w:rPr>
                          <w:sz w:val="14"/>
                          <w:szCs w:val="14"/>
                        </w:rPr>
                        <w:t xml:space="preserve"> </w:t>
                      </w:r>
                      <w:r>
                        <w:rPr>
                          <w:sz w:val="14"/>
                          <w:szCs w:val="14"/>
                        </w:rPr>
                        <w:br/>
                        <w:t>Présentation d’information</w:t>
                      </w:r>
                    </w:p>
                  </w:txbxContent>
                </v:textbox>
              </v:shape>
            </w:pict>
          </mc:Fallback>
        </mc:AlternateContent>
      </w:r>
      <w:r w:rsidR="00157846">
        <w:rPr>
          <w:noProof/>
          <w:lang w:eastAsia="fr-CH"/>
        </w:rPr>
        <mc:AlternateContent>
          <mc:Choice Requires="wps">
            <w:drawing>
              <wp:anchor distT="0" distB="0" distL="114300" distR="114300" simplePos="0" relativeHeight="251665920" behindDoc="0" locked="0" layoutInCell="1" allowOverlap="1" wp14:anchorId="2E35934E" wp14:editId="2A449303">
                <wp:simplePos x="0" y="0"/>
                <wp:positionH relativeFrom="column">
                  <wp:posOffset>899160</wp:posOffset>
                </wp:positionH>
                <wp:positionV relativeFrom="paragraph">
                  <wp:posOffset>503555</wp:posOffset>
                </wp:positionV>
                <wp:extent cx="787400" cy="527050"/>
                <wp:effectExtent l="0" t="0" r="12700" b="6350"/>
                <wp:wrapNone/>
                <wp:docPr id="32" name="Zone de texte 32"/>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E36B9" w14:textId="77777777" w:rsidR="00191464" w:rsidRPr="00F30483" w:rsidRDefault="00191464" w:rsidP="00157846">
                            <w:pPr>
                              <w:spacing w:line="240" w:lineRule="auto"/>
                              <w:jc w:val="center"/>
                              <w:rPr>
                                <w:b/>
                                <w:sz w:val="16"/>
                                <w:szCs w:val="16"/>
                              </w:rPr>
                            </w:pPr>
                            <w:r w:rsidRPr="00F30483">
                              <w:rPr>
                                <w:b/>
                                <w:sz w:val="16"/>
                                <w:szCs w:val="16"/>
                              </w:rPr>
                              <w:t>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934E" id="Zone de texte 32" o:spid="_x0000_s1107" type="#_x0000_t202" style="position:absolute;left:0;text-align:left;margin-left:70.8pt;margin-top:39.65pt;width:62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" filled="f" stroked="f" strokeweight=".5pt">
                <v:textbox inset="0,0,0,0">
                  <w:txbxContent>
                    <w:p w14:paraId="3A9E36B9" w14:textId="77777777" w:rsidR="00191464" w:rsidRPr="00F30483" w:rsidRDefault="00191464" w:rsidP="00157846">
                      <w:pPr>
                        <w:spacing w:line="240" w:lineRule="auto"/>
                        <w:jc w:val="center"/>
                        <w:rPr>
                          <w:b/>
                          <w:sz w:val="16"/>
                          <w:szCs w:val="16"/>
                        </w:rPr>
                      </w:pPr>
                      <w:r w:rsidRPr="00F30483">
                        <w:rPr>
                          <w:b/>
                          <w:sz w:val="16"/>
                          <w:szCs w:val="16"/>
                        </w:rPr>
                        <w:t>S/O</w:t>
                      </w:r>
                    </w:p>
                  </w:txbxContent>
                </v:textbox>
              </v:shape>
            </w:pict>
          </mc:Fallback>
        </mc:AlternateContent>
      </w:r>
      <w:r w:rsidR="00157846">
        <w:rPr>
          <w:noProof/>
          <w:lang w:eastAsia="fr-CH"/>
        </w:rPr>
        <mc:AlternateContent>
          <mc:Choice Requires="wps">
            <w:drawing>
              <wp:anchor distT="0" distB="0" distL="114300" distR="114300" simplePos="0" relativeHeight="251664896" behindDoc="0" locked="0" layoutInCell="1" allowOverlap="1" wp14:anchorId="189E4DB5" wp14:editId="23C89E20">
                <wp:simplePos x="0" y="0"/>
                <wp:positionH relativeFrom="column">
                  <wp:posOffset>4988560</wp:posOffset>
                </wp:positionH>
                <wp:positionV relativeFrom="paragraph">
                  <wp:posOffset>90805</wp:posOffset>
                </wp:positionV>
                <wp:extent cx="882650" cy="2349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8826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6E97B" w14:textId="77777777" w:rsidR="00191464" w:rsidRPr="00751F44" w:rsidRDefault="00191464" w:rsidP="00157846">
                            <w:pPr>
                              <w:jc w:val="center"/>
                              <w:rPr>
                                <w:b/>
                                <w:sz w:val="18"/>
                                <w:szCs w:val="18"/>
                              </w:rPr>
                            </w:pPr>
                            <w:r w:rsidRPr="00751F44">
                              <w:rPr>
                                <w:b/>
                                <w:sz w:val="18"/>
                                <w:szCs w:val="18"/>
                              </w:rPr>
                              <w:t>Exemples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9E4DB5" id="Zone de texte 31" o:spid="_x0000_s1108" type="#_x0000_t202" style="position:absolute;left:0;text-align:left;margin-left:392.8pt;margin-top:7.15pt;width:69.5pt;height:1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" fillcolor="white [3201]" stroked="f" strokeweight=".5pt">
                <v:textbox inset="0,0,0,0">
                  <w:txbxContent>
                    <w:p w14:paraId="1CD6E97B" w14:textId="77777777" w:rsidR="00191464" w:rsidRPr="00751F44" w:rsidRDefault="00191464" w:rsidP="00157846">
                      <w:pPr>
                        <w:jc w:val="center"/>
                        <w:rPr>
                          <w:b/>
                          <w:sz w:val="18"/>
                          <w:szCs w:val="18"/>
                        </w:rPr>
                      </w:pPr>
                      <w:r w:rsidRPr="00751F44">
                        <w:rPr>
                          <w:b/>
                          <w:sz w:val="18"/>
                          <w:szCs w:val="18"/>
                        </w:rPr>
                        <w:t>Exemples</w:t>
                      </w:r>
                    </w:p>
                  </w:txbxContent>
                </v:textbox>
              </v:shape>
            </w:pict>
          </mc:Fallback>
        </mc:AlternateContent>
      </w:r>
      <w:r w:rsidR="00157846">
        <w:rPr>
          <w:noProof/>
          <w:lang w:eastAsia="fr-CH"/>
        </w:rPr>
        <mc:AlternateContent>
          <mc:Choice Requires="wps">
            <w:drawing>
              <wp:anchor distT="0" distB="0" distL="114300" distR="114300" simplePos="0" relativeHeight="251663872" behindDoc="0" locked="0" layoutInCell="1" allowOverlap="1" wp14:anchorId="071FAF53" wp14:editId="626708C4">
                <wp:simplePos x="0" y="0"/>
                <wp:positionH relativeFrom="column">
                  <wp:posOffset>1896110</wp:posOffset>
                </wp:positionH>
                <wp:positionV relativeFrom="paragraph">
                  <wp:posOffset>71755</wp:posOffset>
                </wp:positionV>
                <wp:extent cx="2819400" cy="2349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8194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55345" w14:textId="77777777" w:rsidR="00191464" w:rsidRPr="00751F44" w:rsidRDefault="00191464" w:rsidP="00157846">
                            <w:pPr>
                              <w:jc w:val="center"/>
                              <w:rPr>
                                <w:b/>
                                <w:sz w:val="18"/>
                                <w:szCs w:val="18"/>
                              </w:rPr>
                            </w:pPr>
                            <w:r w:rsidRPr="00751F44">
                              <w:rPr>
                                <w:b/>
                                <w:sz w:val="18"/>
                                <w:szCs w:val="18"/>
                              </w:rPr>
                              <w:t>Opération de conduite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FAF53" id="Zone de texte 30" o:spid="_x0000_s1109" type="#_x0000_t202" style="position:absolute;left:0;text-align:left;margin-left:149.3pt;margin-top:5.65pt;width:222pt;height:18.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" fillcolor="white [3201]" stroked="f" strokeweight=".5pt">
                <v:textbox inset="0,0,0,0">
                  <w:txbxContent>
                    <w:p w14:paraId="3E355345" w14:textId="77777777" w:rsidR="00191464" w:rsidRPr="00751F44" w:rsidRDefault="00191464" w:rsidP="00157846">
                      <w:pPr>
                        <w:jc w:val="center"/>
                        <w:rPr>
                          <w:b/>
                          <w:sz w:val="18"/>
                          <w:szCs w:val="18"/>
                        </w:rPr>
                      </w:pPr>
                      <w:r w:rsidRPr="00751F44">
                        <w:rPr>
                          <w:b/>
                          <w:sz w:val="18"/>
                          <w:szCs w:val="18"/>
                        </w:rPr>
                        <w:t>Opération de conduite</w:t>
                      </w:r>
                    </w:p>
                  </w:txbxContent>
                </v:textbox>
              </v:shape>
            </w:pict>
          </mc:Fallback>
        </mc:AlternateContent>
      </w:r>
      <w:r w:rsidR="00157846">
        <w:rPr>
          <w:noProof/>
          <w:lang w:eastAsia="fr-CH"/>
        </w:rPr>
        <mc:AlternateContent>
          <mc:Choice Requires="wps">
            <w:drawing>
              <wp:anchor distT="0" distB="0" distL="114300" distR="114300" simplePos="0" relativeHeight="251661824" behindDoc="0" locked="0" layoutInCell="1" allowOverlap="1" wp14:anchorId="3E4690BC" wp14:editId="25C82A8F">
                <wp:simplePos x="0" y="0"/>
                <wp:positionH relativeFrom="column">
                  <wp:posOffset>880110</wp:posOffset>
                </wp:positionH>
                <wp:positionV relativeFrom="paragraph">
                  <wp:posOffset>71755</wp:posOffset>
                </wp:positionV>
                <wp:extent cx="882650" cy="2349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8826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F4FFF" w14:textId="77777777" w:rsidR="00191464" w:rsidRPr="00751F44" w:rsidRDefault="00191464" w:rsidP="00157846">
                            <w:pPr>
                              <w:rPr>
                                <w:b/>
                                <w:sz w:val="18"/>
                                <w:szCs w:val="18"/>
                              </w:rPr>
                            </w:pPr>
                            <w:r w:rsidRPr="00751F44">
                              <w:rPr>
                                <w:b/>
                                <w:sz w:val="18"/>
                                <w:szCs w:val="18"/>
                              </w:rPr>
                              <w:t>Niveau d’ADAS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4690BC" id="Zone de texte 29" o:spid="_x0000_s1110" type="#_x0000_t202" style="position:absolute;left:0;text-align:left;margin-left:69.3pt;margin-top:5.65pt;width:69.5pt;height:1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" fillcolor="white [3201]" stroked="f" strokeweight=".5pt">
                <v:textbox inset="0,0,0,0">
                  <w:txbxContent>
                    <w:p w14:paraId="042F4FFF" w14:textId="77777777" w:rsidR="00191464" w:rsidRPr="00751F44" w:rsidRDefault="00191464" w:rsidP="00157846">
                      <w:pPr>
                        <w:rPr>
                          <w:b/>
                          <w:sz w:val="18"/>
                          <w:szCs w:val="18"/>
                        </w:rPr>
                      </w:pPr>
                      <w:r w:rsidRPr="00751F44">
                        <w:rPr>
                          <w:b/>
                          <w:sz w:val="18"/>
                          <w:szCs w:val="18"/>
                        </w:rPr>
                        <w:t>Niveau d’ADAS</w:t>
                      </w:r>
                    </w:p>
                  </w:txbxContent>
                </v:textbox>
              </v:shape>
            </w:pict>
          </mc:Fallback>
        </mc:AlternateContent>
      </w:r>
      <w:r w:rsidR="00157846">
        <w:rPr>
          <w:noProof/>
          <w:lang w:eastAsia="fr-CH"/>
        </w:rPr>
        <w:drawing>
          <wp:inline distT="0" distB="0" distL="0" distR="0" wp14:anchorId="7CEAB603" wp14:editId="330040C5">
            <wp:extent cx="5400000" cy="4374542"/>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r="22816"/>
                    <a:stretch/>
                  </pic:blipFill>
                  <pic:spPr bwMode="auto">
                    <a:xfrm>
                      <a:off x="0" y="0"/>
                      <a:ext cx="5400000" cy="4374542"/>
                    </a:xfrm>
                    <a:prstGeom prst="rect">
                      <a:avLst/>
                    </a:prstGeom>
                    <a:noFill/>
                    <a:ln>
                      <a:noFill/>
                    </a:ln>
                    <a:extLst>
                      <a:ext uri="{53640926-AAD7-44D8-BBD7-CCE9431645EC}">
                        <a14:shadowObscured xmlns:a14="http://schemas.microsoft.com/office/drawing/2010/main"/>
                      </a:ext>
                    </a:extLst>
                  </pic:spPr>
                </pic:pic>
              </a:graphicData>
            </a:graphic>
          </wp:inline>
        </w:drawing>
      </w:r>
    </w:p>
    <w:p w14:paraId="57BC2B5D" w14:textId="77777777" w:rsidR="00157846" w:rsidRPr="00D310B8" w:rsidRDefault="00157846" w:rsidP="00BC3003">
      <w:pPr>
        <w:pStyle w:val="HChG"/>
      </w:pPr>
      <w:bookmarkStart w:id="25" w:name="_Toc377654890"/>
      <w:r w:rsidRPr="00D310B8">
        <w:tab/>
        <w:t>2.</w:t>
      </w:r>
      <w:r w:rsidRPr="00D310B8">
        <w:tab/>
        <w:t>Facteurs humains associés à l’automatisation de la conduite</w:t>
      </w:r>
      <w:bookmarkEnd w:id="25"/>
    </w:p>
    <w:p w14:paraId="68D86420" w14:textId="77777777" w:rsidR="00157846" w:rsidRPr="006F4FB6" w:rsidRDefault="00157846" w:rsidP="00157846">
      <w:pPr>
        <w:pStyle w:val="SingleTxtG"/>
        <w:ind w:firstLine="567"/>
      </w:pPr>
      <w:r w:rsidRPr="006F4FB6">
        <w:t>L</w:t>
      </w:r>
      <w:r>
        <w:t>’</w:t>
      </w:r>
      <w:r w:rsidRPr="006F4FB6">
        <w:t>introduction de systèmes automatiques dans les véhicules soulève de nombreuses questions liées aux facteurs humains (voir par exemple Sheridan, 1992). Un niveau avancé d</w:t>
      </w:r>
      <w:r>
        <w:t>’</w:t>
      </w:r>
      <w:r w:rsidRPr="006F4FB6">
        <w:t>automatisation peut modifier fondamentalement les tâches et le rôle du conducteur dans la circulation routière. Bien qu</w:t>
      </w:r>
      <w:r>
        <w:t>’</w:t>
      </w:r>
      <w:r w:rsidRPr="006F4FB6">
        <w:t>elle facilite les opérations de conduite, l</w:t>
      </w:r>
      <w:r>
        <w:t>’</w:t>
      </w:r>
      <w:r w:rsidRPr="006F4FB6">
        <w:t>automatisation des voitures peut aussi potentiellement nuire à la performance (Young et Stanton, 1997). Les sections ci-après résument les principales questions liées à l</w:t>
      </w:r>
      <w:r>
        <w:t>’</w:t>
      </w:r>
      <w:r w:rsidRPr="006F4FB6">
        <w:t>automatisation de la conduite.</w:t>
      </w:r>
    </w:p>
    <w:p w14:paraId="50861B8E" w14:textId="77777777" w:rsidR="00157846" w:rsidRPr="00D310B8" w:rsidRDefault="00157846" w:rsidP="00BC3003">
      <w:pPr>
        <w:pStyle w:val="H1G"/>
      </w:pPr>
      <w:r w:rsidRPr="00D310B8">
        <w:tab/>
        <w:t>2.1</w:t>
      </w:r>
      <w:r w:rsidRPr="00D310B8">
        <w:tab/>
        <w:t>Charge de travail</w:t>
      </w:r>
    </w:p>
    <w:p w14:paraId="43DC010F" w14:textId="77777777" w:rsidR="00157846" w:rsidRPr="006F4FB6" w:rsidRDefault="00157846" w:rsidP="00157846">
      <w:pPr>
        <w:pStyle w:val="SingleTxtG"/>
        <w:ind w:firstLine="567"/>
      </w:pPr>
      <w:r w:rsidRPr="006F4FB6">
        <w:rPr>
          <w:bCs/>
        </w:rPr>
        <w:t xml:space="preserve">La charge de travail mentale du </w:t>
      </w:r>
      <w:r w:rsidRPr="00027AC7">
        <w:t>conducteur</w:t>
      </w:r>
      <w:r w:rsidRPr="006F4FB6">
        <w:rPr>
          <w:bCs/>
        </w:rPr>
        <w:t xml:space="preserve"> est au cœur des préoccupations concernant l</w:t>
      </w:r>
      <w:r>
        <w:rPr>
          <w:bCs/>
        </w:rPr>
        <w:t>’</w:t>
      </w:r>
      <w:r w:rsidRPr="006F4FB6">
        <w:rPr>
          <w:bCs/>
        </w:rPr>
        <w:t>automatisation</w:t>
      </w:r>
      <w:r w:rsidRPr="006F4FB6">
        <w:t>. Certains travaux indiquent que l</w:t>
      </w:r>
      <w:r>
        <w:t>’</w:t>
      </w:r>
      <w:r w:rsidRPr="006F4FB6">
        <w:t>automatisation a un double effet sur cette charge de travail (Stanton, Young et Walker, 2007). L</w:t>
      </w:r>
      <w:r>
        <w:t>’</w:t>
      </w:r>
      <w:r w:rsidRPr="006F4FB6">
        <w:t>automatisation peut réduire la charge de travail du conducteur dans certain cas, si elle prend en main des tâches de conduite</w:t>
      </w:r>
      <w:r>
        <w:t> ;</w:t>
      </w:r>
      <w:r w:rsidRPr="006F4FB6">
        <w:t xml:space="preserve"> en revanche, elle peut accroître le degré d</w:t>
      </w:r>
      <w:r>
        <w:t>’</w:t>
      </w:r>
      <w:r w:rsidRPr="006F4FB6">
        <w:t>attention requis et la charge de travail mentale dans d</w:t>
      </w:r>
      <w:r>
        <w:t>’</w:t>
      </w:r>
      <w:r w:rsidRPr="006F4FB6">
        <w:t xml:space="preserve">autres domaines, par exemple du fait de la nécessité de surveiller les opérations réalisées par les systèmes automatiques. Dans le premier cas, le nombre réduit de tâches à réaliser peut entraîner une </w:t>
      </w:r>
      <w:r w:rsidRPr="006F4FB6">
        <w:rPr>
          <w:i/>
          <w:iCs/>
        </w:rPr>
        <w:t xml:space="preserve">sous-charge </w:t>
      </w:r>
      <w:r w:rsidRPr="006F4FB6">
        <w:t>du conducteur du fait de la réduction de l</w:t>
      </w:r>
      <w:r>
        <w:t>’</w:t>
      </w:r>
      <w:r w:rsidRPr="006F4FB6">
        <w:t xml:space="preserve">attention requise. Dans le deuxième cas, une </w:t>
      </w:r>
      <w:r w:rsidRPr="006F4FB6">
        <w:rPr>
          <w:i/>
          <w:iCs/>
        </w:rPr>
        <w:t>surcharge</w:t>
      </w:r>
      <w:r w:rsidRPr="006F4FB6">
        <w:t xml:space="preserve"> du conducteur peut survenir en cas de défaillance du système ou si le conducteur connaît mal le système (Brook-Carter et </w:t>
      </w:r>
      <w:proofErr w:type="spellStart"/>
      <w:r w:rsidRPr="006F4FB6">
        <w:t>Parkes</w:t>
      </w:r>
      <w:proofErr w:type="spellEnd"/>
      <w:r w:rsidRPr="006F4FB6">
        <w:t xml:space="preserve">, 2000). Une sous-charge et une surcharge mentales peuvent toutes deux nuire à la performance (Stanton </w:t>
      </w:r>
      <w:r w:rsidRPr="006F4FB6">
        <w:rPr>
          <w:i/>
        </w:rPr>
        <w:t>et al</w:t>
      </w:r>
      <w:r w:rsidRPr="006F4FB6">
        <w:t>., 2007).</w:t>
      </w:r>
    </w:p>
    <w:p w14:paraId="6A217A8F" w14:textId="77777777" w:rsidR="00157846" w:rsidRPr="006F4FB6" w:rsidRDefault="00157846" w:rsidP="00157846">
      <w:pPr>
        <w:pStyle w:val="SingleTxtG"/>
        <w:ind w:firstLine="567"/>
      </w:pPr>
      <w:r w:rsidRPr="006F4FB6">
        <w:t>L</w:t>
      </w:r>
      <w:r>
        <w:t>’</w:t>
      </w:r>
      <w:r w:rsidRPr="006F4FB6">
        <w:t>automatisation vise généralement à alléger la charge de travail, mais lorsqu</w:t>
      </w:r>
      <w:r>
        <w:t>’</w:t>
      </w:r>
      <w:r w:rsidRPr="006F4FB6">
        <w:t>un certain niveau d</w:t>
      </w:r>
      <w:r>
        <w:t>’</w:t>
      </w:r>
      <w:r w:rsidRPr="006F4FB6">
        <w:t xml:space="preserve">automatisation allège la charge de travail mentale du conducteur à tel point </w:t>
      </w:r>
      <w:r w:rsidRPr="006F4FB6">
        <w:lastRenderedPageBreak/>
        <w:t>que celle-ci devient trop faible, le conducteur risque, en cas de défaillance d</w:t>
      </w:r>
      <w:r>
        <w:t>’</w:t>
      </w:r>
      <w:r w:rsidRPr="006F4FB6">
        <w:t>un système, de devoir répondre à un déferlement de sollicitations pour éviter un accident. Dans certain cas les conducteurs n</w:t>
      </w:r>
      <w:r>
        <w:t>’</w:t>
      </w:r>
      <w:r w:rsidRPr="006F4FB6">
        <w:t>arrivent pas à faire face à cette situation, ce qui peut entraîner une collision (Young et Stanton, 1997). Si l</w:t>
      </w:r>
      <w:r>
        <w:t>’</w:t>
      </w:r>
      <w:r w:rsidRPr="006F4FB6">
        <w:t>ADAS assume une part importante de la charge de travail, le conducteur peut surestimer l</w:t>
      </w:r>
      <w:r>
        <w:t>’</w:t>
      </w:r>
      <w:r w:rsidRPr="006F4FB6">
        <w:t>efficacité du système et adopter un mode de conduite plus passif. Un relâchement de l</w:t>
      </w:r>
      <w:r>
        <w:t>’</w:t>
      </w:r>
      <w:r w:rsidRPr="006F4FB6">
        <w:t>attention ou une attitude trop passive peuvent créer d</w:t>
      </w:r>
      <w:r>
        <w:t>’</w:t>
      </w:r>
      <w:r w:rsidRPr="006F4FB6">
        <w:t>autres problèmes tels que la monotonie et la fatigue (</w:t>
      </w:r>
      <w:proofErr w:type="spellStart"/>
      <w:r w:rsidRPr="006F4FB6">
        <w:t>Thiffault</w:t>
      </w:r>
      <w:proofErr w:type="spellEnd"/>
      <w:r w:rsidRPr="006F4FB6">
        <w:t xml:space="preserve"> et Bergeron, 2003).</w:t>
      </w:r>
    </w:p>
    <w:p w14:paraId="21679F2F" w14:textId="77777777" w:rsidR="00157846" w:rsidRPr="006F4FB6" w:rsidRDefault="00157846" w:rsidP="00157846">
      <w:pPr>
        <w:pStyle w:val="SingleTxtG"/>
        <w:ind w:firstLine="567"/>
      </w:pPr>
      <w:r w:rsidRPr="006F4FB6">
        <w:t>La capacité d</w:t>
      </w:r>
      <w:r>
        <w:t>’</w:t>
      </w:r>
      <w:r w:rsidRPr="006F4FB6">
        <w:t>appréciation de la situation et le temps de réaction peuvent aussi pâtir de l</w:t>
      </w:r>
      <w:r>
        <w:t>’</w:t>
      </w:r>
      <w:r w:rsidRPr="006F4FB6">
        <w:t>automatisation car celle-ci exclut l</w:t>
      </w:r>
      <w:r>
        <w:t>’</w:t>
      </w:r>
      <w:r w:rsidRPr="006F4FB6">
        <w:t>opérateur de la « boucle de commande ». Les conducteurs ont tendance à faire moins d</w:t>
      </w:r>
      <w:r>
        <w:t>’</w:t>
      </w:r>
      <w:r w:rsidRPr="006F4FB6">
        <w:t>efforts en raison de l</w:t>
      </w:r>
      <w:r>
        <w:t>’</w:t>
      </w:r>
      <w:r w:rsidRPr="006F4FB6">
        <w:t>automatisation, et l</w:t>
      </w:r>
      <w:r>
        <w:t>’</w:t>
      </w:r>
      <w:r w:rsidRPr="006F4FB6">
        <w:t>une des conséquences psycho-physiologiques d</w:t>
      </w:r>
      <w:r>
        <w:t>’</w:t>
      </w:r>
      <w:r w:rsidRPr="006F4FB6">
        <w:t>une diminution de l</w:t>
      </w:r>
      <w:r>
        <w:t>’</w:t>
      </w:r>
      <w:r w:rsidRPr="006F4FB6">
        <w:t>activité est la diminution de la vigilance. D</w:t>
      </w:r>
      <w:r>
        <w:t>’</w:t>
      </w:r>
      <w:r w:rsidRPr="006F4FB6">
        <w:t>autre part, des conducteurs par ailleurs vigilants peuvent profiter de cette réduction des tâches requises pour faire autre chose en même temps. Certains estiment que l</w:t>
      </w:r>
      <w:r>
        <w:t>’</w:t>
      </w:r>
      <w:r w:rsidRPr="006F4FB6">
        <w:t>objectif fondamental devrait être d</w:t>
      </w:r>
      <w:r>
        <w:t>’</w:t>
      </w:r>
      <w:r w:rsidRPr="006F4FB6">
        <w:t>optimiser, et non de réduire, la charge de travail, afin de trouver un équilibre entre la demande et les ressources à la fois pour la tâche à accomplir et pour l</w:t>
      </w:r>
      <w:r>
        <w:t>’</w:t>
      </w:r>
      <w:r w:rsidRPr="006F4FB6">
        <w:t>opérateur (Young e</w:t>
      </w:r>
      <w:r>
        <w:t xml:space="preserve">t Stanton, 1997 ; </w:t>
      </w:r>
      <w:proofErr w:type="spellStart"/>
      <w:r>
        <w:t>Reichart</w:t>
      </w:r>
      <w:proofErr w:type="spellEnd"/>
      <w:r>
        <w:t>, 1993 ;</w:t>
      </w:r>
      <w:r w:rsidRPr="006F4FB6">
        <w:t xml:space="preserve"> </w:t>
      </w:r>
      <w:proofErr w:type="spellStart"/>
      <w:r w:rsidRPr="006F4FB6">
        <w:t>Rumar</w:t>
      </w:r>
      <w:proofErr w:type="spellEnd"/>
      <w:r w:rsidRPr="006F4FB6">
        <w:t>, 1993).</w:t>
      </w:r>
    </w:p>
    <w:p w14:paraId="1F52A2BF" w14:textId="77777777" w:rsidR="00157846" w:rsidRPr="00D310B8" w:rsidRDefault="00157846" w:rsidP="00BC3003">
      <w:pPr>
        <w:pStyle w:val="H1G"/>
      </w:pPr>
      <w:r w:rsidRPr="00D310B8">
        <w:tab/>
        <w:t>2.2</w:t>
      </w:r>
      <w:r w:rsidRPr="00D310B8">
        <w:tab/>
        <w:t>Confiance</w:t>
      </w:r>
    </w:p>
    <w:p w14:paraId="403A369A" w14:textId="77777777" w:rsidR="00157846" w:rsidRPr="006F4FB6" w:rsidRDefault="00157846" w:rsidP="00157846">
      <w:pPr>
        <w:pStyle w:val="SingleTxtG"/>
        <w:ind w:firstLine="567"/>
      </w:pPr>
      <w:r w:rsidRPr="006F4FB6">
        <w:rPr>
          <w:bCs/>
        </w:rPr>
        <w:t>Le recours à l</w:t>
      </w:r>
      <w:r>
        <w:rPr>
          <w:bCs/>
        </w:rPr>
        <w:t>’</w:t>
      </w:r>
      <w:r w:rsidRPr="006F4FB6">
        <w:rPr>
          <w:bCs/>
        </w:rPr>
        <w:t xml:space="preserve">automatisation </w:t>
      </w:r>
      <w:r w:rsidRPr="00027AC7">
        <w:t>est</w:t>
      </w:r>
      <w:r w:rsidRPr="006F4FB6">
        <w:rPr>
          <w:bCs/>
        </w:rPr>
        <w:t>, dans une large mesure, mû par la confiance en l</w:t>
      </w:r>
      <w:r>
        <w:rPr>
          <w:bCs/>
        </w:rPr>
        <w:t>’</w:t>
      </w:r>
      <w:r w:rsidRPr="006F4FB6">
        <w:rPr>
          <w:bCs/>
        </w:rPr>
        <w:t>automatisation</w:t>
      </w:r>
      <w:r w:rsidRPr="006F4FB6">
        <w:t xml:space="preserve">. Selon Lee et </w:t>
      </w:r>
      <w:proofErr w:type="spellStart"/>
      <w:r w:rsidRPr="006F4FB6">
        <w:t>See</w:t>
      </w:r>
      <w:proofErr w:type="spellEnd"/>
      <w:r w:rsidRPr="006F4FB6">
        <w:t xml:space="preserve"> (2004), on tend à s</w:t>
      </w:r>
      <w:r>
        <w:t>’</w:t>
      </w:r>
      <w:r w:rsidRPr="006F4FB6">
        <w:t>appuyer sur des systèmes automatisés auxquels on fait confiance et à rejeter ceux auxquels on ne fait pas confiance (p. 51). Un niveau de confiance trop faible peut avoir pour effet que la technologie est ignorée, ce q</w:t>
      </w:r>
      <w:r>
        <w:t>ui réduit à néant ses avantages ;</w:t>
      </w:r>
      <w:r w:rsidRPr="006F4FB6">
        <w:t xml:space="preserve"> </w:t>
      </w:r>
      <w:r w:rsidRPr="006F4FB6">
        <w:rPr>
          <w:i/>
        </w:rPr>
        <w:t>a contrario</w:t>
      </w:r>
      <w:r w:rsidRPr="006F4FB6">
        <w:t>, un excès de confiance peut entraîner une dépendance excessive à l</w:t>
      </w:r>
      <w:r>
        <w:t>’</w:t>
      </w:r>
      <w:r w:rsidRPr="006F4FB6">
        <w:t>égard du système automatique (</w:t>
      </w:r>
      <w:proofErr w:type="spellStart"/>
      <w:r w:rsidRPr="006F4FB6">
        <w:t>Parasuraman</w:t>
      </w:r>
      <w:proofErr w:type="spellEnd"/>
      <w:r w:rsidRPr="006F4FB6">
        <w:t xml:space="preserve"> et Riley, 1997). En d</w:t>
      </w:r>
      <w:r>
        <w:t>’</w:t>
      </w:r>
      <w:r w:rsidRPr="006F4FB6">
        <w:t>autres termes, les conducteurs peuvent soit faire trop peu confiance aux systèmes d</w:t>
      </w:r>
      <w:r>
        <w:t>’</w:t>
      </w:r>
      <w:r w:rsidRPr="006F4FB6">
        <w:t>aide à la conduite automatisés et donc les sous-utiliser, soit leur faire trop confiance et donc en être excessivement tributaires. En règle générale, le niveau de confiance semble être principalement lié à l</w:t>
      </w:r>
      <w:r>
        <w:t>’</w:t>
      </w:r>
      <w:r w:rsidRPr="006F4FB6">
        <w:t>idée que le conducteur se fait des capacités du système. En particulier, si le système est considéré comme étant mieux à même d</w:t>
      </w:r>
      <w:r>
        <w:t>’</w:t>
      </w:r>
      <w:r w:rsidRPr="006F4FB6">
        <w:t>effectuer une tâche que le conducteur, ce dernier lui fera c</w:t>
      </w:r>
      <w:r>
        <w:t>onfiance et s’en remettra à lui ;</w:t>
      </w:r>
      <w:r w:rsidRPr="006F4FB6">
        <w:t xml:space="preserve"> à l</w:t>
      </w:r>
      <w:r>
        <w:t>’</w:t>
      </w:r>
      <w:r w:rsidRPr="006F4FB6">
        <w:t>inverse, un système ne sera pas utilisé si le conducteur considère qu</w:t>
      </w:r>
      <w:r>
        <w:t>’</w:t>
      </w:r>
      <w:r w:rsidRPr="006F4FB6">
        <w:t>il est moins efficace qu</w:t>
      </w:r>
      <w:r>
        <w:t>’</w:t>
      </w:r>
      <w:r w:rsidRPr="006F4FB6">
        <w:t>un opérateur humain (Young, 2008).</w:t>
      </w:r>
    </w:p>
    <w:p w14:paraId="144D9B26" w14:textId="77777777" w:rsidR="00157846" w:rsidRPr="006F4FB6" w:rsidRDefault="00157846" w:rsidP="00157846">
      <w:pPr>
        <w:pStyle w:val="SingleTxtG"/>
        <w:ind w:firstLine="567"/>
      </w:pPr>
      <w:r w:rsidRPr="006F4FB6">
        <w:t>En outre, la confiance est généralement qualifiée d</w:t>
      </w:r>
      <w:r>
        <w:t>’</w:t>
      </w:r>
      <w:r w:rsidRPr="006F4FB6">
        <w:t xml:space="preserve">attitude dépendante du passé qui évolue avec le temps (Lee et </w:t>
      </w:r>
      <w:proofErr w:type="spellStart"/>
      <w:r w:rsidRPr="006F4FB6">
        <w:t>See</w:t>
      </w:r>
      <w:proofErr w:type="spellEnd"/>
      <w:r w:rsidRPr="006F4FB6">
        <w:t>, 2004). Cette évolution de la confiance n</w:t>
      </w:r>
      <w:r>
        <w:t>’</w:t>
      </w:r>
      <w:r w:rsidRPr="006F4FB6">
        <w:t>est pas la même pour les systèmes qui fonctionnent dans les situations de conduite normales et ceux destinés aux situations critiques. Dans des conditions de conduite normales, la confiance peut entraîner une forte dépendance si le conducteur estime que le système est fiable dans la durée. Dans les situations de conduite critiques, le conducteur n</w:t>
      </w:r>
      <w:r>
        <w:t>’</w:t>
      </w:r>
      <w:r w:rsidRPr="006F4FB6">
        <w:t>a pas nécessairement l</w:t>
      </w:r>
      <w:r>
        <w:t>’</w:t>
      </w:r>
      <w:r w:rsidRPr="006F4FB6">
        <w:t>occasion de voir le système à l</w:t>
      </w:r>
      <w:r>
        <w:t>’</w:t>
      </w:r>
      <w:r w:rsidRPr="006F4FB6">
        <w:t>œuvre et de développer le niveau de confiance élevé nécessaire pour laisser sans crainte un système exécuter automatiquement des actions essentielles pour la sécurité.</w:t>
      </w:r>
    </w:p>
    <w:p w14:paraId="0045B52F" w14:textId="77777777" w:rsidR="00157846" w:rsidRPr="006F4FB6" w:rsidRDefault="00157846" w:rsidP="00157846">
      <w:pPr>
        <w:pStyle w:val="SingleTxtG"/>
        <w:ind w:firstLine="567"/>
      </w:pPr>
      <w:proofErr w:type="spellStart"/>
      <w:r w:rsidRPr="006F4FB6">
        <w:t>Rudin</w:t>
      </w:r>
      <w:proofErr w:type="spellEnd"/>
      <w:r w:rsidRPr="006F4FB6">
        <w:t>-Brown et Parker (2004) ont mesuré le niveau de confiance des conducteurs à l</w:t>
      </w:r>
      <w:r>
        <w:t>’</w:t>
      </w:r>
      <w:r w:rsidRPr="006F4FB6">
        <w:t>égard de l</w:t>
      </w:r>
      <w:r>
        <w:t>’</w:t>
      </w:r>
      <w:r w:rsidRPr="006F4FB6">
        <w:t xml:space="preserve">ACC avant et après utilisation et ont constaté que ce niveau augmentait de manière significative après une exposition au système. Il importe donc de créer des systèmes automatisés dignes de confiance. Des niveaux appropriés de confiance et de dépendance sont possibles si le conducteur est bien informé des capacités du système automatisé. La sensibilisation et la formation des conducteurs sont donc indispensables (Lee et </w:t>
      </w:r>
      <w:proofErr w:type="spellStart"/>
      <w:r w:rsidRPr="006F4FB6">
        <w:t>See</w:t>
      </w:r>
      <w:proofErr w:type="spellEnd"/>
      <w:r w:rsidRPr="006F4FB6">
        <w:t>, 2004).</w:t>
      </w:r>
    </w:p>
    <w:p w14:paraId="0D447E48" w14:textId="77777777" w:rsidR="00157846" w:rsidRPr="00D310B8" w:rsidRDefault="00157846" w:rsidP="00BC3003">
      <w:pPr>
        <w:pStyle w:val="H1G"/>
      </w:pPr>
      <w:r w:rsidRPr="00D310B8">
        <w:tab/>
        <w:t>2.3</w:t>
      </w:r>
      <w:r w:rsidRPr="00D310B8">
        <w:tab/>
        <w:t>Adaptation comportementale</w:t>
      </w:r>
    </w:p>
    <w:p w14:paraId="17AD3819" w14:textId="77777777" w:rsidR="00157846" w:rsidRPr="006F4FB6" w:rsidRDefault="00157846" w:rsidP="00157846">
      <w:pPr>
        <w:pStyle w:val="SingleTxtG"/>
        <w:ind w:firstLine="567"/>
      </w:pPr>
      <w:r w:rsidRPr="006F4FB6">
        <w:rPr>
          <w:bCs/>
        </w:rPr>
        <w:t>Comme toute modification de l</w:t>
      </w:r>
      <w:r>
        <w:rPr>
          <w:bCs/>
        </w:rPr>
        <w:t>’</w:t>
      </w:r>
      <w:r w:rsidRPr="006F4FB6">
        <w:rPr>
          <w:bCs/>
        </w:rPr>
        <w:t>environnement de conduite, l</w:t>
      </w:r>
      <w:r>
        <w:rPr>
          <w:bCs/>
        </w:rPr>
        <w:t>’</w:t>
      </w:r>
      <w:r w:rsidRPr="006F4FB6">
        <w:rPr>
          <w:bCs/>
        </w:rPr>
        <w:t>introduction d</w:t>
      </w:r>
      <w:r>
        <w:rPr>
          <w:bCs/>
        </w:rPr>
        <w:t>’</w:t>
      </w:r>
      <w:r w:rsidRPr="006F4FB6">
        <w:t>ADAS peut entraîner des changements dans le comportement du conducteur. Les modifications comportementales causées par l</w:t>
      </w:r>
      <w:r>
        <w:t>’</w:t>
      </w:r>
      <w:r w:rsidRPr="006F4FB6">
        <w:t>introduction d</w:t>
      </w:r>
      <w:r>
        <w:t>’</w:t>
      </w:r>
      <w:r w:rsidRPr="006F4FB6">
        <w:t>ADAS sont un enjeu majeur pour l</w:t>
      </w:r>
      <w:r>
        <w:t>’</w:t>
      </w:r>
      <w:r w:rsidRPr="006F4FB6">
        <w:t>efficacité et la sécurité de ces systèmes. L</w:t>
      </w:r>
      <w:r>
        <w:t>’</w:t>
      </w:r>
      <w:r w:rsidRPr="006F4FB6">
        <w:t xml:space="preserve">adaptation comportementale est un </w:t>
      </w:r>
      <w:r w:rsidRPr="006F4FB6">
        <w:lastRenderedPageBreak/>
        <w:t>comportement non voulu qui survient après l</w:t>
      </w:r>
      <w:r>
        <w:t>’</w:t>
      </w:r>
      <w:r w:rsidRPr="006F4FB6">
        <w:t>introduction de modifications au système de transport routie</w:t>
      </w:r>
      <w:r>
        <w:t xml:space="preserve">r (Brook-Carter et </w:t>
      </w:r>
      <w:proofErr w:type="spellStart"/>
      <w:r>
        <w:t>Parkes</w:t>
      </w:r>
      <w:proofErr w:type="spellEnd"/>
      <w:r>
        <w:t>, 2000 ;</w:t>
      </w:r>
      <w:r w:rsidRPr="006F4FB6">
        <w:t xml:space="preserve"> OCDE, 1990). Ces adaptations négatives peuvent réduire certains des effets prévus des ADAS sur le plan de la sécurité. Par exemple, si les ADAS assument une part importante de la charge de travail, cela peut mener le conducteur à surestimer l</w:t>
      </w:r>
      <w:r>
        <w:t>’</w:t>
      </w:r>
      <w:r w:rsidRPr="006F4FB6">
        <w:t>efficacité des systèmes et à adopter une conduite plus passive.</w:t>
      </w:r>
    </w:p>
    <w:p w14:paraId="6B4DD1D0" w14:textId="77777777" w:rsidR="00157846" w:rsidRPr="00D310B8" w:rsidRDefault="00157846" w:rsidP="00BC3003">
      <w:pPr>
        <w:pStyle w:val="HChG"/>
      </w:pPr>
      <w:bookmarkStart w:id="26" w:name="_Toc263771864"/>
      <w:bookmarkStart w:id="27" w:name="_Toc377654891"/>
      <w:r w:rsidRPr="00D310B8">
        <w:tab/>
        <w:t>3.</w:t>
      </w:r>
      <w:r w:rsidRPr="00D310B8">
        <w:tab/>
        <w:t>Intégration du conducteur dans la boucle de commande (« </w:t>
      </w:r>
      <w:r w:rsidRPr="00D310B8">
        <w:rPr>
          <w:i/>
        </w:rPr>
        <w:t>driver-in-the-</w:t>
      </w:r>
      <w:proofErr w:type="spellStart"/>
      <w:r w:rsidRPr="00D310B8">
        <w:rPr>
          <w:i/>
        </w:rPr>
        <w:t>loop</w:t>
      </w:r>
      <w:bookmarkEnd w:id="26"/>
      <w:bookmarkEnd w:id="27"/>
      <w:proofErr w:type="spellEnd"/>
      <w:r w:rsidRPr="00D310B8">
        <w:t> »)</w:t>
      </w:r>
    </w:p>
    <w:p w14:paraId="2377191B" w14:textId="77777777" w:rsidR="00157846" w:rsidRPr="006F4FB6" w:rsidRDefault="00157846" w:rsidP="00157846">
      <w:pPr>
        <w:pStyle w:val="SingleTxtG"/>
        <w:ind w:firstLine="567"/>
      </w:pPr>
      <w:r w:rsidRPr="006F4FB6">
        <w:t>On entend par « </w:t>
      </w:r>
      <w:r w:rsidRPr="006F4FB6">
        <w:rPr>
          <w:i/>
          <w:iCs/>
        </w:rPr>
        <w:t>driver-in-the-</w:t>
      </w:r>
      <w:proofErr w:type="spellStart"/>
      <w:r w:rsidRPr="006F4FB6">
        <w:rPr>
          <w:i/>
          <w:iCs/>
        </w:rPr>
        <w:t>loop</w:t>
      </w:r>
      <w:proofErr w:type="spellEnd"/>
      <w:r w:rsidRPr="006F4FB6">
        <w:rPr>
          <w:iCs/>
        </w:rPr>
        <w:t> »</w:t>
      </w:r>
      <w:r w:rsidRPr="006F4FB6">
        <w:t xml:space="preserve"> le fait que le conducteur participe aux opérations de conduite et soit conscient de l</w:t>
      </w:r>
      <w:r>
        <w:t>’</w:t>
      </w:r>
      <w:r w:rsidRPr="006F4FB6">
        <w:t>état du véhicule ainsi que de l</w:t>
      </w:r>
      <w:r>
        <w:t>’</w:t>
      </w:r>
      <w:r w:rsidRPr="006F4FB6">
        <w:t>état de la circulation routière. L</w:t>
      </w:r>
      <w:r>
        <w:t>’</w:t>
      </w:r>
      <w:r w:rsidRPr="006F4FB6">
        <w:t xml:space="preserve">intégration du conducteur dans la boucle de commande signifie </w:t>
      </w:r>
      <w:r w:rsidRPr="006F4FB6">
        <w:rPr>
          <w:spacing w:val="3"/>
        </w:rPr>
        <w:t xml:space="preserve">que celui-ci joue un rôle actif </w:t>
      </w:r>
      <w:r w:rsidRPr="001B1A7C">
        <w:t>au</w:t>
      </w:r>
      <w:r w:rsidRPr="006F4FB6">
        <w:rPr>
          <w:spacing w:val="3"/>
        </w:rPr>
        <w:t xml:space="preserve"> sein du système conducteur/véhicule (voir fig. 1 et 2).</w:t>
      </w:r>
      <w:r w:rsidRPr="006F4FB6">
        <w:t xml:space="preserve"> Il surveille activement les informations qui lui sont fournies, repère les situations nouvelles, prend des décisions et agit en conséquence. À l</w:t>
      </w:r>
      <w:r>
        <w:t>’</w:t>
      </w:r>
      <w:r w:rsidRPr="006F4FB6">
        <w:t>inverse, l</w:t>
      </w:r>
      <w:r>
        <w:t>’</w:t>
      </w:r>
      <w:r w:rsidRPr="006F4FB6">
        <w:t>exclusion du conducteur de la boucle de commande implique que celui-ci n</w:t>
      </w:r>
      <w:r>
        <w:t>’</w:t>
      </w:r>
      <w:r w:rsidRPr="006F4FB6">
        <w:t>est pas immédiatement au fait de l</w:t>
      </w:r>
      <w:r>
        <w:t>’</w:t>
      </w:r>
      <w:r w:rsidRPr="006F4FB6">
        <w:t>état du véhicule et de la circulation parce qu</w:t>
      </w:r>
      <w:r>
        <w:t>’</w:t>
      </w:r>
      <w:r w:rsidRPr="006F4FB6">
        <w:t>il ne participe pas activement à la surveillance de la situation, à la prise de décisions et aux opérations de conduite (</w:t>
      </w:r>
      <w:proofErr w:type="spellStart"/>
      <w:r w:rsidRPr="006F4FB6">
        <w:t>Kienle</w:t>
      </w:r>
      <w:proofErr w:type="spellEnd"/>
      <w:r w:rsidRPr="006F4FB6">
        <w:t xml:space="preserve"> </w:t>
      </w:r>
      <w:r w:rsidRPr="006F4FB6">
        <w:rPr>
          <w:i/>
        </w:rPr>
        <w:t>et al</w:t>
      </w:r>
      <w:r w:rsidRPr="006F4FB6">
        <w:t>., 2009). Cela nuit à la capacité du conducteur de détecter les erreurs du système et d</w:t>
      </w:r>
      <w:r>
        <w:t>’</w:t>
      </w:r>
      <w:r w:rsidRPr="006F4FB6">
        <w:t>y réagir manuellement (</w:t>
      </w:r>
      <w:proofErr w:type="spellStart"/>
      <w:r w:rsidRPr="006F4FB6">
        <w:t>Endsley</w:t>
      </w:r>
      <w:proofErr w:type="spellEnd"/>
      <w:r w:rsidRPr="006F4FB6">
        <w:t xml:space="preserve"> et </w:t>
      </w:r>
      <w:proofErr w:type="spellStart"/>
      <w:r w:rsidRPr="006F4FB6">
        <w:t>Kiris</w:t>
      </w:r>
      <w:proofErr w:type="spellEnd"/>
      <w:r w:rsidRPr="006F4FB6">
        <w:t>, 1995).</w:t>
      </w:r>
    </w:p>
    <w:p w14:paraId="2B0AD855" w14:textId="77777777" w:rsidR="00157846" w:rsidRPr="006F4FB6" w:rsidRDefault="00157846" w:rsidP="00157846">
      <w:pPr>
        <w:pStyle w:val="SingleTxtG"/>
        <w:ind w:firstLine="567"/>
      </w:pPr>
      <w:r w:rsidRPr="006F4FB6">
        <w:t>La Convention de Vienne sur la circulation routière de 1968 vise à améliorer la sécurité routière en harmonisant les règles de circulation au niveau international. Plusieurs articles de la Convention de Vienne présentent un intérêt pour les discussions relatives à l</w:t>
      </w:r>
      <w:r>
        <w:t>’</w:t>
      </w:r>
      <w:r w:rsidRPr="006F4FB6">
        <w:t>automatisation et à la commande des véhicules. Les articles 8 et 13, en particulier, disposent que le conducteur doit constamment avoir le contrôle de son véhicule. Cela peut ne pas être le cas avec certaines fonctions de conduite autonomes. La question de la cohérence entre la Convention de Vienne et les Règlements techniques concernant les véhicules élaborés par le WP.29 et le WP.1 fait actuellement l</w:t>
      </w:r>
      <w:r>
        <w:t>’</w:t>
      </w:r>
      <w:r w:rsidRPr="006F4FB6">
        <w:t>objet de discussions</w:t>
      </w:r>
      <w:r w:rsidRPr="00625854">
        <w:rPr>
          <w:rStyle w:val="Appelnotedebasdep"/>
        </w:rPr>
        <w:footnoteReference w:id="21"/>
      </w:r>
      <w:r w:rsidRPr="006F4FB6">
        <w:t>. Certains pays, comme les États-Unis d</w:t>
      </w:r>
      <w:r>
        <w:t>’</w:t>
      </w:r>
      <w:r w:rsidRPr="006F4FB6">
        <w:t>Amérique et le Canada, n</w:t>
      </w:r>
      <w:r>
        <w:t>’</w:t>
      </w:r>
      <w:r w:rsidRPr="006F4FB6">
        <w:t>ont pas signé la Convention.</w:t>
      </w:r>
    </w:p>
    <w:p w14:paraId="5A19FF35" w14:textId="77777777" w:rsidR="00157846" w:rsidRPr="006F4FB6" w:rsidRDefault="00157846" w:rsidP="00157846">
      <w:pPr>
        <w:pStyle w:val="SingleTxtG"/>
        <w:ind w:firstLine="567"/>
      </w:pPr>
      <w:r w:rsidRPr="006F4FB6">
        <w:t>Il sera difficile de tracer la frontière entre l</w:t>
      </w:r>
      <w:r>
        <w:t>’</w:t>
      </w:r>
      <w:r w:rsidRPr="006F4FB6">
        <w:t>intégration et la non-intégration du conducteur dans la boucle de commande. Par exemple, la surveillance des systèmes et des environs peut être plus ou moins déficiente, selon que le conducteur suit la situation de près ou se laisse distraire. Par conséquent, le degré d</w:t>
      </w:r>
      <w:r>
        <w:t>’</w:t>
      </w:r>
      <w:r w:rsidRPr="006F4FB6">
        <w:t xml:space="preserve">intégration du conducteur dans la boucle de commande peut varier en fonction de la mesure dans laquelle celui-ci est au fait de la situation de conduite. </w:t>
      </w:r>
    </w:p>
    <w:p w14:paraId="3260754A" w14:textId="77777777" w:rsidR="00157846" w:rsidRPr="006F4FB6" w:rsidRDefault="00157846" w:rsidP="00157846">
      <w:pPr>
        <w:pStyle w:val="SingleTxtG"/>
        <w:ind w:firstLine="567"/>
      </w:pPr>
      <w:r w:rsidRPr="006F4FB6">
        <w:t>L</w:t>
      </w:r>
      <w:r>
        <w:t>’</w:t>
      </w:r>
      <w:r w:rsidRPr="006F4FB6">
        <w:t>automatisation peut jouer un rôle dans la non-intégration du conducteur dans la boucle de commande. Un exemple de situation où les ADAS pourraient retirer le conducteur de la boucle de commande est l</w:t>
      </w:r>
      <w:r>
        <w:t>’</w:t>
      </w:r>
      <w:r w:rsidRPr="006F4FB6">
        <w:t>utilisation conjointe d</w:t>
      </w:r>
      <w:r>
        <w:t>’</w:t>
      </w:r>
      <w:r w:rsidRPr="006F4FB6">
        <w:t>un système d</w:t>
      </w:r>
      <w:r>
        <w:t>’</w:t>
      </w:r>
      <w:r w:rsidRPr="006F4FB6">
        <w:t>aide au maintien dans la voie (LKS) et d</w:t>
      </w:r>
      <w:r>
        <w:t>’</w:t>
      </w:r>
      <w:r w:rsidRPr="006F4FB6">
        <w:t>un régulateur de vitesse adaptatif (ACC). Si le conducteur se contente de vérifier périodiquement l</w:t>
      </w:r>
      <w:r>
        <w:t>’</w:t>
      </w:r>
      <w:r w:rsidRPr="006F4FB6">
        <w:t>état du véhicule plutôt que d</w:t>
      </w:r>
      <w:r>
        <w:t>’</w:t>
      </w:r>
      <w:r w:rsidRPr="006F4FB6">
        <w:t>en conserver le contrôle, il peut sortir de la boucle de commande. Le fait de ne pas remarquer un danger peut créer la confusion si le conducteur ne comprend pas la réaction du système d</w:t>
      </w:r>
      <w:r>
        <w:t>’</w:t>
      </w:r>
      <w:r w:rsidRPr="006F4FB6">
        <w:t>avertissement à ce danger. En règle général, lorsque les êtres humains sont en dehors de la boucle de commande, leurs capacités de surveillance sont médiocres (Bainbridge, 1987).</w:t>
      </w:r>
    </w:p>
    <w:p w14:paraId="398053FA" w14:textId="77777777" w:rsidR="00157846" w:rsidRPr="006F4FB6" w:rsidRDefault="00157846" w:rsidP="00157846">
      <w:pPr>
        <w:pStyle w:val="SingleTxtG"/>
        <w:ind w:firstLine="567"/>
      </w:pPr>
      <w:r w:rsidRPr="006F4FB6">
        <w:t>Les recherches portant sur les effets de l</w:t>
      </w:r>
      <w:r>
        <w:t>’</w:t>
      </w:r>
      <w:r w:rsidRPr="006F4FB6">
        <w:t>automatisation des véhicules ont donné des résultats contrastés. Par exemple, Stanton et Young (2005) ont constaté que les utilisateurs d</w:t>
      </w:r>
      <w:r>
        <w:t>’</w:t>
      </w:r>
      <w:r w:rsidRPr="006F4FB6">
        <w:t xml:space="preserve">ACC avaient une moins bonne conscience de la situation. De même, </w:t>
      </w:r>
      <w:proofErr w:type="spellStart"/>
      <w:r w:rsidRPr="006F4FB6">
        <w:t>Rudin</w:t>
      </w:r>
      <w:proofErr w:type="spellEnd"/>
      <w:r w:rsidRPr="006F4FB6">
        <w:t xml:space="preserve">-Brown </w:t>
      </w:r>
      <w:r w:rsidRPr="006F4FB6">
        <w:rPr>
          <w:i/>
        </w:rPr>
        <w:t>et al</w:t>
      </w:r>
      <w:r w:rsidRPr="006F4FB6">
        <w:t>. (2004) ont constaté que les conducteurs avaient tendance à détourner leur attention de la conduite et à la porter sur une activité secondaire (par exemple, l</w:t>
      </w:r>
      <w:r>
        <w:t>’</w:t>
      </w:r>
      <w:r w:rsidRPr="006F4FB6">
        <w:t>utilisation d</w:t>
      </w:r>
      <w:r>
        <w:t>’</w:t>
      </w:r>
      <w:r w:rsidRPr="006F4FB6">
        <w:t>un appareil télématique installé dans l</w:t>
      </w:r>
      <w:r>
        <w:t>’</w:t>
      </w:r>
      <w:r w:rsidRPr="006F4FB6">
        <w:t>habitacle) lorsqu</w:t>
      </w:r>
      <w:r>
        <w:t>’</w:t>
      </w:r>
      <w:r w:rsidRPr="006F4FB6">
        <w:t xml:space="preserve">ils utilisent un ACC. En revanche, Ma et </w:t>
      </w:r>
      <w:proofErr w:type="spellStart"/>
      <w:r w:rsidRPr="006F4FB6">
        <w:t>Kaber</w:t>
      </w:r>
      <w:proofErr w:type="spellEnd"/>
      <w:r w:rsidRPr="006F4FB6">
        <w:t xml:space="preserve"> (2005) ont conclu que les systèmes automatisés aidaient généralement les conducteurs à </w:t>
      </w:r>
      <w:r w:rsidRPr="006F4FB6">
        <w:lastRenderedPageBreak/>
        <w:t>être conscients de la situation. D</w:t>
      </w:r>
      <w:r>
        <w:t>’</w:t>
      </w:r>
      <w:r w:rsidRPr="006F4FB6">
        <w:t>après leurs résultats, l</w:t>
      </w:r>
      <w:r>
        <w:t>’</w:t>
      </w:r>
      <w:r w:rsidRPr="006F4FB6">
        <w:t>utilisation d</w:t>
      </w:r>
      <w:r>
        <w:t>’</w:t>
      </w:r>
      <w:r w:rsidRPr="006F4FB6">
        <w:t>un système de type ACC améliorait la connaissance de la situation de conduite dans les conditions de conduite normales et réduisait la charge de travail mentale du conducteur.</w:t>
      </w:r>
    </w:p>
    <w:p w14:paraId="0B226B3A" w14:textId="77777777" w:rsidR="00157846" w:rsidRPr="006F4FB6" w:rsidRDefault="00157846" w:rsidP="00157846">
      <w:pPr>
        <w:pStyle w:val="SingleTxtG"/>
        <w:ind w:firstLine="567"/>
      </w:pPr>
      <w:r w:rsidRPr="006F4FB6">
        <w:t>Le fait de maintenir le conducteur dans la boucle de commande revêt une importance particulière pour la prévention des incidents de la circulation, une bonne perception de la situation étant indispensable aux conducteurs pour faire face aux éventuelles difficultés. C</w:t>
      </w:r>
      <w:r>
        <w:t>’</w:t>
      </w:r>
      <w:r w:rsidRPr="006F4FB6">
        <w:t>est pourquoi l</w:t>
      </w:r>
      <w:r>
        <w:t>’</w:t>
      </w:r>
      <w:r w:rsidRPr="006F4FB6">
        <w:t>un des principaux objectifs des recherches portant sur les ADAS est de savoir quelles techniques sont optimales pour que le conducteur reste intégré dans la boucle de commande lorsque le contrôle automatique du véhicule est activé.</w:t>
      </w:r>
      <w:r w:rsidRPr="006F4FB6">
        <w:rPr>
          <w:i/>
          <w:iCs/>
        </w:rPr>
        <w:t xml:space="preserve"> </w:t>
      </w:r>
      <w:r w:rsidRPr="006F4FB6">
        <w:t>Compte tenu des facteurs humains précités l</w:t>
      </w:r>
      <w:r>
        <w:t>’</w:t>
      </w:r>
      <w:r w:rsidRPr="006F4FB6">
        <w:t>une des hypothèses de base est que la participation du conducteur dans la conduite du véhicule, dans des conditions de conduite normales, reste à un niveau optimal si :</w:t>
      </w:r>
    </w:p>
    <w:p w14:paraId="42783589" w14:textId="77777777" w:rsidR="00157846" w:rsidRPr="006F4FB6" w:rsidRDefault="00157846" w:rsidP="00157846">
      <w:pPr>
        <w:pStyle w:val="SingleTxtG"/>
        <w:ind w:firstLine="567"/>
      </w:pPr>
      <w:r w:rsidRPr="006F4FB6">
        <w:t>a)</w:t>
      </w:r>
      <w:r w:rsidRPr="006F4FB6">
        <w:tab/>
        <w:t>La charge</w:t>
      </w:r>
      <w:r>
        <w:t xml:space="preserve"> de travail mentale est modérée ;</w:t>
      </w:r>
    </w:p>
    <w:p w14:paraId="18AA9BB8" w14:textId="77777777" w:rsidR="00157846" w:rsidRPr="006F4FB6" w:rsidRDefault="00157846" w:rsidP="00157846">
      <w:pPr>
        <w:pStyle w:val="SingleTxtG"/>
        <w:ind w:firstLine="567"/>
      </w:pPr>
      <w:r w:rsidRPr="006F4FB6">
        <w:t>b)</w:t>
      </w:r>
      <w:r w:rsidRPr="006F4FB6">
        <w:tab/>
        <w:t>Une bonne connaissance de la situation est mainte</w:t>
      </w:r>
      <w:r>
        <w:t>nue tout au long de la conduite ;</w:t>
      </w:r>
    </w:p>
    <w:p w14:paraId="6424983D" w14:textId="77777777" w:rsidR="00157846" w:rsidRPr="006F4FB6" w:rsidRDefault="00157846" w:rsidP="00157846">
      <w:pPr>
        <w:pStyle w:val="SingleTxtG"/>
        <w:ind w:firstLine="567"/>
      </w:pPr>
      <w:r w:rsidRPr="006F4FB6">
        <w:t>c)</w:t>
      </w:r>
      <w:r w:rsidRPr="006F4FB6">
        <w:tab/>
        <w:t>Le conducteur fait suffisamment confiance au</w:t>
      </w:r>
      <w:r>
        <w:t>(x) système(s) automatisé(s) ;</w:t>
      </w:r>
    </w:p>
    <w:p w14:paraId="6AF1576A" w14:textId="77777777" w:rsidR="00157846" w:rsidRPr="006F4FB6" w:rsidRDefault="00157846" w:rsidP="00157846">
      <w:pPr>
        <w:pStyle w:val="SingleTxtG"/>
        <w:ind w:firstLine="567"/>
      </w:pPr>
      <w:r w:rsidRPr="006F4FB6">
        <w:t>d)</w:t>
      </w:r>
      <w:r w:rsidRPr="006F4FB6">
        <w:tab/>
        <w:t>Aucune adaptation comportementale (comportements compensatoires) n</w:t>
      </w:r>
      <w:r>
        <w:t>’</w:t>
      </w:r>
      <w:r w:rsidRPr="006F4FB6">
        <w:t>est constatée.</w:t>
      </w:r>
    </w:p>
    <w:p w14:paraId="47B375FE" w14:textId="77777777" w:rsidR="00157846" w:rsidRPr="006F4FB6" w:rsidRDefault="00157846" w:rsidP="00157846">
      <w:pPr>
        <w:pStyle w:val="SingleTxtG"/>
        <w:ind w:firstLine="567"/>
      </w:pPr>
      <w:r w:rsidRPr="006F4FB6">
        <w:t>Les systèmes automatisés élaborés et conçus en ayant à l</w:t>
      </w:r>
      <w:r>
        <w:t>’</w:t>
      </w:r>
      <w:r w:rsidRPr="006F4FB6">
        <w:t>esprit les principes évoqués plus haut assisteront et amélioreront la conduite automobile. De plus, si les ADAS sont conçus de telle manière que les conducteurs restent informés et conservent le contrôle du véhicule, cela évitera les erreurs liés au fait que le conducteur n</w:t>
      </w:r>
      <w:r>
        <w:t>’</w:t>
      </w:r>
      <w:r w:rsidRPr="006F4FB6">
        <w:t>est pas intégré dans la boucle de commande.</w:t>
      </w:r>
    </w:p>
    <w:p w14:paraId="4AC26E1C" w14:textId="77777777" w:rsidR="00157846" w:rsidRPr="00D310B8" w:rsidRDefault="00157846" w:rsidP="00BC3003">
      <w:pPr>
        <w:pStyle w:val="HChG"/>
      </w:pPr>
      <w:bookmarkStart w:id="28" w:name="_Toc377654892"/>
      <w:r w:rsidRPr="00D310B8">
        <w:tab/>
        <w:t>4.</w:t>
      </w:r>
      <w:r w:rsidRPr="00D310B8">
        <w:tab/>
      </w:r>
      <w:bookmarkEnd w:id="28"/>
      <w:r w:rsidRPr="00D310B8">
        <w:t>Travaux futurs</w:t>
      </w:r>
    </w:p>
    <w:p w14:paraId="20070409" w14:textId="77777777" w:rsidR="00157846" w:rsidRPr="006F4FB6" w:rsidRDefault="00157846" w:rsidP="00157846">
      <w:pPr>
        <w:pStyle w:val="SingleTxtG"/>
        <w:keepNext/>
        <w:keepLines/>
        <w:ind w:firstLine="567"/>
      </w:pPr>
      <w:r w:rsidRPr="006F4FB6">
        <w:t>L</w:t>
      </w:r>
      <w:r>
        <w:t>’</w:t>
      </w:r>
      <w:r w:rsidRPr="006F4FB6">
        <w:t>automatisation rendra la conduite automobile plus pratique et plus sûre, mais elle pourrait aussi rendre le conducteur moins vigilant et accroître les risques. Pour que l</w:t>
      </w:r>
      <w:r>
        <w:t>’</w:t>
      </w:r>
      <w:r w:rsidRPr="006F4FB6">
        <w:t>automatisation des véhicules se développe correctement, il faudra mener des travaux de recherche supplémentaires dans les domaines suivants :</w:t>
      </w:r>
    </w:p>
    <w:p w14:paraId="48329B45" w14:textId="77777777" w:rsidR="00157846" w:rsidRPr="006F4FB6" w:rsidRDefault="00157846" w:rsidP="00157846">
      <w:pPr>
        <w:pStyle w:val="SingleTxtG"/>
        <w:ind w:firstLine="567"/>
      </w:pPr>
      <w:r w:rsidRPr="006F4FB6">
        <w:t>a)</w:t>
      </w:r>
      <w:r w:rsidRPr="006F4FB6">
        <w:tab/>
        <w:t>Trouver des moyens de mesurer le niveau de conscience de la situation dans le contexte de la conduite, d</w:t>
      </w:r>
      <w:r>
        <w:t>’</w:t>
      </w:r>
      <w:r w:rsidRPr="006F4FB6">
        <w:t>en comprendre les variations, d</w:t>
      </w:r>
      <w:r>
        <w:t>’</w:t>
      </w:r>
      <w:r w:rsidRPr="006F4FB6">
        <w:t>en estimer le niveau préfére</w:t>
      </w:r>
      <w:r>
        <w:t>ntiel et de maintenir ce niveau ;</w:t>
      </w:r>
    </w:p>
    <w:p w14:paraId="587B8347" w14:textId="77777777" w:rsidR="00157846" w:rsidRPr="006F4FB6" w:rsidRDefault="00157846" w:rsidP="00157846">
      <w:pPr>
        <w:pStyle w:val="SingleTxtG"/>
        <w:ind w:firstLine="567"/>
      </w:pPr>
      <w:r w:rsidRPr="006F4FB6">
        <w:t>b)</w:t>
      </w:r>
      <w:r w:rsidRPr="006F4FB6">
        <w:tab/>
        <w:t>Préciser les notions de sous-charge et de surcharge de travail et trouver des moyens de les mesurer et d</w:t>
      </w:r>
      <w:r>
        <w:t>’</w:t>
      </w:r>
      <w:r w:rsidRPr="006F4FB6">
        <w:t>éviter une dépendance excessive à l</w:t>
      </w:r>
      <w:r>
        <w:t>’</w:t>
      </w:r>
      <w:r w:rsidRPr="006F4FB6">
        <w:t>égard des systèmes automatisés en tenant compte des adaptations</w:t>
      </w:r>
      <w:r>
        <w:t xml:space="preserve"> comportementales du conducteur ;</w:t>
      </w:r>
    </w:p>
    <w:p w14:paraId="15681323" w14:textId="77777777" w:rsidR="00157846" w:rsidRDefault="00157846" w:rsidP="00E527BA">
      <w:pPr>
        <w:pStyle w:val="SingleTxtG"/>
        <w:ind w:firstLine="567"/>
      </w:pPr>
      <w:r w:rsidRPr="006F4FB6">
        <w:t>c)</w:t>
      </w:r>
      <w:r w:rsidRPr="006F4FB6">
        <w:tab/>
        <w:t>Étudier les moyens de préserver le principe de responsabilité en matière de conduite automobile lorsque le niveau d</w:t>
      </w:r>
      <w:r>
        <w:t>’</w:t>
      </w:r>
      <w:r w:rsidRPr="006F4FB6">
        <w:t>automatisation devient très élevé.</w:t>
      </w:r>
    </w:p>
    <w:p w14:paraId="54B2DF1C" w14:textId="77777777" w:rsidR="00157846" w:rsidRPr="00D310B8" w:rsidRDefault="00157846" w:rsidP="00BC3003">
      <w:pPr>
        <w:pStyle w:val="HChG"/>
      </w:pPr>
      <w:r>
        <w:br w:type="page"/>
      </w:r>
      <w:bookmarkStart w:id="29" w:name="_Toc377654893"/>
      <w:r w:rsidRPr="00D310B8">
        <w:lastRenderedPageBreak/>
        <w:tab/>
        <w:t>5.</w:t>
      </w:r>
      <w:r w:rsidRPr="00D310B8">
        <w:tab/>
      </w:r>
      <w:bookmarkEnd w:id="29"/>
      <w:r w:rsidRPr="00D310B8">
        <w:t>Références</w:t>
      </w:r>
    </w:p>
    <w:p w14:paraId="6D261441" w14:textId="77777777" w:rsidR="00157846" w:rsidRPr="006F4FB6" w:rsidRDefault="00157846" w:rsidP="00157846">
      <w:pPr>
        <w:pStyle w:val="SingleTxtG"/>
        <w:ind w:left="1701" w:hanging="567"/>
        <w:rPr>
          <w:lang w:val="en-GB"/>
        </w:rPr>
      </w:pPr>
      <w:r w:rsidRPr="0086480A">
        <w:t>Bainbridge, L. (1987). Ironies of Automation. Dans J. Rasmussen, K. Duncan, et J. Leplat (</w:t>
      </w:r>
      <w:proofErr w:type="spellStart"/>
      <w:r w:rsidRPr="0086480A">
        <w:t>Eds</w:t>
      </w:r>
      <w:proofErr w:type="spellEnd"/>
      <w:r w:rsidRPr="0086480A">
        <w:t xml:space="preserve">.), </w:t>
      </w:r>
      <w:r w:rsidRPr="0086480A">
        <w:rPr>
          <w:i/>
        </w:rPr>
        <w:t xml:space="preserve">New </w:t>
      </w:r>
      <w:proofErr w:type="spellStart"/>
      <w:r w:rsidRPr="0086480A">
        <w:rPr>
          <w:i/>
        </w:rPr>
        <w:t>Technology</w:t>
      </w:r>
      <w:proofErr w:type="spellEnd"/>
      <w:r w:rsidRPr="0086480A">
        <w:rPr>
          <w:i/>
        </w:rPr>
        <w:t xml:space="preserve"> and Human </w:t>
      </w:r>
      <w:proofErr w:type="spellStart"/>
      <w:r w:rsidRPr="0086480A">
        <w:rPr>
          <w:i/>
        </w:rPr>
        <w:t>Error</w:t>
      </w:r>
      <w:proofErr w:type="spellEnd"/>
      <w:r w:rsidRPr="0086480A">
        <w:t xml:space="preserve">. </w:t>
      </w:r>
      <w:r w:rsidRPr="006F4FB6">
        <w:rPr>
          <w:lang w:val="en-GB"/>
        </w:rPr>
        <w:t>Chichester et New York : John Wiley &amp; Sons.</w:t>
      </w:r>
    </w:p>
    <w:p w14:paraId="68E3EEB5" w14:textId="77777777" w:rsidR="00157846" w:rsidRPr="006F4FB6" w:rsidRDefault="00157846" w:rsidP="00157846">
      <w:pPr>
        <w:pStyle w:val="SingleTxtG"/>
        <w:ind w:left="1701" w:hanging="567"/>
        <w:rPr>
          <w:lang w:val="en-GB"/>
        </w:rPr>
      </w:pPr>
      <w:r w:rsidRPr="006F4FB6">
        <w:rPr>
          <w:lang w:val="en-GB"/>
        </w:rPr>
        <w:t xml:space="preserve">Brook-Carter, N. et </w:t>
      </w:r>
      <w:r w:rsidRPr="00305C98">
        <w:rPr>
          <w:lang w:val="en-US"/>
        </w:rPr>
        <w:t>Parkes</w:t>
      </w:r>
      <w:r w:rsidRPr="006F4FB6">
        <w:rPr>
          <w:lang w:val="en-GB"/>
        </w:rPr>
        <w:t xml:space="preserve">, A. (2000). </w:t>
      </w:r>
      <w:r w:rsidRPr="006F4FB6">
        <w:rPr>
          <w:i/>
          <w:iCs/>
          <w:lang w:val="en-GB"/>
        </w:rPr>
        <w:t>ADAS and Driver Behavioural Adaptation</w:t>
      </w:r>
      <w:r w:rsidRPr="006F4FB6">
        <w:rPr>
          <w:lang w:val="en-GB"/>
        </w:rPr>
        <w:t>. European Community: Competitive and Sustainable Growth Programme.</w:t>
      </w:r>
    </w:p>
    <w:p w14:paraId="0B498194" w14:textId="77777777" w:rsidR="00157846" w:rsidRPr="006F4FB6" w:rsidRDefault="00157846" w:rsidP="00157846">
      <w:pPr>
        <w:pStyle w:val="SingleTxtG"/>
        <w:ind w:left="1701" w:hanging="567"/>
        <w:rPr>
          <w:lang w:val="en-GB"/>
        </w:rPr>
      </w:pPr>
      <w:proofErr w:type="spellStart"/>
      <w:r w:rsidRPr="006F4FB6">
        <w:rPr>
          <w:lang w:val="en-GB"/>
        </w:rPr>
        <w:t>Endsley</w:t>
      </w:r>
      <w:proofErr w:type="spellEnd"/>
      <w:r w:rsidRPr="006F4FB6">
        <w:rPr>
          <w:lang w:val="en-GB"/>
        </w:rPr>
        <w:t xml:space="preserve">, M. R. et </w:t>
      </w:r>
      <w:proofErr w:type="spellStart"/>
      <w:r w:rsidRPr="006F4FB6">
        <w:rPr>
          <w:lang w:val="en-GB"/>
        </w:rPr>
        <w:t>Kiris</w:t>
      </w:r>
      <w:proofErr w:type="spellEnd"/>
      <w:r w:rsidRPr="006F4FB6">
        <w:rPr>
          <w:lang w:val="en-GB"/>
        </w:rPr>
        <w:t xml:space="preserve">, E. O. (1995). </w:t>
      </w:r>
      <w:r w:rsidRPr="00305C98">
        <w:rPr>
          <w:lang w:val="en-US"/>
        </w:rPr>
        <w:t>The</w:t>
      </w:r>
      <w:r w:rsidRPr="006F4FB6">
        <w:rPr>
          <w:lang w:val="en-GB"/>
        </w:rPr>
        <w:t xml:space="preserve"> out-of-the-loop performance problem and level of control in automation. </w:t>
      </w:r>
      <w:r w:rsidRPr="006F4FB6">
        <w:rPr>
          <w:i/>
          <w:iCs/>
          <w:lang w:val="en-GB"/>
        </w:rPr>
        <w:t>Human Factors</w:t>
      </w:r>
      <w:r w:rsidRPr="006F4FB6">
        <w:rPr>
          <w:lang w:val="en-GB"/>
        </w:rPr>
        <w:t>, 37(2), 381-94.</w:t>
      </w:r>
    </w:p>
    <w:p w14:paraId="1DFCCCDB" w14:textId="77777777" w:rsidR="00157846" w:rsidRPr="006F4FB6" w:rsidRDefault="00157846" w:rsidP="00157846">
      <w:pPr>
        <w:pStyle w:val="SingleTxtG"/>
        <w:ind w:left="1701" w:hanging="567"/>
        <w:rPr>
          <w:spacing w:val="2"/>
          <w:lang w:val="en-GB"/>
        </w:rPr>
      </w:pPr>
      <w:proofErr w:type="spellStart"/>
      <w:r w:rsidRPr="006F4FB6">
        <w:rPr>
          <w:spacing w:val="2"/>
          <w:lang w:val="en-GB"/>
        </w:rPr>
        <w:t>Flemisch</w:t>
      </w:r>
      <w:proofErr w:type="spellEnd"/>
      <w:r w:rsidRPr="006F4FB6">
        <w:rPr>
          <w:spacing w:val="2"/>
          <w:lang w:val="en-GB"/>
        </w:rPr>
        <w:t xml:space="preserve">, F., </w:t>
      </w:r>
      <w:proofErr w:type="spellStart"/>
      <w:r w:rsidRPr="006F4FB6">
        <w:rPr>
          <w:spacing w:val="2"/>
          <w:lang w:val="en-GB"/>
        </w:rPr>
        <w:t>Kelsch</w:t>
      </w:r>
      <w:proofErr w:type="spellEnd"/>
      <w:r w:rsidRPr="006F4FB6">
        <w:rPr>
          <w:spacing w:val="2"/>
          <w:lang w:val="en-GB"/>
        </w:rPr>
        <w:t xml:space="preserve">, J., </w:t>
      </w:r>
      <w:proofErr w:type="spellStart"/>
      <w:r w:rsidRPr="006F4FB6">
        <w:rPr>
          <w:spacing w:val="2"/>
          <w:lang w:val="en-GB"/>
        </w:rPr>
        <w:t>Löper</w:t>
      </w:r>
      <w:proofErr w:type="spellEnd"/>
      <w:r w:rsidRPr="006F4FB6">
        <w:rPr>
          <w:spacing w:val="2"/>
          <w:lang w:val="en-GB"/>
        </w:rPr>
        <w:t xml:space="preserve">, C., </w:t>
      </w:r>
      <w:proofErr w:type="spellStart"/>
      <w:r w:rsidRPr="00305C98">
        <w:rPr>
          <w:lang w:val="en-US"/>
        </w:rPr>
        <w:t>Schieben</w:t>
      </w:r>
      <w:proofErr w:type="spellEnd"/>
      <w:r w:rsidRPr="006F4FB6">
        <w:rPr>
          <w:spacing w:val="2"/>
          <w:lang w:val="en-GB"/>
        </w:rPr>
        <w:t xml:space="preserve">, A. et Schindler, J. (2008). Automation spectrum, inner/outer compatibility and other potentially useful human factors concepts for assistance and automation. </w:t>
      </w:r>
      <w:r w:rsidRPr="0086480A">
        <w:rPr>
          <w:spacing w:val="2"/>
        </w:rPr>
        <w:t xml:space="preserve">Dans D. de </w:t>
      </w:r>
      <w:proofErr w:type="spellStart"/>
      <w:r w:rsidRPr="0086480A">
        <w:rPr>
          <w:spacing w:val="2"/>
        </w:rPr>
        <w:t>Waard</w:t>
      </w:r>
      <w:proofErr w:type="spellEnd"/>
      <w:r w:rsidRPr="0086480A">
        <w:rPr>
          <w:spacing w:val="2"/>
        </w:rPr>
        <w:t xml:space="preserve">, F. O. </w:t>
      </w:r>
      <w:proofErr w:type="spellStart"/>
      <w:r w:rsidRPr="0086480A">
        <w:rPr>
          <w:spacing w:val="2"/>
        </w:rPr>
        <w:t>Flemisch</w:t>
      </w:r>
      <w:proofErr w:type="spellEnd"/>
      <w:r w:rsidRPr="0086480A">
        <w:rPr>
          <w:spacing w:val="2"/>
        </w:rPr>
        <w:t>, B. Lorenz, H. </w:t>
      </w:r>
      <w:proofErr w:type="spellStart"/>
      <w:r w:rsidRPr="0086480A">
        <w:rPr>
          <w:spacing w:val="2"/>
        </w:rPr>
        <w:t>Oberheid</w:t>
      </w:r>
      <w:proofErr w:type="spellEnd"/>
      <w:r w:rsidRPr="0086480A">
        <w:rPr>
          <w:spacing w:val="2"/>
        </w:rPr>
        <w:t xml:space="preserve">, et K. A. </w:t>
      </w:r>
      <w:proofErr w:type="spellStart"/>
      <w:r w:rsidRPr="0086480A">
        <w:rPr>
          <w:spacing w:val="2"/>
        </w:rPr>
        <w:t>Brookhuis</w:t>
      </w:r>
      <w:proofErr w:type="spellEnd"/>
      <w:r w:rsidRPr="0086480A">
        <w:rPr>
          <w:spacing w:val="2"/>
        </w:rPr>
        <w:t xml:space="preserve"> (</w:t>
      </w:r>
      <w:proofErr w:type="spellStart"/>
      <w:r w:rsidRPr="0086480A">
        <w:rPr>
          <w:spacing w:val="2"/>
        </w:rPr>
        <w:t>Eds</w:t>
      </w:r>
      <w:proofErr w:type="spellEnd"/>
      <w:r w:rsidRPr="0086480A">
        <w:rPr>
          <w:spacing w:val="2"/>
        </w:rPr>
        <w:t xml:space="preserve">.) </w:t>
      </w:r>
      <w:r w:rsidRPr="006F4FB6">
        <w:rPr>
          <w:spacing w:val="2"/>
          <w:lang w:val="en-GB"/>
        </w:rPr>
        <w:t xml:space="preserve">(2008), </w:t>
      </w:r>
      <w:r w:rsidRPr="006F4FB6">
        <w:rPr>
          <w:i/>
          <w:iCs/>
          <w:spacing w:val="2"/>
          <w:lang w:val="en-GB"/>
        </w:rPr>
        <w:t>Human Factors for assistance and automation</w:t>
      </w:r>
      <w:r w:rsidRPr="006F4FB6">
        <w:rPr>
          <w:spacing w:val="2"/>
          <w:lang w:val="en-GB"/>
        </w:rPr>
        <w:t xml:space="preserve"> (p. 1 à 16). Maastricht (Pays-Bas) : Shaker Publishing.</w:t>
      </w:r>
    </w:p>
    <w:p w14:paraId="064BA8FB" w14:textId="77777777" w:rsidR="00157846" w:rsidRPr="006F4FB6" w:rsidRDefault="00157846" w:rsidP="00157846">
      <w:pPr>
        <w:pStyle w:val="SingleTxtG"/>
        <w:ind w:left="1701" w:hanging="567"/>
        <w:rPr>
          <w:lang w:val="en-GB"/>
        </w:rPr>
      </w:pPr>
      <w:proofErr w:type="spellStart"/>
      <w:r w:rsidRPr="006F4FB6">
        <w:rPr>
          <w:lang w:val="en-GB"/>
        </w:rPr>
        <w:t>Hiramatsu</w:t>
      </w:r>
      <w:proofErr w:type="spellEnd"/>
      <w:r w:rsidRPr="006F4FB6">
        <w:rPr>
          <w:lang w:val="en-GB"/>
        </w:rPr>
        <w:t xml:space="preserve">, K. (2005). International </w:t>
      </w:r>
      <w:r w:rsidRPr="00305C98">
        <w:rPr>
          <w:lang w:val="en-US"/>
        </w:rPr>
        <w:t>Harmonized</w:t>
      </w:r>
      <w:r w:rsidRPr="006F4FB6">
        <w:rPr>
          <w:lang w:val="en-GB"/>
        </w:rPr>
        <w:t xml:space="preserve"> Research Activities – Intelligent Transport </w:t>
      </w:r>
      <w:proofErr w:type="spellStart"/>
      <w:r w:rsidRPr="006F4FB6">
        <w:rPr>
          <w:lang w:val="en-GB"/>
        </w:rPr>
        <w:t>Sytems</w:t>
      </w:r>
      <w:proofErr w:type="spellEnd"/>
      <w:r w:rsidRPr="006F4FB6">
        <w:rPr>
          <w:lang w:val="en-GB"/>
        </w:rPr>
        <w:t xml:space="preserve"> (IHRA – ITS) Working Group Report. Dans </w:t>
      </w:r>
      <w:r w:rsidRPr="006F4FB6">
        <w:rPr>
          <w:i/>
          <w:lang w:val="en-GB"/>
        </w:rPr>
        <w:t>19</w:t>
      </w:r>
      <w:r w:rsidRPr="006F4FB6">
        <w:rPr>
          <w:i/>
          <w:vertAlign w:val="superscript"/>
          <w:lang w:val="en-GB"/>
        </w:rPr>
        <w:t>th</w:t>
      </w:r>
      <w:r w:rsidRPr="006F4FB6">
        <w:rPr>
          <w:i/>
          <w:lang w:val="en-GB"/>
        </w:rPr>
        <w:t xml:space="preserve"> International Technical Conference on the Enhanced Safety of Vehicles (ESV)</w:t>
      </w:r>
      <w:r w:rsidRPr="006F4FB6">
        <w:rPr>
          <w:lang w:val="en-GB"/>
        </w:rPr>
        <w:t>. Washington.</w:t>
      </w:r>
    </w:p>
    <w:p w14:paraId="1F9E5A3C" w14:textId="77777777" w:rsidR="00157846" w:rsidRPr="006F4FB6" w:rsidRDefault="00157846" w:rsidP="00157846">
      <w:pPr>
        <w:pStyle w:val="SingleTxtG"/>
        <w:ind w:left="1701" w:hanging="567"/>
        <w:rPr>
          <w:lang w:val="en-GB"/>
        </w:rPr>
      </w:pPr>
      <w:r w:rsidRPr="006F4FB6">
        <w:rPr>
          <w:lang w:val="en-GB"/>
        </w:rPr>
        <w:t>Ho, A. W. L. (</w:t>
      </w:r>
      <w:r w:rsidRPr="00305C98">
        <w:rPr>
          <w:lang w:val="en-US"/>
        </w:rPr>
        <w:t>2006</w:t>
      </w:r>
      <w:r w:rsidRPr="006F4FB6">
        <w:rPr>
          <w:lang w:val="en-GB"/>
        </w:rPr>
        <w:t xml:space="preserve">). </w:t>
      </w:r>
      <w:r w:rsidRPr="006F4FB6">
        <w:rPr>
          <w:i/>
          <w:iCs/>
          <w:lang w:val="en-GB"/>
        </w:rPr>
        <w:t xml:space="preserve">Integrating automobile multiple intelligent warning systems: </w:t>
      </w:r>
      <w:r w:rsidRPr="006F4FB6">
        <w:rPr>
          <w:i/>
          <w:lang w:val="en-GB"/>
        </w:rPr>
        <w:t>Performance</w:t>
      </w:r>
      <w:r w:rsidRPr="006F4FB6">
        <w:rPr>
          <w:i/>
          <w:iCs/>
          <w:lang w:val="en-GB"/>
        </w:rPr>
        <w:t xml:space="preserve"> and policy implications</w:t>
      </w:r>
      <w:r w:rsidRPr="006F4FB6">
        <w:rPr>
          <w:lang w:val="en-GB"/>
        </w:rPr>
        <w:t>. M. Sc. Thesis, MIT Press, MA.</w:t>
      </w:r>
    </w:p>
    <w:p w14:paraId="18F87A5A" w14:textId="77777777" w:rsidR="00157846" w:rsidRPr="006F4FB6" w:rsidRDefault="00157846" w:rsidP="00157846">
      <w:pPr>
        <w:pStyle w:val="SingleTxtG"/>
        <w:ind w:left="1701" w:hanging="567"/>
        <w:rPr>
          <w:lang w:val="en-GB"/>
        </w:rPr>
      </w:pPr>
      <w:proofErr w:type="spellStart"/>
      <w:r w:rsidRPr="006F4FB6">
        <w:rPr>
          <w:lang w:val="en-GB"/>
        </w:rPr>
        <w:t>Kienle</w:t>
      </w:r>
      <w:proofErr w:type="spellEnd"/>
      <w:r w:rsidRPr="006F4FB6">
        <w:rPr>
          <w:lang w:val="en-GB"/>
        </w:rPr>
        <w:t xml:space="preserve">, M., </w:t>
      </w:r>
      <w:proofErr w:type="spellStart"/>
      <w:r w:rsidRPr="006F4FB6">
        <w:rPr>
          <w:lang w:val="en-GB"/>
        </w:rPr>
        <w:t>Damböck</w:t>
      </w:r>
      <w:proofErr w:type="spellEnd"/>
      <w:r w:rsidRPr="006F4FB6">
        <w:rPr>
          <w:lang w:val="en-GB"/>
        </w:rPr>
        <w:t xml:space="preserve">, D., </w:t>
      </w:r>
      <w:proofErr w:type="spellStart"/>
      <w:r w:rsidRPr="00305C98">
        <w:rPr>
          <w:lang w:val="en-US"/>
        </w:rPr>
        <w:t>Kelsch</w:t>
      </w:r>
      <w:proofErr w:type="spellEnd"/>
      <w:r w:rsidRPr="006F4FB6">
        <w:rPr>
          <w:lang w:val="en-GB"/>
        </w:rPr>
        <w:t xml:space="preserve">, J., </w:t>
      </w:r>
      <w:proofErr w:type="spellStart"/>
      <w:r w:rsidRPr="006F4FB6">
        <w:rPr>
          <w:lang w:val="en-GB"/>
        </w:rPr>
        <w:t>Flemisch</w:t>
      </w:r>
      <w:proofErr w:type="spellEnd"/>
      <w:r w:rsidRPr="006F4FB6">
        <w:rPr>
          <w:lang w:val="en-GB"/>
        </w:rPr>
        <w:t xml:space="preserve">, F. et </w:t>
      </w:r>
      <w:proofErr w:type="spellStart"/>
      <w:r w:rsidRPr="006F4FB6">
        <w:rPr>
          <w:lang w:val="en-GB"/>
        </w:rPr>
        <w:t>Bengler</w:t>
      </w:r>
      <w:proofErr w:type="spellEnd"/>
      <w:r w:rsidRPr="006F4FB6">
        <w:rPr>
          <w:lang w:val="en-GB"/>
        </w:rPr>
        <w:t xml:space="preserve">, K. (2009). Towards an H-Mode for highly automated vehicles: driving with side sticks. Proceedings of the First </w:t>
      </w:r>
      <w:r w:rsidRPr="006F4FB6">
        <w:rPr>
          <w:i/>
          <w:iCs/>
          <w:lang w:val="en-GB"/>
        </w:rPr>
        <w:t>International Conference on Automotive User Interfaces and Interactive Vehicular Applications</w:t>
      </w:r>
      <w:r w:rsidRPr="006F4FB6">
        <w:rPr>
          <w:lang w:val="en-GB"/>
        </w:rPr>
        <w:t xml:space="preserve"> (Automotive UI 2009), 21 et 22 </w:t>
      </w:r>
      <w:proofErr w:type="spellStart"/>
      <w:r w:rsidRPr="006F4FB6">
        <w:rPr>
          <w:lang w:val="en-GB"/>
        </w:rPr>
        <w:t>septembre</w:t>
      </w:r>
      <w:proofErr w:type="spellEnd"/>
      <w:r w:rsidRPr="006F4FB6">
        <w:rPr>
          <w:lang w:val="en-GB"/>
        </w:rPr>
        <w:t xml:space="preserve"> 2009, Essen (</w:t>
      </w:r>
      <w:proofErr w:type="spellStart"/>
      <w:r w:rsidRPr="006F4FB6">
        <w:rPr>
          <w:lang w:val="en-GB"/>
        </w:rPr>
        <w:t>Allemagne</w:t>
      </w:r>
      <w:proofErr w:type="spellEnd"/>
      <w:r w:rsidRPr="006F4FB6">
        <w:rPr>
          <w:lang w:val="en-GB"/>
        </w:rPr>
        <w:t>), p. 19 à 23.</w:t>
      </w:r>
    </w:p>
    <w:p w14:paraId="0F7A9E46" w14:textId="77777777" w:rsidR="00157846" w:rsidRPr="006F4FB6" w:rsidRDefault="00157846" w:rsidP="00157846">
      <w:pPr>
        <w:pStyle w:val="SingleTxtG"/>
        <w:ind w:left="1701" w:hanging="567"/>
        <w:rPr>
          <w:lang w:val="en-GB"/>
        </w:rPr>
      </w:pPr>
      <w:r w:rsidRPr="006F4FB6">
        <w:rPr>
          <w:lang w:val="en-GB"/>
        </w:rPr>
        <w:t>Lee, J. D., et See, K. A. (</w:t>
      </w:r>
      <w:r w:rsidRPr="00305C98">
        <w:rPr>
          <w:lang w:val="en-US"/>
        </w:rPr>
        <w:t>2004</w:t>
      </w:r>
      <w:r w:rsidRPr="006F4FB6">
        <w:rPr>
          <w:lang w:val="en-GB"/>
        </w:rPr>
        <w:t xml:space="preserve">). Trust in automation: designing for appropriate reliance. </w:t>
      </w:r>
      <w:r w:rsidRPr="006F4FB6">
        <w:rPr>
          <w:i/>
          <w:iCs/>
          <w:lang w:val="en-GB"/>
        </w:rPr>
        <w:t>Human Factors, 46</w:t>
      </w:r>
      <w:r w:rsidRPr="006F4FB6">
        <w:rPr>
          <w:lang w:val="en-GB"/>
        </w:rPr>
        <w:t>(1), 50-80.</w:t>
      </w:r>
    </w:p>
    <w:p w14:paraId="6E169328" w14:textId="77777777" w:rsidR="00157846" w:rsidRPr="0086480A" w:rsidRDefault="00157846" w:rsidP="00157846">
      <w:pPr>
        <w:pStyle w:val="SingleTxtG"/>
        <w:ind w:left="1701" w:hanging="567"/>
      </w:pPr>
      <w:r w:rsidRPr="006F4FB6">
        <w:rPr>
          <w:lang w:val="en-GB"/>
        </w:rPr>
        <w:t xml:space="preserve">Ma, R., et </w:t>
      </w:r>
      <w:proofErr w:type="spellStart"/>
      <w:r w:rsidRPr="006F4FB6">
        <w:rPr>
          <w:lang w:val="en-GB"/>
        </w:rPr>
        <w:t>Kaber</w:t>
      </w:r>
      <w:proofErr w:type="spellEnd"/>
      <w:r w:rsidRPr="006F4FB6">
        <w:rPr>
          <w:lang w:val="en-GB"/>
        </w:rPr>
        <w:t>, D. B. (</w:t>
      </w:r>
      <w:r w:rsidRPr="00305C98">
        <w:rPr>
          <w:lang w:val="en-US"/>
        </w:rPr>
        <w:t>2005</w:t>
      </w:r>
      <w:r w:rsidRPr="006F4FB6">
        <w:rPr>
          <w:lang w:val="en-GB"/>
        </w:rPr>
        <w:t xml:space="preserve">). Situation awareness and workload in driving while using adaptive cruise control and a cell phone. </w:t>
      </w:r>
      <w:r w:rsidRPr="0086480A">
        <w:rPr>
          <w:i/>
          <w:iCs/>
        </w:rPr>
        <w:t xml:space="preserve">International Journal of </w:t>
      </w:r>
      <w:proofErr w:type="spellStart"/>
      <w:r w:rsidRPr="0086480A">
        <w:rPr>
          <w:i/>
          <w:iCs/>
        </w:rPr>
        <w:t>Industrial</w:t>
      </w:r>
      <w:proofErr w:type="spellEnd"/>
      <w:r w:rsidRPr="0086480A">
        <w:rPr>
          <w:i/>
          <w:iCs/>
        </w:rPr>
        <w:t xml:space="preserve"> </w:t>
      </w:r>
      <w:proofErr w:type="spellStart"/>
      <w:r w:rsidRPr="0086480A">
        <w:rPr>
          <w:i/>
          <w:iCs/>
        </w:rPr>
        <w:t>Ergonomics</w:t>
      </w:r>
      <w:proofErr w:type="spellEnd"/>
      <w:r w:rsidRPr="0086480A">
        <w:rPr>
          <w:i/>
          <w:iCs/>
        </w:rPr>
        <w:t>, 35</w:t>
      </w:r>
      <w:r w:rsidRPr="0086480A">
        <w:t>(10), 939-953.</w:t>
      </w:r>
    </w:p>
    <w:p w14:paraId="73185A6B" w14:textId="77777777" w:rsidR="00157846" w:rsidRPr="006F4FB6" w:rsidRDefault="00157846" w:rsidP="00157846">
      <w:pPr>
        <w:pStyle w:val="SingleTxtG"/>
        <w:ind w:left="1701" w:hanging="567"/>
        <w:rPr>
          <w:lang w:val="en-GB"/>
        </w:rPr>
      </w:pPr>
      <w:r w:rsidRPr="0086480A">
        <w:t xml:space="preserve">OCDE (1990). </w:t>
      </w:r>
      <w:r w:rsidRPr="0086480A">
        <w:rPr>
          <w:i/>
          <w:iCs/>
        </w:rPr>
        <w:t>Adaptations du comportement aux changements dans le système de transports routiers</w:t>
      </w:r>
      <w:r w:rsidRPr="0086480A">
        <w:t xml:space="preserve">. </w:t>
      </w:r>
      <w:r w:rsidRPr="006F4FB6">
        <w:rPr>
          <w:lang w:val="en-GB"/>
        </w:rPr>
        <w:t>OCDE, Paris.</w:t>
      </w:r>
    </w:p>
    <w:p w14:paraId="0851A280" w14:textId="77777777" w:rsidR="00157846" w:rsidRPr="006F4FB6" w:rsidRDefault="00157846" w:rsidP="00157846">
      <w:pPr>
        <w:pStyle w:val="SingleTxtG"/>
        <w:ind w:left="1701" w:hanging="567"/>
        <w:rPr>
          <w:lang w:val="en-GB"/>
        </w:rPr>
      </w:pPr>
      <w:r w:rsidRPr="006F4FB6">
        <w:rPr>
          <w:lang w:val="en-GB"/>
        </w:rPr>
        <w:t xml:space="preserve">Parasuraman, R. et </w:t>
      </w:r>
      <w:r w:rsidRPr="00305C98">
        <w:rPr>
          <w:lang w:val="en-US"/>
        </w:rPr>
        <w:t>Riley</w:t>
      </w:r>
      <w:r w:rsidRPr="006F4FB6">
        <w:rPr>
          <w:lang w:val="en-GB"/>
        </w:rPr>
        <w:t xml:space="preserve">, V. (1997). Human and automation: Use, misuse, disuse, abuse. </w:t>
      </w:r>
      <w:r w:rsidRPr="006F4FB6">
        <w:rPr>
          <w:i/>
          <w:iCs/>
          <w:lang w:val="en-GB"/>
        </w:rPr>
        <w:t>Human Factors, 39</w:t>
      </w:r>
      <w:r w:rsidRPr="006F4FB6">
        <w:rPr>
          <w:lang w:val="en-GB"/>
        </w:rPr>
        <w:t>, 230-253.</w:t>
      </w:r>
    </w:p>
    <w:p w14:paraId="3ED3C412" w14:textId="77777777" w:rsidR="00157846" w:rsidRPr="006F4FB6" w:rsidRDefault="00157846" w:rsidP="00157846">
      <w:pPr>
        <w:pStyle w:val="SingleTxtG"/>
        <w:ind w:left="1701" w:hanging="567"/>
        <w:rPr>
          <w:lang w:val="en-GB"/>
        </w:rPr>
      </w:pPr>
      <w:proofErr w:type="spellStart"/>
      <w:r w:rsidRPr="006F4FB6">
        <w:rPr>
          <w:lang w:val="en-GB"/>
        </w:rPr>
        <w:t>Reichart</w:t>
      </w:r>
      <w:proofErr w:type="spellEnd"/>
      <w:r w:rsidRPr="006F4FB6">
        <w:rPr>
          <w:lang w:val="en-GB"/>
        </w:rPr>
        <w:t xml:space="preserve">, G. (1993). Problems in vehicle systems. Dans A. M. Parkes &amp; S. Franzen (Eds.), </w:t>
      </w:r>
      <w:r w:rsidRPr="006F4FB6">
        <w:rPr>
          <w:i/>
          <w:lang w:val="en-GB"/>
        </w:rPr>
        <w:t>Driving future vehicles</w:t>
      </w:r>
      <w:r w:rsidRPr="006F4FB6">
        <w:rPr>
          <w:lang w:val="en-GB"/>
        </w:rPr>
        <w:t xml:space="preserve"> (p. 143 à 146). </w:t>
      </w:r>
      <w:proofErr w:type="spellStart"/>
      <w:r w:rsidRPr="006F4FB6">
        <w:rPr>
          <w:lang w:val="en-GB"/>
        </w:rPr>
        <w:t>Londres</w:t>
      </w:r>
      <w:proofErr w:type="spellEnd"/>
      <w:r w:rsidRPr="006F4FB6">
        <w:rPr>
          <w:lang w:val="en-GB"/>
        </w:rPr>
        <w:t> : Taylor &amp; Francis.</w:t>
      </w:r>
    </w:p>
    <w:p w14:paraId="5D15A986" w14:textId="77777777" w:rsidR="00157846" w:rsidRPr="006F4FB6" w:rsidRDefault="00157846" w:rsidP="00157846">
      <w:pPr>
        <w:pStyle w:val="SingleTxtG"/>
        <w:ind w:left="1701" w:hanging="567"/>
        <w:rPr>
          <w:lang w:val="en-GB"/>
        </w:rPr>
      </w:pPr>
      <w:r w:rsidRPr="006F4FB6">
        <w:rPr>
          <w:lang w:val="en-GB"/>
        </w:rPr>
        <w:t xml:space="preserve">RESPONSE (2001). The </w:t>
      </w:r>
      <w:r w:rsidRPr="00305C98">
        <w:rPr>
          <w:lang w:val="en-US"/>
        </w:rPr>
        <w:t>integrated</w:t>
      </w:r>
      <w:r w:rsidRPr="006F4FB6">
        <w:rPr>
          <w:lang w:val="en-GB"/>
        </w:rPr>
        <w:t xml:space="preserve"> Approach of User, System and Legal Perspective: Final Report on Recommendations for Testing and Market Introduction. </w:t>
      </w:r>
      <w:r w:rsidRPr="006F4FB6">
        <w:rPr>
          <w:i/>
          <w:iCs/>
          <w:lang w:val="en-GB"/>
        </w:rPr>
        <w:t>Project TR4022, Deliverable n</w:t>
      </w:r>
      <w:r w:rsidRPr="006F4FB6">
        <w:rPr>
          <w:i/>
          <w:iCs/>
          <w:vertAlign w:val="superscript"/>
          <w:lang w:val="en-GB"/>
        </w:rPr>
        <w:t>o</w:t>
      </w:r>
      <w:r w:rsidRPr="006F4FB6">
        <w:rPr>
          <w:i/>
          <w:iCs/>
          <w:lang w:val="en-GB"/>
        </w:rPr>
        <w:t> 2.2</w:t>
      </w:r>
      <w:r w:rsidRPr="006F4FB6">
        <w:rPr>
          <w:lang w:val="en-GB"/>
        </w:rPr>
        <w:t>, September 2001.</w:t>
      </w:r>
    </w:p>
    <w:p w14:paraId="2315625B" w14:textId="77777777" w:rsidR="00157846" w:rsidRPr="006F4FB6" w:rsidRDefault="00157846" w:rsidP="00157846">
      <w:pPr>
        <w:pStyle w:val="SingleTxtG"/>
        <w:ind w:left="1701" w:hanging="567"/>
        <w:rPr>
          <w:lang w:val="en-GB"/>
        </w:rPr>
      </w:pPr>
      <w:r w:rsidRPr="00305C98">
        <w:rPr>
          <w:lang w:val="en-US"/>
        </w:rPr>
        <w:t>RESPONSE</w:t>
      </w:r>
      <w:r w:rsidRPr="006F4FB6">
        <w:rPr>
          <w:lang w:val="en-GB"/>
        </w:rPr>
        <w:t xml:space="preserve"> 3 (2009). </w:t>
      </w:r>
      <w:r w:rsidRPr="006F4FB6">
        <w:rPr>
          <w:i/>
          <w:iCs/>
          <w:lang w:val="en-GB"/>
        </w:rPr>
        <w:t>Code of Practice for the Design and Evaluation of ADAS, Version 5</w:t>
      </w:r>
      <w:r w:rsidRPr="006F4FB6">
        <w:rPr>
          <w:lang w:val="en-GB"/>
        </w:rPr>
        <w:t>, (</w:t>
      </w:r>
      <w:proofErr w:type="spellStart"/>
      <w:r w:rsidRPr="006F4FB6">
        <w:rPr>
          <w:lang w:val="en-GB"/>
        </w:rPr>
        <w:t>PReVENT</w:t>
      </w:r>
      <w:proofErr w:type="spellEnd"/>
      <w:r w:rsidRPr="006F4FB6">
        <w:rPr>
          <w:lang w:val="en-GB"/>
        </w:rPr>
        <w:t>) Preventive and Active Safety Applications Integrated Project, EU IST contract number FP6-507075.</w:t>
      </w:r>
    </w:p>
    <w:p w14:paraId="066B0D63" w14:textId="77777777" w:rsidR="00157846" w:rsidRPr="006F4FB6" w:rsidRDefault="00157846" w:rsidP="00157846">
      <w:pPr>
        <w:pStyle w:val="SingleTxtG"/>
        <w:ind w:left="1701" w:hanging="567"/>
        <w:rPr>
          <w:lang w:val="en-GB"/>
        </w:rPr>
      </w:pPr>
      <w:r w:rsidRPr="006F4FB6">
        <w:rPr>
          <w:lang w:val="en-GB"/>
        </w:rPr>
        <w:t>Rudin-</w:t>
      </w:r>
      <w:r w:rsidRPr="00305C98">
        <w:rPr>
          <w:lang w:val="en-US"/>
        </w:rPr>
        <w:t>Brown</w:t>
      </w:r>
      <w:r w:rsidRPr="006F4FB6">
        <w:rPr>
          <w:lang w:val="en-GB"/>
        </w:rPr>
        <w:t xml:space="preserve">, C. M. et Parker, H. A. (2004). </w:t>
      </w:r>
      <w:proofErr w:type="spellStart"/>
      <w:r w:rsidRPr="006F4FB6">
        <w:rPr>
          <w:lang w:val="en-GB"/>
        </w:rPr>
        <w:t>Behavioral</w:t>
      </w:r>
      <w:proofErr w:type="spellEnd"/>
      <w:r w:rsidRPr="006F4FB6">
        <w:rPr>
          <w:lang w:val="en-GB"/>
        </w:rPr>
        <w:t xml:space="preserve"> adaptation to adaptive cruise control: implications for preventive strategies. </w:t>
      </w:r>
      <w:r w:rsidRPr="006F4FB6">
        <w:rPr>
          <w:i/>
          <w:iCs/>
          <w:lang w:val="en-GB"/>
        </w:rPr>
        <w:t>Transportation Research, F, 7</w:t>
      </w:r>
      <w:r w:rsidRPr="006F4FB6">
        <w:rPr>
          <w:lang w:val="en-GB"/>
        </w:rPr>
        <w:t>, 59-76.</w:t>
      </w:r>
    </w:p>
    <w:p w14:paraId="53ED37A6" w14:textId="77777777" w:rsidR="00157846" w:rsidRPr="006F4FB6" w:rsidRDefault="00157846" w:rsidP="00157846">
      <w:pPr>
        <w:pStyle w:val="SingleTxtG"/>
        <w:ind w:left="1701" w:hanging="567"/>
        <w:rPr>
          <w:lang w:val="en-GB"/>
        </w:rPr>
      </w:pPr>
      <w:proofErr w:type="spellStart"/>
      <w:r w:rsidRPr="006F4FB6">
        <w:rPr>
          <w:lang w:val="en-GB"/>
        </w:rPr>
        <w:t>Rumar</w:t>
      </w:r>
      <w:proofErr w:type="spellEnd"/>
      <w:r w:rsidRPr="006F4FB6">
        <w:rPr>
          <w:lang w:val="en-GB"/>
        </w:rPr>
        <w:t xml:space="preserve">, K. (1993). Road User Needs. Dans A. M. Parkes &amp; S. Franzen (Eds.), </w:t>
      </w:r>
      <w:r w:rsidRPr="006F4FB6">
        <w:rPr>
          <w:i/>
          <w:lang w:val="en-GB"/>
        </w:rPr>
        <w:t>Driving future vehicles</w:t>
      </w:r>
      <w:r w:rsidRPr="006F4FB6">
        <w:rPr>
          <w:lang w:val="en-GB"/>
        </w:rPr>
        <w:t xml:space="preserve"> (p. 41 à 48). </w:t>
      </w:r>
      <w:proofErr w:type="spellStart"/>
      <w:r w:rsidRPr="006F4FB6">
        <w:rPr>
          <w:lang w:val="en-GB"/>
        </w:rPr>
        <w:t>Londres</w:t>
      </w:r>
      <w:proofErr w:type="spellEnd"/>
      <w:r w:rsidRPr="006F4FB6">
        <w:rPr>
          <w:lang w:val="en-GB"/>
        </w:rPr>
        <w:t> : Taylor &amp; Francis.</w:t>
      </w:r>
    </w:p>
    <w:p w14:paraId="4E7CCD58" w14:textId="77777777" w:rsidR="00157846" w:rsidRPr="006F4FB6" w:rsidRDefault="00157846" w:rsidP="00157846">
      <w:pPr>
        <w:pStyle w:val="SingleTxtG"/>
        <w:ind w:left="1701" w:hanging="567"/>
        <w:rPr>
          <w:lang w:val="en-GB"/>
        </w:rPr>
      </w:pPr>
      <w:r w:rsidRPr="006F4FB6">
        <w:rPr>
          <w:lang w:val="en-GB"/>
        </w:rPr>
        <w:t xml:space="preserve">Sheridan, T. B. (1992). </w:t>
      </w:r>
      <w:proofErr w:type="spellStart"/>
      <w:r w:rsidRPr="006F4FB6">
        <w:rPr>
          <w:i/>
          <w:iCs/>
          <w:lang w:val="en-GB"/>
        </w:rPr>
        <w:t>Telerobotics</w:t>
      </w:r>
      <w:proofErr w:type="spellEnd"/>
      <w:r w:rsidRPr="006F4FB6">
        <w:rPr>
          <w:i/>
          <w:iCs/>
          <w:lang w:val="en-GB"/>
        </w:rPr>
        <w:t>, Automation, and Human Supervisory Control.</w:t>
      </w:r>
      <w:r w:rsidRPr="006F4FB6">
        <w:rPr>
          <w:lang w:val="en-GB"/>
        </w:rPr>
        <w:t xml:space="preserve"> The MIT Press.</w:t>
      </w:r>
    </w:p>
    <w:p w14:paraId="24DE9458" w14:textId="77777777" w:rsidR="00157846" w:rsidRPr="006F4FB6" w:rsidRDefault="00157846" w:rsidP="00157846">
      <w:pPr>
        <w:pStyle w:val="SingleTxtG"/>
        <w:ind w:left="1701" w:hanging="567"/>
        <w:rPr>
          <w:lang w:val="en-GB"/>
        </w:rPr>
      </w:pPr>
      <w:r w:rsidRPr="006F4FB6">
        <w:rPr>
          <w:lang w:val="en-GB"/>
        </w:rPr>
        <w:t xml:space="preserve">Stanton, N. A. et Young, M. S. (2005). Driver behaviour with adaptive cruise control. </w:t>
      </w:r>
      <w:r w:rsidRPr="006F4FB6">
        <w:rPr>
          <w:i/>
          <w:iCs/>
          <w:lang w:val="en-GB"/>
        </w:rPr>
        <w:t>Ergonomics</w:t>
      </w:r>
      <w:r w:rsidRPr="006F4FB6">
        <w:rPr>
          <w:lang w:val="en-GB"/>
        </w:rPr>
        <w:t>, 48(10), 1294-1313.</w:t>
      </w:r>
    </w:p>
    <w:p w14:paraId="09EDB29D" w14:textId="77777777" w:rsidR="00157846" w:rsidRPr="006F4FB6" w:rsidRDefault="00157846" w:rsidP="00157846">
      <w:pPr>
        <w:pStyle w:val="SingleTxtG"/>
        <w:ind w:left="1701" w:hanging="567"/>
        <w:rPr>
          <w:lang w:val="en-GB"/>
        </w:rPr>
      </w:pPr>
      <w:r w:rsidRPr="006F4FB6">
        <w:rPr>
          <w:lang w:val="en-GB"/>
        </w:rPr>
        <w:lastRenderedPageBreak/>
        <w:t xml:space="preserve">Stanton, N. A., </w:t>
      </w:r>
      <w:r w:rsidRPr="00305C98">
        <w:rPr>
          <w:lang w:val="en-US"/>
        </w:rPr>
        <w:t>Young</w:t>
      </w:r>
      <w:r w:rsidRPr="006F4FB6">
        <w:rPr>
          <w:lang w:val="en-GB"/>
        </w:rPr>
        <w:t xml:space="preserve">, M. S. et Walker, G. H. (2007). The psychology of driving automation: a discussion with Professor Don Norman. </w:t>
      </w:r>
      <w:r w:rsidRPr="006F4FB6">
        <w:rPr>
          <w:i/>
          <w:iCs/>
          <w:lang w:val="en-GB"/>
        </w:rPr>
        <w:t>International Journal of Vehicle Design, 45</w:t>
      </w:r>
      <w:r w:rsidRPr="006F4FB6">
        <w:rPr>
          <w:lang w:val="en-GB"/>
        </w:rPr>
        <w:t>(3), 289-306.</w:t>
      </w:r>
    </w:p>
    <w:p w14:paraId="7EE9DED0" w14:textId="77777777" w:rsidR="00157846" w:rsidRPr="006F4FB6" w:rsidRDefault="00157846" w:rsidP="00157846">
      <w:pPr>
        <w:pStyle w:val="SingleTxtG"/>
        <w:ind w:left="1701" w:hanging="567"/>
        <w:rPr>
          <w:lang w:val="en-GB"/>
        </w:rPr>
      </w:pPr>
      <w:proofErr w:type="spellStart"/>
      <w:r w:rsidRPr="006F4FB6">
        <w:rPr>
          <w:lang w:val="en-GB"/>
        </w:rPr>
        <w:t>Thiffault</w:t>
      </w:r>
      <w:proofErr w:type="spellEnd"/>
      <w:r w:rsidRPr="006F4FB6">
        <w:rPr>
          <w:lang w:val="en-GB"/>
        </w:rPr>
        <w:t xml:space="preserve">, P. et </w:t>
      </w:r>
      <w:r w:rsidRPr="00305C98">
        <w:rPr>
          <w:lang w:val="en-US"/>
        </w:rPr>
        <w:t>Bergeron</w:t>
      </w:r>
      <w:r w:rsidRPr="006F4FB6">
        <w:rPr>
          <w:lang w:val="en-GB"/>
        </w:rPr>
        <w:t xml:space="preserve">, J. (2003). Monotony of road environment and driver fatigue: a simulator study, </w:t>
      </w:r>
      <w:r w:rsidRPr="006F4FB6">
        <w:rPr>
          <w:i/>
          <w:iCs/>
          <w:lang w:val="en-GB"/>
        </w:rPr>
        <w:t>Accident Analysis &amp; Prevention</w:t>
      </w:r>
      <w:r w:rsidRPr="006F4FB6">
        <w:rPr>
          <w:lang w:val="en-GB"/>
        </w:rPr>
        <w:t>, 35, p. 381 à 391.</w:t>
      </w:r>
    </w:p>
    <w:p w14:paraId="6D15D117" w14:textId="77777777" w:rsidR="00157846" w:rsidRPr="00B77918" w:rsidRDefault="00157846" w:rsidP="00157846">
      <w:pPr>
        <w:pStyle w:val="SingleTxtG"/>
        <w:ind w:left="1701" w:hanging="567"/>
      </w:pPr>
      <w:r w:rsidRPr="006F4FB6">
        <w:rPr>
          <w:lang w:val="en-GB"/>
        </w:rPr>
        <w:t xml:space="preserve">CEE/WP.29 (2010). Guidelines on establishing requirements for high-priority warning signals, document </w:t>
      </w:r>
      <w:proofErr w:type="spellStart"/>
      <w:r w:rsidRPr="006F4FB6">
        <w:rPr>
          <w:lang w:val="en-GB"/>
        </w:rPr>
        <w:t>informel</w:t>
      </w:r>
      <w:proofErr w:type="spellEnd"/>
      <w:r w:rsidRPr="006F4FB6">
        <w:rPr>
          <w:lang w:val="en-GB"/>
        </w:rPr>
        <w:t xml:space="preserve"> n</w:t>
      </w:r>
      <w:r w:rsidRPr="006F4FB6">
        <w:rPr>
          <w:vertAlign w:val="superscript"/>
          <w:lang w:val="en-GB"/>
        </w:rPr>
        <w:t>o</w:t>
      </w:r>
      <w:r w:rsidRPr="006F4FB6">
        <w:rPr>
          <w:lang w:val="en-GB"/>
        </w:rPr>
        <w:t xml:space="preserve"> WP.29-150-22. </w:t>
      </w:r>
      <w:r w:rsidRPr="00B77918">
        <w:t xml:space="preserve">Convention de Vienne. (1968). </w:t>
      </w:r>
      <w:r w:rsidRPr="00B77918">
        <w:rPr>
          <w:i/>
          <w:iCs/>
        </w:rPr>
        <w:t>Convention sur la circulation routière</w:t>
      </w:r>
      <w:r w:rsidRPr="00B77918">
        <w:t>, E/CONF.56/16/Rev.1/Amnd.1.</w:t>
      </w:r>
    </w:p>
    <w:p w14:paraId="79033F30" w14:textId="77777777" w:rsidR="00157846" w:rsidRPr="006F4FB6" w:rsidRDefault="00157846" w:rsidP="00157846">
      <w:pPr>
        <w:pStyle w:val="SingleTxtG"/>
        <w:ind w:left="1701" w:hanging="567"/>
        <w:rPr>
          <w:lang w:val="en-GB"/>
        </w:rPr>
      </w:pPr>
      <w:r w:rsidRPr="00B77918">
        <w:t xml:space="preserve">Weiner, E. L. et Curry, R. E. (1980). </w:t>
      </w:r>
      <w:r w:rsidRPr="006F4FB6">
        <w:rPr>
          <w:lang w:val="en-GB"/>
        </w:rPr>
        <w:t xml:space="preserve">Flight-deck automation: Promises and Problems. </w:t>
      </w:r>
      <w:r w:rsidRPr="006F4FB6">
        <w:rPr>
          <w:i/>
          <w:iCs/>
          <w:lang w:val="en-GB"/>
        </w:rPr>
        <w:t>Ergonomics, 23</w:t>
      </w:r>
      <w:r w:rsidRPr="006F4FB6">
        <w:rPr>
          <w:lang w:val="en-GB"/>
        </w:rPr>
        <w:t>, 995-1011.</w:t>
      </w:r>
    </w:p>
    <w:p w14:paraId="0C9BFA91" w14:textId="77777777" w:rsidR="00157846" w:rsidRPr="006F4FB6" w:rsidRDefault="00157846" w:rsidP="00157846">
      <w:pPr>
        <w:pStyle w:val="SingleTxtG"/>
        <w:ind w:left="1701" w:hanging="567"/>
        <w:rPr>
          <w:lang w:val="en-GB"/>
        </w:rPr>
      </w:pPr>
      <w:proofErr w:type="spellStart"/>
      <w:r w:rsidRPr="006F4FB6">
        <w:rPr>
          <w:lang w:val="en-GB"/>
        </w:rPr>
        <w:t>Wickens</w:t>
      </w:r>
      <w:proofErr w:type="spellEnd"/>
      <w:r w:rsidRPr="006F4FB6">
        <w:rPr>
          <w:lang w:val="en-GB"/>
        </w:rPr>
        <w:t xml:space="preserve">, C. D. et </w:t>
      </w:r>
      <w:r w:rsidRPr="00305C98">
        <w:rPr>
          <w:lang w:val="en-US"/>
        </w:rPr>
        <w:t>Hollands</w:t>
      </w:r>
      <w:r w:rsidRPr="006F4FB6">
        <w:rPr>
          <w:lang w:val="en-GB"/>
        </w:rPr>
        <w:t xml:space="preserve">, J. G. (2000). </w:t>
      </w:r>
      <w:r w:rsidRPr="006F4FB6">
        <w:rPr>
          <w:i/>
          <w:iCs/>
          <w:lang w:val="en-GB"/>
        </w:rPr>
        <w:t>Engineering Psychology and Human Performance</w:t>
      </w:r>
      <w:r w:rsidRPr="006F4FB6">
        <w:rPr>
          <w:lang w:val="en-GB"/>
        </w:rPr>
        <w:t xml:space="preserve"> (3</w:t>
      </w:r>
      <w:r w:rsidRPr="006F4FB6">
        <w:rPr>
          <w:vertAlign w:val="superscript"/>
          <w:lang w:val="en-GB"/>
        </w:rPr>
        <w:t>rd</w:t>
      </w:r>
      <w:r w:rsidRPr="006F4FB6">
        <w:rPr>
          <w:lang w:val="en-GB"/>
        </w:rPr>
        <w:t xml:space="preserve"> Ed). Upper Saddle River, NJ: Prentice-Hall Inc.</w:t>
      </w:r>
    </w:p>
    <w:p w14:paraId="56E85654" w14:textId="77777777" w:rsidR="00157846" w:rsidRPr="0086480A" w:rsidRDefault="00157846" w:rsidP="00157846">
      <w:pPr>
        <w:pStyle w:val="SingleTxtG"/>
        <w:ind w:left="1701" w:hanging="567"/>
      </w:pPr>
      <w:r w:rsidRPr="006F4FB6">
        <w:rPr>
          <w:lang w:val="en-GB"/>
        </w:rPr>
        <w:t xml:space="preserve">Young, M. S. (2008). </w:t>
      </w:r>
      <w:r w:rsidRPr="0086480A">
        <w:rPr>
          <w:i/>
          <w:iCs/>
        </w:rPr>
        <w:t>Driver-</w:t>
      </w:r>
      <w:proofErr w:type="spellStart"/>
      <w:r w:rsidRPr="0086480A">
        <w:rPr>
          <w:i/>
          <w:iCs/>
        </w:rPr>
        <w:t>centred</w:t>
      </w:r>
      <w:proofErr w:type="spellEnd"/>
      <w:r w:rsidRPr="0086480A">
        <w:rPr>
          <w:i/>
          <w:iCs/>
        </w:rPr>
        <w:t xml:space="preserve"> Design</w:t>
      </w:r>
      <w:r w:rsidRPr="0086480A">
        <w:t>. Consulté le 30 août 2009 à l</w:t>
      </w:r>
      <w:r>
        <w:t>’</w:t>
      </w:r>
      <w:r w:rsidRPr="0086480A">
        <w:t>adresse http://www.autofocusasia.com/automotive_design_testing.</w:t>
      </w:r>
    </w:p>
    <w:p w14:paraId="2A44C390" w14:textId="77777777" w:rsidR="00E527BA" w:rsidRDefault="00157846" w:rsidP="00E527BA">
      <w:pPr>
        <w:pStyle w:val="SingleTxtG"/>
        <w:ind w:left="1701" w:hanging="567"/>
        <w:rPr>
          <w:lang w:val="en-GB"/>
        </w:rPr>
      </w:pPr>
      <w:r w:rsidRPr="00F92795">
        <w:rPr>
          <w:spacing w:val="-3"/>
        </w:rPr>
        <w:t xml:space="preserve">Young, M. S. et Stanton, N. A. (1997). </w:t>
      </w:r>
      <w:r w:rsidRPr="00F92795">
        <w:rPr>
          <w:spacing w:val="-3"/>
          <w:lang w:val="en-GB"/>
        </w:rPr>
        <w:t xml:space="preserve">Automotive automation: Investigating the impact on drivers’ mental workload. </w:t>
      </w:r>
      <w:r w:rsidRPr="00F92795">
        <w:rPr>
          <w:i/>
          <w:iCs/>
          <w:spacing w:val="-3"/>
        </w:rPr>
        <w:t xml:space="preserve">International Journal of Cognitive </w:t>
      </w:r>
      <w:proofErr w:type="spellStart"/>
      <w:r w:rsidRPr="00F92795">
        <w:rPr>
          <w:i/>
          <w:iCs/>
          <w:spacing w:val="-3"/>
        </w:rPr>
        <w:t>Ergonomics</w:t>
      </w:r>
      <w:proofErr w:type="spellEnd"/>
      <w:r w:rsidRPr="00F92795">
        <w:rPr>
          <w:i/>
          <w:iCs/>
          <w:spacing w:val="-3"/>
        </w:rPr>
        <w:t>, 1</w:t>
      </w:r>
      <w:r w:rsidRPr="00F92795">
        <w:rPr>
          <w:spacing w:val="-3"/>
        </w:rPr>
        <w:t>(4), 325</w:t>
      </w:r>
      <w:r w:rsidRPr="00F92795">
        <w:rPr>
          <w:spacing w:val="-3"/>
        </w:rPr>
        <w:noBreakHyphen/>
      </w:r>
      <w:r w:rsidRPr="00E527BA">
        <w:rPr>
          <w:lang w:val="en-GB"/>
        </w:rPr>
        <w:t>336</w:t>
      </w:r>
    </w:p>
    <w:p w14:paraId="2B0F2622" w14:textId="77777777" w:rsidR="00DD3C60" w:rsidRDefault="00E557CA" w:rsidP="00E527BA">
      <w:pPr>
        <w:pStyle w:val="SingleTxtG"/>
        <w:ind w:left="1701" w:hanging="567"/>
        <w:rPr>
          <w:spacing w:val="-3"/>
        </w:rPr>
        <w:sectPr w:rsidR="00DD3C60" w:rsidSect="00DE6724">
          <w:headerReference w:type="even" r:id="rId62"/>
          <w:headerReference w:type="default" r:id="rId63"/>
          <w:footnotePr>
            <w:numRestart w:val="eachSect"/>
          </w:footnotePr>
          <w:endnotePr>
            <w:numFmt w:val="decimal"/>
          </w:endnotePr>
          <w:pgSz w:w="11906" w:h="16838" w:code="9"/>
          <w:pgMar w:top="1417" w:right="1134" w:bottom="1134" w:left="1134" w:header="850" w:footer="567" w:gutter="0"/>
          <w:cols w:space="708"/>
          <w:docGrid w:linePitch="360"/>
        </w:sectPr>
      </w:pPr>
      <w:r>
        <w:rPr>
          <w:spacing w:val="-3"/>
        </w:rPr>
        <w:t>.</w:t>
      </w:r>
    </w:p>
    <w:p w14:paraId="7F36B061" w14:textId="77777777" w:rsidR="00DD3C60" w:rsidRDefault="00DD3C60" w:rsidP="00DD3C60">
      <w:pPr>
        <w:pStyle w:val="HChG"/>
      </w:pPr>
      <w:r>
        <w:lastRenderedPageBreak/>
        <w:t>Annexe 6</w:t>
      </w:r>
    </w:p>
    <w:p w14:paraId="701964C2" w14:textId="77777777" w:rsidR="00DD3C60" w:rsidRPr="00AB0660" w:rsidRDefault="00DD3C60" w:rsidP="00DD3C60">
      <w:pPr>
        <w:pStyle w:val="HChG"/>
      </w:pPr>
      <w:r>
        <w:tab/>
      </w:r>
      <w:r>
        <w:tab/>
      </w:r>
      <w:r w:rsidRPr="00AB0660">
        <w:t>Directive sur la cybersécurité et la protection des données</w:t>
      </w:r>
    </w:p>
    <w:p w14:paraId="193B597F" w14:textId="77777777" w:rsidR="00DD3C60" w:rsidRPr="00AB0660" w:rsidRDefault="00DD3C60" w:rsidP="00DD3C60">
      <w:pPr>
        <w:pStyle w:val="H1G"/>
      </w:pPr>
      <w:r>
        <w:tab/>
      </w:r>
      <w:r>
        <w:tab/>
      </w:r>
      <w:r w:rsidRPr="00AB0660">
        <w:t xml:space="preserve">Directive relative aux mesures visant à garantir la cybersécurité </w:t>
      </w:r>
      <w:r>
        <w:br/>
      </w:r>
      <w:r w:rsidRPr="00AB0660">
        <w:t xml:space="preserve">et la protection des données des véhicules connectés </w:t>
      </w:r>
      <w:r>
        <w:br/>
      </w:r>
      <w:r w:rsidRPr="00AB0660">
        <w:t>et des véhicules à conduite automatisée</w:t>
      </w:r>
    </w:p>
    <w:p w14:paraId="14E509B9" w14:textId="77777777" w:rsidR="00DD3C60" w:rsidRPr="00AB0660" w:rsidRDefault="0031078A" w:rsidP="0031078A">
      <w:pPr>
        <w:pStyle w:val="HChG"/>
      </w:pPr>
      <w:r>
        <w:tab/>
      </w:r>
      <w:r>
        <w:tab/>
      </w:r>
      <w:r w:rsidR="00DD3C60">
        <w:t>1.</w:t>
      </w:r>
      <w:r w:rsidR="00DD3C60">
        <w:tab/>
      </w:r>
      <w:r>
        <w:tab/>
      </w:r>
      <w:r w:rsidR="00DD3C60" w:rsidRPr="00E65ADA">
        <w:t>Préambule</w:t>
      </w:r>
    </w:p>
    <w:p w14:paraId="31B2B49B" w14:textId="77777777" w:rsidR="00DD3C60" w:rsidRPr="00E65ADA" w:rsidRDefault="00DD3C60" w:rsidP="00DD3C60">
      <w:pPr>
        <w:pStyle w:val="SingleTxtG"/>
        <w:ind w:left="2268" w:hanging="1134"/>
      </w:pPr>
      <w:r>
        <w:t>1.1</w:t>
      </w:r>
      <w:r>
        <w:tab/>
      </w:r>
      <w:r w:rsidRPr="00E65ADA">
        <w:t>La numérisation de la mobilité et l</w:t>
      </w:r>
      <w:r>
        <w:t>’</w:t>
      </w:r>
      <w:r w:rsidRPr="00E65ADA">
        <w:t>augmentation du volume de données qui en résulte s</w:t>
      </w:r>
      <w:r>
        <w:t>’</w:t>
      </w:r>
      <w:r w:rsidRPr="00E65ADA">
        <w:t>accompagnent de nouvelles exigences applicables à la sécurité des véhicules et aux infrastructures ainsi qu</w:t>
      </w:r>
      <w:r>
        <w:t>’</w:t>
      </w:r>
      <w:r w:rsidRPr="00E65ADA">
        <w:t>à la protection des droits et des libertés des personnes auxquelles se rapportent ces données.</w:t>
      </w:r>
    </w:p>
    <w:p w14:paraId="2FC77334" w14:textId="77777777" w:rsidR="00DD3C60" w:rsidRPr="00E65ADA" w:rsidRDefault="00DD3C60" w:rsidP="00DD3C60">
      <w:pPr>
        <w:pStyle w:val="SingleTxtG"/>
        <w:ind w:left="2268" w:hanging="1134"/>
      </w:pPr>
      <w:r>
        <w:t>1.2</w:t>
      </w:r>
      <w:r>
        <w:tab/>
      </w:r>
      <w:r w:rsidRPr="00E65ADA">
        <w:t>Les questions de cybersécurité et de cryptage des données prendront une importance croissante à mesure que l</w:t>
      </w:r>
      <w:r>
        <w:t>’</w:t>
      </w:r>
      <w:r w:rsidRPr="00E65ADA">
        <w:t>automatisation et l</w:t>
      </w:r>
      <w:r>
        <w:t>’</w:t>
      </w:r>
      <w:proofErr w:type="spellStart"/>
      <w:r w:rsidRPr="00E65ADA">
        <w:t>interconnectivité</w:t>
      </w:r>
      <w:proofErr w:type="spellEnd"/>
      <w:r w:rsidRPr="00E65ADA">
        <w:t xml:space="preserve"> des fonctions de conduite se développeront.</w:t>
      </w:r>
    </w:p>
    <w:p w14:paraId="119B6404" w14:textId="77777777" w:rsidR="00DD3C60" w:rsidRPr="00E65ADA" w:rsidRDefault="00DD3C60" w:rsidP="00DD3C60">
      <w:pPr>
        <w:pStyle w:val="SingleTxtG"/>
        <w:ind w:left="2268" w:hanging="1134"/>
      </w:pPr>
      <w:r>
        <w:t>1.3</w:t>
      </w:r>
      <w:r>
        <w:tab/>
      </w:r>
      <w:r w:rsidRPr="00E65ADA">
        <w:t>Les véhicules connectés et les véhicules à conduite automatisée doivent donc être régis par des réglementations claires en matière de cybersécurité et de protection des données. L</w:t>
      </w:r>
      <w:r>
        <w:t>’</w:t>
      </w:r>
      <w:r w:rsidRPr="00E65ADA">
        <w:t>objectif est de veiller à ce que les véhicules soient protégés contre les interférences et les manipulations extérieures.</w:t>
      </w:r>
    </w:p>
    <w:p w14:paraId="1158A3EE" w14:textId="77777777" w:rsidR="00DD3C60" w:rsidRPr="00E65ADA" w:rsidRDefault="00DD3C60" w:rsidP="00DD3C60">
      <w:pPr>
        <w:pStyle w:val="SingleTxtG"/>
        <w:ind w:left="2268" w:hanging="1134"/>
      </w:pPr>
      <w:r>
        <w:t>1.4</w:t>
      </w:r>
      <w:r>
        <w:tab/>
      </w:r>
      <w:r w:rsidRPr="00E65ADA">
        <w:t>La directive dont il est question ici vise à présenter les prescriptions dans ce domaine aux constructeurs automobiles, aux fournisseurs de composants et de systèmes installés sur des véhicules ainsi qu</w:t>
      </w:r>
      <w:r>
        <w:t>’</w:t>
      </w:r>
      <w:r w:rsidRPr="00E65ADA">
        <w:t>aux prestataires de services pour ces systèmes, afin de garantir un degré élevé de cybersécurité et de protection des données. D</w:t>
      </w:r>
      <w:r>
        <w:t>’</w:t>
      </w:r>
      <w:r w:rsidRPr="00E65ADA">
        <w:t>autres méthodes peuvent toutefois être utilisées, à condition de démontrer qu</w:t>
      </w:r>
      <w:r>
        <w:t>’</w:t>
      </w:r>
      <w:r w:rsidRPr="00E65ADA">
        <w:t>elles garantissent un niveau de sécurité au moins équivalent.</w:t>
      </w:r>
    </w:p>
    <w:p w14:paraId="109596F7" w14:textId="77777777" w:rsidR="00DD3C60" w:rsidRPr="00E65ADA" w:rsidRDefault="00DD3C60" w:rsidP="00DD3C60">
      <w:pPr>
        <w:pStyle w:val="SingleTxtG"/>
        <w:ind w:left="2268" w:hanging="1134"/>
      </w:pPr>
      <w:r>
        <w:t>1.5</w:t>
      </w:r>
      <w:r>
        <w:tab/>
      </w:r>
      <w:r w:rsidRPr="00E65ADA">
        <w:t>La présente directive constitue un document d</w:t>
      </w:r>
      <w:r>
        <w:t>’</w:t>
      </w:r>
      <w:r w:rsidRPr="00E65ADA">
        <w:t>orientation provisoire en attendant l</w:t>
      </w:r>
      <w:r>
        <w:t>’</w:t>
      </w:r>
      <w:r w:rsidRPr="00E65ADA">
        <w:t>aboutissement des activités menées en collaboration et des travaux de recherche en cours, ainsi que l</w:t>
      </w:r>
      <w:r>
        <w:t>’</w:t>
      </w:r>
      <w:r w:rsidRPr="00E65ADA">
        <w:t>élaboration de prescriptions plus détaillées harmonisées au niveau mondial sur la cybersécurité et la protection des données.</w:t>
      </w:r>
    </w:p>
    <w:p w14:paraId="55CD295E" w14:textId="77777777" w:rsidR="00DD3C60" w:rsidRPr="00E65ADA" w:rsidRDefault="00DD3C60" w:rsidP="00DD3C60">
      <w:pPr>
        <w:pStyle w:val="SingleTxtG"/>
        <w:ind w:left="2268" w:hanging="1134"/>
      </w:pPr>
      <w:r>
        <w:t>1.6</w:t>
      </w:r>
      <w:r>
        <w:tab/>
      </w:r>
      <w:r w:rsidRPr="00E65ADA">
        <w:t>La présente directive doit servir de base à l</w:t>
      </w:r>
      <w:r>
        <w:t>’</w:t>
      </w:r>
      <w:r w:rsidRPr="00E65ADA">
        <w:t xml:space="preserve">élaboration de prescriptions, dans le cadre des Règlements </w:t>
      </w:r>
      <w:r>
        <w:t>ONU</w:t>
      </w:r>
      <w:r w:rsidRPr="00E65ADA">
        <w:t>, visant à garantir la cybersécurité et la protection des données.</w:t>
      </w:r>
    </w:p>
    <w:p w14:paraId="3AB8D85C" w14:textId="77777777" w:rsidR="00DD3C60" w:rsidRPr="00E65ADA" w:rsidRDefault="00DD3C60" w:rsidP="00DD3C60">
      <w:pPr>
        <w:pStyle w:val="SingleTxtG"/>
        <w:ind w:left="2268" w:hanging="1134"/>
      </w:pPr>
      <w:r>
        <w:t>1.7</w:t>
      </w:r>
      <w:r>
        <w:tab/>
      </w:r>
      <w:r w:rsidRPr="00E65ADA">
        <w:t>La présente directive n</w:t>
      </w:r>
      <w:r>
        <w:t>’</w:t>
      </w:r>
      <w:r w:rsidRPr="00E65ADA">
        <w:t>a pas d</w:t>
      </w:r>
      <w:r>
        <w:t>’</w:t>
      </w:r>
      <w:r w:rsidRPr="00E65ADA">
        <w:t>incidences sur les lois existantes relatives à la protection des données. Elle ne vise pas à amoindrir ou à renforcer les dispositions juridiques relatives à la protection des données.</w:t>
      </w:r>
    </w:p>
    <w:p w14:paraId="605119C3" w14:textId="77777777" w:rsidR="00DD3C60" w:rsidRPr="00E65ADA" w:rsidRDefault="0031078A" w:rsidP="0031078A">
      <w:pPr>
        <w:pStyle w:val="HChG"/>
      </w:pPr>
      <w:r>
        <w:tab/>
      </w:r>
      <w:r>
        <w:tab/>
      </w:r>
      <w:r w:rsidR="00DD3C60">
        <w:t>2.</w:t>
      </w:r>
      <w:r w:rsidR="00DD3C60">
        <w:tab/>
      </w:r>
      <w:r>
        <w:tab/>
      </w:r>
      <w:r w:rsidR="00DD3C60" w:rsidRPr="00E65ADA">
        <w:t>Champ d</w:t>
      </w:r>
      <w:r w:rsidR="00DD3C60">
        <w:t>’</w:t>
      </w:r>
      <w:r w:rsidR="00DD3C60" w:rsidRPr="00E65ADA">
        <w:t>application</w:t>
      </w:r>
    </w:p>
    <w:p w14:paraId="22562D9A" w14:textId="77777777" w:rsidR="00DD3C60" w:rsidRPr="00E65ADA" w:rsidRDefault="00DD3C60" w:rsidP="00DD3C60">
      <w:pPr>
        <w:pStyle w:val="SingleTxtG"/>
        <w:ind w:left="2268" w:hanging="1134"/>
      </w:pPr>
      <w:r>
        <w:t>2.1</w:t>
      </w:r>
      <w:r>
        <w:tab/>
      </w:r>
      <w:r w:rsidRPr="00E65ADA">
        <w:t>La présente directive porte sur les mesures applicables aux véhicules connectés et aux véhicules à conduite automatisée en ce qui concerne la cybersécurité et la protection des données.</w:t>
      </w:r>
    </w:p>
    <w:p w14:paraId="5F2025AA" w14:textId="77777777" w:rsidR="00DD3C60" w:rsidRPr="00E65ADA" w:rsidRDefault="0031078A" w:rsidP="0031078A">
      <w:pPr>
        <w:pStyle w:val="HChG"/>
      </w:pPr>
      <w:r>
        <w:lastRenderedPageBreak/>
        <w:tab/>
      </w:r>
      <w:r>
        <w:tab/>
      </w:r>
      <w:r w:rsidR="00DD3C60">
        <w:t>3.</w:t>
      </w:r>
      <w:r w:rsidR="00DD3C60">
        <w:tab/>
      </w:r>
      <w:r>
        <w:tab/>
      </w:r>
      <w:r w:rsidR="00DD3C60" w:rsidRPr="00E65ADA">
        <w:t>Définitions</w:t>
      </w:r>
    </w:p>
    <w:p w14:paraId="6F51D7DA" w14:textId="77777777" w:rsidR="00DD3C60" w:rsidRPr="00E65ADA" w:rsidRDefault="00DD3C60" w:rsidP="00DD3C60">
      <w:pPr>
        <w:pStyle w:val="SingleTxtG"/>
        <w:keepNext/>
        <w:keepLines/>
        <w:ind w:left="2268" w:hanging="1134"/>
      </w:pPr>
      <w:r w:rsidRPr="00E65ADA">
        <w:t>3.1</w:t>
      </w:r>
      <w:r>
        <w:tab/>
      </w:r>
      <w:r w:rsidRPr="00E65ADA">
        <w:t>(Réservé)</w:t>
      </w:r>
    </w:p>
    <w:p w14:paraId="31D2B205" w14:textId="77777777" w:rsidR="00DD3C60" w:rsidRPr="00E65ADA" w:rsidRDefault="00DD3C60" w:rsidP="00DD3C60">
      <w:pPr>
        <w:pStyle w:val="SingleTxtG"/>
        <w:ind w:left="2268" w:hanging="1134"/>
      </w:pPr>
      <w:r>
        <w:t>3.2</w:t>
      </w:r>
      <w:r>
        <w:tab/>
        <w:t>On entend par « </w:t>
      </w:r>
      <w:r w:rsidRPr="00224A11">
        <w:rPr>
          <w:i/>
        </w:rPr>
        <w:t>véhicule connecté</w:t>
      </w:r>
      <w:r>
        <w:t> »</w:t>
      </w:r>
      <w:r w:rsidRPr="00E65ADA">
        <w:t xml:space="preserve"> un véhicule équipé d</w:t>
      </w:r>
      <w:r>
        <w:t>’</w:t>
      </w:r>
      <w:r w:rsidRPr="00E65ADA">
        <w:t>un dispositif destiné à permettre une connexion ou une communication sans fil (éventuellement à l</w:t>
      </w:r>
      <w:r>
        <w:t>’</w:t>
      </w:r>
      <w:r w:rsidRPr="00E65ADA">
        <w:t>usage de la conduite automatisée) avec des dispositifs externes, des véhicules, des réseaux ou des services.</w:t>
      </w:r>
    </w:p>
    <w:p w14:paraId="7B042BFA" w14:textId="77777777" w:rsidR="00DD3C60" w:rsidRPr="00E65ADA" w:rsidRDefault="00DD3C60" w:rsidP="00DD3C60">
      <w:pPr>
        <w:pStyle w:val="SingleTxtG"/>
        <w:ind w:left="2268" w:hanging="1134"/>
      </w:pPr>
      <w:r>
        <w:t>3.3</w:t>
      </w:r>
      <w:r>
        <w:tab/>
        <w:t>On entend par « </w:t>
      </w:r>
      <w:r w:rsidRPr="00224A11">
        <w:rPr>
          <w:i/>
        </w:rPr>
        <w:t>cybersécurité</w:t>
      </w:r>
      <w:r>
        <w:t> »</w:t>
      </w:r>
      <w:r w:rsidRPr="00E65ADA">
        <w:t xml:space="preserve"> la préservation du caractère confidentiel, de l</w:t>
      </w:r>
      <w:r>
        <w:t>’</w:t>
      </w:r>
      <w:r w:rsidRPr="00E65ADA">
        <w:t>intégrité et de la disponib</w:t>
      </w:r>
      <w:r>
        <w:t>ilité des informations dans le « </w:t>
      </w:r>
      <w:r w:rsidRPr="00E65ADA">
        <w:t>cyberespace</w:t>
      </w:r>
      <w:r>
        <w:t> »</w:t>
      </w:r>
      <w:r w:rsidRPr="00E65ADA">
        <w:t>, c</w:t>
      </w:r>
      <w:r>
        <w:t>’</w:t>
      </w:r>
      <w:r w:rsidRPr="00E65ADA">
        <w:t>est-à-dire dans l</w:t>
      </w:r>
      <w:r>
        <w:t>’</w:t>
      </w:r>
      <w:r w:rsidRPr="00E65ADA">
        <w:t>environnement complexe résultant de l</w:t>
      </w:r>
      <w:r>
        <w:t>’</w:t>
      </w:r>
      <w:r w:rsidRPr="00E65ADA">
        <w:t>interaction des personnes, des logiciels et des services (par exemple sur Internet) au moyen de dispositifs technologiques et de réseaux associés à ceux-ci, cet environnement n</w:t>
      </w:r>
      <w:r>
        <w:t>’</w:t>
      </w:r>
      <w:r w:rsidRPr="00E65ADA">
        <w:t>existant pas sous une forme physique.</w:t>
      </w:r>
    </w:p>
    <w:p w14:paraId="6A17FE91" w14:textId="77777777" w:rsidR="00DD3C60" w:rsidRPr="00E65ADA" w:rsidRDefault="00DD3C60" w:rsidP="00DD3C60">
      <w:pPr>
        <w:pStyle w:val="SingleTxtG"/>
        <w:ind w:left="2268" w:hanging="1134"/>
      </w:pPr>
      <w:r>
        <w:t>3.4</w:t>
      </w:r>
      <w:r>
        <w:tab/>
      </w:r>
      <w:r w:rsidRPr="00E65ADA">
        <w:t>On entend</w:t>
      </w:r>
      <w:r>
        <w:t xml:space="preserve"> par « </w:t>
      </w:r>
      <w:r w:rsidRPr="00224A11">
        <w:rPr>
          <w:i/>
        </w:rPr>
        <w:t>protection des données</w:t>
      </w:r>
      <w:r>
        <w:t> »</w:t>
      </w:r>
      <w:r w:rsidRPr="00E65ADA">
        <w:t xml:space="preserve"> la protection du droit d</w:t>
      </w:r>
      <w:r>
        <w:t>’</w:t>
      </w:r>
      <w:r w:rsidRPr="00E65ADA">
        <w:t>une personne physique au respect de sa vie privée et familiale, de son domicile et de ses communications pour ce qui concerne le traitement des données à caractère personnel.</w:t>
      </w:r>
    </w:p>
    <w:p w14:paraId="358DFE7B" w14:textId="77777777" w:rsidR="00DD3C60" w:rsidRPr="00E65ADA" w:rsidRDefault="00DD3C60" w:rsidP="00DD3C60">
      <w:pPr>
        <w:pStyle w:val="SingleTxtG"/>
        <w:ind w:left="2268" w:hanging="1134"/>
      </w:pPr>
      <w:r>
        <w:t>3.5</w:t>
      </w:r>
      <w:r>
        <w:tab/>
        <w:t>On entend par « </w:t>
      </w:r>
      <w:r w:rsidRPr="00224A11">
        <w:rPr>
          <w:i/>
        </w:rPr>
        <w:t>personne concernée</w:t>
      </w:r>
      <w:r>
        <w:t> »</w:t>
      </w:r>
      <w:r w:rsidRPr="00E65ADA">
        <w:t xml:space="preserve"> la personne à laquelle se rapportent des données à caractère personnel (par exemple, les propriétaires ou les conducteurs de véhicules).</w:t>
      </w:r>
    </w:p>
    <w:p w14:paraId="23688D8D" w14:textId="77777777" w:rsidR="00DD3C60" w:rsidRPr="00E65ADA" w:rsidRDefault="00DD3C60" w:rsidP="00DD3C60">
      <w:pPr>
        <w:pStyle w:val="SingleTxtG"/>
        <w:ind w:left="2268" w:hanging="1134"/>
      </w:pPr>
      <w:r>
        <w:t>3.6</w:t>
      </w:r>
      <w:r>
        <w:tab/>
        <w:t>On entend par « </w:t>
      </w:r>
      <w:r w:rsidRPr="00224A11">
        <w:rPr>
          <w:i/>
        </w:rPr>
        <w:t>protection des données par défaut</w:t>
      </w:r>
      <w:r>
        <w:t> »</w:t>
      </w:r>
      <w:r w:rsidRPr="00E65ADA">
        <w:t xml:space="preserve"> l</w:t>
      </w:r>
      <w:r>
        <w:t>’</w:t>
      </w:r>
      <w:r w:rsidRPr="00E65ADA">
        <w:t>obligation pour un contrôleur d</w:t>
      </w:r>
      <w:r>
        <w:t>’</w:t>
      </w:r>
      <w:r w:rsidRPr="00E65ADA">
        <w:t>appliquer des mesures techniques et organisationnelles garantissant que, par défaut, seules les données à caractère personnel nécessaires à la réalisation d</w:t>
      </w:r>
      <w:r>
        <w:t>’</w:t>
      </w:r>
      <w:r w:rsidRPr="00E65ADA">
        <w:t>un objectif spécifique du traitement puissent être traitées.</w:t>
      </w:r>
    </w:p>
    <w:p w14:paraId="7D0B1E08" w14:textId="77777777" w:rsidR="00DD3C60" w:rsidRPr="00E65ADA" w:rsidRDefault="00DD3C60" w:rsidP="00DD3C60">
      <w:pPr>
        <w:pStyle w:val="SingleTxtG"/>
        <w:ind w:left="2268" w:hanging="1134"/>
      </w:pPr>
      <w:r>
        <w:t>3.7</w:t>
      </w:r>
      <w:r>
        <w:tab/>
        <w:t>On entend par « </w:t>
      </w:r>
      <w:r w:rsidRPr="00224A11">
        <w:rPr>
          <w:i/>
        </w:rPr>
        <w:t>protection des données dès la conception</w:t>
      </w:r>
      <w:r>
        <w:t> »</w:t>
      </w:r>
      <w:r w:rsidRPr="00E65ADA">
        <w:t xml:space="preserve"> l</w:t>
      </w:r>
      <w:r>
        <w:t>’</w:t>
      </w:r>
      <w:r w:rsidRPr="00E65ADA">
        <w:t>obligation pour un contrôleur d</w:t>
      </w:r>
      <w:r>
        <w:t>’</w:t>
      </w:r>
      <w:r w:rsidRPr="00E65ADA">
        <w:t>appliquer des mesures techniques et organisationnelles appropriées à son activité de traitement afin d</w:t>
      </w:r>
      <w:r>
        <w:t>’</w:t>
      </w:r>
      <w:r w:rsidRPr="00E65ADA">
        <w:t>appliquer les principes de protection des données pour protéger les droits des personnes concernées en réduisant la probabilité et la gravité du risque pour leur vie privée et familiale ainsi que pour le caractère privé de leur domicile et de leurs communications.</w:t>
      </w:r>
    </w:p>
    <w:p w14:paraId="2E8C0182" w14:textId="77777777" w:rsidR="00DD3C60" w:rsidRPr="00E65ADA" w:rsidRDefault="0031078A" w:rsidP="0031078A">
      <w:pPr>
        <w:pStyle w:val="HChG"/>
      </w:pPr>
      <w:r>
        <w:tab/>
      </w:r>
      <w:r>
        <w:tab/>
      </w:r>
      <w:r w:rsidR="00DD3C60">
        <w:t>4.</w:t>
      </w:r>
      <w:r w:rsidR="00DD3C60">
        <w:tab/>
      </w:r>
      <w:r>
        <w:tab/>
      </w:r>
      <w:r w:rsidR="00DD3C60" w:rsidRPr="00E65ADA">
        <w:t>Prescriptions énoncées par la directive</w:t>
      </w:r>
    </w:p>
    <w:p w14:paraId="4C22A195" w14:textId="77777777" w:rsidR="00DD3C60" w:rsidRPr="00AB0660" w:rsidRDefault="00DD3C60" w:rsidP="00DD3C60">
      <w:pPr>
        <w:pStyle w:val="SingleTxtG"/>
        <w:ind w:left="2268"/>
      </w:pPr>
      <w:r w:rsidRPr="00AB0660">
        <w:t>Les véhicules connectés et les véhicules à conduite automatisée doivent faire l</w:t>
      </w:r>
      <w:r>
        <w:t>’</w:t>
      </w:r>
      <w:r w:rsidRPr="00AB0660">
        <w:t>objet de mesures visant à garantir la cybersécurité et la protection des données et doivent satisfaire aux prescriptions énoncées ci-après.</w:t>
      </w:r>
    </w:p>
    <w:p w14:paraId="679DA44C" w14:textId="77777777" w:rsidR="00DD3C60" w:rsidRPr="00AB0660" w:rsidRDefault="00DD3C60" w:rsidP="00DD3C60">
      <w:pPr>
        <w:pStyle w:val="SingleTxtG"/>
        <w:keepNext/>
        <w:keepLines/>
        <w:ind w:left="2268" w:hanging="1134"/>
        <w:rPr>
          <w:szCs w:val="24"/>
        </w:rPr>
      </w:pPr>
      <w:r>
        <w:t>4.1</w:t>
      </w:r>
      <w:r>
        <w:tab/>
        <w:t>Généralités :</w:t>
      </w:r>
    </w:p>
    <w:p w14:paraId="25B4E947" w14:textId="77777777" w:rsidR="00DD3C60" w:rsidRPr="00AB0660" w:rsidRDefault="00DD3C60" w:rsidP="00DD3C60">
      <w:pPr>
        <w:pStyle w:val="SingleTxtG"/>
        <w:ind w:left="2835" w:hanging="567"/>
      </w:pPr>
      <w:r>
        <w:t>a)</w:t>
      </w:r>
      <w:r>
        <w:tab/>
      </w:r>
      <w:r w:rsidRPr="00AB0660">
        <w:t>Le droit de toute personne au respect de sa vie privée et du caractère privé de ses com</w:t>
      </w:r>
      <w:r>
        <w:t>munications doit être respecté ;</w:t>
      </w:r>
    </w:p>
    <w:p w14:paraId="28661153" w14:textId="77777777" w:rsidR="00DD3C60" w:rsidRPr="00073EE3" w:rsidRDefault="00DD3C60" w:rsidP="00DD3C60">
      <w:pPr>
        <w:pStyle w:val="SingleTxtG"/>
        <w:ind w:left="2835" w:hanging="567"/>
      </w:pPr>
      <w:r>
        <w:t>b)</w:t>
      </w:r>
      <w:r>
        <w:tab/>
      </w:r>
      <w:r w:rsidRPr="00073EE3">
        <w:t>Les données à caractère personnel doivent être traitées en toute légalité, dans la transparence et de manière équitable à l</w:t>
      </w:r>
      <w:r>
        <w:t>’égard des personnes concernées ;</w:t>
      </w:r>
    </w:p>
    <w:p w14:paraId="6EB37065" w14:textId="77777777" w:rsidR="00DD3C60" w:rsidRPr="00073EE3" w:rsidRDefault="00DD3C60" w:rsidP="00DD3C60">
      <w:pPr>
        <w:pStyle w:val="SingleTxtG"/>
        <w:ind w:left="2835" w:hanging="567"/>
      </w:pPr>
      <w:r w:rsidRPr="00073EE3">
        <w:t>c)</w:t>
      </w:r>
      <w:r>
        <w:tab/>
      </w:r>
      <w:r w:rsidRPr="00073EE3">
        <w:t>Les constructeurs automobiles, les fournisseurs de composants et de systèmes ainsi que les prestataires de services doivent respecter les principes de la protection des données par défaut et de la protection des données dès la conception (vo</w:t>
      </w:r>
      <w:r>
        <w:t>ir les définitions 3.6 et 3.7) ;</w:t>
      </w:r>
    </w:p>
    <w:p w14:paraId="74EBCB53" w14:textId="77777777" w:rsidR="00DD3C60" w:rsidRPr="00073EE3" w:rsidRDefault="00DD3C60" w:rsidP="00DD3C60">
      <w:pPr>
        <w:pStyle w:val="SingleTxtG"/>
        <w:ind w:left="2835" w:hanging="567"/>
      </w:pPr>
      <w:r>
        <w:t>d)</w:t>
      </w:r>
      <w:r>
        <w:tab/>
      </w:r>
      <w:r w:rsidRPr="00073EE3">
        <w:t>Les constructeurs automobiles, les fournisseurs de composants et de systèmes ainsi que les prestataires de services doivent veiller à ce qu</w:t>
      </w:r>
      <w:r>
        <w:t>’</w:t>
      </w:r>
      <w:r w:rsidRPr="00073EE3">
        <w:t>une protection adéquate soit assurée contre la manipulation et l</w:t>
      </w:r>
      <w:r>
        <w:t>’</w:t>
      </w:r>
      <w:r w:rsidRPr="00073EE3">
        <w:t>utilisation abusive de la structure technique ainsi que des données et des proce</w:t>
      </w:r>
      <w:r>
        <w:t>ssus ;</w:t>
      </w:r>
    </w:p>
    <w:p w14:paraId="14E41A14" w14:textId="77777777" w:rsidR="00DD3C60" w:rsidRPr="00073EE3" w:rsidRDefault="00DD3C60" w:rsidP="00DD3C60">
      <w:pPr>
        <w:pStyle w:val="SingleTxtG"/>
        <w:ind w:left="2835" w:hanging="567"/>
      </w:pPr>
      <w:r>
        <w:lastRenderedPageBreak/>
        <w:t>e)</w:t>
      </w:r>
      <w:r>
        <w:tab/>
      </w:r>
      <w:r w:rsidRPr="00073EE3">
        <w:t xml:space="preserve">Afin de prévenir tout accès non autorisé aux véhicules par le </w:t>
      </w:r>
      <w:r>
        <w:t>« </w:t>
      </w:r>
      <w:r w:rsidRPr="00073EE3">
        <w:t>cyberespace</w:t>
      </w:r>
      <w:r>
        <w:t> »</w:t>
      </w:r>
      <w:r w:rsidRPr="00073EE3">
        <w:t>, les constructeurs automobiles, les fournisseurs de composants et de systèmes ainsi que les prestataires de services doivent garantir la sécurité du chiffrement des donn</w:t>
      </w:r>
      <w:r>
        <w:t>ées et des communications ;</w:t>
      </w:r>
    </w:p>
    <w:p w14:paraId="0DC92C8A" w14:textId="77777777" w:rsidR="00DD3C60" w:rsidRPr="00073EE3" w:rsidRDefault="00DD3C60" w:rsidP="00DD3C60">
      <w:pPr>
        <w:pStyle w:val="SingleTxtG"/>
        <w:ind w:left="2835" w:hanging="567"/>
      </w:pPr>
      <w:r>
        <w:t>f)</w:t>
      </w:r>
      <w:r>
        <w:tab/>
      </w:r>
      <w:r w:rsidRPr="00073EE3">
        <w:t>Le système doit être accessible à la vérification, au moyen d</w:t>
      </w:r>
      <w:r>
        <w:t>’</w:t>
      </w:r>
      <w:r w:rsidRPr="00073EE3">
        <w:t>un audit indépendant autorisé, des mesures appliquées par les constructeurs automobiles, les fournisseurs de composants et de systèmes ainsi que par les prestataires de services pour garantir la cybersécurité et la protection des données.</w:t>
      </w:r>
    </w:p>
    <w:p w14:paraId="79BE513E" w14:textId="77777777" w:rsidR="00DD3C60" w:rsidRPr="00073EE3" w:rsidRDefault="00DD3C60" w:rsidP="00DD3C60">
      <w:pPr>
        <w:pStyle w:val="SingleTxtG"/>
        <w:keepNext/>
        <w:keepLines/>
        <w:ind w:left="2268" w:hanging="1134"/>
      </w:pPr>
      <w:r>
        <w:t>4.2</w:t>
      </w:r>
      <w:r>
        <w:tab/>
      </w:r>
      <w:r w:rsidRPr="00073EE3">
        <w:t>Protection des données</w:t>
      </w:r>
    </w:p>
    <w:p w14:paraId="153FB0AF" w14:textId="77777777" w:rsidR="00DD3C60" w:rsidRPr="00073EE3" w:rsidRDefault="00DD3C60" w:rsidP="00DD3C60">
      <w:pPr>
        <w:pStyle w:val="SingleTxtG"/>
        <w:keepNext/>
        <w:keepLines/>
        <w:ind w:left="2268" w:hanging="1134"/>
      </w:pPr>
      <w:r>
        <w:t>4.2.1</w:t>
      </w:r>
      <w:r>
        <w:tab/>
      </w:r>
      <w:r w:rsidRPr="00073EE3">
        <w:t>Le principe de légalité, d</w:t>
      </w:r>
      <w:r>
        <w:t>’</w:t>
      </w:r>
      <w:r w:rsidRPr="00073EE3">
        <w:t>équité et de transparence du traitement des données à caractère per</w:t>
      </w:r>
      <w:r>
        <w:t>sonnel implique en particulier :</w:t>
      </w:r>
    </w:p>
    <w:p w14:paraId="4769F879" w14:textId="77777777" w:rsidR="00DD3C60" w:rsidRPr="00073EE3" w:rsidRDefault="00DD3C60" w:rsidP="00DD3C60">
      <w:pPr>
        <w:pStyle w:val="SingleTxtG"/>
        <w:ind w:left="2835" w:hanging="567"/>
      </w:pPr>
      <w:r>
        <w:t>a)</w:t>
      </w:r>
      <w:r>
        <w:tab/>
      </w:r>
      <w:r w:rsidRPr="00073EE3">
        <w:t>Le respect de l</w:t>
      </w:r>
      <w:r>
        <w:t>’</w:t>
      </w:r>
      <w:r w:rsidRPr="00073EE3">
        <w:t>identité et de la vie p</w:t>
      </w:r>
      <w:r>
        <w:t>rivée de la personne concernée ;</w:t>
      </w:r>
    </w:p>
    <w:p w14:paraId="476E1E10" w14:textId="77777777" w:rsidR="00DD3C60" w:rsidRPr="00073EE3" w:rsidRDefault="00DD3C60" w:rsidP="00DD3C60">
      <w:pPr>
        <w:pStyle w:val="SingleTxtG"/>
        <w:ind w:left="2835" w:hanging="567"/>
      </w:pPr>
      <w:r>
        <w:t>b)</w:t>
      </w:r>
      <w:r>
        <w:tab/>
      </w:r>
      <w:r w:rsidRPr="00073EE3">
        <w:t>L</w:t>
      </w:r>
      <w:r>
        <w:t>’</w:t>
      </w:r>
      <w:r w:rsidRPr="00073EE3">
        <w:t>interdiction d</w:t>
      </w:r>
      <w:r>
        <w:t>’</w:t>
      </w:r>
      <w:r w:rsidRPr="00073EE3">
        <w:t>exercer une discrimination à l</w:t>
      </w:r>
      <w:r>
        <w:t>’</w:t>
      </w:r>
      <w:r w:rsidRPr="00073EE3">
        <w:t>égard d</w:t>
      </w:r>
      <w:r>
        <w:t>’</w:t>
      </w:r>
      <w:r w:rsidRPr="00073EE3">
        <w:t>une personne sur la base de</w:t>
      </w:r>
      <w:r>
        <w:t xml:space="preserve"> données à caractère personnel ;</w:t>
      </w:r>
    </w:p>
    <w:p w14:paraId="66841910" w14:textId="77777777" w:rsidR="00DD3C60" w:rsidRPr="00073EE3" w:rsidRDefault="00DD3C60" w:rsidP="00DD3C60">
      <w:pPr>
        <w:pStyle w:val="SingleTxtG"/>
        <w:ind w:left="2835" w:hanging="567"/>
      </w:pPr>
      <w:r>
        <w:t>c)</w:t>
      </w:r>
      <w:r>
        <w:tab/>
      </w:r>
      <w:r w:rsidRPr="00073EE3">
        <w:t>La prise en considération des attentes raisonnables des personnes concernées s</w:t>
      </w:r>
      <w:r>
        <w:t>’</w:t>
      </w:r>
      <w:r w:rsidRPr="00073EE3">
        <w:t>agissant de la transparence et des condit</w:t>
      </w:r>
      <w:r>
        <w:t>ions de traitement des données ;</w:t>
      </w:r>
    </w:p>
    <w:p w14:paraId="74C25F10" w14:textId="77777777" w:rsidR="00DD3C60" w:rsidRPr="00073EE3" w:rsidRDefault="00DD3C60" w:rsidP="00DD3C60">
      <w:pPr>
        <w:pStyle w:val="SingleTxtG"/>
        <w:ind w:left="2835" w:hanging="567"/>
      </w:pPr>
      <w:r>
        <w:t>d)</w:t>
      </w:r>
      <w:r>
        <w:tab/>
      </w:r>
      <w:r w:rsidRPr="00073EE3">
        <w:t>Le maintien de l</w:t>
      </w:r>
      <w:r>
        <w:t>’</w:t>
      </w:r>
      <w:r w:rsidRPr="00073EE3">
        <w:t>intégrité et de la fiabilité des systèmes informatiques et, en particulier, l</w:t>
      </w:r>
      <w:r>
        <w:t>’</w:t>
      </w:r>
      <w:r w:rsidRPr="00073EE3">
        <w:t>interdiction de manipuler secrète</w:t>
      </w:r>
      <w:r>
        <w:t>ment le traitement des données ;</w:t>
      </w:r>
    </w:p>
    <w:p w14:paraId="5FC5EA5D" w14:textId="77777777" w:rsidR="00DD3C60" w:rsidRPr="00073EE3" w:rsidRDefault="00DD3C60" w:rsidP="00DD3C60">
      <w:pPr>
        <w:pStyle w:val="SingleTxtG"/>
        <w:ind w:left="2835" w:hanging="567"/>
      </w:pPr>
      <w:r>
        <w:t>e)</w:t>
      </w:r>
      <w:r>
        <w:tab/>
      </w:r>
      <w:r w:rsidRPr="00073EE3">
        <w:t>La reconnaissance des avantages d</w:t>
      </w:r>
      <w:r>
        <w:t>’</w:t>
      </w:r>
      <w:r w:rsidRPr="00073EE3">
        <w:t>un traitement des données reposant sur la liberté en matière de circulation des données, de communication et d</w:t>
      </w:r>
      <w:r>
        <w:t>’</w:t>
      </w:r>
      <w:r w:rsidRPr="00073EE3">
        <w:t>innovation, pour autant que les personnes concernées soient tenues de respecter le principe du traitement des données à caractère personnel à des fins relative</w:t>
      </w:r>
      <w:r>
        <w:t>s à l’intérêt public supérieur ;</w:t>
      </w:r>
    </w:p>
    <w:p w14:paraId="46BCCDDF" w14:textId="77777777" w:rsidR="00DD3C60" w:rsidRPr="00AB0660" w:rsidRDefault="00DD3C60" w:rsidP="00DD3C60">
      <w:pPr>
        <w:pStyle w:val="SingleTxtG"/>
        <w:ind w:left="2835" w:hanging="567"/>
        <w:rPr>
          <w:szCs w:val="24"/>
        </w:rPr>
      </w:pPr>
      <w:r>
        <w:t>f)</w:t>
      </w:r>
      <w:r>
        <w:tab/>
      </w:r>
      <w:r w:rsidRPr="00073EE3">
        <w:t>La préservation des données sur la mobilité des personnes, compte tenu des besoins et des finalités.</w:t>
      </w:r>
    </w:p>
    <w:p w14:paraId="5432C6EB" w14:textId="77777777" w:rsidR="00DD3C60" w:rsidRPr="00073EE3" w:rsidRDefault="00DD3C60" w:rsidP="00DD3C60">
      <w:pPr>
        <w:pStyle w:val="SingleTxtG"/>
        <w:ind w:left="2268" w:hanging="1134"/>
      </w:pPr>
      <w:r>
        <w:t>4.2.2</w:t>
      </w:r>
      <w:r>
        <w:tab/>
      </w:r>
      <w:r w:rsidRPr="00073EE3">
        <w:t>Les moyens offerts par les techniques permettant l</w:t>
      </w:r>
      <w:r>
        <w:t>’</w:t>
      </w:r>
      <w:r w:rsidRPr="00073EE3">
        <w:t>anonymat ou le recours aux pseudonymes doivent être utilisés.</w:t>
      </w:r>
    </w:p>
    <w:p w14:paraId="3B05F638" w14:textId="77777777" w:rsidR="00DD3C60" w:rsidRPr="00073EE3" w:rsidRDefault="00DD3C60" w:rsidP="00DD3C60">
      <w:pPr>
        <w:pStyle w:val="SingleTxtG"/>
        <w:ind w:left="2268"/>
      </w:pPr>
      <w:r w:rsidRPr="00073EE3">
        <w:t>Les personnes concernées doivent recevoir des informations complètes précisant quelles données sont collectées et traitées dans le cadre de la mise sur le marché de véhicules connectés et de véhicules à conduite automatisée, à quelles fins et par qui. Les personnes concernées doivent donner leur consentement à la collecte et au traitement de leurs données en toute connaissance de cause et sur une base volontaire.</w:t>
      </w:r>
    </w:p>
    <w:p w14:paraId="6EC39BCE" w14:textId="77777777" w:rsidR="00DD3C60" w:rsidRPr="00073EE3" w:rsidRDefault="00DD3C60" w:rsidP="00DD3C60">
      <w:pPr>
        <w:pStyle w:val="SingleTxtG"/>
        <w:ind w:left="2268" w:hanging="1134"/>
      </w:pPr>
      <w:r>
        <w:t>4.2.3</w:t>
      </w:r>
      <w:r>
        <w:tab/>
      </w:r>
      <w:r w:rsidRPr="00073EE3">
        <w:t>La collecte et le traitement de données à caractère personnel doivent être limités aux données qui sont utiles dans le contexte de ladite collecte. Le cas échéant, la personne concernée doit avoir le droit de retirer son consentement si les fonctions visées ne sont pas nécessaires pour le fonctionnement de son véhicule ou pour la sécurité routière.</w:t>
      </w:r>
    </w:p>
    <w:p w14:paraId="613D2964" w14:textId="77777777" w:rsidR="00DD3C60" w:rsidRPr="00073EE3" w:rsidRDefault="00DD3C60" w:rsidP="00DD3C60">
      <w:pPr>
        <w:pStyle w:val="SingleTxtG"/>
        <w:ind w:left="2268" w:hanging="1134"/>
      </w:pPr>
      <w:r>
        <w:t>4.2.4</w:t>
      </w:r>
      <w:r>
        <w:tab/>
      </w:r>
      <w:r w:rsidRPr="00073EE3">
        <w:t>En outre, des mesures et des procédures techniques et organisationnelles appropriées visant à garantir le respect de la vie privée de la personne concernée doivent être mises en œuvre tant au moment de la détermination des moyens de traitement que lors du traitement lui-même. La conception des systèmes de traitement des données installés dans les véhicules doit être respectueuse de la protection des données, c</w:t>
      </w:r>
      <w:r>
        <w:t>’</w:t>
      </w:r>
      <w:r w:rsidRPr="00073EE3">
        <w:t>est-à-dire qu</w:t>
      </w:r>
      <w:r>
        <w:t>’</w:t>
      </w:r>
      <w:r w:rsidRPr="00073EE3">
        <w:t>elle doit prendre en compte les aspects liés à la cybersécurité et à la protection des données lors de l</w:t>
      </w:r>
      <w:r>
        <w:t>’</w:t>
      </w:r>
      <w:r w:rsidRPr="00073EE3">
        <w:t>étude des comp</w:t>
      </w:r>
      <w:r>
        <w:t>osants (« </w:t>
      </w:r>
      <w:r w:rsidRPr="00073EE3">
        <w:t>respect de la vie privée dès la conception</w:t>
      </w:r>
      <w:r>
        <w:t> »</w:t>
      </w:r>
      <w:r w:rsidRPr="00073EE3">
        <w:t>) et qu</w:t>
      </w:r>
      <w:r>
        <w:t>’</w:t>
      </w:r>
      <w:r w:rsidRPr="00073EE3">
        <w:t>elle doit définir les paramètres de base de la configu</w:t>
      </w:r>
      <w:r>
        <w:t>ration d’usine en conséquence (« </w:t>
      </w:r>
      <w:r w:rsidRPr="00073EE3">
        <w:t>resp</w:t>
      </w:r>
      <w:r>
        <w:t>ect de la vie privée par défaut »</w:t>
      </w:r>
      <w:r w:rsidRPr="00073EE3">
        <w:t>).</w:t>
      </w:r>
    </w:p>
    <w:p w14:paraId="0269CF67" w14:textId="77777777" w:rsidR="00DD3C60" w:rsidRPr="00073EE3" w:rsidRDefault="00DD3C60" w:rsidP="00DD3C60">
      <w:pPr>
        <w:pStyle w:val="SingleTxtG"/>
        <w:keepNext/>
        <w:keepLines/>
        <w:ind w:left="2268" w:hanging="1134"/>
      </w:pPr>
      <w:r>
        <w:lastRenderedPageBreak/>
        <w:t>4.3</w:t>
      </w:r>
      <w:r>
        <w:tab/>
      </w:r>
      <w:r w:rsidRPr="00073EE3">
        <w:t>Sûreté</w:t>
      </w:r>
    </w:p>
    <w:p w14:paraId="30464F60" w14:textId="77777777" w:rsidR="00DD3C60" w:rsidRPr="00073EE3" w:rsidRDefault="00DD3C60" w:rsidP="00DD3C60">
      <w:pPr>
        <w:pStyle w:val="SingleTxtG"/>
        <w:ind w:left="2268" w:hanging="1134"/>
      </w:pPr>
      <w:r>
        <w:t>4.3.1</w:t>
      </w:r>
      <w:r>
        <w:tab/>
      </w:r>
      <w:r w:rsidRPr="00073EE3">
        <w:t>Les normes relatives à la sûreté fonctionnelle des principaux composants ou systèmes électriques et électroniques équipant les véhicules, telles que l</w:t>
      </w:r>
      <w:r>
        <w:t>’</w:t>
      </w:r>
      <w:r w:rsidRPr="00073EE3">
        <w:t>ISO</w:t>
      </w:r>
      <w:r>
        <w:t> </w:t>
      </w:r>
      <w:r w:rsidRPr="00073EE3">
        <w:t>26262, doivent être appliquées en tenant compte des exigences relatives à la sécurité des véhicules connectés et des véhicules à conduite automatisée.</w:t>
      </w:r>
    </w:p>
    <w:p w14:paraId="145FEF1F" w14:textId="77777777" w:rsidR="00DD3C60" w:rsidRPr="00AB0660" w:rsidRDefault="00DD3C60" w:rsidP="00DD3C60">
      <w:pPr>
        <w:pStyle w:val="SingleTxtG"/>
        <w:keepNext/>
        <w:keepLines/>
        <w:ind w:left="2268" w:hanging="1134"/>
        <w:rPr>
          <w:szCs w:val="24"/>
        </w:rPr>
      </w:pPr>
      <w:r>
        <w:t>4.3.2</w:t>
      </w:r>
      <w:r>
        <w:tab/>
      </w:r>
      <w:r w:rsidRPr="00073EE3">
        <w:t>La connexion et la communication à bord des véhicules connectés et des vé</w:t>
      </w:r>
      <w:r>
        <w:t>hicules à conduite automatisée :</w:t>
      </w:r>
    </w:p>
    <w:p w14:paraId="3F652931" w14:textId="77777777" w:rsidR="00DD3C60" w:rsidRPr="00DD45A7" w:rsidRDefault="00DD3C60" w:rsidP="00DD3C60">
      <w:pPr>
        <w:pStyle w:val="SingleTxtG"/>
        <w:ind w:left="2835" w:hanging="567"/>
      </w:pPr>
      <w:r>
        <w:t>a)</w:t>
      </w:r>
      <w:r>
        <w:tab/>
      </w:r>
      <w:r w:rsidRPr="00DD45A7">
        <w:t>Ne doivent pas avoir d</w:t>
      </w:r>
      <w:r>
        <w:t>’</w:t>
      </w:r>
      <w:r w:rsidRPr="00DD45A7">
        <w:t>incidences sur les dispositifs et les systèmes internes produisant les informations internes nécessaires à la commande du véhicule, sauf si des mesures appropri</w:t>
      </w:r>
      <w:r>
        <w:t>ées ont été prises à cet effet ;</w:t>
      </w:r>
    </w:p>
    <w:p w14:paraId="26EA07BB" w14:textId="77777777" w:rsidR="00DD3C60" w:rsidRPr="00DD45A7" w:rsidRDefault="00DD3C60" w:rsidP="00DD3C60">
      <w:pPr>
        <w:pStyle w:val="SingleTxtG"/>
        <w:ind w:left="2835" w:hanging="567"/>
      </w:pPr>
      <w:r>
        <w:t>b)</w:t>
      </w:r>
      <w:r>
        <w:tab/>
      </w:r>
      <w:r w:rsidRPr="00DD45A7">
        <w:t>Doivent être conçues de manière à éviter la manipulation frauduleuse des logiciels des véhicules connectés et des véhicules à conduite automatisée ainsi que l</w:t>
      </w:r>
      <w:r>
        <w:t>’</w:t>
      </w:r>
      <w:r w:rsidRPr="00DD45A7">
        <w:t>accès frauduleux aux informations de bord, résultant d</w:t>
      </w:r>
      <w:r>
        <w:t>’</w:t>
      </w:r>
      <w:r w:rsidRPr="00DD45A7">
        <w:t>attaques informatiques effe</w:t>
      </w:r>
      <w:r>
        <w:t>ctuées par les moyens suivants :</w:t>
      </w:r>
    </w:p>
    <w:p w14:paraId="7B375CFC" w14:textId="77777777" w:rsidR="00DD3C60" w:rsidRPr="00DD45A7" w:rsidRDefault="00DD3C60" w:rsidP="00DD3C60">
      <w:pPr>
        <w:pStyle w:val="SingleTxtG"/>
        <w:ind w:left="2835"/>
      </w:pPr>
      <w:r>
        <w:t>i)</w:t>
      </w:r>
      <w:r>
        <w:tab/>
        <w:t>Connexion sans fil ;</w:t>
      </w:r>
    </w:p>
    <w:p w14:paraId="15F71767" w14:textId="77777777" w:rsidR="00DD3C60" w:rsidRPr="00DD45A7" w:rsidRDefault="00DD3C60" w:rsidP="00DD3C60">
      <w:pPr>
        <w:pStyle w:val="SingleTxtG"/>
        <w:ind w:left="2835"/>
      </w:pPr>
      <w:r>
        <w:t>ii)</w:t>
      </w:r>
      <w:r>
        <w:tab/>
      </w:r>
      <w:r w:rsidRPr="00DD45A7">
        <w:t>Connexion câblée v</w:t>
      </w:r>
      <w:r>
        <w:t>ia le port de diagnostic, etc. ;</w:t>
      </w:r>
    </w:p>
    <w:p w14:paraId="4349749A" w14:textId="77777777" w:rsidR="00DD3C60" w:rsidRPr="00DD45A7" w:rsidRDefault="00DD3C60" w:rsidP="00DD3C60">
      <w:pPr>
        <w:pStyle w:val="SingleTxtG"/>
        <w:ind w:left="2835" w:hanging="567"/>
      </w:pPr>
      <w:r>
        <w:t>c)</w:t>
      </w:r>
      <w:r>
        <w:tab/>
      </w:r>
      <w:r w:rsidRPr="00DD45A7">
        <w:t>Doivent être assorties de mesures v</w:t>
      </w:r>
      <w:r>
        <w:t>isant à garantir le passage en « </w:t>
      </w:r>
      <w:r w:rsidRPr="00DD45A7">
        <w:t>mode sûr</w:t>
      </w:r>
      <w:r>
        <w:t> »</w:t>
      </w:r>
      <w:r w:rsidRPr="00DD45A7">
        <w:t xml:space="preserve"> en cas de dysfonctionnement, par exemple au moyen de la redondance.</w:t>
      </w:r>
    </w:p>
    <w:p w14:paraId="740B1BE6" w14:textId="77777777" w:rsidR="00DD3C60" w:rsidRPr="00DD45A7" w:rsidRDefault="00DD3C60" w:rsidP="00DD3C60">
      <w:pPr>
        <w:pStyle w:val="SingleTxtG"/>
        <w:ind w:left="2268" w:hanging="1134"/>
      </w:pPr>
      <w:r>
        <w:t>4.3.3</w:t>
      </w:r>
      <w:r>
        <w:tab/>
      </w:r>
      <w:r w:rsidRPr="00DD45A7">
        <w:t>Lorsque des véhicules connectés et des véhicules à conduite automatisée détectent une manipulation frauduleuse résultant d</w:t>
      </w:r>
      <w:r>
        <w:t>’</w:t>
      </w:r>
      <w:r w:rsidRPr="00DD45A7">
        <w:t>une attaque informatique, leur système doit avertir le conducteur et, le cas échéant, prendre les commandes du véhicule pour en assurer la sécurité conformément aux prescriptions énoncées ci-dessus.</w:t>
      </w:r>
    </w:p>
    <w:p w14:paraId="693A2C3B" w14:textId="77777777" w:rsidR="00DD3C60" w:rsidRPr="00DD45A7" w:rsidRDefault="00DD3C60" w:rsidP="00DD3C60">
      <w:pPr>
        <w:pStyle w:val="SingleTxtG"/>
        <w:keepNext/>
        <w:keepLines/>
        <w:ind w:left="2268" w:hanging="1134"/>
      </w:pPr>
      <w:r>
        <w:t>4.4</w:t>
      </w:r>
      <w:r>
        <w:tab/>
      </w:r>
      <w:r w:rsidRPr="00DD45A7">
        <w:t>Sécurité</w:t>
      </w:r>
    </w:p>
    <w:p w14:paraId="77BFC000" w14:textId="77777777" w:rsidR="00DD3C60" w:rsidRPr="00DD45A7" w:rsidRDefault="00DD3C60" w:rsidP="00DD3C60">
      <w:pPr>
        <w:pStyle w:val="SingleTxtG"/>
        <w:ind w:left="2268" w:hanging="1134"/>
      </w:pPr>
      <w:r>
        <w:t>4.4.1</w:t>
      </w:r>
      <w:r>
        <w:tab/>
      </w:r>
      <w:r w:rsidRPr="00DD45A7">
        <w:t>La protection des véhicules connectés et des véhicules à conduite automatisée exige des mesures de sécurité vérifiables et conformes aux normes de sécurité (par exemple la série de norme</w:t>
      </w:r>
      <w:r>
        <w:t>s ISO 27000 ou la norme ISO/CEI </w:t>
      </w:r>
      <w:r w:rsidRPr="00DD45A7">
        <w:t>15408).</w:t>
      </w:r>
    </w:p>
    <w:p w14:paraId="1235C7C6" w14:textId="77777777" w:rsidR="00DD3C60" w:rsidRPr="00DD45A7" w:rsidRDefault="00DD3C60" w:rsidP="00DD3C60">
      <w:pPr>
        <w:pStyle w:val="SingleTxtG"/>
        <w:keepNext/>
        <w:keepLines/>
        <w:ind w:left="2268" w:hanging="1134"/>
      </w:pPr>
      <w:r>
        <w:t>4.4.2</w:t>
      </w:r>
      <w:r>
        <w:tab/>
      </w:r>
      <w:r w:rsidRPr="00DD45A7">
        <w:t>Les véhicules connectés et les véhicules à conduite automatisée doivent être prot</w:t>
      </w:r>
      <w:r>
        <w:t>égés par les mesures suivantes :</w:t>
      </w:r>
    </w:p>
    <w:p w14:paraId="343DAF80" w14:textId="77777777" w:rsidR="00DD3C60" w:rsidRPr="00DD45A7" w:rsidRDefault="00DD3C60" w:rsidP="00DD3C60">
      <w:pPr>
        <w:pStyle w:val="SingleTxtG"/>
        <w:ind w:left="2835" w:hanging="567"/>
      </w:pPr>
      <w:r>
        <w:t>a)</w:t>
      </w:r>
      <w:r>
        <w:tab/>
      </w:r>
      <w:r w:rsidRPr="00DD45A7">
        <w:t>Des mesures de protection de l</w:t>
      </w:r>
      <w:r>
        <w:t>’</w:t>
      </w:r>
      <w:r w:rsidRPr="00DD45A7">
        <w:t>intégrité, par exemple lors</w:t>
      </w:r>
      <w:r>
        <w:t xml:space="preserve"> des mises à jour de logiciels ;</w:t>
      </w:r>
    </w:p>
    <w:p w14:paraId="3D82A0A9" w14:textId="77777777" w:rsidR="00DD3C60" w:rsidRPr="00DD45A7" w:rsidRDefault="00DD3C60" w:rsidP="00DD3C60">
      <w:pPr>
        <w:pStyle w:val="SingleTxtG"/>
        <w:ind w:left="2835" w:hanging="567"/>
      </w:pPr>
      <w:r>
        <w:t>b)</w:t>
      </w:r>
      <w:r>
        <w:tab/>
      </w:r>
      <w:r w:rsidRPr="00DD45A7">
        <w:t>Des mesures appropriées de gestion des clefs cryptographiques.</w:t>
      </w:r>
    </w:p>
    <w:p w14:paraId="575A4118" w14:textId="77777777" w:rsidR="00DD3C60" w:rsidRPr="00DD45A7" w:rsidRDefault="00DD3C60" w:rsidP="00DD3C60">
      <w:pPr>
        <w:pStyle w:val="SingleTxtG"/>
        <w:ind w:left="2268" w:hanging="1134"/>
      </w:pPr>
      <w:r>
        <w:t>4.4.3</w:t>
      </w:r>
      <w:r>
        <w:tab/>
      </w:r>
      <w:r w:rsidRPr="00DD45A7">
        <w:t>L</w:t>
      </w:r>
      <w:r>
        <w:t>’</w:t>
      </w:r>
      <w:r w:rsidRPr="00DD45A7">
        <w:t>intégrité des communications internes entre les contrôleurs dans les véhicules connectés et les véhicules à conduite automatisée doit être protégée, par exemple au moyen de l</w:t>
      </w:r>
      <w:r>
        <w:t>’</w:t>
      </w:r>
      <w:r w:rsidRPr="00DD45A7">
        <w:t>authentification.</w:t>
      </w:r>
    </w:p>
    <w:p w14:paraId="3C801D6C" w14:textId="77777777" w:rsidR="005A4E07" w:rsidRDefault="00DD3C60" w:rsidP="00E527BA">
      <w:pPr>
        <w:pStyle w:val="SingleTxtG"/>
        <w:ind w:left="2268" w:hanging="1134"/>
      </w:pPr>
      <w:r>
        <w:t>4.4.4</w:t>
      </w:r>
      <w:r>
        <w:tab/>
      </w:r>
      <w:r w:rsidRPr="00DD45A7">
        <w:t>Les services en ligne d</w:t>
      </w:r>
      <w:r>
        <w:t>’</w:t>
      </w:r>
      <w:r w:rsidRPr="00DD45A7">
        <w:t>accès à distance aux véhicules connectés et aux véhicules à conduite automatisée doivent comporter une fonction fiable d</w:t>
      </w:r>
      <w:r>
        <w:t>’</w:t>
      </w:r>
      <w:r w:rsidRPr="00DD45A7">
        <w:t>authentification mutuelle et garantir la sécurité des communications (protection de la confidentialité et de l</w:t>
      </w:r>
      <w:r>
        <w:t>’</w:t>
      </w:r>
      <w:r w:rsidRPr="00DD45A7">
        <w:t>intégrité) entre les entités concernées.</w:t>
      </w:r>
    </w:p>
    <w:p w14:paraId="19F57AB3" w14:textId="77777777" w:rsidR="00DD3C60" w:rsidRPr="00DD3C60" w:rsidRDefault="00DD3C60" w:rsidP="00DD3C60">
      <w:pPr>
        <w:pStyle w:val="SingleTxtG"/>
        <w:spacing w:before="240" w:after="0"/>
        <w:jc w:val="center"/>
        <w:rPr>
          <w:u w:val="single"/>
        </w:rPr>
      </w:pPr>
      <w:r>
        <w:rPr>
          <w:u w:val="single"/>
        </w:rPr>
        <w:tab/>
      </w:r>
      <w:r>
        <w:rPr>
          <w:u w:val="single"/>
        </w:rPr>
        <w:tab/>
      </w:r>
      <w:r>
        <w:rPr>
          <w:u w:val="single"/>
        </w:rPr>
        <w:tab/>
      </w:r>
    </w:p>
    <w:sectPr w:rsidR="00DD3C60" w:rsidRPr="00DD3C60" w:rsidSect="00DE6724">
      <w:headerReference w:type="even" r:id="rId64"/>
      <w:headerReference w:type="default" r:id="rId65"/>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0AE3B" w14:textId="77777777" w:rsidR="00191464" w:rsidRDefault="00191464" w:rsidP="00F95C08">
      <w:pPr>
        <w:spacing w:line="240" w:lineRule="auto"/>
      </w:pPr>
    </w:p>
  </w:endnote>
  <w:endnote w:type="continuationSeparator" w:id="0">
    <w:p w14:paraId="3D56C812" w14:textId="77777777" w:rsidR="00191464" w:rsidRPr="00AC3823" w:rsidRDefault="00191464" w:rsidP="00AC3823">
      <w:pPr>
        <w:pStyle w:val="Pieddepage"/>
      </w:pPr>
    </w:p>
  </w:endnote>
  <w:endnote w:type="continuationNotice" w:id="1">
    <w:p w14:paraId="2EF89A12" w14:textId="77777777" w:rsidR="00191464" w:rsidRDefault="001914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marge tawag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8E83" w14:textId="77777777" w:rsidR="00191464" w:rsidRPr="005A4E07" w:rsidRDefault="00191464" w:rsidP="005A4E07">
    <w:pPr>
      <w:pStyle w:val="Pieddepage"/>
      <w:tabs>
        <w:tab w:val="right" w:pos="9638"/>
      </w:tabs>
    </w:pPr>
    <w:r w:rsidRPr="005A4E07">
      <w:rPr>
        <w:b/>
        <w:sz w:val="18"/>
      </w:rPr>
      <w:fldChar w:fldCharType="begin"/>
    </w:r>
    <w:r w:rsidRPr="005A4E07">
      <w:rPr>
        <w:b/>
        <w:sz w:val="18"/>
      </w:rPr>
      <w:instrText xml:space="preserve"> PAGE  \* MERGEFORMAT </w:instrText>
    </w:r>
    <w:r w:rsidRPr="005A4E07">
      <w:rPr>
        <w:b/>
        <w:sz w:val="18"/>
      </w:rPr>
      <w:fldChar w:fldCharType="separate"/>
    </w:r>
    <w:r w:rsidRPr="005A4E07">
      <w:rPr>
        <w:b/>
        <w:noProof/>
        <w:sz w:val="18"/>
      </w:rPr>
      <w:t>2</w:t>
    </w:r>
    <w:r w:rsidRPr="005A4E07">
      <w:rPr>
        <w:b/>
        <w:sz w:val="18"/>
      </w:rPr>
      <w:fldChar w:fldCharType="end"/>
    </w:r>
    <w:r>
      <w:rPr>
        <w:b/>
        <w:sz w:val="18"/>
      </w:rPr>
      <w:tab/>
    </w:r>
    <w:r>
      <w:t>GE.20-00825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C433" w14:textId="77777777" w:rsidR="00191464" w:rsidRPr="005A4E07" w:rsidRDefault="00191464" w:rsidP="005A4E07">
    <w:pPr>
      <w:pStyle w:val="Pieddepage"/>
      <w:tabs>
        <w:tab w:val="right" w:pos="9638"/>
      </w:tabs>
      <w:rPr>
        <w:b/>
        <w:sz w:val="18"/>
      </w:rPr>
    </w:pPr>
    <w:r>
      <w:t>GE.20-00825</w:t>
    </w:r>
    <w:r>
      <w:tab/>
    </w:r>
    <w:r w:rsidRPr="005A4E07">
      <w:rPr>
        <w:b/>
        <w:sz w:val="18"/>
      </w:rPr>
      <w:fldChar w:fldCharType="begin"/>
    </w:r>
    <w:r w:rsidRPr="005A4E07">
      <w:rPr>
        <w:b/>
        <w:sz w:val="18"/>
      </w:rPr>
      <w:instrText xml:space="preserve"> PAGE  \* MERGEFORMAT </w:instrText>
    </w:r>
    <w:r w:rsidRPr="005A4E07">
      <w:rPr>
        <w:b/>
        <w:sz w:val="18"/>
      </w:rPr>
      <w:fldChar w:fldCharType="separate"/>
    </w:r>
    <w:r w:rsidRPr="005A4E07">
      <w:rPr>
        <w:b/>
        <w:noProof/>
        <w:sz w:val="18"/>
      </w:rPr>
      <w:t>3</w:t>
    </w:r>
    <w:r w:rsidRPr="005A4E0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53BF" w14:textId="77777777" w:rsidR="00191464" w:rsidRPr="005A4E07" w:rsidRDefault="00191464" w:rsidP="005A4E07">
    <w:pPr>
      <w:pStyle w:val="Pieddepage"/>
      <w:spacing w:before="120"/>
      <w:rPr>
        <w:sz w:val="20"/>
      </w:rPr>
    </w:pPr>
    <w:r>
      <w:rPr>
        <w:sz w:val="20"/>
      </w:rPr>
      <w:t>GE.</w:t>
    </w:r>
    <w:r>
      <w:rPr>
        <w:noProof/>
        <w:lang w:eastAsia="fr-CH"/>
      </w:rPr>
      <w:drawing>
        <wp:anchor distT="0" distB="0" distL="114300" distR="114300" simplePos="0" relativeHeight="251662336" behindDoc="0" locked="0" layoutInCell="1" allowOverlap="0" wp14:anchorId="2A20161A" wp14:editId="2BFCBABD">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20-00825  (F)    200220    240220</w:t>
    </w:r>
    <w:r>
      <w:rPr>
        <w:sz w:val="20"/>
      </w:rPr>
      <w:br/>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sidRPr="005A4E07">
      <w:rPr>
        <w:rFonts w:ascii="C39T30Lfz" w:hAnsi="C39T30Lfz"/>
        <w:sz w:val="56"/>
      </w:rPr>
      <w:t></w:t>
    </w:r>
    <w:r>
      <w:rPr>
        <w:noProof/>
        <w:sz w:val="20"/>
      </w:rPr>
      <w:drawing>
        <wp:anchor distT="0" distB="0" distL="114300" distR="114300" simplePos="0" relativeHeight="251657216" behindDoc="0" locked="0" layoutInCell="1" allowOverlap="1" wp14:anchorId="1994AF97" wp14:editId="7820FFE8">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G/2020/1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20/1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01F91" w14:textId="77777777" w:rsidR="00191464" w:rsidRPr="00AC3823" w:rsidRDefault="00191464" w:rsidP="00AC3823">
      <w:pPr>
        <w:pStyle w:val="Pieddepage"/>
        <w:tabs>
          <w:tab w:val="right" w:pos="2155"/>
        </w:tabs>
        <w:spacing w:after="80" w:line="240" w:lineRule="atLeast"/>
        <w:ind w:left="680"/>
        <w:rPr>
          <w:u w:val="single"/>
        </w:rPr>
      </w:pPr>
      <w:r>
        <w:rPr>
          <w:u w:val="single"/>
        </w:rPr>
        <w:tab/>
      </w:r>
    </w:p>
  </w:footnote>
  <w:footnote w:type="continuationSeparator" w:id="0">
    <w:p w14:paraId="40E3C347" w14:textId="77777777" w:rsidR="00191464" w:rsidRPr="00AC3823" w:rsidRDefault="00191464" w:rsidP="00AC3823">
      <w:pPr>
        <w:pStyle w:val="Pieddepage"/>
        <w:tabs>
          <w:tab w:val="right" w:pos="2155"/>
        </w:tabs>
        <w:spacing w:after="80" w:line="240" w:lineRule="atLeast"/>
        <w:ind w:left="680"/>
        <w:rPr>
          <w:u w:val="single"/>
        </w:rPr>
      </w:pPr>
      <w:r>
        <w:rPr>
          <w:u w:val="single"/>
        </w:rPr>
        <w:tab/>
      </w:r>
    </w:p>
  </w:footnote>
  <w:footnote w:type="continuationNotice" w:id="1">
    <w:p w14:paraId="0870A0B9" w14:textId="77777777" w:rsidR="00191464" w:rsidRPr="00AC3823" w:rsidRDefault="00191464">
      <w:pPr>
        <w:spacing w:line="240" w:lineRule="auto"/>
        <w:rPr>
          <w:sz w:val="2"/>
          <w:szCs w:val="2"/>
        </w:rPr>
      </w:pPr>
    </w:p>
  </w:footnote>
  <w:footnote w:id="2">
    <w:p w14:paraId="25064F22" w14:textId="77777777" w:rsidR="00191464" w:rsidRPr="005A4E07" w:rsidRDefault="00191464">
      <w:pPr>
        <w:pStyle w:val="Notedebasdepage"/>
      </w:pPr>
      <w:r>
        <w:rPr>
          <w:rStyle w:val="Appelnotedebasdep"/>
        </w:rPr>
        <w:tab/>
      </w:r>
      <w:r w:rsidRPr="005A4E07">
        <w:rPr>
          <w:rStyle w:val="Appelnotedebasdep"/>
          <w:sz w:val="20"/>
          <w:vertAlign w:val="baseline"/>
        </w:rPr>
        <w:t>*</w:t>
      </w:r>
      <w:r>
        <w:rPr>
          <w:rStyle w:val="Appelnotedebasdep"/>
          <w:sz w:val="20"/>
          <w:vertAlign w:val="baseline"/>
        </w:rPr>
        <w:tab/>
      </w:r>
      <w:r w:rsidRPr="00D310B8">
        <w:rPr>
          <w:szCs w:val="18"/>
          <w:lang w:val="fr-FR"/>
        </w:rPr>
        <w:t>Conformément au programme de travail du Comité des transports intérieurs pour 2020 tel qu’il figure dans le projet de budget-programme pour 2020 (A/74/6 (titre V, chap.</w:t>
      </w:r>
      <w:r>
        <w:rPr>
          <w:szCs w:val="18"/>
          <w:lang w:val="fr-FR"/>
        </w:rPr>
        <w:t> </w:t>
      </w:r>
      <w:r w:rsidRPr="00D310B8">
        <w:rPr>
          <w:szCs w:val="18"/>
          <w:lang w:val="fr-FR"/>
        </w:rPr>
        <w:t>20), par.</w:t>
      </w:r>
      <w:r>
        <w:rPr>
          <w:szCs w:val="18"/>
          <w:lang w:val="fr-FR"/>
        </w:rPr>
        <w:t> </w:t>
      </w:r>
      <w:r w:rsidRPr="00D310B8">
        <w:rPr>
          <w:szCs w:val="18"/>
          <w:lang w:val="fr-FR"/>
        </w:rPr>
        <w:t>20.37), le Forum mondial a pour mission d’élaborer, d’harmoniser et de mettre à jour les Règlements ONU en vue d’améliorer les caractéristiques fonctionnelles des véhicules. Le présent document est soumis en vertu de ce mandat.</w:t>
      </w:r>
    </w:p>
  </w:footnote>
  <w:footnote w:id="3">
    <w:p w14:paraId="7E169BE5" w14:textId="77777777" w:rsidR="00191464" w:rsidRPr="00D310B8" w:rsidRDefault="00191464" w:rsidP="005A4E07">
      <w:pPr>
        <w:pStyle w:val="Notedebasdepage"/>
        <w:rPr>
          <w:lang w:val="fr-FR"/>
        </w:rPr>
      </w:pPr>
      <w:r>
        <w:rPr>
          <w:rStyle w:val="Appelnotedebasdep"/>
        </w:rPr>
        <w:tab/>
      </w:r>
      <w:r w:rsidRPr="00D310B8">
        <w:rPr>
          <w:rStyle w:val="Appelnotedebasdep"/>
          <w:sz w:val="20"/>
          <w:vertAlign w:val="baseline"/>
        </w:rPr>
        <w:t>**</w:t>
      </w:r>
      <w:r>
        <w:rPr>
          <w:rStyle w:val="Appelnotedebasdep"/>
          <w:sz w:val="20"/>
          <w:vertAlign w:val="baseline"/>
        </w:rPr>
        <w:tab/>
      </w:r>
      <w:r w:rsidRPr="00FE0097">
        <w:rPr>
          <w:rStyle w:val="Appelnotedebasdep"/>
          <w:sz w:val="20"/>
          <w:vertAlign w:val="baseline"/>
        </w:rPr>
        <w:t>Les numéros de page seront ajoutés ultérieurement.</w:t>
      </w:r>
    </w:p>
  </w:footnote>
  <w:footnote w:id="4">
    <w:p w14:paraId="4467AA82" w14:textId="77777777" w:rsidR="00191464" w:rsidRPr="00405EFD" w:rsidRDefault="00191464" w:rsidP="005A4E07">
      <w:pPr>
        <w:pStyle w:val="Notedebasdepage"/>
      </w:pPr>
      <w:r w:rsidRPr="00D310B8">
        <w:rPr>
          <w:lang w:val="fr-FR"/>
        </w:rPr>
        <w:tab/>
      </w:r>
      <w:r w:rsidRPr="00B71CA8">
        <w:rPr>
          <w:rStyle w:val="Appelnotedebasdep"/>
        </w:rPr>
        <w:footnoteRef/>
      </w:r>
      <w:r>
        <w:tab/>
      </w:r>
      <w:r w:rsidRPr="005F174E">
        <w:rPr>
          <w:w w:val="104"/>
          <w:lang w:val="fr-FR"/>
        </w:rPr>
        <w:t>TRANS/WP.29/1045 tel qu’il a été modifié par ECE/TRANS/WP.29/1045/Amend.1.</w:t>
      </w:r>
    </w:p>
  </w:footnote>
  <w:footnote w:id="5">
    <w:p w14:paraId="5805230E" w14:textId="77777777" w:rsidR="00191464" w:rsidRPr="00AC5F42" w:rsidRDefault="00191464" w:rsidP="005A4E07">
      <w:pPr>
        <w:pStyle w:val="Notedebasdepage"/>
        <w:rPr>
          <w:w w:val="104"/>
        </w:rPr>
      </w:pPr>
      <w:r>
        <w:tab/>
      </w:r>
      <w:r w:rsidRPr="005F596F">
        <w:rPr>
          <w:rStyle w:val="Appelnotedebasdep"/>
        </w:rPr>
        <w:footnoteRef/>
      </w:r>
      <w:r>
        <w:tab/>
      </w:r>
      <w:r w:rsidRPr="00AC5F42">
        <w:rPr>
          <w:lang w:val="fr-FR"/>
        </w:rPr>
        <w:t xml:space="preserve">Conformément à la Convention sur la circulaire routière de Vienne du 8 novembre 1968 et aux Accords européens la complétant, à l’exception du paragraphe 1.8, extrait du </w:t>
      </w:r>
      <w:proofErr w:type="spellStart"/>
      <w:r w:rsidRPr="002479AF">
        <w:rPr>
          <w:i/>
          <w:lang w:val="fr-FR"/>
        </w:rPr>
        <w:t>Glossary</w:t>
      </w:r>
      <w:proofErr w:type="spellEnd"/>
      <w:r w:rsidRPr="002479AF">
        <w:rPr>
          <w:i/>
          <w:lang w:val="fr-FR"/>
        </w:rPr>
        <w:t xml:space="preserve"> of </w:t>
      </w:r>
      <w:proofErr w:type="spellStart"/>
      <w:r w:rsidRPr="002479AF">
        <w:rPr>
          <w:i/>
          <w:lang w:val="fr-FR"/>
        </w:rPr>
        <w:t>statistical</w:t>
      </w:r>
      <w:proofErr w:type="spellEnd"/>
      <w:r w:rsidRPr="002479AF">
        <w:rPr>
          <w:i/>
          <w:lang w:val="fr-FR"/>
        </w:rPr>
        <w:t xml:space="preserve"> </w:t>
      </w:r>
      <w:proofErr w:type="spellStart"/>
      <w:r w:rsidRPr="002479AF">
        <w:rPr>
          <w:i/>
          <w:lang w:val="fr-FR"/>
        </w:rPr>
        <w:t>terms</w:t>
      </w:r>
      <w:proofErr w:type="spellEnd"/>
      <w:r w:rsidRPr="00AC5F42">
        <w:rPr>
          <w:lang w:val="fr-FR"/>
        </w:rPr>
        <w:t xml:space="preserve"> de l’OCDE.</w:t>
      </w:r>
    </w:p>
  </w:footnote>
  <w:footnote w:id="6">
    <w:p w14:paraId="581EA428" w14:textId="77777777" w:rsidR="00191464" w:rsidRDefault="00191464" w:rsidP="005A4E07">
      <w:pPr>
        <w:pStyle w:val="Notedebasdepage"/>
        <w:rPr>
          <w:w w:val="104"/>
          <w:lang w:val="fr-FR"/>
        </w:rPr>
      </w:pPr>
      <w:r>
        <w:tab/>
      </w:r>
      <w:r w:rsidRPr="005F596F">
        <w:rPr>
          <w:rStyle w:val="Appelnotedebasdep"/>
        </w:rPr>
        <w:footnoteRef/>
      </w:r>
      <w:r>
        <w:tab/>
      </w:r>
      <w:r w:rsidRPr="00332C46">
        <w:rPr>
          <w:w w:val="104"/>
          <w:lang w:val="fr-FR"/>
        </w:rPr>
        <w:t>Le texte reproduit dans ce paragraphe est une version mise à jour de l’annexe 7 de la Résolution d’ensemble (TRANS/WP.29/78/Rev.1) établie par le Groupe de travail de la construction des véhicules. Il est fondé sur le document TRANS/WP.29/78/Rev.2.</w:t>
      </w:r>
    </w:p>
    <w:p w14:paraId="2A8C64BB" w14:textId="77777777" w:rsidR="00191464" w:rsidRPr="00D310B8" w:rsidRDefault="00191464" w:rsidP="005A4E07">
      <w:pPr>
        <w:pStyle w:val="Notedebasdepage"/>
        <w:rPr>
          <w:b/>
          <w:w w:val="104"/>
        </w:rPr>
      </w:pPr>
      <w:r w:rsidRPr="00D310B8">
        <w:rPr>
          <w:b/>
          <w:w w:val="104"/>
          <w:lang w:val="fr-FR"/>
        </w:rPr>
        <w:tab/>
      </w:r>
      <w:r w:rsidRPr="00D310B8">
        <w:rPr>
          <w:b/>
          <w:w w:val="104"/>
          <w:lang w:val="fr-FR"/>
        </w:rPr>
        <w:tab/>
        <w:t>Note de l’auteur :</w:t>
      </w:r>
      <w:r>
        <w:rPr>
          <w:b/>
          <w:w w:val="104"/>
          <w:lang w:val="fr-FR"/>
        </w:rPr>
        <w:t xml:space="preserve"> Il serait bon d’ajouter une définition du moteur « thermique » (moteur à combustion interne). Le terme « </w:t>
      </w:r>
      <w:r w:rsidRPr="006B5E3E">
        <w:rPr>
          <w:b/>
          <w:w w:val="104"/>
          <w:lang w:val="fr-FR"/>
        </w:rPr>
        <w:t>moyen de propulsion</w:t>
      </w:r>
      <w:r>
        <w:rPr>
          <w:b/>
          <w:w w:val="104"/>
          <w:lang w:val="fr-FR"/>
        </w:rPr>
        <w:t xml:space="preserve"> » devrait en outre être précisé. </w:t>
      </w:r>
    </w:p>
  </w:footnote>
  <w:footnote w:id="7">
    <w:p w14:paraId="6701175F" w14:textId="77777777" w:rsidR="00191464" w:rsidRPr="001013B4" w:rsidRDefault="00191464" w:rsidP="005A4E07">
      <w:pPr>
        <w:pStyle w:val="Notedebasdepage"/>
        <w:rPr>
          <w:w w:val="104"/>
        </w:rPr>
      </w:pPr>
      <w:r>
        <w:tab/>
      </w:r>
      <w:r w:rsidRPr="005F596F">
        <w:rPr>
          <w:rStyle w:val="Appelnotedebasdep"/>
        </w:rPr>
        <w:footnoteRef/>
      </w:r>
      <w:r>
        <w:t xml:space="preserve"> </w:t>
      </w:r>
      <w:r>
        <w:tab/>
      </w:r>
      <w:r w:rsidRPr="001013B4">
        <w:rPr>
          <w:lang w:val="fr-FR"/>
        </w:rPr>
        <w:t xml:space="preserve">Dans </w:t>
      </w:r>
      <w:r w:rsidRPr="001013B4">
        <w:t>le</w:t>
      </w:r>
      <w:r w:rsidRPr="001013B4">
        <w:rPr>
          <w:lang w:val="fr-FR"/>
        </w:rPr>
        <w:t xml:space="preserve"> cas des véhicules de la catégorie L</w:t>
      </w:r>
      <w:r w:rsidRPr="001013B4">
        <w:rPr>
          <w:vertAlign w:val="subscript"/>
          <w:lang w:val="fr-FR"/>
        </w:rPr>
        <w:t>4</w:t>
      </w:r>
      <w:r w:rsidRPr="001013B4">
        <w:rPr>
          <w:lang w:val="fr-FR"/>
        </w:rPr>
        <w:t>, les prescriptions ci-après ne s’appliquent pas à l’espace entre le side-car et le motocycle ni à son voisinage immédiat.</w:t>
      </w:r>
    </w:p>
  </w:footnote>
  <w:footnote w:id="8">
    <w:p w14:paraId="2FEA959E" w14:textId="77777777" w:rsidR="00191464" w:rsidRPr="00B9462F" w:rsidRDefault="00191464" w:rsidP="005A4E07">
      <w:pPr>
        <w:pStyle w:val="Notedebasdepage"/>
        <w:rPr>
          <w:w w:val="104"/>
        </w:rPr>
      </w:pPr>
      <w:r>
        <w:tab/>
      </w:r>
      <w:r w:rsidRPr="005F596F">
        <w:rPr>
          <w:rStyle w:val="Appelnotedebasdep"/>
        </w:rPr>
        <w:footnoteRef/>
      </w:r>
      <w:r>
        <w:tab/>
      </w:r>
      <w:r w:rsidRPr="00B9462F">
        <w:rPr>
          <w:lang w:val="fr-FR"/>
        </w:rPr>
        <w:t>Conformément à la Convention sur la cir</w:t>
      </w:r>
      <w:r>
        <w:rPr>
          <w:lang w:val="fr-FR"/>
        </w:rPr>
        <w:t>culaire routière de Vienne du 8 </w:t>
      </w:r>
      <w:r w:rsidRPr="00B9462F">
        <w:rPr>
          <w:lang w:val="fr-FR"/>
        </w:rPr>
        <w:t xml:space="preserve">novembre 1968 et aux Accords </w:t>
      </w:r>
      <w:r w:rsidRPr="00B9462F">
        <w:t>européens</w:t>
      </w:r>
      <w:r w:rsidRPr="00B9462F">
        <w:rPr>
          <w:lang w:val="fr-FR"/>
        </w:rPr>
        <w:t xml:space="preserve"> la complétant, à l’exception du paragraphe</w:t>
      </w:r>
      <w:r>
        <w:rPr>
          <w:lang w:val="fr-FR"/>
        </w:rPr>
        <w:t> </w:t>
      </w:r>
      <w:r w:rsidRPr="00B9462F">
        <w:rPr>
          <w:lang w:val="fr-FR"/>
        </w:rPr>
        <w:t xml:space="preserve">1.8, extrait du </w:t>
      </w:r>
      <w:r>
        <w:rPr>
          <w:lang w:val="fr-FR"/>
        </w:rPr>
        <w:t>« </w:t>
      </w:r>
      <w:proofErr w:type="spellStart"/>
      <w:r w:rsidRPr="00B9462F">
        <w:rPr>
          <w:lang w:val="fr-FR"/>
        </w:rPr>
        <w:t>Glossary</w:t>
      </w:r>
      <w:proofErr w:type="spellEnd"/>
      <w:r w:rsidRPr="00B9462F">
        <w:rPr>
          <w:lang w:val="fr-FR"/>
        </w:rPr>
        <w:t xml:space="preserve"> of </w:t>
      </w:r>
      <w:proofErr w:type="spellStart"/>
      <w:r w:rsidRPr="00B9462F">
        <w:rPr>
          <w:lang w:val="fr-FR"/>
        </w:rPr>
        <w:t>statistical</w:t>
      </w:r>
      <w:proofErr w:type="spellEnd"/>
      <w:r w:rsidRPr="00B9462F">
        <w:rPr>
          <w:lang w:val="fr-FR"/>
        </w:rPr>
        <w:t xml:space="preserve"> </w:t>
      </w:r>
      <w:proofErr w:type="spellStart"/>
      <w:r w:rsidRPr="00B9462F">
        <w:rPr>
          <w:lang w:val="fr-FR"/>
        </w:rPr>
        <w:t>terms</w:t>
      </w:r>
      <w:proofErr w:type="spellEnd"/>
      <w:r>
        <w:rPr>
          <w:lang w:val="fr-FR"/>
        </w:rPr>
        <w:t> »</w:t>
      </w:r>
      <w:r w:rsidRPr="00B9462F">
        <w:rPr>
          <w:lang w:val="fr-FR"/>
        </w:rPr>
        <w:t xml:space="preserve"> de l’OCDE.</w:t>
      </w:r>
    </w:p>
  </w:footnote>
  <w:footnote w:id="9">
    <w:p w14:paraId="557A9CC6" w14:textId="77777777" w:rsidR="00191464" w:rsidRPr="005F1039" w:rsidRDefault="00191464" w:rsidP="005A4E07">
      <w:pPr>
        <w:pStyle w:val="Notedebasdepage"/>
        <w:rPr>
          <w:w w:val="104"/>
        </w:rPr>
      </w:pPr>
      <w:r>
        <w:tab/>
      </w:r>
      <w:r w:rsidRPr="005F596F">
        <w:rPr>
          <w:rStyle w:val="Appelnotedebasdep"/>
        </w:rPr>
        <w:footnoteRef/>
      </w:r>
      <w:r>
        <w:tab/>
      </w:r>
      <w:r w:rsidRPr="00912EF0">
        <w:rPr>
          <w:w w:val="104"/>
          <w:lang w:val="fr-FR"/>
        </w:rPr>
        <w:t>D’autres mesures (par exemple un renflement en arrière du goulot de remplissage) sont permises si la prescription des 15 mm ne peut pas être respectée.</w:t>
      </w:r>
    </w:p>
  </w:footnote>
  <w:footnote w:id="10">
    <w:p w14:paraId="5BDD319E" w14:textId="77777777" w:rsidR="00191464" w:rsidRPr="00A66431" w:rsidRDefault="00191464" w:rsidP="005A4E07">
      <w:pPr>
        <w:pStyle w:val="Notedebasdepage"/>
        <w:rPr>
          <w:w w:val="104"/>
        </w:rPr>
      </w:pPr>
      <w:r>
        <w:tab/>
      </w:r>
      <w:r w:rsidRPr="005F596F">
        <w:rPr>
          <w:rStyle w:val="Appelnotedebasdep"/>
        </w:rPr>
        <w:footnoteRef/>
      </w:r>
      <w:r>
        <w:tab/>
      </w:r>
      <w:r w:rsidRPr="00A66431">
        <w:t>Les prescriptions relatives à la pose de tachygraphes conformément</w:t>
      </w:r>
      <w:r>
        <w:t xml:space="preserve"> à l’Accord européen relatif au </w:t>
      </w:r>
      <w:r w:rsidRPr="00A66431">
        <w:t>travail des équipages des véhicules effectuant des transports internationaux par route (AETR) remplacent la présente recommandation.</w:t>
      </w:r>
    </w:p>
  </w:footnote>
  <w:footnote w:id="11">
    <w:p w14:paraId="4FC5647F" w14:textId="77777777" w:rsidR="00191464" w:rsidRPr="00F30976" w:rsidRDefault="00191464" w:rsidP="005A4E07">
      <w:pPr>
        <w:pStyle w:val="Notedebasdepage"/>
        <w:rPr>
          <w:w w:val="104"/>
        </w:rPr>
      </w:pPr>
      <w:r>
        <w:tab/>
      </w:r>
      <w:r w:rsidRPr="005F596F">
        <w:rPr>
          <w:rStyle w:val="Appelnotedebasdep"/>
        </w:rPr>
        <w:footnoteRef/>
      </w:r>
      <w:r>
        <w:tab/>
      </w:r>
      <w:r w:rsidRPr="00FA68C2">
        <w:rPr>
          <w:i/>
        </w:rPr>
        <w:t>Note du secrétariat</w:t>
      </w:r>
      <w:r w:rsidRPr="00F30976">
        <w:t xml:space="preserve"> : la procédure de détermination du point </w:t>
      </w:r>
      <w:r>
        <w:t>« </w:t>
      </w:r>
      <w:r w:rsidRPr="00F30976">
        <w:t>H</w:t>
      </w:r>
      <w:r>
        <w:t> »</w:t>
      </w:r>
      <w:r w:rsidRPr="00F30976">
        <w:t xml:space="preserve"> est reproduite dans l’annexe 1 à la présente Résolution.</w:t>
      </w:r>
    </w:p>
  </w:footnote>
  <w:footnote w:id="12">
    <w:p w14:paraId="62AD3DC4" w14:textId="77777777" w:rsidR="00191464" w:rsidRPr="00FD2831" w:rsidRDefault="00191464" w:rsidP="005A4E07">
      <w:pPr>
        <w:pStyle w:val="Notedebasdepage"/>
        <w:rPr>
          <w:w w:val="104"/>
        </w:rPr>
      </w:pPr>
      <w:r>
        <w:tab/>
      </w:r>
      <w:r w:rsidRPr="005F596F">
        <w:rPr>
          <w:rStyle w:val="Appelnotedebasdep"/>
        </w:rPr>
        <w:footnoteRef/>
      </w:r>
      <w:r>
        <w:tab/>
      </w:r>
      <w:r w:rsidRPr="00FD2831">
        <w:rPr>
          <w:lang w:val="fr-FR"/>
        </w:rPr>
        <w:t xml:space="preserve">Le laboratoire d’essai peut choisir pour les véhicules de cette catégorie des points de mesure complémentaires au milieu et à </w:t>
      </w:r>
      <w:r w:rsidRPr="00FD2831">
        <w:t>l’arrière</w:t>
      </w:r>
      <w:r w:rsidRPr="00FD2831">
        <w:rPr>
          <w:lang w:val="fr-FR"/>
        </w:rPr>
        <w:t xml:space="preserve"> du véhicule, au voisinage de l’axe longitudinal du véhicule.</w:t>
      </w:r>
    </w:p>
  </w:footnote>
  <w:footnote w:id="13">
    <w:p w14:paraId="2B277C0B" w14:textId="77777777" w:rsidR="00191464" w:rsidRPr="00483E52" w:rsidRDefault="00191464">
      <w:pPr>
        <w:pStyle w:val="Notedebasdepage"/>
      </w:pPr>
      <w:r>
        <w:rPr>
          <w:rStyle w:val="Appelnotedebasdep"/>
        </w:rPr>
        <w:tab/>
      </w:r>
      <w:r w:rsidRPr="00483E52">
        <w:rPr>
          <w:rStyle w:val="Appelnotedebasdep"/>
          <w:sz w:val="20"/>
          <w:vertAlign w:val="baseline"/>
        </w:rPr>
        <w:t>*</w:t>
      </w:r>
      <w:r>
        <w:rPr>
          <w:rStyle w:val="Appelnotedebasdep"/>
          <w:sz w:val="20"/>
          <w:vertAlign w:val="baseline"/>
        </w:rPr>
        <w:tab/>
      </w:r>
      <w:r w:rsidRPr="00E32F76">
        <w:t xml:space="preserve">Le texte de cette </w:t>
      </w:r>
      <w:r>
        <w:t>« </w:t>
      </w:r>
      <w:r w:rsidRPr="00E32F76">
        <w:t>annexe-type</w:t>
      </w:r>
      <w:r>
        <w:t> » apparaî</w:t>
      </w:r>
      <w:r w:rsidRPr="00E32F76">
        <w:t xml:space="preserve">t, sous forme presque identique, dans plus de trois Règlements et Règles. Il est été inséré dans le présent document, c’est pour éviter d’avoir à le reproduire </w:t>
      </w:r>
      <w:r w:rsidRPr="00E32F76">
        <w:rPr>
          <w:i/>
        </w:rPr>
        <w:t>in extenso</w:t>
      </w:r>
      <w:r w:rsidRPr="00E32F76">
        <w:t xml:space="preserve"> dans les Règlements eux-mêmes. La numérotati</w:t>
      </w:r>
      <w:r>
        <w:t>on originelle des paragraphes a </w:t>
      </w:r>
      <w:r w:rsidRPr="00E32F76">
        <w:t>été conservée afin de faire ressortir leurs relations avec les Règlements et Règles dans lesquels ils apparaissent.</w:t>
      </w:r>
    </w:p>
  </w:footnote>
  <w:footnote w:id="14">
    <w:p w14:paraId="24CE84CB" w14:textId="77777777" w:rsidR="00191464" w:rsidRPr="00E32F76" w:rsidRDefault="00191464" w:rsidP="00DE6724">
      <w:pPr>
        <w:pStyle w:val="Notedebasdepage"/>
        <w:rPr>
          <w:w w:val="104"/>
        </w:rPr>
      </w:pPr>
      <w:r>
        <w:tab/>
      </w:r>
      <w:r w:rsidRPr="005F596F">
        <w:rPr>
          <w:rStyle w:val="Appelnotedebasdep"/>
        </w:rPr>
        <w:footnoteRef/>
      </w:r>
      <w:r>
        <w:t xml:space="preserve"> </w:t>
      </w:r>
      <w:r>
        <w:tab/>
      </w:r>
      <w:r w:rsidRPr="00E32F76">
        <w:rPr>
          <w:lang w:val="fr-FR"/>
        </w:rPr>
        <w:t xml:space="preserve">Pour toute position assise autre que les sièges avant, lorsqu’il ne sera pas possible de déterminer le point </w:t>
      </w:r>
      <w:r>
        <w:rPr>
          <w:lang w:val="fr-FR"/>
        </w:rPr>
        <w:t>« </w:t>
      </w:r>
      <w:r w:rsidRPr="00E32F76">
        <w:rPr>
          <w:lang w:val="fr-FR"/>
        </w:rPr>
        <w:t>H</w:t>
      </w:r>
      <w:r>
        <w:rPr>
          <w:lang w:val="fr-FR"/>
        </w:rPr>
        <w:t> »</w:t>
      </w:r>
      <w:r w:rsidRPr="00E32F76">
        <w:rPr>
          <w:lang w:val="fr-FR"/>
        </w:rPr>
        <w:t xml:space="preserve"> en utilisant le </w:t>
      </w:r>
      <w:r w:rsidRPr="00E32F76">
        <w:t xml:space="preserve">gabarit tridimensionnel </w:t>
      </w:r>
      <w:r w:rsidRPr="00E32F76">
        <w:rPr>
          <w:lang w:val="fr-FR"/>
        </w:rPr>
        <w:t>ou d’autres procédures, l’autorité d’homologation de type pourra, si elle le juge approprié, prendre comme référence le point </w:t>
      </w:r>
      <w:r>
        <w:rPr>
          <w:lang w:val="fr-FR"/>
        </w:rPr>
        <w:t>« </w:t>
      </w:r>
      <w:r w:rsidRPr="00E32F76">
        <w:rPr>
          <w:lang w:val="fr-FR"/>
        </w:rPr>
        <w:t>R</w:t>
      </w:r>
      <w:r>
        <w:rPr>
          <w:lang w:val="fr-FR"/>
        </w:rPr>
        <w:t> »</w:t>
      </w:r>
      <w:r w:rsidRPr="00E32F76">
        <w:rPr>
          <w:lang w:val="fr-FR"/>
        </w:rPr>
        <w:t xml:space="preserve"> indiqué par le constructeur.</w:t>
      </w:r>
    </w:p>
  </w:footnote>
  <w:footnote w:id="15">
    <w:p w14:paraId="21C92E93" w14:textId="77777777" w:rsidR="00191464" w:rsidRPr="00BD6455" w:rsidRDefault="00191464" w:rsidP="00DE6724">
      <w:pPr>
        <w:pStyle w:val="Notedebasdepage"/>
        <w:rPr>
          <w:w w:val="104"/>
        </w:rPr>
      </w:pPr>
      <w:r>
        <w:tab/>
      </w:r>
      <w:r w:rsidRPr="00483E52">
        <w:rPr>
          <w:rStyle w:val="Appelnotedebasdep"/>
        </w:rPr>
        <w:footnoteRef/>
      </w:r>
      <w:r>
        <w:tab/>
      </w:r>
      <w:r w:rsidRPr="00BD6455">
        <w:rPr>
          <w:lang w:val="fr-FR"/>
        </w:rPr>
        <w:t>Angle d’inclinaison, différence de hauteur avec montage sur socle, texture superficielle, etc.</w:t>
      </w:r>
    </w:p>
  </w:footnote>
  <w:footnote w:id="16">
    <w:p w14:paraId="3E0C742D" w14:textId="77777777" w:rsidR="00191464" w:rsidRPr="0030469C" w:rsidRDefault="00191464" w:rsidP="00DE6724">
      <w:pPr>
        <w:pStyle w:val="Notedebasdepage"/>
        <w:rPr>
          <w:w w:val="104"/>
        </w:rPr>
      </w:pPr>
      <w:r>
        <w:tab/>
      </w:r>
      <w:r w:rsidRPr="005F596F">
        <w:rPr>
          <w:rStyle w:val="Appelnotedebasdep"/>
        </w:rPr>
        <w:footnoteRef/>
      </w:r>
      <w:r>
        <w:tab/>
      </w:r>
      <w:r w:rsidRPr="0030469C">
        <w:rPr>
          <w:w w:val="104"/>
          <w:lang w:val="fr-FR"/>
        </w:rPr>
        <w:t>Ce gabarit correspond à celui décrit dans la norme ISO 6549:1980. Pour tous renseignements sur le gabarit 3</w:t>
      </w:r>
      <w:r>
        <w:rPr>
          <w:w w:val="104"/>
          <w:lang w:val="fr-FR"/>
        </w:rPr>
        <w:t>-</w:t>
      </w:r>
      <w:r w:rsidRPr="0030469C">
        <w:rPr>
          <w:w w:val="104"/>
          <w:lang w:val="fr-FR"/>
        </w:rPr>
        <w:t>D H, s’adresser à</w:t>
      </w:r>
      <w:r>
        <w:rPr>
          <w:w w:val="104"/>
          <w:lang w:val="fr-FR"/>
        </w:rPr>
        <w:t> </w:t>
      </w:r>
      <w:r w:rsidRPr="0030469C">
        <w:rPr>
          <w:w w:val="104"/>
          <w:lang w:val="fr-FR"/>
        </w:rPr>
        <w:t xml:space="preserve">: Society of Automotive </w:t>
      </w:r>
      <w:proofErr w:type="spellStart"/>
      <w:r w:rsidRPr="0030469C">
        <w:rPr>
          <w:w w:val="104"/>
          <w:lang w:val="fr-FR"/>
        </w:rPr>
        <w:t>Engineers</w:t>
      </w:r>
      <w:proofErr w:type="spellEnd"/>
      <w:r w:rsidRPr="0030469C">
        <w:rPr>
          <w:w w:val="104"/>
          <w:lang w:val="fr-FR"/>
        </w:rPr>
        <w:t xml:space="preserve"> (SAE), 400 Commonwealth Drive, </w:t>
      </w:r>
      <w:proofErr w:type="spellStart"/>
      <w:r w:rsidRPr="0030469C">
        <w:rPr>
          <w:w w:val="104"/>
          <w:lang w:val="fr-FR"/>
        </w:rPr>
        <w:t>Warrendale</w:t>
      </w:r>
      <w:proofErr w:type="spellEnd"/>
      <w:r w:rsidRPr="0030469C">
        <w:rPr>
          <w:w w:val="104"/>
          <w:lang w:val="fr-FR"/>
        </w:rPr>
        <w:t xml:space="preserve">, </w:t>
      </w:r>
      <w:proofErr w:type="spellStart"/>
      <w:r w:rsidRPr="0030469C">
        <w:rPr>
          <w:w w:val="104"/>
        </w:rPr>
        <w:t>Pennsylvania</w:t>
      </w:r>
      <w:proofErr w:type="spellEnd"/>
      <w:r w:rsidRPr="0030469C">
        <w:rPr>
          <w:w w:val="104"/>
          <w:lang w:val="fr-FR"/>
        </w:rPr>
        <w:t xml:space="preserve"> 15096, États-Unis d’Amérique.</w:t>
      </w:r>
    </w:p>
  </w:footnote>
  <w:footnote w:id="17">
    <w:p w14:paraId="7ED1B3B7" w14:textId="77777777" w:rsidR="00191464" w:rsidRPr="00A31E9B" w:rsidRDefault="00191464" w:rsidP="00DE6724">
      <w:pPr>
        <w:pStyle w:val="Notedebasdepage"/>
      </w:pPr>
      <w:r>
        <w:tab/>
      </w:r>
      <w:r w:rsidRPr="005F596F">
        <w:rPr>
          <w:rStyle w:val="Appelnotedebasdep"/>
        </w:rPr>
        <w:footnoteRef/>
      </w:r>
      <w:r>
        <w:tab/>
      </w:r>
      <w:r w:rsidRPr="003E4030">
        <w:rPr>
          <w:lang w:val="fr-FR"/>
        </w:rPr>
        <w:t>Le système de référence correspond à la norme ISO 4130:1978.</w:t>
      </w:r>
    </w:p>
  </w:footnote>
  <w:footnote w:id="18">
    <w:p w14:paraId="4DE87DB9" w14:textId="77777777" w:rsidR="00191464" w:rsidRPr="00F0259A" w:rsidRDefault="00191464" w:rsidP="00DE6724">
      <w:pPr>
        <w:pStyle w:val="Notedebasdepage"/>
        <w:rPr>
          <w:w w:val="104"/>
        </w:rPr>
      </w:pPr>
      <w:r>
        <w:tab/>
      </w:r>
      <w:r w:rsidRPr="005F596F">
        <w:rPr>
          <w:rStyle w:val="Appelnotedebasdep"/>
        </w:rPr>
        <w:footnoteRef/>
      </w:r>
      <w:r>
        <w:tab/>
      </w:r>
      <w:r w:rsidRPr="00B0120F">
        <w:rPr>
          <w:lang w:val="fr-FR"/>
        </w:rPr>
        <w:t>Biffer les mentions inutiles.</w:t>
      </w:r>
    </w:p>
  </w:footnote>
  <w:footnote w:id="19">
    <w:p w14:paraId="6B2C00FD" w14:textId="77777777" w:rsidR="00191464" w:rsidRPr="007E2368" w:rsidRDefault="00191464" w:rsidP="00C4615F">
      <w:pPr>
        <w:pStyle w:val="Notedebasdepage"/>
      </w:pPr>
      <w:r>
        <w:tab/>
      </w:r>
      <w:r w:rsidRPr="00755CBE">
        <w:rPr>
          <w:rStyle w:val="Appelnotedebasdep"/>
          <w:sz w:val="20"/>
          <w:vertAlign w:val="baseline"/>
        </w:rPr>
        <w:t>*</w:t>
      </w:r>
      <w:r>
        <w:tab/>
      </w:r>
      <w:r w:rsidRPr="0085157A">
        <w:rPr>
          <w:i/>
        </w:rPr>
        <w:t>Note du secrétariat</w:t>
      </w:r>
      <w:r w:rsidRPr="007E2368">
        <w:t> : La recommandation relative à la qualité du carburant n’est applicable que pour les niveaux d’émission indiqués</w:t>
      </w:r>
      <w:r>
        <w:t> ;</w:t>
      </w:r>
      <w:r w:rsidRPr="007E2368">
        <w:t xml:space="preserve"> des normes d’émission plus rigoureuses pourraient nécessiter d’appliquer des contraintes plus strictes à la qualité des carburants.</w:t>
      </w:r>
    </w:p>
  </w:footnote>
  <w:footnote w:id="20">
    <w:p w14:paraId="122EE180" w14:textId="77777777" w:rsidR="00191464" w:rsidRPr="00EE6B9E" w:rsidRDefault="00191464" w:rsidP="00E3109F">
      <w:pPr>
        <w:pStyle w:val="Notedebasdepage"/>
        <w:rPr>
          <w:w w:val="104"/>
        </w:rPr>
      </w:pPr>
      <w:r>
        <w:tab/>
      </w:r>
      <w:r w:rsidRPr="005F596F">
        <w:rPr>
          <w:rStyle w:val="Appelnotedebasdep"/>
        </w:rPr>
        <w:footnoteRef/>
      </w:r>
      <w:r>
        <w:tab/>
      </w:r>
      <w:r w:rsidRPr="00EE6B9E">
        <w:t xml:space="preserve">Voir l’annexe C pour la corrélation entre les séries d’amendements aux Règlements </w:t>
      </w:r>
      <w:r w:rsidR="000523BB">
        <w:t xml:space="preserve">ONU </w:t>
      </w:r>
      <w:r w:rsidRPr="00EE6B9E">
        <w:t>n</w:t>
      </w:r>
      <w:r w:rsidRPr="00EE6B9E">
        <w:rPr>
          <w:vertAlign w:val="superscript"/>
        </w:rPr>
        <w:t>os</w:t>
      </w:r>
      <w:r w:rsidRPr="00EE6B9E">
        <w:t> 83, 49 e</w:t>
      </w:r>
      <w:r>
        <w:t xml:space="preserve">t 96 </w:t>
      </w:r>
      <w:r w:rsidRPr="00EE6B9E">
        <w:t>et les normes d’émission européennes respectives.</w:t>
      </w:r>
    </w:p>
  </w:footnote>
  <w:footnote w:id="21">
    <w:p w14:paraId="2B8D9B15" w14:textId="77777777" w:rsidR="00191464" w:rsidRPr="009E4052" w:rsidRDefault="00191464" w:rsidP="00157846">
      <w:pPr>
        <w:pStyle w:val="Notedebasdepage"/>
        <w:rPr>
          <w:w w:val="104"/>
        </w:rPr>
      </w:pPr>
      <w:r>
        <w:tab/>
      </w:r>
      <w:r w:rsidRPr="00625854">
        <w:rPr>
          <w:rStyle w:val="Appelnotedebasdep"/>
        </w:rPr>
        <w:footnoteRef/>
      </w:r>
      <w:r>
        <w:tab/>
      </w:r>
      <w:r w:rsidRPr="002B07FE">
        <w:rPr>
          <w:i/>
          <w:w w:val="104"/>
        </w:rPr>
        <w:t>Note du secrétariat</w:t>
      </w:r>
      <w:r w:rsidRPr="009E4052">
        <w:rPr>
          <w:w w:val="104"/>
        </w:rPr>
        <w:t xml:space="preserve"> : </w:t>
      </w:r>
      <w:r>
        <w:rPr>
          <w:w w:val="104"/>
        </w:rPr>
        <w:t>L</w:t>
      </w:r>
      <w:r w:rsidRPr="009E4052">
        <w:rPr>
          <w:w w:val="104"/>
        </w:rPr>
        <w:t>es articles 8 et 13 de la Convention de Vienne sur la circulation routière de 1968 ont été modifiés à l’effet de surmonter cette limitation</w:t>
      </w:r>
      <w:r>
        <w:rPr>
          <w:w w:val="104"/>
        </w:rPr>
        <w:t> ;</w:t>
      </w:r>
      <w:r w:rsidRPr="009E4052">
        <w:rPr>
          <w:w w:val="104"/>
        </w:rPr>
        <w:t xml:space="preserve"> les modifications concernées entreront en vigueur le 23 mars</w:t>
      </w:r>
      <w:r>
        <w:rPr>
          <w:w w:val="104"/>
        </w:rPr>
        <w:t xml:space="preserve"> </w:t>
      </w:r>
      <w:r w:rsidRPr="009E4052">
        <w:rPr>
          <w:w w:val="104"/>
        </w:rPr>
        <w:t>2016 (ECE/TRANS/WP.1/145).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3EEB" w14:textId="18F4A473" w:rsidR="00191464" w:rsidRPr="005A4E07" w:rsidRDefault="00191464">
    <w:pPr>
      <w:pStyle w:val="En-tte"/>
    </w:pPr>
    <w:fldSimple w:instr=" TITLE  \* MERGEFORMAT ">
      <w:r w:rsidR="00850AAA">
        <w:t>ECE/TRANS/WP.29/GRSG/2020/14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8432" w14:textId="798F560F"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1 − </w:t>
    </w:r>
    <w:proofErr w:type="spellStart"/>
    <w:r w:rsidRPr="00DE6724">
      <w:rPr>
        <w:lang w:val="en-CA"/>
      </w:rPr>
      <w:t>A</w:t>
    </w:r>
    <w:r>
      <w:rPr>
        <w:lang w:val="en-CA"/>
      </w:rPr>
      <w:t>ppendice</w:t>
    </w:r>
    <w:proofErr w:type="spellEnd"/>
    <w:r>
      <w:rPr>
        <w:lang w:val="en-CA"/>
      </w:rPr>
      <w:t xml:space="preserv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13BDD" w14:textId="1D8BAA07"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013D" w14:textId="1E243216"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F8A3" w14:textId="03CCB35C"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B7EC" w14:textId="043EC25C" w:rsidR="00611906" w:rsidRPr="00DE6724" w:rsidRDefault="00611906" w:rsidP="005A4E07">
    <w:pPr>
      <w:pStyle w:val="En-tte"/>
      <w:jc w:val="right"/>
      <w:rPr>
        <w:lang w:val="en-CA"/>
      </w:rPr>
    </w:pPr>
    <w:r>
      <w:fldChar w:fldCharType="begin"/>
    </w:r>
    <w:r w:rsidRPr="00DE6724">
      <w:rPr>
        <w:lang w:val="en-CA"/>
      </w:rPr>
      <w:instrText xml:space="preserve"> TITLE  \* MERGEFORMAT </w:instrText>
    </w:r>
    <w:r>
      <w:fldChar w:fldCharType="separate"/>
    </w:r>
    <w:r>
      <w:rPr>
        <w:lang w:val="en-CA"/>
      </w:rPr>
      <w:t>ECE/TRANS/WP.29/GRSG/2020/14</w:t>
    </w:r>
    <w:r>
      <w:fldChar w:fldCharType="end"/>
    </w:r>
    <w:r w:rsidRPr="00DE6724">
      <w:rPr>
        <w:lang w:val="en-CA"/>
      </w:rPr>
      <w:br/>
      <w:t xml:space="preserve">Annexe </w:t>
    </w:r>
    <w:r>
      <w:rPr>
        <w:lang w:val="en-CA"/>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838A" w14:textId="0CE78B47"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AA6D6" w14:textId="35453FF1"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9CAB" w14:textId="33124FC7"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C2C1" w14:textId="5E5766D0"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69526" w14:textId="3A8DB0FF"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CCC73" w14:textId="798D4FC7" w:rsidR="00191464" w:rsidRPr="005A4E07" w:rsidRDefault="00191464" w:rsidP="005A4E07">
    <w:pPr>
      <w:pStyle w:val="En-tte"/>
      <w:jc w:val="right"/>
    </w:pPr>
    <w:fldSimple w:instr=" TITLE  \* MERGEFORMAT ">
      <w:r w:rsidR="00850AAA">
        <w:t>ECE/TRANS/WP.29/GRSG/2020/14</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C2495" w14:textId="76888AFD"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41526" w14:textId="5DAAE594"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D0B1E" w14:textId="4F50FD40"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sidR="00611906">
      <w:rPr>
        <w:lang w:val="en-CA"/>
      </w:rPr>
      <w:t xml:space="preserve">4 -− </w:t>
    </w:r>
    <w:proofErr w:type="spellStart"/>
    <w:r w:rsidR="00611906">
      <w:rPr>
        <w:lang w:val="en-CA"/>
      </w:rPr>
      <w:t>Appendice</w:t>
    </w:r>
    <w:proofErr w:type="spellEnd"/>
    <w:r w:rsidR="00611906">
      <w:rPr>
        <w:lang w:val="en-CA"/>
      </w:rPr>
      <w:t xml:space="preserve">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790E" w14:textId="3AD96E74"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727C" w14:textId="3CA41576"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4 − </w:t>
    </w:r>
    <w:proofErr w:type="spellStart"/>
    <w:r>
      <w:rPr>
        <w:lang w:val="en-CA"/>
      </w:rPr>
      <w:t>Appendice</w:t>
    </w:r>
    <w:proofErr w:type="spellEnd"/>
    <w:r>
      <w:rPr>
        <w:lang w:val="en-CA"/>
      </w:rPr>
      <w:t xml:space="preserve"> 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FF73" w14:textId="6A40455A"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EE93B" w14:textId="3B898EA4"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CC63" w14:textId="46749DA0"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5 − </w:t>
    </w:r>
    <w:proofErr w:type="spellStart"/>
    <w:r>
      <w:rPr>
        <w:lang w:val="en-CA"/>
      </w:rPr>
      <w:t>Appendice</w:t>
    </w:r>
    <w:proofErr w:type="spellEnd"/>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0DE45" w14:textId="7DEC23EA"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 xml:space="preserve">5 − </w:t>
    </w:r>
    <w:proofErr w:type="spellStart"/>
    <w:r>
      <w:rPr>
        <w:lang w:val="en-CA"/>
      </w:rPr>
      <w:t>Appendice</w:t>
    </w:r>
    <w:proofErr w:type="spellEnd"/>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5B23" w14:textId="6C6A09A8"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88C4" w14:textId="0AD5173B" w:rsidR="00191464" w:rsidRPr="005A4E07" w:rsidRDefault="00191464">
    <w:pPr>
      <w:pStyle w:val="En-tte"/>
    </w:pPr>
    <w:fldSimple w:instr=" TITLE  \* MERGEFORMAT ">
      <w:r w:rsidR="00850AAA">
        <w:t>ECE/TRANS/WP.29/GRSG/2020/14</w:t>
      </w:r>
    </w:fldSimple>
    <w:r>
      <w:br/>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2C0B1" w14:textId="3E777CED"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w:t>
    </w:r>
    <w:r>
      <w:rPr>
        <w:lang w:val="en-CA"/>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911E" w14:textId="1FE017CB" w:rsidR="00191464" w:rsidRPr="005A4E07" w:rsidRDefault="00191464" w:rsidP="005A4E07">
    <w:pPr>
      <w:pStyle w:val="En-tte"/>
      <w:jc w:val="right"/>
    </w:pPr>
    <w:fldSimple w:instr=" TITLE  \* MERGEFORMAT ">
      <w:r w:rsidR="00850AAA">
        <w:t>ECE/TRANS/WP.29/GRSG/2020/14</w:t>
      </w:r>
    </w:fldSimple>
    <w:r>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ECBF3" w14:textId="053D60BB" w:rsidR="001D6E94" w:rsidRPr="00AE09CE" w:rsidRDefault="001D6E94">
    <w:pPr>
      <w:pStyle w:val="En-tte"/>
      <w:rPr>
        <w:lang w:val="en-CA"/>
      </w:rPr>
    </w:pPr>
    <w:r>
      <w:fldChar w:fldCharType="begin"/>
    </w:r>
    <w:r w:rsidRPr="00AE09CE">
      <w:rPr>
        <w:lang w:val="en-CA"/>
      </w:rPr>
      <w:instrText xml:space="preserve"> TITLE  \* MERGEFORMAT </w:instrText>
    </w:r>
    <w:r>
      <w:fldChar w:fldCharType="separate"/>
    </w:r>
    <w:r w:rsidR="00850AAA">
      <w:rPr>
        <w:lang w:val="en-CA"/>
      </w:rPr>
      <w:t>ECE/TRANS/WP.29/GRSG/2020/14</w:t>
    </w:r>
    <w:r>
      <w:fldChar w:fldCharType="end"/>
    </w:r>
    <w:r w:rsidRPr="00AE09CE">
      <w:rPr>
        <w:lang w:val="en-CA"/>
      </w:rPr>
      <w:br/>
      <w:t xml:space="preserve">Annexe 1 </w:t>
    </w:r>
    <w:r w:rsidR="00AE09CE" w:rsidRPr="00AE09CE">
      <w:rPr>
        <w:lang w:val="en-CA"/>
      </w:rPr>
      <w:t xml:space="preserve">− </w:t>
    </w:r>
    <w:proofErr w:type="spellStart"/>
    <w:r w:rsidR="00AE09CE" w:rsidRPr="00AE09CE">
      <w:rPr>
        <w:lang w:val="en-CA"/>
      </w:rPr>
      <w:t>A</w:t>
    </w:r>
    <w:r w:rsidR="00AE09CE">
      <w:rPr>
        <w:lang w:val="en-CA"/>
      </w:rPr>
      <w:t>ppendice</w:t>
    </w:r>
    <w:proofErr w:type="spellEnd"/>
    <w:r w:rsidR="00AE09CE">
      <w:rPr>
        <w:lang w:val="en-CA"/>
      </w:rPr>
      <w:t xml:space="preserv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2412D" w14:textId="11D59E2A" w:rsidR="00191464" w:rsidRPr="00DE6724" w:rsidRDefault="00191464"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1 − </w:t>
    </w:r>
    <w:proofErr w:type="spellStart"/>
    <w:r w:rsidRPr="00DE6724">
      <w:rPr>
        <w:lang w:val="en-CA"/>
      </w:rPr>
      <w:t>A</w:t>
    </w:r>
    <w:r>
      <w:rPr>
        <w:lang w:val="en-CA"/>
      </w:rPr>
      <w:t>ppendice</w:t>
    </w:r>
    <w:proofErr w:type="spellEnd"/>
    <w:r>
      <w:rPr>
        <w:lang w:val="en-CA"/>
      </w:rPr>
      <w:t xml:space="preserv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B30A" w14:textId="5BD489F3" w:rsidR="00191464" w:rsidRPr="00DE6724" w:rsidRDefault="00191464">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1 − </w:t>
    </w:r>
    <w:proofErr w:type="spellStart"/>
    <w:r w:rsidRPr="00DE6724">
      <w:rPr>
        <w:lang w:val="en-CA"/>
      </w:rPr>
      <w:t>A</w:t>
    </w:r>
    <w:r>
      <w:rPr>
        <w:lang w:val="en-CA"/>
      </w:rPr>
      <w:t>ppendice</w:t>
    </w:r>
    <w:proofErr w:type="spellEnd"/>
    <w:r>
      <w:rPr>
        <w:lang w:val="en-CA"/>
      </w:rPr>
      <w:t xml:space="preserv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204E" w14:textId="07F67FD9" w:rsidR="00AE09CE" w:rsidRPr="00DE6724" w:rsidRDefault="00AE09CE" w:rsidP="005A4E07">
    <w:pPr>
      <w:pStyle w:val="En-tte"/>
      <w:jc w:val="right"/>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1 − </w:t>
    </w:r>
    <w:proofErr w:type="spellStart"/>
    <w:r w:rsidRPr="00DE6724">
      <w:rPr>
        <w:lang w:val="en-CA"/>
      </w:rPr>
      <w:t>A</w:t>
    </w:r>
    <w:r>
      <w:rPr>
        <w:lang w:val="en-CA"/>
      </w:rPr>
      <w:t>ppendice</w:t>
    </w:r>
    <w:proofErr w:type="spellEnd"/>
    <w:r>
      <w:rPr>
        <w:lang w:val="en-CA"/>
      </w:rPr>
      <w:t xml:space="preserv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F218" w14:textId="2DCC7B41" w:rsidR="00AE09CE" w:rsidRPr="00DE6724" w:rsidRDefault="00AE09CE">
    <w:pPr>
      <w:pStyle w:val="En-tte"/>
      <w:rPr>
        <w:lang w:val="en-CA"/>
      </w:rPr>
    </w:pPr>
    <w:r>
      <w:fldChar w:fldCharType="begin"/>
    </w:r>
    <w:r w:rsidRPr="00DE6724">
      <w:rPr>
        <w:lang w:val="en-CA"/>
      </w:rPr>
      <w:instrText xml:space="preserve"> TITLE  \* MERGEFORMAT </w:instrText>
    </w:r>
    <w:r>
      <w:fldChar w:fldCharType="separate"/>
    </w:r>
    <w:r w:rsidR="00850AAA">
      <w:rPr>
        <w:lang w:val="en-CA"/>
      </w:rPr>
      <w:t>ECE/TRANS/WP.29/GRSG/2020/14</w:t>
    </w:r>
    <w:r>
      <w:fldChar w:fldCharType="end"/>
    </w:r>
    <w:r w:rsidRPr="00DE6724">
      <w:rPr>
        <w:lang w:val="en-CA"/>
      </w:rPr>
      <w:br/>
      <w:t xml:space="preserve">Annexe 1 − </w:t>
    </w:r>
    <w:proofErr w:type="spellStart"/>
    <w:r w:rsidRPr="00DE6724">
      <w:rPr>
        <w:lang w:val="en-CA"/>
      </w:rPr>
      <w:t>A</w:t>
    </w:r>
    <w:r>
      <w:rPr>
        <w:lang w:val="en-CA"/>
      </w:rPr>
      <w:t>ppendice</w:t>
    </w:r>
    <w:proofErr w:type="spellEnd"/>
    <w:r>
      <w:rPr>
        <w:lang w:val="en-CA"/>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2" w15:restartNumberingAfterBreak="0">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3" w15:restartNumberingAfterBreak="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6"/>
  </w:num>
  <w:num w:numId="2">
    <w:abstractNumId w:val="18"/>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8"/>
  </w:num>
  <w:num w:numId="16">
    <w:abstractNumId w:val="13"/>
  </w:num>
  <w:num w:numId="17">
    <w:abstractNumId w:val="25"/>
  </w:num>
  <w:num w:numId="18">
    <w:abstractNumId w:val="14"/>
  </w:num>
  <w:num w:numId="19">
    <w:abstractNumId w:val="12"/>
  </w:num>
  <w:num w:numId="20">
    <w:abstractNumId w:val="19"/>
  </w:num>
  <w:num w:numId="21">
    <w:abstractNumId w:val="27"/>
  </w:num>
  <w:num w:numId="22">
    <w:abstractNumId w:val="16"/>
  </w:num>
  <w:num w:numId="23">
    <w:abstractNumId w:val="21"/>
  </w:num>
  <w:num w:numId="24">
    <w:abstractNumId w:val="20"/>
  </w:num>
  <w:num w:numId="25">
    <w:abstractNumId w:val="24"/>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2"/>
  </w:num>
  <w:num w:numId="29">
    <w:abstractNumId w:val="15"/>
  </w:num>
  <w:num w:numId="30">
    <w:abstractNumId w:val="2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13E58"/>
    <w:rsid w:val="00017F94"/>
    <w:rsid w:val="00020674"/>
    <w:rsid w:val="00021D5E"/>
    <w:rsid w:val="00021F2F"/>
    <w:rsid w:val="00023842"/>
    <w:rsid w:val="000334F9"/>
    <w:rsid w:val="00045FEB"/>
    <w:rsid w:val="000523BB"/>
    <w:rsid w:val="00057CFB"/>
    <w:rsid w:val="0007796D"/>
    <w:rsid w:val="000B7790"/>
    <w:rsid w:val="000E03BD"/>
    <w:rsid w:val="000F3F40"/>
    <w:rsid w:val="00111F2F"/>
    <w:rsid w:val="001227CE"/>
    <w:rsid w:val="001273BE"/>
    <w:rsid w:val="0014365E"/>
    <w:rsid w:val="00143C66"/>
    <w:rsid w:val="00157846"/>
    <w:rsid w:val="00162ACC"/>
    <w:rsid w:val="00176178"/>
    <w:rsid w:val="00191464"/>
    <w:rsid w:val="00195B36"/>
    <w:rsid w:val="001D6E94"/>
    <w:rsid w:val="001E3D1E"/>
    <w:rsid w:val="001E41DF"/>
    <w:rsid w:val="001F525A"/>
    <w:rsid w:val="002126A9"/>
    <w:rsid w:val="00223272"/>
    <w:rsid w:val="002249C9"/>
    <w:rsid w:val="00245E34"/>
    <w:rsid w:val="0024779E"/>
    <w:rsid w:val="00257168"/>
    <w:rsid w:val="002744B8"/>
    <w:rsid w:val="002832AC"/>
    <w:rsid w:val="002B1B80"/>
    <w:rsid w:val="002D7C93"/>
    <w:rsid w:val="002F2836"/>
    <w:rsid w:val="002F3C73"/>
    <w:rsid w:val="002F4811"/>
    <w:rsid w:val="00305801"/>
    <w:rsid w:val="0031078A"/>
    <w:rsid w:val="00313E58"/>
    <w:rsid w:val="00326270"/>
    <w:rsid w:val="0033462F"/>
    <w:rsid w:val="00337588"/>
    <w:rsid w:val="003916DE"/>
    <w:rsid w:val="00411892"/>
    <w:rsid w:val="00421996"/>
    <w:rsid w:val="004418BF"/>
    <w:rsid w:val="00441C3B"/>
    <w:rsid w:val="00446FE5"/>
    <w:rsid w:val="00452396"/>
    <w:rsid w:val="004837D8"/>
    <w:rsid w:val="00483E52"/>
    <w:rsid w:val="004A66FA"/>
    <w:rsid w:val="004C72FF"/>
    <w:rsid w:val="004E2EED"/>
    <w:rsid w:val="004E468C"/>
    <w:rsid w:val="00543706"/>
    <w:rsid w:val="00544B31"/>
    <w:rsid w:val="00546A6E"/>
    <w:rsid w:val="005505B7"/>
    <w:rsid w:val="00573BE5"/>
    <w:rsid w:val="00586ED3"/>
    <w:rsid w:val="0059252A"/>
    <w:rsid w:val="00596AA9"/>
    <w:rsid w:val="0059753A"/>
    <w:rsid w:val="005A4E07"/>
    <w:rsid w:val="005C227C"/>
    <w:rsid w:val="005C6FE7"/>
    <w:rsid w:val="005D62D1"/>
    <w:rsid w:val="00611906"/>
    <w:rsid w:val="00640AC9"/>
    <w:rsid w:val="00671719"/>
    <w:rsid w:val="006753D0"/>
    <w:rsid w:val="006A6B1A"/>
    <w:rsid w:val="006E4D55"/>
    <w:rsid w:val="00706D57"/>
    <w:rsid w:val="0071601D"/>
    <w:rsid w:val="00755CBE"/>
    <w:rsid w:val="0078557A"/>
    <w:rsid w:val="007A62E6"/>
    <w:rsid w:val="007B7EA6"/>
    <w:rsid w:val="007F20FA"/>
    <w:rsid w:val="007F60B0"/>
    <w:rsid w:val="0080684C"/>
    <w:rsid w:val="00850AAA"/>
    <w:rsid w:val="00871C75"/>
    <w:rsid w:val="008776DC"/>
    <w:rsid w:val="009278E9"/>
    <w:rsid w:val="00931486"/>
    <w:rsid w:val="009407A3"/>
    <w:rsid w:val="009446C0"/>
    <w:rsid w:val="009705C8"/>
    <w:rsid w:val="009C0D9D"/>
    <w:rsid w:val="009C1CF4"/>
    <w:rsid w:val="009F6B74"/>
    <w:rsid w:val="00A27E6E"/>
    <w:rsid w:val="00A3029F"/>
    <w:rsid w:val="00A30353"/>
    <w:rsid w:val="00A6094E"/>
    <w:rsid w:val="00A817F5"/>
    <w:rsid w:val="00AB6C84"/>
    <w:rsid w:val="00AC3823"/>
    <w:rsid w:val="00AD3DD4"/>
    <w:rsid w:val="00AD4353"/>
    <w:rsid w:val="00AE09CE"/>
    <w:rsid w:val="00AE323C"/>
    <w:rsid w:val="00AF0CB5"/>
    <w:rsid w:val="00B00181"/>
    <w:rsid w:val="00B00B0D"/>
    <w:rsid w:val="00B43042"/>
    <w:rsid w:val="00B45F2E"/>
    <w:rsid w:val="00B5116D"/>
    <w:rsid w:val="00B71CA8"/>
    <w:rsid w:val="00B765F7"/>
    <w:rsid w:val="00BA0521"/>
    <w:rsid w:val="00BA0CA9"/>
    <w:rsid w:val="00BB601B"/>
    <w:rsid w:val="00BC3003"/>
    <w:rsid w:val="00BF794A"/>
    <w:rsid w:val="00C02897"/>
    <w:rsid w:val="00C058AE"/>
    <w:rsid w:val="00C27FAA"/>
    <w:rsid w:val="00C3290E"/>
    <w:rsid w:val="00C3727C"/>
    <w:rsid w:val="00C4615F"/>
    <w:rsid w:val="00C97039"/>
    <w:rsid w:val="00CA1575"/>
    <w:rsid w:val="00CC662B"/>
    <w:rsid w:val="00CF6A09"/>
    <w:rsid w:val="00D0565A"/>
    <w:rsid w:val="00D3439C"/>
    <w:rsid w:val="00D86962"/>
    <w:rsid w:val="00D9351D"/>
    <w:rsid w:val="00DA402E"/>
    <w:rsid w:val="00DB1831"/>
    <w:rsid w:val="00DB2252"/>
    <w:rsid w:val="00DD3BFD"/>
    <w:rsid w:val="00DD3C60"/>
    <w:rsid w:val="00DE6724"/>
    <w:rsid w:val="00DF6678"/>
    <w:rsid w:val="00DF7E0B"/>
    <w:rsid w:val="00E0299A"/>
    <w:rsid w:val="00E3109F"/>
    <w:rsid w:val="00E527BA"/>
    <w:rsid w:val="00E557CA"/>
    <w:rsid w:val="00E75D0A"/>
    <w:rsid w:val="00E80BD4"/>
    <w:rsid w:val="00E85C74"/>
    <w:rsid w:val="00EA6547"/>
    <w:rsid w:val="00EF2E22"/>
    <w:rsid w:val="00F35BAF"/>
    <w:rsid w:val="00F47F30"/>
    <w:rsid w:val="00F51350"/>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44ABFD"/>
  <w15:docId w15:val="{8F4356EE-DA8D-47F5-8261-52BFA4A0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F47F30"/>
    <w:pPr>
      <w:keepNext/>
      <w:keepLines/>
      <w:spacing w:after="0" w:line="240" w:lineRule="auto"/>
      <w:ind w:right="0"/>
      <w:jc w:val="left"/>
      <w:outlineLvl w:val="0"/>
    </w:pPr>
  </w:style>
  <w:style w:type="paragraph" w:styleId="Titre2">
    <w:name w:val="heading 2"/>
    <w:aliases w:val="H2,h2,TRL Head2"/>
    <w:basedOn w:val="Normal"/>
    <w:next w:val="Normal"/>
    <w:link w:val="Titre2Car"/>
    <w:uiPriority w:val="9"/>
    <w:qFormat/>
    <w:rsid w:val="00023842"/>
    <w:pPr>
      <w:numPr>
        <w:ilvl w:val="1"/>
        <w:numId w:val="19"/>
      </w:numPr>
      <w:outlineLvl w:val="1"/>
    </w:pPr>
  </w:style>
  <w:style w:type="paragraph" w:styleId="Titre3">
    <w:name w:val="heading 3"/>
    <w:aliases w:val="h3,TRL Head3"/>
    <w:basedOn w:val="Normal"/>
    <w:next w:val="Normal"/>
    <w:link w:val="Titre3Car"/>
    <w:uiPriority w:val="9"/>
    <w:qFormat/>
    <w:rsid w:val="00023842"/>
    <w:pPr>
      <w:numPr>
        <w:ilvl w:val="2"/>
        <w:numId w:val="19"/>
      </w:numPr>
      <w:outlineLvl w:val="2"/>
    </w:pPr>
  </w:style>
  <w:style w:type="paragraph" w:styleId="Titre4">
    <w:name w:val="heading 4"/>
    <w:aliases w:val="h4,TRL Head4"/>
    <w:basedOn w:val="Normal"/>
    <w:next w:val="Normal"/>
    <w:link w:val="Titre4Car"/>
    <w:uiPriority w:val="9"/>
    <w:qFormat/>
    <w:rsid w:val="00023842"/>
    <w:pPr>
      <w:numPr>
        <w:ilvl w:val="3"/>
        <w:numId w:val="19"/>
      </w:numPr>
      <w:outlineLvl w:val="3"/>
    </w:pPr>
  </w:style>
  <w:style w:type="paragraph" w:styleId="Titre5">
    <w:name w:val="heading 5"/>
    <w:aliases w:val="h5"/>
    <w:basedOn w:val="Normal"/>
    <w:next w:val="Normal"/>
    <w:link w:val="Titre5Car"/>
    <w:uiPriority w:val="9"/>
    <w:qFormat/>
    <w:rsid w:val="00023842"/>
    <w:pPr>
      <w:numPr>
        <w:ilvl w:val="4"/>
        <w:numId w:val="19"/>
      </w:numPr>
      <w:outlineLvl w:val="4"/>
    </w:pPr>
  </w:style>
  <w:style w:type="paragraph" w:styleId="Titre6">
    <w:name w:val="heading 6"/>
    <w:aliases w:val="h6"/>
    <w:basedOn w:val="Normal"/>
    <w:next w:val="Normal"/>
    <w:link w:val="Titre6Car"/>
    <w:uiPriority w:val="9"/>
    <w:qFormat/>
    <w:rsid w:val="00023842"/>
    <w:pPr>
      <w:numPr>
        <w:ilvl w:val="5"/>
        <w:numId w:val="19"/>
      </w:numPr>
      <w:outlineLvl w:val="5"/>
    </w:pPr>
  </w:style>
  <w:style w:type="paragraph" w:styleId="Titre7">
    <w:name w:val="heading 7"/>
    <w:basedOn w:val="Normal"/>
    <w:next w:val="Normal"/>
    <w:link w:val="Titre7Car"/>
    <w:uiPriority w:val="9"/>
    <w:qFormat/>
    <w:rsid w:val="00023842"/>
    <w:pPr>
      <w:numPr>
        <w:ilvl w:val="6"/>
        <w:numId w:val="19"/>
      </w:numPr>
      <w:outlineLvl w:val="6"/>
    </w:pPr>
  </w:style>
  <w:style w:type="paragraph" w:styleId="Titre8">
    <w:name w:val="heading 8"/>
    <w:basedOn w:val="Normal"/>
    <w:next w:val="Normal"/>
    <w:link w:val="Titre8Car"/>
    <w:uiPriority w:val="9"/>
    <w:qFormat/>
    <w:rsid w:val="00023842"/>
    <w:pPr>
      <w:numPr>
        <w:ilvl w:val="7"/>
        <w:numId w:val="19"/>
      </w:numPr>
      <w:outlineLvl w:val="7"/>
    </w:pPr>
  </w:style>
  <w:style w:type="paragraph" w:styleId="Titre9">
    <w:name w:val="heading 9"/>
    <w:basedOn w:val="Normal"/>
    <w:next w:val="Normal"/>
    <w:link w:val="Titre9Car"/>
    <w:uiPriority w:val="9"/>
    <w:qFormat/>
    <w:rsid w:val="00023842"/>
    <w:pPr>
      <w:numPr>
        <w:ilvl w:val="8"/>
        <w:numId w:val="19"/>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uiPriority w:val="99"/>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uiPriority w:val="99"/>
    <w:qFormat/>
    <w:rsid w:val="00E0299A"/>
  </w:style>
  <w:style w:type="character" w:customStyle="1" w:styleId="NotedefinCar">
    <w:name w:val="Note de fin Car"/>
    <w:aliases w:val="2_G Car"/>
    <w:basedOn w:val="Policepardfaut"/>
    <w:link w:val="Notedefin"/>
    <w:uiPriority w:val="99"/>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F47F30"/>
    <w:rPr>
      <w:rFonts w:ascii="Times New Roman" w:eastAsiaTheme="minorHAnsi" w:hAnsi="Times New Roman" w:cs="Times New Roman"/>
      <w:sz w:val="20"/>
      <w:szCs w:val="20"/>
      <w:lang w:eastAsia="en-US"/>
    </w:rPr>
  </w:style>
  <w:style w:type="character" w:customStyle="1" w:styleId="Titre2Car">
    <w:name w:val="Titre 2 Car"/>
    <w:aliases w:val="H2 Car,h2 Car,TRL Head2 Car"/>
    <w:basedOn w:val="Policepardfaut"/>
    <w:link w:val="Titre2"/>
    <w:uiPriority w:val="9"/>
    <w:rsid w:val="00023842"/>
    <w:rPr>
      <w:rFonts w:ascii="Times New Roman" w:eastAsia="Times New Roman" w:hAnsi="Times New Roman" w:cs="Times New Roman"/>
      <w:sz w:val="20"/>
      <w:szCs w:val="20"/>
      <w:lang w:eastAsia="en-US"/>
    </w:rPr>
  </w:style>
  <w:style w:type="character" w:customStyle="1" w:styleId="Titre3Car">
    <w:name w:val="Titre 3 Car"/>
    <w:aliases w:val="h3 Car,TRL Head3 Car"/>
    <w:basedOn w:val="Policepardfaut"/>
    <w:link w:val="Titre3"/>
    <w:uiPriority w:val="9"/>
    <w:rsid w:val="00023842"/>
    <w:rPr>
      <w:rFonts w:ascii="Times New Roman" w:eastAsia="Times New Roman" w:hAnsi="Times New Roman" w:cs="Times New Roman"/>
      <w:sz w:val="20"/>
      <w:szCs w:val="20"/>
      <w:lang w:eastAsia="en-US"/>
    </w:rPr>
  </w:style>
  <w:style w:type="character" w:customStyle="1" w:styleId="Titre4Car">
    <w:name w:val="Titre 4 Car"/>
    <w:aliases w:val="h4 Car,TRL Head4 Car"/>
    <w:basedOn w:val="Policepardfaut"/>
    <w:link w:val="Titre4"/>
    <w:uiPriority w:val="9"/>
    <w:rsid w:val="00023842"/>
    <w:rPr>
      <w:rFonts w:ascii="Times New Roman" w:eastAsia="Times New Roman" w:hAnsi="Times New Roman" w:cs="Times New Roman"/>
      <w:sz w:val="20"/>
      <w:szCs w:val="20"/>
      <w:lang w:eastAsia="en-US"/>
    </w:rPr>
  </w:style>
  <w:style w:type="character" w:customStyle="1" w:styleId="Titre5Car">
    <w:name w:val="Titre 5 Car"/>
    <w:aliases w:val="h5 Car"/>
    <w:basedOn w:val="Policepardfaut"/>
    <w:link w:val="Titre5"/>
    <w:uiPriority w:val="9"/>
    <w:rsid w:val="00023842"/>
    <w:rPr>
      <w:rFonts w:ascii="Times New Roman" w:eastAsia="Times New Roman" w:hAnsi="Times New Roman" w:cs="Times New Roman"/>
      <w:sz w:val="20"/>
      <w:szCs w:val="20"/>
      <w:lang w:eastAsia="en-US"/>
    </w:rPr>
  </w:style>
  <w:style w:type="character" w:customStyle="1" w:styleId="Titre6Car">
    <w:name w:val="Titre 6 Car"/>
    <w:aliases w:val="h6 Car"/>
    <w:basedOn w:val="Policepardfaut"/>
    <w:link w:val="Titre6"/>
    <w:uiPriority w:val="9"/>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uiPriority w:val="9"/>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uiPriority w:val="9"/>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uiPriority w:val="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35BAF"/>
    <w:rPr>
      <w:rFonts w:ascii="Tahoma" w:hAnsi="Tahoma" w:cs="Tahoma"/>
      <w:sz w:val="16"/>
      <w:szCs w:val="16"/>
      <w:lang w:eastAsia="en-US"/>
    </w:rPr>
  </w:style>
  <w:style w:type="character" w:customStyle="1" w:styleId="SingleTxtGChar">
    <w:name w:val="_ Single Txt_G Char"/>
    <w:link w:val="SingleTxtG"/>
    <w:rsid w:val="005A4E07"/>
    <w:rPr>
      <w:rFonts w:ascii="Times New Roman" w:eastAsiaTheme="minorHAnsi" w:hAnsi="Times New Roman" w:cs="Times New Roman"/>
      <w:sz w:val="20"/>
      <w:szCs w:val="20"/>
      <w:lang w:eastAsia="en-US"/>
    </w:rPr>
  </w:style>
  <w:style w:type="character" w:customStyle="1" w:styleId="HChGChar">
    <w:name w:val="_ H _Ch_G Char"/>
    <w:link w:val="HChG"/>
    <w:rsid w:val="005A4E07"/>
    <w:rPr>
      <w:rFonts w:ascii="Times New Roman" w:eastAsiaTheme="minorHAnsi" w:hAnsi="Times New Roman" w:cs="Times New Roman"/>
      <w:b/>
      <w:sz w:val="28"/>
      <w:szCs w:val="20"/>
      <w:lang w:eastAsia="en-US"/>
    </w:rPr>
  </w:style>
  <w:style w:type="character" w:customStyle="1" w:styleId="H1GChar">
    <w:name w:val="_ H_1_G Char"/>
    <w:link w:val="H1G"/>
    <w:rsid w:val="005A4E07"/>
    <w:rPr>
      <w:rFonts w:ascii="Times New Roman" w:eastAsiaTheme="minorHAnsi" w:hAnsi="Times New Roman" w:cs="Times New Roman"/>
      <w:b/>
      <w:sz w:val="24"/>
      <w:szCs w:val="20"/>
      <w:lang w:eastAsia="en-US"/>
    </w:rPr>
  </w:style>
  <w:style w:type="character" w:styleId="Marquedecommentaire">
    <w:name w:val="annotation reference"/>
    <w:uiPriority w:val="99"/>
    <w:rsid w:val="005A4E07"/>
    <w:rPr>
      <w:sz w:val="16"/>
      <w:szCs w:val="16"/>
    </w:rPr>
  </w:style>
  <w:style w:type="paragraph" w:styleId="Commentaire">
    <w:name w:val="annotation text"/>
    <w:basedOn w:val="Normal"/>
    <w:link w:val="CommentaireCar"/>
    <w:uiPriority w:val="99"/>
    <w:rsid w:val="005A4E07"/>
    <w:rPr>
      <w:rFonts w:eastAsia="Calibri"/>
      <w:sz w:val="24"/>
    </w:rPr>
  </w:style>
  <w:style w:type="character" w:customStyle="1" w:styleId="CommentaireCar">
    <w:name w:val="Commentaire Car"/>
    <w:basedOn w:val="Policepardfaut"/>
    <w:link w:val="Commentaire"/>
    <w:uiPriority w:val="99"/>
    <w:rsid w:val="005A4E07"/>
    <w:rPr>
      <w:rFonts w:ascii="Times New Roman" w:eastAsia="Calibri" w:hAnsi="Times New Roman" w:cs="Times New Roman"/>
      <w:sz w:val="24"/>
      <w:szCs w:val="20"/>
      <w:lang w:eastAsia="en-US"/>
    </w:rPr>
  </w:style>
  <w:style w:type="paragraph" w:styleId="Objetducommentaire">
    <w:name w:val="annotation subject"/>
    <w:basedOn w:val="Commentaire"/>
    <w:next w:val="Commentaire"/>
    <w:link w:val="ObjetducommentaireCar"/>
    <w:uiPriority w:val="99"/>
    <w:rsid w:val="005A4E07"/>
    <w:rPr>
      <w:b/>
      <w:bCs/>
    </w:rPr>
  </w:style>
  <w:style w:type="character" w:customStyle="1" w:styleId="ObjetducommentaireCar">
    <w:name w:val="Objet du commentaire Car"/>
    <w:basedOn w:val="CommentaireCar"/>
    <w:link w:val="Objetducommentaire"/>
    <w:uiPriority w:val="99"/>
    <w:rsid w:val="005A4E07"/>
    <w:rPr>
      <w:rFonts w:ascii="Times New Roman" w:eastAsia="Calibri" w:hAnsi="Times New Roman" w:cs="Times New Roman"/>
      <w:b/>
      <w:bCs/>
      <w:sz w:val="24"/>
      <w:szCs w:val="20"/>
      <w:lang w:eastAsia="en-US"/>
    </w:rPr>
  </w:style>
  <w:style w:type="paragraph" w:styleId="Textebrut">
    <w:name w:val="Plain Text"/>
    <w:basedOn w:val="Normal"/>
    <w:link w:val="TextebrutCar"/>
    <w:rsid w:val="005A4E07"/>
    <w:pPr>
      <w:kinsoku/>
      <w:overflowPunct/>
      <w:autoSpaceDE/>
      <w:autoSpaceDN/>
      <w:adjustRightInd/>
      <w:snapToGrid/>
    </w:pPr>
    <w:rPr>
      <w:rFonts w:eastAsia="Times New Roman" w:cs="Courier New"/>
      <w:lang w:val="en-GB"/>
    </w:rPr>
  </w:style>
  <w:style w:type="character" w:customStyle="1" w:styleId="TextebrutCar">
    <w:name w:val="Texte brut Car"/>
    <w:basedOn w:val="Policepardfaut"/>
    <w:link w:val="Textebrut"/>
    <w:rsid w:val="005A4E07"/>
    <w:rPr>
      <w:rFonts w:ascii="Times New Roman" w:hAnsi="Times New Roman" w:cs="Courier New"/>
      <w:sz w:val="20"/>
      <w:szCs w:val="20"/>
      <w:lang w:val="en-GB" w:eastAsia="en-US"/>
    </w:rPr>
  </w:style>
  <w:style w:type="paragraph" w:styleId="Corpsdetexte">
    <w:name w:val="Body Text"/>
    <w:basedOn w:val="Normal"/>
    <w:next w:val="Normal"/>
    <w:link w:val="CorpsdetexteCar"/>
    <w:rsid w:val="005A4E07"/>
    <w:pPr>
      <w:kinsoku/>
      <w:overflowPunct/>
      <w:autoSpaceDE/>
      <w:autoSpaceDN/>
      <w:adjustRightInd/>
      <w:snapToGrid/>
    </w:pPr>
    <w:rPr>
      <w:rFonts w:eastAsia="Times New Roman"/>
      <w:lang w:val="en-GB"/>
    </w:rPr>
  </w:style>
  <w:style w:type="character" w:customStyle="1" w:styleId="CorpsdetexteCar">
    <w:name w:val="Corps de texte Car"/>
    <w:basedOn w:val="Policepardfaut"/>
    <w:link w:val="Corpsdetexte"/>
    <w:rsid w:val="005A4E07"/>
    <w:rPr>
      <w:rFonts w:ascii="Times New Roman" w:hAnsi="Times New Roman" w:cs="Times New Roman"/>
      <w:sz w:val="20"/>
      <w:szCs w:val="20"/>
      <w:lang w:val="en-GB" w:eastAsia="en-US"/>
    </w:rPr>
  </w:style>
  <w:style w:type="paragraph" w:styleId="Retraitcorpsdetexte">
    <w:name w:val="Body Text Indent"/>
    <w:basedOn w:val="Normal"/>
    <w:link w:val="RetraitcorpsdetexteCar"/>
    <w:rsid w:val="005A4E07"/>
    <w:pPr>
      <w:kinsoku/>
      <w:overflowPunct/>
      <w:autoSpaceDE/>
      <w:autoSpaceDN/>
      <w:adjustRightInd/>
      <w:snapToGrid/>
      <w:spacing w:after="120"/>
      <w:ind w:left="283"/>
    </w:pPr>
    <w:rPr>
      <w:rFonts w:eastAsia="Times New Roman"/>
      <w:lang w:val="en-GB"/>
    </w:rPr>
  </w:style>
  <w:style w:type="character" w:customStyle="1" w:styleId="RetraitcorpsdetexteCar">
    <w:name w:val="Retrait corps de texte Car"/>
    <w:basedOn w:val="Policepardfaut"/>
    <w:link w:val="Retraitcorpsdetexte"/>
    <w:rsid w:val="005A4E07"/>
    <w:rPr>
      <w:rFonts w:ascii="Times New Roman" w:hAnsi="Times New Roman" w:cs="Times New Roman"/>
      <w:sz w:val="20"/>
      <w:szCs w:val="20"/>
      <w:lang w:val="en-GB" w:eastAsia="en-US"/>
    </w:rPr>
  </w:style>
  <w:style w:type="paragraph" w:styleId="Normalcentr">
    <w:name w:val="Block Text"/>
    <w:basedOn w:val="Normal"/>
    <w:rsid w:val="005A4E07"/>
    <w:pPr>
      <w:kinsoku/>
      <w:overflowPunct/>
      <w:autoSpaceDE/>
      <w:autoSpaceDN/>
      <w:adjustRightInd/>
      <w:snapToGrid/>
      <w:ind w:left="1440" w:right="1440"/>
    </w:pPr>
    <w:rPr>
      <w:rFonts w:eastAsia="Times New Roman"/>
      <w:lang w:val="en-GB"/>
    </w:rPr>
  </w:style>
  <w:style w:type="character" w:styleId="Numrodeligne">
    <w:name w:val="line number"/>
    <w:uiPriority w:val="99"/>
    <w:qFormat/>
    <w:rsid w:val="005A4E07"/>
    <w:rPr>
      <w:sz w:val="14"/>
    </w:rPr>
  </w:style>
  <w:style w:type="numbering" w:styleId="111111">
    <w:name w:val="Outline List 2"/>
    <w:basedOn w:val="Aucuneliste"/>
    <w:semiHidden/>
    <w:rsid w:val="005A4E07"/>
  </w:style>
  <w:style w:type="numbering" w:styleId="1ai">
    <w:name w:val="Outline List 1"/>
    <w:basedOn w:val="Aucuneliste"/>
    <w:semiHidden/>
    <w:rsid w:val="005A4E07"/>
  </w:style>
  <w:style w:type="numbering" w:styleId="ArticleSection">
    <w:name w:val="Outline List 3"/>
    <w:basedOn w:val="Aucuneliste"/>
    <w:semiHidden/>
    <w:rsid w:val="005A4E07"/>
  </w:style>
  <w:style w:type="paragraph" w:styleId="Corpsdetexte2">
    <w:name w:val="Body Text 2"/>
    <w:aliases w:val=" double line spacing"/>
    <w:basedOn w:val="Normal"/>
    <w:link w:val="Corpsdetexte2Car"/>
    <w:rsid w:val="005A4E07"/>
    <w:pPr>
      <w:kinsoku/>
      <w:overflowPunct/>
      <w:autoSpaceDE/>
      <w:autoSpaceDN/>
      <w:adjustRightInd/>
      <w:snapToGrid/>
      <w:spacing w:after="120" w:line="480" w:lineRule="auto"/>
    </w:pPr>
    <w:rPr>
      <w:rFonts w:eastAsia="Times New Roman"/>
      <w:lang w:val="en-GB"/>
    </w:rPr>
  </w:style>
  <w:style w:type="character" w:customStyle="1" w:styleId="Corpsdetexte2Car">
    <w:name w:val="Corps de texte 2 Car"/>
    <w:aliases w:val=" double line spacing Car"/>
    <w:basedOn w:val="Policepardfaut"/>
    <w:link w:val="Corpsdetexte2"/>
    <w:rsid w:val="005A4E07"/>
    <w:rPr>
      <w:rFonts w:ascii="Times New Roman" w:hAnsi="Times New Roman" w:cs="Times New Roman"/>
      <w:sz w:val="20"/>
      <w:szCs w:val="20"/>
      <w:lang w:val="en-GB" w:eastAsia="en-US"/>
    </w:rPr>
  </w:style>
  <w:style w:type="paragraph" w:styleId="Corpsdetexte3">
    <w:name w:val="Body Text 3"/>
    <w:basedOn w:val="Normal"/>
    <w:link w:val="Corpsdetexte3Car"/>
    <w:rsid w:val="005A4E07"/>
    <w:pPr>
      <w:kinsoku/>
      <w:overflowPunct/>
      <w:autoSpaceDE/>
      <w:autoSpaceDN/>
      <w:adjustRightInd/>
      <w:snapToGrid/>
      <w:spacing w:after="120"/>
    </w:pPr>
    <w:rPr>
      <w:rFonts w:eastAsia="Times New Roman"/>
      <w:sz w:val="16"/>
      <w:szCs w:val="16"/>
      <w:lang w:val="en-GB"/>
    </w:rPr>
  </w:style>
  <w:style w:type="character" w:customStyle="1" w:styleId="Corpsdetexte3Car">
    <w:name w:val="Corps de texte 3 Car"/>
    <w:basedOn w:val="Policepardfaut"/>
    <w:link w:val="Corpsdetexte3"/>
    <w:rsid w:val="005A4E07"/>
    <w:rPr>
      <w:rFonts w:ascii="Times New Roman" w:hAnsi="Times New Roman" w:cs="Times New Roman"/>
      <w:sz w:val="16"/>
      <w:szCs w:val="16"/>
      <w:lang w:val="en-GB" w:eastAsia="en-US"/>
    </w:rPr>
  </w:style>
  <w:style w:type="paragraph" w:styleId="Retrait1religne">
    <w:name w:val="Body Text First Indent"/>
    <w:basedOn w:val="Corpsdetexte"/>
    <w:link w:val="Retrait1religneCar"/>
    <w:rsid w:val="005A4E07"/>
    <w:pPr>
      <w:spacing w:after="120"/>
      <w:ind w:firstLine="210"/>
    </w:pPr>
  </w:style>
  <w:style w:type="character" w:customStyle="1" w:styleId="Retrait1religneCar">
    <w:name w:val="Retrait 1re ligne Car"/>
    <w:basedOn w:val="CorpsdetexteCar"/>
    <w:link w:val="Retrait1religne"/>
    <w:rsid w:val="005A4E07"/>
    <w:rPr>
      <w:rFonts w:ascii="Times New Roman" w:hAnsi="Times New Roman" w:cs="Times New Roman"/>
      <w:sz w:val="20"/>
      <w:szCs w:val="20"/>
      <w:lang w:val="en-GB" w:eastAsia="en-US"/>
    </w:rPr>
  </w:style>
  <w:style w:type="paragraph" w:styleId="Retraitcorpset1relig">
    <w:name w:val="Body Text First Indent 2"/>
    <w:basedOn w:val="Retraitcorpsdetexte"/>
    <w:link w:val="Retraitcorpset1religCar"/>
    <w:rsid w:val="005A4E07"/>
    <w:pPr>
      <w:ind w:firstLine="210"/>
    </w:pPr>
  </w:style>
  <w:style w:type="character" w:customStyle="1" w:styleId="Retraitcorpset1religCar">
    <w:name w:val="Retrait corps et 1re lig. Car"/>
    <w:basedOn w:val="RetraitcorpsdetexteCar"/>
    <w:link w:val="Retraitcorpset1relig"/>
    <w:rsid w:val="005A4E07"/>
    <w:rPr>
      <w:rFonts w:ascii="Times New Roman" w:hAnsi="Times New Roman" w:cs="Times New Roman"/>
      <w:sz w:val="20"/>
      <w:szCs w:val="20"/>
      <w:lang w:val="en-GB" w:eastAsia="en-US"/>
    </w:rPr>
  </w:style>
  <w:style w:type="paragraph" w:styleId="Retraitcorpsdetexte2">
    <w:name w:val="Body Text Indent 2"/>
    <w:basedOn w:val="Normal"/>
    <w:link w:val="Retraitcorpsdetexte2Car"/>
    <w:rsid w:val="005A4E07"/>
    <w:pPr>
      <w:kinsoku/>
      <w:overflowPunct/>
      <w:autoSpaceDE/>
      <w:autoSpaceDN/>
      <w:adjustRightInd/>
      <w:snapToGrid/>
      <w:spacing w:after="120" w:line="480" w:lineRule="auto"/>
      <w:ind w:left="283"/>
    </w:pPr>
    <w:rPr>
      <w:rFonts w:eastAsia="Times New Roman"/>
      <w:lang w:val="en-GB"/>
    </w:rPr>
  </w:style>
  <w:style w:type="character" w:customStyle="1" w:styleId="Retraitcorpsdetexte2Car">
    <w:name w:val="Retrait corps de texte 2 Car"/>
    <w:basedOn w:val="Policepardfaut"/>
    <w:link w:val="Retraitcorpsdetexte2"/>
    <w:rsid w:val="005A4E07"/>
    <w:rPr>
      <w:rFonts w:ascii="Times New Roman" w:hAnsi="Times New Roman" w:cs="Times New Roman"/>
      <w:sz w:val="20"/>
      <w:szCs w:val="20"/>
      <w:lang w:val="en-GB" w:eastAsia="en-US"/>
    </w:rPr>
  </w:style>
  <w:style w:type="paragraph" w:styleId="Retraitcorpsdetexte3">
    <w:name w:val="Body Text Indent 3"/>
    <w:basedOn w:val="Normal"/>
    <w:link w:val="Retraitcorpsdetexte3Car"/>
    <w:rsid w:val="005A4E07"/>
    <w:pPr>
      <w:kinsoku/>
      <w:overflowPunct/>
      <w:autoSpaceDE/>
      <w:autoSpaceDN/>
      <w:adjustRightInd/>
      <w:snapToGrid/>
      <w:spacing w:after="120"/>
      <w:ind w:left="283"/>
    </w:pPr>
    <w:rPr>
      <w:rFonts w:eastAsia="Times New Roman"/>
      <w:sz w:val="16"/>
      <w:szCs w:val="16"/>
      <w:lang w:val="en-GB"/>
    </w:rPr>
  </w:style>
  <w:style w:type="character" w:customStyle="1" w:styleId="Retraitcorpsdetexte3Car">
    <w:name w:val="Retrait corps de texte 3 Car"/>
    <w:basedOn w:val="Policepardfaut"/>
    <w:link w:val="Retraitcorpsdetexte3"/>
    <w:rsid w:val="005A4E07"/>
    <w:rPr>
      <w:rFonts w:ascii="Times New Roman" w:hAnsi="Times New Roman" w:cs="Times New Roman"/>
      <w:sz w:val="16"/>
      <w:szCs w:val="16"/>
      <w:lang w:val="en-GB" w:eastAsia="en-US"/>
    </w:rPr>
  </w:style>
  <w:style w:type="paragraph" w:styleId="Formuledepolitesse">
    <w:name w:val="Closing"/>
    <w:basedOn w:val="Normal"/>
    <w:link w:val="FormuledepolitesseCar"/>
    <w:rsid w:val="005A4E07"/>
    <w:pPr>
      <w:kinsoku/>
      <w:overflowPunct/>
      <w:autoSpaceDE/>
      <w:autoSpaceDN/>
      <w:adjustRightInd/>
      <w:snapToGrid/>
      <w:ind w:left="4252"/>
    </w:pPr>
    <w:rPr>
      <w:rFonts w:eastAsia="Times New Roman"/>
      <w:lang w:val="en-GB"/>
    </w:rPr>
  </w:style>
  <w:style w:type="character" w:customStyle="1" w:styleId="FormuledepolitesseCar">
    <w:name w:val="Formule de politesse Car"/>
    <w:basedOn w:val="Policepardfaut"/>
    <w:link w:val="Formuledepolitesse"/>
    <w:rsid w:val="005A4E07"/>
    <w:rPr>
      <w:rFonts w:ascii="Times New Roman" w:hAnsi="Times New Roman" w:cs="Times New Roman"/>
      <w:sz w:val="20"/>
      <w:szCs w:val="20"/>
      <w:lang w:val="en-GB" w:eastAsia="en-US"/>
    </w:rPr>
  </w:style>
  <w:style w:type="paragraph" w:styleId="Date">
    <w:name w:val="Date"/>
    <w:basedOn w:val="Normal"/>
    <w:next w:val="Normal"/>
    <w:link w:val="DateCar"/>
    <w:rsid w:val="005A4E07"/>
    <w:pPr>
      <w:kinsoku/>
      <w:overflowPunct/>
      <w:autoSpaceDE/>
      <w:autoSpaceDN/>
      <w:adjustRightInd/>
      <w:snapToGrid/>
    </w:pPr>
    <w:rPr>
      <w:rFonts w:eastAsia="Times New Roman"/>
      <w:lang w:val="en-GB"/>
    </w:rPr>
  </w:style>
  <w:style w:type="character" w:customStyle="1" w:styleId="DateCar">
    <w:name w:val="Date Car"/>
    <w:basedOn w:val="Policepardfaut"/>
    <w:link w:val="Date"/>
    <w:rsid w:val="005A4E07"/>
    <w:rPr>
      <w:rFonts w:ascii="Times New Roman" w:hAnsi="Times New Roman" w:cs="Times New Roman"/>
      <w:sz w:val="20"/>
      <w:szCs w:val="20"/>
      <w:lang w:val="en-GB" w:eastAsia="en-US"/>
    </w:rPr>
  </w:style>
  <w:style w:type="paragraph" w:styleId="Signaturelectronique">
    <w:name w:val="E-mail Signature"/>
    <w:basedOn w:val="Normal"/>
    <w:link w:val="SignaturelectroniqueCar"/>
    <w:rsid w:val="005A4E07"/>
    <w:pPr>
      <w:kinsoku/>
      <w:overflowPunct/>
      <w:autoSpaceDE/>
      <w:autoSpaceDN/>
      <w:adjustRightInd/>
      <w:snapToGrid/>
    </w:pPr>
    <w:rPr>
      <w:rFonts w:eastAsia="Times New Roman"/>
      <w:lang w:val="en-GB"/>
    </w:rPr>
  </w:style>
  <w:style w:type="character" w:customStyle="1" w:styleId="SignaturelectroniqueCar">
    <w:name w:val="Signature électronique Car"/>
    <w:basedOn w:val="Policepardfaut"/>
    <w:link w:val="Signaturelectronique"/>
    <w:rsid w:val="005A4E07"/>
    <w:rPr>
      <w:rFonts w:ascii="Times New Roman" w:hAnsi="Times New Roman" w:cs="Times New Roman"/>
      <w:sz w:val="20"/>
      <w:szCs w:val="20"/>
      <w:lang w:val="en-GB" w:eastAsia="en-US"/>
    </w:rPr>
  </w:style>
  <w:style w:type="character" w:styleId="Accentuation">
    <w:name w:val="Emphasis"/>
    <w:qFormat/>
    <w:rsid w:val="005A4E07"/>
    <w:rPr>
      <w:i/>
      <w:iCs/>
    </w:rPr>
  </w:style>
  <w:style w:type="paragraph" w:styleId="Adresseexpditeur">
    <w:name w:val="envelope return"/>
    <w:basedOn w:val="Normal"/>
    <w:rsid w:val="005A4E07"/>
    <w:pPr>
      <w:kinsoku/>
      <w:overflowPunct/>
      <w:autoSpaceDE/>
      <w:autoSpaceDN/>
      <w:adjustRightInd/>
      <w:snapToGrid/>
    </w:pPr>
    <w:rPr>
      <w:rFonts w:ascii="Arial" w:eastAsia="Times New Roman" w:hAnsi="Arial" w:cs="Arial"/>
      <w:lang w:val="en-GB"/>
    </w:rPr>
  </w:style>
  <w:style w:type="character" w:styleId="AcronymeHTML">
    <w:name w:val="HTML Acronym"/>
    <w:basedOn w:val="Policepardfaut"/>
    <w:rsid w:val="005A4E07"/>
  </w:style>
  <w:style w:type="paragraph" w:styleId="AdresseHTML">
    <w:name w:val="HTML Address"/>
    <w:basedOn w:val="Normal"/>
    <w:link w:val="AdresseHTMLCar"/>
    <w:rsid w:val="005A4E07"/>
    <w:pPr>
      <w:kinsoku/>
      <w:overflowPunct/>
      <w:autoSpaceDE/>
      <w:autoSpaceDN/>
      <w:adjustRightInd/>
      <w:snapToGrid/>
    </w:pPr>
    <w:rPr>
      <w:rFonts w:eastAsia="Times New Roman"/>
      <w:i/>
      <w:iCs/>
      <w:lang w:val="en-GB"/>
    </w:rPr>
  </w:style>
  <w:style w:type="character" w:customStyle="1" w:styleId="AdresseHTMLCar">
    <w:name w:val="Adresse HTML Car"/>
    <w:basedOn w:val="Policepardfaut"/>
    <w:link w:val="AdresseHTML"/>
    <w:rsid w:val="005A4E07"/>
    <w:rPr>
      <w:rFonts w:ascii="Times New Roman" w:hAnsi="Times New Roman" w:cs="Times New Roman"/>
      <w:i/>
      <w:iCs/>
      <w:sz w:val="20"/>
      <w:szCs w:val="20"/>
      <w:lang w:val="en-GB" w:eastAsia="en-US"/>
    </w:rPr>
  </w:style>
  <w:style w:type="character" w:styleId="CitationHTML">
    <w:name w:val="HTML Cite"/>
    <w:rsid w:val="005A4E07"/>
    <w:rPr>
      <w:i/>
      <w:iCs/>
    </w:rPr>
  </w:style>
  <w:style w:type="character" w:styleId="CodeHTML">
    <w:name w:val="HTML Code"/>
    <w:rsid w:val="005A4E07"/>
    <w:rPr>
      <w:rFonts w:ascii="Courier New" w:hAnsi="Courier New" w:cs="Courier New"/>
      <w:sz w:val="20"/>
      <w:szCs w:val="20"/>
    </w:rPr>
  </w:style>
  <w:style w:type="character" w:styleId="DfinitionHTML">
    <w:name w:val="HTML Definition"/>
    <w:rsid w:val="005A4E07"/>
    <w:rPr>
      <w:i/>
      <w:iCs/>
    </w:rPr>
  </w:style>
  <w:style w:type="character" w:styleId="ClavierHTML">
    <w:name w:val="HTML Keyboard"/>
    <w:rsid w:val="005A4E07"/>
    <w:rPr>
      <w:rFonts w:ascii="Courier New" w:hAnsi="Courier New" w:cs="Courier New"/>
      <w:sz w:val="20"/>
      <w:szCs w:val="20"/>
    </w:rPr>
  </w:style>
  <w:style w:type="paragraph" w:styleId="PrformatHTML">
    <w:name w:val="HTML Preformatted"/>
    <w:basedOn w:val="Normal"/>
    <w:link w:val="PrformatHTMLCar"/>
    <w:rsid w:val="005A4E07"/>
    <w:pPr>
      <w:kinsoku/>
      <w:overflowPunct/>
      <w:autoSpaceDE/>
      <w:autoSpaceDN/>
      <w:adjustRightInd/>
      <w:snapToGrid/>
    </w:pPr>
    <w:rPr>
      <w:rFonts w:ascii="Courier New" w:eastAsia="Times New Roman" w:hAnsi="Courier New" w:cs="Courier New"/>
      <w:lang w:val="en-GB"/>
    </w:rPr>
  </w:style>
  <w:style w:type="character" w:customStyle="1" w:styleId="PrformatHTMLCar">
    <w:name w:val="Préformaté HTML Car"/>
    <w:basedOn w:val="Policepardfaut"/>
    <w:link w:val="PrformatHTML"/>
    <w:rsid w:val="005A4E07"/>
    <w:rPr>
      <w:rFonts w:ascii="Courier New" w:hAnsi="Courier New" w:cs="Courier New"/>
      <w:sz w:val="20"/>
      <w:szCs w:val="20"/>
      <w:lang w:val="en-GB" w:eastAsia="en-US"/>
    </w:rPr>
  </w:style>
  <w:style w:type="character" w:styleId="ExempleHTML">
    <w:name w:val="HTML Sample"/>
    <w:rsid w:val="005A4E07"/>
    <w:rPr>
      <w:rFonts w:ascii="Courier New" w:hAnsi="Courier New" w:cs="Courier New"/>
    </w:rPr>
  </w:style>
  <w:style w:type="character" w:styleId="MachinecrireHTML">
    <w:name w:val="HTML Typewriter"/>
    <w:rsid w:val="005A4E07"/>
    <w:rPr>
      <w:rFonts w:ascii="Courier New" w:hAnsi="Courier New" w:cs="Courier New"/>
      <w:sz w:val="20"/>
      <w:szCs w:val="20"/>
    </w:rPr>
  </w:style>
  <w:style w:type="character" w:styleId="VariableHTML">
    <w:name w:val="HTML Variable"/>
    <w:rsid w:val="005A4E07"/>
    <w:rPr>
      <w:i/>
      <w:iCs/>
    </w:rPr>
  </w:style>
  <w:style w:type="paragraph" w:styleId="Liste">
    <w:name w:val="List"/>
    <w:basedOn w:val="Normal"/>
    <w:rsid w:val="005A4E07"/>
    <w:pPr>
      <w:kinsoku/>
      <w:overflowPunct/>
      <w:autoSpaceDE/>
      <w:autoSpaceDN/>
      <w:adjustRightInd/>
      <w:snapToGrid/>
      <w:ind w:left="283" w:hanging="283"/>
    </w:pPr>
    <w:rPr>
      <w:rFonts w:eastAsia="Times New Roman"/>
      <w:lang w:val="en-GB"/>
    </w:rPr>
  </w:style>
  <w:style w:type="paragraph" w:styleId="Liste2">
    <w:name w:val="List 2"/>
    <w:basedOn w:val="Normal"/>
    <w:rsid w:val="005A4E07"/>
    <w:pPr>
      <w:kinsoku/>
      <w:overflowPunct/>
      <w:autoSpaceDE/>
      <w:autoSpaceDN/>
      <w:adjustRightInd/>
      <w:snapToGrid/>
      <w:ind w:left="566" w:hanging="283"/>
    </w:pPr>
    <w:rPr>
      <w:rFonts w:eastAsia="Times New Roman"/>
      <w:lang w:val="en-GB"/>
    </w:rPr>
  </w:style>
  <w:style w:type="paragraph" w:styleId="Liste3">
    <w:name w:val="List 3"/>
    <w:basedOn w:val="Normal"/>
    <w:rsid w:val="005A4E07"/>
    <w:pPr>
      <w:kinsoku/>
      <w:overflowPunct/>
      <w:autoSpaceDE/>
      <w:autoSpaceDN/>
      <w:adjustRightInd/>
      <w:snapToGrid/>
      <w:ind w:left="849" w:hanging="283"/>
    </w:pPr>
    <w:rPr>
      <w:rFonts w:eastAsia="Times New Roman"/>
      <w:lang w:val="en-GB"/>
    </w:rPr>
  </w:style>
  <w:style w:type="paragraph" w:styleId="Liste4">
    <w:name w:val="List 4"/>
    <w:basedOn w:val="Normal"/>
    <w:rsid w:val="005A4E07"/>
    <w:pPr>
      <w:kinsoku/>
      <w:overflowPunct/>
      <w:autoSpaceDE/>
      <w:autoSpaceDN/>
      <w:adjustRightInd/>
      <w:snapToGrid/>
      <w:ind w:left="1132" w:hanging="283"/>
    </w:pPr>
    <w:rPr>
      <w:rFonts w:eastAsia="Times New Roman"/>
      <w:lang w:val="en-GB"/>
    </w:rPr>
  </w:style>
  <w:style w:type="paragraph" w:styleId="Liste5">
    <w:name w:val="List 5"/>
    <w:basedOn w:val="Normal"/>
    <w:rsid w:val="005A4E07"/>
    <w:pPr>
      <w:kinsoku/>
      <w:overflowPunct/>
      <w:autoSpaceDE/>
      <w:autoSpaceDN/>
      <w:adjustRightInd/>
      <w:snapToGrid/>
      <w:ind w:left="1415" w:hanging="283"/>
    </w:pPr>
    <w:rPr>
      <w:rFonts w:eastAsia="Times New Roman"/>
      <w:lang w:val="en-GB"/>
    </w:rPr>
  </w:style>
  <w:style w:type="paragraph" w:styleId="Listepuces">
    <w:name w:val="List Bullet"/>
    <w:basedOn w:val="Normal"/>
    <w:rsid w:val="005A4E07"/>
    <w:pPr>
      <w:tabs>
        <w:tab w:val="num" w:pos="360"/>
      </w:tabs>
      <w:kinsoku/>
      <w:overflowPunct/>
      <w:autoSpaceDE/>
      <w:autoSpaceDN/>
      <w:adjustRightInd/>
      <w:snapToGrid/>
      <w:ind w:left="360" w:hanging="360"/>
    </w:pPr>
    <w:rPr>
      <w:rFonts w:eastAsia="Times New Roman"/>
      <w:lang w:val="en-GB"/>
    </w:rPr>
  </w:style>
  <w:style w:type="paragraph" w:styleId="Listepuces2">
    <w:name w:val="List Bullet 2"/>
    <w:basedOn w:val="Normal"/>
    <w:rsid w:val="005A4E07"/>
    <w:pPr>
      <w:tabs>
        <w:tab w:val="num" w:pos="643"/>
      </w:tabs>
      <w:kinsoku/>
      <w:overflowPunct/>
      <w:autoSpaceDE/>
      <w:autoSpaceDN/>
      <w:adjustRightInd/>
      <w:snapToGrid/>
      <w:ind w:left="643" w:hanging="360"/>
    </w:pPr>
    <w:rPr>
      <w:rFonts w:eastAsia="Times New Roman"/>
      <w:lang w:val="en-GB"/>
    </w:rPr>
  </w:style>
  <w:style w:type="paragraph" w:styleId="Listepuces3">
    <w:name w:val="List Bullet 3"/>
    <w:basedOn w:val="Normal"/>
    <w:rsid w:val="005A4E07"/>
    <w:pPr>
      <w:tabs>
        <w:tab w:val="num" w:pos="926"/>
      </w:tabs>
      <w:kinsoku/>
      <w:overflowPunct/>
      <w:autoSpaceDE/>
      <w:autoSpaceDN/>
      <w:adjustRightInd/>
      <w:snapToGrid/>
      <w:ind w:left="926" w:hanging="360"/>
    </w:pPr>
    <w:rPr>
      <w:rFonts w:eastAsia="Times New Roman"/>
      <w:lang w:val="en-GB"/>
    </w:rPr>
  </w:style>
  <w:style w:type="paragraph" w:styleId="Listepuces4">
    <w:name w:val="List Bullet 4"/>
    <w:basedOn w:val="Normal"/>
    <w:rsid w:val="005A4E07"/>
    <w:pPr>
      <w:tabs>
        <w:tab w:val="num" w:pos="1209"/>
      </w:tabs>
      <w:kinsoku/>
      <w:overflowPunct/>
      <w:autoSpaceDE/>
      <w:autoSpaceDN/>
      <w:adjustRightInd/>
      <w:snapToGrid/>
      <w:ind w:left="1209" w:hanging="360"/>
    </w:pPr>
    <w:rPr>
      <w:rFonts w:eastAsia="Times New Roman"/>
      <w:lang w:val="en-GB"/>
    </w:rPr>
  </w:style>
  <w:style w:type="paragraph" w:styleId="Listepuces5">
    <w:name w:val="List Bullet 5"/>
    <w:basedOn w:val="Normal"/>
    <w:rsid w:val="005A4E07"/>
    <w:pPr>
      <w:tabs>
        <w:tab w:val="num" w:pos="1492"/>
      </w:tabs>
      <w:kinsoku/>
      <w:overflowPunct/>
      <w:autoSpaceDE/>
      <w:autoSpaceDN/>
      <w:adjustRightInd/>
      <w:snapToGrid/>
      <w:ind w:left="1492" w:hanging="360"/>
    </w:pPr>
    <w:rPr>
      <w:rFonts w:eastAsia="Times New Roman"/>
      <w:lang w:val="en-GB"/>
    </w:rPr>
  </w:style>
  <w:style w:type="paragraph" w:styleId="Listecontinue">
    <w:name w:val="List Continue"/>
    <w:basedOn w:val="Normal"/>
    <w:rsid w:val="005A4E07"/>
    <w:pPr>
      <w:kinsoku/>
      <w:overflowPunct/>
      <w:autoSpaceDE/>
      <w:autoSpaceDN/>
      <w:adjustRightInd/>
      <w:snapToGrid/>
      <w:spacing w:after="120"/>
      <w:ind w:left="283"/>
    </w:pPr>
    <w:rPr>
      <w:rFonts w:eastAsia="Times New Roman"/>
      <w:lang w:val="en-GB"/>
    </w:rPr>
  </w:style>
  <w:style w:type="paragraph" w:styleId="Listecontinue2">
    <w:name w:val="List Continue 2"/>
    <w:basedOn w:val="Normal"/>
    <w:rsid w:val="005A4E07"/>
    <w:pPr>
      <w:kinsoku/>
      <w:overflowPunct/>
      <w:autoSpaceDE/>
      <w:autoSpaceDN/>
      <w:adjustRightInd/>
      <w:snapToGrid/>
      <w:spacing w:after="120"/>
      <w:ind w:left="566"/>
    </w:pPr>
    <w:rPr>
      <w:rFonts w:eastAsia="Times New Roman"/>
      <w:lang w:val="en-GB"/>
    </w:rPr>
  </w:style>
  <w:style w:type="paragraph" w:styleId="Listecontinue3">
    <w:name w:val="List Continue 3"/>
    <w:basedOn w:val="Normal"/>
    <w:rsid w:val="005A4E07"/>
    <w:pPr>
      <w:kinsoku/>
      <w:overflowPunct/>
      <w:autoSpaceDE/>
      <w:autoSpaceDN/>
      <w:adjustRightInd/>
      <w:snapToGrid/>
      <w:spacing w:after="120"/>
      <w:ind w:left="849"/>
    </w:pPr>
    <w:rPr>
      <w:rFonts w:eastAsia="Times New Roman"/>
      <w:lang w:val="en-GB"/>
    </w:rPr>
  </w:style>
  <w:style w:type="paragraph" w:styleId="Listecontinue4">
    <w:name w:val="List Continue 4"/>
    <w:basedOn w:val="Normal"/>
    <w:rsid w:val="005A4E07"/>
    <w:pPr>
      <w:kinsoku/>
      <w:overflowPunct/>
      <w:autoSpaceDE/>
      <w:autoSpaceDN/>
      <w:adjustRightInd/>
      <w:snapToGrid/>
      <w:spacing w:after="120"/>
      <w:ind w:left="1132"/>
    </w:pPr>
    <w:rPr>
      <w:rFonts w:eastAsia="Times New Roman"/>
      <w:lang w:val="en-GB"/>
    </w:rPr>
  </w:style>
  <w:style w:type="paragraph" w:styleId="Listecontinue5">
    <w:name w:val="List Continue 5"/>
    <w:basedOn w:val="Normal"/>
    <w:rsid w:val="005A4E07"/>
    <w:pPr>
      <w:kinsoku/>
      <w:overflowPunct/>
      <w:autoSpaceDE/>
      <w:autoSpaceDN/>
      <w:adjustRightInd/>
      <w:snapToGrid/>
      <w:spacing w:after="120"/>
      <w:ind w:left="1415"/>
    </w:pPr>
    <w:rPr>
      <w:rFonts w:eastAsia="Times New Roman"/>
      <w:lang w:val="en-GB"/>
    </w:rPr>
  </w:style>
  <w:style w:type="paragraph" w:styleId="Listenumros">
    <w:name w:val="List Number"/>
    <w:basedOn w:val="Normal"/>
    <w:rsid w:val="005A4E07"/>
    <w:pPr>
      <w:tabs>
        <w:tab w:val="num" w:pos="360"/>
      </w:tabs>
      <w:kinsoku/>
      <w:overflowPunct/>
      <w:autoSpaceDE/>
      <w:autoSpaceDN/>
      <w:adjustRightInd/>
      <w:snapToGrid/>
      <w:ind w:left="360" w:hanging="360"/>
    </w:pPr>
    <w:rPr>
      <w:rFonts w:eastAsia="Times New Roman"/>
      <w:lang w:val="en-GB"/>
    </w:rPr>
  </w:style>
  <w:style w:type="paragraph" w:styleId="Listenumros2">
    <w:name w:val="List Number 2"/>
    <w:basedOn w:val="Normal"/>
    <w:rsid w:val="005A4E07"/>
    <w:pPr>
      <w:tabs>
        <w:tab w:val="num" w:pos="643"/>
      </w:tabs>
      <w:kinsoku/>
      <w:overflowPunct/>
      <w:autoSpaceDE/>
      <w:autoSpaceDN/>
      <w:adjustRightInd/>
      <w:snapToGrid/>
      <w:ind w:left="643" w:hanging="360"/>
    </w:pPr>
    <w:rPr>
      <w:rFonts w:eastAsia="Times New Roman"/>
      <w:lang w:val="en-GB"/>
    </w:rPr>
  </w:style>
  <w:style w:type="paragraph" w:styleId="Listenumros3">
    <w:name w:val="List Number 3"/>
    <w:basedOn w:val="Normal"/>
    <w:rsid w:val="005A4E07"/>
    <w:pPr>
      <w:tabs>
        <w:tab w:val="num" w:pos="926"/>
      </w:tabs>
      <w:kinsoku/>
      <w:overflowPunct/>
      <w:autoSpaceDE/>
      <w:autoSpaceDN/>
      <w:adjustRightInd/>
      <w:snapToGrid/>
      <w:ind w:left="926" w:hanging="360"/>
    </w:pPr>
    <w:rPr>
      <w:rFonts w:eastAsia="Times New Roman"/>
      <w:lang w:val="en-GB"/>
    </w:rPr>
  </w:style>
  <w:style w:type="paragraph" w:styleId="Listenumros4">
    <w:name w:val="List Number 4"/>
    <w:basedOn w:val="Normal"/>
    <w:rsid w:val="005A4E07"/>
    <w:pPr>
      <w:tabs>
        <w:tab w:val="num" w:pos="1209"/>
      </w:tabs>
      <w:kinsoku/>
      <w:overflowPunct/>
      <w:autoSpaceDE/>
      <w:autoSpaceDN/>
      <w:adjustRightInd/>
      <w:snapToGrid/>
      <w:ind w:left="1209" w:hanging="360"/>
    </w:pPr>
    <w:rPr>
      <w:rFonts w:eastAsia="Times New Roman"/>
      <w:lang w:val="en-GB"/>
    </w:rPr>
  </w:style>
  <w:style w:type="paragraph" w:styleId="Listenumros5">
    <w:name w:val="List Number 5"/>
    <w:basedOn w:val="Normal"/>
    <w:rsid w:val="005A4E07"/>
    <w:pPr>
      <w:tabs>
        <w:tab w:val="num" w:pos="1492"/>
      </w:tabs>
      <w:kinsoku/>
      <w:overflowPunct/>
      <w:autoSpaceDE/>
      <w:autoSpaceDN/>
      <w:adjustRightInd/>
      <w:snapToGrid/>
      <w:ind w:left="1492" w:hanging="360"/>
    </w:pPr>
    <w:rPr>
      <w:rFonts w:eastAsia="Times New Roman"/>
      <w:lang w:val="en-GB"/>
    </w:rPr>
  </w:style>
  <w:style w:type="paragraph" w:styleId="En-ttedemessage">
    <w:name w:val="Message Header"/>
    <w:basedOn w:val="Normal"/>
    <w:link w:val="En-ttedemessageCar"/>
    <w:rsid w:val="005A4E07"/>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val="en-GB"/>
    </w:rPr>
  </w:style>
  <w:style w:type="character" w:customStyle="1" w:styleId="En-ttedemessageCar">
    <w:name w:val="En-tête de message Car"/>
    <w:basedOn w:val="Policepardfaut"/>
    <w:link w:val="En-ttedemessage"/>
    <w:rsid w:val="005A4E07"/>
    <w:rPr>
      <w:rFonts w:ascii="Arial" w:hAnsi="Arial" w:cs="Arial"/>
      <w:sz w:val="24"/>
      <w:szCs w:val="24"/>
      <w:shd w:val="pct20" w:color="auto" w:fill="auto"/>
      <w:lang w:val="en-GB" w:eastAsia="en-US"/>
    </w:rPr>
  </w:style>
  <w:style w:type="paragraph" w:styleId="NormalWeb">
    <w:name w:val="Normal (Web)"/>
    <w:basedOn w:val="Normal"/>
    <w:link w:val="NormalWebCar"/>
    <w:uiPriority w:val="99"/>
    <w:rsid w:val="005A4E07"/>
    <w:pPr>
      <w:kinsoku/>
      <w:overflowPunct/>
      <w:autoSpaceDE/>
      <w:autoSpaceDN/>
      <w:adjustRightInd/>
      <w:snapToGrid/>
    </w:pPr>
    <w:rPr>
      <w:rFonts w:eastAsia="Times New Roman"/>
      <w:sz w:val="24"/>
      <w:szCs w:val="24"/>
      <w:lang w:val="en-GB"/>
    </w:rPr>
  </w:style>
  <w:style w:type="paragraph" w:styleId="Retraitnormal">
    <w:name w:val="Normal Indent"/>
    <w:basedOn w:val="Normal"/>
    <w:rsid w:val="005A4E07"/>
    <w:pPr>
      <w:kinsoku/>
      <w:overflowPunct/>
      <w:autoSpaceDE/>
      <w:autoSpaceDN/>
      <w:adjustRightInd/>
      <w:snapToGrid/>
      <w:ind w:left="567"/>
    </w:pPr>
    <w:rPr>
      <w:rFonts w:eastAsia="Times New Roman"/>
      <w:lang w:val="en-GB"/>
    </w:rPr>
  </w:style>
  <w:style w:type="paragraph" w:styleId="Titredenote">
    <w:name w:val="Note Heading"/>
    <w:basedOn w:val="Normal"/>
    <w:next w:val="Normal"/>
    <w:link w:val="TitredenoteCar"/>
    <w:rsid w:val="005A4E07"/>
    <w:pPr>
      <w:kinsoku/>
      <w:overflowPunct/>
      <w:autoSpaceDE/>
      <w:autoSpaceDN/>
      <w:adjustRightInd/>
      <w:snapToGrid/>
    </w:pPr>
    <w:rPr>
      <w:rFonts w:eastAsia="Times New Roman"/>
      <w:lang w:val="en-GB"/>
    </w:rPr>
  </w:style>
  <w:style w:type="character" w:customStyle="1" w:styleId="TitredenoteCar">
    <w:name w:val="Titre de note Car"/>
    <w:basedOn w:val="Policepardfaut"/>
    <w:link w:val="Titredenote"/>
    <w:rsid w:val="005A4E07"/>
    <w:rPr>
      <w:rFonts w:ascii="Times New Roman" w:hAnsi="Times New Roman" w:cs="Times New Roman"/>
      <w:sz w:val="20"/>
      <w:szCs w:val="20"/>
      <w:lang w:val="en-GB" w:eastAsia="en-US"/>
    </w:rPr>
  </w:style>
  <w:style w:type="paragraph" w:styleId="Salutations">
    <w:name w:val="Salutation"/>
    <w:basedOn w:val="Normal"/>
    <w:next w:val="Normal"/>
    <w:link w:val="SalutationsCar"/>
    <w:rsid w:val="005A4E07"/>
    <w:pPr>
      <w:kinsoku/>
      <w:overflowPunct/>
      <w:autoSpaceDE/>
      <w:autoSpaceDN/>
      <w:adjustRightInd/>
      <w:snapToGrid/>
    </w:pPr>
    <w:rPr>
      <w:rFonts w:eastAsia="Times New Roman"/>
      <w:lang w:val="en-GB"/>
    </w:rPr>
  </w:style>
  <w:style w:type="character" w:customStyle="1" w:styleId="SalutationsCar">
    <w:name w:val="Salutations Car"/>
    <w:basedOn w:val="Policepardfaut"/>
    <w:link w:val="Salutations"/>
    <w:rsid w:val="005A4E07"/>
    <w:rPr>
      <w:rFonts w:ascii="Times New Roman" w:hAnsi="Times New Roman" w:cs="Times New Roman"/>
      <w:sz w:val="20"/>
      <w:szCs w:val="20"/>
      <w:lang w:val="en-GB" w:eastAsia="en-US"/>
    </w:rPr>
  </w:style>
  <w:style w:type="paragraph" w:styleId="Signature">
    <w:name w:val="Signature"/>
    <w:basedOn w:val="Normal"/>
    <w:link w:val="SignatureCar"/>
    <w:rsid w:val="005A4E07"/>
    <w:pPr>
      <w:kinsoku/>
      <w:overflowPunct/>
      <w:autoSpaceDE/>
      <w:autoSpaceDN/>
      <w:adjustRightInd/>
      <w:snapToGrid/>
      <w:ind w:left="4252"/>
    </w:pPr>
    <w:rPr>
      <w:rFonts w:eastAsia="Times New Roman"/>
      <w:lang w:val="en-GB"/>
    </w:rPr>
  </w:style>
  <w:style w:type="character" w:customStyle="1" w:styleId="SignatureCar">
    <w:name w:val="Signature Car"/>
    <w:basedOn w:val="Policepardfaut"/>
    <w:link w:val="Signature"/>
    <w:rsid w:val="005A4E07"/>
    <w:rPr>
      <w:rFonts w:ascii="Times New Roman" w:hAnsi="Times New Roman" w:cs="Times New Roman"/>
      <w:sz w:val="20"/>
      <w:szCs w:val="20"/>
      <w:lang w:val="en-GB" w:eastAsia="en-US"/>
    </w:rPr>
  </w:style>
  <w:style w:type="character" w:styleId="lev">
    <w:name w:val="Strong"/>
    <w:uiPriority w:val="22"/>
    <w:qFormat/>
    <w:rsid w:val="005A4E07"/>
    <w:rPr>
      <w:b/>
      <w:bCs/>
    </w:rPr>
  </w:style>
  <w:style w:type="paragraph" w:styleId="Sous-titre">
    <w:name w:val="Subtitle"/>
    <w:basedOn w:val="Normal"/>
    <w:link w:val="Sous-titreCar"/>
    <w:qFormat/>
    <w:rsid w:val="005A4E07"/>
    <w:pPr>
      <w:kinsoku/>
      <w:overflowPunct/>
      <w:autoSpaceDE/>
      <w:autoSpaceDN/>
      <w:adjustRightInd/>
      <w:snapToGrid/>
      <w:spacing w:after="60"/>
      <w:jc w:val="center"/>
      <w:outlineLvl w:val="1"/>
    </w:pPr>
    <w:rPr>
      <w:rFonts w:ascii="Arial" w:eastAsia="Times New Roman" w:hAnsi="Arial" w:cs="Arial"/>
      <w:sz w:val="24"/>
      <w:szCs w:val="24"/>
      <w:lang w:val="en-GB"/>
    </w:rPr>
  </w:style>
  <w:style w:type="character" w:customStyle="1" w:styleId="Sous-titreCar">
    <w:name w:val="Sous-titre Car"/>
    <w:basedOn w:val="Policepardfaut"/>
    <w:link w:val="Sous-titre"/>
    <w:rsid w:val="005A4E07"/>
    <w:rPr>
      <w:rFonts w:ascii="Arial" w:hAnsi="Arial" w:cs="Arial"/>
      <w:sz w:val="24"/>
      <w:szCs w:val="24"/>
      <w:lang w:val="en-GB" w:eastAsia="en-US"/>
    </w:rPr>
  </w:style>
  <w:style w:type="table" w:styleId="Effetsdetableau3D1">
    <w:name w:val="Table 3D effects 1"/>
    <w:basedOn w:val="TableauNormal"/>
    <w:semiHidden/>
    <w:rsid w:val="005A4E07"/>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A4E07"/>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5A4E07"/>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5A4E07"/>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5A4E07"/>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5A4E07"/>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5A4E07"/>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5A4E07"/>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5A4E07"/>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5A4E07"/>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5A4E07"/>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5A4E07"/>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5A4E0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5A4E07"/>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reCar">
    <w:name w:val="Titre Car"/>
    <w:basedOn w:val="Policepardfaut"/>
    <w:link w:val="Titre"/>
    <w:rsid w:val="005A4E07"/>
    <w:rPr>
      <w:rFonts w:ascii="Arial" w:hAnsi="Arial" w:cs="Arial"/>
      <w:b/>
      <w:bCs/>
      <w:kern w:val="28"/>
      <w:sz w:val="32"/>
      <w:szCs w:val="32"/>
      <w:lang w:val="en-GB" w:eastAsia="en-US"/>
    </w:rPr>
  </w:style>
  <w:style w:type="paragraph" w:styleId="Adressedestinataire">
    <w:name w:val="envelope address"/>
    <w:basedOn w:val="Normal"/>
    <w:rsid w:val="005A4E07"/>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character" w:customStyle="1" w:styleId="FootnoteText5G6CharChar">
    <w:name w:val="Footnote Text;5_G_6 Char Char"/>
    <w:semiHidden/>
    <w:locked/>
    <w:rsid w:val="005A4E07"/>
    <w:rPr>
      <w:sz w:val="18"/>
      <w:lang w:val="en-GB" w:eastAsia="en-US" w:bidi="ar-SA"/>
    </w:rPr>
  </w:style>
  <w:style w:type="numbering" w:customStyle="1" w:styleId="1111111">
    <w:name w:val="1 / 1.1 / 1.1.11"/>
    <w:basedOn w:val="Aucuneliste"/>
    <w:next w:val="111111"/>
    <w:semiHidden/>
    <w:rsid w:val="005A4E07"/>
  </w:style>
  <w:style w:type="numbering" w:customStyle="1" w:styleId="1ai1">
    <w:name w:val="1 / a / i1"/>
    <w:basedOn w:val="Aucuneliste"/>
    <w:next w:val="1ai"/>
    <w:semiHidden/>
    <w:rsid w:val="005A4E07"/>
  </w:style>
  <w:style w:type="numbering" w:customStyle="1" w:styleId="ArticleSection1">
    <w:name w:val="Article / Section1"/>
    <w:basedOn w:val="Aucuneliste"/>
    <w:next w:val="ArticleSection"/>
    <w:semiHidden/>
    <w:rsid w:val="005A4E07"/>
  </w:style>
  <w:style w:type="character" w:customStyle="1" w:styleId="H23GChar">
    <w:name w:val="_ H_2/3_G Char"/>
    <w:link w:val="H23G"/>
    <w:rsid w:val="005A4E07"/>
    <w:rPr>
      <w:rFonts w:ascii="Times New Roman" w:eastAsiaTheme="minorHAnsi" w:hAnsi="Times New Roman" w:cs="Times New Roman"/>
      <w:b/>
      <w:sz w:val="20"/>
      <w:szCs w:val="20"/>
      <w:lang w:eastAsia="en-US"/>
    </w:rPr>
  </w:style>
  <w:style w:type="paragraph" w:customStyle="1" w:styleId="ParaNo">
    <w:name w:val="ParaNo."/>
    <w:basedOn w:val="Normal"/>
    <w:rsid w:val="005A4E07"/>
    <w:pPr>
      <w:numPr>
        <w:numId w:val="20"/>
      </w:numPr>
      <w:tabs>
        <w:tab w:val="clear" w:pos="360"/>
      </w:tabs>
      <w:suppressAutoHyphens w:val="0"/>
      <w:kinsoku/>
      <w:overflowPunct/>
      <w:autoSpaceDE/>
      <w:autoSpaceDN/>
      <w:adjustRightInd/>
      <w:snapToGrid/>
      <w:spacing w:line="240" w:lineRule="auto"/>
    </w:pPr>
    <w:rPr>
      <w:rFonts w:eastAsia="Times New Roman"/>
      <w:sz w:val="24"/>
      <w:lang w:val="fr-FR"/>
    </w:rPr>
  </w:style>
  <w:style w:type="paragraph" w:customStyle="1" w:styleId="Rom1">
    <w:name w:val="Rom1"/>
    <w:basedOn w:val="Normal"/>
    <w:rsid w:val="005A4E07"/>
    <w:pPr>
      <w:numPr>
        <w:numId w:val="21"/>
      </w:numPr>
      <w:tabs>
        <w:tab w:val="clear" w:pos="504"/>
      </w:tabs>
      <w:suppressAutoHyphens w:val="0"/>
      <w:kinsoku/>
      <w:overflowPunct/>
      <w:autoSpaceDE/>
      <w:autoSpaceDN/>
      <w:adjustRightInd/>
      <w:snapToGrid/>
      <w:spacing w:line="240" w:lineRule="auto"/>
      <w:ind w:left="1145" w:hanging="465"/>
    </w:pPr>
    <w:rPr>
      <w:rFonts w:eastAsia="Times New Roman"/>
      <w:sz w:val="24"/>
      <w:lang w:val="fr-FR"/>
    </w:rPr>
  </w:style>
  <w:style w:type="paragraph" w:customStyle="1" w:styleId="Rom2">
    <w:name w:val="Rom2"/>
    <w:basedOn w:val="Normal"/>
    <w:rsid w:val="005A4E07"/>
    <w:pPr>
      <w:numPr>
        <w:numId w:val="22"/>
      </w:numPr>
      <w:tabs>
        <w:tab w:val="clear" w:pos="927"/>
      </w:tabs>
      <w:suppressAutoHyphens w:val="0"/>
      <w:kinsoku/>
      <w:overflowPunct/>
      <w:autoSpaceDE/>
      <w:autoSpaceDN/>
      <w:adjustRightInd/>
      <w:snapToGrid/>
      <w:spacing w:line="240" w:lineRule="auto"/>
      <w:ind w:left="1712" w:hanging="465"/>
    </w:pPr>
    <w:rPr>
      <w:rFonts w:eastAsia="Times New Roman"/>
      <w:sz w:val="24"/>
      <w:lang w:val="fr-FR"/>
    </w:rPr>
  </w:style>
  <w:style w:type="paragraph" w:styleId="Explorateurdedocuments">
    <w:name w:val="Document Map"/>
    <w:basedOn w:val="Normal"/>
    <w:link w:val="ExplorateurdedocumentsCar"/>
    <w:rsid w:val="005A4E07"/>
    <w:pPr>
      <w:shd w:val="clear" w:color="auto" w:fill="000080"/>
      <w:suppressAutoHyphens w:val="0"/>
      <w:kinsoku/>
      <w:overflowPunct/>
      <w:autoSpaceDE/>
      <w:autoSpaceDN/>
      <w:adjustRightInd/>
      <w:snapToGrid/>
      <w:spacing w:line="240" w:lineRule="auto"/>
    </w:pPr>
    <w:rPr>
      <w:rFonts w:ascii="Tahoma" w:eastAsia="Times New Roman" w:hAnsi="Tahoma"/>
      <w:sz w:val="24"/>
      <w:lang w:val="fr-FR"/>
    </w:rPr>
  </w:style>
  <w:style w:type="character" w:customStyle="1" w:styleId="ExplorateurdedocumentsCar">
    <w:name w:val="Explorateur de documents Car"/>
    <w:basedOn w:val="Policepardfaut"/>
    <w:link w:val="Explorateurdedocuments"/>
    <w:rsid w:val="005A4E07"/>
    <w:rPr>
      <w:rFonts w:ascii="Tahoma" w:hAnsi="Tahoma" w:cs="Times New Roman"/>
      <w:sz w:val="24"/>
      <w:szCs w:val="20"/>
      <w:shd w:val="clear" w:color="auto" w:fill="000080"/>
      <w:lang w:val="fr-FR" w:eastAsia="en-US"/>
    </w:rPr>
  </w:style>
  <w:style w:type="paragraph" w:customStyle="1" w:styleId="Heading61">
    <w:name w:val="Heading 61"/>
    <w:rsid w:val="005A4E0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sz w:val="20"/>
      <w:szCs w:val="20"/>
      <w:u w:val="single"/>
      <w:lang w:val="en-GB" w:eastAsia="en-US"/>
    </w:rPr>
  </w:style>
  <w:style w:type="paragraph" w:customStyle="1" w:styleId="Heading51">
    <w:name w:val="Heading 51"/>
    <w:rsid w:val="005A4E0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b/>
      <w:sz w:val="20"/>
      <w:szCs w:val="20"/>
      <w:lang w:val="en-US" w:eastAsia="en-US"/>
    </w:rPr>
  </w:style>
  <w:style w:type="paragraph" w:customStyle="1" w:styleId="Annex5">
    <w:name w:val="Annex5"/>
    <w:basedOn w:val="Normal"/>
    <w:rsid w:val="005A4E0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kinsoku/>
      <w:overflowPunct/>
      <w:autoSpaceDE/>
      <w:autoSpaceDN/>
      <w:adjustRightInd/>
      <w:snapToGrid/>
      <w:spacing w:line="240" w:lineRule="auto"/>
      <w:ind w:left="1360" w:hanging="1360"/>
    </w:pPr>
    <w:rPr>
      <w:rFonts w:ascii="Courier" w:eastAsia="Times New Roman" w:hAnsi="Courier"/>
      <w:sz w:val="24"/>
      <w:lang w:val="en-GB"/>
    </w:rPr>
  </w:style>
  <w:style w:type="paragraph" w:customStyle="1" w:styleId="Footer1">
    <w:name w:val="Footer1"/>
    <w:rsid w:val="005A4E07"/>
    <w:pPr>
      <w:numPr>
        <w:numId w:val="25"/>
      </w:numPr>
      <w:tabs>
        <w:tab w:val="clear" w:pos="360"/>
        <w:tab w:val="center" w:pos="4680"/>
        <w:tab w:val="right" w:pos="9000"/>
        <w:tab w:val="left" w:pos="9360"/>
      </w:tabs>
      <w:suppressAutoHyphens/>
      <w:spacing w:after="0" w:line="240" w:lineRule="auto"/>
      <w:ind w:left="0" w:firstLine="0"/>
    </w:pPr>
    <w:rPr>
      <w:rFonts w:ascii="Book Antiqua" w:hAnsi="Book Antiqua" w:cs="Times New Roman"/>
      <w:sz w:val="20"/>
      <w:szCs w:val="20"/>
      <w:lang w:val="en-US" w:eastAsia="en-US"/>
    </w:rPr>
  </w:style>
  <w:style w:type="paragraph" w:styleId="Lgende">
    <w:name w:val="caption"/>
    <w:basedOn w:val="Normal"/>
    <w:next w:val="Normal"/>
    <w:qFormat/>
    <w:rsid w:val="005A4E07"/>
    <w:pPr>
      <w:suppressAutoHyphens w:val="0"/>
      <w:kinsoku/>
      <w:overflowPunct/>
      <w:autoSpaceDE/>
      <w:autoSpaceDN/>
      <w:adjustRightInd/>
      <w:snapToGrid/>
      <w:spacing w:line="240" w:lineRule="auto"/>
    </w:pPr>
    <w:rPr>
      <w:rFonts w:eastAsia="Times New Roman"/>
      <w:b/>
      <w:bCs/>
      <w:sz w:val="28"/>
      <w:lang w:val="en-GB"/>
    </w:rPr>
  </w:style>
  <w:style w:type="paragraph" w:customStyle="1" w:styleId="NBparagrah">
    <w:name w:val="NB paragrah"/>
    <w:basedOn w:val="Normal"/>
    <w:rsid w:val="005A4E07"/>
    <w:pPr>
      <w:tabs>
        <w:tab w:val="left" w:pos="-663"/>
        <w:tab w:val="left" w:pos="1140"/>
        <w:tab w:val="right" w:pos="9350"/>
      </w:tabs>
      <w:suppressAutoHyphens w:val="0"/>
      <w:kinsoku/>
      <w:overflowPunct/>
      <w:autoSpaceDE/>
      <w:autoSpaceDN/>
      <w:adjustRightInd/>
      <w:snapToGrid/>
      <w:spacing w:line="240" w:lineRule="auto"/>
      <w:ind w:left="1140" w:hanging="1140"/>
      <w:jc w:val="both"/>
    </w:pPr>
    <w:rPr>
      <w:rFonts w:eastAsia="Times New Roman"/>
      <w:sz w:val="24"/>
      <w:szCs w:val="24"/>
      <w:lang w:val="en-GB"/>
    </w:rPr>
  </w:style>
  <w:style w:type="paragraph" w:customStyle="1" w:styleId="Default">
    <w:name w:val="Default"/>
    <w:rsid w:val="005A4E07"/>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customStyle="1" w:styleId="Level3">
    <w:name w:val="Level 3"/>
    <w:basedOn w:val="Normal"/>
    <w:rsid w:val="005A4E07"/>
    <w:pPr>
      <w:widowControl w:val="0"/>
      <w:tabs>
        <w:tab w:val="num" w:pos="1492"/>
      </w:tabs>
      <w:suppressAutoHyphens w:val="0"/>
      <w:kinsoku/>
      <w:overflowPunct/>
      <w:snapToGrid/>
      <w:spacing w:line="240" w:lineRule="auto"/>
      <w:ind w:left="1208" w:hanging="258"/>
      <w:outlineLvl w:val="2"/>
    </w:pPr>
    <w:rPr>
      <w:rFonts w:ascii="Univers" w:eastAsia="Times New Roman" w:hAnsi="Univers"/>
      <w:sz w:val="24"/>
      <w:szCs w:val="24"/>
      <w:lang w:val="en-US"/>
    </w:rPr>
  </w:style>
  <w:style w:type="paragraph" w:customStyle="1" w:styleId="Level1">
    <w:name w:val="Level 1"/>
    <w:basedOn w:val="Normal"/>
    <w:rsid w:val="005A4E07"/>
    <w:pPr>
      <w:widowControl w:val="0"/>
      <w:suppressAutoHyphens w:val="0"/>
      <w:kinsoku/>
      <w:overflowPunct/>
      <w:snapToGrid/>
      <w:spacing w:line="240" w:lineRule="auto"/>
      <w:ind w:left="1416" w:hanging="623"/>
    </w:pPr>
    <w:rPr>
      <w:rFonts w:ascii="Univers" w:eastAsia="Times New Roman" w:hAnsi="Univers"/>
      <w:sz w:val="24"/>
      <w:szCs w:val="24"/>
      <w:lang w:val="en-US"/>
    </w:rPr>
  </w:style>
  <w:style w:type="paragraph" w:customStyle="1" w:styleId="ParaNo0">
    <w:name w:val="(ParaNo.)"/>
    <w:basedOn w:val="Normal"/>
    <w:rsid w:val="005A4E07"/>
    <w:pPr>
      <w:numPr>
        <w:numId w:val="23"/>
      </w:numPr>
      <w:suppressAutoHyphens w:val="0"/>
      <w:kinsoku/>
      <w:overflowPunct/>
      <w:autoSpaceDE/>
      <w:autoSpaceDN/>
      <w:adjustRightInd/>
      <w:snapToGrid/>
      <w:spacing w:line="240" w:lineRule="auto"/>
    </w:pPr>
    <w:rPr>
      <w:rFonts w:eastAsia="Times New Roman"/>
      <w:sz w:val="24"/>
      <w:lang w:val="en-GB"/>
    </w:rPr>
  </w:style>
  <w:style w:type="paragraph" w:customStyle="1" w:styleId="Normal12pt">
    <w:name w:val="Normal + 12 pt"/>
    <w:aliases w:val="After:  12 pt,Expanded"/>
    <w:basedOn w:val="Normal"/>
    <w:rsid w:val="005A4E07"/>
    <w:pPr>
      <w:widowControl w:val="0"/>
      <w:suppressAutoHyphens w:val="0"/>
      <w:kinsoku/>
      <w:overflowPunct/>
      <w:autoSpaceDE/>
      <w:autoSpaceDN/>
      <w:adjustRightInd/>
      <w:snapToGrid/>
      <w:spacing w:after="240" w:line="240" w:lineRule="auto"/>
    </w:pPr>
    <w:rPr>
      <w:rFonts w:eastAsia="Times New Roman"/>
      <w:color w:val="000000"/>
      <w:spacing w:val="10"/>
      <w:sz w:val="24"/>
      <w:szCs w:val="24"/>
      <w:u w:val="single"/>
      <w:lang w:val="en-US" w:eastAsia="fr-FR"/>
    </w:rPr>
  </w:style>
  <w:style w:type="paragraph" w:customStyle="1" w:styleId="Par-number1">
    <w:name w:val="Par-number 1)"/>
    <w:basedOn w:val="Normal"/>
    <w:next w:val="Normal"/>
    <w:rsid w:val="005A4E07"/>
    <w:pPr>
      <w:widowControl w:val="0"/>
      <w:tabs>
        <w:tab w:val="num" w:pos="1440"/>
      </w:tabs>
      <w:suppressAutoHyphens w:val="0"/>
      <w:kinsoku/>
      <w:overflowPunct/>
      <w:autoSpaceDE/>
      <w:autoSpaceDN/>
      <w:adjustRightInd/>
      <w:snapToGrid/>
      <w:spacing w:line="360" w:lineRule="auto"/>
    </w:pPr>
    <w:rPr>
      <w:rFonts w:eastAsia="Times New Roman"/>
      <w:sz w:val="24"/>
      <w:lang w:val="en-GB"/>
    </w:rPr>
  </w:style>
  <w:style w:type="paragraph" w:customStyle="1" w:styleId="Par-bullet">
    <w:name w:val="Par-bullet"/>
    <w:basedOn w:val="Normal"/>
    <w:next w:val="Normal"/>
    <w:rsid w:val="005A4E07"/>
    <w:pPr>
      <w:widowControl w:val="0"/>
      <w:tabs>
        <w:tab w:val="num" w:pos="567"/>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equal">
    <w:name w:val="Par-equal"/>
    <w:basedOn w:val="Normal"/>
    <w:next w:val="Normal"/>
    <w:rsid w:val="005A4E07"/>
    <w:pPr>
      <w:widowControl w:val="0"/>
      <w:tabs>
        <w:tab w:val="num" w:pos="567"/>
        <w:tab w:val="num" w:pos="643"/>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a">
    <w:name w:val="Par-number a)"/>
    <w:basedOn w:val="Normal"/>
    <w:next w:val="Normal"/>
    <w:rsid w:val="005A4E07"/>
    <w:pPr>
      <w:widowControl w:val="0"/>
      <w:tabs>
        <w:tab w:val="num" w:pos="567"/>
        <w:tab w:val="num" w:pos="765"/>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10">
    <w:name w:val="Par-number (1)"/>
    <w:basedOn w:val="Normal"/>
    <w:next w:val="Normal"/>
    <w:rsid w:val="005A4E07"/>
    <w:pPr>
      <w:widowControl w:val="0"/>
      <w:tabs>
        <w:tab w:val="num" w:pos="567"/>
        <w:tab w:val="num" w:pos="926"/>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11">
    <w:name w:val="Par-number 1."/>
    <w:basedOn w:val="Normal"/>
    <w:next w:val="Normal"/>
    <w:rsid w:val="005A4E07"/>
    <w:pPr>
      <w:widowControl w:val="0"/>
      <w:tabs>
        <w:tab w:val="num" w:pos="567"/>
        <w:tab w:val="num" w:pos="1209"/>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I">
    <w:name w:val="Par-number I."/>
    <w:basedOn w:val="Normal"/>
    <w:next w:val="Normal"/>
    <w:rsid w:val="005A4E07"/>
    <w:pPr>
      <w:widowControl w:val="0"/>
      <w:tabs>
        <w:tab w:val="num" w:pos="1492"/>
      </w:tabs>
      <w:suppressAutoHyphens w:val="0"/>
      <w:kinsoku/>
      <w:overflowPunct/>
      <w:autoSpaceDE/>
      <w:autoSpaceDN/>
      <w:adjustRightInd/>
      <w:snapToGrid/>
      <w:spacing w:line="360" w:lineRule="auto"/>
      <w:ind w:left="1492" w:hanging="360"/>
    </w:pPr>
    <w:rPr>
      <w:rFonts w:eastAsia="Times New Roman"/>
      <w:sz w:val="24"/>
      <w:lang w:val="en-GB"/>
    </w:rPr>
  </w:style>
  <w:style w:type="paragraph" w:customStyle="1" w:styleId="Par-dash">
    <w:name w:val="Par-dash"/>
    <w:basedOn w:val="Normal"/>
    <w:next w:val="Normal"/>
    <w:rsid w:val="005A4E07"/>
    <w:pPr>
      <w:widowControl w:val="0"/>
      <w:tabs>
        <w:tab w:val="num" w:pos="360"/>
      </w:tabs>
      <w:suppressAutoHyphens w:val="0"/>
      <w:kinsoku/>
      <w:overflowPunct/>
      <w:autoSpaceDE/>
      <w:autoSpaceDN/>
      <w:adjustRightInd/>
      <w:snapToGrid/>
      <w:spacing w:line="360" w:lineRule="auto"/>
      <w:ind w:left="360" w:hanging="360"/>
    </w:pPr>
    <w:rPr>
      <w:rFonts w:eastAsia="Times New Roman"/>
      <w:sz w:val="24"/>
      <w:lang w:val="en-GB"/>
    </w:rPr>
  </w:style>
  <w:style w:type="paragraph" w:customStyle="1" w:styleId="Par-numberi0">
    <w:name w:val="Par-number i)"/>
    <w:basedOn w:val="Normal"/>
    <w:next w:val="Normal"/>
    <w:rsid w:val="005A4E07"/>
    <w:pPr>
      <w:widowControl w:val="0"/>
      <w:tabs>
        <w:tab w:val="num" w:pos="2268"/>
      </w:tabs>
      <w:suppressAutoHyphens w:val="0"/>
      <w:kinsoku/>
      <w:overflowPunct/>
      <w:autoSpaceDE/>
      <w:autoSpaceDN/>
      <w:adjustRightInd/>
      <w:snapToGrid/>
      <w:spacing w:line="360" w:lineRule="auto"/>
      <w:ind w:left="2268" w:hanging="170"/>
    </w:pPr>
    <w:rPr>
      <w:rFonts w:eastAsia="Times New Roman"/>
      <w:sz w:val="24"/>
      <w:lang w:val="en-GB"/>
    </w:rPr>
  </w:style>
  <w:style w:type="paragraph" w:customStyle="1" w:styleId="Par-numberA0">
    <w:name w:val="Par-number A."/>
    <w:basedOn w:val="Normal"/>
    <w:next w:val="Normal"/>
    <w:rsid w:val="005A4E07"/>
    <w:pPr>
      <w:widowControl w:val="0"/>
      <w:tabs>
        <w:tab w:val="num" w:pos="1701"/>
      </w:tabs>
      <w:suppressAutoHyphens w:val="0"/>
      <w:kinsoku/>
      <w:overflowPunct/>
      <w:autoSpaceDE/>
      <w:autoSpaceDN/>
      <w:adjustRightInd/>
      <w:snapToGrid/>
      <w:spacing w:line="360" w:lineRule="auto"/>
      <w:ind w:left="1701" w:hanging="170"/>
    </w:pPr>
    <w:rPr>
      <w:rFonts w:eastAsia="Times New Roman"/>
      <w:sz w:val="24"/>
      <w:lang w:val="en-GB"/>
    </w:rPr>
  </w:style>
  <w:style w:type="character" w:customStyle="1" w:styleId="funotenverweis">
    <w:name w:val="fußnotenverweis"/>
    <w:rsid w:val="005A4E07"/>
    <w:rPr>
      <w:vertAlign w:val="superscript"/>
    </w:rPr>
  </w:style>
  <w:style w:type="paragraph" w:customStyle="1" w:styleId="Regelungneu2-0times">
    <w:name w:val="Regelung neu 2-0 times"/>
    <w:basedOn w:val="Normal"/>
    <w:rsid w:val="005A4E07"/>
    <w:pPr>
      <w:tabs>
        <w:tab w:val="left" w:pos="2268"/>
      </w:tabs>
      <w:suppressAutoHyphens w:val="0"/>
      <w:kinsoku/>
      <w:overflowPunct/>
      <w:autoSpaceDE/>
      <w:autoSpaceDN/>
      <w:adjustRightInd/>
      <w:snapToGrid/>
      <w:spacing w:after="120" w:line="240" w:lineRule="auto"/>
      <w:ind w:left="1134" w:hanging="1134"/>
    </w:pPr>
    <w:rPr>
      <w:rFonts w:eastAsia="Times New Roman"/>
      <w:sz w:val="24"/>
      <w:lang w:val="en-GB"/>
    </w:rPr>
  </w:style>
  <w:style w:type="paragraph" w:customStyle="1" w:styleId="Formatvorlage1">
    <w:name w:val="Formatvorlage1"/>
    <w:basedOn w:val="Normal"/>
    <w:rsid w:val="005A4E07"/>
    <w:pPr>
      <w:suppressAutoHyphens w:val="0"/>
      <w:kinsoku/>
      <w:overflowPunct/>
      <w:autoSpaceDE/>
      <w:autoSpaceDN/>
      <w:adjustRightInd/>
      <w:snapToGrid/>
      <w:spacing w:line="240" w:lineRule="auto"/>
    </w:pPr>
    <w:rPr>
      <w:rFonts w:ascii="Arial" w:eastAsia="Times New Roman" w:hAnsi="Arial"/>
      <w:sz w:val="22"/>
      <w:lang w:val="de-DE" w:eastAsia="it-IT"/>
    </w:rPr>
  </w:style>
  <w:style w:type="paragraph" w:customStyle="1" w:styleId="funotentext">
    <w:name w:val="fußnotentext"/>
    <w:basedOn w:val="Normal"/>
    <w:rsid w:val="005A4E07"/>
    <w:pPr>
      <w:widowControl w:val="0"/>
      <w:suppressAutoHyphens w:val="0"/>
      <w:kinsoku/>
      <w:overflowPunct/>
      <w:autoSpaceDE/>
      <w:autoSpaceDN/>
      <w:adjustRightInd/>
      <w:snapToGrid/>
      <w:spacing w:line="240" w:lineRule="auto"/>
    </w:pPr>
    <w:rPr>
      <w:rFonts w:ascii="Times Roman" w:eastAsia="Times New Roman" w:hAnsi="Times Roman"/>
      <w:lang w:val="de-DE" w:eastAsia="it-IT"/>
    </w:rPr>
  </w:style>
  <w:style w:type="character" w:customStyle="1" w:styleId="ecer48">
    <w:name w:val="ecer48"/>
    <w:rsid w:val="005A4E07"/>
    <w:rPr>
      <w:rFonts w:ascii="Arial" w:hAnsi="Arial"/>
      <w:dstrike w:val="0"/>
      <w:color w:val="auto"/>
      <w:sz w:val="18"/>
      <w:vertAlign w:val="baseline"/>
    </w:rPr>
  </w:style>
  <w:style w:type="paragraph" w:customStyle="1" w:styleId="Regneukurs2-5">
    <w:name w:val="Reg neu kurs 2-5"/>
    <w:basedOn w:val="Normal"/>
    <w:rsid w:val="005A4E07"/>
    <w:pPr>
      <w:tabs>
        <w:tab w:val="left" w:pos="1418"/>
      </w:tabs>
      <w:suppressAutoHyphens w:val="0"/>
      <w:kinsoku/>
      <w:overflowPunct/>
      <w:autoSpaceDE/>
      <w:autoSpaceDN/>
      <w:adjustRightInd/>
      <w:snapToGrid/>
      <w:spacing w:line="240" w:lineRule="auto"/>
      <w:ind w:left="1418" w:hanging="1418"/>
    </w:pPr>
    <w:rPr>
      <w:rFonts w:ascii="Courier" w:eastAsia="Times New Roman" w:hAnsi="Courier"/>
      <w:i/>
      <w:lang w:val="en-GB"/>
    </w:rPr>
  </w:style>
  <w:style w:type="paragraph" w:customStyle="1" w:styleId="Formatvorlage2">
    <w:name w:val="Formatvorlage2"/>
    <w:basedOn w:val="Normal"/>
    <w:rsid w:val="005A4E07"/>
    <w:pPr>
      <w:tabs>
        <w:tab w:val="left" w:pos="-1440"/>
        <w:tab w:val="left" w:pos="-720"/>
        <w:tab w:val="left" w:pos="0"/>
        <w:tab w:val="left" w:pos="1134"/>
      </w:tabs>
      <w:kinsoku/>
      <w:overflowPunct/>
      <w:autoSpaceDE/>
      <w:autoSpaceDN/>
      <w:adjustRightInd/>
      <w:snapToGrid/>
      <w:spacing w:line="240" w:lineRule="auto"/>
      <w:ind w:left="1843" w:hanging="1843"/>
    </w:pPr>
    <w:rPr>
      <w:rFonts w:ascii="Courier" w:eastAsia="Times New Roman" w:hAnsi="Courier"/>
      <w:i/>
      <w:lang w:val="en-GB"/>
    </w:rPr>
  </w:style>
  <w:style w:type="paragraph" w:customStyle="1" w:styleId="Regelungneucontents">
    <w:name w:val="Regelung neu contents"/>
    <w:basedOn w:val="Regelungneu2-0times"/>
    <w:rsid w:val="005A4E07"/>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5A4E07"/>
    <w:rPr>
      <w:b/>
      <w:caps/>
    </w:rPr>
  </w:style>
  <w:style w:type="paragraph" w:customStyle="1" w:styleId="RegelungneuChapter">
    <w:name w:val="Regelung neu Chapter"/>
    <w:basedOn w:val="RegelungneuSection"/>
    <w:rsid w:val="005A4E07"/>
    <w:rPr>
      <w:b w:val="0"/>
    </w:rPr>
  </w:style>
  <w:style w:type="paragraph" w:customStyle="1" w:styleId="RegelungneuSubchapter">
    <w:name w:val="Regelung neu Sub_chapter"/>
    <w:basedOn w:val="RegelungneuChapter"/>
    <w:next w:val="Regelungneu2-0times"/>
    <w:rsid w:val="005A4E07"/>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5A4E07"/>
    <w:pPr>
      <w:pBdr>
        <w:left w:val="single" w:sz="4" w:space="4" w:color="auto"/>
      </w:pBdr>
      <w:tabs>
        <w:tab w:val="clear" w:pos="2268"/>
        <w:tab w:val="left" w:pos="1418"/>
      </w:tabs>
    </w:pPr>
    <w:rPr>
      <w:u w:val="single"/>
    </w:rPr>
  </w:style>
  <w:style w:type="paragraph" w:customStyle="1" w:styleId="rxxxintr">
    <w:name w:val="rxxx in tr"/>
    <w:basedOn w:val="Normal"/>
    <w:rsid w:val="005A4E07"/>
    <w:pPr>
      <w:suppressAutoHyphens w:val="0"/>
      <w:kinsoku/>
      <w:overflowPunct/>
      <w:autoSpaceDE/>
      <w:autoSpaceDN/>
      <w:adjustRightInd/>
      <w:snapToGrid/>
      <w:spacing w:line="240" w:lineRule="auto"/>
      <w:jc w:val="right"/>
    </w:pPr>
    <w:rPr>
      <w:rFonts w:eastAsia="Times New Roman"/>
      <w:snapToGrid w:val="0"/>
      <w:sz w:val="24"/>
      <w:lang w:val="en-GB"/>
    </w:rPr>
  </w:style>
  <w:style w:type="paragraph" w:customStyle="1" w:styleId="Regelungneu2-5times">
    <w:name w:val="Regelung neu 2-5 times"/>
    <w:basedOn w:val="Normal"/>
    <w:rsid w:val="005A4E07"/>
    <w:pPr>
      <w:tabs>
        <w:tab w:val="left" w:pos="2268"/>
      </w:tabs>
      <w:suppressAutoHyphens w:val="0"/>
      <w:kinsoku/>
      <w:overflowPunct/>
      <w:autoSpaceDE/>
      <w:autoSpaceDN/>
      <w:adjustRightInd/>
      <w:snapToGrid/>
      <w:spacing w:line="240" w:lineRule="auto"/>
      <w:ind w:left="1418" w:hanging="1418"/>
    </w:pPr>
    <w:rPr>
      <w:rFonts w:eastAsia="Times New Roman"/>
      <w:lang w:val="en-GB"/>
    </w:rPr>
  </w:style>
  <w:style w:type="paragraph" w:customStyle="1" w:styleId="rxxxannex">
    <w:name w:val="rxxx annex"/>
    <w:basedOn w:val="Normal"/>
    <w:rsid w:val="005A4E07"/>
    <w:pPr>
      <w:kinsoku/>
      <w:overflowPunct/>
      <w:autoSpaceDE/>
      <w:autoSpaceDN/>
      <w:adjustRightInd/>
      <w:snapToGrid/>
      <w:spacing w:after="120" w:line="240" w:lineRule="auto"/>
    </w:pPr>
    <w:rPr>
      <w:rFonts w:eastAsia="Times New Roman"/>
      <w:sz w:val="24"/>
      <w:lang w:val="en-GB"/>
    </w:rPr>
  </w:style>
  <w:style w:type="paragraph" w:customStyle="1" w:styleId="rxxxannextitel">
    <w:name w:val="rxxx annex titel"/>
    <w:basedOn w:val="Normal"/>
    <w:next w:val="rxxxannex"/>
    <w:rsid w:val="005A4E07"/>
    <w:pPr>
      <w:suppressAutoHyphens w:val="0"/>
      <w:kinsoku/>
      <w:overflowPunct/>
      <w:autoSpaceDE/>
      <w:autoSpaceDN/>
      <w:adjustRightInd/>
      <w:snapToGrid/>
      <w:spacing w:line="240" w:lineRule="auto"/>
      <w:jc w:val="center"/>
    </w:pPr>
    <w:rPr>
      <w:rFonts w:eastAsia="Times New Roman"/>
      <w:sz w:val="24"/>
      <w:u w:val="single"/>
      <w:lang w:val="fr-FR"/>
    </w:rPr>
  </w:style>
  <w:style w:type="paragraph" w:customStyle="1" w:styleId="rxxxannexa">
    <w:name w:val="rxxx annex (a)"/>
    <w:basedOn w:val="rxxxannex"/>
    <w:rsid w:val="005A4E07"/>
    <w:pPr>
      <w:ind w:left="425" w:hanging="425"/>
    </w:pPr>
  </w:style>
  <w:style w:type="paragraph" w:customStyle="1" w:styleId="rxxxannex1">
    <w:name w:val="rxxx annex (1)"/>
    <w:basedOn w:val="rxxxannex"/>
    <w:rsid w:val="005A4E07"/>
    <w:pPr>
      <w:tabs>
        <w:tab w:val="left" w:pos="1134"/>
      </w:tabs>
      <w:ind w:left="851" w:hanging="851"/>
    </w:pPr>
  </w:style>
  <w:style w:type="paragraph" w:customStyle="1" w:styleId="rxxxannex1a">
    <w:name w:val="rxxx annex (1a)"/>
    <w:basedOn w:val="rxxxannex1"/>
    <w:rsid w:val="005A4E07"/>
    <w:pPr>
      <w:tabs>
        <w:tab w:val="clear" w:pos="1134"/>
        <w:tab w:val="left" w:pos="851"/>
        <w:tab w:val="left" w:pos="1418"/>
      </w:tabs>
      <w:ind w:left="1418" w:hanging="1418"/>
    </w:pPr>
  </w:style>
  <w:style w:type="paragraph" w:customStyle="1" w:styleId="rxxxannex7">
    <w:name w:val="rxxx annex 7"/>
    <w:basedOn w:val="rxxxannex1a"/>
    <w:rsid w:val="005A4E07"/>
    <w:pPr>
      <w:tabs>
        <w:tab w:val="left" w:pos="5103"/>
        <w:tab w:val="decimal" w:pos="6237"/>
      </w:tabs>
      <w:ind w:left="851" w:hanging="851"/>
    </w:pPr>
  </w:style>
  <w:style w:type="paragraph" w:customStyle="1" w:styleId="Regelungneu2-0">
    <w:name w:val="Regelung neu 2-0"/>
    <w:basedOn w:val="Normal"/>
    <w:rsid w:val="005A4E07"/>
    <w:pPr>
      <w:tabs>
        <w:tab w:val="left" w:pos="2268"/>
      </w:tabs>
      <w:suppressAutoHyphens w:val="0"/>
      <w:kinsoku/>
      <w:overflowPunct/>
      <w:autoSpaceDE/>
      <w:autoSpaceDN/>
      <w:adjustRightInd/>
      <w:snapToGrid/>
      <w:spacing w:line="240" w:lineRule="auto"/>
      <w:ind w:left="1418" w:hanging="1418"/>
    </w:pPr>
    <w:rPr>
      <w:rFonts w:ascii="Courier" w:eastAsia="Times New Roman" w:hAnsi="Courier"/>
      <w:lang w:val="en-GB"/>
    </w:rPr>
  </w:style>
  <w:style w:type="paragraph" w:customStyle="1" w:styleId="rxxxannex---">
    <w:name w:val="rxxx annex---"/>
    <w:basedOn w:val="rxxxannex"/>
    <w:rsid w:val="005A4E07"/>
    <w:pPr>
      <w:tabs>
        <w:tab w:val="left" w:pos="709"/>
        <w:tab w:val="left" w:leader="dot" w:pos="9356"/>
      </w:tabs>
      <w:ind w:left="709" w:hanging="709"/>
    </w:pPr>
  </w:style>
  <w:style w:type="paragraph" w:customStyle="1" w:styleId="NormalJustifiedAfter6pt">
    <w:name w:val="Normal + Justified+After: 6pt"/>
    <w:basedOn w:val="Normal"/>
    <w:rsid w:val="005A4E07"/>
    <w:pPr>
      <w:kinsoku/>
      <w:overflowPunct/>
      <w:autoSpaceDE/>
      <w:autoSpaceDN/>
      <w:adjustRightInd/>
      <w:snapToGrid/>
      <w:jc w:val="both"/>
    </w:pPr>
    <w:rPr>
      <w:rFonts w:eastAsia="Times New Roman"/>
      <w:lang w:val="en-GB"/>
    </w:rPr>
  </w:style>
  <w:style w:type="paragraph" w:customStyle="1" w:styleId="NormalLeft194cm">
    <w:name w:val="Normal + Left:  1.94 cm"/>
    <w:aliases w:val="Hanging:  2.12 cm"/>
    <w:basedOn w:val="Normal"/>
    <w:rsid w:val="005A4E07"/>
    <w:pPr>
      <w:tabs>
        <w:tab w:val="right" w:pos="850"/>
        <w:tab w:val="left" w:pos="1134"/>
        <w:tab w:val="left" w:pos="1559"/>
        <w:tab w:val="left" w:pos="1984"/>
        <w:tab w:val="left" w:leader="dot" w:pos="3400"/>
        <w:tab w:val="right" w:pos="9638"/>
      </w:tabs>
      <w:kinsoku/>
      <w:overflowPunct/>
      <w:autoSpaceDE/>
      <w:autoSpaceDN/>
      <w:adjustRightInd/>
      <w:snapToGrid/>
      <w:spacing w:after="120"/>
      <w:ind w:left="2300" w:hanging="1200"/>
    </w:pPr>
    <w:rPr>
      <w:rFonts w:eastAsia="Times New Roman"/>
      <w:lang w:val="en-GB"/>
    </w:rPr>
  </w:style>
  <w:style w:type="numbering" w:customStyle="1" w:styleId="11111111">
    <w:name w:val="1 / 1.1 / 1.1.111"/>
    <w:basedOn w:val="Aucuneliste"/>
    <w:next w:val="111111"/>
    <w:semiHidden/>
    <w:rsid w:val="005A4E07"/>
    <w:pPr>
      <w:numPr>
        <w:numId w:val="17"/>
      </w:numPr>
    </w:pPr>
  </w:style>
  <w:style w:type="numbering" w:customStyle="1" w:styleId="1ai11">
    <w:name w:val="1 / a / i11"/>
    <w:basedOn w:val="Aucuneliste"/>
    <w:next w:val="1ai"/>
    <w:semiHidden/>
    <w:rsid w:val="005A4E07"/>
    <w:pPr>
      <w:numPr>
        <w:numId w:val="18"/>
      </w:numPr>
    </w:pPr>
  </w:style>
  <w:style w:type="numbering" w:customStyle="1" w:styleId="ArticleSection11">
    <w:name w:val="Article / Section11"/>
    <w:basedOn w:val="Aucuneliste"/>
    <w:next w:val="ArticleSection"/>
    <w:semiHidden/>
    <w:rsid w:val="005A4E07"/>
    <w:pPr>
      <w:numPr>
        <w:numId w:val="19"/>
      </w:numPr>
    </w:pPr>
  </w:style>
  <w:style w:type="paragraph" w:styleId="TM1">
    <w:name w:val="toc 1"/>
    <w:basedOn w:val="Normal"/>
    <w:next w:val="Normal"/>
    <w:autoRedefine/>
    <w:uiPriority w:val="39"/>
    <w:rsid w:val="005A4E07"/>
    <w:pPr>
      <w:tabs>
        <w:tab w:val="left" w:pos="1134"/>
        <w:tab w:val="left" w:leader="dot" w:pos="9072"/>
        <w:tab w:val="right" w:pos="9781"/>
      </w:tabs>
      <w:kinsoku/>
      <w:overflowPunct/>
      <w:autoSpaceDE/>
      <w:autoSpaceDN/>
      <w:adjustRightInd/>
      <w:snapToGrid/>
      <w:spacing w:after="120"/>
      <w:ind w:left="1134" w:hanging="567"/>
    </w:pPr>
    <w:rPr>
      <w:rFonts w:eastAsia="Times New Roman"/>
      <w:lang w:val="en-GB"/>
    </w:rPr>
  </w:style>
  <w:style w:type="table" w:customStyle="1" w:styleId="TableGrid1">
    <w:name w:val="Table Grid1"/>
    <w:basedOn w:val="TableauNormal"/>
    <w:next w:val="Grilledutableau"/>
    <w:rsid w:val="005A4E0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Corpsdetexte"/>
    <w:rsid w:val="005A4E07"/>
    <w:pPr>
      <w:suppressLineNumbers/>
      <w:spacing w:after="120" w:line="240" w:lineRule="auto"/>
    </w:pPr>
    <w:rPr>
      <w:sz w:val="24"/>
      <w:szCs w:val="24"/>
      <w:lang w:val="ru-RU" w:eastAsia="ar-SA"/>
    </w:rPr>
  </w:style>
  <w:style w:type="character" w:customStyle="1" w:styleId="WW8Num2z0">
    <w:name w:val="WW8Num2z0"/>
    <w:rsid w:val="005A4E07"/>
    <w:rPr>
      <w:rFonts w:ascii="Symbol" w:hAnsi="Symbol"/>
    </w:rPr>
  </w:style>
  <w:style w:type="character" w:customStyle="1" w:styleId="H56GChar">
    <w:name w:val="_ H_5/6_G Char"/>
    <w:link w:val="H56G"/>
    <w:rsid w:val="005A4E07"/>
    <w:rPr>
      <w:rFonts w:ascii="Times New Roman" w:eastAsiaTheme="minorHAnsi" w:hAnsi="Times New Roman" w:cs="Times New Roman"/>
      <w:sz w:val="20"/>
      <w:szCs w:val="20"/>
      <w:lang w:eastAsia="en-US"/>
    </w:rPr>
  </w:style>
  <w:style w:type="paragraph" w:customStyle="1" w:styleId="para">
    <w:name w:val="para"/>
    <w:basedOn w:val="Normal"/>
    <w:link w:val="paraChar"/>
    <w:qFormat/>
    <w:rsid w:val="005A4E07"/>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5A4E07"/>
    <w:rPr>
      <w:rFonts w:ascii="Times New Roman" w:hAnsi="Times New Roman" w:cs="Times New Roman"/>
      <w:sz w:val="20"/>
      <w:szCs w:val="20"/>
      <w:lang w:val="en-GB" w:eastAsia="en-US"/>
    </w:rPr>
  </w:style>
  <w:style w:type="paragraph" w:customStyle="1" w:styleId="CM1">
    <w:name w:val="CM1"/>
    <w:basedOn w:val="Default"/>
    <w:next w:val="Default"/>
    <w:uiPriority w:val="99"/>
    <w:rsid w:val="005A4E07"/>
    <w:rPr>
      <w:rFonts w:ascii="EUAlbertina" w:hAnsi="EUAlbertina"/>
      <w:color w:val="auto"/>
      <w:lang w:val="de-DE" w:eastAsia="de-DE"/>
    </w:rPr>
  </w:style>
  <w:style w:type="paragraph" w:customStyle="1" w:styleId="CM3">
    <w:name w:val="CM3"/>
    <w:basedOn w:val="Default"/>
    <w:next w:val="Default"/>
    <w:uiPriority w:val="99"/>
    <w:rsid w:val="005A4E07"/>
    <w:rPr>
      <w:rFonts w:ascii="EUAlbertina" w:hAnsi="EUAlbertina"/>
      <w:color w:val="auto"/>
      <w:lang w:val="de-DE" w:eastAsia="de-DE"/>
    </w:rPr>
  </w:style>
  <w:style w:type="character" w:customStyle="1" w:styleId="Document4">
    <w:name w:val="Document 4"/>
    <w:rsid w:val="005A4E07"/>
    <w:rPr>
      <w:b/>
      <w:bCs/>
      <w:i/>
      <w:iCs/>
      <w:sz w:val="22"/>
      <w:szCs w:val="22"/>
    </w:rPr>
  </w:style>
  <w:style w:type="paragraph" w:customStyle="1" w:styleId="ManualNumPar1">
    <w:name w:val="Manual NumPar 1"/>
    <w:basedOn w:val="Normal"/>
    <w:next w:val="Normal"/>
    <w:rsid w:val="005A4E07"/>
    <w:pPr>
      <w:suppressAutoHyphens w:val="0"/>
      <w:kinsoku/>
      <w:overflowPunct/>
      <w:autoSpaceDE/>
      <w:autoSpaceDN/>
      <w:adjustRightInd/>
      <w:snapToGrid/>
      <w:spacing w:before="120" w:after="120" w:line="240" w:lineRule="auto"/>
      <w:ind w:left="851" w:hanging="851"/>
      <w:jc w:val="both"/>
    </w:pPr>
    <w:rPr>
      <w:rFonts w:eastAsia="Times New Roman"/>
      <w:sz w:val="24"/>
      <w:lang w:val="en-GB" w:eastAsia="ja-JP"/>
    </w:rPr>
  </w:style>
  <w:style w:type="paragraph" w:customStyle="1" w:styleId="Text1">
    <w:name w:val="Text 1"/>
    <w:basedOn w:val="Normal"/>
    <w:rsid w:val="005A4E07"/>
    <w:pPr>
      <w:suppressAutoHyphens w:val="0"/>
      <w:kinsoku/>
      <w:overflowPunct/>
      <w:autoSpaceDE/>
      <w:autoSpaceDN/>
      <w:adjustRightInd/>
      <w:snapToGrid/>
      <w:spacing w:before="120" w:after="120" w:line="240" w:lineRule="auto"/>
      <w:ind w:left="851"/>
      <w:jc w:val="both"/>
    </w:pPr>
    <w:rPr>
      <w:rFonts w:eastAsia="Times New Roman"/>
      <w:sz w:val="24"/>
      <w:lang w:val="en-GB" w:eastAsia="ja-JP"/>
    </w:rPr>
  </w:style>
  <w:style w:type="paragraph" w:styleId="Paragraphedeliste">
    <w:name w:val="List Paragraph"/>
    <w:basedOn w:val="Normal"/>
    <w:uiPriority w:val="34"/>
    <w:qFormat/>
    <w:rsid w:val="005A4E07"/>
    <w:pPr>
      <w:kinsoku/>
      <w:overflowPunct/>
      <w:autoSpaceDE/>
      <w:autoSpaceDN/>
      <w:adjustRightInd/>
      <w:snapToGrid/>
      <w:ind w:left="720"/>
      <w:contextualSpacing/>
    </w:pPr>
    <w:rPr>
      <w:rFonts w:eastAsia="Times New Roman"/>
    </w:rPr>
  </w:style>
  <w:style w:type="paragraph" w:styleId="Sansinterligne">
    <w:name w:val="No Spacing"/>
    <w:uiPriority w:val="1"/>
    <w:qFormat/>
    <w:rsid w:val="005A4E07"/>
    <w:pPr>
      <w:spacing w:after="0" w:line="240" w:lineRule="auto"/>
    </w:pPr>
    <w:rPr>
      <w:rFonts w:ascii="Calibri" w:eastAsia="Calibri" w:hAnsi="Calibri" w:cs="Times New Roman"/>
      <w:lang w:val="de-DE" w:eastAsia="en-US"/>
    </w:rPr>
  </w:style>
  <w:style w:type="paragraph" w:customStyle="1" w:styleId="a0">
    <w:name w:val="a)"/>
    <w:basedOn w:val="SingleTxtG"/>
    <w:rsid w:val="005A4E07"/>
    <w:pPr>
      <w:kinsoku/>
      <w:overflowPunct/>
      <w:autoSpaceDE/>
      <w:autoSpaceDN/>
      <w:adjustRightInd/>
      <w:snapToGrid/>
      <w:ind w:left="2835" w:hanging="567"/>
    </w:pPr>
    <w:rPr>
      <w:rFonts w:eastAsia="Times New Roman"/>
      <w:lang w:val="en-GB"/>
    </w:rPr>
  </w:style>
  <w:style w:type="paragraph" w:customStyle="1" w:styleId="TxBrp5">
    <w:name w:val="TxBr_p5"/>
    <w:basedOn w:val="Normal"/>
    <w:rsid w:val="005A4E07"/>
    <w:pPr>
      <w:tabs>
        <w:tab w:val="left" w:pos="4688"/>
      </w:tabs>
      <w:suppressAutoHyphens w:val="0"/>
      <w:kinsoku/>
      <w:overflowPunct/>
      <w:snapToGrid/>
      <w:ind w:left="568"/>
    </w:pPr>
    <w:rPr>
      <w:rFonts w:eastAsia="Times New Roman"/>
      <w:szCs w:val="24"/>
      <w:lang w:val="en-US" w:eastAsia="de-DE"/>
    </w:rPr>
  </w:style>
  <w:style w:type="numbering" w:customStyle="1" w:styleId="1111112">
    <w:name w:val="1 / 1.1 / 1.1.12"/>
    <w:basedOn w:val="Aucuneliste"/>
    <w:next w:val="111111"/>
    <w:rsid w:val="005A4E07"/>
  </w:style>
  <w:style w:type="numbering" w:customStyle="1" w:styleId="1ai2">
    <w:name w:val="1 / a / i2"/>
    <w:basedOn w:val="Aucuneliste"/>
    <w:next w:val="1ai"/>
    <w:rsid w:val="005A4E07"/>
  </w:style>
  <w:style w:type="numbering" w:customStyle="1" w:styleId="ArticleSection2">
    <w:name w:val="Article / Section2"/>
    <w:basedOn w:val="Aucuneliste"/>
    <w:next w:val="ArticleSection"/>
    <w:rsid w:val="005A4E07"/>
  </w:style>
  <w:style w:type="table" w:customStyle="1" w:styleId="Table3Deffects11">
    <w:name w:val="Table 3D effects 11"/>
    <w:basedOn w:val="TableauNormal"/>
    <w:next w:val="Effetsdetableau3D1"/>
    <w:rsid w:val="005A4E07"/>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auNormal"/>
    <w:next w:val="Effetsdetableau3D3"/>
    <w:rsid w:val="005A4E07"/>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auNormal"/>
    <w:next w:val="Tableauclassique1"/>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auNormal"/>
    <w:next w:val="Tableauclassique2"/>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auNormal"/>
    <w:next w:val="Tableauclassique3"/>
    <w:rsid w:val="005A4E07"/>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auNormal"/>
    <w:next w:val="Tableauclassique4"/>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auNormal"/>
    <w:next w:val="Tableaucolor2"/>
    <w:rsid w:val="005A4E07"/>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auNormal"/>
    <w:next w:val="Tableaucolor3"/>
    <w:rsid w:val="005A4E07"/>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auNormal"/>
    <w:next w:val="Colonnesdetableau1"/>
    <w:rsid w:val="005A4E07"/>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auNormal"/>
    <w:next w:val="Colonnesdetableau2"/>
    <w:rsid w:val="005A4E07"/>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auNormal"/>
    <w:next w:val="Colonnesdetableau3"/>
    <w:rsid w:val="005A4E07"/>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auNormal"/>
    <w:next w:val="Colonnesdetableau4"/>
    <w:rsid w:val="005A4E07"/>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auNormal"/>
    <w:next w:val="Colonnesdetableau5"/>
    <w:rsid w:val="005A4E07"/>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auNormal"/>
    <w:next w:val="Tableaucontemporain"/>
    <w:rsid w:val="005A4E07"/>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auNormal"/>
    <w:next w:val="Tableaulgant"/>
    <w:rsid w:val="005A4E07"/>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auNormal"/>
    <w:next w:val="Grilledutableau"/>
    <w:rsid w:val="005A4E0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auNormal"/>
    <w:next w:val="Grilledetableau4"/>
    <w:rsid w:val="005A4E07"/>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auNormal"/>
    <w:next w:val="Grilledetableau6"/>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auNormal"/>
    <w:next w:val="Grilledetableau8"/>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auNormal"/>
    <w:next w:val="Tableauliste1"/>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auNormal"/>
    <w:next w:val="Tableauliste2"/>
    <w:rsid w:val="005A4E07"/>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auNormal"/>
    <w:next w:val="Tableauliste3"/>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auNormal"/>
    <w:next w:val="Tableauliste4"/>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auNormal"/>
    <w:next w:val="Tableauliste7"/>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auNormal"/>
    <w:next w:val="Tableauliste8"/>
    <w:rsid w:val="005A4E07"/>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auNormal"/>
    <w:next w:val="Tableauprofessionnel"/>
    <w:rsid w:val="005A4E07"/>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auNormal"/>
    <w:next w:val="Tableausimple2"/>
    <w:rsid w:val="005A4E07"/>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auNormal"/>
    <w:next w:val="Tableausimple3"/>
    <w:rsid w:val="005A4E07"/>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auNormal"/>
    <w:next w:val="Tableauweb1"/>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auNormal"/>
    <w:next w:val="Tableauweb2"/>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auNormal"/>
    <w:next w:val="Tableauweb3"/>
    <w:rsid w:val="005A4E07"/>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5A4E07"/>
  </w:style>
  <w:style w:type="paragraph" w:styleId="Rvision">
    <w:name w:val="Revision"/>
    <w:hidden/>
    <w:uiPriority w:val="99"/>
    <w:semiHidden/>
    <w:rsid w:val="005A4E07"/>
    <w:pPr>
      <w:spacing w:after="0" w:line="240" w:lineRule="auto"/>
    </w:pPr>
    <w:rPr>
      <w:rFonts w:ascii="Times New Roman" w:hAnsi="Times New Roman" w:cs="Times New Roman"/>
      <w:sz w:val="20"/>
      <w:szCs w:val="20"/>
      <w:lang w:val="en-GB" w:eastAsia="en-US"/>
    </w:rPr>
  </w:style>
  <w:style w:type="character" w:customStyle="1" w:styleId="NormalWebCar">
    <w:name w:val="Normal (Web) Car"/>
    <w:link w:val="NormalWeb"/>
    <w:uiPriority w:val="99"/>
    <w:rsid w:val="005A4E07"/>
    <w:rPr>
      <w:rFonts w:ascii="Times New Roman" w:hAnsi="Times New Roman" w:cs="Times New Roman"/>
      <w:sz w:val="24"/>
      <w:szCs w:val="24"/>
      <w:lang w:val="en-GB" w:eastAsia="en-US"/>
    </w:rPr>
  </w:style>
  <w:style w:type="character" w:customStyle="1" w:styleId="CharChar4">
    <w:name w:val="Char Char4"/>
    <w:semiHidden/>
    <w:rsid w:val="005A4E07"/>
    <w:rPr>
      <w:sz w:val="18"/>
      <w:lang w:val="en-GB" w:eastAsia="en-US" w:bidi="ar-SA"/>
    </w:rPr>
  </w:style>
  <w:style w:type="paragraph" w:customStyle="1" w:styleId="TOCHeading1">
    <w:name w:val="TOC Heading1"/>
    <w:basedOn w:val="Titre1"/>
    <w:next w:val="Normal"/>
    <w:uiPriority w:val="39"/>
    <w:qFormat/>
    <w:rsid w:val="005A4E07"/>
    <w:pPr>
      <w:suppressAutoHyphens w:val="0"/>
      <w:kinsoku/>
      <w:overflowPunct/>
      <w:autoSpaceDE/>
      <w:autoSpaceDN/>
      <w:adjustRightInd/>
      <w:snapToGrid/>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5A4E07"/>
    <w:pPr>
      <w:kinsoku/>
      <w:overflowPunct/>
      <w:autoSpaceDE/>
      <w:autoSpaceDN/>
      <w:adjustRightInd/>
      <w:snapToGrid/>
      <w:spacing w:after="120"/>
      <w:ind w:left="2835" w:right="1134" w:hanging="567"/>
      <w:jc w:val="both"/>
    </w:pPr>
    <w:rPr>
      <w:rFonts w:eastAsia="Times New Roman"/>
      <w:lang w:val="en-GB"/>
    </w:rPr>
  </w:style>
  <w:style w:type="paragraph" w:customStyle="1" w:styleId="i">
    <w:name w:val="(i)"/>
    <w:basedOn w:val="Normal"/>
    <w:qFormat/>
    <w:rsid w:val="005A4E07"/>
    <w:pPr>
      <w:kinsoku/>
      <w:overflowPunct/>
      <w:autoSpaceDE/>
      <w:autoSpaceDN/>
      <w:adjustRightInd/>
      <w:snapToGrid/>
      <w:spacing w:after="120"/>
      <w:ind w:left="3402" w:hanging="567"/>
      <w:jc w:val="both"/>
    </w:pPr>
    <w:rPr>
      <w:rFonts w:eastAsia="Times New Roman"/>
      <w:lang w:val="en-GB"/>
    </w:rPr>
  </w:style>
  <w:style w:type="paragraph" w:customStyle="1" w:styleId="TableHeading">
    <w:name w:val="Table Heading"/>
    <w:basedOn w:val="Normal"/>
    <w:rsid w:val="005A4E07"/>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NormalCentered">
    <w:name w:val="Normal Centered"/>
    <w:basedOn w:val="Normal"/>
    <w:rsid w:val="005A4E07"/>
    <w:pPr>
      <w:suppressAutoHyphens w:val="0"/>
      <w:kinsoku/>
      <w:overflowPunct/>
      <w:autoSpaceDE/>
      <w:autoSpaceDN/>
      <w:adjustRightInd/>
      <w:snapToGrid/>
      <w:spacing w:before="120" w:after="120" w:line="240" w:lineRule="auto"/>
      <w:jc w:val="center"/>
    </w:pPr>
    <w:rPr>
      <w:rFonts w:eastAsia="Times New Roman"/>
      <w:sz w:val="24"/>
      <w:lang w:val="en-GB"/>
    </w:rPr>
  </w:style>
  <w:style w:type="paragraph" w:customStyle="1" w:styleId="NormalLeft">
    <w:name w:val="Normal Left"/>
    <w:basedOn w:val="Normal"/>
    <w:rsid w:val="005A4E07"/>
    <w:pPr>
      <w:suppressAutoHyphens w:val="0"/>
      <w:kinsoku/>
      <w:overflowPunct/>
      <w:autoSpaceDE/>
      <w:autoSpaceDN/>
      <w:adjustRightInd/>
      <w:snapToGrid/>
      <w:spacing w:before="120" w:after="120" w:line="240" w:lineRule="auto"/>
    </w:pPr>
    <w:rPr>
      <w:rFonts w:eastAsia="Times New Roman"/>
      <w:sz w:val="24"/>
      <w:lang w:val="en-GB"/>
    </w:rPr>
  </w:style>
  <w:style w:type="paragraph" w:customStyle="1" w:styleId="Level2">
    <w:name w:val="Level 2"/>
    <w:basedOn w:val="Normal"/>
    <w:rsid w:val="005A4E07"/>
    <w:pPr>
      <w:widowControl w:val="0"/>
      <w:suppressAutoHyphens w:val="0"/>
      <w:kinsoku/>
      <w:overflowPunct/>
      <w:snapToGrid/>
      <w:spacing w:line="240" w:lineRule="auto"/>
      <w:ind w:left="1813" w:hanging="399"/>
    </w:pPr>
    <w:rPr>
      <w:rFonts w:eastAsia="Times New Roman"/>
      <w:sz w:val="24"/>
      <w:szCs w:val="24"/>
      <w:lang w:val="en-US"/>
    </w:rPr>
  </w:style>
  <w:style w:type="paragraph" w:customStyle="1" w:styleId="Considrant">
    <w:name w:val="Considérant"/>
    <w:basedOn w:val="Normal"/>
    <w:rsid w:val="005A4E07"/>
    <w:pPr>
      <w:numPr>
        <w:numId w:val="24"/>
      </w:numPr>
      <w:suppressAutoHyphens w:val="0"/>
      <w:kinsoku/>
      <w:overflowPunct/>
      <w:autoSpaceDE/>
      <w:autoSpaceDN/>
      <w:adjustRightInd/>
      <w:snapToGrid/>
      <w:spacing w:before="120" w:after="120" w:line="240" w:lineRule="auto"/>
      <w:jc w:val="both"/>
    </w:pPr>
    <w:rPr>
      <w:rFonts w:eastAsia="Times New Roman"/>
      <w:sz w:val="24"/>
      <w:lang w:val="en-GB"/>
    </w:rPr>
  </w:style>
  <w:style w:type="paragraph" w:customStyle="1" w:styleId="PointDouble1">
    <w:name w:val="PointDouble 1"/>
    <w:basedOn w:val="Normal"/>
    <w:rsid w:val="005A4E07"/>
    <w:pPr>
      <w:tabs>
        <w:tab w:val="left" w:pos="1418"/>
      </w:tabs>
      <w:suppressAutoHyphens w:val="0"/>
      <w:kinsoku/>
      <w:overflowPunct/>
      <w:autoSpaceDE/>
      <w:autoSpaceDN/>
      <w:adjustRightInd/>
      <w:snapToGrid/>
      <w:spacing w:before="120" w:after="120" w:line="240" w:lineRule="auto"/>
      <w:ind w:left="1985" w:hanging="1134"/>
      <w:jc w:val="both"/>
    </w:pPr>
    <w:rPr>
      <w:rFonts w:eastAsia="Times New Roman"/>
      <w:sz w:val="24"/>
      <w:lang w:val="en-GB"/>
    </w:rPr>
  </w:style>
  <w:style w:type="paragraph" w:customStyle="1" w:styleId="Tiret3">
    <w:name w:val="Tiret 3"/>
    <w:basedOn w:val="Normal"/>
    <w:rsid w:val="005A4E07"/>
    <w:pPr>
      <w:suppressAutoHyphens w:val="0"/>
      <w:kinsoku/>
      <w:overflowPunct/>
      <w:autoSpaceDE/>
      <w:autoSpaceDN/>
      <w:adjustRightInd/>
      <w:snapToGrid/>
      <w:spacing w:before="120" w:after="120" w:line="240" w:lineRule="auto"/>
      <w:ind w:left="2552" w:hanging="567"/>
      <w:jc w:val="both"/>
    </w:pPr>
    <w:rPr>
      <w:rFonts w:eastAsia="Times New Roman"/>
      <w:sz w:val="24"/>
      <w:lang w:val="en-GB"/>
    </w:rPr>
  </w:style>
  <w:style w:type="paragraph" w:customStyle="1" w:styleId="PointTriple1">
    <w:name w:val="PointTriple 1"/>
    <w:basedOn w:val="Normal"/>
    <w:rsid w:val="005A4E07"/>
    <w:pPr>
      <w:tabs>
        <w:tab w:val="left" w:pos="1418"/>
        <w:tab w:val="left" w:pos="1985"/>
      </w:tabs>
      <w:suppressAutoHyphens w:val="0"/>
      <w:kinsoku/>
      <w:overflowPunct/>
      <w:autoSpaceDE/>
      <w:autoSpaceDN/>
      <w:adjustRightInd/>
      <w:snapToGrid/>
      <w:spacing w:before="120" w:after="120" w:line="240" w:lineRule="auto"/>
      <w:ind w:left="2552" w:hanging="1701"/>
      <w:jc w:val="both"/>
    </w:pPr>
    <w:rPr>
      <w:rFonts w:eastAsia="Times New Roman"/>
      <w:sz w:val="24"/>
      <w:lang w:val="en-GB"/>
    </w:rPr>
  </w:style>
  <w:style w:type="paragraph" w:customStyle="1" w:styleId="Tiret4">
    <w:name w:val="Tiret 4"/>
    <w:basedOn w:val="Normal"/>
    <w:rsid w:val="005A4E07"/>
    <w:pPr>
      <w:suppressAutoHyphens w:val="0"/>
      <w:kinsoku/>
      <w:overflowPunct/>
      <w:autoSpaceDE/>
      <w:autoSpaceDN/>
      <w:adjustRightInd/>
      <w:snapToGrid/>
      <w:spacing w:before="120" w:after="120" w:line="240" w:lineRule="auto"/>
      <w:ind w:left="3119" w:hanging="567"/>
      <w:jc w:val="both"/>
    </w:pPr>
    <w:rPr>
      <w:rFonts w:eastAsia="Times New Roman"/>
      <w:sz w:val="24"/>
      <w:lang w:val="en-GB"/>
    </w:rPr>
  </w:style>
  <w:style w:type="paragraph" w:customStyle="1" w:styleId="Point1">
    <w:name w:val="Point 1"/>
    <w:basedOn w:val="Normal"/>
    <w:rsid w:val="005A4E07"/>
    <w:pPr>
      <w:suppressAutoHyphens w:val="0"/>
      <w:kinsoku/>
      <w:overflowPunct/>
      <w:autoSpaceDE/>
      <w:autoSpaceDN/>
      <w:adjustRightInd/>
      <w:snapToGrid/>
      <w:spacing w:before="120" w:after="120" w:line="240" w:lineRule="auto"/>
      <w:ind w:left="1418" w:hanging="567"/>
      <w:jc w:val="both"/>
    </w:pPr>
    <w:rPr>
      <w:rFonts w:eastAsia="Times New Roman"/>
      <w:sz w:val="24"/>
      <w:lang w:val="en-GB"/>
    </w:rPr>
  </w:style>
  <w:style w:type="paragraph" w:customStyle="1" w:styleId="QuotedText">
    <w:name w:val="Quoted Text"/>
    <w:basedOn w:val="Normal"/>
    <w:rsid w:val="005A4E07"/>
    <w:pPr>
      <w:suppressAutoHyphens w:val="0"/>
      <w:kinsoku/>
      <w:overflowPunct/>
      <w:autoSpaceDE/>
      <w:autoSpaceDN/>
      <w:adjustRightInd/>
      <w:snapToGrid/>
      <w:spacing w:before="120" w:after="120" w:line="240" w:lineRule="auto"/>
      <w:ind w:left="1418"/>
      <w:jc w:val="both"/>
    </w:pPr>
    <w:rPr>
      <w:rFonts w:eastAsia="Times New Roman"/>
      <w:sz w:val="24"/>
      <w:lang w:val="en-GB"/>
    </w:rPr>
  </w:style>
  <w:style w:type="paragraph" w:customStyle="1" w:styleId="Point2">
    <w:name w:val="Point 2"/>
    <w:basedOn w:val="Normal"/>
    <w:rsid w:val="005A4E07"/>
    <w:pPr>
      <w:suppressAutoHyphens w:val="0"/>
      <w:kinsoku/>
      <w:overflowPunct/>
      <w:autoSpaceDE/>
      <w:autoSpaceDN/>
      <w:adjustRightInd/>
      <w:snapToGrid/>
      <w:spacing w:before="120" w:after="120" w:line="240" w:lineRule="auto"/>
      <w:ind w:left="1985" w:hanging="567"/>
      <w:jc w:val="both"/>
    </w:pPr>
    <w:rPr>
      <w:rFonts w:eastAsia="Times New Roman"/>
      <w:sz w:val="24"/>
      <w:lang w:val="en-GB"/>
    </w:rPr>
  </w:style>
  <w:style w:type="paragraph" w:customStyle="1" w:styleId="PointDouble3">
    <w:name w:val="PointDouble 3"/>
    <w:basedOn w:val="Normal"/>
    <w:rsid w:val="005A4E07"/>
    <w:pPr>
      <w:tabs>
        <w:tab w:val="left" w:pos="2552"/>
      </w:tabs>
      <w:suppressAutoHyphens w:val="0"/>
      <w:kinsoku/>
      <w:overflowPunct/>
      <w:autoSpaceDE/>
      <w:autoSpaceDN/>
      <w:adjustRightInd/>
      <w:snapToGrid/>
      <w:spacing w:before="120" w:after="120" w:line="240" w:lineRule="auto"/>
      <w:ind w:left="3119" w:hanging="1134"/>
      <w:jc w:val="both"/>
    </w:pPr>
    <w:rPr>
      <w:rFonts w:eastAsia="Times New Roman"/>
      <w:sz w:val="24"/>
      <w:lang w:val="en-GB"/>
    </w:rPr>
  </w:style>
  <w:style w:type="paragraph" w:customStyle="1" w:styleId="Frontpagetitle">
    <w:name w:val="Front page title"/>
    <w:rsid w:val="005A4E07"/>
    <w:pPr>
      <w:spacing w:after="0" w:line="264" w:lineRule="auto"/>
      <w:jc w:val="center"/>
    </w:pPr>
    <w:rPr>
      <w:rFonts w:ascii="Arial" w:hAnsi="Arial" w:cs="Times New Roman"/>
      <w:b/>
      <w:sz w:val="24"/>
      <w:szCs w:val="20"/>
      <w:lang w:val="en-GB" w:eastAsia="en-US"/>
    </w:rPr>
  </w:style>
  <w:style w:type="paragraph" w:customStyle="1" w:styleId="Point0">
    <w:name w:val="Point 0"/>
    <w:basedOn w:val="Normal"/>
    <w:rsid w:val="005A4E07"/>
    <w:pPr>
      <w:suppressAutoHyphens w:val="0"/>
      <w:kinsoku/>
      <w:overflowPunct/>
      <w:autoSpaceDE/>
      <w:autoSpaceDN/>
      <w:adjustRightInd/>
      <w:snapToGrid/>
      <w:spacing w:before="120" w:after="120" w:line="240" w:lineRule="auto"/>
      <w:ind w:left="851" w:hanging="851"/>
      <w:jc w:val="both"/>
    </w:pPr>
    <w:rPr>
      <w:rFonts w:eastAsia="Times New Roman"/>
      <w:sz w:val="24"/>
      <w:lang w:val="en-GB"/>
    </w:rPr>
  </w:style>
  <w:style w:type="paragraph" w:customStyle="1" w:styleId="Text2">
    <w:name w:val="Text 2"/>
    <w:basedOn w:val="Normal"/>
    <w:rsid w:val="005A4E07"/>
    <w:pPr>
      <w:suppressAutoHyphens w:val="0"/>
      <w:kinsoku/>
      <w:overflowPunct/>
      <w:autoSpaceDE/>
      <w:autoSpaceDN/>
      <w:adjustRightInd/>
      <w:snapToGrid/>
      <w:spacing w:before="120" w:after="120" w:line="240" w:lineRule="auto"/>
      <w:ind w:left="851"/>
      <w:jc w:val="both"/>
    </w:pPr>
    <w:rPr>
      <w:rFonts w:eastAsia="Times New Roman"/>
      <w:sz w:val="24"/>
      <w:lang w:val="en-GB"/>
    </w:rPr>
  </w:style>
  <w:style w:type="paragraph" w:customStyle="1" w:styleId="NumPar1">
    <w:name w:val="NumPar 1"/>
    <w:basedOn w:val="Normal"/>
    <w:next w:val="Text1"/>
    <w:rsid w:val="005A4E07"/>
    <w:pPr>
      <w:tabs>
        <w:tab w:val="num" w:pos="2268"/>
      </w:tabs>
      <w:suppressAutoHyphens w:val="0"/>
      <w:kinsoku/>
      <w:overflowPunct/>
      <w:autoSpaceDE/>
      <w:autoSpaceDN/>
      <w:adjustRightInd/>
      <w:snapToGrid/>
      <w:spacing w:before="120" w:after="120" w:line="240" w:lineRule="auto"/>
      <w:ind w:left="2268" w:hanging="170"/>
      <w:jc w:val="both"/>
    </w:pPr>
    <w:rPr>
      <w:rFonts w:eastAsia="Times New Roman"/>
      <w:sz w:val="24"/>
      <w:szCs w:val="24"/>
      <w:lang w:val="en-GB" w:eastAsia="de-DE"/>
    </w:rPr>
  </w:style>
  <w:style w:type="paragraph" w:customStyle="1" w:styleId="NumPar2">
    <w:name w:val="NumPar 2"/>
    <w:basedOn w:val="Normal"/>
    <w:next w:val="Text2"/>
    <w:rsid w:val="005A4E07"/>
    <w:pPr>
      <w:tabs>
        <w:tab w:val="num" w:pos="1440"/>
      </w:tabs>
      <w:suppressAutoHyphens w:val="0"/>
      <w:kinsoku/>
      <w:overflowPunct/>
      <w:autoSpaceDE/>
      <w:autoSpaceDN/>
      <w:adjustRightInd/>
      <w:snapToGrid/>
      <w:spacing w:before="120" w:after="120" w:line="240" w:lineRule="auto"/>
      <w:ind w:left="1440" w:hanging="360"/>
      <w:jc w:val="both"/>
    </w:pPr>
    <w:rPr>
      <w:rFonts w:eastAsia="Times New Roman"/>
      <w:sz w:val="24"/>
      <w:szCs w:val="24"/>
      <w:lang w:val="en-GB" w:eastAsia="de-DE"/>
    </w:rPr>
  </w:style>
  <w:style w:type="paragraph" w:customStyle="1" w:styleId="NumPar3">
    <w:name w:val="NumPar 3"/>
    <w:basedOn w:val="Normal"/>
    <w:next w:val="Normal"/>
    <w:rsid w:val="005A4E07"/>
    <w:pPr>
      <w:numPr>
        <w:numId w:val="2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4">
    <w:name w:val="NumPar 4"/>
    <w:basedOn w:val="Normal"/>
    <w:next w:val="Normal"/>
    <w:rsid w:val="005A4E07"/>
    <w:pPr>
      <w:numPr>
        <w:ilvl w:val="1"/>
        <w:numId w:val="2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NumPar4">
    <w:name w:val="Manual NumPar 4"/>
    <w:basedOn w:val="Normal"/>
    <w:next w:val="Normal"/>
    <w:rsid w:val="005A4E07"/>
    <w:pPr>
      <w:numPr>
        <w:ilvl w:val="2"/>
        <w:numId w:val="26"/>
      </w:numPr>
      <w:tabs>
        <w:tab w:val="clear" w:pos="850"/>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Heading2">
    <w:name w:val="Manual Heading 2"/>
    <w:basedOn w:val="Normal"/>
    <w:next w:val="Text2"/>
    <w:rsid w:val="005A4E07"/>
    <w:pPr>
      <w:keepNext/>
      <w:numPr>
        <w:ilvl w:val="3"/>
        <w:numId w:val="26"/>
      </w:numPr>
      <w:tabs>
        <w:tab w:val="left" w:pos="850"/>
      </w:tabs>
      <w:suppressAutoHyphens w:val="0"/>
      <w:kinsoku/>
      <w:overflowPunct/>
      <w:autoSpaceDE/>
      <w:autoSpaceDN/>
      <w:adjustRightInd/>
      <w:snapToGrid/>
      <w:spacing w:before="120" w:after="120" w:line="240" w:lineRule="auto"/>
      <w:jc w:val="both"/>
      <w:outlineLvl w:val="1"/>
    </w:pPr>
    <w:rPr>
      <w:rFonts w:eastAsia="Times New Roman"/>
      <w:b/>
      <w:sz w:val="24"/>
      <w:szCs w:val="24"/>
      <w:lang w:val="en-GB" w:eastAsia="de-DE"/>
    </w:rPr>
  </w:style>
  <w:style w:type="character" w:customStyle="1" w:styleId="Bullet1GChar">
    <w:name w:val="_Bullet 1_G Char"/>
    <w:link w:val="Bullet1G"/>
    <w:rsid w:val="005A4E07"/>
    <w:rPr>
      <w:rFonts w:ascii="Times New Roman" w:eastAsiaTheme="minorHAnsi" w:hAnsi="Times New Roman" w:cs="Times New Roman"/>
      <w:sz w:val="20"/>
      <w:szCs w:val="20"/>
      <w:lang w:eastAsia="en-US"/>
    </w:rPr>
  </w:style>
  <w:style w:type="paragraph" w:customStyle="1" w:styleId="WW-BodyText2">
    <w:name w:val="WW-Body Text 2"/>
    <w:basedOn w:val="Normal"/>
    <w:rsid w:val="005A4E07"/>
    <w:pPr>
      <w:kinsoku/>
      <w:overflowPunct/>
      <w:autoSpaceDE/>
      <w:autoSpaceDN/>
      <w:adjustRightInd/>
      <w:snapToGrid/>
      <w:spacing w:line="480" w:lineRule="auto"/>
    </w:pPr>
    <w:rPr>
      <w:rFonts w:ascii="Arial" w:eastAsia="Times New Roman" w:hAnsi="Arial"/>
      <w:color w:val="FF0000"/>
      <w:sz w:val="24"/>
      <w:lang w:val="en-AU" w:eastAsia="de-DE"/>
    </w:rPr>
  </w:style>
  <w:style w:type="paragraph" w:customStyle="1" w:styleId="Tiret1">
    <w:name w:val="Tiret 1"/>
    <w:basedOn w:val="Point1"/>
    <w:rsid w:val="005A4E07"/>
    <w:pPr>
      <w:ind w:left="0" w:firstLine="0"/>
    </w:pPr>
    <w:rPr>
      <w:szCs w:val="24"/>
      <w:lang w:eastAsia="de-DE"/>
    </w:rPr>
  </w:style>
  <w:style w:type="paragraph" w:customStyle="1" w:styleId="ListNumberLevel2">
    <w:name w:val="List Number (Level 2)"/>
    <w:basedOn w:val="Normal"/>
    <w:rsid w:val="005A4E07"/>
    <w:pPr>
      <w:tabs>
        <w:tab w:val="num" w:pos="1417"/>
      </w:tabs>
      <w:suppressAutoHyphens w:val="0"/>
      <w:kinsoku/>
      <w:overflowPunct/>
      <w:autoSpaceDE/>
      <w:autoSpaceDN/>
      <w:adjustRightInd/>
      <w:snapToGrid/>
      <w:spacing w:after="240" w:line="240" w:lineRule="auto"/>
      <w:ind w:left="1417" w:hanging="708"/>
      <w:jc w:val="both"/>
    </w:pPr>
    <w:rPr>
      <w:rFonts w:eastAsia="Times New Roman"/>
      <w:sz w:val="24"/>
      <w:lang w:val="en-GB"/>
    </w:rPr>
  </w:style>
  <w:style w:type="paragraph" w:customStyle="1" w:styleId="ListNumberLevel3">
    <w:name w:val="List Number (Level 3)"/>
    <w:basedOn w:val="Normal"/>
    <w:rsid w:val="005A4E07"/>
    <w:pPr>
      <w:tabs>
        <w:tab w:val="num" w:pos="2126"/>
      </w:tabs>
      <w:suppressAutoHyphens w:val="0"/>
      <w:kinsoku/>
      <w:overflowPunct/>
      <w:autoSpaceDE/>
      <w:autoSpaceDN/>
      <w:adjustRightInd/>
      <w:snapToGrid/>
      <w:spacing w:after="240" w:line="240" w:lineRule="auto"/>
      <w:ind w:left="2126" w:hanging="709"/>
      <w:jc w:val="both"/>
    </w:pPr>
    <w:rPr>
      <w:rFonts w:eastAsia="Times New Roman"/>
      <w:sz w:val="24"/>
      <w:lang w:val="en-GB"/>
    </w:rPr>
  </w:style>
  <w:style w:type="paragraph" w:customStyle="1" w:styleId="ListNumberLevel4">
    <w:name w:val="List Number (Level 4)"/>
    <w:basedOn w:val="Normal"/>
    <w:rsid w:val="005A4E07"/>
    <w:pPr>
      <w:tabs>
        <w:tab w:val="num" w:pos="2835"/>
      </w:tabs>
      <w:suppressAutoHyphens w:val="0"/>
      <w:kinsoku/>
      <w:overflowPunct/>
      <w:autoSpaceDE/>
      <w:autoSpaceDN/>
      <w:adjustRightInd/>
      <w:snapToGrid/>
      <w:spacing w:after="240" w:line="240" w:lineRule="auto"/>
      <w:ind w:left="2835" w:hanging="709"/>
      <w:jc w:val="both"/>
    </w:pPr>
    <w:rPr>
      <w:rFonts w:eastAsia="Times New Roman"/>
      <w:sz w:val="24"/>
      <w:lang w:val="en-GB"/>
    </w:rPr>
  </w:style>
  <w:style w:type="paragraph" w:customStyle="1" w:styleId="ManualHeading1">
    <w:name w:val="Manual Heading 1"/>
    <w:basedOn w:val="Titre1"/>
    <w:next w:val="Text1"/>
    <w:rsid w:val="005A4E07"/>
    <w:pPr>
      <w:keepLines w:val="0"/>
      <w:tabs>
        <w:tab w:val="num" w:pos="851"/>
      </w:tabs>
      <w:suppressAutoHyphens w:val="0"/>
      <w:kinsoku/>
      <w:overflowPunct/>
      <w:autoSpaceDE/>
      <w:autoSpaceDN/>
      <w:adjustRightInd/>
      <w:snapToGrid/>
      <w:spacing w:before="360" w:after="120"/>
      <w:ind w:left="851" w:hanging="851"/>
      <w:jc w:val="both"/>
    </w:pPr>
    <w:rPr>
      <w:rFonts w:eastAsia="Times New Roman"/>
      <w:b/>
      <w:smallCaps/>
      <w:sz w:val="24"/>
      <w:lang w:val="en-GB"/>
    </w:rPr>
  </w:style>
  <w:style w:type="paragraph" w:customStyle="1" w:styleId="ManualNumPar2">
    <w:name w:val="Manual NumPar 2"/>
    <w:basedOn w:val="Normal"/>
    <w:next w:val="Text2"/>
    <w:rsid w:val="005A4E07"/>
    <w:pPr>
      <w:suppressAutoHyphens w:val="0"/>
      <w:kinsoku/>
      <w:overflowPunct/>
      <w:autoSpaceDE/>
      <w:autoSpaceDN/>
      <w:adjustRightInd/>
      <w:snapToGrid/>
      <w:spacing w:before="120" w:after="120" w:line="240" w:lineRule="auto"/>
      <w:ind w:left="851" w:hanging="851"/>
      <w:jc w:val="both"/>
    </w:pPr>
    <w:rPr>
      <w:rFonts w:eastAsia="Times New Roman"/>
      <w:sz w:val="24"/>
      <w:lang w:val="en-GB"/>
    </w:rPr>
  </w:style>
  <w:style w:type="paragraph" w:customStyle="1" w:styleId="Annexetitreacte">
    <w:name w:val="Annexe titre (acte)"/>
    <w:basedOn w:val="Normal"/>
    <w:next w:val="Normal"/>
    <w:rsid w:val="005A4E07"/>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PointDouble0">
    <w:name w:val="PointDouble 0"/>
    <w:basedOn w:val="Normal"/>
    <w:rsid w:val="005A4E07"/>
    <w:pPr>
      <w:tabs>
        <w:tab w:val="left" w:pos="850"/>
      </w:tabs>
      <w:suppressAutoHyphens w:val="0"/>
      <w:kinsoku/>
      <w:overflowPunct/>
      <w:autoSpaceDE/>
      <w:autoSpaceDN/>
      <w:adjustRightInd/>
      <w:snapToGrid/>
      <w:spacing w:before="120" w:after="120" w:line="240" w:lineRule="auto"/>
      <w:ind w:left="1417" w:hanging="1417"/>
      <w:jc w:val="both"/>
    </w:pPr>
    <w:rPr>
      <w:rFonts w:eastAsia="Times New Roman"/>
      <w:sz w:val="24"/>
      <w:szCs w:val="24"/>
      <w:lang w:val="en-GB" w:eastAsia="de-DE"/>
    </w:rPr>
  </w:style>
  <w:style w:type="paragraph" w:customStyle="1" w:styleId="ListDash">
    <w:name w:val="List Dash"/>
    <w:basedOn w:val="Normal"/>
    <w:rsid w:val="005A4E07"/>
    <w:pPr>
      <w:tabs>
        <w:tab w:val="num" w:pos="850"/>
      </w:tabs>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Styl3">
    <w:name w:val="Styl3"/>
    <w:basedOn w:val="Normal"/>
    <w:rsid w:val="005A4E07"/>
    <w:pPr>
      <w:widowControl w:val="0"/>
      <w:numPr>
        <w:numId w:val="27"/>
      </w:numPr>
      <w:tabs>
        <w:tab w:val="clear" w:pos="283"/>
        <w:tab w:val="left" w:pos="851"/>
        <w:tab w:val="left" w:pos="1418"/>
        <w:tab w:val="left" w:pos="2268"/>
        <w:tab w:val="left" w:pos="2835"/>
        <w:tab w:val="left" w:pos="3119"/>
      </w:tabs>
      <w:suppressAutoHyphens w:val="0"/>
      <w:kinsoku/>
      <w:snapToGrid/>
      <w:spacing w:before="60" w:after="60" w:line="280" w:lineRule="atLeast"/>
      <w:ind w:left="1418" w:hanging="567"/>
      <w:jc w:val="both"/>
      <w:textAlignment w:val="baseline"/>
    </w:pPr>
    <w:rPr>
      <w:rFonts w:ascii="Arial" w:eastAsia="Times New Roman" w:hAnsi="Arial"/>
      <w:sz w:val="22"/>
      <w:lang w:val="cs-CZ" w:eastAsia="cs-CZ"/>
    </w:rPr>
  </w:style>
  <w:style w:type="paragraph" w:customStyle="1" w:styleId="Text3">
    <w:name w:val="Text 3"/>
    <w:basedOn w:val="Normal"/>
    <w:rsid w:val="005A4E07"/>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styleId="TM2">
    <w:name w:val="toc 2"/>
    <w:basedOn w:val="TM1"/>
    <w:next w:val="Normal"/>
    <w:rsid w:val="005A4E07"/>
    <w:pPr>
      <w:tabs>
        <w:tab w:val="left" w:pos="851"/>
        <w:tab w:val="right" w:leader="dot" w:pos="8551"/>
      </w:tabs>
      <w:suppressAutoHyphens w:val="0"/>
      <w:spacing w:after="60" w:line="240" w:lineRule="auto"/>
    </w:pPr>
    <w:rPr>
      <w:rFonts w:ascii="Arial" w:hAnsi="Arial"/>
      <w:noProof/>
      <w:sz w:val="22"/>
    </w:rPr>
  </w:style>
  <w:style w:type="paragraph" w:styleId="TM3">
    <w:name w:val="toc 3"/>
    <w:basedOn w:val="TM2"/>
    <w:next w:val="Normal"/>
    <w:rsid w:val="005A4E07"/>
  </w:style>
  <w:style w:type="paragraph" w:customStyle="1" w:styleId="Tabletext">
    <w:name w:val="Table text"/>
    <w:basedOn w:val="Normal"/>
    <w:rsid w:val="005A4E07"/>
    <w:pPr>
      <w:tabs>
        <w:tab w:val="left" w:pos="1134"/>
      </w:tabs>
      <w:suppressAutoHyphens w:val="0"/>
      <w:kinsoku/>
      <w:overflowPunct/>
      <w:autoSpaceDE/>
      <w:autoSpaceDN/>
      <w:adjustRightInd/>
      <w:snapToGrid/>
      <w:spacing w:before="40" w:after="20" w:line="240" w:lineRule="auto"/>
      <w:ind w:left="1134"/>
    </w:pPr>
    <w:rPr>
      <w:rFonts w:eastAsia="Times New Roman" w:cs="Arial"/>
      <w:bCs/>
      <w:sz w:val="24"/>
      <w:szCs w:val="32"/>
      <w:lang w:val="en-GB"/>
    </w:rPr>
  </w:style>
  <w:style w:type="paragraph" w:customStyle="1" w:styleId="Title2">
    <w:name w:val="Title 2"/>
    <w:basedOn w:val="Titre"/>
    <w:rsid w:val="005A4E07"/>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5A4E07"/>
    <w:pPr>
      <w:spacing w:after="0" w:line="240" w:lineRule="auto"/>
    </w:pPr>
    <w:rPr>
      <w:rFonts w:ascii="Arial" w:hAnsi="Arial" w:cs="Times New Roman"/>
      <w:b/>
      <w:szCs w:val="20"/>
      <w:lang w:val="en-GB" w:eastAsia="en-US"/>
    </w:rPr>
  </w:style>
  <w:style w:type="paragraph" w:customStyle="1" w:styleId="Frontpagelarger">
    <w:name w:val="Front page larger"/>
    <w:basedOn w:val="Frontpage"/>
    <w:rsid w:val="005A4E07"/>
    <w:rPr>
      <w:sz w:val="24"/>
    </w:rPr>
  </w:style>
  <w:style w:type="paragraph" w:customStyle="1" w:styleId="Frontpagetext">
    <w:name w:val="Front page text"/>
    <w:basedOn w:val="Frontpage"/>
    <w:rsid w:val="005A4E07"/>
    <w:pPr>
      <w:spacing w:line="264" w:lineRule="auto"/>
    </w:pPr>
    <w:rPr>
      <w:b w:val="0"/>
    </w:rPr>
  </w:style>
  <w:style w:type="paragraph" w:customStyle="1" w:styleId="HeaderA1">
    <w:name w:val="Header A1"/>
    <w:next w:val="Normal"/>
    <w:rsid w:val="005A4E07"/>
    <w:pPr>
      <w:keepNext/>
      <w:tabs>
        <w:tab w:val="num" w:pos="1701"/>
      </w:tabs>
      <w:spacing w:before="300" w:after="220" w:line="240" w:lineRule="auto"/>
      <w:ind w:left="1701" w:hanging="170"/>
      <w:outlineLvl w:val="0"/>
    </w:pPr>
    <w:rPr>
      <w:rFonts w:ascii="Times New Roman" w:hAnsi="Times New Roman" w:cs="Times New Roman"/>
      <w:sz w:val="24"/>
      <w:szCs w:val="20"/>
      <w:lang w:val="en-GB" w:eastAsia="en-US"/>
    </w:rPr>
  </w:style>
  <w:style w:type="paragraph" w:customStyle="1" w:styleId="Appendix">
    <w:name w:val="Appendix"/>
    <w:rsid w:val="005A4E07"/>
    <w:pPr>
      <w:pageBreakBefore/>
      <w:spacing w:after="0" w:line="240" w:lineRule="auto"/>
      <w:jc w:val="center"/>
      <w:outlineLvl w:val="0"/>
    </w:pPr>
    <w:rPr>
      <w:rFonts w:ascii="Courier New" w:hAnsi="Courier New" w:cs="Times New Roman"/>
      <w:b/>
      <w:sz w:val="24"/>
      <w:szCs w:val="20"/>
      <w:lang w:val="en-GB" w:eastAsia="en-US"/>
    </w:rPr>
  </w:style>
  <w:style w:type="paragraph" w:customStyle="1" w:styleId="HeaderA2">
    <w:name w:val="Header A2"/>
    <w:basedOn w:val="HeaderA1"/>
    <w:rsid w:val="005A4E07"/>
    <w:pPr>
      <w:tabs>
        <w:tab w:val="clear" w:pos="1701"/>
        <w:tab w:val="num" w:pos="1134"/>
      </w:tabs>
      <w:ind w:left="1134" w:hanging="1134"/>
    </w:pPr>
  </w:style>
  <w:style w:type="paragraph" w:customStyle="1" w:styleId="HeaderA3">
    <w:name w:val="Header A3"/>
    <w:basedOn w:val="HeaderA2"/>
    <w:next w:val="Normal"/>
    <w:rsid w:val="005A4E07"/>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5A4E07"/>
    <w:pPr>
      <w:tabs>
        <w:tab w:val="clear" w:pos="1134"/>
        <w:tab w:val="num" w:pos="2880"/>
      </w:tabs>
      <w:ind w:left="2880" w:hanging="360"/>
    </w:pPr>
  </w:style>
  <w:style w:type="paragraph" w:customStyle="1" w:styleId="HeaderA5">
    <w:name w:val="Header A5"/>
    <w:basedOn w:val="HeaderA4"/>
    <w:rsid w:val="005A4E07"/>
    <w:pPr>
      <w:tabs>
        <w:tab w:val="clear" w:pos="2880"/>
        <w:tab w:val="num" w:pos="3600"/>
      </w:tabs>
      <w:ind w:left="3600"/>
    </w:pPr>
  </w:style>
  <w:style w:type="character" w:customStyle="1" w:styleId="hilite1">
    <w:name w:val="hilite1"/>
    <w:rsid w:val="005A4E07"/>
    <w:rPr>
      <w:b/>
      <w:bCs/>
      <w:color w:val="CC0000"/>
    </w:rPr>
  </w:style>
  <w:style w:type="paragraph" w:customStyle="1" w:styleId="Instruction">
    <w:name w:val="Instruction"/>
    <w:basedOn w:val="Normal"/>
    <w:rsid w:val="005A4E07"/>
    <w:pPr>
      <w:suppressAutoHyphens w:val="0"/>
      <w:kinsoku/>
      <w:overflowPunct/>
      <w:autoSpaceDE/>
      <w:autoSpaceDN/>
      <w:adjustRightInd/>
      <w:snapToGrid/>
      <w:spacing w:line="240" w:lineRule="auto"/>
      <w:jc w:val="both"/>
    </w:pPr>
    <w:rPr>
      <w:rFonts w:ascii="Arial" w:eastAsia="Times New Roman" w:hAnsi="Arial"/>
      <w:b/>
      <w:sz w:val="24"/>
      <w:lang w:val="en-GB"/>
    </w:rPr>
  </w:style>
  <w:style w:type="paragraph" w:customStyle="1" w:styleId="Body">
    <w:name w:val="Body"/>
    <w:basedOn w:val="Normal"/>
    <w:rsid w:val="005A4E07"/>
    <w:pPr>
      <w:suppressAutoHyphens w:val="0"/>
      <w:kinsoku/>
      <w:overflowPunct/>
      <w:autoSpaceDE/>
      <w:autoSpaceDN/>
      <w:adjustRightInd/>
      <w:snapToGrid/>
      <w:spacing w:line="260" w:lineRule="atLeast"/>
    </w:pPr>
    <w:rPr>
      <w:rFonts w:eastAsia="MS Mincho"/>
      <w:sz w:val="21"/>
      <w:lang w:val="nl-NL" w:eastAsia="ja-JP"/>
    </w:rPr>
  </w:style>
  <w:style w:type="paragraph" w:customStyle="1" w:styleId="ListNumber1Level2">
    <w:name w:val="List Number 1 (Level 2)"/>
    <w:basedOn w:val="Normal"/>
    <w:rsid w:val="005A4E07"/>
    <w:pPr>
      <w:numPr>
        <w:numId w:val="28"/>
      </w:numPr>
      <w:tabs>
        <w:tab w:val="clear" w:pos="1417"/>
        <w:tab w:val="num" w:pos="2268"/>
      </w:tabs>
      <w:suppressAutoHyphens w:val="0"/>
      <w:kinsoku/>
      <w:overflowPunct/>
      <w:autoSpaceDE/>
      <w:autoSpaceDN/>
      <w:adjustRightInd/>
      <w:snapToGrid/>
      <w:spacing w:before="120" w:after="120" w:line="240" w:lineRule="auto"/>
      <w:ind w:left="2268" w:hanging="708"/>
      <w:jc w:val="both"/>
    </w:pPr>
    <w:rPr>
      <w:rFonts w:eastAsia="Times New Roman"/>
      <w:sz w:val="24"/>
      <w:szCs w:val="24"/>
      <w:lang w:val="en-GB" w:eastAsia="de-DE"/>
    </w:rPr>
  </w:style>
  <w:style w:type="paragraph" w:customStyle="1" w:styleId="ListNumber1Level4">
    <w:name w:val="List Number 1 (Level 4)"/>
    <w:basedOn w:val="Normal"/>
    <w:rsid w:val="005A4E07"/>
    <w:pPr>
      <w:tabs>
        <w:tab w:val="num" w:pos="360"/>
        <w:tab w:val="num" w:pos="3686"/>
      </w:tabs>
      <w:suppressAutoHyphens w:val="0"/>
      <w:kinsoku/>
      <w:overflowPunct/>
      <w:autoSpaceDE/>
      <w:autoSpaceDN/>
      <w:adjustRightInd/>
      <w:snapToGrid/>
      <w:spacing w:before="120" w:after="120" w:line="240" w:lineRule="auto"/>
      <w:ind w:left="3686"/>
      <w:jc w:val="both"/>
    </w:pPr>
    <w:rPr>
      <w:rFonts w:eastAsia="Times New Roman"/>
      <w:sz w:val="24"/>
      <w:szCs w:val="24"/>
      <w:lang w:val="en-GB" w:eastAsia="de-DE"/>
    </w:rPr>
  </w:style>
  <w:style w:type="paragraph" w:customStyle="1" w:styleId="HeaderLandscape">
    <w:name w:val="HeaderLandscape"/>
    <w:basedOn w:val="Normal"/>
    <w:rsid w:val="005A4E07"/>
    <w:pPr>
      <w:tabs>
        <w:tab w:val="num" w:pos="360"/>
        <w:tab w:val="right" w:pos="14003"/>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FooterLandscape">
    <w:name w:val="FooterLandscape"/>
    <w:basedOn w:val="Normal"/>
    <w:rsid w:val="005A4E07"/>
    <w:pPr>
      <w:tabs>
        <w:tab w:val="num" w:pos="360"/>
        <w:tab w:val="center" w:pos="7285"/>
        <w:tab w:val="center" w:pos="10913"/>
        <w:tab w:val="right" w:pos="15137"/>
      </w:tabs>
      <w:suppressAutoHyphens w:val="0"/>
      <w:kinsoku/>
      <w:overflowPunct/>
      <w:autoSpaceDE/>
      <w:autoSpaceDN/>
      <w:adjustRightInd/>
      <w:snapToGrid/>
      <w:spacing w:before="360" w:line="240" w:lineRule="auto"/>
      <w:ind w:left="-567" w:right="-567"/>
    </w:pPr>
    <w:rPr>
      <w:rFonts w:eastAsia="Times New Roman"/>
      <w:sz w:val="24"/>
      <w:szCs w:val="24"/>
      <w:lang w:val="en-GB" w:eastAsia="de-DE"/>
    </w:rPr>
  </w:style>
  <w:style w:type="paragraph" w:customStyle="1" w:styleId="CM4">
    <w:name w:val="CM4"/>
    <w:basedOn w:val="Normal"/>
    <w:next w:val="Normal"/>
    <w:uiPriority w:val="99"/>
    <w:rsid w:val="005A4E07"/>
    <w:pPr>
      <w:suppressAutoHyphens w:val="0"/>
      <w:kinsoku/>
      <w:overflowPunct/>
      <w:snapToGrid/>
      <w:spacing w:line="240" w:lineRule="auto"/>
    </w:pPr>
    <w:rPr>
      <w:rFonts w:ascii="EUAlbertina" w:eastAsia="Times New Roman" w:hAnsi="EUAlbertina"/>
      <w:sz w:val="24"/>
      <w:szCs w:val="24"/>
      <w:lang w:val="en-GB" w:eastAsia="en-GB"/>
    </w:rPr>
  </w:style>
  <w:style w:type="paragraph" w:customStyle="1" w:styleId="Sous-titreobjet">
    <w:name w:val="Sous-titre objet"/>
    <w:basedOn w:val="Normal"/>
    <w:rsid w:val="005A4E07"/>
    <w:pPr>
      <w:suppressAutoHyphens w:val="0"/>
      <w:kinsoku/>
      <w:overflowPunct/>
      <w:adjustRightInd/>
      <w:snapToGrid/>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5A4E07"/>
    <w:pPr>
      <w:autoSpaceDE w:val="0"/>
      <w:autoSpaceDN w:val="0"/>
    </w:pPr>
    <w:rPr>
      <w:rFonts w:eastAsia="MS Mincho" w:cs="Arial Unicode MS"/>
      <w:szCs w:val="24"/>
      <w:lang w:val="fr-FR" w:eastAsia="ja-JP" w:bidi="km-KH"/>
    </w:rPr>
  </w:style>
  <w:style w:type="character" w:customStyle="1" w:styleId="pageheader">
    <w:name w:val="pageheader"/>
    <w:rsid w:val="005A4E07"/>
  </w:style>
  <w:style w:type="character" w:customStyle="1" w:styleId="st">
    <w:name w:val="st"/>
    <w:rsid w:val="005A4E07"/>
  </w:style>
  <w:style w:type="paragraph" w:customStyle="1" w:styleId="H1">
    <w:name w:val="_ H_1"/>
    <w:basedOn w:val="Normal"/>
    <w:next w:val="SingleTxt"/>
    <w:qFormat/>
    <w:rsid w:val="005A4E07"/>
    <w:pPr>
      <w:keepNext/>
      <w:keepLines/>
      <w:kinsoku/>
      <w:overflowPunct/>
      <w:autoSpaceDE/>
      <w:autoSpaceDN/>
      <w:adjustRightInd/>
      <w:snapToGrid/>
      <w:spacing w:line="270" w:lineRule="exact"/>
      <w:outlineLvl w:val="0"/>
    </w:pPr>
    <w:rPr>
      <w:b/>
      <w:spacing w:val="4"/>
      <w:w w:val="103"/>
      <w:kern w:val="14"/>
      <w:sz w:val="24"/>
      <w:szCs w:val="22"/>
      <w:lang w:val="fr-CA"/>
    </w:rPr>
  </w:style>
  <w:style w:type="paragraph" w:customStyle="1" w:styleId="SingleTxt">
    <w:name w:val="__Single Txt"/>
    <w:basedOn w:val="Normal"/>
    <w:qFormat/>
    <w:rsid w:val="005A4E0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spacing w:val="4"/>
      <w:w w:val="103"/>
      <w:kern w:val="14"/>
      <w:szCs w:val="22"/>
      <w:lang w:val="fr-CA"/>
    </w:rPr>
  </w:style>
  <w:style w:type="paragraph" w:customStyle="1" w:styleId="HCH">
    <w:name w:val="_ H _CH"/>
    <w:basedOn w:val="H1"/>
    <w:next w:val="SingleTxt"/>
    <w:qFormat/>
    <w:rsid w:val="005A4E07"/>
    <w:pPr>
      <w:spacing w:line="300" w:lineRule="exact"/>
    </w:pPr>
    <w:rPr>
      <w:spacing w:val="-2"/>
      <w:sz w:val="28"/>
    </w:rPr>
  </w:style>
  <w:style w:type="paragraph" w:customStyle="1" w:styleId="HM">
    <w:name w:val="_ H __M"/>
    <w:basedOn w:val="HCH"/>
    <w:next w:val="Normal"/>
    <w:qFormat/>
    <w:rsid w:val="005A4E07"/>
    <w:pPr>
      <w:spacing w:line="360" w:lineRule="exact"/>
    </w:pPr>
    <w:rPr>
      <w:spacing w:val="-3"/>
      <w:w w:val="99"/>
      <w:sz w:val="34"/>
    </w:rPr>
  </w:style>
  <w:style w:type="paragraph" w:customStyle="1" w:styleId="H23">
    <w:name w:val="_ H_2/3"/>
    <w:basedOn w:val="H1"/>
    <w:next w:val="SingleTxt"/>
    <w:qFormat/>
    <w:rsid w:val="005A4E07"/>
    <w:pPr>
      <w:spacing w:line="240" w:lineRule="exact"/>
      <w:outlineLvl w:val="1"/>
    </w:pPr>
    <w:rPr>
      <w:spacing w:val="2"/>
      <w:sz w:val="20"/>
    </w:rPr>
  </w:style>
  <w:style w:type="paragraph" w:customStyle="1" w:styleId="H4">
    <w:name w:val="_ H_4"/>
    <w:basedOn w:val="Normal"/>
    <w:next w:val="Normal"/>
    <w:qFormat/>
    <w:rsid w:val="005A4E07"/>
    <w:pPr>
      <w:keepNext/>
      <w:keepLines/>
      <w:tabs>
        <w:tab w:val="right" w:pos="360"/>
      </w:tabs>
      <w:kinsoku/>
      <w:overflowPunct/>
      <w:autoSpaceDE/>
      <w:autoSpaceDN/>
      <w:adjustRightInd/>
      <w:snapToGrid/>
      <w:spacing w:line="240" w:lineRule="exact"/>
      <w:outlineLvl w:val="3"/>
    </w:pPr>
    <w:rPr>
      <w:i/>
      <w:spacing w:val="3"/>
      <w:w w:val="103"/>
      <w:kern w:val="14"/>
      <w:szCs w:val="22"/>
      <w:lang w:val="fr-CA"/>
    </w:rPr>
  </w:style>
  <w:style w:type="paragraph" w:customStyle="1" w:styleId="H56">
    <w:name w:val="_ H_5/6"/>
    <w:basedOn w:val="Normal"/>
    <w:next w:val="Normal"/>
    <w:qFormat/>
    <w:rsid w:val="005A4E07"/>
    <w:pPr>
      <w:keepNext/>
      <w:keepLines/>
      <w:tabs>
        <w:tab w:val="right" w:pos="360"/>
      </w:tabs>
      <w:kinsoku/>
      <w:overflowPunct/>
      <w:autoSpaceDE/>
      <w:autoSpaceDN/>
      <w:adjustRightInd/>
      <w:snapToGrid/>
      <w:spacing w:line="240" w:lineRule="exact"/>
      <w:outlineLvl w:val="4"/>
    </w:pPr>
    <w:rPr>
      <w:rFonts w:ascii="marge tawagan" w:hAnsi="marge tawagan"/>
      <w:spacing w:val="4"/>
      <w:w w:val="103"/>
      <w:kern w:val="14"/>
      <w:szCs w:val="22"/>
      <w:lang w:val="fr-CA"/>
    </w:rPr>
  </w:style>
  <w:style w:type="paragraph" w:customStyle="1" w:styleId="DualTxt">
    <w:name w:val="__Dual Txt"/>
    <w:basedOn w:val="Normal"/>
    <w:qFormat/>
    <w:rsid w:val="005A4E07"/>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spacing w:val="4"/>
      <w:w w:val="103"/>
      <w:kern w:val="14"/>
      <w:szCs w:val="22"/>
      <w:lang w:val="fr-CA"/>
    </w:rPr>
  </w:style>
  <w:style w:type="paragraph" w:customStyle="1" w:styleId="SM">
    <w:name w:val="__S_M"/>
    <w:basedOn w:val="Normal"/>
    <w:next w:val="Normal"/>
    <w:qFormat/>
    <w:rsid w:val="005A4E07"/>
    <w:pPr>
      <w:keepNext/>
      <w:keepLines/>
      <w:tabs>
        <w:tab w:val="right" w:pos="360"/>
      </w:tabs>
      <w:kinsoku/>
      <w:overflowPunct/>
      <w:autoSpaceDE/>
      <w:autoSpaceDN/>
      <w:adjustRightInd/>
      <w:snapToGrid/>
      <w:spacing w:line="390" w:lineRule="exact"/>
      <w:ind w:left="1267" w:right="1267"/>
      <w:outlineLvl w:val="0"/>
    </w:pPr>
    <w:rPr>
      <w:b/>
      <w:spacing w:val="-4"/>
      <w:w w:val="98"/>
      <w:kern w:val="14"/>
      <w:sz w:val="40"/>
      <w:szCs w:val="22"/>
      <w:lang w:val="fr-CA"/>
    </w:rPr>
  </w:style>
  <w:style w:type="paragraph" w:customStyle="1" w:styleId="SL">
    <w:name w:val="__S_L"/>
    <w:basedOn w:val="SM"/>
    <w:next w:val="Normal"/>
    <w:qFormat/>
    <w:rsid w:val="005A4E07"/>
    <w:pPr>
      <w:spacing w:line="540" w:lineRule="exact"/>
    </w:pPr>
    <w:rPr>
      <w:spacing w:val="-8"/>
      <w:w w:val="96"/>
      <w:sz w:val="57"/>
    </w:rPr>
  </w:style>
  <w:style w:type="paragraph" w:customStyle="1" w:styleId="SS">
    <w:name w:val="__S_S"/>
    <w:basedOn w:val="HCH"/>
    <w:next w:val="Normal"/>
    <w:qFormat/>
    <w:rsid w:val="005A4E07"/>
    <w:pPr>
      <w:ind w:left="1267" w:right="1267"/>
    </w:pPr>
  </w:style>
  <w:style w:type="paragraph" w:customStyle="1" w:styleId="Small">
    <w:name w:val="Small"/>
    <w:basedOn w:val="Normal"/>
    <w:next w:val="Normal"/>
    <w:qFormat/>
    <w:rsid w:val="005A4E07"/>
    <w:pPr>
      <w:tabs>
        <w:tab w:val="right" w:pos="9965"/>
      </w:tabs>
      <w:suppressAutoHyphens w:val="0"/>
      <w:kinsoku/>
      <w:overflowPunct/>
      <w:autoSpaceDE/>
      <w:autoSpaceDN/>
      <w:adjustRightInd/>
      <w:snapToGrid/>
      <w:spacing w:line="210" w:lineRule="exact"/>
    </w:pPr>
    <w:rPr>
      <w:spacing w:val="5"/>
      <w:w w:val="104"/>
      <w:kern w:val="14"/>
      <w:sz w:val="17"/>
      <w:szCs w:val="22"/>
      <w:lang w:val="fr-CA"/>
    </w:rPr>
  </w:style>
  <w:style w:type="paragraph" w:customStyle="1" w:styleId="SmallX">
    <w:name w:val="SmallX"/>
    <w:basedOn w:val="Small"/>
    <w:next w:val="Normal"/>
    <w:qFormat/>
    <w:rsid w:val="005A4E07"/>
    <w:pPr>
      <w:spacing w:line="180" w:lineRule="exact"/>
      <w:jc w:val="right"/>
    </w:pPr>
    <w:rPr>
      <w:spacing w:val="6"/>
      <w:w w:val="106"/>
      <w:sz w:val="14"/>
    </w:rPr>
  </w:style>
  <w:style w:type="paragraph" w:customStyle="1" w:styleId="XLarge">
    <w:name w:val="XLarge"/>
    <w:basedOn w:val="HM"/>
    <w:qFormat/>
    <w:rsid w:val="005A4E07"/>
    <w:pPr>
      <w:tabs>
        <w:tab w:val="right" w:pos="360"/>
      </w:tabs>
      <w:spacing w:line="390" w:lineRule="exact"/>
    </w:pPr>
    <w:rPr>
      <w:spacing w:val="-4"/>
      <w:w w:val="98"/>
      <w:sz w:val="40"/>
    </w:rPr>
  </w:style>
  <w:style w:type="paragraph" w:customStyle="1" w:styleId="Style1">
    <w:name w:val="Style1"/>
    <w:basedOn w:val="Normal"/>
    <w:qFormat/>
    <w:rsid w:val="005A4E07"/>
    <w:pPr>
      <w:suppressAutoHyphens w:val="0"/>
      <w:kinsoku/>
      <w:overflowPunct/>
      <w:autoSpaceDE/>
      <w:autoSpaceDN/>
      <w:adjustRightInd/>
      <w:snapToGrid/>
      <w:spacing w:line="240" w:lineRule="exact"/>
    </w:pPr>
    <w:rPr>
      <w:spacing w:val="4"/>
      <w:w w:val="103"/>
      <w:kern w:val="14"/>
      <w:szCs w:val="22"/>
      <w:lang w:val="fr-CA"/>
    </w:rPr>
  </w:style>
  <w:style w:type="paragraph" w:customStyle="1" w:styleId="Style2">
    <w:name w:val="Style2"/>
    <w:basedOn w:val="Normal"/>
    <w:autoRedefine/>
    <w:qFormat/>
    <w:rsid w:val="005A4E07"/>
    <w:pPr>
      <w:suppressAutoHyphens w:val="0"/>
      <w:kinsoku/>
      <w:overflowPunct/>
      <w:autoSpaceDE/>
      <w:autoSpaceDN/>
      <w:adjustRightInd/>
      <w:snapToGrid/>
      <w:spacing w:line="240" w:lineRule="exact"/>
    </w:pPr>
    <w:rPr>
      <w:spacing w:val="4"/>
      <w:w w:val="103"/>
      <w:kern w:val="14"/>
      <w:szCs w:val="22"/>
      <w:lang w:val="fr-CA"/>
    </w:rPr>
  </w:style>
  <w:style w:type="paragraph" w:customStyle="1" w:styleId="Distribution">
    <w:name w:val="Distribution"/>
    <w:next w:val="Normal"/>
    <w:autoRedefine/>
    <w:qFormat/>
    <w:rsid w:val="005A4E07"/>
    <w:pPr>
      <w:spacing w:before="240"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5A4E07"/>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Original">
    <w:name w:val="Original"/>
    <w:next w:val="Normal"/>
    <w:autoRedefine/>
    <w:qFormat/>
    <w:rsid w:val="005A4E07"/>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5A4E07"/>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TitleH1">
    <w:name w:val="Title_H1"/>
    <w:basedOn w:val="H1"/>
    <w:next w:val="SingleTxt"/>
    <w:qFormat/>
    <w:rsid w:val="005A4E07"/>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5A4E07"/>
    <w:pPr>
      <w:keepNext/>
      <w:keepLines/>
      <w:spacing w:line="240" w:lineRule="exact"/>
      <w:ind w:left="0" w:right="0" w:firstLine="0"/>
      <w:outlineLvl w:val="1"/>
    </w:pPr>
    <w:rPr>
      <w:sz w:val="20"/>
    </w:rPr>
  </w:style>
  <w:style w:type="paragraph" w:customStyle="1" w:styleId="TitleHCH">
    <w:name w:val="Title_H_CH"/>
    <w:basedOn w:val="HCH"/>
    <w:next w:val="SingleTxt"/>
    <w:qFormat/>
    <w:rsid w:val="005A4E0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5A4E0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5A4E07"/>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Bullet1">
    <w:name w:val="Bullet 1"/>
    <w:basedOn w:val="Normal"/>
    <w:qFormat/>
    <w:rsid w:val="005A4E07"/>
    <w:pPr>
      <w:numPr>
        <w:numId w:val="29"/>
      </w:numPr>
      <w:suppressAutoHyphens w:val="0"/>
      <w:kinsoku/>
      <w:overflowPunct/>
      <w:autoSpaceDE/>
      <w:autoSpaceDN/>
      <w:adjustRightInd/>
      <w:snapToGrid/>
      <w:spacing w:after="120" w:line="240" w:lineRule="exact"/>
      <w:ind w:left="1743" w:right="1267" w:hanging="130"/>
      <w:jc w:val="both"/>
    </w:pPr>
    <w:rPr>
      <w:spacing w:val="4"/>
      <w:w w:val="103"/>
      <w:kern w:val="14"/>
      <w:szCs w:val="22"/>
      <w:lang w:val="fr-CA"/>
    </w:rPr>
  </w:style>
  <w:style w:type="paragraph" w:customStyle="1" w:styleId="Bullet2">
    <w:name w:val="Bullet 2"/>
    <w:basedOn w:val="Normal"/>
    <w:qFormat/>
    <w:rsid w:val="005A4E07"/>
    <w:pPr>
      <w:numPr>
        <w:numId w:val="30"/>
      </w:numPr>
      <w:suppressAutoHyphens w:val="0"/>
      <w:kinsoku/>
      <w:overflowPunct/>
      <w:autoSpaceDE/>
      <w:autoSpaceDN/>
      <w:adjustRightInd/>
      <w:snapToGrid/>
      <w:spacing w:after="120" w:line="240" w:lineRule="exact"/>
      <w:ind w:left="2217" w:right="1264" w:hanging="130"/>
      <w:jc w:val="both"/>
    </w:pPr>
    <w:rPr>
      <w:spacing w:val="4"/>
      <w:w w:val="103"/>
      <w:kern w:val="14"/>
      <w:szCs w:val="22"/>
      <w:lang w:val="fr-CA"/>
    </w:rPr>
  </w:style>
  <w:style w:type="paragraph" w:customStyle="1" w:styleId="Bullet3">
    <w:name w:val="Bullet 3"/>
    <w:basedOn w:val="SingleTxt"/>
    <w:qFormat/>
    <w:rsid w:val="005A4E07"/>
    <w:pPr>
      <w:numPr>
        <w:numId w:val="3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header" Target="header1.xml"/><Relationship Id="rId39" Type="http://schemas.openxmlformats.org/officeDocument/2006/relationships/image" Target="media/image24.png"/><Relationship Id="rId21" Type="http://schemas.openxmlformats.org/officeDocument/2006/relationships/image" Target="media/image15.emf"/><Relationship Id="rId34" Type="http://schemas.openxmlformats.org/officeDocument/2006/relationships/image" Target="media/image23.png"/><Relationship Id="rId42" Type="http://schemas.openxmlformats.org/officeDocument/2006/relationships/header" Target="header11.xml"/><Relationship Id="rId47" Type="http://schemas.openxmlformats.org/officeDocument/2006/relationships/image" Target="media/image26.png"/><Relationship Id="rId50" Type="http://schemas.openxmlformats.org/officeDocument/2006/relationships/header" Target="header17.xml"/><Relationship Id="rId55" Type="http://schemas.openxmlformats.org/officeDocument/2006/relationships/header" Target="header22.xml"/><Relationship Id="rId63" Type="http://schemas.openxmlformats.org/officeDocument/2006/relationships/header" Target="header28.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header" Target="header16.xml"/><Relationship Id="rId57" Type="http://schemas.openxmlformats.org/officeDocument/2006/relationships/header" Target="header24.xml"/><Relationship Id="rId61"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image" Target="media/image27.png"/><Relationship Id="rId65"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header" Target="header23.xml"/><Relationship Id="rId64" Type="http://schemas.openxmlformats.org/officeDocument/2006/relationships/header" Target="header29.xml"/><Relationship Id="rId8" Type="http://schemas.openxmlformats.org/officeDocument/2006/relationships/image" Target="media/image2.png"/><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header" Target="header8.xml"/><Relationship Id="rId46" Type="http://schemas.openxmlformats.org/officeDocument/2006/relationships/image" Target="media/image25.png"/><Relationship Id="rId59" Type="http://schemas.openxmlformats.org/officeDocument/2006/relationships/header" Target="header26.xml"/><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header" Target="header10.xml"/><Relationship Id="rId54" Type="http://schemas.openxmlformats.org/officeDocument/2006/relationships/header" Target="header21.xml"/><Relationship Id="rId62" Type="http://schemas.openxmlformats.org/officeDocument/2006/relationships/header" Target="header27.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112</Pages>
  <Words>39425</Words>
  <Characters>216841</Characters>
  <Application>Microsoft Office Word</Application>
  <DocSecurity>0</DocSecurity>
  <Lines>1807</Lines>
  <Paragraphs>511</Paragraphs>
  <ScaleCrop>false</ScaleCrop>
  <HeadingPairs>
    <vt:vector size="2" baseType="variant">
      <vt:variant>
        <vt:lpstr>Titre</vt:lpstr>
      </vt:variant>
      <vt:variant>
        <vt:i4>1</vt:i4>
      </vt:variant>
    </vt:vector>
  </HeadingPairs>
  <TitlesOfParts>
    <vt:vector size="1" baseType="lpstr">
      <vt:lpstr>ECE/TRANS/WP.29/GRSG/2020/14</vt:lpstr>
    </vt:vector>
  </TitlesOfParts>
  <Company>DCM</Company>
  <LinksUpToDate>false</LinksUpToDate>
  <CharactersWithSpaces>255755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ECE/TRANS/WP.29/GRSG/2020/14</dc:title>
  <dc:subject/>
  <dc:creator>Fabienne CRELIER</dc:creator>
  <cp:keywords/>
  <cp:lastModifiedBy>Fabienne CRELIER</cp:lastModifiedBy>
  <cp:revision>2</cp:revision>
  <cp:lastPrinted>2020-02-24T15:29:00Z</cp:lastPrinted>
  <dcterms:created xsi:type="dcterms:W3CDTF">2020-02-24T15:38:00Z</dcterms:created>
  <dcterms:modified xsi:type="dcterms:W3CDTF">2020-02-24T15:38:00Z</dcterms:modified>
</cp:coreProperties>
</file>