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446E5107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42D20669" w14:textId="77777777" w:rsidR="002D5AAC" w:rsidRDefault="002D5AAC" w:rsidP="00D6056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0E4CBD9E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31131736" w14:textId="77777777" w:rsidR="002D5AAC" w:rsidRDefault="00D6056D" w:rsidP="00D6056D">
            <w:pPr>
              <w:jc w:val="right"/>
            </w:pPr>
            <w:r w:rsidRPr="00D6056D">
              <w:rPr>
                <w:sz w:val="40"/>
              </w:rPr>
              <w:t>ECE</w:t>
            </w:r>
            <w:r>
              <w:t>/TRANS/WP.29/GRE/2020/22</w:t>
            </w:r>
          </w:p>
        </w:tc>
      </w:tr>
      <w:tr w:rsidR="002D5AAC" w:rsidRPr="00771226" w14:paraId="5AD0C250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57274E49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356FD134" wp14:editId="1DB9958E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19F33112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21AE3E42" w14:textId="77777777" w:rsidR="002D5AAC" w:rsidRDefault="00D6056D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34971EBA" w14:textId="77777777" w:rsidR="00D6056D" w:rsidRDefault="00D6056D" w:rsidP="00D6056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5 August 2020</w:t>
            </w:r>
          </w:p>
          <w:p w14:paraId="24829A9E" w14:textId="77777777" w:rsidR="00D6056D" w:rsidRDefault="00D6056D" w:rsidP="00D6056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41725918" w14:textId="77777777" w:rsidR="00D6056D" w:rsidRPr="008D53B6" w:rsidRDefault="00D6056D" w:rsidP="00D6056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15BB53AD" w14:textId="77777777" w:rsidR="00D6056D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4E85DACE" w14:textId="77777777" w:rsidR="00D6056D" w:rsidRPr="007C51D9" w:rsidRDefault="00D6056D" w:rsidP="00D6056D">
      <w:pPr>
        <w:spacing w:before="120"/>
        <w:rPr>
          <w:sz w:val="28"/>
          <w:szCs w:val="28"/>
        </w:rPr>
      </w:pPr>
      <w:r w:rsidRPr="007C51D9">
        <w:rPr>
          <w:sz w:val="28"/>
          <w:szCs w:val="28"/>
        </w:rPr>
        <w:t>Комитет по внутреннему транспорту</w:t>
      </w:r>
      <w:bookmarkStart w:id="0" w:name="_GoBack"/>
      <w:bookmarkEnd w:id="0"/>
    </w:p>
    <w:p w14:paraId="0027EB34" w14:textId="77777777" w:rsidR="00D6056D" w:rsidRPr="005D0338" w:rsidRDefault="00D6056D" w:rsidP="00D6056D">
      <w:pPr>
        <w:spacing w:before="120"/>
        <w:rPr>
          <w:b/>
          <w:sz w:val="24"/>
          <w:szCs w:val="24"/>
        </w:rPr>
      </w:pPr>
      <w:r w:rsidRPr="005D0338">
        <w:rPr>
          <w:b/>
          <w:bCs/>
          <w:sz w:val="24"/>
          <w:szCs w:val="24"/>
        </w:rPr>
        <w:t xml:space="preserve">Всемирный форум для согласования правил </w:t>
      </w:r>
      <w:r w:rsidRPr="005D0338">
        <w:rPr>
          <w:b/>
          <w:bCs/>
          <w:sz w:val="24"/>
          <w:szCs w:val="24"/>
        </w:rPr>
        <w:br/>
        <w:t>в области транспортных средств</w:t>
      </w:r>
    </w:p>
    <w:p w14:paraId="1676DF9E" w14:textId="77777777" w:rsidR="00D6056D" w:rsidRDefault="00D6056D" w:rsidP="005D0338">
      <w:pPr>
        <w:spacing w:before="120" w:after="120"/>
        <w:rPr>
          <w:b/>
          <w:bCs/>
          <w:color w:val="333333"/>
          <w:sz w:val="21"/>
          <w:szCs w:val="21"/>
        </w:rPr>
      </w:pPr>
      <w:r w:rsidRPr="00C439CC">
        <w:rPr>
          <w:b/>
          <w:bCs/>
        </w:rPr>
        <w:t xml:space="preserve">Рабочая группа по вопросам освещения и световой </w:t>
      </w:r>
      <w:r w:rsidR="005D0338">
        <w:rPr>
          <w:b/>
          <w:bCs/>
        </w:rPr>
        <w:br/>
      </w:r>
      <w:r w:rsidRPr="00C439CC">
        <w:rPr>
          <w:b/>
          <w:bCs/>
        </w:rPr>
        <w:t>сигнализации</w:t>
      </w:r>
      <w:r w:rsidR="005D0338">
        <w:rPr>
          <w:b/>
          <w:bCs/>
        </w:rPr>
        <w:br/>
      </w:r>
      <w:r w:rsidRPr="00C439CC">
        <w:rPr>
          <w:b/>
          <w:bCs/>
        </w:rPr>
        <w:t>Восемьдесят третья сессия</w:t>
      </w:r>
      <w:r w:rsidR="005D0338">
        <w:rPr>
          <w:b/>
          <w:bCs/>
        </w:rPr>
        <w:br/>
      </w:r>
      <w:r w:rsidRPr="00C439CC">
        <w:t xml:space="preserve">Женева, </w:t>
      </w:r>
      <w:r w:rsidRPr="007C51D9">
        <w:t>19</w:t>
      </w:r>
      <w:r w:rsidRPr="005D0338">
        <w:t>–</w:t>
      </w:r>
      <w:r w:rsidRPr="00C439CC">
        <w:t>2</w:t>
      </w:r>
      <w:r w:rsidRPr="007C51D9">
        <w:t xml:space="preserve">3 </w:t>
      </w:r>
      <w:r>
        <w:t>октября</w:t>
      </w:r>
      <w:r w:rsidRPr="00C439CC">
        <w:t xml:space="preserve"> 2020 года</w:t>
      </w:r>
      <w:r w:rsidR="005D0338">
        <w:br/>
      </w:r>
      <w:r w:rsidRPr="00C439CC">
        <w:t>Пункт</w:t>
      </w:r>
      <w:r w:rsidRPr="00D6056D">
        <w:t xml:space="preserve"> 5 </w:t>
      </w:r>
      <w:r w:rsidRPr="00C439CC">
        <w:t>предварительной</w:t>
      </w:r>
      <w:r w:rsidRPr="00D6056D">
        <w:t xml:space="preserve"> </w:t>
      </w:r>
      <w:r w:rsidRPr="00C439CC">
        <w:t>повестки</w:t>
      </w:r>
      <w:r w:rsidRPr="00D6056D">
        <w:t xml:space="preserve"> </w:t>
      </w:r>
      <w:r w:rsidRPr="00C439CC">
        <w:t>дн</w:t>
      </w:r>
      <w:r>
        <w:t>я</w:t>
      </w:r>
      <w:r w:rsidR="005D0338">
        <w:br/>
      </w:r>
      <w:r>
        <w:rPr>
          <w:b/>
          <w:bCs/>
          <w:color w:val="333333"/>
          <w:sz w:val="21"/>
          <w:szCs w:val="21"/>
        </w:rPr>
        <w:t xml:space="preserve">Правила № 37 (лампы накаливания), </w:t>
      </w:r>
      <w:r>
        <w:rPr>
          <w:b/>
          <w:bCs/>
          <w:color w:val="333333"/>
          <w:sz w:val="21"/>
          <w:szCs w:val="21"/>
        </w:rPr>
        <w:br/>
        <w:t xml:space="preserve">99 (газоразрядные источники света), </w:t>
      </w:r>
      <w:r>
        <w:rPr>
          <w:b/>
          <w:bCs/>
          <w:color w:val="333333"/>
          <w:sz w:val="21"/>
          <w:szCs w:val="21"/>
        </w:rPr>
        <w:br/>
        <w:t xml:space="preserve">128 (источники света на светоизлучающих диодах) ООН </w:t>
      </w:r>
      <w:r>
        <w:rPr>
          <w:b/>
          <w:bCs/>
          <w:color w:val="333333"/>
          <w:sz w:val="21"/>
          <w:szCs w:val="21"/>
        </w:rPr>
        <w:br/>
        <w:t xml:space="preserve">и Сводная резолюция по общей спецификации </w:t>
      </w:r>
      <w:r>
        <w:rPr>
          <w:b/>
          <w:bCs/>
          <w:color w:val="333333"/>
          <w:sz w:val="21"/>
          <w:szCs w:val="21"/>
        </w:rPr>
        <w:br/>
        <w:t>для категорий источников света</w:t>
      </w:r>
    </w:p>
    <w:p w14:paraId="696D6CF1" w14:textId="77777777" w:rsidR="00D6056D" w:rsidRPr="00C66519" w:rsidRDefault="00506C0E" w:rsidP="00506C0E">
      <w:pPr>
        <w:pStyle w:val="HChG"/>
      </w:pPr>
      <w:r>
        <w:tab/>
      </w:r>
      <w:r>
        <w:tab/>
      </w:r>
      <w:r w:rsidR="00D6056D" w:rsidRPr="00506C0E">
        <w:t>Предложение</w:t>
      </w:r>
      <w:r w:rsidR="00D6056D" w:rsidRPr="00C66519">
        <w:t xml:space="preserve"> по поправк</w:t>
      </w:r>
      <w:r w:rsidR="00D6056D">
        <w:t>ам</w:t>
      </w:r>
      <w:r w:rsidR="00D6056D" w:rsidRPr="00C66519">
        <w:t xml:space="preserve"> к Сводной резолюции </w:t>
      </w:r>
      <w:r>
        <w:br/>
      </w:r>
      <w:r w:rsidR="00D6056D" w:rsidRPr="00C66519">
        <w:t xml:space="preserve">по общей спецификации для категорий источников </w:t>
      </w:r>
      <w:r w:rsidR="005D0338">
        <w:br/>
      </w:r>
      <w:r w:rsidR="00D6056D" w:rsidRPr="00C66519">
        <w:t>свет</w:t>
      </w:r>
      <w:r w:rsidR="00D6056D">
        <w:t>а</w:t>
      </w:r>
    </w:p>
    <w:p w14:paraId="25F938C5" w14:textId="77777777" w:rsidR="00D6056D" w:rsidRPr="00C66519" w:rsidRDefault="00506C0E" w:rsidP="00506C0E">
      <w:pPr>
        <w:pStyle w:val="H1G"/>
      </w:pPr>
      <w:r>
        <w:tab/>
      </w:r>
      <w:r>
        <w:tab/>
      </w:r>
      <w:r w:rsidR="00D6056D" w:rsidRPr="00C66519">
        <w:t xml:space="preserve">Представлено экспертом от </w:t>
      </w:r>
      <w:r w:rsidR="00D6056D" w:rsidRPr="00506C0E">
        <w:t>Международной</w:t>
      </w:r>
      <w:r w:rsidR="00D6056D" w:rsidRPr="00C66519">
        <w:t xml:space="preserve"> группы экспертов </w:t>
      </w:r>
      <w:r>
        <w:br/>
      </w:r>
      <w:r w:rsidR="00D6056D" w:rsidRPr="00C66519">
        <w:t>по вопросам автомобильного освещения и световой сигнализаци</w:t>
      </w:r>
      <w:r w:rsidR="00D6056D">
        <w:t>и</w:t>
      </w:r>
      <w:r w:rsidR="00D6056D" w:rsidRPr="00506C0E">
        <w:rPr>
          <w:b w:val="0"/>
          <w:bCs/>
          <w:sz w:val="20"/>
        </w:rPr>
        <w:footnoteReference w:customMarkFollows="1" w:id="1"/>
        <w:t>*</w:t>
      </w:r>
    </w:p>
    <w:p w14:paraId="650393BD" w14:textId="77777777" w:rsidR="00D6056D" w:rsidRPr="007D4C43" w:rsidRDefault="00D6056D" w:rsidP="00506C0E">
      <w:pPr>
        <w:pStyle w:val="SingleTxtG"/>
        <w:ind w:firstLine="567"/>
        <w:rPr>
          <w:sz w:val="21"/>
          <w:szCs w:val="21"/>
          <w:shd w:val="clear" w:color="auto" w:fill="FFFFFF"/>
        </w:rPr>
      </w:pPr>
      <w:r w:rsidRPr="00AA191A">
        <w:rPr>
          <w:shd w:val="clear" w:color="auto" w:fill="FFFFFF"/>
        </w:rPr>
        <w:t xml:space="preserve">Воспроизведенный ниже текст был подготовлен экспертом от </w:t>
      </w:r>
      <w:r w:rsidRPr="00AA191A">
        <w:t>Международной группы экспертов по вопросам автомобильного освещения и световой сигнализации</w:t>
      </w:r>
      <w:r w:rsidRPr="00AA191A">
        <w:rPr>
          <w:shd w:val="clear" w:color="auto" w:fill="FFFFFF"/>
        </w:rPr>
        <w:t xml:space="preserve"> (БРГ)</w:t>
      </w:r>
      <w:r w:rsidRPr="00C66519">
        <w:rPr>
          <w:sz w:val="21"/>
          <w:szCs w:val="21"/>
          <w:shd w:val="clear" w:color="auto" w:fill="FFFFFF"/>
        </w:rPr>
        <w:t xml:space="preserve"> для внесения поправок в Сводн</w:t>
      </w:r>
      <w:r>
        <w:rPr>
          <w:sz w:val="21"/>
          <w:szCs w:val="21"/>
          <w:shd w:val="clear" w:color="auto" w:fill="FFFFFF"/>
        </w:rPr>
        <w:t>ую</w:t>
      </w:r>
      <w:r w:rsidRPr="00C66519">
        <w:rPr>
          <w:sz w:val="21"/>
          <w:szCs w:val="21"/>
          <w:shd w:val="clear" w:color="auto" w:fill="FFFFFF"/>
        </w:rPr>
        <w:t xml:space="preserve"> резолюци</w:t>
      </w:r>
      <w:r>
        <w:rPr>
          <w:sz w:val="21"/>
          <w:szCs w:val="21"/>
          <w:shd w:val="clear" w:color="auto" w:fill="FFFFFF"/>
        </w:rPr>
        <w:t>ю</w:t>
      </w:r>
      <w:r w:rsidRPr="00C66519">
        <w:rPr>
          <w:sz w:val="21"/>
          <w:szCs w:val="21"/>
          <w:shd w:val="clear" w:color="auto" w:fill="FFFFFF"/>
        </w:rPr>
        <w:t xml:space="preserve"> по общей спецификации для категорий источников света (СР.5)</w:t>
      </w:r>
      <w:r>
        <w:rPr>
          <w:sz w:val="21"/>
          <w:szCs w:val="21"/>
          <w:shd w:val="clear" w:color="auto" w:fill="FFFFFF"/>
        </w:rPr>
        <w:t xml:space="preserve">. </w:t>
      </w:r>
      <w:r>
        <w:t>Никаких</w:t>
      </w:r>
      <w:r w:rsidRPr="00C66519">
        <w:t xml:space="preserve"> </w:t>
      </w:r>
      <w:r>
        <w:t>связанных</w:t>
      </w:r>
      <w:r w:rsidRPr="00C66519">
        <w:t xml:space="preserve"> </w:t>
      </w:r>
      <w:r>
        <w:t>с</w:t>
      </w:r>
      <w:r w:rsidRPr="00C66519">
        <w:t xml:space="preserve"> </w:t>
      </w:r>
      <w:r>
        <w:t>ними</w:t>
      </w:r>
      <w:r w:rsidRPr="00C66519">
        <w:t xml:space="preserve"> </w:t>
      </w:r>
      <w:r>
        <w:t>поправок</w:t>
      </w:r>
      <w:r w:rsidRPr="00C66519">
        <w:t xml:space="preserve"> </w:t>
      </w:r>
      <w:r>
        <w:t>к</w:t>
      </w:r>
      <w:r w:rsidRPr="00C66519">
        <w:t xml:space="preserve"> </w:t>
      </w:r>
      <w:r>
        <w:t>текстам</w:t>
      </w:r>
      <w:r w:rsidRPr="00C66519">
        <w:t xml:space="preserve"> </w:t>
      </w:r>
      <w:r>
        <w:t>правил</w:t>
      </w:r>
      <w:r w:rsidRPr="00C66519">
        <w:t xml:space="preserve"> № 37, 99 </w:t>
      </w:r>
      <w:r>
        <w:t>или</w:t>
      </w:r>
      <w:r w:rsidRPr="00C66519">
        <w:t xml:space="preserve"> 128</w:t>
      </w:r>
      <w:r>
        <w:t xml:space="preserve"> ООН не предусмотрено</w:t>
      </w:r>
      <w:r w:rsidRPr="00C66519">
        <w:t xml:space="preserve">. </w:t>
      </w:r>
      <w:r w:rsidRPr="00AA191A">
        <w:rPr>
          <w:shd w:val="clear" w:color="auto" w:fill="FFFFFF"/>
        </w:rPr>
        <w:t>Изменения к существующему тексту резолюции выделены жирным шрифтом в случае новых положений или зачеркиванием в случае исключенных элементов</w:t>
      </w:r>
      <w:r w:rsidRPr="00C66519">
        <w:rPr>
          <w:sz w:val="21"/>
          <w:szCs w:val="21"/>
          <w:shd w:val="clear" w:color="auto" w:fill="FFFFFF"/>
        </w:rPr>
        <w:t>.</w:t>
      </w:r>
      <w:r w:rsidRPr="00C66519">
        <w:t xml:space="preserve"> </w:t>
      </w:r>
    </w:p>
    <w:p w14:paraId="5547A003" w14:textId="77777777" w:rsidR="00D6056D" w:rsidRPr="00506C0E" w:rsidRDefault="00D6056D" w:rsidP="00506C0E">
      <w:pPr>
        <w:pStyle w:val="HChG"/>
        <w:ind w:hanging="567"/>
      </w:pPr>
      <w:r w:rsidRPr="007D4C43">
        <w:br w:type="page"/>
      </w:r>
      <w:r w:rsidRPr="00506C0E">
        <w:lastRenderedPageBreak/>
        <w:t>I.</w:t>
      </w:r>
      <w:r w:rsidR="00506C0E" w:rsidRPr="00506C0E">
        <w:tab/>
      </w:r>
      <w:r w:rsidRPr="00506C0E">
        <w:tab/>
        <w:t>Предложение</w:t>
      </w:r>
    </w:p>
    <w:p w14:paraId="37D27193" w14:textId="77777777" w:rsidR="00D6056D" w:rsidRPr="00506C0E" w:rsidRDefault="00506C0E" w:rsidP="00506C0E">
      <w:pPr>
        <w:pStyle w:val="SingleTxtG"/>
      </w:pPr>
      <w:r>
        <w:rPr>
          <w:i/>
        </w:rPr>
        <w:t>Т</w:t>
      </w:r>
      <w:r w:rsidR="00D6056D" w:rsidRPr="00506C0E">
        <w:rPr>
          <w:i/>
        </w:rPr>
        <w:t>аблицу состояния</w:t>
      </w:r>
      <w:r w:rsidR="00D6056D" w:rsidRPr="00506C0E">
        <w:t xml:space="preserve"> изменить следующим образом:</w:t>
      </w:r>
    </w:p>
    <w:p w14:paraId="1F5BF01E" w14:textId="77777777" w:rsidR="00D6056D" w:rsidRPr="00506C0E" w:rsidRDefault="00506C0E" w:rsidP="00506C0E">
      <w:pPr>
        <w:pStyle w:val="H1G"/>
      </w:pPr>
      <w:r>
        <w:rPr>
          <w:rFonts w:eastAsia="MS Mincho"/>
        </w:rPr>
        <w:tab/>
      </w:r>
      <w:r>
        <w:rPr>
          <w:rFonts w:eastAsia="MS Mincho"/>
        </w:rPr>
        <w:tab/>
      </w:r>
      <w:r w:rsidR="00D6056D" w:rsidRPr="00506C0E">
        <w:rPr>
          <w:rFonts w:eastAsia="MS Mincho"/>
          <w:b w:val="0"/>
          <w:bCs/>
        </w:rPr>
        <w:t>«</w:t>
      </w:r>
      <w:r w:rsidR="00D6056D" w:rsidRPr="00506C0E">
        <w:rPr>
          <w:rFonts w:eastAsia="MS Mincho"/>
        </w:rPr>
        <w:t>Таблица состояния</w:t>
      </w:r>
    </w:p>
    <w:p w14:paraId="25176EF7" w14:textId="77777777" w:rsidR="00D6056D" w:rsidRDefault="00D6056D" w:rsidP="00506C0E">
      <w:pPr>
        <w:pStyle w:val="SingleTxtG"/>
        <w:spacing w:after="240"/>
        <w:ind w:firstLine="567"/>
      </w:pPr>
      <w:r w:rsidRPr="00506C0E">
        <w:t>Настоящий сводный вариант резолюции содержит все положения и поправки, принятые на данный момент Всемирным форумом для согласования правил в области транспортных средств (WP.29), и действителен с даты, указанной в нижеследующей таблице, до даты вступления в силу следующего пересмотренного варианта настоящей резолюции:</w:t>
      </w:r>
    </w:p>
    <w:tbl>
      <w:tblPr>
        <w:tblW w:w="9497" w:type="dxa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6"/>
        <w:gridCol w:w="1302"/>
        <w:gridCol w:w="686"/>
        <w:gridCol w:w="2434"/>
        <w:gridCol w:w="3389"/>
      </w:tblGrid>
      <w:tr w:rsidR="00D6056D" w:rsidRPr="00506C0E" w14:paraId="209C702A" w14:textId="77777777" w:rsidTr="005B6C4A">
        <w:tc>
          <w:tcPr>
            <w:tcW w:w="1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0F08B8D3" w14:textId="77777777" w:rsidR="00D6056D" w:rsidRPr="00506C0E" w:rsidRDefault="00D6056D" w:rsidP="00D6056D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506C0E">
              <w:rPr>
                <w:i/>
                <w:sz w:val="16"/>
              </w:rPr>
              <w:t>Вариант резолюции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5CA727E1" w14:textId="77777777" w:rsidR="00D6056D" w:rsidRPr="00506C0E" w:rsidRDefault="00D6056D" w:rsidP="005B6C4A">
            <w:pPr>
              <w:spacing w:before="80" w:after="80" w:line="200" w:lineRule="exact"/>
              <w:ind w:left="-33"/>
              <w:rPr>
                <w:i/>
                <w:sz w:val="16"/>
                <w:szCs w:val="16"/>
              </w:rPr>
            </w:pPr>
            <w:r w:rsidRPr="00506C0E">
              <w:rPr>
                <w:i/>
                <w:sz w:val="16"/>
              </w:rPr>
              <w:t xml:space="preserve">Дата*, начиная </w:t>
            </w:r>
            <w:r w:rsidRPr="00506C0E">
              <w:rPr>
                <w:i/>
                <w:sz w:val="16"/>
              </w:rPr>
              <w:br/>
              <w:t>с которой этот вариант является действительным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hideMark/>
          </w:tcPr>
          <w:p w14:paraId="13B1C98B" w14:textId="77777777" w:rsidR="00D6056D" w:rsidRPr="00506C0E" w:rsidRDefault="00D6056D" w:rsidP="00D6056D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506C0E">
              <w:rPr>
                <w:i/>
                <w:sz w:val="16"/>
              </w:rPr>
              <w:t>Принят WP.29</w:t>
            </w:r>
          </w:p>
        </w:tc>
        <w:tc>
          <w:tcPr>
            <w:tcW w:w="3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14:paraId="268D9511" w14:textId="77777777" w:rsidR="00D6056D" w:rsidRPr="00506C0E" w:rsidRDefault="00D6056D" w:rsidP="00D6056D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506C0E">
              <w:rPr>
                <w:i/>
                <w:sz w:val="16"/>
                <w:szCs w:val="16"/>
              </w:rPr>
              <w:t>Пояснение</w:t>
            </w:r>
          </w:p>
        </w:tc>
      </w:tr>
      <w:tr w:rsidR="00D6056D" w:rsidRPr="00506C0E" w14:paraId="2870F26B" w14:textId="77777777" w:rsidTr="005B6C4A">
        <w:tc>
          <w:tcPr>
            <w:tcW w:w="168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2C87BD92" w14:textId="77777777" w:rsidR="00D6056D" w:rsidRPr="00506C0E" w:rsidRDefault="00D6056D" w:rsidP="00D6056D">
            <w:pPr>
              <w:rPr>
                <w:i/>
                <w:sz w:val="16"/>
                <w:szCs w:val="16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E805A5C" w14:textId="77777777" w:rsidR="00D6056D" w:rsidRPr="00506C0E" w:rsidRDefault="00D6056D" w:rsidP="005B6C4A">
            <w:pPr>
              <w:ind w:left="-33"/>
              <w:rPr>
                <w:i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hideMark/>
          </w:tcPr>
          <w:p w14:paraId="4D1770D6" w14:textId="77777777" w:rsidR="00D6056D" w:rsidRPr="00506C0E" w:rsidRDefault="00D6056D" w:rsidP="00D6056D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506C0E">
              <w:rPr>
                <w:i/>
                <w:sz w:val="16"/>
              </w:rPr>
              <w:t>Сессия №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14:paraId="17508D7F" w14:textId="77777777" w:rsidR="00D6056D" w:rsidRPr="00506C0E" w:rsidRDefault="00C143E4" w:rsidP="00506C0E">
            <w:pPr>
              <w:spacing w:before="80" w:after="80" w:line="200" w:lineRule="exact"/>
              <w:ind w:left="39"/>
              <w:rPr>
                <w:i/>
                <w:sz w:val="16"/>
                <w:szCs w:val="16"/>
              </w:rPr>
            </w:pPr>
            <w:r>
              <w:rPr>
                <w:i/>
                <w:sz w:val="16"/>
              </w:rPr>
              <w:t>№ документа по поправке</w:t>
            </w:r>
          </w:p>
        </w:tc>
        <w:tc>
          <w:tcPr>
            <w:tcW w:w="338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8510D1E" w14:textId="77777777" w:rsidR="00D6056D" w:rsidRPr="00506C0E" w:rsidRDefault="00D6056D" w:rsidP="00D6056D">
            <w:pPr>
              <w:rPr>
                <w:i/>
                <w:sz w:val="16"/>
                <w:szCs w:val="16"/>
              </w:rPr>
            </w:pPr>
          </w:p>
        </w:tc>
      </w:tr>
      <w:tr w:rsidR="00D6056D" w:rsidRPr="00506C0E" w14:paraId="39A3DD0E" w14:textId="77777777" w:rsidTr="005B6C4A">
        <w:tc>
          <w:tcPr>
            <w:tcW w:w="168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010C765" w14:textId="77777777" w:rsidR="00D6056D" w:rsidRPr="00506C0E" w:rsidRDefault="00D6056D" w:rsidP="00D6056D">
            <w:pPr>
              <w:rPr>
                <w:sz w:val="18"/>
                <w:szCs w:val="18"/>
              </w:rPr>
            </w:pPr>
            <w:r w:rsidRPr="00506C0E">
              <w:rPr>
                <w:b/>
                <w:sz w:val="18"/>
                <w:szCs w:val="18"/>
              </w:rPr>
              <w:t>1 (</w:t>
            </w:r>
            <w:r w:rsidRPr="00506C0E">
              <w:rPr>
                <w:bCs/>
                <w:sz w:val="18"/>
                <w:szCs w:val="18"/>
              </w:rPr>
              <w:t>первоначальный</w:t>
            </w:r>
            <w:r w:rsidRPr="00506C0E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30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EBE1CF8" w14:textId="77777777" w:rsidR="00D6056D" w:rsidRPr="00506C0E" w:rsidRDefault="00D6056D" w:rsidP="005B6C4A">
            <w:pPr>
              <w:ind w:left="-33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[2017-xx-xx]</w:t>
            </w:r>
          </w:p>
        </w:tc>
        <w:tc>
          <w:tcPr>
            <w:tcW w:w="68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E6A478A" w14:textId="77777777" w:rsidR="00D6056D" w:rsidRPr="00506C0E" w:rsidRDefault="00D6056D" w:rsidP="00D6056D">
            <w:pPr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170</w:t>
            </w: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E472CE9" w14:textId="77777777" w:rsidR="00D6056D" w:rsidRPr="00506C0E" w:rsidRDefault="00D6056D" w:rsidP="00506C0E">
            <w:pPr>
              <w:ind w:left="39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ECE/TRANS/WP.29/2016/111</w:t>
            </w:r>
          </w:p>
        </w:tc>
        <w:tc>
          <w:tcPr>
            <w:tcW w:w="338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B92ADD4" w14:textId="77777777" w:rsidR="00D6056D" w:rsidRPr="00506C0E" w:rsidRDefault="00D6056D" w:rsidP="00D6056D">
            <w:pPr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на основе приложений 1 к правилам:</w:t>
            </w:r>
          </w:p>
          <w:p w14:paraId="352366EC" w14:textId="77777777" w:rsidR="00D6056D" w:rsidRPr="00506C0E" w:rsidRDefault="00D6056D" w:rsidP="00506C0E">
            <w:pPr>
              <w:pStyle w:val="Bullet1G"/>
              <w:tabs>
                <w:tab w:val="clear" w:pos="1701"/>
                <w:tab w:val="num" w:pos="217"/>
              </w:tabs>
              <w:spacing w:after="0"/>
              <w:ind w:left="216" w:right="3" w:hanging="193"/>
              <w:jc w:val="left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№ 37, по дополнение 44 включительно</w:t>
            </w:r>
          </w:p>
          <w:p w14:paraId="2A303B76" w14:textId="77777777" w:rsidR="00D6056D" w:rsidRPr="00506C0E" w:rsidRDefault="00D6056D" w:rsidP="00506C0E">
            <w:pPr>
              <w:pStyle w:val="Bullet1G"/>
              <w:tabs>
                <w:tab w:val="clear" w:pos="1701"/>
                <w:tab w:val="num" w:pos="217"/>
              </w:tabs>
              <w:spacing w:after="0"/>
              <w:ind w:left="216" w:right="3" w:hanging="193"/>
              <w:jc w:val="left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№ 99, по дополнение 11 включительно</w:t>
            </w:r>
          </w:p>
          <w:p w14:paraId="1765DB89" w14:textId="77777777" w:rsidR="00D6056D" w:rsidRPr="00506C0E" w:rsidRDefault="00D6056D" w:rsidP="00506C0E">
            <w:pPr>
              <w:pStyle w:val="Bullet1G"/>
              <w:tabs>
                <w:tab w:val="clear" w:pos="1701"/>
                <w:tab w:val="num" w:pos="217"/>
              </w:tabs>
              <w:ind w:left="216" w:right="6" w:hanging="193"/>
              <w:jc w:val="left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 xml:space="preserve">№ 128, по дополнение 5 включительно </w:t>
            </w:r>
          </w:p>
        </w:tc>
      </w:tr>
      <w:tr w:rsidR="00D6056D" w:rsidRPr="00506C0E" w14:paraId="07910FF7" w14:textId="77777777" w:rsidTr="005B6C4A">
        <w:tc>
          <w:tcPr>
            <w:tcW w:w="1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5E642419" w14:textId="77777777" w:rsidR="00D6056D" w:rsidRPr="00506C0E" w:rsidRDefault="00D6056D" w:rsidP="00D6056D">
            <w:pPr>
              <w:rPr>
                <w:b/>
                <w:sz w:val="18"/>
                <w:szCs w:val="18"/>
              </w:rPr>
            </w:pPr>
            <w:r w:rsidRPr="00506C0E">
              <w:rPr>
                <w:b/>
                <w:sz w:val="18"/>
                <w:szCs w:val="18"/>
              </w:rPr>
              <w:t>[x]</w:t>
            </w:r>
          </w:p>
        </w:tc>
        <w:tc>
          <w:tcPr>
            <w:tcW w:w="13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42C9ADE5" w14:textId="77777777" w:rsidR="00D6056D" w:rsidRPr="00506C0E" w:rsidRDefault="00D6056D" w:rsidP="005B6C4A">
            <w:pPr>
              <w:ind w:left="-33"/>
              <w:rPr>
                <w:b/>
                <w:sz w:val="18"/>
                <w:szCs w:val="18"/>
              </w:rPr>
            </w:pPr>
            <w:r w:rsidRPr="00506C0E">
              <w:rPr>
                <w:b/>
                <w:sz w:val="18"/>
                <w:szCs w:val="18"/>
              </w:rPr>
              <w:t>[2021-xx-xx]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4E2109B9" w14:textId="77777777" w:rsidR="00D6056D" w:rsidRPr="00506C0E" w:rsidRDefault="00D6056D" w:rsidP="00D6056D">
            <w:pPr>
              <w:rPr>
                <w:b/>
                <w:sz w:val="18"/>
                <w:szCs w:val="18"/>
              </w:rPr>
            </w:pPr>
            <w:r w:rsidRPr="00506C0E">
              <w:rPr>
                <w:b/>
                <w:sz w:val="18"/>
                <w:szCs w:val="18"/>
              </w:rPr>
              <w:t>[18x]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47EEEBF" w14:textId="77777777" w:rsidR="00D6056D" w:rsidRPr="00506C0E" w:rsidRDefault="00D6056D" w:rsidP="00506C0E">
            <w:pPr>
              <w:ind w:left="39"/>
              <w:rPr>
                <w:b/>
                <w:sz w:val="18"/>
                <w:szCs w:val="18"/>
              </w:rPr>
            </w:pPr>
            <w:r w:rsidRPr="00506C0E">
              <w:rPr>
                <w:b/>
                <w:sz w:val="18"/>
                <w:szCs w:val="18"/>
              </w:rPr>
              <w:t>[ECE/TRANS/WP.29/2021/</w:t>
            </w:r>
            <w:proofErr w:type="spellStart"/>
            <w:r w:rsidRPr="00506C0E">
              <w:rPr>
                <w:b/>
                <w:sz w:val="18"/>
                <w:szCs w:val="18"/>
              </w:rPr>
              <w:t>xx</w:t>
            </w:r>
            <w:proofErr w:type="spellEnd"/>
            <w:r w:rsidRPr="00506C0E">
              <w:rPr>
                <w:b/>
                <w:sz w:val="18"/>
                <w:szCs w:val="18"/>
              </w:rPr>
              <w:t>]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749A0ED8" w14:textId="77777777" w:rsidR="00D6056D" w:rsidRPr="00506C0E" w:rsidRDefault="00D6056D" w:rsidP="00D6056D">
            <w:pPr>
              <w:spacing w:after="120"/>
              <w:rPr>
                <w:b/>
                <w:sz w:val="18"/>
                <w:szCs w:val="18"/>
              </w:rPr>
            </w:pPr>
            <w:r w:rsidRPr="00506C0E">
              <w:rPr>
                <w:b/>
                <w:sz w:val="18"/>
                <w:szCs w:val="18"/>
              </w:rPr>
              <w:t xml:space="preserve">Измененные подробные данные, касающиеся измерительного </w:t>
            </w:r>
            <w:r w:rsidR="001D67CA">
              <w:rPr>
                <w:b/>
                <w:sz w:val="18"/>
                <w:szCs w:val="18"/>
              </w:rPr>
              <w:br/>
            </w:r>
            <w:r w:rsidRPr="00506C0E">
              <w:rPr>
                <w:b/>
                <w:sz w:val="18"/>
                <w:szCs w:val="18"/>
              </w:rPr>
              <w:t>светового потока и внутренней экранирующей части, в пункте 3.1 и спецификациях H4/2, H15/1, H15/5, H17/1, H17/6, H19/1, H19/5, HS1/2</w:t>
            </w:r>
          </w:p>
          <w:p w14:paraId="55385F2A" w14:textId="77777777" w:rsidR="00D6056D" w:rsidRPr="00506C0E" w:rsidRDefault="00D6056D" w:rsidP="00D6056D">
            <w:pPr>
              <w:spacing w:after="120"/>
              <w:rPr>
                <w:b/>
                <w:bCs/>
                <w:sz w:val="18"/>
                <w:szCs w:val="18"/>
                <w:lang w:eastAsia="zh-CN"/>
              </w:rPr>
            </w:pPr>
            <w:r w:rsidRPr="00506C0E">
              <w:rPr>
                <w:b/>
                <w:sz w:val="18"/>
                <w:szCs w:val="18"/>
              </w:rPr>
              <w:t xml:space="preserve">Изменение определения светового центра и связанные с этим подробные данные в спецификации </w:t>
            </w:r>
            <w:r w:rsidRPr="00506C0E">
              <w:rPr>
                <w:b/>
                <w:bCs/>
                <w:sz w:val="18"/>
                <w:szCs w:val="18"/>
                <w:lang w:eastAsia="zh-CN"/>
              </w:rPr>
              <w:t>LR4/2</w:t>
            </w:r>
          </w:p>
          <w:p w14:paraId="6EA7C145" w14:textId="77777777" w:rsidR="00D6056D" w:rsidRPr="00506C0E" w:rsidRDefault="00D6056D" w:rsidP="00D6056D">
            <w:pPr>
              <w:spacing w:after="120"/>
              <w:rPr>
                <w:b/>
                <w:sz w:val="18"/>
                <w:szCs w:val="18"/>
              </w:rPr>
            </w:pPr>
            <w:r w:rsidRPr="00506C0E">
              <w:rPr>
                <w:b/>
                <w:sz w:val="18"/>
                <w:szCs w:val="18"/>
              </w:rPr>
              <w:t>Введение ограничения на использование источников света на СИД категорий LW2, LW3 и LW5</w:t>
            </w:r>
          </w:p>
          <w:p w14:paraId="34AE6D4D" w14:textId="77777777" w:rsidR="00D6056D" w:rsidRPr="00506C0E" w:rsidRDefault="00D6056D" w:rsidP="00D6056D">
            <w:pPr>
              <w:spacing w:after="120"/>
              <w:rPr>
                <w:b/>
                <w:bCs/>
                <w:sz w:val="18"/>
                <w:szCs w:val="18"/>
                <w:lang w:eastAsia="zh-CN"/>
              </w:rPr>
            </w:pPr>
            <w:r w:rsidRPr="00506C0E">
              <w:rPr>
                <w:b/>
                <w:sz w:val="18"/>
                <w:szCs w:val="18"/>
              </w:rPr>
              <w:t xml:space="preserve">Измененные подробные данные в спецификациях для источников света с нитью накала </w:t>
            </w:r>
            <w:r w:rsidRPr="00506C0E">
              <w:rPr>
                <w:b/>
                <w:bCs/>
                <w:sz w:val="18"/>
                <w:szCs w:val="18"/>
                <w:lang w:eastAsia="zh-CN"/>
              </w:rPr>
              <w:t xml:space="preserve">H7/3, H8/3, H11/3, </w:t>
            </w:r>
            <w:r w:rsidRPr="00506C0E">
              <w:rPr>
                <w:b/>
                <w:sz w:val="18"/>
                <w:szCs w:val="18"/>
              </w:rPr>
              <w:t xml:space="preserve">H14/2, </w:t>
            </w:r>
            <w:r w:rsidRPr="00506C0E">
              <w:rPr>
                <w:b/>
                <w:bCs/>
                <w:sz w:val="18"/>
                <w:szCs w:val="18"/>
                <w:lang w:eastAsia="zh-CN"/>
              </w:rPr>
              <w:t xml:space="preserve">H16/3, H18/3, H19/2, </w:t>
            </w:r>
            <w:r w:rsidRPr="00506C0E">
              <w:rPr>
                <w:b/>
                <w:sz w:val="18"/>
                <w:szCs w:val="18"/>
              </w:rPr>
              <w:t>H20/3, H27W/1, P21/5W/2, S1/S2/1</w:t>
            </w:r>
            <w:r w:rsidRPr="00506C0E">
              <w:rPr>
                <w:b/>
                <w:bCs/>
                <w:sz w:val="18"/>
                <w:szCs w:val="18"/>
                <w:lang w:eastAsia="zh-CN"/>
              </w:rPr>
              <w:t xml:space="preserve"> и WY21W/1</w:t>
            </w:r>
          </w:p>
          <w:p w14:paraId="22A3F8EB" w14:textId="77777777" w:rsidR="00D6056D" w:rsidRPr="00506C0E" w:rsidRDefault="00D6056D" w:rsidP="00D6056D">
            <w:pPr>
              <w:spacing w:after="120"/>
              <w:rPr>
                <w:b/>
                <w:sz w:val="18"/>
                <w:szCs w:val="18"/>
              </w:rPr>
            </w:pPr>
            <w:r w:rsidRPr="00506C0E">
              <w:rPr>
                <w:b/>
                <w:sz w:val="18"/>
                <w:szCs w:val="18"/>
              </w:rPr>
              <w:t xml:space="preserve">Измененные подробные данные в спецификациях для источников света на СИД </w:t>
            </w:r>
            <w:r w:rsidRPr="00506C0E">
              <w:rPr>
                <w:b/>
                <w:bCs/>
                <w:sz w:val="18"/>
                <w:szCs w:val="18"/>
                <w:lang w:eastAsia="zh-CN"/>
              </w:rPr>
              <w:t>L1/2, L1/4, L1/5, LR1/2, LR1/4, LW2/1, Lx3/1, Lx3/2, Lx3/5, LR4/1, LR4/2, LR4/4, Lx5/1, Lx5/2 и Lx5/5</w:t>
            </w:r>
          </w:p>
        </w:tc>
      </w:tr>
    </w:tbl>
    <w:p w14:paraId="631E19DF" w14:textId="77777777" w:rsidR="00D6056D" w:rsidRDefault="00D6056D" w:rsidP="005B6C4A">
      <w:pPr>
        <w:spacing w:before="80" w:line="240" w:lineRule="auto"/>
        <w:ind w:left="646" w:right="284" w:hanging="198"/>
        <w:jc w:val="both"/>
        <w:rPr>
          <w:sz w:val="18"/>
          <w:szCs w:val="18"/>
        </w:rPr>
      </w:pPr>
      <w:r w:rsidRPr="005D0338">
        <w:rPr>
          <w:szCs w:val="20"/>
        </w:rPr>
        <w:t>*</w:t>
      </w:r>
      <w:r w:rsidRPr="00506C0E">
        <w:rPr>
          <w:sz w:val="18"/>
        </w:rPr>
        <w:tab/>
      </w:r>
      <w:r w:rsidRPr="00506C0E">
        <w:rPr>
          <w:sz w:val="18"/>
          <w:szCs w:val="18"/>
        </w:rPr>
        <w:t>Этой датой является дата принятия WP.29 поправки к резолюции или дата вступления в силу поправки к правилам</w:t>
      </w:r>
      <w:r w:rsidR="001D67CA">
        <w:rPr>
          <w:sz w:val="18"/>
          <w:szCs w:val="18"/>
        </w:rPr>
        <w:t> </w:t>
      </w:r>
      <w:r w:rsidRPr="00506C0E">
        <w:rPr>
          <w:sz w:val="18"/>
          <w:szCs w:val="18"/>
        </w:rPr>
        <w:t>№ 37, 99 или 128 ООН, принятой АС.1 в качестве пакета поправок вместе с поправкой к резолюции на той же сессии WP.29.</w:t>
      </w:r>
    </w:p>
    <w:p w14:paraId="14D3611F" w14:textId="77777777" w:rsidR="001D67CA" w:rsidRPr="00506C0E" w:rsidRDefault="001D67CA" w:rsidP="001D67CA">
      <w:pPr>
        <w:spacing w:before="80"/>
        <w:ind w:left="644" w:right="282" w:hanging="196"/>
        <w:jc w:val="right"/>
        <w:rPr>
          <w:sz w:val="18"/>
          <w:szCs w:val="18"/>
        </w:rPr>
      </w:pPr>
      <w:r>
        <w:rPr>
          <w:sz w:val="18"/>
          <w:szCs w:val="18"/>
        </w:rPr>
        <w:t>»</w:t>
      </w:r>
    </w:p>
    <w:p w14:paraId="0C41A553" w14:textId="77777777" w:rsidR="00D6056D" w:rsidRPr="00506C0E" w:rsidRDefault="00D6056D" w:rsidP="00CF670B">
      <w:pPr>
        <w:pStyle w:val="SingleTxtG"/>
      </w:pPr>
      <w:r w:rsidRPr="00506C0E">
        <w:rPr>
          <w:i/>
        </w:rPr>
        <w:t>Пункт 2.2.3</w:t>
      </w:r>
      <w:r w:rsidRPr="00506C0E">
        <w:t xml:space="preserve"> изменить следующим образом:</w:t>
      </w:r>
    </w:p>
    <w:p w14:paraId="4D702A6F" w14:textId="77777777" w:rsidR="00D6056D" w:rsidRPr="00506C0E" w:rsidRDefault="00D6056D" w:rsidP="00CF670B">
      <w:pPr>
        <w:pStyle w:val="SingleTxtGR"/>
        <w:ind w:left="2268" w:hanging="1134"/>
      </w:pPr>
      <w:r w:rsidRPr="00506C0E">
        <w:rPr>
          <w:bCs/>
        </w:rPr>
        <w:t>«2.2.3</w:t>
      </w:r>
      <w:r w:rsidRPr="00506C0E">
        <w:rPr>
          <w:bCs/>
        </w:rPr>
        <w:tab/>
      </w:r>
      <w:r w:rsidRPr="00506C0E">
        <w:rPr>
          <w:bCs/>
        </w:rPr>
        <w:tab/>
      </w:r>
      <w:r w:rsidR="001D67CA" w:rsidRPr="00655C4E">
        <w:t>“</w:t>
      </w:r>
      <w:r w:rsidRPr="00506C0E">
        <w:rPr>
          <w:i/>
        </w:rPr>
        <w:t>световой центр</w:t>
      </w:r>
      <w:r w:rsidR="001D67CA" w:rsidRPr="00655C4E">
        <w:t>”</w:t>
      </w:r>
      <w:r w:rsidRPr="00506C0E">
        <w:t xml:space="preserve"> означает точку, которая представляет собой </w:t>
      </w:r>
      <w:r w:rsidRPr="00506C0E">
        <w:rPr>
          <w:b/>
          <w:bCs/>
        </w:rPr>
        <w:t>видимый (виртуальный)</w:t>
      </w:r>
      <w:r w:rsidRPr="00506C0E">
        <w:t xml:space="preserve"> источник излучаемого света»</w:t>
      </w:r>
      <w:r w:rsidR="00CF670B">
        <w:t>.</w:t>
      </w:r>
    </w:p>
    <w:p w14:paraId="6318B086" w14:textId="77777777" w:rsidR="00D6056D" w:rsidRPr="00506C0E" w:rsidRDefault="00D6056D" w:rsidP="00CF670B">
      <w:pPr>
        <w:pStyle w:val="SingleTxtG"/>
        <w:pageBreakBefore/>
      </w:pPr>
      <w:r w:rsidRPr="00506C0E">
        <w:rPr>
          <w:i/>
          <w:iCs/>
        </w:rPr>
        <w:lastRenderedPageBreak/>
        <w:t>Пункт 3.1, сноску</w:t>
      </w:r>
      <w:r w:rsidR="005D0338">
        <w:rPr>
          <w:i/>
          <w:iCs/>
        </w:rPr>
        <w:t xml:space="preserve"> </w:t>
      </w:r>
      <w:r w:rsidRPr="001D67CA">
        <w:t>*</w:t>
      </w:r>
      <w:r w:rsidRPr="00506C0E">
        <w:rPr>
          <w:i/>
          <w:iCs/>
        </w:rPr>
        <w:t xml:space="preserve"> </w:t>
      </w:r>
      <w:r w:rsidRPr="00506C0E">
        <w:t>изменить следующим образом:</w:t>
      </w:r>
    </w:p>
    <w:p w14:paraId="4538FA78" w14:textId="77777777" w:rsidR="00D6056D" w:rsidRPr="00CF670B" w:rsidRDefault="00D6056D" w:rsidP="005D0338">
      <w:pPr>
        <w:pStyle w:val="SingleTxtG"/>
        <w:tabs>
          <w:tab w:val="left" w:pos="1560"/>
        </w:tabs>
        <w:spacing w:before="60" w:after="60" w:line="240" w:lineRule="auto"/>
        <w:rPr>
          <w:sz w:val="18"/>
          <w:szCs w:val="18"/>
        </w:rPr>
      </w:pPr>
      <w:r w:rsidRPr="00CF670B">
        <w:rPr>
          <w:sz w:val="18"/>
          <w:szCs w:val="18"/>
        </w:rPr>
        <w:t>«</w:t>
      </w:r>
      <w:r w:rsidRPr="005D0338">
        <w:t>*</w:t>
      </w:r>
      <w:r w:rsidRPr="00CF670B">
        <w:rPr>
          <w:sz w:val="18"/>
          <w:szCs w:val="18"/>
        </w:rPr>
        <w:t xml:space="preserve"> </w:t>
      </w:r>
      <w:r w:rsidR="00CF670B" w:rsidRPr="00CF670B">
        <w:rPr>
          <w:sz w:val="18"/>
          <w:szCs w:val="18"/>
        </w:rPr>
        <w:tab/>
      </w:r>
      <w:r w:rsidRPr="00CF670B">
        <w:rPr>
          <w:sz w:val="18"/>
          <w:szCs w:val="18"/>
        </w:rPr>
        <w:t>Таблицы, электрические и фотометрические характеристики:</w:t>
      </w:r>
    </w:p>
    <w:p w14:paraId="35ED95C0" w14:textId="77777777" w:rsidR="00D6056D" w:rsidRPr="00CF670B" w:rsidRDefault="00D6056D" w:rsidP="005D0338">
      <w:pPr>
        <w:pStyle w:val="SingleTxtG"/>
        <w:tabs>
          <w:tab w:val="left" w:pos="1560"/>
        </w:tabs>
        <w:spacing w:before="60" w:after="60" w:line="240" w:lineRule="auto"/>
        <w:rPr>
          <w:sz w:val="18"/>
          <w:szCs w:val="18"/>
        </w:rPr>
      </w:pPr>
      <w:r w:rsidRPr="00CF670B">
        <w:rPr>
          <w:sz w:val="18"/>
          <w:szCs w:val="18"/>
        </w:rPr>
        <w:tab/>
        <w:t>напряжение указывают в вольтах (В);</w:t>
      </w:r>
    </w:p>
    <w:p w14:paraId="7696BD84" w14:textId="77777777" w:rsidR="00D6056D" w:rsidRPr="00CF670B" w:rsidRDefault="00D6056D" w:rsidP="005D0338">
      <w:pPr>
        <w:pStyle w:val="SingleTxtG"/>
        <w:tabs>
          <w:tab w:val="left" w:pos="1560"/>
        </w:tabs>
        <w:spacing w:before="60" w:after="60" w:line="240" w:lineRule="auto"/>
        <w:rPr>
          <w:sz w:val="18"/>
          <w:szCs w:val="18"/>
        </w:rPr>
      </w:pPr>
      <w:r w:rsidRPr="00CF670B">
        <w:rPr>
          <w:sz w:val="18"/>
          <w:szCs w:val="18"/>
        </w:rPr>
        <w:tab/>
        <w:t>мощность указывают в ваттах (Вт);</w:t>
      </w:r>
    </w:p>
    <w:p w14:paraId="0FF157D5" w14:textId="77777777" w:rsidR="00D6056D" w:rsidRPr="00CF670B" w:rsidRDefault="00D6056D" w:rsidP="005D0338">
      <w:pPr>
        <w:pStyle w:val="SingleTxtG"/>
        <w:tabs>
          <w:tab w:val="left" w:pos="1560"/>
        </w:tabs>
        <w:spacing w:before="60" w:after="60" w:line="240" w:lineRule="auto"/>
        <w:rPr>
          <w:sz w:val="18"/>
          <w:szCs w:val="18"/>
        </w:rPr>
      </w:pPr>
      <w:r w:rsidRPr="00CF670B">
        <w:rPr>
          <w:sz w:val="18"/>
          <w:szCs w:val="18"/>
        </w:rPr>
        <w:tab/>
        <w:t>величину светового потока указывают в люменах (лм).</w:t>
      </w:r>
    </w:p>
    <w:p w14:paraId="38C348FE" w14:textId="77777777" w:rsidR="00D6056D" w:rsidRPr="00CF670B" w:rsidRDefault="00D6056D" w:rsidP="005D0338">
      <w:pPr>
        <w:pStyle w:val="SingleTxtG"/>
        <w:spacing w:before="60" w:after="60" w:line="240" w:lineRule="auto"/>
        <w:ind w:left="1560" w:hanging="426"/>
        <w:rPr>
          <w:sz w:val="18"/>
          <w:szCs w:val="18"/>
        </w:rPr>
      </w:pPr>
      <w:r w:rsidRPr="00CF670B">
        <w:rPr>
          <w:sz w:val="18"/>
          <w:szCs w:val="18"/>
        </w:rPr>
        <w:tab/>
        <w:t>В том случае, когда для той или иной категории источника света с нитью накала указывается более одной величины контрольного светового потока, к</w:t>
      </w:r>
      <w:r w:rsidR="005D0338">
        <w:rPr>
          <w:sz w:val="18"/>
          <w:szCs w:val="18"/>
        </w:rPr>
        <w:t xml:space="preserve"> </w:t>
      </w:r>
      <w:r w:rsidRPr="00CF670B">
        <w:rPr>
          <w:sz w:val="18"/>
          <w:szCs w:val="18"/>
        </w:rPr>
        <w:t xml:space="preserve">устройству освещения применяют значение напряжения около 12 В </w:t>
      </w:r>
      <w:r w:rsidRPr="005D0338">
        <w:rPr>
          <w:b/>
          <w:bCs/>
          <w:sz w:val="18"/>
          <w:szCs w:val="18"/>
        </w:rPr>
        <w:t>или</w:t>
      </w:r>
      <w:r w:rsidRPr="00CF670B">
        <w:rPr>
          <w:sz w:val="18"/>
          <w:szCs w:val="18"/>
        </w:rPr>
        <w:t xml:space="preserve"> </w:t>
      </w:r>
      <w:r w:rsidRPr="00CF670B">
        <w:rPr>
          <w:b/>
          <w:bCs/>
          <w:sz w:val="18"/>
          <w:szCs w:val="18"/>
        </w:rPr>
        <w:t>13,2 В,</w:t>
      </w:r>
      <w:r w:rsidRPr="00CF670B">
        <w:rPr>
          <w:sz w:val="18"/>
          <w:szCs w:val="18"/>
        </w:rPr>
        <w:t xml:space="preserve"> а устройству световой сигнализации </w:t>
      </w:r>
      <w:r w:rsidR="00CF670B">
        <w:rPr>
          <w:sz w:val="18"/>
          <w:szCs w:val="18"/>
        </w:rPr>
        <w:t>—</w:t>
      </w:r>
      <w:r w:rsidRPr="00CF670B">
        <w:rPr>
          <w:sz w:val="18"/>
          <w:szCs w:val="18"/>
        </w:rPr>
        <w:t xml:space="preserve"> приблизительно 13,5 В, если только правилами, касающимися данного устройства, не предусматривается иное»</w:t>
      </w:r>
      <w:r w:rsidR="005D0338">
        <w:rPr>
          <w:sz w:val="18"/>
          <w:szCs w:val="18"/>
        </w:rPr>
        <w:t>.</w:t>
      </w:r>
    </w:p>
    <w:p w14:paraId="36D3FE1C" w14:textId="77777777" w:rsidR="00D6056D" w:rsidRPr="00506C0E" w:rsidRDefault="00D6056D" w:rsidP="00CF670B">
      <w:pPr>
        <w:suppressAutoHyphens w:val="0"/>
        <w:spacing w:before="120" w:after="120"/>
        <w:ind w:left="1134" w:right="1134"/>
        <w:rPr>
          <w:rFonts w:eastAsia="MS Mincho"/>
          <w:i/>
        </w:rPr>
      </w:pPr>
      <w:r w:rsidRPr="00506C0E">
        <w:rPr>
          <w:rFonts w:eastAsia="MS Mincho"/>
          <w:i/>
        </w:rPr>
        <w:t>Пункт 3.1, сноски *</w:t>
      </w:r>
      <w:r w:rsidRPr="00506C0E">
        <w:rPr>
          <w:rFonts w:eastAsia="MS Mincho"/>
          <w:i/>
          <w:vertAlign w:val="superscript"/>
        </w:rPr>
        <w:t>4</w:t>
      </w:r>
      <w:r w:rsidRPr="00506C0E">
        <w:rPr>
          <w:rFonts w:eastAsia="MS Mincho"/>
          <w:i/>
        </w:rPr>
        <w:t xml:space="preserve"> и *</w:t>
      </w:r>
      <w:r w:rsidRPr="00506C0E">
        <w:rPr>
          <w:rFonts w:eastAsia="MS Mincho"/>
          <w:i/>
          <w:vertAlign w:val="superscript"/>
        </w:rPr>
        <w:t>5</w:t>
      </w:r>
      <w:r w:rsidRPr="00506C0E">
        <w:rPr>
          <w:rFonts w:eastAsia="MS Mincho"/>
          <w:i/>
        </w:rPr>
        <w:t xml:space="preserve"> </w:t>
      </w:r>
      <w:r w:rsidRPr="00506C0E">
        <w:rPr>
          <w:rFonts w:eastAsia="MS Mincho"/>
        </w:rPr>
        <w:t>изменить следующим образом</w:t>
      </w:r>
      <w:r w:rsidRPr="00506C0E">
        <w:rPr>
          <w:rFonts w:eastAsia="MS Mincho"/>
          <w:i/>
        </w:rPr>
        <w:t>:</w:t>
      </w:r>
    </w:p>
    <w:p w14:paraId="7DC836BC" w14:textId="77777777" w:rsidR="00D6056D" w:rsidRPr="00506C0E" w:rsidRDefault="00D6056D" w:rsidP="005B6C4A">
      <w:pPr>
        <w:spacing w:after="120" w:line="240" w:lineRule="auto"/>
        <w:ind w:left="1559" w:right="1134" w:hanging="567"/>
        <w:rPr>
          <w:rFonts w:eastAsia="MS Mincho"/>
          <w:sz w:val="18"/>
          <w:szCs w:val="18"/>
        </w:rPr>
      </w:pPr>
      <w:r w:rsidRPr="00506C0E">
        <w:rPr>
          <w:rFonts w:eastAsia="MS Mincho"/>
        </w:rPr>
        <w:t>«*</w:t>
      </w:r>
      <w:r w:rsidRPr="00506C0E">
        <w:rPr>
          <w:rFonts w:eastAsia="MS Mincho"/>
          <w:vertAlign w:val="superscript"/>
        </w:rPr>
        <w:t>4</w:t>
      </w:r>
      <w:r w:rsidRPr="00506C0E">
        <w:rPr>
          <w:rFonts w:eastAsia="MS Mincho"/>
        </w:rPr>
        <w:tab/>
      </w:r>
      <w:r w:rsidRPr="00506C0E">
        <w:rPr>
          <w:sz w:val="18"/>
          <w:szCs w:val="18"/>
        </w:rPr>
        <w:t xml:space="preserve">Не для использования в фарах, предусмотренных в Правилах № 112 ООН, </w:t>
      </w:r>
      <w:r w:rsidRPr="00506C0E">
        <w:rPr>
          <w:b/>
          <w:bCs/>
          <w:sz w:val="18"/>
          <w:szCs w:val="18"/>
        </w:rPr>
        <w:t>и не для использования в фарах</w:t>
      </w:r>
      <w:r w:rsidRPr="00506C0E">
        <w:rPr>
          <w:rFonts w:eastAsia="MS Mincho"/>
          <w:b/>
          <w:bCs/>
          <w:sz w:val="18"/>
          <w:szCs w:val="18"/>
        </w:rPr>
        <w:t xml:space="preserve"> класса А и класса В, предусмотренных в Правилах № 149 ООН</w:t>
      </w:r>
      <w:r w:rsidRPr="00506C0E">
        <w:rPr>
          <w:rFonts w:eastAsia="MS Mincho"/>
          <w:sz w:val="18"/>
          <w:szCs w:val="18"/>
        </w:rPr>
        <w:t>.</w:t>
      </w:r>
    </w:p>
    <w:p w14:paraId="04E8BDD7" w14:textId="77777777" w:rsidR="00D6056D" w:rsidRPr="00506C0E" w:rsidRDefault="00D6056D" w:rsidP="005B6C4A">
      <w:pPr>
        <w:spacing w:after="120" w:line="240" w:lineRule="auto"/>
        <w:ind w:left="1560" w:right="1134" w:hanging="567"/>
        <w:rPr>
          <w:sz w:val="18"/>
          <w:szCs w:val="18"/>
        </w:rPr>
      </w:pPr>
      <w:r w:rsidRPr="00506C0E">
        <w:rPr>
          <w:rFonts w:eastAsia="MS Mincho"/>
        </w:rPr>
        <w:t xml:space="preserve">  *</w:t>
      </w:r>
      <w:r w:rsidRPr="00506C0E">
        <w:rPr>
          <w:rFonts w:eastAsia="MS Mincho"/>
          <w:vertAlign w:val="superscript"/>
        </w:rPr>
        <w:t>5</w:t>
      </w:r>
      <w:r w:rsidRPr="00506C0E">
        <w:rPr>
          <w:rFonts w:eastAsia="MS Mincho"/>
        </w:rPr>
        <w:tab/>
      </w:r>
      <w:r w:rsidRPr="00506C0E">
        <w:rPr>
          <w:sz w:val="18"/>
          <w:szCs w:val="18"/>
        </w:rPr>
        <w:t xml:space="preserve">Не для использования в фарах, которые не являются фарами класса С по </w:t>
      </w:r>
      <w:proofErr w:type="gramStart"/>
      <w:r w:rsidRPr="00506C0E">
        <w:rPr>
          <w:sz w:val="18"/>
          <w:szCs w:val="18"/>
        </w:rPr>
        <w:t>смыслу Правил</w:t>
      </w:r>
      <w:proofErr w:type="gramEnd"/>
      <w:r w:rsidR="005D0338">
        <w:rPr>
          <w:sz w:val="18"/>
          <w:szCs w:val="18"/>
        </w:rPr>
        <w:t> </w:t>
      </w:r>
      <w:r w:rsidRPr="00506C0E">
        <w:rPr>
          <w:sz w:val="18"/>
          <w:szCs w:val="18"/>
        </w:rPr>
        <w:t xml:space="preserve">№ 113 ООН </w:t>
      </w:r>
      <w:r w:rsidRPr="00506C0E">
        <w:rPr>
          <w:b/>
          <w:bCs/>
          <w:sz w:val="18"/>
          <w:szCs w:val="18"/>
        </w:rPr>
        <w:t>и в фарах</w:t>
      </w:r>
      <w:r w:rsidRPr="00506C0E">
        <w:rPr>
          <w:sz w:val="18"/>
          <w:szCs w:val="18"/>
        </w:rPr>
        <w:t xml:space="preserve"> </w:t>
      </w:r>
      <w:r w:rsidRPr="00506C0E">
        <w:rPr>
          <w:b/>
          <w:bCs/>
          <w:sz w:val="18"/>
          <w:szCs w:val="18"/>
        </w:rPr>
        <w:t>класса</w:t>
      </w:r>
      <w:r w:rsidRPr="00506C0E">
        <w:rPr>
          <w:sz w:val="18"/>
          <w:szCs w:val="18"/>
        </w:rPr>
        <w:t xml:space="preserve"> </w:t>
      </w:r>
      <w:r w:rsidRPr="00506C0E">
        <w:rPr>
          <w:rFonts w:eastAsia="MS Mincho"/>
          <w:b/>
        </w:rPr>
        <w:t xml:space="preserve">CS, </w:t>
      </w:r>
      <w:r w:rsidRPr="00506C0E">
        <w:rPr>
          <w:rFonts w:eastAsia="MS Mincho"/>
          <w:b/>
          <w:bCs/>
          <w:sz w:val="18"/>
          <w:szCs w:val="18"/>
        </w:rPr>
        <w:t>предусмотренных в Правилах № 149 ООН</w:t>
      </w:r>
      <w:r w:rsidRPr="00506C0E">
        <w:rPr>
          <w:rFonts w:eastAsia="MS Mincho"/>
          <w:sz w:val="18"/>
          <w:szCs w:val="18"/>
        </w:rPr>
        <w:t>»</w:t>
      </w:r>
      <w:r w:rsidR="005B6C4A">
        <w:rPr>
          <w:rFonts w:eastAsia="MS Mincho"/>
          <w:sz w:val="18"/>
          <w:szCs w:val="18"/>
        </w:rPr>
        <w:t>.</w:t>
      </w:r>
    </w:p>
    <w:p w14:paraId="6FC7982D" w14:textId="77777777" w:rsidR="00D6056D" w:rsidRPr="00506C0E" w:rsidRDefault="00D6056D" w:rsidP="00A35FF0">
      <w:pPr>
        <w:pStyle w:val="SingleTxtG"/>
        <w:keepNext/>
        <w:keepLines/>
      </w:pPr>
      <w:r w:rsidRPr="00506C0E">
        <w:rPr>
          <w:i/>
          <w:iCs/>
        </w:rPr>
        <w:t>Пункт 3.3, группу</w:t>
      </w:r>
      <w:r w:rsidRPr="00506C0E">
        <w:rPr>
          <w:i/>
        </w:rPr>
        <w:t xml:space="preserve"> 2 </w:t>
      </w:r>
      <w:r w:rsidRPr="00506C0E">
        <w:t>изменить следующим образом:</w:t>
      </w:r>
    </w:p>
    <w:p w14:paraId="5725E398" w14:textId="77777777" w:rsidR="00D6056D" w:rsidRPr="00506C0E" w:rsidRDefault="00A35FF0" w:rsidP="005B6C4A">
      <w:pPr>
        <w:tabs>
          <w:tab w:val="left" w:pos="6284"/>
        </w:tabs>
        <w:spacing w:after="120"/>
        <w:ind w:left="1134" w:right="1134"/>
        <w:rPr>
          <w:rFonts w:eastAsia="Times New Roman"/>
        </w:rPr>
      </w:pPr>
      <w:r>
        <w:rPr>
          <w:rFonts w:eastAsia="Times New Roman"/>
        </w:rPr>
        <w:t>«</w:t>
      </w:r>
    </w:p>
    <w:tbl>
      <w:tblPr>
        <w:tblW w:w="6912" w:type="dxa"/>
        <w:tblInd w:w="1588" w:type="dxa"/>
        <w:tblLook w:val="0000" w:firstRow="0" w:lastRow="0" w:firstColumn="0" w:lastColumn="0" w:noHBand="0" w:noVBand="0"/>
      </w:tblPr>
      <w:tblGrid>
        <w:gridCol w:w="438"/>
        <w:gridCol w:w="1559"/>
        <w:gridCol w:w="567"/>
        <w:gridCol w:w="1984"/>
        <w:gridCol w:w="2364"/>
      </w:tblGrid>
      <w:tr w:rsidR="00D6056D" w:rsidRPr="00506C0E" w14:paraId="024B53FD" w14:textId="77777777" w:rsidTr="00D6056D">
        <w:trPr>
          <w:tblHeader/>
        </w:trPr>
        <w:tc>
          <w:tcPr>
            <w:tcW w:w="6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11C3" w14:textId="77777777" w:rsidR="00D6056D" w:rsidRPr="00506C0E" w:rsidRDefault="00D6056D" w:rsidP="00A35FF0">
            <w:pPr>
              <w:spacing w:before="80" w:after="80" w:line="200" w:lineRule="exact"/>
              <w:ind w:right="113"/>
              <w:rPr>
                <w:rFonts w:eastAsia="Times New Roman"/>
                <w:i/>
                <w:sz w:val="16"/>
              </w:rPr>
            </w:pPr>
            <w:r w:rsidRPr="00506C0E">
              <w:rPr>
                <w:rFonts w:eastAsia="Times New Roman"/>
                <w:i/>
                <w:sz w:val="16"/>
              </w:rPr>
              <w:t>Группа 2</w:t>
            </w:r>
          </w:p>
        </w:tc>
      </w:tr>
      <w:tr w:rsidR="00D6056D" w:rsidRPr="00506C0E" w14:paraId="56491ADD" w14:textId="77777777" w:rsidTr="00D6056D">
        <w:trPr>
          <w:tblHeader/>
        </w:trPr>
        <w:tc>
          <w:tcPr>
            <w:tcW w:w="6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C4D6" w14:textId="77777777" w:rsidR="00D6056D" w:rsidRPr="00506C0E" w:rsidRDefault="00D6056D" w:rsidP="00A35FF0">
            <w:pPr>
              <w:spacing w:before="80" w:after="80" w:line="200" w:lineRule="exact"/>
              <w:ind w:right="113"/>
              <w:rPr>
                <w:rFonts w:eastAsia="Times New Roman"/>
                <w:i/>
                <w:sz w:val="16"/>
              </w:rPr>
            </w:pPr>
            <w:r w:rsidRPr="00506C0E">
              <w:rPr>
                <w:i/>
                <w:sz w:val="16"/>
              </w:rPr>
              <w:t>Категории источников света на СИД только для использования в сигнальных огнях, огнях подсветки поворота, задних фарах и фонарях освещения заднего регистрационного знака:</w:t>
            </w:r>
          </w:p>
        </w:tc>
      </w:tr>
      <w:tr w:rsidR="00D6056D" w:rsidRPr="00506C0E" w14:paraId="2F902058" w14:textId="77777777" w:rsidTr="00D6056D">
        <w:trPr>
          <w:trHeight w:val="748"/>
          <w:tblHeader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4D9867F3" w14:textId="77777777" w:rsidR="00D6056D" w:rsidRPr="00506C0E" w:rsidRDefault="00D6056D" w:rsidP="00A35FF0">
            <w:pPr>
              <w:spacing w:before="80" w:after="80" w:line="200" w:lineRule="exact"/>
              <w:ind w:right="113"/>
              <w:rPr>
                <w:rFonts w:eastAsia="Times New Roman"/>
                <w:i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6AD8C30C" w14:textId="77777777" w:rsidR="00D6056D" w:rsidRPr="00506C0E" w:rsidRDefault="00D6056D" w:rsidP="00A35FF0">
            <w:pPr>
              <w:spacing w:before="80" w:after="80" w:line="200" w:lineRule="exact"/>
              <w:ind w:right="113"/>
              <w:rPr>
                <w:rFonts w:eastAsia="Times New Roman"/>
                <w:i/>
                <w:sz w:val="16"/>
                <w:szCs w:val="16"/>
              </w:rPr>
            </w:pPr>
            <w:r w:rsidRPr="00506C0E">
              <w:rPr>
                <w:i/>
                <w:sz w:val="16"/>
              </w:rPr>
              <w:t>Категория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18BF812C" w14:textId="77777777" w:rsidR="00D6056D" w:rsidRPr="00506C0E" w:rsidRDefault="00D6056D" w:rsidP="00A35FF0">
            <w:pPr>
              <w:spacing w:before="80" w:after="80" w:line="200" w:lineRule="exact"/>
              <w:ind w:right="113"/>
              <w:rPr>
                <w:rFonts w:eastAsia="Times New Roman"/>
                <w:i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05CB3859" w14:textId="77777777" w:rsidR="00D6056D" w:rsidRPr="00506C0E" w:rsidRDefault="00D6056D" w:rsidP="00A35FF0">
            <w:pPr>
              <w:spacing w:before="80" w:after="80" w:line="200" w:lineRule="exact"/>
              <w:ind w:right="113"/>
              <w:rPr>
                <w:rFonts w:eastAsia="Times New Roman"/>
                <w:i/>
                <w:sz w:val="16"/>
                <w:szCs w:val="16"/>
              </w:rPr>
            </w:pPr>
            <w:r w:rsidRPr="00506C0E">
              <w:rPr>
                <w:i/>
                <w:sz w:val="16"/>
              </w:rPr>
              <w:t>Номер(а) спецификации(й)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603D6D1F" w14:textId="77777777" w:rsidR="00D6056D" w:rsidRPr="00506C0E" w:rsidRDefault="00D6056D" w:rsidP="00A35FF0">
            <w:pPr>
              <w:spacing w:before="80" w:after="80" w:line="200" w:lineRule="exact"/>
              <w:ind w:right="113"/>
              <w:rPr>
                <w:rFonts w:eastAsia="Times New Roman"/>
                <w:i/>
                <w:sz w:val="16"/>
                <w:szCs w:val="16"/>
              </w:rPr>
            </w:pPr>
          </w:p>
        </w:tc>
      </w:tr>
      <w:tr w:rsidR="00D6056D" w:rsidRPr="00506C0E" w14:paraId="6173E78E" w14:textId="77777777" w:rsidTr="00D6056D">
        <w:tc>
          <w:tcPr>
            <w:tcW w:w="438" w:type="dxa"/>
            <w:tcBorders>
              <w:top w:val="single" w:sz="12" w:space="0" w:color="auto"/>
              <w:left w:val="single" w:sz="4" w:space="0" w:color="auto"/>
            </w:tcBorders>
          </w:tcPr>
          <w:p w14:paraId="4735A0E4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6F6A2B42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</w:rPr>
              <w:t>LR1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14:paraId="570A7A69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4806FCAA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</w:rPr>
              <w:t>LR1/1</w:t>
            </w:r>
            <w:r w:rsidR="00F67CD6">
              <w:rPr>
                <w:rFonts w:eastAsia="Times New Roman"/>
              </w:rPr>
              <w:t>–</w:t>
            </w:r>
            <w:r w:rsidRPr="00506C0E">
              <w:rPr>
                <w:rFonts w:eastAsia="Times New Roman"/>
              </w:rPr>
              <w:t>5</w:t>
            </w:r>
          </w:p>
        </w:tc>
        <w:tc>
          <w:tcPr>
            <w:tcW w:w="2364" w:type="dxa"/>
            <w:tcBorders>
              <w:top w:val="single" w:sz="12" w:space="0" w:color="auto"/>
              <w:right w:val="single" w:sz="4" w:space="0" w:color="auto"/>
            </w:tcBorders>
          </w:tcPr>
          <w:p w14:paraId="4F17DC86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596FDDE4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36871B7D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78364946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</w:rPr>
              <w:t>LW2</w:t>
            </w:r>
          </w:p>
        </w:tc>
        <w:tc>
          <w:tcPr>
            <w:tcW w:w="567" w:type="dxa"/>
          </w:tcPr>
          <w:p w14:paraId="55A5EB7A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  <w:b/>
              </w:rPr>
            </w:pPr>
            <w:r w:rsidRPr="00506C0E">
              <w:rPr>
                <w:rFonts w:eastAsia="Times New Roman"/>
                <w:b/>
              </w:rPr>
              <w:t>2</w:t>
            </w:r>
          </w:p>
        </w:tc>
        <w:tc>
          <w:tcPr>
            <w:tcW w:w="1984" w:type="dxa"/>
          </w:tcPr>
          <w:p w14:paraId="59479AA2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</w:rPr>
              <w:t>LW2/1</w:t>
            </w:r>
            <w:r w:rsidR="00F67CD6">
              <w:rPr>
                <w:rFonts w:eastAsia="Times New Roman"/>
              </w:rPr>
              <w:t>–</w:t>
            </w:r>
            <w:r w:rsidRPr="00506C0E">
              <w:rPr>
                <w:rFonts w:eastAsia="Times New Roman"/>
              </w:rPr>
              <w:t>5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2B042799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229FCA79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33A04E58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27EA49A1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</w:rPr>
              <w:t>LR3A</w:t>
            </w:r>
          </w:p>
        </w:tc>
        <w:tc>
          <w:tcPr>
            <w:tcW w:w="567" w:type="dxa"/>
          </w:tcPr>
          <w:p w14:paraId="62178026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A9C29C4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L3/1</w:t>
            </w:r>
            <w:r w:rsidR="00F67CD6">
              <w:rPr>
                <w:rFonts w:eastAsia="Times New Roman"/>
                <w:bCs/>
                <w:snapToGrid w:val="0"/>
                <w:lang w:eastAsia="it-IT"/>
              </w:rPr>
              <w:t>–</w:t>
            </w:r>
            <w:r w:rsidRPr="00506C0E">
              <w:rPr>
                <w:rFonts w:eastAsia="Times New Roman"/>
                <w:bCs/>
                <w:snapToGrid w:val="0"/>
                <w:lang w:eastAsia="it-IT"/>
              </w:rPr>
              <w:t>6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13FB16A1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3D3F2A12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67274F55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6A1B65BD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</w:rPr>
              <w:t>LR3B</w:t>
            </w:r>
          </w:p>
        </w:tc>
        <w:tc>
          <w:tcPr>
            <w:tcW w:w="567" w:type="dxa"/>
          </w:tcPr>
          <w:p w14:paraId="381AF926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7DD4F972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L3/1</w:t>
            </w:r>
            <w:r w:rsidR="00F67CD6">
              <w:rPr>
                <w:rFonts w:eastAsia="Times New Roman"/>
                <w:bCs/>
                <w:snapToGrid w:val="0"/>
                <w:lang w:eastAsia="it-IT"/>
              </w:rPr>
              <w:t>–</w:t>
            </w:r>
            <w:r w:rsidRPr="00506C0E">
              <w:rPr>
                <w:rFonts w:eastAsia="Times New Roman"/>
                <w:bCs/>
                <w:snapToGrid w:val="0"/>
                <w:lang w:eastAsia="it-IT"/>
              </w:rPr>
              <w:t>6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6E729807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19A1FAD2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3B3DD32D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4DDB28A2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LW3A</w:t>
            </w:r>
          </w:p>
        </w:tc>
        <w:tc>
          <w:tcPr>
            <w:tcW w:w="567" w:type="dxa"/>
          </w:tcPr>
          <w:p w14:paraId="6BB2AD09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  <w:b/>
              </w:rPr>
            </w:pPr>
            <w:r w:rsidRPr="00506C0E">
              <w:rPr>
                <w:rFonts w:eastAsia="Times New Roman"/>
                <w:b/>
              </w:rPr>
              <w:t>2</w:t>
            </w:r>
          </w:p>
        </w:tc>
        <w:tc>
          <w:tcPr>
            <w:tcW w:w="1984" w:type="dxa"/>
          </w:tcPr>
          <w:p w14:paraId="40A51879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L3/1</w:t>
            </w:r>
            <w:r w:rsidR="00F67CD6">
              <w:rPr>
                <w:rFonts w:eastAsia="Times New Roman"/>
                <w:bCs/>
                <w:snapToGrid w:val="0"/>
                <w:lang w:eastAsia="it-IT"/>
              </w:rPr>
              <w:t>–</w:t>
            </w:r>
            <w:r w:rsidRPr="00506C0E">
              <w:rPr>
                <w:rFonts w:eastAsia="Times New Roman"/>
                <w:bCs/>
                <w:snapToGrid w:val="0"/>
                <w:lang w:eastAsia="it-IT"/>
              </w:rPr>
              <w:t>6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18A8AA82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25B0DE6B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7620099A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461D4571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LW3B</w:t>
            </w:r>
          </w:p>
        </w:tc>
        <w:tc>
          <w:tcPr>
            <w:tcW w:w="567" w:type="dxa"/>
          </w:tcPr>
          <w:p w14:paraId="6BFDDA7D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  <w:b/>
              </w:rPr>
            </w:pPr>
            <w:r w:rsidRPr="00506C0E">
              <w:rPr>
                <w:rFonts w:eastAsia="Times New Roman"/>
                <w:b/>
              </w:rPr>
              <w:t>2</w:t>
            </w:r>
          </w:p>
        </w:tc>
        <w:tc>
          <w:tcPr>
            <w:tcW w:w="1984" w:type="dxa"/>
          </w:tcPr>
          <w:p w14:paraId="04B3D078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L3/1</w:t>
            </w:r>
            <w:r w:rsidR="00F67CD6">
              <w:rPr>
                <w:rFonts w:eastAsia="Times New Roman"/>
                <w:bCs/>
                <w:snapToGrid w:val="0"/>
                <w:lang w:eastAsia="it-IT"/>
              </w:rPr>
              <w:t>–</w:t>
            </w:r>
            <w:r w:rsidRPr="00506C0E">
              <w:rPr>
                <w:rFonts w:eastAsia="Times New Roman"/>
                <w:bCs/>
                <w:snapToGrid w:val="0"/>
                <w:lang w:eastAsia="it-IT"/>
              </w:rPr>
              <w:t>6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0151442B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5CAA89DC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0D517C94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0A24E03F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LY3A</w:t>
            </w:r>
          </w:p>
        </w:tc>
        <w:tc>
          <w:tcPr>
            <w:tcW w:w="567" w:type="dxa"/>
          </w:tcPr>
          <w:p w14:paraId="43BB7BA2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0A82D487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L3/1</w:t>
            </w:r>
            <w:r w:rsidR="00F67CD6">
              <w:rPr>
                <w:rFonts w:eastAsia="Times New Roman"/>
                <w:bCs/>
                <w:snapToGrid w:val="0"/>
                <w:lang w:eastAsia="it-IT"/>
              </w:rPr>
              <w:t>–</w:t>
            </w:r>
            <w:r w:rsidRPr="00506C0E">
              <w:rPr>
                <w:rFonts w:eastAsia="Times New Roman"/>
                <w:bCs/>
                <w:snapToGrid w:val="0"/>
                <w:lang w:eastAsia="it-IT"/>
              </w:rPr>
              <w:t>6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581FF298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4AF8AA1C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15779231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27303067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LY3B</w:t>
            </w:r>
          </w:p>
        </w:tc>
        <w:tc>
          <w:tcPr>
            <w:tcW w:w="567" w:type="dxa"/>
          </w:tcPr>
          <w:p w14:paraId="7EBDA7A5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4CD5690A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L3/1</w:t>
            </w:r>
            <w:r w:rsidR="00F67CD6">
              <w:rPr>
                <w:rFonts w:eastAsia="Times New Roman"/>
                <w:bCs/>
                <w:snapToGrid w:val="0"/>
                <w:lang w:eastAsia="it-IT"/>
              </w:rPr>
              <w:t>–</w:t>
            </w:r>
            <w:r w:rsidRPr="00506C0E">
              <w:rPr>
                <w:rFonts w:eastAsia="Times New Roman"/>
                <w:bCs/>
                <w:snapToGrid w:val="0"/>
                <w:lang w:eastAsia="it-IT"/>
              </w:rPr>
              <w:t>6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322B8777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3061F31B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40A2D1C2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4155D44C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</w:rPr>
              <w:t>LR4A</w:t>
            </w:r>
          </w:p>
        </w:tc>
        <w:tc>
          <w:tcPr>
            <w:tcW w:w="567" w:type="dxa"/>
          </w:tcPr>
          <w:p w14:paraId="14BE32C4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5FAE43CC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</w:rPr>
              <w:t>LR4/1</w:t>
            </w:r>
            <w:r w:rsidR="00F67CD6">
              <w:rPr>
                <w:rFonts w:eastAsia="Times New Roman"/>
              </w:rPr>
              <w:t>–</w:t>
            </w:r>
            <w:r w:rsidRPr="00506C0E">
              <w:rPr>
                <w:rFonts w:eastAsia="Times New Roman"/>
              </w:rPr>
              <w:t>5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3B6BC499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52C904B9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38B81E43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0A6DC6D0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</w:rPr>
              <w:t>LR4B</w:t>
            </w:r>
          </w:p>
        </w:tc>
        <w:tc>
          <w:tcPr>
            <w:tcW w:w="567" w:type="dxa"/>
          </w:tcPr>
          <w:p w14:paraId="3070BE34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703DA3E9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</w:rPr>
              <w:t>LR4/1</w:t>
            </w:r>
            <w:r w:rsidR="00F67CD6">
              <w:rPr>
                <w:rFonts w:eastAsia="Times New Roman"/>
              </w:rPr>
              <w:t>–</w:t>
            </w:r>
            <w:r w:rsidRPr="00506C0E">
              <w:rPr>
                <w:rFonts w:eastAsia="Times New Roman"/>
              </w:rPr>
              <w:t>5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07C60561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5EF2FC95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04C706AD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6257C9AD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LR5A</w:t>
            </w:r>
          </w:p>
        </w:tc>
        <w:tc>
          <w:tcPr>
            <w:tcW w:w="567" w:type="dxa"/>
          </w:tcPr>
          <w:p w14:paraId="5CE0DFD7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39F82DD2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L5/1</w:t>
            </w:r>
            <w:r w:rsidR="00F67CD6">
              <w:rPr>
                <w:rFonts w:eastAsia="Times New Roman"/>
                <w:bCs/>
                <w:snapToGrid w:val="0"/>
                <w:lang w:eastAsia="it-IT"/>
              </w:rPr>
              <w:t>–</w:t>
            </w:r>
            <w:r w:rsidRPr="00506C0E">
              <w:rPr>
                <w:rFonts w:eastAsia="Times New Roman"/>
                <w:bCs/>
                <w:snapToGrid w:val="0"/>
                <w:lang w:eastAsia="it-IT"/>
              </w:rPr>
              <w:t>6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0102AEA7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5978DCF4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2AD0B7A6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2422203E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</w:rPr>
              <w:t>LR5B</w:t>
            </w:r>
          </w:p>
        </w:tc>
        <w:tc>
          <w:tcPr>
            <w:tcW w:w="567" w:type="dxa"/>
          </w:tcPr>
          <w:p w14:paraId="4C3BA232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26CA306E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L5/1</w:t>
            </w:r>
            <w:r w:rsidR="00F67CD6">
              <w:rPr>
                <w:rFonts w:eastAsia="Times New Roman"/>
                <w:bCs/>
                <w:snapToGrid w:val="0"/>
                <w:lang w:eastAsia="it-IT"/>
              </w:rPr>
              <w:t>–</w:t>
            </w:r>
            <w:r w:rsidRPr="00506C0E">
              <w:rPr>
                <w:rFonts w:eastAsia="Times New Roman"/>
                <w:bCs/>
                <w:snapToGrid w:val="0"/>
                <w:lang w:eastAsia="it-IT"/>
              </w:rPr>
              <w:t>6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35B0C4C0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5D659F30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0CC1695D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72F3DDC3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</w:rPr>
              <w:t>LW5A</w:t>
            </w:r>
          </w:p>
        </w:tc>
        <w:tc>
          <w:tcPr>
            <w:tcW w:w="567" w:type="dxa"/>
          </w:tcPr>
          <w:p w14:paraId="108F7EE6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  <w:b/>
              </w:rPr>
            </w:pPr>
            <w:r w:rsidRPr="00506C0E">
              <w:rPr>
                <w:rFonts w:eastAsia="Times New Roman"/>
                <w:b/>
              </w:rPr>
              <w:t>2</w:t>
            </w:r>
          </w:p>
        </w:tc>
        <w:tc>
          <w:tcPr>
            <w:tcW w:w="1984" w:type="dxa"/>
          </w:tcPr>
          <w:p w14:paraId="6C03F72C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L5/1</w:t>
            </w:r>
            <w:r w:rsidR="00F67CD6">
              <w:rPr>
                <w:rFonts w:eastAsia="Times New Roman"/>
                <w:bCs/>
                <w:snapToGrid w:val="0"/>
                <w:lang w:eastAsia="it-IT"/>
              </w:rPr>
              <w:t>–</w:t>
            </w:r>
            <w:r w:rsidRPr="00506C0E">
              <w:rPr>
                <w:rFonts w:eastAsia="Times New Roman"/>
                <w:bCs/>
                <w:snapToGrid w:val="0"/>
                <w:lang w:eastAsia="it-IT"/>
              </w:rPr>
              <w:t>6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6F2E46F9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09D3F8DD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1E98E176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6A0E2A5B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</w:rPr>
              <w:t>LW5B</w:t>
            </w:r>
          </w:p>
        </w:tc>
        <w:tc>
          <w:tcPr>
            <w:tcW w:w="567" w:type="dxa"/>
          </w:tcPr>
          <w:p w14:paraId="3C7BD1A1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  <w:b/>
              </w:rPr>
            </w:pPr>
            <w:r w:rsidRPr="00506C0E">
              <w:rPr>
                <w:rFonts w:eastAsia="Times New Roman"/>
                <w:b/>
              </w:rPr>
              <w:t>2</w:t>
            </w:r>
          </w:p>
        </w:tc>
        <w:tc>
          <w:tcPr>
            <w:tcW w:w="1984" w:type="dxa"/>
          </w:tcPr>
          <w:p w14:paraId="7525EEE4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L5/1</w:t>
            </w:r>
            <w:r w:rsidR="00F67CD6">
              <w:rPr>
                <w:rFonts w:eastAsia="Times New Roman"/>
                <w:bCs/>
                <w:snapToGrid w:val="0"/>
                <w:lang w:eastAsia="it-IT"/>
              </w:rPr>
              <w:t>–</w:t>
            </w:r>
            <w:r w:rsidRPr="00506C0E">
              <w:rPr>
                <w:rFonts w:eastAsia="Times New Roman"/>
                <w:bCs/>
                <w:snapToGrid w:val="0"/>
                <w:lang w:eastAsia="it-IT"/>
              </w:rPr>
              <w:t>6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4B4AA620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45FF89FD" w14:textId="77777777" w:rsidTr="00D6056D">
        <w:tc>
          <w:tcPr>
            <w:tcW w:w="438" w:type="dxa"/>
            <w:tcBorders>
              <w:left w:val="single" w:sz="4" w:space="0" w:color="auto"/>
            </w:tcBorders>
          </w:tcPr>
          <w:p w14:paraId="23FEE498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</w:tcPr>
          <w:p w14:paraId="04945870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</w:rPr>
              <w:t>LY5A</w:t>
            </w:r>
          </w:p>
        </w:tc>
        <w:tc>
          <w:tcPr>
            <w:tcW w:w="567" w:type="dxa"/>
          </w:tcPr>
          <w:p w14:paraId="4A118386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984" w:type="dxa"/>
          </w:tcPr>
          <w:p w14:paraId="1CEF866C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L5/1</w:t>
            </w:r>
            <w:r w:rsidR="00F67CD6">
              <w:rPr>
                <w:rFonts w:eastAsia="Times New Roman"/>
                <w:bCs/>
                <w:snapToGrid w:val="0"/>
                <w:lang w:eastAsia="it-IT"/>
              </w:rPr>
              <w:t>–</w:t>
            </w:r>
            <w:r w:rsidRPr="00506C0E">
              <w:rPr>
                <w:rFonts w:eastAsia="Times New Roman"/>
                <w:bCs/>
                <w:snapToGrid w:val="0"/>
                <w:lang w:eastAsia="it-IT"/>
              </w:rPr>
              <w:t>6</w:t>
            </w:r>
          </w:p>
        </w:tc>
        <w:tc>
          <w:tcPr>
            <w:tcW w:w="2364" w:type="dxa"/>
            <w:tcBorders>
              <w:right w:val="single" w:sz="4" w:space="0" w:color="auto"/>
            </w:tcBorders>
          </w:tcPr>
          <w:p w14:paraId="2C048F70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  <w:tr w:rsidR="00D6056D" w:rsidRPr="00506C0E" w14:paraId="673FCA96" w14:textId="77777777" w:rsidTr="00D6056D">
        <w:tc>
          <w:tcPr>
            <w:tcW w:w="438" w:type="dxa"/>
            <w:tcBorders>
              <w:left w:val="single" w:sz="4" w:space="0" w:color="auto"/>
              <w:bottom w:val="single" w:sz="12" w:space="0" w:color="auto"/>
            </w:tcBorders>
          </w:tcPr>
          <w:p w14:paraId="775D81A1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5942EBB5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</w:rPr>
              <w:t>LY5B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77596015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3AC803F5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  <w:r w:rsidRPr="00506C0E">
              <w:rPr>
                <w:rFonts w:eastAsia="Times New Roman"/>
                <w:bCs/>
                <w:snapToGrid w:val="0"/>
                <w:lang w:eastAsia="it-IT"/>
              </w:rPr>
              <w:t>L5/1</w:t>
            </w:r>
            <w:r w:rsidR="00F67CD6">
              <w:rPr>
                <w:rFonts w:eastAsia="Times New Roman"/>
                <w:bCs/>
                <w:snapToGrid w:val="0"/>
                <w:lang w:eastAsia="it-IT"/>
              </w:rPr>
              <w:t>–</w:t>
            </w:r>
            <w:r w:rsidRPr="00506C0E">
              <w:rPr>
                <w:rFonts w:eastAsia="Times New Roman"/>
                <w:bCs/>
                <w:snapToGrid w:val="0"/>
                <w:lang w:eastAsia="it-IT"/>
              </w:rPr>
              <w:t>6</w:t>
            </w:r>
          </w:p>
        </w:tc>
        <w:tc>
          <w:tcPr>
            <w:tcW w:w="2364" w:type="dxa"/>
            <w:tcBorders>
              <w:bottom w:val="single" w:sz="12" w:space="0" w:color="auto"/>
              <w:right w:val="single" w:sz="4" w:space="0" w:color="auto"/>
            </w:tcBorders>
          </w:tcPr>
          <w:p w14:paraId="264CB170" w14:textId="77777777" w:rsidR="00D6056D" w:rsidRPr="00506C0E" w:rsidRDefault="00D6056D" w:rsidP="00A35FF0">
            <w:pPr>
              <w:spacing w:before="40" w:after="40" w:line="240" w:lineRule="exact"/>
              <w:ind w:right="113"/>
              <w:rPr>
                <w:rFonts w:eastAsia="Times New Roman"/>
              </w:rPr>
            </w:pPr>
          </w:p>
        </w:tc>
      </w:tr>
    </w:tbl>
    <w:p w14:paraId="154BBF7A" w14:textId="77777777" w:rsidR="00D6056D" w:rsidRPr="00506C0E" w:rsidRDefault="00D6056D" w:rsidP="005B6C4A">
      <w:pPr>
        <w:spacing w:before="80" w:after="80" w:line="240" w:lineRule="auto"/>
        <w:ind w:left="2126" w:right="1559" w:hanging="425"/>
        <w:rPr>
          <w:rFonts w:eastAsia="Times New Roman"/>
          <w:sz w:val="18"/>
          <w:szCs w:val="18"/>
        </w:rPr>
      </w:pPr>
      <w:r w:rsidRPr="00506C0E">
        <w:rPr>
          <w:rFonts w:eastAsia="Times New Roman"/>
          <w:sz w:val="18"/>
          <w:vertAlign w:val="superscript"/>
        </w:rPr>
        <w:t>1</w:t>
      </w:r>
      <w:r w:rsidRPr="00506C0E">
        <w:rPr>
          <w:rFonts w:eastAsia="Times New Roman"/>
          <w:sz w:val="18"/>
        </w:rPr>
        <w:tab/>
      </w:r>
      <w:r w:rsidRPr="00506C0E">
        <w:rPr>
          <w:color w:val="333333"/>
          <w:sz w:val="18"/>
          <w:szCs w:val="18"/>
          <w:shd w:val="clear" w:color="auto" w:fill="FFFFFF"/>
        </w:rPr>
        <w:t>Не для использования в рамках проверки соответствия производства огней</w:t>
      </w:r>
      <w:r w:rsidRPr="00506C0E">
        <w:rPr>
          <w:rFonts w:eastAsia="Times New Roman"/>
          <w:sz w:val="18"/>
          <w:szCs w:val="18"/>
        </w:rPr>
        <w:t>.</w:t>
      </w:r>
    </w:p>
    <w:p w14:paraId="15FD5CC7" w14:textId="77777777" w:rsidR="00D6056D" w:rsidRPr="00506C0E" w:rsidRDefault="00D6056D" w:rsidP="005B6C4A">
      <w:pPr>
        <w:spacing w:before="80" w:after="120" w:line="240" w:lineRule="auto"/>
        <w:ind w:left="2126" w:right="1559" w:hanging="425"/>
        <w:rPr>
          <w:sz w:val="18"/>
          <w:szCs w:val="18"/>
        </w:rPr>
      </w:pPr>
      <w:r w:rsidRPr="00506C0E">
        <w:rPr>
          <w:rFonts w:eastAsia="Times New Roman"/>
          <w:b/>
          <w:sz w:val="18"/>
          <w:szCs w:val="18"/>
          <w:vertAlign w:val="superscript"/>
        </w:rPr>
        <w:t>2</w:t>
      </w:r>
      <w:r w:rsidRPr="00506C0E">
        <w:rPr>
          <w:rFonts w:eastAsia="Times New Roman"/>
          <w:b/>
          <w:sz w:val="18"/>
          <w:szCs w:val="18"/>
        </w:rPr>
        <w:tab/>
      </w:r>
      <w:r w:rsidRPr="00506C0E">
        <w:rPr>
          <w:b/>
          <w:color w:val="333333"/>
          <w:sz w:val="18"/>
          <w:szCs w:val="18"/>
          <w:shd w:val="clear" w:color="auto" w:fill="FFFFFF"/>
        </w:rPr>
        <w:t xml:space="preserve">Не для использования за рассеивателями красного и </w:t>
      </w:r>
      <w:proofErr w:type="spellStart"/>
      <w:r w:rsidRPr="00506C0E">
        <w:rPr>
          <w:b/>
          <w:color w:val="333333"/>
          <w:sz w:val="18"/>
          <w:szCs w:val="18"/>
          <w:shd w:val="clear" w:color="auto" w:fill="FFFFFF"/>
        </w:rPr>
        <w:t>автожелтого</w:t>
      </w:r>
      <w:proofErr w:type="spellEnd"/>
      <w:r w:rsidRPr="00506C0E">
        <w:rPr>
          <w:b/>
          <w:color w:val="333333"/>
          <w:sz w:val="18"/>
          <w:szCs w:val="18"/>
          <w:shd w:val="clear" w:color="auto" w:fill="FFFFFF"/>
        </w:rPr>
        <w:t xml:space="preserve"> цвета</w:t>
      </w:r>
      <w:r w:rsidRPr="005B6C4A">
        <w:rPr>
          <w:rFonts w:eastAsia="Times New Roman"/>
          <w:bCs/>
          <w:sz w:val="18"/>
          <w:szCs w:val="18"/>
        </w:rPr>
        <w:t>»</w:t>
      </w:r>
      <w:r w:rsidR="005B6C4A" w:rsidRPr="005B6C4A">
        <w:rPr>
          <w:rFonts w:eastAsia="Times New Roman"/>
          <w:bCs/>
          <w:sz w:val="18"/>
          <w:szCs w:val="18"/>
        </w:rPr>
        <w:t>.</w:t>
      </w:r>
    </w:p>
    <w:p w14:paraId="33DCED46" w14:textId="77777777" w:rsidR="00D6056D" w:rsidRPr="00506C0E" w:rsidRDefault="00D6056D" w:rsidP="00A35FF0">
      <w:pPr>
        <w:pageBreakBefore/>
        <w:spacing w:after="120"/>
        <w:ind w:left="1134" w:right="1134"/>
        <w:rPr>
          <w:i/>
        </w:rPr>
      </w:pPr>
      <w:r w:rsidRPr="00506C0E">
        <w:rPr>
          <w:i/>
        </w:rPr>
        <w:lastRenderedPageBreak/>
        <w:t>Приложение 1</w:t>
      </w:r>
    </w:p>
    <w:p w14:paraId="3D876C00" w14:textId="77777777" w:rsidR="00D6056D" w:rsidRPr="00506C0E" w:rsidRDefault="00D6056D" w:rsidP="00A35FF0">
      <w:pPr>
        <w:spacing w:after="120"/>
        <w:ind w:left="1134" w:right="1134"/>
        <w:rPr>
          <w:iCs/>
        </w:rPr>
      </w:pPr>
      <w:r w:rsidRPr="00506C0E">
        <w:rPr>
          <w:i/>
        </w:rPr>
        <w:t>Спецификация H4/2</w:t>
      </w:r>
      <w:r w:rsidRPr="00506C0E">
        <w:rPr>
          <w:iCs/>
        </w:rPr>
        <w:t xml:space="preserve">, </w:t>
      </w:r>
      <w:r w:rsidRPr="00506C0E">
        <w:rPr>
          <w:i/>
        </w:rPr>
        <w:t>таблицу</w:t>
      </w:r>
      <w:r w:rsidRPr="00506C0E">
        <w:rPr>
          <w:iCs/>
        </w:rPr>
        <w:t xml:space="preserve"> изменить следующим образом:</w:t>
      </w:r>
    </w:p>
    <w:p w14:paraId="0F47001D" w14:textId="77777777" w:rsidR="00D6056D" w:rsidRPr="00506C0E" w:rsidRDefault="00D6056D" w:rsidP="0045617B">
      <w:pPr>
        <w:spacing w:after="120" w:line="240" w:lineRule="auto"/>
        <w:ind w:right="1134"/>
        <w:jc w:val="both"/>
        <w:rPr>
          <w:rFonts w:eastAsia="Times New Roman"/>
        </w:rPr>
      </w:pPr>
      <w:r w:rsidRPr="00506C0E">
        <w:rPr>
          <w:rFonts w:eastAsia="Times New Roman"/>
        </w:rPr>
        <w:t>«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3"/>
        <w:gridCol w:w="588"/>
        <w:gridCol w:w="868"/>
        <w:gridCol w:w="938"/>
        <w:gridCol w:w="1049"/>
        <w:gridCol w:w="868"/>
        <w:gridCol w:w="1204"/>
        <w:gridCol w:w="868"/>
        <w:gridCol w:w="14"/>
        <w:gridCol w:w="977"/>
      </w:tblGrid>
      <w:tr w:rsidR="0045617B" w:rsidRPr="00506C0E" w14:paraId="217F462F" w14:textId="77777777" w:rsidTr="00655C4E">
        <w:trPr>
          <w:cantSplit/>
          <w:trHeight w:val="725"/>
          <w:jc w:val="center"/>
        </w:trPr>
        <w:tc>
          <w:tcPr>
            <w:tcW w:w="3719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1DC1048" w14:textId="77777777" w:rsidR="0045617B" w:rsidRPr="00506C0E" w:rsidRDefault="0045617B" w:rsidP="005D0338">
            <w:pPr>
              <w:spacing w:before="40" w:after="40" w:line="220" w:lineRule="exact"/>
              <w:ind w:left="113" w:right="113"/>
            </w:pPr>
          </w:p>
        </w:tc>
        <w:tc>
          <w:tcPr>
            <w:tcW w:w="198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2697963" w14:textId="77777777" w:rsidR="0045617B" w:rsidRPr="00506C0E" w:rsidRDefault="0045617B" w:rsidP="00F67CD6">
            <w:pPr>
              <w:pStyle w:val="SingleTxtGR"/>
              <w:spacing w:before="40" w:after="40" w:line="20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Источники света с нитью накала серийного производства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362C600" w14:textId="77777777" w:rsidR="0045617B" w:rsidRPr="00506C0E" w:rsidRDefault="0045617B" w:rsidP="00F67CD6">
            <w:pPr>
              <w:pStyle w:val="SingleTxtGR"/>
              <w:spacing w:before="40" w:after="40" w:line="20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Эталонный источник света с нитью накала</w:t>
            </w:r>
          </w:p>
        </w:tc>
        <w:tc>
          <w:tcPr>
            <w:tcW w:w="185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F52AB36" w14:textId="77777777" w:rsidR="0045617B" w:rsidRPr="00506C0E" w:rsidRDefault="0045617B" w:rsidP="00F67CD6">
            <w:pPr>
              <w:pStyle w:val="SingleTxtGR"/>
              <w:spacing w:before="40" w:after="40" w:line="20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Источники света с нитью накала серийного производства</w:t>
            </w:r>
          </w:p>
        </w:tc>
      </w:tr>
      <w:tr w:rsidR="0045617B" w:rsidRPr="00506C0E" w14:paraId="5B03813D" w14:textId="77777777" w:rsidTr="0045617B">
        <w:trPr>
          <w:cantSplit/>
          <w:trHeight w:hRule="exact" w:val="360"/>
          <w:jc w:val="center"/>
        </w:trPr>
        <w:tc>
          <w:tcPr>
            <w:tcW w:w="3719" w:type="dxa"/>
            <w:gridSpan w:val="3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2AB42D73" w14:textId="77777777" w:rsidR="0045617B" w:rsidRPr="00506C0E" w:rsidRDefault="0045617B" w:rsidP="0045617B">
            <w:pPr>
              <w:spacing w:before="40" w:after="80" w:line="220" w:lineRule="exact"/>
              <w:ind w:left="113" w:right="113"/>
            </w:pPr>
            <w:r w:rsidRPr="00506C0E">
              <w:rPr>
                <w:i/>
                <w:sz w:val="16"/>
              </w:rPr>
              <w:t>Размеры в мм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D406D57" w14:textId="77777777" w:rsidR="0045617B" w:rsidRPr="00506C0E" w:rsidRDefault="0045617B" w:rsidP="0045617B">
            <w:pPr>
              <w:pStyle w:val="SingleTxtGR"/>
              <w:spacing w:before="80" w:after="80" w:line="200" w:lineRule="atLeast"/>
              <w:ind w:left="28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 В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BAF9746" w14:textId="77777777" w:rsidR="0045617B" w:rsidRPr="00506C0E" w:rsidRDefault="0045617B" w:rsidP="0045617B">
            <w:pPr>
              <w:pStyle w:val="SingleTxtGR"/>
              <w:spacing w:before="80" w:after="80" w:line="20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24 В</w:t>
            </w:r>
          </w:p>
        </w:tc>
        <w:tc>
          <w:tcPr>
            <w:tcW w:w="1859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A4B04C9" w14:textId="77777777" w:rsidR="0045617B" w:rsidRPr="00506C0E" w:rsidRDefault="0045617B" w:rsidP="0045617B">
            <w:pPr>
              <w:pStyle w:val="SingleTxtGR"/>
              <w:spacing w:before="80" w:after="80" w:line="20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 B</w:t>
            </w:r>
          </w:p>
        </w:tc>
      </w:tr>
      <w:tr w:rsidR="0045617B" w:rsidRPr="00506C0E" w14:paraId="69A87A3B" w14:textId="77777777" w:rsidTr="0045617B">
        <w:trPr>
          <w:cantSplit/>
          <w:trHeight w:hRule="exact" w:val="360"/>
          <w:jc w:val="center"/>
        </w:trPr>
        <w:tc>
          <w:tcPr>
            <w:tcW w:w="3719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14:paraId="3081E26B" w14:textId="77777777" w:rsidR="0045617B" w:rsidRPr="00506C0E" w:rsidRDefault="0045617B" w:rsidP="0045617B">
            <w:pPr>
              <w:spacing w:before="40" w:after="80" w:line="220" w:lineRule="exact"/>
              <w:ind w:left="113" w:right="113"/>
            </w:pPr>
            <w:r w:rsidRPr="00506C0E">
              <w:t>e</w:t>
            </w:r>
          </w:p>
        </w:tc>
        <w:tc>
          <w:tcPr>
            <w:tcW w:w="1987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01D7F3DF" w14:textId="77777777" w:rsidR="0045617B" w:rsidRPr="00506C0E" w:rsidRDefault="0045617B" w:rsidP="0045617B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28,5 + 0,35/–0,25</w:t>
            </w:r>
          </w:p>
        </w:tc>
        <w:tc>
          <w:tcPr>
            <w:tcW w:w="207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54B3730C" w14:textId="77777777" w:rsidR="0045617B" w:rsidRPr="00506C0E" w:rsidRDefault="0045617B" w:rsidP="0045617B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 xml:space="preserve">29,0 </w:t>
            </w:r>
            <w:r w:rsidRPr="00506C0E">
              <w:rPr>
                <w:sz w:val="18"/>
                <w:szCs w:val="18"/>
              </w:rPr>
              <w:sym w:font="Symbol" w:char="F0B1"/>
            </w:r>
            <w:r w:rsidRPr="00506C0E">
              <w:rPr>
                <w:sz w:val="18"/>
                <w:szCs w:val="18"/>
              </w:rPr>
              <w:t xml:space="preserve"> 0,35</w:t>
            </w:r>
          </w:p>
        </w:tc>
        <w:tc>
          <w:tcPr>
            <w:tcW w:w="1859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14:paraId="035186AE" w14:textId="77777777" w:rsidR="0045617B" w:rsidRPr="00506C0E" w:rsidRDefault="0045617B" w:rsidP="0045617B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28,5 + 0,20/–0,00</w:t>
            </w:r>
          </w:p>
        </w:tc>
      </w:tr>
      <w:tr w:rsidR="00D6056D" w:rsidRPr="00506C0E" w14:paraId="2241950D" w14:textId="77777777" w:rsidTr="005B6C4A">
        <w:trPr>
          <w:cantSplit/>
          <w:trHeight w:hRule="exact" w:val="360"/>
          <w:jc w:val="center"/>
        </w:trPr>
        <w:tc>
          <w:tcPr>
            <w:tcW w:w="3719" w:type="dxa"/>
            <w:gridSpan w:val="3"/>
            <w:shd w:val="clear" w:color="auto" w:fill="auto"/>
          </w:tcPr>
          <w:p w14:paraId="7F660C0A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  <w:r w:rsidRPr="00506C0E">
              <w:t>p</w:t>
            </w:r>
          </w:p>
        </w:tc>
        <w:tc>
          <w:tcPr>
            <w:tcW w:w="1987" w:type="dxa"/>
            <w:gridSpan w:val="2"/>
            <w:shd w:val="clear" w:color="auto" w:fill="auto"/>
          </w:tcPr>
          <w:p w14:paraId="08E8CDFA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28,95</w:t>
            </w:r>
          </w:p>
        </w:tc>
        <w:tc>
          <w:tcPr>
            <w:tcW w:w="2072" w:type="dxa"/>
            <w:gridSpan w:val="2"/>
            <w:shd w:val="clear" w:color="auto" w:fill="auto"/>
          </w:tcPr>
          <w:p w14:paraId="6632AA7D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29,25</w:t>
            </w:r>
          </w:p>
        </w:tc>
        <w:tc>
          <w:tcPr>
            <w:tcW w:w="1859" w:type="dxa"/>
            <w:gridSpan w:val="3"/>
            <w:shd w:val="clear" w:color="auto" w:fill="auto"/>
          </w:tcPr>
          <w:p w14:paraId="40C35FDE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28,95</w:t>
            </w:r>
          </w:p>
        </w:tc>
      </w:tr>
      <w:tr w:rsidR="00D6056D" w:rsidRPr="00506C0E" w14:paraId="59B6C97E" w14:textId="77777777" w:rsidTr="005B6C4A">
        <w:trPr>
          <w:cantSplit/>
          <w:trHeight w:hRule="exact" w:val="360"/>
          <w:jc w:val="center"/>
        </w:trPr>
        <w:tc>
          <w:tcPr>
            <w:tcW w:w="3719" w:type="dxa"/>
            <w:gridSpan w:val="3"/>
            <w:shd w:val="clear" w:color="auto" w:fill="auto"/>
          </w:tcPr>
          <w:p w14:paraId="48FFDF8D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  <w:r w:rsidRPr="00506C0E">
              <w:sym w:font="Symbol" w:char="F061"/>
            </w:r>
          </w:p>
        </w:tc>
        <w:tc>
          <w:tcPr>
            <w:tcW w:w="4059" w:type="dxa"/>
            <w:gridSpan w:val="4"/>
            <w:shd w:val="clear" w:color="auto" w:fill="auto"/>
          </w:tcPr>
          <w:p w14:paraId="1B2FF72C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макс. 40°</w:t>
            </w:r>
          </w:p>
        </w:tc>
        <w:tc>
          <w:tcPr>
            <w:tcW w:w="1859" w:type="dxa"/>
            <w:gridSpan w:val="3"/>
            <w:shd w:val="clear" w:color="auto" w:fill="auto"/>
          </w:tcPr>
          <w:p w14:paraId="1A2A0963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макс. 40°</w:t>
            </w:r>
          </w:p>
        </w:tc>
      </w:tr>
      <w:tr w:rsidR="00D6056D" w:rsidRPr="00506C0E" w14:paraId="09EDC3D1" w14:textId="77777777" w:rsidTr="005B6C4A">
        <w:trPr>
          <w:cantSplit/>
          <w:trHeight w:hRule="exact" w:val="360"/>
          <w:jc w:val="center"/>
        </w:trPr>
        <w:tc>
          <w:tcPr>
            <w:tcW w:w="9637" w:type="dxa"/>
            <w:gridSpan w:val="10"/>
            <w:shd w:val="clear" w:color="auto" w:fill="auto"/>
          </w:tcPr>
          <w:p w14:paraId="545CDF42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Цоколь Р43t в соответствии с публикацией МЭК 60061 (спецификация 7004-39-6)</w:t>
            </w:r>
          </w:p>
        </w:tc>
      </w:tr>
      <w:tr w:rsidR="00D6056D" w:rsidRPr="00506C0E" w14:paraId="54CAC999" w14:textId="77777777" w:rsidTr="0045617B">
        <w:trPr>
          <w:cantSplit/>
          <w:trHeight w:val="333"/>
          <w:jc w:val="center"/>
        </w:trPr>
        <w:tc>
          <w:tcPr>
            <w:tcW w:w="9637" w:type="dxa"/>
            <w:gridSpan w:val="10"/>
            <w:shd w:val="clear" w:color="auto" w:fill="auto"/>
          </w:tcPr>
          <w:p w14:paraId="017DDE6E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Электрические и фотометрические характеристики</w:t>
            </w:r>
          </w:p>
        </w:tc>
      </w:tr>
      <w:tr w:rsidR="00D6056D" w:rsidRPr="00506C0E" w14:paraId="14378A6B" w14:textId="77777777" w:rsidTr="0045617B">
        <w:trPr>
          <w:cantSplit/>
          <w:trHeight w:val="109"/>
          <w:jc w:val="center"/>
        </w:trPr>
        <w:tc>
          <w:tcPr>
            <w:tcW w:w="2851" w:type="dxa"/>
            <w:gridSpan w:val="2"/>
            <w:vMerge w:val="restart"/>
            <w:shd w:val="clear" w:color="auto" w:fill="auto"/>
            <w:vAlign w:val="center"/>
          </w:tcPr>
          <w:p w14:paraId="02A4CFCC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Номинальные значения</w:t>
            </w:r>
          </w:p>
        </w:tc>
        <w:tc>
          <w:tcPr>
            <w:tcW w:w="868" w:type="dxa"/>
            <w:shd w:val="clear" w:color="auto" w:fill="auto"/>
          </w:tcPr>
          <w:p w14:paraId="07C4828E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Вольты</w:t>
            </w:r>
          </w:p>
        </w:tc>
        <w:tc>
          <w:tcPr>
            <w:tcW w:w="1987" w:type="dxa"/>
            <w:gridSpan w:val="2"/>
            <w:shd w:val="clear" w:color="auto" w:fill="auto"/>
          </w:tcPr>
          <w:p w14:paraId="18D132F8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12</w:t>
            </w:r>
            <w:r w:rsidRPr="00506C0E">
              <w:rPr>
                <w:sz w:val="18"/>
                <w:szCs w:val="18"/>
                <w:vertAlign w:val="superscript"/>
              </w:rPr>
              <w:t>6/</w:t>
            </w:r>
          </w:p>
        </w:tc>
        <w:tc>
          <w:tcPr>
            <w:tcW w:w="2072" w:type="dxa"/>
            <w:gridSpan w:val="2"/>
            <w:shd w:val="clear" w:color="auto" w:fill="auto"/>
          </w:tcPr>
          <w:p w14:paraId="2C9D131A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24</w:t>
            </w:r>
            <w:r w:rsidRPr="00506C0E">
              <w:rPr>
                <w:sz w:val="18"/>
                <w:szCs w:val="18"/>
                <w:vertAlign w:val="superscript"/>
              </w:rPr>
              <w:t>6/</w:t>
            </w:r>
          </w:p>
        </w:tc>
        <w:tc>
          <w:tcPr>
            <w:tcW w:w="1859" w:type="dxa"/>
            <w:gridSpan w:val="3"/>
            <w:shd w:val="clear" w:color="auto" w:fill="auto"/>
          </w:tcPr>
          <w:p w14:paraId="20F28DD3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12</w:t>
            </w:r>
            <w:r w:rsidRPr="00506C0E">
              <w:rPr>
                <w:sz w:val="18"/>
                <w:szCs w:val="18"/>
                <w:vertAlign w:val="superscript"/>
              </w:rPr>
              <w:t>6/</w:t>
            </w:r>
          </w:p>
        </w:tc>
      </w:tr>
      <w:tr w:rsidR="00D6056D" w:rsidRPr="00506C0E" w14:paraId="22AC30F6" w14:textId="77777777" w:rsidTr="00F67CD6">
        <w:trPr>
          <w:cantSplit/>
          <w:trHeight w:val="52"/>
          <w:jc w:val="center"/>
        </w:trPr>
        <w:tc>
          <w:tcPr>
            <w:tcW w:w="2851" w:type="dxa"/>
            <w:gridSpan w:val="2"/>
            <w:vMerge/>
            <w:shd w:val="clear" w:color="auto" w:fill="auto"/>
            <w:vAlign w:val="center"/>
          </w:tcPr>
          <w:p w14:paraId="31C5F3E4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</w:p>
        </w:tc>
        <w:tc>
          <w:tcPr>
            <w:tcW w:w="868" w:type="dxa"/>
            <w:shd w:val="clear" w:color="auto" w:fill="auto"/>
          </w:tcPr>
          <w:p w14:paraId="122A38D3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Ватты</w:t>
            </w:r>
          </w:p>
        </w:tc>
        <w:tc>
          <w:tcPr>
            <w:tcW w:w="938" w:type="dxa"/>
            <w:shd w:val="clear" w:color="auto" w:fill="auto"/>
          </w:tcPr>
          <w:p w14:paraId="78D2C151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60</w:t>
            </w:r>
          </w:p>
        </w:tc>
        <w:tc>
          <w:tcPr>
            <w:tcW w:w="1049" w:type="dxa"/>
            <w:shd w:val="clear" w:color="auto" w:fill="auto"/>
          </w:tcPr>
          <w:p w14:paraId="484F2DA2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55</w:t>
            </w:r>
          </w:p>
        </w:tc>
        <w:tc>
          <w:tcPr>
            <w:tcW w:w="868" w:type="dxa"/>
            <w:shd w:val="clear" w:color="auto" w:fill="auto"/>
          </w:tcPr>
          <w:p w14:paraId="209682FC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75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492BBCF0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t>70</w:t>
            </w:r>
          </w:p>
        </w:tc>
        <w:tc>
          <w:tcPr>
            <w:tcW w:w="882" w:type="dxa"/>
            <w:gridSpan w:val="2"/>
            <w:shd w:val="clear" w:color="auto" w:fill="auto"/>
          </w:tcPr>
          <w:p w14:paraId="2DFC104A" w14:textId="77777777" w:rsidR="00D6056D" w:rsidRPr="00506C0E" w:rsidRDefault="00F67CD6" w:rsidP="005B6C4A">
            <w:pPr>
              <w:spacing w:before="40" w:after="80" w:line="220" w:lineRule="exact"/>
              <w:ind w:left="113" w:right="113"/>
              <w:jc w:val="center"/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977" w:type="dxa"/>
            <w:shd w:val="clear" w:color="auto" w:fill="auto"/>
          </w:tcPr>
          <w:p w14:paraId="3A09BD33" w14:textId="77777777" w:rsidR="00D6056D" w:rsidRPr="00506C0E" w:rsidRDefault="00F67CD6" w:rsidP="005B6C4A">
            <w:pPr>
              <w:spacing w:before="40" w:after="80" w:line="220" w:lineRule="exact"/>
              <w:ind w:left="113" w:right="113"/>
              <w:jc w:val="center"/>
            </w:pPr>
            <w:r>
              <w:rPr>
                <w:sz w:val="18"/>
                <w:szCs w:val="18"/>
              </w:rPr>
              <w:t>55</w:t>
            </w:r>
          </w:p>
        </w:tc>
      </w:tr>
      <w:tr w:rsidR="00D6056D" w:rsidRPr="00506C0E" w14:paraId="56FCC86D" w14:textId="77777777" w:rsidTr="0045617B">
        <w:trPr>
          <w:cantSplit/>
          <w:trHeight w:val="52"/>
          <w:jc w:val="center"/>
        </w:trPr>
        <w:tc>
          <w:tcPr>
            <w:tcW w:w="2851" w:type="dxa"/>
            <w:gridSpan w:val="2"/>
            <w:shd w:val="clear" w:color="auto" w:fill="auto"/>
          </w:tcPr>
          <w:p w14:paraId="42DF0244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Испытательное напряжение</w:t>
            </w:r>
          </w:p>
        </w:tc>
        <w:tc>
          <w:tcPr>
            <w:tcW w:w="868" w:type="dxa"/>
            <w:shd w:val="clear" w:color="auto" w:fill="auto"/>
            <w:vAlign w:val="center"/>
          </w:tcPr>
          <w:p w14:paraId="0066CDB0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Вольты</w:t>
            </w:r>
          </w:p>
        </w:tc>
        <w:tc>
          <w:tcPr>
            <w:tcW w:w="1987" w:type="dxa"/>
            <w:gridSpan w:val="2"/>
            <w:shd w:val="clear" w:color="auto" w:fill="auto"/>
            <w:vAlign w:val="center"/>
          </w:tcPr>
          <w:p w14:paraId="02ED8A65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13,2</w:t>
            </w:r>
          </w:p>
        </w:tc>
        <w:tc>
          <w:tcPr>
            <w:tcW w:w="2072" w:type="dxa"/>
            <w:gridSpan w:val="2"/>
            <w:shd w:val="clear" w:color="auto" w:fill="auto"/>
            <w:vAlign w:val="center"/>
          </w:tcPr>
          <w:p w14:paraId="6DE2F3AC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28,0</w:t>
            </w:r>
          </w:p>
        </w:tc>
        <w:tc>
          <w:tcPr>
            <w:tcW w:w="1859" w:type="dxa"/>
            <w:gridSpan w:val="3"/>
            <w:shd w:val="clear" w:color="auto" w:fill="auto"/>
            <w:vAlign w:val="center"/>
          </w:tcPr>
          <w:p w14:paraId="36AAF16E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13,2</w:t>
            </w:r>
          </w:p>
        </w:tc>
      </w:tr>
      <w:tr w:rsidR="00D6056D" w:rsidRPr="00506C0E" w14:paraId="7D98A36D" w14:textId="77777777" w:rsidTr="003E5531">
        <w:trPr>
          <w:cantSplit/>
          <w:trHeight w:val="459"/>
          <w:jc w:val="center"/>
        </w:trPr>
        <w:tc>
          <w:tcPr>
            <w:tcW w:w="2263" w:type="dxa"/>
            <w:vMerge w:val="restart"/>
            <w:shd w:val="clear" w:color="auto" w:fill="auto"/>
            <w:vAlign w:val="center"/>
          </w:tcPr>
          <w:p w14:paraId="3AA1D1AB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Нормальные значения</w:t>
            </w:r>
          </w:p>
        </w:tc>
        <w:tc>
          <w:tcPr>
            <w:tcW w:w="1456" w:type="dxa"/>
            <w:gridSpan w:val="2"/>
            <w:shd w:val="clear" w:color="auto" w:fill="auto"/>
            <w:vAlign w:val="center"/>
          </w:tcPr>
          <w:p w14:paraId="6CF55F51" w14:textId="77777777" w:rsidR="00D6056D" w:rsidRPr="00506C0E" w:rsidRDefault="00D6056D" w:rsidP="003E5531">
            <w:pPr>
              <w:spacing w:before="40" w:after="80" w:line="220" w:lineRule="exact"/>
              <w:ind w:left="4"/>
            </w:pPr>
            <w:r w:rsidRPr="00506C0E">
              <w:rPr>
                <w:sz w:val="18"/>
                <w:szCs w:val="18"/>
              </w:rPr>
              <w:t>Ватты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1C568A3C" w14:textId="77777777" w:rsidR="00D6056D" w:rsidRPr="00506C0E" w:rsidRDefault="00D6056D" w:rsidP="003E5531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75 макс.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3F01D12D" w14:textId="77777777" w:rsidR="00D6056D" w:rsidRPr="00506C0E" w:rsidRDefault="00D6056D" w:rsidP="003E5531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68 макс.</w:t>
            </w:r>
          </w:p>
        </w:tc>
        <w:tc>
          <w:tcPr>
            <w:tcW w:w="868" w:type="dxa"/>
            <w:shd w:val="clear" w:color="auto" w:fill="auto"/>
            <w:vAlign w:val="center"/>
          </w:tcPr>
          <w:p w14:paraId="43C279B9" w14:textId="77777777" w:rsidR="00D6056D" w:rsidRPr="00506C0E" w:rsidRDefault="00D6056D" w:rsidP="003E5531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85 макс.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16C487E6" w14:textId="77777777" w:rsidR="00D6056D" w:rsidRPr="00506C0E" w:rsidRDefault="00F67CD6" w:rsidP="003E5531">
            <w:pPr>
              <w:spacing w:before="40" w:after="80" w:line="220" w:lineRule="exact"/>
              <w:ind w:left="19" w:right="33"/>
              <w:jc w:val="center"/>
            </w:pPr>
            <w:r>
              <w:rPr>
                <w:sz w:val="18"/>
                <w:szCs w:val="18"/>
              </w:rPr>
              <w:t>80 макс.</w:t>
            </w:r>
          </w:p>
        </w:tc>
        <w:tc>
          <w:tcPr>
            <w:tcW w:w="882" w:type="dxa"/>
            <w:gridSpan w:val="2"/>
            <w:shd w:val="clear" w:color="auto" w:fill="auto"/>
            <w:vAlign w:val="center"/>
          </w:tcPr>
          <w:p w14:paraId="0C9E464B" w14:textId="77777777" w:rsidR="00D6056D" w:rsidRPr="00506C0E" w:rsidRDefault="00F67CD6" w:rsidP="003E5531">
            <w:pPr>
              <w:spacing w:before="40" w:after="80" w:line="220" w:lineRule="exact"/>
              <w:ind w:left="113" w:right="113"/>
              <w:jc w:val="center"/>
            </w:pPr>
            <w:r>
              <w:rPr>
                <w:sz w:val="18"/>
                <w:szCs w:val="18"/>
              </w:rPr>
              <w:t>75 макс.</w:t>
            </w:r>
          </w:p>
        </w:tc>
        <w:tc>
          <w:tcPr>
            <w:tcW w:w="977" w:type="dxa"/>
            <w:shd w:val="clear" w:color="auto" w:fill="auto"/>
            <w:vAlign w:val="center"/>
          </w:tcPr>
          <w:p w14:paraId="2EFB6684" w14:textId="77777777" w:rsidR="00D6056D" w:rsidRPr="00506C0E" w:rsidRDefault="00F67CD6" w:rsidP="003E5531">
            <w:pPr>
              <w:spacing w:before="40" w:after="80" w:line="220" w:lineRule="exact"/>
              <w:ind w:left="113" w:right="113"/>
              <w:jc w:val="center"/>
            </w:pPr>
            <w:r>
              <w:rPr>
                <w:sz w:val="18"/>
                <w:szCs w:val="18"/>
              </w:rPr>
              <w:t>68</w:t>
            </w:r>
            <w:r w:rsidR="00D6056D" w:rsidRPr="00506C0E">
              <w:rPr>
                <w:sz w:val="18"/>
                <w:szCs w:val="18"/>
              </w:rPr>
              <w:t xml:space="preserve"> макс.</w:t>
            </w:r>
          </w:p>
        </w:tc>
      </w:tr>
      <w:tr w:rsidR="00D6056D" w:rsidRPr="00506C0E" w14:paraId="716A9546" w14:textId="77777777" w:rsidTr="005B6C4A">
        <w:trPr>
          <w:cantSplit/>
          <w:trHeight w:hRule="exact" w:val="360"/>
          <w:jc w:val="center"/>
        </w:trPr>
        <w:tc>
          <w:tcPr>
            <w:tcW w:w="2263" w:type="dxa"/>
            <w:vMerge/>
            <w:shd w:val="clear" w:color="auto" w:fill="auto"/>
            <w:vAlign w:val="center"/>
          </w:tcPr>
          <w:p w14:paraId="63C285C1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</w:p>
        </w:tc>
        <w:tc>
          <w:tcPr>
            <w:tcW w:w="1456" w:type="dxa"/>
            <w:gridSpan w:val="2"/>
            <w:vMerge w:val="restart"/>
            <w:shd w:val="clear" w:color="auto" w:fill="auto"/>
          </w:tcPr>
          <w:p w14:paraId="38923260" w14:textId="77777777" w:rsidR="00D6056D" w:rsidRPr="00506C0E" w:rsidRDefault="00D6056D" w:rsidP="005B6C4A">
            <w:pPr>
              <w:spacing w:before="40" w:after="80" w:line="220" w:lineRule="exact"/>
              <w:ind w:left="4"/>
            </w:pPr>
            <w:r w:rsidRPr="00506C0E">
              <w:rPr>
                <w:sz w:val="18"/>
                <w:szCs w:val="18"/>
              </w:rPr>
              <w:t xml:space="preserve">Световой поток </w:t>
            </w:r>
          </w:p>
          <w:p w14:paraId="5BA370FA" w14:textId="77777777" w:rsidR="00D6056D" w:rsidRPr="00506C0E" w:rsidRDefault="00D6056D" w:rsidP="005B6C4A">
            <w:pPr>
              <w:spacing w:before="40" w:after="80" w:line="220" w:lineRule="exact"/>
              <w:ind w:left="4"/>
            </w:pPr>
            <w:r w:rsidRPr="00506C0E">
              <w:rPr>
                <w:sz w:val="18"/>
                <w:szCs w:val="18"/>
              </w:rPr>
              <w:sym w:font="Symbol" w:char="F0B1"/>
            </w:r>
            <w:r w:rsidRPr="00506C0E">
              <w:rPr>
                <w:sz w:val="18"/>
                <w:szCs w:val="18"/>
              </w:rPr>
              <w:t xml:space="preserve"> %</w:t>
            </w:r>
          </w:p>
        </w:tc>
        <w:tc>
          <w:tcPr>
            <w:tcW w:w="938" w:type="dxa"/>
            <w:shd w:val="clear" w:color="auto" w:fill="auto"/>
          </w:tcPr>
          <w:p w14:paraId="28321A70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1 650</w:t>
            </w:r>
          </w:p>
        </w:tc>
        <w:tc>
          <w:tcPr>
            <w:tcW w:w="1049" w:type="dxa"/>
            <w:shd w:val="clear" w:color="auto" w:fill="auto"/>
          </w:tcPr>
          <w:p w14:paraId="252CF895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1 000</w:t>
            </w:r>
          </w:p>
        </w:tc>
        <w:tc>
          <w:tcPr>
            <w:tcW w:w="868" w:type="dxa"/>
            <w:shd w:val="clear" w:color="auto" w:fill="auto"/>
          </w:tcPr>
          <w:p w14:paraId="494920F4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1 900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15820CA8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t>1,200</w:t>
            </w:r>
          </w:p>
        </w:tc>
        <w:tc>
          <w:tcPr>
            <w:tcW w:w="1859" w:type="dxa"/>
            <w:gridSpan w:val="3"/>
            <w:shd w:val="clear" w:color="auto" w:fill="auto"/>
          </w:tcPr>
          <w:p w14:paraId="392C3E9B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</w:p>
        </w:tc>
      </w:tr>
      <w:tr w:rsidR="00D6056D" w:rsidRPr="00506C0E" w14:paraId="3369E578" w14:textId="77777777" w:rsidTr="0045617B">
        <w:trPr>
          <w:cantSplit/>
          <w:trHeight w:val="151"/>
          <w:jc w:val="center"/>
        </w:trPr>
        <w:tc>
          <w:tcPr>
            <w:tcW w:w="2263" w:type="dxa"/>
            <w:vMerge/>
            <w:shd w:val="clear" w:color="auto" w:fill="auto"/>
            <w:vAlign w:val="center"/>
          </w:tcPr>
          <w:p w14:paraId="20ED9DE3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</w:p>
        </w:tc>
        <w:tc>
          <w:tcPr>
            <w:tcW w:w="1456" w:type="dxa"/>
            <w:gridSpan w:val="2"/>
            <w:vMerge/>
            <w:shd w:val="clear" w:color="auto" w:fill="auto"/>
          </w:tcPr>
          <w:p w14:paraId="56CEBFE4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</w:p>
        </w:tc>
        <w:tc>
          <w:tcPr>
            <w:tcW w:w="4059" w:type="dxa"/>
            <w:gridSpan w:val="4"/>
            <w:shd w:val="clear" w:color="auto" w:fill="auto"/>
          </w:tcPr>
          <w:p w14:paraId="54A47108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15</w:t>
            </w:r>
          </w:p>
        </w:tc>
        <w:tc>
          <w:tcPr>
            <w:tcW w:w="1859" w:type="dxa"/>
            <w:gridSpan w:val="3"/>
            <w:shd w:val="clear" w:color="auto" w:fill="auto"/>
          </w:tcPr>
          <w:p w14:paraId="43912CA1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</w:p>
        </w:tc>
      </w:tr>
      <w:tr w:rsidR="00D6056D" w:rsidRPr="00506C0E" w14:paraId="6912E206" w14:textId="77777777" w:rsidTr="0045617B">
        <w:trPr>
          <w:cantSplit/>
          <w:trHeight w:val="277"/>
          <w:jc w:val="center"/>
        </w:trPr>
        <w:tc>
          <w:tcPr>
            <w:tcW w:w="3719" w:type="dxa"/>
            <w:gridSpan w:val="3"/>
            <w:shd w:val="clear" w:color="auto" w:fill="auto"/>
          </w:tcPr>
          <w:p w14:paraId="0095034A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Измерительный световой поток</w:t>
            </w:r>
            <w:r w:rsidRPr="00506C0E">
              <w:rPr>
                <w:sz w:val="18"/>
                <w:szCs w:val="18"/>
                <w:vertAlign w:val="superscript"/>
              </w:rPr>
              <w:t>7/</w:t>
            </w:r>
            <w:r w:rsidRPr="00506C0E">
              <w:rPr>
                <w:sz w:val="18"/>
                <w:szCs w:val="18"/>
              </w:rPr>
              <w:t xml:space="preserve"> лм</w:t>
            </w:r>
          </w:p>
        </w:tc>
        <w:tc>
          <w:tcPr>
            <w:tcW w:w="938" w:type="dxa"/>
            <w:shd w:val="clear" w:color="auto" w:fill="auto"/>
          </w:tcPr>
          <w:p w14:paraId="6FABE76D" w14:textId="77777777" w:rsidR="00D6056D" w:rsidRPr="00506C0E" w:rsidRDefault="003E5531" w:rsidP="005B6C4A">
            <w:pPr>
              <w:spacing w:before="40" w:after="80" w:line="220" w:lineRule="exact"/>
              <w:ind w:left="113" w:right="113"/>
              <w:jc w:val="center"/>
            </w:pPr>
            <w:r>
              <w:t>–</w:t>
            </w:r>
          </w:p>
        </w:tc>
        <w:tc>
          <w:tcPr>
            <w:tcW w:w="1049" w:type="dxa"/>
            <w:shd w:val="clear" w:color="auto" w:fill="auto"/>
          </w:tcPr>
          <w:p w14:paraId="30DA2D9F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trike/>
              </w:rPr>
              <w:t>750</w:t>
            </w:r>
            <w:r w:rsidRPr="00506C0E">
              <w:t xml:space="preserve"> </w:t>
            </w:r>
            <w:r w:rsidRPr="00506C0E">
              <w:rPr>
                <w:b/>
                <w:bCs/>
              </w:rPr>
              <w:t>1 000</w:t>
            </w:r>
          </w:p>
        </w:tc>
        <w:tc>
          <w:tcPr>
            <w:tcW w:w="868" w:type="dxa"/>
            <w:shd w:val="clear" w:color="auto" w:fill="auto"/>
          </w:tcPr>
          <w:p w14:paraId="3D14F6DE" w14:textId="77777777" w:rsidR="00D6056D" w:rsidRPr="00506C0E" w:rsidRDefault="003E5531" w:rsidP="005B6C4A">
            <w:pPr>
              <w:spacing w:before="40" w:after="80" w:line="220" w:lineRule="exact"/>
              <w:ind w:left="113" w:right="113"/>
              <w:jc w:val="center"/>
            </w:pPr>
            <w:r>
              <w:t>–</w:t>
            </w:r>
          </w:p>
        </w:tc>
        <w:tc>
          <w:tcPr>
            <w:tcW w:w="1204" w:type="dxa"/>
            <w:shd w:val="clear" w:color="auto" w:fill="auto"/>
          </w:tcPr>
          <w:p w14:paraId="684F6EC6" w14:textId="77777777" w:rsidR="00D6056D" w:rsidRPr="00506C0E" w:rsidRDefault="00D6056D" w:rsidP="005B6C4A">
            <w:pPr>
              <w:spacing w:before="40" w:after="80" w:line="220" w:lineRule="exact"/>
              <w:ind w:left="113" w:right="113"/>
            </w:pPr>
            <w:r w:rsidRPr="00506C0E">
              <w:rPr>
                <w:strike/>
              </w:rPr>
              <w:t>800</w:t>
            </w:r>
            <w:r w:rsidRPr="00506C0E">
              <w:t xml:space="preserve"> </w:t>
            </w:r>
            <w:r w:rsidRPr="00506C0E">
              <w:rPr>
                <w:b/>
                <w:bCs/>
              </w:rPr>
              <w:t>1 200</w:t>
            </w:r>
          </w:p>
        </w:tc>
        <w:tc>
          <w:tcPr>
            <w:tcW w:w="1859" w:type="dxa"/>
            <w:gridSpan w:val="3"/>
            <w:shd w:val="clear" w:color="auto" w:fill="auto"/>
          </w:tcPr>
          <w:p w14:paraId="4A5990C0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</w:p>
        </w:tc>
      </w:tr>
      <w:tr w:rsidR="00D6056D" w:rsidRPr="00506C0E" w14:paraId="0B2B59BC" w14:textId="77777777" w:rsidTr="00F67CD6">
        <w:trPr>
          <w:cantSplit/>
          <w:trHeight w:hRule="exact" w:val="360"/>
          <w:jc w:val="center"/>
        </w:trPr>
        <w:tc>
          <w:tcPr>
            <w:tcW w:w="5706" w:type="dxa"/>
            <w:gridSpan w:val="5"/>
            <w:vMerge w:val="restart"/>
            <w:shd w:val="clear" w:color="auto" w:fill="auto"/>
            <w:vAlign w:val="center"/>
          </w:tcPr>
          <w:p w14:paraId="1475FCF0" w14:textId="77777777" w:rsidR="00D6056D" w:rsidRPr="00506C0E" w:rsidRDefault="00D6056D" w:rsidP="005B6C4A">
            <w:pPr>
              <w:spacing w:before="40" w:after="80" w:line="220" w:lineRule="exact"/>
              <w:ind w:left="142" w:right="113"/>
            </w:pPr>
            <w:r w:rsidRPr="00506C0E">
              <w:rPr>
                <w:sz w:val="18"/>
                <w:szCs w:val="18"/>
              </w:rPr>
              <w:t>Контрольный световой поток при значениях около</w:t>
            </w:r>
          </w:p>
        </w:tc>
        <w:tc>
          <w:tcPr>
            <w:tcW w:w="2072" w:type="dxa"/>
            <w:gridSpan w:val="2"/>
            <w:shd w:val="clear" w:color="auto" w:fill="auto"/>
          </w:tcPr>
          <w:p w14:paraId="0D75473A" w14:textId="77777777" w:rsidR="00D6056D" w:rsidRPr="00506C0E" w:rsidRDefault="00D6056D" w:rsidP="005B6C4A">
            <w:pPr>
              <w:spacing w:before="40" w:after="80" w:line="220" w:lineRule="exact"/>
              <w:ind w:right="113"/>
              <w:jc w:val="center"/>
            </w:pPr>
            <w:r w:rsidRPr="00506C0E">
              <w:rPr>
                <w:sz w:val="18"/>
                <w:szCs w:val="18"/>
              </w:rPr>
              <w:t>12 В</w:t>
            </w:r>
          </w:p>
        </w:tc>
        <w:tc>
          <w:tcPr>
            <w:tcW w:w="868" w:type="dxa"/>
            <w:shd w:val="clear" w:color="auto" w:fill="auto"/>
          </w:tcPr>
          <w:p w14:paraId="673A2CD9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1 250</w:t>
            </w:r>
          </w:p>
        </w:tc>
        <w:tc>
          <w:tcPr>
            <w:tcW w:w="991" w:type="dxa"/>
            <w:gridSpan w:val="2"/>
            <w:shd w:val="clear" w:color="auto" w:fill="auto"/>
          </w:tcPr>
          <w:p w14:paraId="3DD76430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750</w:t>
            </w:r>
          </w:p>
        </w:tc>
      </w:tr>
      <w:tr w:rsidR="00D6056D" w:rsidRPr="00506C0E" w14:paraId="6A2DF6A8" w14:textId="77777777" w:rsidTr="00F67CD6">
        <w:trPr>
          <w:cantSplit/>
          <w:trHeight w:hRule="exact" w:val="360"/>
          <w:jc w:val="center"/>
        </w:trPr>
        <w:tc>
          <w:tcPr>
            <w:tcW w:w="5706" w:type="dxa"/>
            <w:gridSpan w:val="5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1E420A" w14:textId="77777777" w:rsidR="00D6056D" w:rsidRPr="00506C0E" w:rsidRDefault="00D6056D" w:rsidP="005B6C4A">
            <w:pPr>
              <w:spacing w:before="40" w:after="80" w:line="220" w:lineRule="exact"/>
              <w:ind w:right="113"/>
              <w:jc w:val="center"/>
            </w:pPr>
          </w:p>
        </w:tc>
        <w:tc>
          <w:tcPr>
            <w:tcW w:w="2072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38D82AB6" w14:textId="77777777" w:rsidR="00D6056D" w:rsidRPr="00506C0E" w:rsidRDefault="00D6056D" w:rsidP="005B6C4A">
            <w:pPr>
              <w:spacing w:before="40" w:after="80" w:line="220" w:lineRule="exact"/>
              <w:ind w:right="113"/>
              <w:jc w:val="center"/>
            </w:pPr>
            <w:r w:rsidRPr="00506C0E">
              <w:rPr>
                <w:sz w:val="18"/>
                <w:szCs w:val="18"/>
              </w:rPr>
              <w:t>13,2 В</w:t>
            </w:r>
          </w:p>
        </w:tc>
        <w:tc>
          <w:tcPr>
            <w:tcW w:w="868" w:type="dxa"/>
            <w:tcBorders>
              <w:bottom w:val="single" w:sz="12" w:space="0" w:color="auto"/>
            </w:tcBorders>
            <w:shd w:val="clear" w:color="auto" w:fill="auto"/>
          </w:tcPr>
          <w:p w14:paraId="57EB60FB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1 650</w:t>
            </w:r>
          </w:p>
        </w:tc>
        <w:tc>
          <w:tcPr>
            <w:tcW w:w="99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7BF4675B" w14:textId="77777777" w:rsidR="00D6056D" w:rsidRPr="00506C0E" w:rsidRDefault="00D6056D" w:rsidP="005B6C4A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1 000</w:t>
            </w:r>
          </w:p>
        </w:tc>
      </w:tr>
    </w:tbl>
    <w:p w14:paraId="005C7AC1" w14:textId="77777777" w:rsidR="00D6056D" w:rsidRPr="00506C0E" w:rsidRDefault="00D6056D" w:rsidP="005D0338">
      <w:pPr>
        <w:spacing w:before="40" w:after="120"/>
        <w:ind w:right="142" w:firstLine="1134"/>
        <w:jc w:val="right"/>
      </w:pPr>
      <w:r w:rsidRPr="00506C0E">
        <w:t>»</w:t>
      </w:r>
    </w:p>
    <w:p w14:paraId="76DDEAEB" w14:textId="77777777" w:rsidR="00D6056D" w:rsidRPr="00506C0E" w:rsidRDefault="00D6056D" w:rsidP="00A35FF0">
      <w:pPr>
        <w:spacing w:after="120"/>
        <w:ind w:left="1134" w:right="1134"/>
      </w:pPr>
      <w:r w:rsidRPr="00506C0E">
        <w:rPr>
          <w:i/>
        </w:rPr>
        <w:t>Спецификация H7/3, таблицу</w:t>
      </w:r>
      <w:r w:rsidRPr="00506C0E">
        <w:t xml:space="preserve"> изменить следующим образом:</w:t>
      </w:r>
    </w:p>
    <w:p w14:paraId="3A8A2B0A" w14:textId="77777777" w:rsidR="00D6056D" w:rsidRPr="00506C0E" w:rsidRDefault="00D6056D" w:rsidP="00FB3B0E">
      <w:pPr>
        <w:spacing w:after="120" w:line="240" w:lineRule="auto"/>
        <w:ind w:right="1134"/>
        <w:jc w:val="both"/>
      </w:pPr>
      <w:r w:rsidRPr="00506C0E">
        <w:rPr>
          <w:rFonts w:eastAsia="MS Mincho"/>
        </w:rPr>
        <w:t>«</w:t>
      </w:r>
      <w:r w:rsidRPr="00506C0E">
        <w:t>…</w:t>
      </w:r>
    </w:p>
    <w:tbl>
      <w:tblPr>
        <w:tblW w:w="9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2123"/>
        <w:gridCol w:w="2099"/>
        <w:gridCol w:w="26"/>
        <w:gridCol w:w="2074"/>
        <w:gridCol w:w="3332"/>
      </w:tblGrid>
      <w:tr w:rsidR="00F67CD6" w:rsidRPr="00506C0E" w14:paraId="42DCB642" w14:textId="77777777" w:rsidTr="00F67CD6">
        <w:trPr>
          <w:cantSplit/>
          <w:trHeight w:val="369"/>
          <w:jc w:val="center"/>
        </w:trPr>
        <w:tc>
          <w:tcPr>
            <w:tcW w:w="2123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1A1F59F" w14:textId="77777777" w:rsidR="00F67CD6" w:rsidRPr="00506C0E" w:rsidRDefault="00F67CD6" w:rsidP="00F67CD6">
            <w:pPr>
              <w:spacing w:before="40" w:after="80" w:line="220" w:lineRule="exact"/>
              <w:ind w:left="113" w:right="113"/>
            </w:pPr>
            <w:r w:rsidRPr="00506C0E">
              <w:rPr>
                <w:i/>
                <w:sz w:val="16"/>
              </w:rPr>
              <w:t>Размеры в мм</w:t>
            </w:r>
          </w:p>
        </w:tc>
        <w:tc>
          <w:tcPr>
            <w:tcW w:w="41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D58D08C" w14:textId="77777777" w:rsidR="00F67CD6" w:rsidRPr="00506C0E" w:rsidRDefault="00F67CD6" w:rsidP="00F67CD6">
            <w:pPr>
              <w:pStyle w:val="SingleTxtGR"/>
              <w:spacing w:before="60" w:after="60" w:line="20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Источники света с нитью накала серийного производства</w:t>
            </w:r>
          </w:p>
        </w:tc>
        <w:tc>
          <w:tcPr>
            <w:tcW w:w="3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3454108" w14:textId="77777777" w:rsidR="00F67CD6" w:rsidRPr="00506C0E" w:rsidRDefault="00F67CD6" w:rsidP="00F67CD6">
            <w:pPr>
              <w:pStyle w:val="SingleTxtGR"/>
              <w:spacing w:before="60" w:after="60" w:line="20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Эталонный источник света с нитью накала</w:t>
            </w:r>
          </w:p>
        </w:tc>
      </w:tr>
      <w:tr w:rsidR="00F67CD6" w:rsidRPr="00506C0E" w14:paraId="7716B2F0" w14:textId="77777777" w:rsidTr="00F67CD6">
        <w:trPr>
          <w:cantSplit/>
          <w:trHeight w:val="369"/>
          <w:jc w:val="center"/>
        </w:trPr>
        <w:tc>
          <w:tcPr>
            <w:tcW w:w="2123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2848E09D" w14:textId="77777777" w:rsidR="00F67CD6" w:rsidRPr="00506C0E" w:rsidRDefault="00F67CD6" w:rsidP="00F67CD6">
            <w:pPr>
              <w:spacing w:before="40" w:after="80" w:line="220" w:lineRule="exact"/>
              <w:ind w:left="113" w:right="113"/>
              <w:rPr>
                <w:sz w:val="18"/>
              </w:rPr>
            </w:pPr>
          </w:p>
        </w:tc>
        <w:tc>
          <w:tcPr>
            <w:tcW w:w="209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0EDDAA53" w14:textId="77777777" w:rsidR="00F67CD6" w:rsidRPr="00506C0E" w:rsidRDefault="00F67CD6" w:rsidP="00F67CD6">
            <w:pPr>
              <w:pStyle w:val="SingleTxtGR"/>
              <w:spacing w:before="60" w:after="60" w:line="20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 В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68DBE9F9" w14:textId="77777777" w:rsidR="00F67CD6" w:rsidRPr="00506C0E" w:rsidRDefault="00F67CD6" w:rsidP="00F67CD6">
            <w:pPr>
              <w:pStyle w:val="SingleTxtGR"/>
              <w:spacing w:before="60" w:after="60" w:line="20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24 В</w:t>
            </w:r>
          </w:p>
        </w:tc>
        <w:tc>
          <w:tcPr>
            <w:tcW w:w="3332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14:paraId="57ABDBA8" w14:textId="77777777" w:rsidR="00F67CD6" w:rsidRPr="00506C0E" w:rsidRDefault="00F67CD6" w:rsidP="00F67CD6">
            <w:pPr>
              <w:pStyle w:val="SingleTxtGR"/>
              <w:spacing w:before="60" w:after="60" w:line="20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 В</w:t>
            </w:r>
          </w:p>
        </w:tc>
      </w:tr>
      <w:tr w:rsidR="00F67CD6" w:rsidRPr="00506C0E" w14:paraId="6BC4A1B5" w14:textId="77777777" w:rsidTr="00F67CD6">
        <w:trPr>
          <w:cantSplit/>
          <w:trHeight w:val="369"/>
          <w:jc w:val="center"/>
        </w:trPr>
        <w:tc>
          <w:tcPr>
            <w:tcW w:w="2123" w:type="dxa"/>
            <w:tcBorders>
              <w:top w:val="single" w:sz="12" w:space="0" w:color="auto"/>
            </w:tcBorders>
            <w:shd w:val="clear" w:color="auto" w:fill="auto"/>
          </w:tcPr>
          <w:p w14:paraId="3CDBAB81" w14:textId="77777777" w:rsidR="00F67CD6" w:rsidRPr="00506C0E" w:rsidRDefault="00F67CD6" w:rsidP="00F67CD6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4199" w:type="dxa"/>
            <w:gridSpan w:val="3"/>
            <w:tcBorders>
              <w:top w:val="nil"/>
            </w:tcBorders>
            <w:shd w:val="clear" w:color="auto" w:fill="auto"/>
          </w:tcPr>
          <w:p w14:paraId="524F59B1" w14:textId="77777777" w:rsidR="00F67CD6" w:rsidRPr="00506C0E" w:rsidRDefault="00F67CD6" w:rsidP="00F67CD6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3332" w:type="dxa"/>
            <w:tcBorders>
              <w:top w:val="single" w:sz="12" w:space="0" w:color="auto"/>
            </w:tcBorders>
            <w:shd w:val="clear" w:color="auto" w:fill="auto"/>
          </w:tcPr>
          <w:p w14:paraId="4930AF5F" w14:textId="77777777" w:rsidR="00F67CD6" w:rsidRPr="00506C0E" w:rsidRDefault="00F67CD6" w:rsidP="00F67CD6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</w:tr>
      <w:tr w:rsidR="00D6056D" w:rsidRPr="00506C0E" w14:paraId="197E96C3" w14:textId="77777777" w:rsidTr="00F67CD6">
        <w:trPr>
          <w:cantSplit/>
          <w:trHeight w:val="368"/>
          <w:jc w:val="center"/>
        </w:trPr>
        <w:tc>
          <w:tcPr>
            <w:tcW w:w="2123" w:type="dxa"/>
            <w:shd w:val="clear" w:color="auto" w:fill="auto"/>
          </w:tcPr>
          <w:p w14:paraId="717C808E" w14:textId="77777777" w:rsidR="00D6056D" w:rsidRPr="00506C0E" w:rsidRDefault="00D6056D" w:rsidP="006A3EF9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2125" w:type="dxa"/>
            <w:gridSpan w:val="2"/>
            <w:shd w:val="clear" w:color="auto" w:fill="auto"/>
          </w:tcPr>
          <w:p w14:paraId="505CC5B1" w14:textId="77777777" w:rsidR="00D6056D" w:rsidRPr="00506C0E" w:rsidRDefault="00D6056D" w:rsidP="006A3EF9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2074" w:type="dxa"/>
            <w:shd w:val="clear" w:color="auto" w:fill="auto"/>
          </w:tcPr>
          <w:p w14:paraId="1218E5C1" w14:textId="77777777" w:rsidR="00D6056D" w:rsidRPr="00506C0E" w:rsidRDefault="00D6056D" w:rsidP="006A3EF9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3332" w:type="dxa"/>
            <w:shd w:val="clear" w:color="auto" w:fill="auto"/>
          </w:tcPr>
          <w:p w14:paraId="6032D768" w14:textId="77777777" w:rsidR="00D6056D" w:rsidRPr="00506C0E" w:rsidRDefault="00D6056D" w:rsidP="006A3EF9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</w:tr>
      <w:tr w:rsidR="00D6056D" w:rsidRPr="00506C0E" w14:paraId="1791BD49" w14:textId="77777777" w:rsidTr="0045617B">
        <w:trPr>
          <w:cantSplit/>
          <w:trHeight w:val="368"/>
          <w:jc w:val="center"/>
        </w:trPr>
        <w:tc>
          <w:tcPr>
            <w:tcW w:w="2123" w:type="dxa"/>
            <w:shd w:val="clear" w:color="auto" w:fill="auto"/>
          </w:tcPr>
          <w:p w14:paraId="286A727C" w14:textId="77777777" w:rsidR="00D6056D" w:rsidRPr="00506C0E" w:rsidRDefault="00D6056D" w:rsidP="006A3EF9">
            <w:pPr>
              <w:spacing w:before="40" w:after="80" w:line="220" w:lineRule="exact"/>
              <w:ind w:left="113" w:right="113"/>
            </w:pPr>
            <w:r w:rsidRPr="00506C0E">
              <w:t>g</w:t>
            </w:r>
            <w:r w:rsidRPr="00506C0E">
              <w:rPr>
                <w:vertAlign w:val="superscript"/>
              </w:rPr>
              <w:t>12/</w:t>
            </w:r>
          </w:p>
        </w:tc>
        <w:tc>
          <w:tcPr>
            <w:tcW w:w="4199" w:type="dxa"/>
            <w:gridSpan w:val="3"/>
            <w:shd w:val="clear" w:color="auto" w:fill="auto"/>
          </w:tcPr>
          <w:p w14:paraId="16B6C901" w14:textId="77777777" w:rsidR="00D6056D" w:rsidRPr="00506C0E" w:rsidRDefault="00D6056D" w:rsidP="006A3EF9">
            <w:pPr>
              <w:spacing w:before="40" w:after="80" w:line="220" w:lineRule="exact"/>
              <w:ind w:left="113" w:right="113"/>
              <w:jc w:val="center"/>
            </w:pPr>
            <w:r w:rsidRPr="00506C0E">
              <w:t>0,5 мин.</w:t>
            </w:r>
          </w:p>
        </w:tc>
        <w:tc>
          <w:tcPr>
            <w:tcW w:w="3332" w:type="dxa"/>
            <w:shd w:val="clear" w:color="auto" w:fill="auto"/>
          </w:tcPr>
          <w:p w14:paraId="7D49E98D" w14:textId="77777777" w:rsidR="00D6056D" w:rsidRPr="00506C0E" w:rsidRDefault="00D6056D" w:rsidP="006A3EF9">
            <w:pPr>
              <w:spacing w:before="40" w:after="80" w:line="220" w:lineRule="exact"/>
              <w:ind w:right="67"/>
              <w:jc w:val="center"/>
              <w:rPr>
                <w:strike/>
              </w:rPr>
            </w:pPr>
            <w:r w:rsidRPr="00506C0E">
              <w:rPr>
                <w:strike/>
              </w:rPr>
              <w:t>Рас</w:t>
            </w:r>
            <w:r w:rsidR="00F67CD6">
              <w:rPr>
                <w:strike/>
              </w:rPr>
              <w:t>с</w:t>
            </w:r>
            <w:r w:rsidRPr="00506C0E">
              <w:rPr>
                <w:strike/>
              </w:rPr>
              <w:t>матривается</w:t>
            </w:r>
            <w:r w:rsidRPr="00506C0E">
              <w:t xml:space="preserve"> </w:t>
            </w:r>
            <w:r w:rsidRPr="00506C0E">
              <w:rPr>
                <w:b/>
              </w:rPr>
              <w:t>0,5 мин.</w:t>
            </w:r>
          </w:p>
        </w:tc>
      </w:tr>
      <w:tr w:rsidR="00D6056D" w:rsidRPr="00506C0E" w14:paraId="1BF2D5E0" w14:textId="77777777" w:rsidTr="0045617B">
        <w:trPr>
          <w:cantSplit/>
          <w:trHeight w:val="369"/>
          <w:jc w:val="center"/>
        </w:trPr>
        <w:tc>
          <w:tcPr>
            <w:tcW w:w="2123" w:type="dxa"/>
            <w:shd w:val="clear" w:color="auto" w:fill="auto"/>
          </w:tcPr>
          <w:p w14:paraId="4D17651F" w14:textId="77777777" w:rsidR="00D6056D" w:rsidRPr="00506C0E" w:rsidRDefault="00D6056D" w:rsidP="006A3EF9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4199" w:type="dxa"/>
            <w:gridSpan w:val="3"/>
            <w:shd w:val="clear" w:color="auto" w:fill="auto"/>
          </w:tcPr>
          <w:p w14:paraId="158F3AAB" w14:textId="77777777" w:rsidR="00D6056D" w:rsidRPr="00506C0E" w:rsidRDefault="00D6056D" w:rsidP="006A3EF9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3332" w:type="dxa"/>
            <w:shd w:val="clear" w:color="auto" w:fill="auto"/>
          </w:tcPr>
          <w:p w14:paraId="32CA74E2" w14:textId="77777777" w:rsidR="00D6056D" w:rsidRPr="00506C0E" w:rsidRDefault="00D6056D" w:rsidP="006A3EF9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</w:tr>
    </w:tbl>
    <w:p w14:paraId="4E03A8B3" w14:textId="77777777" w:rsidR="00D6056D" w:rsidRPr="00506C0E" w:rsidRDefault="00D6056D" w:rsidP="005D0338">
      <w:pPr>
        <w:spacing w:before="40" w:line="220" w:lineRule="exact"/>
        <w:ind w:left="1134" w:right="142"/>
        <w:jc w:val="right"/>
      </w:pPr>
      <w:bookmarkStart w:id="1" w:name="_Hlk46419414"/>
      <w:r w:rsidRPr="00506C0E">
        <w:rPr>
          <w:rFonts w:eastAsia="MS Mincho"/>
        </w:rPr>
        <w:t>»</w:t>
      </w:r>
      <w:bookmarkEnd w:id="1"/>
    </w:p>
    <w:p w14:paraId="7D6BA8F3" w14:textId="77777777" w:rsidR="00D6056D" w:rsidRPr="00506C0E" w:rsidRDefault="00D6056D" w:rsidP="0045617B">
      <w:pPr>
        <w:spacing w:after="120" w:line="240" w:lineRule="auto"/>
        <w:ind w:left="1134" w:right="1134"/>
        <w:jc w:val="both"/>
      </w:pPr>
      <w:r w:rsidRPr="00506C0E">
        <w:rPr>
          <w:i/>
        </w:rPr>
        <w:t>Спецификация H8/3, таблицу</w:t>
      </w:r>
      <w:r w:rsidRPr="00506C0E">
        <w:t xml:space="preserve"> изменить следующим образом:</w:t>
      </w:r>
    </w:p>
    <w:p w14:paraId="263D6EE3" w14:textId="77777777" w:rsidR="00D6056D" w:rsidRPr="00506C0E" w:rsidRDefault="00D6056D" w:rsidP="00FB3B0E">
      <w:pPr>
        <w:spacing w:after="120" w:line="240" w:lineRule="auto"/>
        <w:ind w:right="1134"/>
        <w:jc w:val="both"/>
      </w:pPr>
      <w:r w:rsidRPr="00506C0E">
        <w:rPr>
          <w:rFonts w:eastAsia="MS Mincho"/>
        </w:rPr>
        <w:t>«</w:t>
      </w:r>
      <w:r w:rsidRPr="00506C0E">
        <w:t>…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9"/>
        <w:gridCol w:w="4199"/>
        <w:gridCol w:w="3329"/>
      </w:tblGrid>
      <w:tr w:rsidR="00D6056D" w:rsidRPr="00506C0E" w14:paraId="6B92309B" w14:textId="77777777" w:rsidTr="00F67CD6">
        <w:trPr>
          <w:cantSplit/>
          <w:trHeight w:val="427"/>
          <w:tblHeader/>
          <w:jc w:val="center"/>
        </w:trPr>
        <w:tc>
          <w:tcPr>
            <w:tcW w:w="2109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DD3B0A4" w14:textId="77777777" w:rsidR="00D6056D" w:rsidRPr="00506C0E" w:rsidRDefault="00D6056D" w:rsidP="006A3EF9">
            <w:pPr>
              <w:spacing w:before="60" w:after="60" w:line="200" w:lineRule="exact"/>
              <w:ind w:left="113" w:right="113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Размеры в мм</w:t>
            </w:r>
          </w:p>
        </w:tc>
        <w:tc>
          <w:tcPr>
            <w:tcW w:w="419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D2C4391" w14:textId="77777777" w:rsidR="00D6056D" w:rsidRPr="00506C0E" w:rsidRDefault="00D6056D" w:rsidP="006A3EF9">
            <w:pPr>
              <w:spacing w:before="60" w:after="60" w:line="200" w:lineRule="exact"/>
              <w:ind w:left="10" w:right="7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Источники света с нитью накала серийного производства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28F02A" w14:textId="77777777" w:rsidR="00D6056D" w:rsidRPr="00506C0E" w:rsidRDefault="00D6056D" w:rsidP="006A3EF9">
            <w:pPr>
              <w:spacing w:before="60" w:after="6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Эталонный источник света с нитью накала</w:t>
            </w:r>
          </w:p>
        </w:tc>
      </w:tr>
      <w:tr w:rsidR="00D6056D" w:rsidRPr="00506C0E" w14:paraId="2CF58C4D" w14:textId="77777777" w:rsidTr="00F67CD6">
        <w:trPr>
          <w:cantSplit/>
          <w:trHeight w:val="294"/>
          <w:tblHeader/>
          <w:jc w:val="center"/>
        </w:trPr>
        <w:tc>
          <w:tcPr>
            <w:tcW w:w="210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25F90BC" w14:textId="77777777" w:rsidR="00D6056D" w:rsidRPr="00506C0E" w:rsidRDefault="00D6056D" w:rsidP="006A3EF9">
            <w:pPr>
              <w:spacing w:before="60" w:after="60" w:line="200" w:lineRule="exact"/>
              <w:ind w:left="113" w:right="113"/>
              <w:rPr>
                <w:i/>
                <w:sz w:val="16"/>
              </w:rPr>
            </w:pPr>
          </w:p>
        </w:tc>
        <w:tc>
          <w:tcPr>
            <w:tcW w:w="419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74061D4" w14:textId="77777777" w:rsidR="00D6056D" w:rsidRPr="00506C0E" w:rsidRDefault="00D6056D" w:rsidP="006A3EF9">
            <w:pPr>
              <w:spacing w:before="60" w:after="6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 В</w:t>
            </w:r>
          </w:p>
        </w:tc>
        <w:tc>
          <w:tcPr>
            <w:tcW w:w="332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4BF5BA36" w14:textId="77777777" w:rsidR="00D6056D" w:rsidRPr="00506C0E" w:rsidRDefault="00D6056D" w:rsidP="006A3EF9">
            <w:pPr>
              <w:spacing w:before="60" w:after="6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 В</w:t>
            </w:r>
          </w:p>
        </w:tc>
      </w:tr>
      <w:tr w:rsidR="00D6056D" w:rsidRPr="00506C0E" w14:paraId="4BEBF9C2" w14:textId="77777777" w:rsidTr="00F67CD6">
        <w:trPr>
          <w:cantSplit/>
          <w:trHeight w:val="369"/>
          <w:jc w:val="center"/>
        </w:trPr>
        <w:tc>
          <w:tcPr>
            <w:tcW w:w="2109" w:type="dxa"/>
            <w:tcBorders>
              <w:top w:val="single" w:sz="12" w:space="0" w:color="auto"/>
            </w:tcBorders>
            <w:shd w:val="clear" w:color="auto" w:fill="auto"/>
          </w:tcPr>
          <w:p w14:paraId="631421EA" w14:textId="77777777" w:rsidR="00D6056D" w:rsidRPr="00506C0E" w:rsidRDefault="00D6056D" w:rsidP="0045617B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4199" w:type="dxa"/>
            <w:tcBorders>
              <w:top w:val="single" w:sz="12" w:space="0" w:color="auto"/>
            </w:tcBorders>
            <w:shd w:val="clear" w:color="auto" w:fill="auto"/>
          </w:tcPr>
          <w:p w14:paraId="1665F3D7" w14:textId="77777777" w:rsidR="00D6056D" w:rsidRPr="00506C0E" w:rsidRDefault="00D6056D" w:rsidP="0045617B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3329" w:type="dxa"/>
            <w:tcBorders>
              <w:top w:val="single" w:sz="12" w:space="0" w:color="auto"/>
            </w:tcBorders>
            <w:shd w:val="clear" w:color="auto" w:fill="auto"/>
          </w:tcPr>
          <w:p w14:paraId="60482CCF" w14:textId="77777777" w:rsidR="00D6056D" w:rsidRPr="00506C0E" w:rsidRDefault="00D6056D" w:rsidP="0045617B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</w:tr>
      <w:tr w:rsidR="00D6056D" w:rsidRPr="00506C0E" w14:paraId="74DC1526" w14:textId="77777777" w:rsidTr="0045617B">
        <w:trPr>
          <w:cantSplit/>
          <w:trHeight w:val="368"/>
          <w:jc w:val="center"/>
        </w:trPr>
        <w:tc>
          <w:tcPr>
            <w:tcW w:w="2109" w:type="dxa"/>
            <w:shd w:val="clear" w:color="auto" w:fill="auto"/>
          </w:tcPr>
          <w:p w14:paraId="36D96B48" w14:textId="77777777" w:rsidR="00D6056D" w:rsidRPr="00506C0E" w:rsidRDefault="00D6056D" w:rsidP="0045617B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4199" w:type="dxa"/>
            <w:shd w:val="clear" w:color="auto" w:fill="auto"/>
          </w:tcPr>
          <w:p w14:paraId="4DF580E6" w14:textId="77777777" w:rsidR="00D6056D" w:rsidRPr="00506C0E" w:rsidRDefault="00D6056D" w:rsidP="0045617B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3329" w:type="dxa"/>
            <w:shd w:val="clear" w:color="auto" w:fill="auto"/>
          </w:tcPr>
          <w:p w14:paraId="5E5EC5EE" w14:textId="77777777" w:rsidR="00D6056D" w:rsidRPr="00506C0E" w:rsidRDefault="00D6056D" w:rsidP="0045617B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</w:tr>
      <w:tr w:rsidR="00D6056D" w:rsidRPr="00506C0E" w14:paraId="0F71FED4" w14:textId="77777777" w:rsidTr="0045617B">
        <w:trPr>
          <w:cantSplit/>
          <w:trHeight w:val="368"/>
          <w:jc w:val="center"/>
        </w:trPr>
        <w:tc>
          <w:tcPr>
            <w:tcW w:w="2109" w:type="dxa"/>
            <w:shd w:val="clear" w:color="auto" w:fill="auto"/>
          </w:tcPr>
          <w:p w14:paraId="3A243CE7" w14:textId="77777777" w:rsidR="00D6056D" w:rsidRPr="00506C0E" w:rsidRDefault="00D6056D" w:rsidP="0045617B">
            <w:pPr>
              <w:spacing w:before="40" w:after="80" w:line="220" w:lineRule="exact"/>
              <w:ind w:left="113" w:right="113"/>
            </w:pPr>
            <w:r w:rsidRPr="00506C0E">
              <w:t>g</w:t>
            </w:r>
          </w:p>
        </w:tc>
        <w:tc>
          <w:tcPr>
            <w:tcW w:w="4199" w:type="dxa"/>
            <w:shd w:val="clear" w:color="auto" w:fill="auto"/>
          </w:tcPr>
          <w:p w14:paraId="1B414B8D" w14:textId="77777777" w:rsidR="00D6056D" w:rsidRPr="00506C0E" w:rsidRDefault="00D6056D" w:rsidP="0045617B">
            <w:pPr>
              <w:spacing w:before="40" w:after="80" w:line="220" w:lineRule="exact"/>
              <w:ind w:left="113" w:right="113"/>
              <w:jc w:val="center"/>
            </w:pPr>
            <w:r w:rsidRPr="00506C0E">
              <w:t>0,5 мин.</w:t>
            </w:r>
          </w:p>
        </w:tc>
        <w:tc>
          <w:tcPr>
            <w:tcW w:w="3329" w:type="dxa"/>
            <w:shd w:val="clear" w:color="auto" w:fill="auto"/>
          </w:tcPr>
          <w:p w14:paraId="32FC2DB3" w14:textId="77777777" w:rsidR="00D6056D" w:rsidRPr="00506C0E" w:rsidRDefault="00D6056D" w:rsidP="0045617B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trike/>
              </w:rPr>
              <w:t>Рас</w:t>
            </w:r>
            <w:r w:rsidR="00F67CD6">
              <w:rPr>
                <w:strike/>
              </w:rPr>
              <w:t>с</w:t>
            </w:r>
            <w:r w:rsidRPr="00506C0E">
              <w:rPr>
                <w:strike/>
              </w:rPr>
              <w:t>матривается</w:t>
            </w:r>
            <w:r w:rsidRPr="00506C0E">
              <w:t xml:space="preserve"> </w:t>
            </w:r>
            <w:r w:rsidRPr="00506C0E">
              <w:rPr>
                <w:b/>
              </w:rPr>
              <w:t>0,5 мин.</w:t>
            </w:r>
          </w:p>
        </w:tc>
      </w:tr>
      <w:tr w:rsidR="00D6056D" w:rsidRPr="00506C0E" w14:paraId="28785642" w14:textId="77777777" w:rsidTr="0045617B">
        <w:trPr>
          <w:cantSplit/>
          <w:trHeight w:val="369"/>
          <w:jc w:val="center"/>
        </w:trPr>
        <w:tc>
          <w:tcPr>
            <w:tcW w:w="2109" w:type="dxa"/>
            <w:shd w:val="clear" w:color="auto" w:fill="auto"/>
          </w:tcPr>
          <w:p w14:paraId="2349B37B" w14:textId="77777777" w:rsidR="00D6056D" w:rsidRPr="00506C0E" w:rsidRDefault="00D6056D" w:rsidP="0045617B">
            <w:pPr>
              <w:spacing w:before="40" w:after="80" w:line="220" w:lineRule="exact"/>
              <w:ind w:left="113" w:right="113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4199" w:type="dxa"/>
            <w:shd w:val="clear" w:color="auto" w:fill="auto"/>
          </w:tcPr>
          <w:p w14:paraId="5D772C74" w14:textId="77777777" w:rsidR="00D6056D" w:rsidRPr="00506C0E" w:rsidRDefault="00D6056D" w:rsidP="0045617B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3329" w:type="dxa"/>
            <w:shd w:val="clear" w:color="auto" w:fill="auto"/>
          </w:tcPr>
          <w:p w14:paraId="3FF155E0" w14:textId="77777777" w:rsidR="00D6056D" w:rsidRPr="00506C0E" w:rsidRDefault="00D6056D" w:rsidP="0045617B">
            <w:pPr>
              <w:spacing w:before="40" w:after="8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</w:tr>
    </w:tbl>
    <w:p w14:paraId="2B91DA53" w14:textId="77777777" w:rsidR="00D6056D" w:rsidRPr="00506C0E" w:rsidRDefault="00D6056D" w:rsidP="005D0338">
      <w:pPr>
        <w:spacing w:before="40" w:line="220" w:lineRule="exact"/>
        <w:ind w:left="1134" w:right="142"/>
        <w:jc w:val="right"/>
      </w:pPr>
      <w:r w:rsidRPr="00506C0E">
        <w:rPr>
          <w:rFonts w:eastAsia="MS Mincho"/>
        </w:rPr>
        <w:t>»</w:t>
      </w:r>
    </w:p>
    <w:p w14:paraId="15716C69" w14:textId="77777777" w:rsidR="00D6056D" w:rsidRPr="00506C0E" w:rsidRDefault="00D6056D" w:rsidP="00A35FF0">
      <w:pPr>
        <w:spacing w:before="240" w:after="120"/>
        <w:ind w:left="1100" w:right="1134"/>
        <w:jc w:val="both"/>
      </w:pPr>
      <w:r w:rsidRPr="00506C0E">
        <w:rPr>
          <w:i/>
        </w:rPr>
        <w:lastRenderedPageBreak/>
        <w:t>Спецификация H11/3, таблицу</w:t>
      </w:r>
      <w:r w:rsidRPr="00506C0E">
        <w:t xml:space="preserve"> изменить следующим образом:</w:t>
      </w:r>
    </w:p>
    <w:p w14:paraId="3B58ABD8" w14:textId="77777777" w:rsidR="00D6056D" w:rsidRPr="00506C0E" w:rsidRDefault="00D6056D" w:rsidP="006A3EF9">
      <w:pPr>
        <w:spacing w:after="120" w:line="240" w:lineRule="auto"/>
      </w:pPr>
      <w:r w:rsidRPr="00506C0E">
        <w:rPr>
          <w:rFonts w:eastAsia="MS Mincho"/>
        </w:rPr>
        <w:t>«</w:t>
      </w:r>
      <w:r w:rsidRPr="00506C0E">
        <w:t>…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2126"/>
        <w:gridCol w:w="2046"/>
        <w:gridCol w:w="3343"/>
      </w:tblGrid>
      <w:tr w:rsidR="00D6056D" w:rsidRPr="00506C0E" w14:paraId="0007EA9E" w14:textId="77777777" w:rsidTr="006A3EF9">
        <w:trPr>
          <w:cantSplit/>
          <w:trHeight w:val="368"/>
          <w:tblHeader/>
          <w:jc w:val="center"/>
        </w:trPr>
        <w:tc>
          <w:tcPr>
            <w:tcW w:w="2122" w:type="dxa"/>
            <w:vMerge w:val="restart"/>
            <w:shd w:val="clear" w:color="auto" w:fill="auto"/>
            <w:vAlign w:val="bottom"/>
          </w:tcPr>
          <w:p w14:paraId="53C5640B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Размеры в мм</w:t>
            </w:r>
          </w:p>
        </w:tc>
        <w:tc>
          <w:tcPr>
            <w:tcW w:w="4172" w:type="dxa"/>
            <w:gridSpan w:val="2"/>
            <w:shd w:val="clear" w:color="auto" w:fill="auto"/>
            <w:vAlign w:val="bottom"/>
          </w:tcPr>
          <w:p w14:paraId="569BED62" w14:textId="77777777" w:rsidR="00D6056D" w:rsidRPr="00506C0E" w:rsidRDefault="00D6056D" w:rsidP="006A3EF9">
            <w:pPr>
              <w:spacing w:before="80" w:after="80" w:line="200" w:lineRule="exact"/>
              <w:ind w:left="-1" w:right="6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Источники света с нитью накала серийного производства</w:t>
            </w:r>
          </w:p>
        </w:tc>
        <w:tc>
          <w:tcPr>
            <w:tcW w:w="3343" w:type="dxa"/>
            <w:shd w:val="clear" w:color="auto" w:fill="auto"/>
            <w:vAlign w:val="bottom"/>
          </w:tcPr>
          <w:p w14:paraId="36EEBE51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Эталонный источник света с</w:t>
            </w:r>
            <w:r w:rsidR="003E5531">
              <w:rPr>
                <w:i/>
                <w:sz w:val="16"/>
              </w:rPr>
              <w:t xml:space="preserve"> </w:t>
            </w:r>
            <w:r w:rsidRPr="00506C0E">
              <w:rPr>
                <w:i/>
                <w:sz w:val="16"/>
              </w:rPr>
              <w:t>нитью накала</w:t>
            </w:r>
          </w:p>
        </w:tc>
      </w:tr>
      <w:tr w:rsidR="00D6056D" w:rsidRPr="00506C0E" w14:paraId="1E0836D8" w14:textId="77777777" w:rsidTr="003E5531">
        <w:trPr>
          <w:cantSplit/>
          <w:trHeight w:val="368"/>
          <w:tblHeader/>
          <w:jc w:val="center"/>
        </w:trPr>
        <w:tc>
          <w:tcPr>
            <w:tcW w:w="212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AC063EC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1C63B3D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 В</w:t>
            </w:r>
          </w:p>
        </w:tc>
        <w:tc>
          <w:tcPr>
            <w:tcW w:w="204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CDB66DB" w14:textId="77777777" w:rsidR="00D6056D" w:rsidRPr="00506C0E" w:rsidRDefault="00F67CD6" w:rsidP="00A35FF0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24</w:t>
            </w:r>
            <w:r w:rsidR="00D6056D" w:rsidRPr="00506C0E">
              <w:rPr>
                <w:i/>
                <w:sz w:val="16"/>
              </w:rPr>
              <w:t> В</w:t>
            </w:r>
          </w:p>
        </w:tc>
        <w:tc>
          <w:tcPr>
            <w:tcW w:w="33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05B547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 V</w:t>
            </w:r>
          </w:p>
        </w:tc>
      </w:tr>
      <w:tr w:rsidR="00D6056D" w:rsidRPr="00506C0E" w14:paraId="1A2B2095" w14:textId="77777777" w:rsidTr="006A3EF9">
        <w:trPr>
          <w:cantSplit/>
          <w:trHeight w:val="369"/>
          <w:jc w:val="center"/>
        </w:trPr>
        <w:tc>
          <w:tcPr>
            <w:tcW w:w="2122" w:type="dxa"/>
            <w:tcBorders>
              <w:top w:val="single" w:sz="12" w:space="0" w:color="auto"/>
            </w:tcBorders>
            <w:shd w:val="clear" w:color="auto" w:fill="auto"/>
          </w:tcPr>
          <w:p w14:paraId="3C2CABF9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417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18CE4F71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3343" w:type="dxa"/>
            <w:tcBorders>
              <w:top w:val="single" w:sz="12" w:space="0" w:color="auto"/>
            </w:tcBorders>
            <w:shd w:val="clear" w:color="auto" w:fill="auto"/>
          </w:tcPr>
          <w:p w14:paraId="3DCA6FAD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</w:tr>
      <w:tr w:rsidR="00D6056D" w:rsidRPr="00506C0E" w14:paraId="68800855" w14:textId="77777777" w:rsidTr="003E5531">
        <w:trPr>
          <w:cantSplit/>
          <w:trHeight w:val="368"/>
          <w:jc w:val="center"/>
        </w:trPr>
        <w:tc>
          <w:tcPr>
            <w:tcW w:w="2122" w:type="dxa"/>
            <w:shd w:val="clear" w:color="auto" w:fill="auto"/>
          </w:tcPr>
          <w:p w14:paraId="038DBAB7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2126" w:type="dxa"/>
            <w:shd w:val="clear" w:color="auto" w:fill="auto"/>
          </w:tcPr>
          <w:p w14:paraId="6F40B600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2046" w:type="dxa"/>
            <w:shd w:val="clear" w:color="auto" w:fill="auto"/>
          </w:tcPr>
          <w:p w14:paraId="20930EB2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3343" w:type="dxa"/>
            <w:shd w:val="clear" w:color="auto" w:fill="auto"/>
          </w:tcPr>
          <w:p w14:paraId="44A77D55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</w:tr>
      <w:tr w:rsidR="00D6056D" w:rsidRPr="00506C0E" w14:paraId="7DF7DB59" w14:textId="77777777" w:rsidTr="006A3EF9">
        <w:trPr>
          <w:cantSplit/>
          <w:trHeight w:val="368"/>
          <w:jc w:val="center"/>
        </w:trPr>
        <w:tc>
          <w:tcPr>
            <w:tcW w:w="2122" w:type="dxa"/>
            <w:shd w:val="clear" w:color="auto" w:fill="auto"/>
          </w:tcPr>
          <w:p w14:paraId="12CC98A5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t>g</w:t>
            </w:r>
          </w:p>
        </w:tc>
        <w:tc>
          <w:tcPr>
            <w:tcW w:w="4172" w:type="dxa"/>
            <w:gridSpan w:val="2"/>
            <w:shd w:val="clear" w:color="auto" w:fill="auto"/>
          </w:tcPr>
          <w:p w14:paraId="4E08BDC5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t>0,5 мин.</w:t>
            </w:r>
          </w:p>
        </w:tc>
        <w:tc>
          <w:tcPr>
            <w:tcW w:w="3343" w:type="dxa"/>
            <w:shd w:val="clear" w:color="auto" w:fill="auto"/>
          </w:tcPr>
          <w:p w14:paraId="40650183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trike/>
              </w:rPr>
              <w:t>Рас</w:t>
            </w:r>
            <w:r w:rsidR="003E5531">
              <w:rPr>
                <w:strike/>
              </w:rPr>
              <w:t>с</w:t>
            </w:r>
            <w:r w:rsidRPr="00506C0E">
              <w:rPr>
                <w:strike/>
              </w:rPr>
              <w:t>матривается</w:t>
            </w:r>
            <w:r w:rsidRPr="00506C0E">
              <w:t xml:space="preserve"> </w:t>
            </w:r>
            <w:r w:rsidRPr="00506C0E">
              <w:rPr>
                <w:b/>
              </w:rPr>
              <w:t>0,5 мин.</w:t>
            </w:r>
          </w:p>
        </w:tc>
      </w:tr>
      <w:tr w:rsidR="00D6056D" w:rsidRPr="00506C0E" w14:paraId="35477BC9" w14:textId="77777777" w:rsidTr="006A3EF9">
        <w:trPr>
          <w:cantSplit/>
          <w:trHeight w:val="369"/>
          <w:jc w:val="center"/>
        </w:trPr>
        <w:tc>
          <w:tcPr>
            <w:tcW w:w="2122" w:type="dxa"/>
            <w:shd w:val="clear" w:color="auto" w:fill="auto"/>
          </w:tcPr>
          <w:p w14:paraId="28A6E097" w14:textId="77777777" w:rsidR="00D6056D" w:rsidRPr="00506C0E" w:rsidRDefault="00D6056D" w:rsidP="00A35FF0">
            <w:pPr>
              <w:spacing w:before="40" w:after="120" w:line="220" w:lineRule="exact"/>
              <w:ind w:right="113"/>
            </w:pPr>
            <w:r w:rsidRPr="00506C0E">
              <w:rPr>
                <w:sz w:val="18"/>
              </w:rPr>
              <w:t xml:space="preserve">  …</w:t>
            </w:r>
          </w:p>
        </w:tc>
        <w:tc>
          <w:tcPr>
            <w:tcW w:w="4172" w:type="dxa"/>
            <w:gridSpan w:val="2"/>
            <w:shd w:val="clear" w:color="auto" w:fill="auto"/>
          </w:tcPr>
          <w:p w14:paraId="2502D30E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3343" w:type="dxa"/>
            <w:shd w:val="clear" w:color="auto" w:fill="auto"/>
          </w:tcPr>
          <w:p w14:paraId="78677D86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</w:tr>
    </w:tbl>
    <w:p w14:paraId="12649C79" w14:textId="77777777" w:rsidR="00D6056D" w:rsidRPr="00506C0E" w:rsidRDefault="00D6056D" w:rsidP="00FB3B0E">
      <w:pPr>
        <w:spacing w:before="120" w:line="220" w:lineRule="exact"/>
        <w:ind w:left="1134" w:right="140"/>
        <w:jc w:val="right"/>
        <w:rPr>
          <w:rFonts w:eastAsia="MS Mincho"/>
        </w:rPr>
      </w:pPr>
      <w:r w:rsidRPr="00506C0E">
        <w:rPr>
          <w:rFonts w:eastAsia="MS Mincho"/>
        </w:rPr>
        <w:t>»</w:t>
      </w:r>
    </w:p>
    <w:p w14:paraId="38D38841" w14:textId="77777777" w:rsidR="00D6056D" w:rsidRPr="00506C0E" w:rsidRDefault="00D6056D" w:rsidP="006A3EF9">
      <w:pPr>
        <w:spacing w:after="120"/>
        <w:ind w:left="2268" w:right="1134" w:hanging="1134"/>
        <w:jc w:val="both"/>
        <w:rPr>
          <w:rFonts w:eastAsia="Times New Roman"/>
        </w:rPr>
      </w:pPr>
      <w:r w:rsidRPr="00506C0E">
        <w:rPr>
          <w:rFonts w:eastAsia="Times New Roman"/>
          <w:i/>
        </w:rPr>
        <w:t>Спецификация H14/2, рис. 3, 4 и 5</w:t>
      </w:r>
      <w:r w:rsidRPr="00506C0E">
        <w:rPr>
          <w:rFonts w:eastAsia="Times New Roman"/>
        </w:rPr>
        <w:t xml:space="preserve"> изменить следующим образом:</w:t>
      </w:r>
    </w:p>
    <w:p w14:paraId="261EE53B" w14:textId="77777777" w:rsidR="00D6056D" w:rsidRPr="00506C0E" w:rsidRDefault="00D6056D" w:rsidP="006A3EF9">
      <w:pPr>
        <w:spacing w:line="240" w:lineRule="auto"/>
        <w:ind w:left="142"/>
        <w:rPr>
          <w:rFonts w:eastAsia="Times New Roman"/>
        </w:rPr>
      </w:pPr>
      <w:r w:rsidRPr="00506C0E">
        <w:rPr>
          <w:rFonts w:eastAsia="Times New Roman"/>
        </w:rPr>
        <w:t>«</w:t>
      </w:r>
    </w:p>
    <w:p w14:paraId="0A4CC415" w14:textId="77777777" w:rsidR="00E12C5F" w:rsidRPr="00506C0E" w:rsidRDefault="00E12C5F" w:rsidP="00A35FF0"/>
    <w:p w14:paraId="3E0AFD38" w14:textId="77777777" w:rsidR="00D6056D" w:rsidRPr="00506C0E" w:rsidRDefault="00BB60BB" w:rsidP="00A35FF0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right="-1"/>
        <w:jc w:val="center"/>
        <w:rPr>
          <w:rFonts w:eastAsia="Calibri"/>
          <w:w w:val="104"/>
        </w:rPr>
      </w:pPr>
      <w:r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73AB1E02" wp14:editId="06AB2020">
                <wp:simplePos x="0" y="0"/>
                <wp:positionH relativeFrom="column">
                  <wp:posOffset>3977281</wp:posOffset>
                </wp:positionH>
                <wp:positionV relativeFrom="paragraph">
                  <wp:posOffset>4114993</wp:posOffset>
                </wp:positionV>
                <wp:extent cx="1240265" cy="281305"/>
                <wp:effectExtent l="0" t="0" r="0" b="4445"/>
                <wp:wrapNone/>
                <wp:docPr id="9768" name="Надпись 9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026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A48CF4F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Ось нити накала фары дальнего света</w:t>
                            </w:r>
                          </w:p>
                          <w:p w14:paraId="2645B323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6A3D3" id="_x0000_t202" coordsize="21600,21600" o:spt="202" path="m,l,21600r21600,l21600,xe">
                <v:stroke joinstyle="miter"/>
                <v:path gradientshapeok="t" o:connecttype="rect"/>
              </v:shapetype>
              <v:shape id="Надпись 9768" o:spid="_x0000_s1026" type="#_x0000_t202" style="position:absolute;left:0;text-align:left;margin-left:313.15pt;margin-top:324pt;width:97.65pt;height:22.15pt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Ось нити накала фары дальнего света</w:t>
                      </w:r>
                    </w:p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6DFC2697" wp14:editId="7D616D2E">
                <wp:simplePos x="0" y="0"/>
                <wp:positionH relativeFrom="column">
                  <wp:posOffset>1029197</wp:posOffset>
                </wp:positionH>
                <wp:positionV relativeFrom="paragraph">
                  <wp:posOffset>4334234</wp:posOffset>
                </wp:positionV>
                <wp:extent cx="1285350" cy="257175"/>
                <wp:effectExtent l="0" t="0" r="0" b="9525"/>
                <wp:wrapNone/>
                <wp:docPr id="9766" name="Надпись 9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5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BF7E0DC" w14:textId="77777777" w:rsidR="00BB60BB" w:rsidRPr="00BB60BB" w:rsidRDefault="00BB60BB" w:rsidP="00D6056D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F7A1A4F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Ось нити накала фары дальнего света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16531" id="Надпись 9766" o:spid="_x0000_s1027" type="#_x0000_t202" style="position:absolute;left:0;text-align:left;margin-left:81.05pt;margin-top:341.3pt;width:101.2pt;height:20.25pt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" stroked="f">
                <v:stroke joinstyle="round"/>
                <v:path arrowok="t"/>
                <v:textbox inset="0,0,0,0">
                  <w:txbxContent>
                    <w:p w:rsidR="00BB60BB" w:rsidRPr="00BB60BB" w:rsidRDefault="00BB60BB" w:rsidP="00D6056D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</w:p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Ось нити накала фары дальнего света</w:t>
                      </w:r>
                    </w:p>
                  </w:txbxContent>
                </v:textbox>
              </v:shape>
            </w:pict>
          </mc:Fallback>
        </mc:AlternateContent>
      </w:r>
      <w:r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1DA68782" wp14:editId="18A93B34">
                <wp:simplePos x="0" y="0"/>
                <wp:positionH relativeFrom="column">
                  <wp:posOffset>4973679</wp:posOffset>
                </wp:positionH>
                <wp:positionV relativeFrom="paragraph">
                  <wp:posOffset>2538536</wp:posOffset>
                </wp:positionV>
                <wp:extent cx="1262683" cy="304800"/>
                <wp:effectExtent l="0" t="0" r="0" b="0"/>
                <wp:wrapNone/>
                <wp:docPr id="9770" name="Надпись 9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268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EE81E34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Ось нити накала</w:t>
                            </w:r>
                          </w:p>
                          <w:p w14:paraId="49DB7CF1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фары ближнего света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5C2F" id="Надпись 9770" o:spid="_x0000_s1028" type="#_x0000_t202" style="position:absolute;left:0;text-align:left;margin-left:391.65pt;margin-top:199.9pt;width:99.4pt;height:24pt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Ось нити накала</w:t>
                      </w:r>
                    </w:p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фары ближнего света</w:t>
                      </w:r>
                    </w:p>
                  </w:txbxContent>
                </v:textbox>
              </v:shape>
            </w:pict>
          </mc:Fallback>
        </mc:AlternateContent>
      </w:r>
      <w:r w:rsidR="003E5531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F50FD7A" wp14:editId="51190504">
                <wp:simplePos x="0" y="0"/>
                <wp:positionH relativeFrom="column">
                  <wp:posOffset>1360501</wp:posOffset>
                </wp:positionH>
                <wp:positionV relativeFrom="paragraph">
                  <wp:posOffset>4611288</wp:posOffset>
                </wp:positionV>
                <wp:extent cx="3248660" cy="729532"/>
                <wp:effectExtent l="0" t="0" r="8890" b="0"/>
                <wp:wrapNone/>
                <wp:docPr id="9771" name="Надпись 9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8660" cy="729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E896CD1" w14:textId="77777777" w:rsidR="00655C4E" w:rsidRDefault="00655C4E" w:rsidP="00D6056D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Рис. 5</w:t>
                            </w:r>
                          </w:p>
                          <w:p w14:paraId="092063F2" w14:textId="77777777" w:rsidR="00655C4E" w:rsidRDefault="00655C4E" w:rsidP="00D6056D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Смещение оси нити накала</w:t>
                            </w:r>
                            <w:r w:rsidRPr="006951BA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7/</w:t>
                            </w:r>
                          </w:p>
                          <w:p w14:paraId="3AA70279" w14:textId="77777777" w:rsidR="00655C4E" w:rsidRDefault="00655C4E" w:rsidP="00D6056D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(только для эталонных источников света с нитью накала)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CD899" id="Надпись 9771" o:spid="_x0000_s1029" type="#_x0000_t202" style="position:absolute;left:0;text-align:left;margin-left:107.15pt;margin-top:363.1pt;width:255.8pt;height:57.45pt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Рис. 5</w:t>
                      </w:r>
                    </w:p>
                    <w:p w:rsidR="00655C4E" w:rsidRDefault="00655C4E" w:rsidP="00D6056D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Смещение оси нити накала</w:t>
                      </w:r>
                      <w:r w:rsidRPr="006951BA">
                        <w:rPr>
                          <w:sz w:val="18"/>
                          <w:szCs w:val="18"/>
                          <w:vertAlign w:val="superscript"/>
                        </w:rPr>
                        <w:t>7/</w:t>
                      </w:r>
                    </w:p>
                    <w:p w:rsidR="00655C4E" w:rsidRDefault="00655C4E" w:rsidP="00D6056D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(только для эталонных источников света с нитью накала)</w:t>
                      </w:r>
                    </w:p>
                  </w:txbxContent>
                </v:textbox>
              </v:shape>
            </w:pict>
          </mc:Fallback>
        </mc:AlternateContent>
      </w:r>
      <w:r w:rsidR="003E5531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47E2402C" wp14:editId="4DC4AA08">
                <wp:simplePos x="0" y="0"/>
                <wp:positionH relativeFrom="column">
                  <wp:posOffset>3421545</wp:posOffset>
                </wp:positionH>
                <wp:positionV relativeFrom="paragraph">
                  <wp:posOffset>2084235</wp:posOffset>
                </wp:positionV>
                <wp:extent cx="2074545" cy="316230"/>
                <wp:effectExtent l="0" t="0" r="1905" b="7620"/>
                <wp:wrapNone/>
                <wp:docPr id="110" name="Надпись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454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3386816" w14:textId="77777777" w:rsidR="00655C4E" w:rsidRDefault="00655C4E" w:rsidP="00D6056D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Рис. 4</w:t>
                            </w:r>
                          </w:p>
                          <w:p w14:paraId="05FDF9E6" w14:textId="77777777" w:rsidR="00655C4E" w:rsidRDefault="00655C4E" w:rsidP="00D6056D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Эксцентриситет оси колбы</w:t>
                            </w:r>
                            <w:r w:rsidRPr="006951BA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6/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0D4F" id="Надпись 110" o:spid="_x0000_s1030" type="#_x0000_t202" style="position:absolute;left:0;text-align:left;margin-left:269.4pt;margin-top:164.1pt;width:163.35pt;height:24.9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Рис. 4</w:t>
                      </w:r>
                    </w:p>
                    <w:p w:rsidR="00655C4E" w:rsidRDefault="00655C4E" w:rsidP="00D6056D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Эксцентриситет оси колбы</w:t>
                      </w:r>
                      <w:r w:rsidRPr="006951BA">
                        <w:rPr>
                          <w:sz w:val="18"/>
                          <w:szCs w:val="18"/>
                          <w:vertAlign w:val="superscript"/>
                        </w:rPr>
                        <w:t>6/</w:t>
                      </w:r>
                    </w:p>
                  </w:txbxContent>
                </v:textbox>
              </v:shape>
            </w:pict>
          </mc:Fallback>
        </mc:AlternateContent>
      </w:r>
      <w:r w:rsidR="003E5531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0CBBCAC7" wp14:editId="1B5EEDEA">
                <wp:simplePos x="0" y="0"/>
                <wp:positionH relativeFrom="column">
                  <wp:posOffset>792480</wp:posOffset>
                </wp:positionH>
                <wp:positionV relativeFrom="paragraph">
                  <wp:posOffset>2055826</wp:posOffset>
                </wp:positionV>
                <wp:extent cx="1890395" cy="468630"/>
                <wp:effectExtent l="0" t="0" r="0" b="7620"/>
                <wp:wrapNone/>
                <wp:docPr id="108" name="Надпись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039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7FE2281" w14:textId="77777777" w:rsidR="00655C4E" w:rsidRDefault="00655C4E" w:rsidP="00D6056D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Рис. 3</w:t>
                            </w:r>
                          </w:p>
                          <w:p w14:paraId="6B7EB98E" w14:textId="77777777" w:rsidR="00655C4E" w:rsidRDefault="00655C4E" w:rsidP="00D6056D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Зона без искажений</w:t>
                            </w:r>
                            <w:r w:rsidRPr="00992898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4/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 затемненная верхняя часть</w:t>
                            </w:r>
                            <w:r w:rsidRPr="00992898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5/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9D71" id="Надпись 108" o:spid="_x0000_s1031" type="#_x0000_t202" style="position:absolute;left:0;text-align:left;margin-left:62.4pt;margin-top:161.9pt;width:148.85pt;height:36.9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Рис. 3</w:t>
                      </w:r>
                    </w:p>
                    <w:p w:rsidR="00655C4E" w:rsidRDefault="00655C4E" w:rsidP="00D6056D"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Зона без искажений</w:t>
                      </w:r>
                      <w:r w:rsidRPr="00992898">
                        <w:rPr>
                          <w:sz w:val="18"/>
                          <w:szCs w:val="18"/>
                          <w:vertAlign w:val="superscript"/>
                        </w:rPr>
                        <w:t>4/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и затемненная верхняя часть</w:t>
                      </w:r>
                      <w:r w:rsidRPr="00992898">
                        <w:rPr>
                          <w:sz w:val="18"/>
                          <w:szCs w:val="18"/>
                          <w:vertAlign w:val="superscript"/>
                        </w:rPr>
                        <w:t>5/</w:t>
                      </w:r>
                    </w:p>
                  </w:txbxContent>
                </v:textbox>
              </v:shape>
            </w:pict>
          </mc:Fallback>
        </mc:AlternateContent>
      </w:r>
      <w:r w:rsidR="006A3EF9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D9F7A3" wp14:editId="7BFDE295">
                <wp:simplePos x="0" y="0"/>
                <wp:positionH relativeFrom="column">
                  <wp:posOffset>3752519</wp:posOffset>
                </wp:positionH>
                <wp:positionV relativeFrom="paragraph">
                  <wp:posOffset>3837277</wp:posOffset>
                </wp:positionV>
                <wp:extent cx="194779" cy="231775"/>
                <wp:effectExtent l="0" t="0" r="0" b="0"/>
                <wp:wrapNone/>
                <wp:docPr id="14769" name="Надпись 14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79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F56DD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h3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A90DC" id="Надпись 14769" o:spid="_x0000_s1032" type="#_x0000_t202" style="position:absolute;left:0;text-align:left;margin-left:295.45pt;margin-top:302.15pt;width:15.35pt;height:1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" stroked="f" strokeweight=".5pt">
                <v:textbox style="layout-flow:vertical;mso-layout-flow-alt:bottom-to-top"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h3</w:t>
                      </w:r>
                    </w:p>
                  </w:txbxContent>
                </v:textbox>
              </v:shape>
            </w:pict>
          </mc:Fallback>
        </mc:AlternateContent>
      </w:r>
      <w:r w:rsidR="006A3EF9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EA5B13" wp14:editId="1AB4C5F1">
                <wp:simplePos x="0" y="0"/>
                <wp:positionH relativeFrom="column">
                  <wp:posOffset>4812693</wp:posOffset>
                </wp:positionH>
                <wp:positionV relativeFrom="paragraph">
                  <wp:posOffset>3797520</wp:posOffset>
                </wp:positionV>
                <wp:extent cx="167005" cy="231913"/>
                <wp:effectExtent l="0" t="0" r="4445" b="0"/>
                <wp:wrapNone/>
                <wp:docPr id="14770" name="Надпись 14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1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C7433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h4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01159" id="Надпись 14770" o:spid="_x0000_s1033" type="#_x0000_t202" style="position:absolute;left:0;text-align:left;margin-left:378.95pt;margin-top:299pt;width:13.15pt;height:1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" stroked="f" strokeweight=".5pt">
                <v:textbox style="layout-flow:vertical;mso-layout-flow-alt:bottom-to-top"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h4</w:t>
                      </w:r>
                    </w:p>
                  </w:txbxContent>
                </v:textbox>
              </v:shape>
            </w:pict>
          </mc:Fallback>
        </mc:AlternateContent>
      </w:r>
      <w:r w:rsidR="006A3EF9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41A6074" wp14:editId="22F31AEF">
                <wp:simplePos x="0" y="0"/>
                <wp:positionH relativeFrom="column">
                  <wp:posOffset>4998223</wp:posOffset>
                </wp:positionH>
                <wp:positionV relativeFrom="paragraph">
                  <wp:posOffset>411590</wp:posOffset>
                </wp:positionV>
                <wp:extent cx="674398" cy="152400"/>
                <wp:effectExtent l="0" t="0" r="0" b="0"/>
                <wp:wrapNone/>
                <wp:docPr id="8586" name="Надпись 8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398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AF17115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Ось колбы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3D041" id="Надпись 8586" o:spid="_x0000_s1034" type="#_x0000_t202" style="position:absolute;left:0;text-align:left;margin-left:393.55pt;margin-top:32.4pt;width:53.1pt;height:12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Ось колбы</w:t>
                      </w:r>
                    </w:p>
                  </w:txbxContent>
                </v:textbox>
              </v:shape>
            </w:pict>
          </mc:Fallback>
        </mc:AlternateContent>
      </w:r>
      <w:r w:rsidR="006A3EF9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5CFFAA" wp14:editId="01C9097C">
                <wp:simplePos x="0" y="0"/>
                <wp:positionH relativeFrom="column">
                  <wp:posOffset>2175510</wp:posOffset>
                </wp:positionH>
                <wp:positionV relativeFrom="paragraph">
                  <wp:posOffset>835660</wp:posOffset>
                </wp:positionV>
                <wp:extent cx="277605" cy="178904"/>
                <wp:effectExtent l="0" t="0" r="8255" b="0"/>
                <wp:wrapNone/>
                <wp:docPr id="14758" name="Надпись 14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05" cy="178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4FBB0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ɣ3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72743" id="Надпись 14758" o:spid="_x0000_s1035" type="#_x0000_t202" style="position:absolute;left:0;text-align:left;margin-left:171.3pt;margin-top:65.8pt;width:21.85pt;height:1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" stroked="f" strokeweight=".5pt">
                <v:textbox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</w:pPr>
                      <w:r>
                        <w:rPr>
                          <w:sz w:val="20"/>
                          <w:szCs w:val="20"/>
                        </w:rPr>
                        <w:t>ɣ3 </w:t>
                      </w:r>
                    </w:p>
                  </w:txbxContent>
                </v:textbox>
              </v:shape>
            </w:pict>
          </mc:Fallback>
        </mc:AlternateContent>
      </w:r>
      <w:r w:rsidR="006A3EF9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7D7CAB" wp14:editId="21245C74">
                <wp:simplePos x="0" y="0"/>
                <wp:positionH relativeFrom="column">
                  <wp:posOffset>1936971</wp:posOffset>
                </wp:positionH>
                <wp:positionV relativeFrom="paragraph">
                  <wp:posOffset>139921</wp:posOffset>
                </wp:positionV>
                <wp:extent cx="274347" cy="192156"/>
                <wp:effectExtent l="0" t="0" r="0" b="0"/>
                <wp:wrapNone/>
                <wp:docPr id="14757" name="Надпись 14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7" cy="1921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C1F3C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ɣ2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AF21" id="Надпись 14757" o:spid="_x0000_s1036" type="#_x0000_t202" style="position:absolute;left:0;text-align:left;margin-left:152.5pt;margin-top:11pt;width:21.6pt;height:1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" stroked="f" strokeweight=".5pt">
                <v:textbox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</w:pPr>
                      <w:r>
                        <w:rPr>
                          <w:sz w:val="20"/>
                          <w:szCs w:val="20"/>
                        </w:rPr>
                        <w:t>ɣ2 </w:t>
                      </w:r>
                    </w:p>
                  </w:txbxContent>
                </v:textbox>
              </v:shape>
            </w:pict>
          </mc:Fallback>
        </mc:AlternateContent>
      </w:r>
      <w:r w:rsidR="006A3EF9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FB9EB1" wp14:editId="7203A9E4">
                <wp:simplePos x="0" y="0"/>
                <wp:positionH relativeFrom="column">
                  <wp:posOffset>4951840</wp:posOffset>
                </wp:positionH>
                <wp:positionV relativeFrom="paragraph">
                  <wp:posOffset>2889747</wp:posOffset>
                </wp:positionV>
                <wp:extent cx="212919" cy="238511"/>
                <wp:effectExtent l="0" t="0" r="0" b="9525"/>
                <wp:wrapNone/>
                <wp:docPr id="14767" name="Надпись 14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9" cy="238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FF126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h2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8BBED" id="Надпись 14767" o:spid="_x0000_s1037" type="#_x0000_t202" style="position:absolute;left:0;text-align:left;margin-left:389.9pt;margin-top:227.55pt;width:16.75pt;height:1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" stroked="f" strokeweight=".5pt">
                <v:textbox style="layout-flow:vertical;mso-layout-flow-alt:bottom-to-top"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h2</w:t>
                      </w:r>
                    </w:p>
                  </w:txbxContent>
                </v:textbox>
              </v:shape>
            </w:pict>
          </mc:Fallback>
        </mc:AlternateContent>
      </w:r>
      <w:r w:rsidR="006A3EF9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997582" wp14:editId="473DC26F">
                <wp:simplePos x="0" y="0"/>
                <wp:positionH relativeFrom="column">
                  <wp:posOffset>3858536</wp:posOffset>
                </wp:positionH>
                <wp:positionV relativeFrom="paragraph">
                  <wp:posOffset>2949382</wp:posOffset>
                </wp:positionV>
                <wp:extent cx="227965" cy="263221"/>
                <wp:effectExtent l="0" t="0" r="635" b="3810"/>
                <wp:wrapNone/>
                <wp:docPr id="14766" name="Надпись 14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2632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07861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h1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3B0AF" id="Надпись 14766" o:spid="_x0000_s1038" type="#_x0000_t202" style="position:absolute;left:0;text-align:left;margin-left:303.8pt;margin-top:232.25pt;width:17.95pt;height: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" stroked="f" strokeweight=".5pt">
                <v:textbox style="layout-flow:vertical;mso-layout-flow-alt:bottom-to-top"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h1</w:t>
                      </w:r>
                    </w:p>
                  </w:txbxContent>
                </v:textbox>
              </v:shape>
            </w:pict>
          </mc:Fallback>
        </mc:AlternateContent>
      </w:r>
      <w:r w:rsidR="006A3EF9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758FDBC" wp14:editId="1C0ACDDF">
                <wp:simplePos x="0" y="0"/>
                <wp:positionH relativeFrom="column">
                  <wp:posOffset>3447719</wp:posOffset>
                </wp:positionH>
                <wp:positionV relativeFrom="paragraph">
                  <wp:posOffset>2631331</wp:posOffset>
                </wp:positionV>
                <wp:extent cx="1101117" cy="133708"/>
                <wp:effectExtent l="0" t="0" r="3810" b="0"/>
                <wp:wrapNone/>
                <wp:docPr id="9769" name="Надпись 9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1117" cy="1337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19CCC19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D7B6C" id="Надпись 9769" o:spid="_x0000_s1039" type="#_x0000_t202" style="position:absolute;left:0;text-align:left;margin-left:271.45pt;margin-top:207.2pt;width:86.7pt;height:10.55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Плоскость отсчета</w:t>
                      </w:r>
                    </w:p>
                  </w:txbxContent>
                </v:textbox>
              </v:shape>
            </w:pict>
          </mc:Fallback>
        </mc:AlternateContent>
      </w:r>
      <w:r w:rsidR="006A3EF9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65889CCE" wp14:editId="44F47EE6">
                <wp:simplePos x="0" y="0"/>
                <wp:positionH relativeFrom="column">
                  <wp:posOffset>2433927</wp:posOffset>
                </wp:positionH>
                <wp:positionV relativeFrom="paragraph">
                  <wp:posOffset>3095156</wp:posOffset>
                </wp:positionV>
                <wp:extent cx="649357" cy="274955"/>
                <wp:effectExtent l="0" t="0" r="0" b="0"/>
                <wp:wrapNone/>
                <wp:docPr id="9762" name="Надпись 9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357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C3E4FEE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Ось отсчета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94248" id="Надпись 9762" o:spid="_x0000_s1040" type="#_x0000_t202" style="position:absolute;left:0;text-align:left;margin-left:191.65pt;margin-top:243.7pt;width:51.15pt;height:21.65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Ось отсчета</w:t>
                      </w:r>
                    </w:p>
                  </w:txbxContent>
                </v:textbox>
              </v:shape>
            </w:pict>
          </mc:Fallback>
        </mc:AlternateContent>
      </w:r>
      <w:r w:rsidR="006A3EF9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2B52541" wp14:editId="2A631771">
                <wp:simplePos x="0" y="0"/>
                <wp:positionH relativeFrom="column">
                  <wp:posOffset>651510</wp:posOffset>
                </wp:positionH>
                <wp:positionV relativeFrom="paragraph">
                  <wp:posOffset>1816321</wp:posOffset>
                </wp:positionV>
                <wp:extent cx="1153823" cy="191604"/>
                <wp:effectExtent l="0" t="0" r="8255" b="0"/>
                <wp:wrapNone/>
                <wp:docPr id="8603" name="Надпись 8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3823" cy="1916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F108550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8A6C5" id="Надпись 8603" o:spid="_x0000_s1041" type="#_x0000_t202" style="position:absolute;left:0;text-align:left;margin-left:51.3pt;margin-top:143pt;width:90.85pt;height:15.1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Плоскость отсчета</w:t>
                      </w:r>
                    </w:p>
                  </w:txbxContent>
                </v:textbox>
              </v:shape>
            </w:pict>
          </mc:Fallback>
        </mc:AlternateContent>
      </w:r>
      <w:r w:rsidR="006A3EF9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6870206" wp14:editId="74656DF4">
                <wp:simplePos x="0" y="0"/>
                <wp:positionH relativeFrom="column">
                  <wp:posOffset>4938589</wp:posOffset>
                </wp:positionH>
                <wp:positionV relativeFrom="paragraph">
                  <wp:posOffset>1571156</wp:posOffset>
                </wp:positionV>
                <wp:extent cx="851922" cy="132521"/>
                <wp:effectExtent l="0" t="0" r="5715" b="1270"/>
                <wp:wrapNone/>
                <wp:docPr id="8585" name="Надпись 8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1922" cy="1325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78C7359" w14:textId="77777777" w:rsidR="00655C4E" w:rsidRDefault="00655C4E" w:rsidP="006A3EF9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Ось отсчета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3570E" id="Надпись 8585" o:spid="_x0000_s1042" type="#_x0000_t202" style="position:absolute;left:0;text-align:left;margin-left:388.85pt;margin-top:123.7pt;width:67.1pt;height:10.4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" stroked="f">
                <v:stroke joinstyle="round"/>
                <v:path arrowok="t"/>
                <v:textbox inset="0,0,0,0">
                  <w:txbxContent>
                    <w:p w:rsidR="00655C4E" w:rsidRDefault="00655C4E" w:rsidP="006A3EF9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Ось отсчета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38184F" wp14:editId="6D09737A">
                <wp:simplePos x="0" y="0"/>
                <wp:positionH relativeFrom="column">
                  <wp:posOffset>2284556</wp:posOffset>
                </wp:positionH>
                <wp:positionV relativeFrom="paragraph">
                  <wp:posOffset>3658091</wp:posOffset>
                </wp:positionV>
                <wp:extent cx="143010" cy="163830"/>
                <wp:effectExtent l="0" t="0" r="9525" b="7620"/>
                <wp:wrapNone/>
                <wp:docPr id="154" name="Надпись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1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822A6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4EF2A" id="Надпись 154" o:spid="_x0000_s1043" type="#_x0000_t202" style="position:absolute;left:0;text-align:left;margin-left:179.9pt;margin-top:288.05pt;width:11.25pt;height:12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" stroked="f" strokeweight=".5pt">
                <v:textbox style="layout-flow:vertical;mso-layout-flow-alt:bottom-to-top"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9FF500" wp14:editId="7986C734">
                <wp:simplePos x="0" y="0"/>
                <wp:positionH relativeFrom="column">
                  <wp:posOffset>1884045</wp:posOffset>
                </wp:positionH>
                <wp:positionV relativeFrom="paragraph">
                  <wp:posOffset>4187825</wp:posOffset>
                </wp:positionV>
                <wp:extent cx="168275" cy="163830"/>
                <wp:effectExtent l="0" t="0" r="3175" b="7620"/>
                <wp:wrapNone/>
                <wp:docPr id="14775" name="Надпись 14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EB4A8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h4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96C94" id="Надпись 14775" o:spid="_x0000_s1044" type="#_x0000_t202" style="position:absolute;left:0;text-align:left;margin-left:148.35pt;margin-top:329.75pt;width:13.25pt;height:12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" stroked="f" strokeweight=".5pt">
                <v:textbox style="layout-flow:vertical;mso-layout-flow-alt:bottom-to-top"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h4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951DA9" wp14:editId="6D9FBB54">
                <wp:simplePos x="0" y="0"/>
                <wp:positionH relativeFrom="column">
                  <wp:posOffset>831850</wp:posOffset>
                </wp:positionH>
                <wp:positionV relativeFrom="paragraph">
                  <wp:posOffset>4178300</wp:posOffset>
                </wp:positionV>
                <wp:extent cx="168275" cy="163830"/>
                <wp:effectExtent l="0" t="0" r="3175" b="7620"/>
                <wp:wrapNone/>
                <wp:docPr id="14774" name="Надпись 14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52556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h3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0D3ED" id="Надпись 14774" o:spid="_x0000_s1045" type="#_x0000_t202" style="position:absolute;left:0;text-align:left;margin-left:65.5pt;margin-top:329pt;width:13.25pt;height:12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" stroked="f" strokeweight=".5pt">
                <v:textbox style="layout-flow:vertical;mso-layout-flow-alt:bottom-to-top"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h3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E264AD" wp14:editId="3F3D0EB3">
                <wp:simplePos x="0" y="0"/>
                <wp:positionH relativeFrom="column">
                  <wp:posOffset>984885</wp:posOffset>
                </wp:positionH>
                <wp:positionV relativeFrom="paragraph">
                  <wp:posOffset>3658235</wp:posOffset>
                </wp:positionV>
                <wp:extent cx="227965" cy="163830"/>
                <wp:effectExtent l="0" t="0" r="635" b="7620"/>
                <wp:wrapNone/>
                <wp:docPr id="14772" name="Надпись 14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0F1B3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h1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9B10" id="Надпись 14772" o:spid="_x0000_s1046" type="#_x0000_t202" style="position:absolute;left:0;text-align:left;margin-left:77.55pt;margin-top:288.05pt;width:17.95pt;height:1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" stroked="f" strokeweight=".5pt">
                <v:textbox style="layout-flow:vertical;mso-layout-flow-alt:bottom-to-top"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h1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69B84E" wp14:editId="06D0428F">
                <wp:simplePos x="0" y="0"/>
                <wp:positionH relativeFrom="column">
                  <wp:posOffset>2004060</wp:posOffset>
                </wp:positionH>
                <wp:positionV relativeFrom="paragraph">
                  <wp:posOffset>3659505</wp:posOffset>
                </wp:positionV>
                <wp:extent cx="227965" cy="208915"/>
                <wp:effectExtent l="0" t="0" r="635" b="635"/>
                <wp:wrapNone/>
                <wp:docPr id="14771" name="Надпись 14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8E31F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h2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122C1" id="Надпись 14771" o:spid="_x0000_s1047" type="#_x0000_t202" style="position:absolute;left:0;text-align:left;margin-left:157.8pt;margin-top:288.15pt;width:17.95pt;height:16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" stroked="f" strokeweight=".5pt">
                <v:textbox style="layout-flow:vertical;mso-layout-flow-alt:bottom-to-top"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h2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962097" wp14:editId="606D4D58">
                <wp:simplePos x="0" y="0"/>
                <wp:positionH relativeFrom="column">
                  <wp:posOffset>1373505</wp:posOffset>
                </wp:positionH>
                <wp:positionV relativeFrom="paragraph">
                  <wp:posOffset>4039870</wp:posOffset>
                </wp:positionV>
                <wp:extent cx="227965" cy="163830"/>
                <wp:effectExtent l="0" t="0" r="635" b="7620"/>
                <wp:wrapNone/>
                <wp:docPr id="14765" name="Надпись 14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D27A2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f2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53818" id="Надпись 14765" o:spid="_x0000_s1048" type="#_x0000_t202" style="position:absolute;left:0;text-align:left;margin-left:108.15pt;margin-top:318.1pt;width:17.95pt;height:1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" stroked="f" strokeweight=".5pt">
                <v:textbox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f2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3D18FC" wp14:editId="2EF46A98">
                <wp:simplePos x="0" y="0"/>
                <wp:positionH relativeFrom="column">
                  <wp:posOffset>1468120</wp:posOffset>
                </wp:positionH>
                <wp:positionV relativeFrom="paragraph">
                  <wp:posOffset>2809875</wp:posOffset>
                </wp:positionV>
                <wp:extent cx="227965" cy="163830"/>
                <wp:effectExtent l="0" t="0" r="635" b="7620"/>
                <wp:wrapNone/>
                <wp:docPr id="14764" name="Надпись 14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578BF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f1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EBCB6" id="Надпись 14764" o:spid="_x0000_s1049" type="#_x0000_t202" style="position:absolute;left:0;text-align:left;margin-left:115.6pt;margin-top:221.25pt;width:17.95pt;height:12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" stroked="f" strokeweight=".5pt">
                <v:textbox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AA0409" wp14:editId="2269BDAA">
                <wp:simplePos x="0" y="0"/>
                <wp:positionH relativeFrom="column">
                  <wp:posOffset>754380</wp:posOffset>
                </wp:positionH>
                <wp:positionV relativeFrom="paragraph">
                  <wp:posOffset>2809240</wp:posOffset>
                </wp:positionV>
                <wp:extent cx="227965" cy="163830"/>
                <wp:effectExtent l="0" t="0" r="635" b="7620"/>
                <wp:wrapNone/>
                <wp:docPr id="14761" name="Надпись 14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524C4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1CC25" id="Надпись 14761" o:spid="_x0000_s1050" type="#_x0000_t202" style="position:absolute;left:0;text-align:left;margin-left:59.4pt;margin-top:221.2pt;width:17.95pt;height:12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" stroked="f" strokeweight=".5pt">
                <v:textbox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9DE7EB" wp14:editId="3DD6EEF3">
                <wp:simplePos x="0" y="0"/>
                <wp:positionH relativeFrom="column">
                  <wp:posOffset>3774440</wp:posOffset>
                </wp:positionH>
                <wp:positionV relativeFrom="paragraph">
                  <wp:posOffset>735965</wp:posOffset>
                </wp:positionV>
                <wp:extent cx="123190" cy="163830"/>
                <wp:effectExtent l="0" t="0" r="0" b="7620"/>
                <wp:wrapNone/>
                <wp:docPr id="14760" name="Надпись 14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66E99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76635" id="Надпись 14760" o:spid="_x0000_s1051" type="#_x0000_t202" style="position:absolute;left:0;text-align:left;margin-left:297.2pt;margin-top:57.95pt;width:9.7pt;height:12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" stroked="f" strokeweight=".5pt">
                <v:textbox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99AC2D" wp14:editId="176F3AA1">
                <wp:simplePos x="0" y="0"/>
                <wp:positionH relativeFrom="column">
                  <wp:posOffset>4587875</wp:posOffset>
                </wp:positionH>
                <wp:positionV relativeFrom="paragraph">
                  <wp:posOffset>746125</wp:posOffset>
                </wp:positionV>
                <wp:extent cx="227965" cy="163830"/>
                <wp:effectExtent l="0" t="0" r="635" b="7620"/>
                <wp:wrapNone/>
                <wp:docPr id="14759" name="Надпись 14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5580F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A1F34" id="Надпись 14759" o:spid="_x0000_s1052" type="#_x0000_t202" style="position:absolute;left:0;text-align:left;margin-left:361.25pt;margin-top:58.75pt;width:17.95pt;height:1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" stroked="f" strokeweight=".5pt">
                <v:textbox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28E4C4" wp14:editId="38DD0879">
                <wp:simplePos x="0" y="0"/>
                <wp:positionH relativeFrom="column">
                  <wp:posOffset>931545</wp:posOffset>
                </wp:positionH>
                <wp:positionV relativeFrom="paragraph">
                  <wp:posOffset>50800</wp:posOffset>
                </wp:positionV>
                <wp:extent cx="227965" cy="163830"/>
                <wp:effectExtent l="0" t="0" r="635" b="7620"/>
                <wp:wrapNone/>
                <wp:docPr id="14722" name="Надпись 14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58AC5" w14:textId="77777777" w:rsidR="00655C4E" w:rsidRDefault="00655C4E" w:rsidP="00D6056D">
                            <w:pPr>
                              <w:pStyle w:val="af5"/>
                              <w:spacing w:line="240" w:lineRule="exact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ɣ1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910A9" id="Надпись 14722" o:spid="_x0000_s1053" type="#_x0000_t202" style="position:absolute;left:0;text-align:left;margin-left:73.35pt;margin-top:4pt;width:17.95pt;height:1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" stroked="f" strokeweight=".5pt">
                <v:textbox inset="0,0,0,0">
                  <w:txbxContent>
                    <w:p w:rsidR="00655C4E" w:rsidRDefault="00655C4E" w:rsidP="00D6056D">
                      <w:pPr>
                        <w:pStyle w:val="af5"/>
                        <w:spacing w:line="240" w:lineRule="exact"/>
                      </w:pPr>
                      <w:r>
                        <w:rPr>
                          <w:sz w:val="20"/>
                          <w:szCs w:val="20"/>
                        </w:rPr>
                        <w:t>ɣ1 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129AD88F" wp14:editId="5972AE2E">
                <wp:simplePos x="0" y="0"/>
                <wp:positionH relativeFrom="column">
                  <wp:posOffset>3136265</wp:posOffset>
                </wp:positionH>
                <wp:positionV relativeFrom="paragraph">
                  <wp:posOffset>1828800</wp:posOffset>
                </wp:positionV>
                <wp:extent cx="500380" cy="228600"/>
                <wp:effectExtent l="0" t="0" r="0" b="0"/>
                <wp:wrapNone/>
                <wp:docPr id="98" name="Надпись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F5E1CF7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Вид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C82DA" id="Надпись 98" o:spid="_x0000_s1054" type="#_x0000_t202" style="position:absolute;left:0;text-align:left;margin-left:246.95pt;margin-top:2in;width:39.4pt;height:18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Вид А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F90F873" wp14:editId="1798102C">
                <wp:simplePos x="0" y="0"/>
                <wp:positionH relativeFrom="column">
                  <wp:posOffset>3058795</wp:posOffset>
                </wp:positionH>
                <wp:positionV relativeFrom="paragraph">
                  <wp:posOffset>4349750</wp:posOffset>
                </wp:positionV>
                <wp:extent cx="838200" cy="127635"/>
                <wp:effectExtent l="0" t="0" r="0" b="0"/>
                <wp:wrapNone/>
                <wp:docPr id="9767" name="Надпись 9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7F91A06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Виды В, 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931F" id="Надпись 9767" o:spid="_x0000_s1055" type="#_x0000_t202" style="position:absolute;left:0;text-align:left;margin-left:240.85pt;margin-top:342.5pt;width:66pt;height:10.05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Виды В, С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3FB12AE5" wp14:editId="0AC774E7">
                <wp:simplePos x="0" y="0"/>
                <wp:positionH relativeFrom="column">
                  <wp:posOffset>229870</wp:posOffset>
                </wp:positionH>
                <wp:positionV relativeFrom="paragraph">
                  <wp:posOffset>4349115</wp:posOffset>
                </wp:positionV>
                <wp:extent cx="626745" cy="127635"/>
                <wp:effectExtent l="0" t="0" r="1905" b="0"/>
                <wp:wrapNone/>
                <wp:docPr id="9765" name="Надпись 9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74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8E0EC2C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Вид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857D3" id="Надпись 9765" o:spid="_x0000_s1056" type="#_x0000_t202" style="position:absolute;left:0;text-align:left;margin-left:18.1pt;margin-top:342.45pt;width:49.35pt;height:10.05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Вид А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20DC7000" wp14:editId="43C17EAD">
                <wp:simplePos x="0" y="0"/>
                <wp:positionH relativeFrom="column">
                  <wp:posOffset>2053590</wp:posOffset>
                </wp:positionH>
                <wp:positionV relativeFrom="paragraph">
                  <wp:posOffset>2773045</wp:posOffset>
                </wp:positionV>
                <wp:extent cx="1172210" cy="321945"/>
                <wp:effectExtent l="0" t="0" r="8890" b="1905"/>
                <wp:wrapNone/>
                <wp:docPr id="9761" name="Надпись 9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221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DF4B38B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Ось нити накала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фары ближнего света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78E9C" id="Надпись 9761" o:spid="_x0000_s1057" type="#_x0000_t202" style="position:absolute;left:0;text-align:left;margin-left:161.7pt;margin-top:218.35pt;width:92.3pt;height:25.35pt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Ось нити накала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фары ближнего света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7125820B" wp14:editId="46FADFF9">
                <wp:simplePos x="0" y="0"/>
                <wp:positionH relativeFrom="column">
                  <wp:posOffset>537845</wp:posOffset>
                </wp:positionH>
                <wp:positionV relativeFrom="paragraph">
                  <wp:posOffset>2623820</wp:posOffset>
                </wp:positionV>
                <wp:extent cx="1066800" cy="127635"/>
                <wp:effectExtent l="0" t="0" r="0" b="0"/>
                <wp:wrapNone/>
                <wp:docPr id="9760" name="Надпись 9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D6F1893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00978" id="Надпись 9760" o:spid="_x0000_s1058" type="#_x0000_t202" style="position:absolute;left:0;text-align:left;margin-left:42.35pt;margin-top:206.6pt;width:84pt;height:10.05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Плоскость отсчета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16F3697" wp14:editId="428DFE3F">
                <wp:simplePos x="0" y="0"/>
                <wp:positionH relativeFrom="column">
                  <wp:posOffset>254635</wp:posOffset>
                </wp:positionH>
                <wp:positionV relativeFrom="paragraph">
                  <wp:posOffset>2058035</wp:posOffset>
                </wp:positionV>
                <wp:extent cx="439420" cy="127635"/>
                <wp:effectExtent l="0" t="0" r="0" b="0"/>
                <wp:wrapNone/>
                <wp:docPr id="97" name="Надпись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42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BD1FFF0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Вид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F9C6D" id="Надпись 97" o:spid="_x0000_s1059" type="#_x0000_t202" style="position:absolute;left:0;text-align:left;margin-left:20.05pt;margin-top:162.05pt;width:34.6pt;height:10.05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Вид В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C5F83FD" wp14:editId="5757573A">
                <wp:simplePos x="0" y="0"/>
                <wp:positionH relativeFrom="column">
                  <wp:posOffset>753745</wp:posOffset>
                </wp:positionH>
                <wp:positionV relativeFrom="paragraph">
                  <wp:posOffset>1517015</wp:posOffset>
                </wp:positionV>
                <wp:extent cx="310515" cy="140335"/>
                <wp:effectExtent l="0" t="0" r="0" b="0"/>
                <wp:wrapNone/>
                <wp:docPr id="96" name="Надпись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E4CF2B3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26,5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748D8" id="Надпись 96" o:spid="_x0000_s1060" type="#_x0000_t202" style="position:absolute;left:0;text-align:left;margin-left:59.35pt;margin-top:119.45pt;width:24.45pt;height:11.05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26,5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CBA2F80" wp14:editId="1DBD1CC4">
                <wp:simplePos x="0" y="0"/>
                <wp:positionH relativeFrom="column">
                  <wp:posOffset>1945640</wp:posOffset>
                </wp:positionH>
                <wp:positionV relativeFrom="paragraph">
                  <wp:posOffset>1431290</wp:posOffset>
                </wp:positionV>
                <wp:extent cx="939800" cy="127635"/>
                <wp:effectExtent l="0" t="0" r="0" b="0"/>
                <wp:wrapNone/>
                <wp:docPr id="9491" name="Надпись 9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E039011" w14:textId="77777777" w:rsidR="00655C4E" w:rsidRDefault="00655C4E" w:rsidP="00D6056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Ось отсчета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95D3" id="Надпись 9491" o:spid="_x0000_s1061" type="#_x0000_t202" style="position:absolute;left:0;text-align:left;margin-left:153.2pt;margin-top:112.7pt;width:74pt;height:10.0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D6056D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Ось отсчета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rFonts w:eastAsia="Calibri"/>
          <w:noProof/>
          <w:lang w:eastAsia="ru-RU"/>
        </w:rPr>
        <w:drawing>
          <wp:inline distT="0" distB="0" distL="0" distR="0" wp14:anchorId="7B0547D1" wp14:editId="14A11B1C">
            <wp:extent cx="5745480" cy="5078730"/>
            <wp:effectExtent l="0" t="0" r="7620" b="0"/>
            <wp:docPr id="8358" name="Рисунок 8358" descr="H14-2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81" descr="H14-2-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FF0">
        <w:rPr>
          <w:rFonts w:eastAsia="Calibri"/>
          <w:w w:val="104"/>
        </w:rPr>
        <w:t>»</w:t>
      </w:r>
    </w:p>
    <w:p w14:paraId="46A131E6" w14:textId="77777777" w:rsidR="00D6056D" w:rsidRPr="00506C0E" w:rsidRDefault="00D6056D" w:rsidP="006A3EF9">
      <w:pPr>
        <w:pageBreakBefore/>
        <w:ind w:left="1100" w:right="1134"/>
        <w:jc w:val="both"/>
        <w:rPr>
          <w:rFonts w:eastAsia="Times New Roman"/>
        </w:rPr>
      </w:pPr>
      <w:r w:rsidRPr="00506C0E">
        <w:rPr>
          <w:rFonts w:eastAsia="Times New Roman"/>
          <w:i/>
        </w:rPr>
        <w:lastRenderedPageBreak/>
        <w:t>Спецификация H15/1, рис. 1</w:t>
      </w:r>
      <w:r w:rsidRPr="00506C0E">
        <w:rPr>
          <w:rFonts w:eastAsia="Times New Roman"/>
        </w:rPr>
        <w:t xml:space="preserve"> изменить следующим образом (включить стрелку, указывающую на внутреннюю экранирующую часть со сноской </w:t>
      </w:r>
      <w:r w:rsidRPr="00655C4E">
        <w:rPr>
          <w:rFonts w:eastAsia="Times New Roman"/>
        </w:rPr>
        <w:t>14</w:t>
      </w:r>
      <w:r w:rsidRPr="00506C0E">
        <w:rPr>
          <w:rFonts w:eastAsia="Times New Roman"/>
        </w:rPr>
        <w:t>):</w:t>
      </w:r>
    </w:p>
    <w:p w14:paraId="31041541" w14:textId="77777777" w:rsidR="00D6056D" w:rsidRPr="00506C0E" w:rsidRDefault="00FB3B0E" w:rsidP="00FB3B0E">
      <w:pPr>
        <w:pStyle w:val="SingleTxtG"/>
        <w:spacing w:after="0"/>
      </w:pPr>
      <w:r>
        <w:t>«</w:t>
      </w:r>
    </w:p>
    <w:bookmarkStart w:id="2" w:name="_MON_1241250346"/>
    <w:bookmarkEnd w:id="2"/>
    <w:p w14:paraId="04B02A25" w14:textId="77777777" w:rsidR="00D6056D" w:rsidRPr="00506C0E" w:rsidRDefault="00D6056D" w:rsidP="00FB3B0E">
      <w:pPr>
        <w:pStyle w:val="SingleTxtGR"/>
        <w:ind w:right="707"/>
        <w:jc w:val="right"/>
        <w:rPr>
          <w:rFonts w:eastAsia="Calibri"/>
        </w:rPr>
      </w:pPr>
      <w:r w:rsidRPr="00506C0E">
        <w:rPr>
          <w:rFonts w:eastAsia="Calibri"/>
          <w:szCs w:val="22"/>
        </w:rPr>
        <w:object w:dxaOrig="9405" w:dyaOrig="9630" w14:anchorId="0399B0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6pt;height:426.6pt" o:ole="">
            <v:imagedata r:id="rId9" o:title=""/>
          </v:shape>
          <o:OLEObject Type="Embed" ProgID="Word.Picture.8" ShapeID="_x0000_i1025" DrawAspect="Content" ObjectID="_1659418474" r:id="rId10"/>
        </w:object>
      </w:r>
      <w:r w:rsidR="00A35FF0">
        <w:rPr>
          <w:rFonts w:eastAsia="Calibri"/>
          <w:szCs w:val="22"/>
        </w:rPr>
        <w:t>»</w:t>
      </w:r>
    </w:p>
    <w:p w14:paraId="754D8483" w14:textId="77777777" w:rsidR="00D6056D" w:rsidRPr="00506C0E" w:rsidRDefault="00D6056D" w:rsidP="00FB3B0E">
      <w:pPr>
        <w:spacing w:before="80" w:after="120"/>
        <w:ind w:left="1100" w:right="1134"/>
        <w:jc w:val="both"/>
      </w:pPr>
      <w:r w:rsidRPr="00506C0E">
        <w:rPr>
          <w:rFonts w:eastAsia="Times New Roman"/>
          <w:i/>
        </w:rPr>
        <w:t>Спецификация H15/5</w:t>
      </w:r>
      <w:r w:rsidRPr="00506C0E">
        <w:rPr>
          <w:rFonts w:eastAsia="Times New Roman"/>
        </w:rPr>
        <w:t xml:space="preserve">, включить следующую новую сноску </w:t>
      </w:r>
      <w:r w:rsidRPr="00655C4E">
        <w:t>14</w:t>
      </w:r>
      <w:r w:rsidRPr="00506C0E">
        <w:t>:</w:t>
      </w:r>
    </w:p>
    <w:p w14:paraId="39E182D6" w14:textId="77777777" w:rsidR="00D6056D" w:rsidRPr="00506C0E" w:rsidRDefault="00D6056D" w:rsidP="00FB3B0E">
      <w:pPr>
        <w:spacing w:after="120" w:line="240" w:lineRule="auto"/>
        <w:ind w:left="1100"/>
        <w:rPr>
          <w:sz w:val="18"/>
          <w:szCs w:val="18"/>
        </w:rPr>
      </w:pPr>
      <w:r w:rsidRPr="00506C0E">
        <w:rPr>
          <w:rFonts w:eastAsia="Times New Roman"/>
        </w:rPr>
        <w:t>«…</w:t>
      </w:r>
    </w:p>
    <w:p w14:paraId="1B651F4A" w14:textId="77777777" w:rsidR="00D6056D" w:rsidRPr="00B53E25" w:rsidRDefault="00D6056D" w:rsidP="00B53E25">
      <w:pPr>
        <w:spacing w:after="120" w:line="240" w:lineRule="auto"/>
        <w:ind w:left="1384" w:right="567" w:hanging="284"/>
        <w:rPr>
          <w:b/>
          <w:bCs/>
          <w:sz w:val="18"/>
          <w:szCs w:val="18"/>
        </w:rPr>
      </w:pPr>
      <w:r w:rsidRPr="00B53E25">
        <w:rPr>
          <w:b/>
          <w:bCs/>
          <w:sz w:val="18"/>
          <w:szCs w:val="18"/>
          <w:vertAlign w:val="superscript"/>
        </w:rPr>
        <w:t>14/</w:t>
      </w:r>
      <w:r w:rsidRPr="00B53E25">
        <w:rPr>
          <w:b/>
          <w:bCs/>
          <w:sz w:val="18"/>
          <w:szCs w:val="18"/>
        </w:rPr>
        <w:tab/>
      </w:r>
      <w:r w:rsidRPr="00B53E25">
        <w:rPr>
          <w:rFonts w:eastAsia="Times New Roman"/>
          <w:b/>
          <w:bCs/>
          <w:sz w:val="18"/>
          <w:szCs w:val="18"/>
        </w:rPr>
        <w:t>Внутренняя экранирующая часть, не предназначенная для образования светотеневой границы</w:t>
      </w:r>
      <w:r w:rsidRPr="00B53E25">
        <w:rPr>
          <w:sz w:val="18"/>
          <w:szCs w:val="18"/>
        </w:rPr>
        <w:t>»</w:t>
      </w:r>
      <w:r w:rsidR="00A35FF0" w:rsidRPr="00B53E25">
        <w:rPr>
          <w:sz w:val="18"/>
          <w:szCs w:val="18"/>
        </w:rPr>
        <w:t>.</w:t>
      </w:r>
    </w:p>
    <w:p w14:paraId="116E21AB" w14:textId="77777777" w:rsidR="00D6056D" w:rsidRPr="00506C0E" w:rsidRDefault="00D6056D" w:rsidP="00FB3B0E">
      <w:pPr>
        <w:spacing w:after="80" w:line="240" w:lineRule="auto"/>
        <w:ind w:left="1100" w:right="1134"/>
        <w:jc w:val="both"/>
      </w:pPr>
      <w:r w:rsidRPr="00506C0E">
        <w:rPr>
          <w:i/>
        </w:rPr>
        <w:t>Спецификация H16/3, таблицу</w:t>
      </w:r>
      <w:r w:rsidRPr="00506C0E">
        <w:t xml:space="preserve"> изменить следующим образом:</w:t>
      </w:r>
    </w:p>
    <w:p w14:paraId="490E510C" w14:textId="77777777" w:rsidR="00D6056D" w:rsidRPr="00506C0E" w:rsidRDefault="00D6056D" w:rsidP="006A3EF9">
      <w:pPr>
        <w:spacing w:after="80" w:line="240" w:lineRule="auto"/>
        <w:ind w:left="57"/>
      </w:pPr>
      <w:r w:rsidRPr="00506C0E">
        <w:rPr>
          <w:rFonts w:eastAsia="MS Mincho"/>
        </w:rPr>
        <w:t>«</w:t>
      </w:r>
      <w:r w:rsidRPr="00506C0E">
        <w:t>…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8"/>
        <w:gridCol w:w="4394"/>
        <w:gridCol w:w="3405"/>
      </w:tblGrid>
      <w:tr w:rsidR="00D6056D" w:rsidRPr="00506C0E" w14:paraId="66D6B6F8" w14:textId="77777777" w:rsidTr="006A3EF9">
        <w:trPr>
          <w:cantSplit/>
          <w:trHeight w:val="569"/>
          <w:tblHeader/>
          <w:jc w:val="center"/>
        </w:trPr>
        <w:tc>
          <w:tcPr>
            <w:tcW w:w="1838" w:type="dxa"/>
            <w:vMerge w:val="restart"/>
            <w:shd w:val="clear" w:color="auto" w:fill="auto"/>
            <w:vAlign w:val="bottom"/>
          </w:tcPr>
          <w:p w14:paraId="45480E7A" w14:textId="77777777" w:rsidR="00D6056D" w:rsidRPr="00506C0E" w:rsidRDefault="00D6056D" w:rsidP="00FB3B0E">
            <w:pPr>
              <w:spacing w:before="40" w:after="60" w:line="200" w:lineRule="exact"/>
              <w:ind w:left="113" w:right="113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Размеры в мм</w:t>
            </w: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78604558" w14:textId="77777777" w:rsidR="00D6056D" w:rsidRPr="00506C0E" w:rsidRDefault="00D6056D" w:rsidP="00FB3B0E">
            <w:pPr>
              <w:spacing w:before="40" w:after="6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Источники света с нитью накала серийного производства</w:t>
            </w:r>
          </w:p>
        </w:tc>
        <w:tc>
          <w:tcPr>
            <w:tcW w:w="3405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205137CF" w14:textId="77777777" w:rsidR="00D6056D" w:rsidRPr="00506C0E" w:rsidRDefault="00D6056D" w:rsidP="00FB3B0E">
            <w:pPr>
              <w:spacing w:before="40" w:after="6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Эталонный источник света с нитью накала</w:t>
            </w:r>
          </w:p>
        </w:tc>
      </w:tr>
      <w:tr w:rsidR="00D6056D" w:rsidRPr="00506C0E" w14:paraId="1FAC9E2D" w14:textId="77777777" w:rsidTr="006A3EF9">
        <w:trPr>
          <w:cantSplit/>
          <w:trHeight w:val="330"/>
          <w:tblHeader/>
          <w:jc w:val="center"/>
        </w:trPr>
        <w:tc>
          <w:tcPr>
            <w:tcW w:w="1838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6363FD4" w14:textId="77777777" w:rsidR="00D6056D" w:rsidRPr="00506C0E" w:rsidRDefault="00D6056D" w:rsidP="00FB3B0E">
            <w:pPr>
              <w:spacing w:before="40" w:after="60" w:line="200" w:lineRule="exact"/>
              <w:ind w:left="113" w:right="113"/>
              <w:rPr>
                <w:i/>
                <w:sz w:val="16"/>
              </w:rPr>
            </w:pPr>
          </w:p>
        </w:tc>
        <w:tc>
          <w:tcPr>
            <w:tcW w:w="4394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7A3B8BE4" w14:textId="77777777" w:rsidR="00D6056D" w:rsidRPr="00506C0E" w:rsidRDefault="00D6056D" w:rsidP="00FB3B0E">
            <w:pPr>
              <w:spacing w:before="40" w:after="6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 B</w:t>
            </w:r>
          </w:p>
        </w:tc>
        <w:tc>
          <w:tcPr>
            <w:tcW w:w="3405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5972AEE6" w14:textId="77777777" w:rsidR="00D6056D" w:rsidRPr="00506C0E" w:rsidRDefault="00D6056D" w:rsidP="00FB3B0E">
            <w:pPr>
              <w:spacing w:before="40" w:after="6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 B</w:t>
            </w:r>
          </w:p>
        </w:tc>
      </w:tr>
      <w:tr w:rsidR="00D6056D" w:rsidRPr="00506C0E" w14:paraId="5CC83B54" w14:textId="77777777" w:rsidTr="006A3EF9">
        <w:trPr>
          <w:cantSplit/>
          <w:trHeight w:val="369"/>
          <w:jc w:val="center"/>
        </w:trPr>
        <w:tc>
          <w:tcPr>
            <w:tcW w:w="1838" w:type="dxa"/>
            <w:tcBorders>
              <w:top w:val="single" w:sz="12" w:space="0" w:color="auto"/>
            </w:tcBorders>
            <w:shd w:val="clear" w:color="auto" w:fill="auto"/>
          </w:tcPr>
          <w:p w14:paraId="3C3CD80C" w14:textId="77777777" w:rsidR="00D6056D" w:rsidRPr="00506C0E" w:rsidRDefault="00D6056D" w:rsidP="00FB3B0E">
            <w:pPr>
              <w:spacing w:before="40" w:after="6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…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auto"/>
          </w:tcPr>
          <w:p w14:paraId="05392AF1" w14:textId="77777777" w:rsidR="00D6056D" w:rsidRPr="00506C0E" w:rsidRDefault="00D6056D" w:rsidP="00FB3B0E">
            <w:pPr>
              <w:spacing w:before="40" w:after="6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…</w:t>
            </w:r>
          </w:p>
        </w:tc>
        <w:tc>
          <w:tcPr>
            <w:tcW w:w="3405" w:type="dxa"/>
            <w:tcBorders>
              <w:top w:val="single" w:sz="12" w:space="0" w:color="auto"/>
            </w:tcBorders>
            <w:shd w:val="clear" w:color="auto" w:fill="auto"/>
          </w:tcPr>
          <w:p w14:paraId="7D310636" w14:textId="77777777" w:rsidR="00D6056D" w:rsidRPr="00506C0E" w:rsidRDefault="00D6056D" w:rsidP="00FB3B0E">
            <w:pPr>
              <w:spacing w:before="40" w:after="6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…</w:t>
            </w:r>
          </w:p>
        </w:tc>
      </w:tr>
      <w:tr w:rsidR="00D6056D" w:rsidRPr="00506C0E" w14:paraId="2A8355C3" w14:textId="77777777" w:rsidTr="006A3EF9">
        <w:trPr>
          <w:cantSplit/>
          <w:trHeight w:val="368"/>
          <w:jc w:val="center"/>
        </w:trPr>
        <w:tc>
          <w:tcPr>
            <w:tcW w:w="1838" w:type="dxa"/>
            <w:shd w:val="clear" w:color="auto" w:fill="auto"/>
          </w:tcPr>
          <w:p w14:paraId="0898ED25" w14:textId="77777777" w:rsidR="00D6056D" w:rsidRPr="00506C0E" w:rsidRDefault="00D6056D" w:rsidP="00FB3B0E">
            <w:pPr>
              <w:spacing w:before="40" w:after="6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…</w:t>
            </w:r>
          </w:p>
        </w:tc>
        <w:tc>
          <w:tcPr>
            <w:tcW w:w="4394" w:type="dxa"/>
            <w:shd w:val="clear" w:color="auto" w:fill="auto"/>
          </w:tcPr>
          <w:p w14:paraId="6DCE5FEF" w14:textId="77777777" w:rsidR="00D6056D" w:rsidRPr="00506C0E" w:rsidRDefault="00D6056D" w:rsidP="00FB3B0E">
            <w:pPr>
              <w:spacing w:before="40" w:after="6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…</w:t>
            </w:r>
          </w:p>
        </w:tc>
        <w:tc>
          <w:tcPr>
            <w:tcW w:w="3405" w:type="dxa"/>
            <w:shd w:val="clear" w:color="auto" w:fill="auto"/>
          </w:tcPr>
          <w:p w14:paraId="21433635" w14:textId="77777777" w:rsidR="00D6056D" w:rsidRPr="00506C0E" w:rsidRDefault="00D6056D" w:rsidP="00FB3B0E">
            <w:pPr>
              <w:spacing w:before="40" w:after="6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…</w:t>
            </w:r>
          </w:p>
        </w:tc>
      </w:tr>
      <w:tr w:rsidR="00D6056D" w:rsidRPr="00506C0E" w14:paraId="75CCB63D" w14:textId="77777777" w:rsidTr="006A3EF9">
        <w:trPr>
          <w:cantSplit/>
          <w:trHeight w:val="368"/>
          <w:jc w:val="center"/>
        </w:trPr>
        <w:tc>
          <w:tcPr>
            <w:tcW w:w="1838" w:type="dxa"/>
            <w:shd w:val="clear" w:color="auto" w:fill="auto"/>
          </w:tcPr>
          <w:p w14:paraId="0B7DF0C3" w14:textId="77777777" w:rsidR="00D6056D" w:rsidRPr="00506C0E" w:rsidRDefault="00D6056D" w:rsidP="00FB3B0E">
            <w:pPr>
              <w:spacing w:before="40" w:after="60" w:line="220" w:lineRule="exact"/>
              <w:ind w:left="113" w:right="113"/>
            </w:pPr>
            <w:r w:rsidRPr="00506C0E">
              <w:t>g</w:t>
            </w:r>
          </w:p>
        </w:tc>
        <w:tc>
          <w:tcPr>
            <w:tcW w:w="4394" w:type="dxa"/>
            <w:shd w:val="clear" w:color="auto" w:fill="auto"/>
          </w:tcPr>
          <w:p w14:paraId="798A10EC" w14:textId="77777777" w:rsidR="00D6056D" w:rsidRPr="00506C0E" w:rsidRDefault="00D6056D" w:rsidP="00FB3B0E">
            <w:pPr>
              <w:spacing w:before="40" w:after="60" w:line="220" w:lineRule="exact"/>
              <w:ind w:left="113" w:right="113"/>
              <w:jc w:val="center"/>
            </w:pPr>
            <w:r w:rsidRPr="00506C0E">
              <w:t>0,5 мин.</w:t>
            </w:r>
          </w:p>
        </w:tc>
        <w:tc>
          <w:tcPr>
            <w:tcW w:w="3405" w:type="dxa"/>
            <w:shd w:val="clear" w:color="auto" w:fill="auto"/>
          </w:tcPr>
          <w:p w14:paraId="40B834C1" w14:textId="77777777" w:rsidR="00D6056D" w:rsidRPr="00506C0E" w:rsidRDefault="00D6056D" w:rsidP="00FB3B0E">
            <w:pPr>
              <w:spacing w:before="40" w:after="60" w:line="220" w:lineRule="exact"/>
              <w:ind w:left="113" w:right="113"/>
              <w:jc w:val="center"/>
            </w:pPr>
            <w:r w:rsidRPr="00506C0E">
              <w:rPr>
                <w:strike/>
              </w:rPr>
              <w:t>Рас</w:t>
            </w:r>
            <w:r w:rsidR="003E5531">
              <w:rPr>
                <w:strike/>
              </w:rPr>
              <w:t>с</w:t>
            </w:r>
            <w:r w:rsidRPr="00506C0E">
              <w:rPr>
                <w:strike/>
              </w:rPr>
              <w:t>матривается</w:t>
            </w:r>
            <w:r w:rsidRPr="00506C0E">
              <w:t xml:space="preserve"> </w:t>
            </w:r>
            <w:r w:rsidRPr="00506C0E">
              <w:rPr>
                <w:b/>
              </w:rPr>
              <w:t>0,5 мин.</w:t>
            </w:r>
          </w:p>
        </w:tc>
      </w:tr>
      <w:tr w:rsidR="00D6056D" w:rsidRPr="00506C0E" w14:paraId="58E30732" w14:textId="77777777" w:rsidTr="006A3EF9">
        <w:trPr>
          <w:cantSplit/>
          <w:trHeight w:val="369"/>
          <w:jc w:val="center"/>
        </w:trPr>
        <w:tc>
          <w:tcPr>
            <w:tcW w:w="1838" w:type="dxa"/>
            <w:shd w:val="clear" w:color="auto" w:fill="auto"/>
          </w:tcPr>
          <w:p w14:paraId="4978321A" w14:textId="77777777" w:rsidR="00D6056D" w:rsidRPr="00506C0E" w:rsidRDefault="00D6056D" w:rsidP="00FB3B0E">
            <w:pPr>
              <w:spacing w:before="40" w:after="6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…</w:t>
            </w:r>
          </w:p>
        </w:tc>
        <w:tc>
          <w:tcPr>
            <w:tcW w:w="4394" w:type="dxa"/>
            <w:shd w:val="clear" w:color="auto" w:fill="auto"/>
          </w:tcPr>
          <w:p w14:paraId="2326F7AC" w14:textId="77777777" w:rsidR="00D6056D" w:rsidRPr="00506C0E" w:rsidRDefault="00D6056D" w:rsidP="00FB3B0E">
            <w:pPr>
              <w:spacing w:before="40" w:after="6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…</w:t>
            </w:r>
          </w:p>
        </w:tc>
        <w:tc>
          <w:tcPr>
            <w:tcW w:w="3405" w:type="dxa"/>
            <w:shd w:val="clear" w:color="auto" w:fill="auto"/>
          </w:tcPr>
          <w:p w14:paraId="28F84E5D" w14:textId="77777777" w:rsidR="00D6056D" w:rsidRPr="00506C0E" w:rsidRDefault="00D6056D" w:rsidP="00FB3B0E">
            <w:pPr>
              <w:spacing w:before="40" w:after="6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…</w:t>
            </w:r>
          </w:p>
        </w:tc>
      </w:tr>
    </w:tbl>
    <w:p w14:paraId="1897F8F6" w14:textId="77777777" w:rsidR="00D6056D" w:rsidRPr="00506C0E" w:rsidRDefault="00D6056D" w:rsidP="006A3EF9">
      <w:pPr>
        <w:spacing w:before="40" w:line="240" w:lineRule="auto"/>
        <w:ind w:left="1100" w:right="119"/>
        <w:jc w:val="right"/>
        <w:rPr>
          <w:rFonts w:eastAsia="Times New Roman"/>
          <w:i/>
        </w:rPr>
      </w:pPr>
      <w:r w:rsidRPr="00506C0E">
        <w:rPr>
          <w:rFonts w:eastAsia="MS Mincho"/>
        </w:rPr>
        <w:t>»</w:t>
      </w:r>
    </w:p>
    <w:p w14:paraId="1936A925" w14:textId="77777777" w:rsidR="00D6056D" w:rsidRPr="00506C0E" w:rsidRDefault="00D6056D" w:rsidP="00A35FF0">
      <w:pPr>
        <w:pageBreakBefore/>
        <w:spacing w:after="120" w:line="240" w:lineRule="auto"/>
        <w:ind w:left="1100" w:right="1134"/>
        <w:jc w:val="both"/>
        <w:rPr>
          <w:rFonts w:eastAsia="Times New Roman"/>
        </w:rPr>
      </w:pPr>
      <w:r w:rsidRPr="00506C0E">
        <w:rPr>
          <w:rFonts w:eastAsia="Times New Roman"/>
          <w:i/>
        </w:rPr>
        <w:lastRenderedPageBreak/>
        <w:t>Спецификация H17/1, рис.1</w:t>
      </w:r>
      <w:r w:rsidRPr="00506C0E">
        <w:rPr>
          <w:rFonts w:eastAsia="Times New Roman"/>
        </w:rPr>
        <w:t xml:space="preserve"> изменить следующим образом (включить стрелку, указывающую на внутреннюю экранирующую часть со сноской </w:t>
      </w:r>
      <w:r w:rsidRPr="00655C4E">
        <w:rPr>
          <w:rFonts w:eastAsia="Times New Roman"/>
        </w:rPr>
        <w:t>13</w:t>
      </w:r>
      <w:r w:rsidRPr="00506C0E">
        <w:rPr>
          <w:rFonts w:eastAsia="Times New Roman"/>
        </w:rPr>
        <w:t>):</w:t>
      </w:r>
    </w:p>
    <w:p w14:paraId="6103B79F" w14:textId="77777777" w:rsidR="00D6056D" w:rsidRPr="00506C0E" w:rsidRDefault="003E5531" w:rsidP="00FB3B0E">
      <w:pPr>
        <w:pStyle w:val="SingleTxtGR"/>
        <w:spacing w:before="240"/>
        <w:ind w:left="851"/>
        <w:rPr>
          <w:spacing w:val="4"/>
          <w:w w:val="103"/>
          <w:kern w:val="14"/>
        </w:rPr>
      </w:pPr>
      <w:r>
        <w:rPr>
          <w:noProof/>
          <w:spacing w:val="4"/>
          <w:w w:val="103"/>
          <w:kern w:val="14"/>
          <w:lang w:eastAsia="ru-RU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3A079DBD" wp14:editId="513B1FC5">
                <wp:simplePos x="0" y="0"/>
                <wp:positionH relativeFrom="column">
                  <wp:posOffset>3061528</wp:posOffset>
                </wp:positionH>
                <wp:positionV relativeFrom="paragraph">
                  <wp:posOffset>225287</wp:posOffset>
                </wp:positionV>
                <wp:extent cx="884555" cy="152400"/>
                <wp:effectExtent l="0" t="0" r="0" b="0"/>
                <wp:wrapNone/>
                <wp:docPr id="10733" name="Надпись 10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455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E71E056" w14:textId="77777777" w:rsidR="00655C4E" w:rsidRDefault="00655C4E" w:rsidP="003E55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Дальний свет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4E26B" id="Надпись 10733" o:spid="_x0000_s1062" type="#_x0000_t202" style="position:absolute;left:0;text-align:left;margin-left:241.05pt;margin-top:17.75pt;width:69.65pt;height:12pt;z-index:251735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3E553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Дальний свет</w:t>
                      </w:r>
                    </w:p>
                  </w:txbxContent>
                </v:textbox>
              </v:shape>
            </w:pict>
          </mc:Fallback>
        </mc:AlternateContent>
      </w:r>
      <w:r w:rsidR="00FB3B0E">
        <w:rPr>
          <w:spacing w:val="4"/>
          <w:w w:val="103"/>
          <w:kern w:val="14"/>
        </w:rPr>
        <w:t>«</w:t>
      </w:r>
    </w:p>
    <w:p w14:paraId="66A83E07" w14:textId="77777777" w:rsidR="00D6056D" w:rsidRPr="00506C0E" w:rsidRDefault="00F72F5D" w:rsidP="00A35FF0">
      <w:pPr>
        <w:tabs>
          <w:tab w:val="left" w:pos="1701"/>
          <w:tab w:val="left" w:pos="2268"/>
          <w:tab w:val="left" w:pos="2835"/>
          <w:tab w:val="left" w:pos="3402"/>
          <w:tab w:val="left" w:pos="3969"/>
        </w:tabs>
        <w:spacing w:after="120"/>
        <w:ind w:right="-1"/>
        <w:jc w:val="center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EA6AD" wp14:editId="528D1A15">
                <wp:simplePos x="0" y="0"/>
                <wp:positionH relativeFrom="column">
                  <wp:posOffset>2557670</wp:posOffset>
                </wp:positionH>
                <wp:positionV relativeFrom="paragraph">
                  <wp:posOffset>3590704</wp:posOffset>
                </wp:positionV>
                <wp:extent cx="146578" cy="201930"/>
                <wp:effectExtent l="0" t="0" r="0" b="0"/>
                <wp:wrapNone/>
                <wp:docPr id="1436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78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B53A4" w14:textId="77777777" w:rsidR="00655C4E" w:rsidRPr="004F7364" w:rsidRDefault="00655C4E" w:rsidP="00F72F5D">
                            <w:pPr>
                              <w:spacing w:line="26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4F7364">
                              <w:rPr>
                                <w:rFonts w:eastAsia="MS Mincho"/>
                                <w:color w:val="000000" w:themeColor="text1"/>
                                <w:kern w:val="24"/>
                                <w:vertAlign w:val="superscript"/>
                                <w:lang w:val="fr-CH"/>
                              </w:rPr>
                              <w:t>13/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EE173" id="Text Box 116" o:spid="_x0000_s1063" type="#_x0000_t202" style="position:absolute;left:0;text-align:left;margin-left:201.4pt;margin-top:282.75pt;width:11.55pt;height:15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" stroked="f" strokeweight=".5pt">
                <v:textbox inset="0,0,0,0">
                  <w:txbxContent>
                    <w:p w:rsidR="00655C4E" w:rsidRPr="004F7364" w:rsidRDefault="00655C4E" w:rsidP="00F72F5D">
                      <w:pPr>
                        <w:spacing w:line="260" w:lineRule="exact"/>
                        <w:rPr>
                          <w:sz w:val="24"/>
                          <w:szCs w:val="24"/>
                        </w:rPr>
                      </w:pPr>
                      <w:r w:rsidRPr="004F7364">
                        <w:rPr>
                          <w:rFonts w:eastAsia="MS Mincho"/>
                          <w:color w:val="000000" w:themeColor="text1"/>
                          <w:kern w:val="24"/>
                          <w:vertAlign w:val="superscript"/>
                          <w:lang w:val="fr-CH"/>
                        </w:rPr>
                        <w:t>13/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2E6C4D" wp14:editId="31FD8331">
                <wp:simplePos x="0" y="0"/>
                <wp:positionH relativeFrom="column">
                  <wp:posOffset>2104209</wp:posOffset>
                </wp:positionH>
                <wp:positionV relativeFrom="paragraph">
                  <wp:posOffset>3708069</wp:posOffset>
                </wp:positionV>
                <wp:extent cx="428944" cy="128148"/>
                <wp:effectExtent l="0" t="0" r="0" b="0"/>
                <wp:wrapNone/>
                <wp:docPr id="14364" name="Straight Arrow Connector 14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8944" cy="12814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8DC0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364" o:spid="_x0000_s1026" type="#_x0000_t32" style="position:absolute;margin-left:165.7pt;margin-top:291.95pt;width:33.8pt;height:10.1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" strokecolor="windowText">
                <v:stroke endarrow="block"/>
                <o:lock v:ext="edit" shapetype="f"/>
              </v:shape>
            </w:pict>
          </mc:Fallback>
        </mc:AlternateContent>
      </w:r>
      <w:r w:rsidR="00C47625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659EB1A3" wp14:editId="141194F5">
                <wp:simplePos x="0" y="0"/>
                <wp:positionH relativeFrom="column">
                  <wp:posOffset>2671721</wp:posOffset>
                </wp:positionH>
                <wp:positionV relativeFrom="paragraph">
                  <wp:posOffset>5717816</wp:posOffset>
                </wp:positionV>
                <wp:extent cx="3199130" cy="541020"/>
                <wp:effectExtent l="0" t="0" r="1270" b="0"/>
                <wp:wrapNone/>
                <wp:docPr id="10751" name="Надпись 10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913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C74D482" w14:textId="77777777" w:rsidR="00655C4E" w:rsidRDefault="00655C4E" w:rsidP="00D6056D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Рис. 2</w:t>
                            </w:r>
                          </w:p>
                          <w:p w14:paraId="5909825A" w14:textId="77777777" w:rsidR="00655C4E" w:rsidRDefault="00655C4E" w:rsidP="00D6056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vertAlign w:val="superscript"/>
                              </w:rPr>
                            </w:pPr>
                            <w:r w:rsidRPr="003E5531">
                              <w:rPr>
                                <w:sz w:val="18"/>
                                <w:szCs w:val="18"/>
                              </w:rPr>
                              <w:t>Максимальные контуры источника света с нитью накала</w:t>
                            </w:r>
                            <w:r w:rsidRPr="007064CA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4/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EE4C2" id="Надпись 10751" o:spid="_x0000_s1064" type="#_x0000_t202" style="position:absolute;left:0;text-align:left;margin-left:210.35pt;margin-top:450.2pt;width:251.9pt;height:42.6pt;z-index:251705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Рис. 2</w:t>
                      </w:r>
                    </w:p>
                    <w:p w:rsidR="00655C4E" w:rsidRDefault="00655C4E" w:rsidP="00D6056D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vertAlign w:val="superscript"/>
                        </w:rPr>
                      </w:pPr>
                      <w:r w:rsidRPr="003E5531">
                        <w:rPr>
                          <w:sz w:val="18"/>
                          <w:szCs w:val="18"/>
                        </w:rPr>
                        <w:t>Максимальные контуры источника света с нитью накала</w:t>
                      </w:r>
                      <w:r w:rsidRPr="007064CA">
                        <w:rPr>
                          <w:sz w:val="18"/>
                          <w:szCs w:val="18"/>
                          <w:vertAlign w:val="superscript"/>
                        </w:rPr>
                        <w:t>4/</w:t>
                      </w:r>
                    </w:p>
                  </w:txbxContent>
                </v:textbox>
              </v:shape>
            </w:pict>
          </mc:Fallback>
        </mc:AlternateContent>
      </w:r>
      <w:r w:rsidR="00C47625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018C2D36" wp14:editId="79AF188D">
                <wp:simplePos x="0" y="0"/>
                <wp:positionH relativeFrom="column">
                  <wp:posOffset>499110</wp:posOffset>
                </wp:positionH>
                <wp:positionV relativeFrom="paragraph">
                  <wp:posOffset>222140</wp:posOffset>
                </wp:positionV>
                <wp:extent cx="748665" cy="344556"/>
                <wp:effectExtent l="0" t="0" r="0" b="0"/>
                <wp:wrapNone/>
                <wp:docPr id="10734" name="Надпись 10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8665" cy="344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72FB1B8" w14:textId="77777777" w:rsidR="00655C4E" w:rsidRDefault="00655C4E" w:rsidP="00D605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Контрольный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выступ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C2C02" id="Надпись 10734" o:spid="_x0000_s1065" type="#_x0000_t202" style="position:absolute;left:0;text-align:left;margin-left:39.3pt;margin-top:17.5pt;width:58.95pt;height:27.15pt;z-index:25169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Контрольный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выступ</w:t>
                      </w:r>
                    </w:p>
                  </w:txbxContent>
                </v:textbox>
              </v:shape>
            </w:pict>
          </mc:Fallback>
        </mc:AlternateContent>
      </w:r>
      <w:r w:rsidR="00B53E25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4D4DD24F" wp14:editId="3D89F418">
                <wp:simplePos x="0" y="0"/>
                <wp:positionH relativeFrom="column">
                  <wp:posOffset>2531192</wp:posOffset>
                </wp:positionH>
                <wp:positionV relativeFrom="paragraph">
                  <wp:posOffset>4422582</wp:posOffset>
                </wp:positionV>
                <wp:extent cx="791210" cy="321945"/>
                <wp:effectExtent l="0" t="0" r="8890" b="1905"/>
                <wp:wrapNone/>
                <wp:docPr id="10745" name="Надпись 10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121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134094D" w14:textId="77777777" w:rsidR="00655C4E" w:rsidRPr="007064CA" w:rsidRDefault="00655C4E" w:rsidP="00D6056D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Плоскость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отсчета</w:t>
                            </w:r>
                            <w:r w:rsidRPr="007064CA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1/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17E18" id="Надпись 10745" o:spid="_x0000_s1066" type="#_x0000_t202" style="position:absolute;left:0;text-align:left;margin-left:199.3pt;margin-top:348.25pt;width:62.3pt;height:25.35pt;z-index:251700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" stroked="f">
                <v:stroke joinstyle="round"/>
                <v:path arrowok="t"/>
                <v:textbox inset="0,0,0,0">
                  <w:txbxContent>
                    <w:p w:rsidR="00655C4E" w:rsidRPr="007064CA" w:rsidRDefault="00655C4E" w:rsidP="00D6056D">
                      <w:pPr>
                        <w:rPr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Плоскость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отсчета</w:t>
                      </w:r>
                      <w:r w:rsidRPr="007064CA">
                        <w:rPr>
                          <w:sz w:val="18"/>
                          <w:szCs w:val="18"/>
                          <w:vertAlign w:val="superscript"/>
                        </w:rPr>
                        <w:t>1/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70661CED" wp14:editId="187092A2">
                <wp:simplePos x="0" y="0"/>
                <wp:positionH relativeFrom="column">
                  <wp:posOffset>3804285</wp:posOffset>
                </wp:positionH>
                <wp:positionV relativeFrom="paragraph">
                  <wp:posOffset>5404485</wp:posOffset>
                </wp:positionV>
                <wp:extent cx="480060" cy="151130"/>
                <wp:effectExtent l="0" t="0" r="0" b="1270"/>
                <wp:wrapNone/>
                <wp:docPr id="10749" name="Надпись 10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6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265A5D3" w14:textId="77777777" w:rsidR="00655C4E" w:rsidRDefault="00655C4E" w:rsidP="00D6056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Ø 38,2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F4E8" id="Надпись 10749" o:spid="_x0000_s1067" type="#_x0000_t202" style="position:absolute;left:0;text-align:left;margin-left:299.55pt;margin-top:425.55pt;width:37.8pt;height:11.9pt;z-index:251704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Ø 38,2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31B5FEEF" wp14:editId="2E01E580">
                <wp:simplePos x="0" y="0"/>
                <wp:positionH relativeFrom="column">
                  <wp:posOffset>490855</wp:posOffset>
                </wp:positionH>
                <wp:positionV relativeFrom="paragraph">
                  <wp:posOffset>4437380</wp:posOffset>
                </wp:positionV>
                <wp:extent cx="245745" cy="152400"/>
                <wp:effectExtent l="0" t="0" r="1905" b="0"/>
                <wp:wrapNone/>
                <wp:docPr id="10817" name="Надпись 10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C0D1490" w14:textId="77777777" w:rsidR="00655C4E" w:rsidRDefault="00655C4E" w:rsidP="00D6056D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B8286" id="Надпись 10817" o:spid="_x0000_s1068" type="#_x0000_t202" style="position:absolute;left:0;text-align:left;margin-left:38.65pt;margin-top:349.4pt;width:19.35pt;height:12pt;z-index:251707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D6056D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19CE2EB4" wp14:editId="15E262A5">
                <wp:simplePos x="0" y="0"/>
                <wp:positionH relativeFrom="column">
                  <wp:posOffset>915035</wp:posOffset>
                </wp:positionH>
                <wp:positionV relativeFrom="paragraph">
                  <wp:posOffset>4446270</wp:posOffset>
                </wp:positionV>
                <wp:extent cx="245745" cy="152400"/>
                <wp:effectExtent l="0" t="0" r="1905" b="0"/>
                <wp:wrapNone/>
                <wp:docPr id="10818" name="Надпись 10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1582124" w14:textId="77777777" w:rsidR="00655C4E" w:rsidRDefault="00655C4E" w:rsidP="00D6056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E22A1" id="Надпись 10818" o:spid="_x0000_s1069" type="#_x0000_t202" style="position:absolute;left:0;text-align:left;margin-left:72.05pt;margin-top:350.1pt;width:19.35pt;height:12pt;z-index:251708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D6056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28EF10B6" wp14:editId="7660D581">
                <wp:simplePos x="0" y="0"/>
                <wp:positionH relativeFrom="column">
                  <wp:posOffset>3804285</wp:posOffset>
                </wp:positionH>
                <wp:positionV relativeFrom="paragraph">
                  <wp:posOffset>5189220</wp:posOffset>
                </wp:positionV>
                <wp:extent cx="480060" cy="151130"/>
                <wp:effectExtent l="0" t="0" r="0" b="1270"/>
                <wp:wrapNone/>
                <wp:docPr id="10748" name="Надпись 10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6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8A6BDA9" w14:textId="77777777" w:rsidR="00655C4E" w:rsidRDefault="00655C4E" w:rsidP="00D6056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Ø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3646E" id="Надпись 10748" o:spid="_x0000_s1070" type="#_x0000_t202" style="position:absolute;left:0;text-align:left;margin-left:299.55pt;margin-top:408.6pt;width:37.8pt;height:11.9pt;z-index:251703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Ø 28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7BEBA953" wp14:editId="1ACBD1E9">
                <wp:simplePos x="0" y="0"/>
                <wp:positionH relativeFrom="column">
                  <wp:posOffset>2766060</wp:posOffset>
                </wp:positionH>
                <wp:positionV relativeFrom="paragraph">
                  <wp:posOffset>3387725</wp:posOffset>
                </wp:positionV>
                <wp:extent cx="784860" cy="152400"/>
                <wp:effectExtent l="0" t="0" r="0" b="0"/>
                <wp:wrapNone/>
                <wp:docPr id="10819" name="Надпись 10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486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D9F04BB" w14:textId="77777777" w:rsidR="00655C4E" w:rsidRDefault="00655C4E" w:rsidP="00D6056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Ось отсчета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E4D69" id="Надпись 10819" o:spid="_x0000_s1071" type="#_x0000_t202" style="position:absolute;left:0;text-align:left;margin-left:217.8pt;margin-top:266.75pt;width:61.8pt;height:12pt;z-index:25170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D6056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Ось отсчета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18409BC2" wp14:editId="01A4193A">
                <wp:simplePos x="0" y="0"/>
                <wp:positionH relativeFrom="column">
                  <wp:posOffset>998855</wp:posOffset>
                </wp:positionH>
                <wp:positionV relativeFrom="paragraph">
                  <wp:posOffset>2413000</wp:posOffset>
                </wp:positionV>
                <wp:extent cx="784860" cy="152400"/>
                <wp:effectExtent l="0" t="0" r="0" b="0"/>
                <wp:wrapNone/>
                <wp:docPr id="10747" name="Надпись 10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486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EC8FAA4" w14:textId="77777777" w:rsidR="00655C4E" w:rsidRDefault="00655C4E" w:rsidP="00D605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Ось колбы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E6529" id="Надпись 10747" o:spid="_x0000_s1072" type="#_x0000_t202" style="position:absolute;left:0;text-align:left;margin-left:78.65pt;margin-top:190pt;width:61.8pt;height:12pt;z-index:251702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D6056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Ось колбы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0F687EF2" wp14:editId="36DAB839">
                <wp:simplePos x="0" y="0"/>
                <wp:positionH relativeFrom="column">
                  <wp:posOffset>2352675</wp:posOffset>
                </wp:positionH>
                <wp:positionV relativeFrom="paragraph">
                  <wp:posOffset>2336800</wp:posOffset>
                </wp:positionV>
                <wp:extent cx="784860" cy="156845"/>
                <wp:effectExtent l="0" t="0" r="0" b="1905"/>
                <wp:wrapNone/>
                <wp:docPr id="10746" name="Надпись 10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4860" cy="16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C60AE3A" w14:textId="77777777" w:rsidR="00655C4E" w:rsidRDefault="00655C4E" w:rsidP="00D6056D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Ось отсчета</w:t>
                            </w:r>
                            <w:r w:rsidRPr="007064CA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2/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E4B6D" id="Надпись 10746" o:spid="_x0000_s1073" type="#_x0000_t202" style="position:absolute;left:0;text-align:left;margin-left:185.25pt;margin-top:184pt;width:61.8pt;height:12.35pt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D6056D">
                      <w:pPr>
                        <w:rPr>
                          <w:sz w:val="18"/>
                          <w:szCs w:val="18"/>
                          <w:vertAlign w:val="superscript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Ось отсчета</w:t>
                      </w:r>
                      <w:r w:rsidRPr="007064CA">
                        <w:rPr>
                          <w:sz w:val="18"/>
                          <w:szCs w:val="18"/>
                          <w:vertAlign w:val="superscript"/>
                        </w:rPr>
                        <w:t>2/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7FDA2B6C" wp14:editId="6FC0C61E">
                <wp:simplePos x="0" y="0"/>
                <wp:positionH relativeFrom="column">
                  <wp:posOffset>2594610</wp:posOffset>
                </wp:positionH>
                <wp:positionV relativeFrom="paragraph">
                  <wp:posOffset>1957070</wp:posOffset>
                </wp:positionV>
                <wp:extent cx="784860" cy="152400"/>
                <wp:effectExtent l="0" t="0" r="0" b="0"/>
                <wp:wrapNone/>
                <wp:docPr id="10744" name="Надпись 10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486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432DF09" w14:textId="77777777" w:rsidR="00655C4E" w:rsidRDefault="00655C4E" w:rsidP="00D605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Заземление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905A0" id="Надпись 10744" o:spid="_x0000_s1074" type="#_x0000_t202" style="position:absolute;left:0;text-align:left;margin-left:204.3pt;margin-top:154.1pt;width:61.8pt;height:12pt;z-index:251699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D6056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Заземление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517D5EB7" wp14:editId="51A76906">
                <wp:simplePos x="0" y="0"/>
                <wp:positionH relativeFrom="column">
                  <wp:posOffset>459740</wp:posOffset>
                </wp:positionH>
                <wp:positionV relativeFrom="paragraph">
                  <wp:posOffset>1530985</wp:posOffset>
                </wp:positionV>
                <wp:extent cx="784860" cy="152400"/>
                <wp:effectExtent l="0" t="0" r="0" b="0"/>
                <wp:wrapNone/>
                <wp:docPr id="10743" name="Надпись 10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486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83FAC66" w14:textId="77777777" w:rsidR="00655C4E" w:rsidRDefault="00655C4E" w:rsidP="00D605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Ближний свет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690C5" id="Надпись 10743" o:spid="_x0000_s1075" type="#_x0000_t202" style="position:absolute;left:0;text-align:left;margin-left:36.2pt;margin-top:120.55pt;width:61.8pt;height:12pt;z-index:251698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D6056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Ближний свет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1E74DD27" wp14:editId="0454F012">
                <wp:simplePos x="0" y="0"/>
                <wp:positionH relativeFrom="column">
                  <wp:posOffset>140335</wp:posOffset>
                </wp:positionH>
                <wp:positionV relativeFrom="paragraph">
                  <wp:posOffset>897255</wp:posOffset>
                </wp:positionV>
                <wp:extent cx="245745" cy="152400"/>
                <wp:effectExtent l="0" t="0" r="1905" b="0"/>
                <wp:wrapNone/>
                <wp:docPr id="10816" name="Надпись 10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E0C4FCB" w14:textId="77777777" w:rsidR="00655C4E" w:rsidRDefault="00655C4E" w:rsidP="00D6056D">
                            <w:pPr>
                              <w:jc w:val="right"/>
                            </w:pPr>
                            <w: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590DE" id="Надпись 10816" o:spid="_x0000_s1076" type="#_x0000_t202" style="position:absolute;left:0;text-align:left;margin-left:11.05pt;margin-top:70.65pt;width:19.35pt;height:12pt;z-index:251706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" stroked="f">
                <v:stroke joinstyle="round"/>
                <v:path arrowok="t"/>
                <v:textbox style="mso-fit-shape-to-text:t" inset="0,0,0,0">
                  <w:txbxContent>
                    <w:p w:rsidR="00655C4E" w:rsidRDefault="00655C4E" w:rsidP="00D6056D">
                      <w:pPr>
                        <w:jc w:val="right"/>
                      </w:pPr>
                      <w: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D6056D" w:rsidRPr="00506C0E">
        <w:rPr>
          <w:rFonts w:ascii="Univers" w:eastAsia="Calibri" w:hAnsi="Univers"/>
          <w:noProof/>
          <w:lang w:eastAsia="ru-RU"/>
        </w:rPr>
        <w:drawing>
          <wp:inline distT="0" distB="0" distL="0" distR="0" wp14:anchorId="498AA048" wp14:editId="6633B768">
            <wp:extent cx="5478780" cy="6096000"/>
            <wp:effectExtent l="0" t="0" r="7620" b="0"/>
            <wp:docPr id="8499" name="Рисунок 8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88A1" w14:textId="77777777" w:rsidR="00D6056D" w:rsidRPr="00506C0E" w:rsidRDefault="00D6056D" w:rsidP="00A35FF0">
      <w:pPr>
        <w:pStyle w:val="SingleTxtGR"/>
      </w:pPr>
      <w:r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690FF508" wp14:editId="24383576">
                <wp:simplePos x="0" y="0"/>
                <wp:positionH relativeFrom="column">
                  <wp:posOffset>984002</wp:posOffset>
                </wp:positionH>
                <wp:positionV relativeFrom="paragraph">
                  <wp:posOffset>16013</wp:posOffset>
                </wp:positionV>
                <wp:extent cx="1657350" cy="343535"/>
                <wp:effectExtent l="0" t="0" r="0" b="0"/>
                <wp:wrapNone/>
                <wp:docPr id="10750" name="Надпись 10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133D0EA" w14:textId="77777777" w:rsidR="00655C4E" w:rsidRDefault="00655C4E" w:rsidP="00D6056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Рис. 1</w:t>
                            </w:r>
                          </w:p>
                          <w:p w14:paraId="3BE25A7A" w14:textId="77777777" w:rsidR="00655C4E" w:rsidRPr="003E5531" w:rsidRDefault="00655C4E" w:rsidP="00D6056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E5531">
                              <w:rPr>
                                <w:sz w:val="18"/>
                                <w:szCs w:val="18"/>
                              </w:rPr>
                              <w:t>Основной чертеж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0230" id="Надпись 10750" o:spid="_x0000_s1077" type="#_x0000_t202" style="position:absolute;left:0;text-align:left;margin-left:77.5pt;margin-top:1.25pt;width:130.5pt;height:27.05pt;z-index:251710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" stroked="f">
                <v:stroke joinstyle="round"/>
                <v:path arrowok="t"/>
                <v:textbox inset="0,0,0,0">
                  <w:txbxContent>
                    <w:p w:rsidR="00655C4E" w:rsidRDefault="00655C4E" w:rsidP="00D6056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Рис. 1</w:t>
                      </w:r>
                    </w:p>
                    <w:p w:rsidR="00655C4E" w:rsidRPr="003E5531" w:rsidRDefault="00655C4E" w:rsidP="00D6056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E5531">
                        <w:rPr>
                          <w:sz w:val="18"/>
                          <w:szCs w:val="18"/>
                        </w:rPr>
                        <w:t>Основной чертеж</w:t>
                      </w:r>
                    </w:p>
                  </w:txbxContent>
                </v:textbox>
              </v:shape>
            </w:pict>
          </mc:Fallback>
        </mc:AlternateContent>
      </w:r>
    </w:p>
    <w:p w14:paraId="15666C85" w14:textId="77777777" w:rsidR="00D6056D" w:rsidRPr="00506C0E" w:rsidRDefault="00D6056D" w:rsidP="00FB3B0E">
      <w:pPr>
        <w:pStyle w:val="SingleTxtGR"/>
        <w:spacing w:after="0"/>
      </w:pPr>
    </w:p>
    <w:p w14:paraId="155DF09A" w14:textId="77777777" w:rsidR="00D6056D" w:rsidRPr="00506C0E" w:rsidRDefault="00D6056D" w:rsidP="00A35FF0">
      <w:pPr>
        <w:spacing w:after="120" w:line="240" w:lineRule="auto"/>
        <w:ind w:left="1134" w:right="567"/>
        <w:jc w:val="right"/>
        <w:rPr>
          <w:rFonts w:eastAsia="Times New Roman"/>
          <w:sz w:val="18"/>
          <w:szCs w:val="18"/>
        </w:rPr>
      </w:pPr>
      <w:r w:rsidRPr="00506C0E">
        <w:rPr>
          <w:rFonts w:eastAsia="Times New Roman"/>
          <w:sz w:val="18"/>
          <w:szCs w:val="18"/>
        </w:rPr>
        <w:t>»</w:t>
      </w:r>
    </w:p>
    <w:p w14:paraId="4FE405F5" w14:textId="77777777" w:rsidR="00D6056D" w:rsidRPr="00506C0E" w:rsidRDefault="00D6056D" w:rsidP="00FB3B0E">
      <w:pPr>
        <w:spacing w:before="240" w:after="120"/>
        <w:ind w:left="1100" w:right="1134"/>
        <w:jc w:val="both"/>
      </w:pPr>
      <w:r w:rsidRPr="00506C0E">
        <w:rPr>
          <w:rFonts w:eastAsia="Times New Roman"/>
          <w:i/>
        </w:rPr>
        <w:t>Спецификация H17/6</w:t>
      </w:r>
      <w:r w:rsidRPr="00506C0E">
        <w:rPr>
          <w:rFonts w:eastAsia="Times New Roman"/>
        </w:rPr>
        <w:t xml:space="preserve">, включить следующую новую сноску </w:t>
      </w:r>
      <w:r w:rsidRPr="00655C4E">
        <w:t>13</w:t>
      </w:r>
      <w:r w:rsidRPr="00506C0E">
        <w:t>:</w:t>
      </w:r>
    </w:p>
    <w:p w14:paraId="79C562D0" w14:textId="77777777" w:rsidR="00D6056D" w:rsidRPr="00506C0E" w:rsidRDefault="00D6056D" w:rsidP="00A35FF0">
      <w:pPr>
        <w:spacing w:after="120"/>
        <w:ind w:left="1100"/>
        <w:rPr>
          <w:rFonts w:eastAsia="Times New Roman"/>
        </w:rPr>
      </w:pPr>
      <w:r w:rsidRPr="00506C0E">
        <w:rPr>
          <w:rFonts w:eastAsia="Times New Roman"/>
        </w:rPr>
        <w:t>«…</w:t>
      </w:r>
    </w:p>
    <w:p w14:paraId="246CCB76" w14:textId="77777777" w:rsidR="00D6056D" w:rsidRPr="00B53E25" w:rsidRDefault="00D6056D" w:rsidP="00FB3B0E">
      <w:pPr>
        <w:tabs>
          <w:tab w:val="left" w:pos="1418"/>
        </w:tabs>
        <w:spacing w:after="120" w:line="240" w:lineRule="auto"/>
        <w:ind w:left="1418" w:right="567" w:hanging="284"/>
        <w:rPr>
          <w:b/>
          <w:bCs/>
          <w:sz w:val="18"/>
          <w:szCs w:val="18"/>
        </w:rPr>
      </w:pPr>
      <w:r w:rsidRPr="00B53E25">
        <w:rPr>
          <w:b/>
          <w:bCs/>
          <w:sz w:val="18"/>
          <w:szCs w:val="18"/>
          <w:vertAlign w:val="superscript"/>
        </w:rPr>
        <w:t>13/</w:t>
      </w:r>
      <w:r w:rsidRPr="00B53E25">
        <w:rPr>
          <w:b/>
          <w:bCs/>
          <w:sz w:val="18"/>
          <w:szCs w:val="18"/>
        </w:rPr>
        <w:t xml:space="preserve"> </w:t>
      </w:r>
      <w:r w:rsidR="00A35FF0" w:rsidRPr="00B53E25">
        <w:rPr>
          <w:b/>
          <w:bCs/>
          <w:sz w:val="18"/>
          <w:szCs w:val="18"/>
        </w:rPr>
        <w:tab/>
      </w:r>
      <w:r w:rsidRPr="00B53E25">
        <w:rPr>
          <w:rFonts w:eastAsia="Times New Roman"/>
          <w:b/>
          <w:bCs/>
          <w:sz w:val="18"/>
          <w:szCs w:val="18"/>
        </w:rPr>
        <w:t>Внутренняя экранирующая часть, не предназначенная для образования светотеневой границы</w:t>
      </w:r>
      <w:r w:rsidRPr="00B53E25">
        <w:rPr>
          <w:sz w:val="18"/>
          <w:szCs w:val="18"/>
        </w:rPr>
        <w:t>»</w:t>
      </w:r>
      <w:r w:rsidR="00B53E25" w:rsidRPr="00B53E25">
        <w:rPr>
          <w:sz w:val="18"/>
          <w:szCs w:val="18"/>
        </w:rPr>
        <w:t>.</w:t>
      </w:r>
    </w:p>
    <w:p w14:paraId="7CC6381E" w14:textId="77777777" w:rsidR="00D6056D" w:rsidRPr="00506C0E" w:rsidRDefault="00D6056D" w:rsidP="00A35FF0">
      <w:pPr>
        <w:pageBreakBefore/>
        <w:spacing w:before="120" w:after="120" w:line="240" w:lineRule="auto"/>
        <w:ind w:left="1100" w:right="1134"/>
        <w:jc w:val="both"/>
      </w:pPr>
      <w:r w:rsidRPr="00506C0E">
        <w:rPr>
          <w:i/>
        </w:rPr>
        <w:lastRenderedPageBreak/>
        <w:t>Спецификация H18/3, таблицу</w:t>
      </w:r>
      <w:r w:rsidRPr="00506C0E">
        <w:t xml:space="preserve"> изменить следующим образом:</w:t>
      </w:r>
    </w:p>
    <w:p w14:paraId="5B63D753" w14:textId="77777777" w:rsidR="00D6056D" w:rsidRPr="00506C0E" w:rsidRDefault="00D6056D" w:rsidP="00FB3B0E">
      <w:pPr>
        <w:spacing w:after="120" w:line="240" w:lineRule="auto"/>
        <w:ind w:left="140"/>
      </w:pPr>
      <w:r w:rsidRPr="00506C0E">
        <w:rPr>
          <w:rFonts w:eastAsia="MS Mincho"/>
        </w:rPr>
        <w:t>«</w:t>
      </w:r>
      <w:r w:rsidRPr="00506C0E">
        <w:t>…</w:t>
      </w:r>
    </w:p>
    <w:tbl>
      <w:tblPr>
        <w:tblW w:w="96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4381"/>
        <w:gridCol w:w="3402"/>
      </w:tblGrid>
      <w:tr w:rsidR="00D6056D" w:rsidRPr="00506C0E" w14:paraId="631D876F" w14:textId="77777777" w:rsidTr="00FB3B0E">
        <w:tc>
          <w:tcPr>
            <w:tcW w:w="185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4871E2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</w:p>
        </w:tc>
        <w:tc>
          <w:tcPr>
            <w:tcW w:w="43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459FB4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Источники света с нитью накала серийного производства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0C8380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Эталонный источник света с</w:t>
            </w:r>
            <w:r w:rsidR="003E5531">
              <w:rPr>
                <w:i/>
                <w:sz w:val="16"/>
              </w:rPr>
              <w:t xml:space="preserve"> </w:t>
            </w:r>
            <w:r w:rsidRPr="00506C0E">
              <w:rPr>
                <w:i/>
                <w:sz w:val="16"/>
              </w:rPr>
              <w:t>нитью накала</w:t>
            </w:r>
          </w:p>
        </w:tc>
      </w:tr>
      <w:tr w:rsidR="00D6056D" w:rsidRPr="00506C0E" w14:paraId="7298C6C1" w14:textId="77777777" w:rsidTr="00FB3B0E">
        <w:tc>
          <w:tcPr>
            <w:tcW w:w="1854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E1A787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</w:p>
        </w:tc>
        <w:tc>
          <w:tcPr>
            <w:tcW w:w="438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E4F010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 B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DA5FC5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 B</w:t>
            </w:r>
          </w:p>
        </w:tc>
      </w:tr>
      <w:tr w:rsidR="00D6056D" w:rsidRPr="00506C0E" w14:paraId="53ACF856" w14:textId="77777777" w:rsidTr="00FB3B0E">
        <w:tc>
          <w:tcPr>
            <w:tcW w:w="18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0DD12C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43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1E76F4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C62CAF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</w:rPr>
              <w:t>…</w:t>
            </w:r>
          </w:p>
        </w:tc>
      </w:tr>
      <w:tr w:rsidR="00D6056D" w:rsidRPr="00506C0E" w14:paraId="2A8E6C96" w14:textId="77777777" w:rsidTr="00FB3B0E"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BFCF03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4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7582C7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26DA37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</w:rPr>
              <w:t>…</w:t>
            </w:r>
          </w:p>
        </w:tc>
      </w:tr>
      <w:tr w:rsidR="00D6056D" w:rsidRPr="00506C0E" w14:paraId="74F86C5B" w14:textId="77777777" w:rsidTr="00FB3B0E"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E892F4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  <w:lang w:eastAsia="it-IT"/>
              </w:rPr>
              <w:t>g</w:t>
            </w:r>
            <w:r w:rsidRPr="00506C0E">
              <w:rPr>
                <w:sz w:val="18"/>
                <w:szCs w:val="18"/>
                <w:vertAlign w:val="superscript"/>
                <w:lang w:eastAsia="it-IT"/>
              </w:rPr>
              <w:t>12/</w:t>
            </w:r>
          </w:p>
        </w:tc>
        <w:tc>
          <w:tcPr>
            <w:tcW w:w="4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5A7A06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t>0,5 мин.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081AC8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strike/>
              </w:rPr>
              <w:t>Рас</w:t>
            </w:r>
            <w:r w:rsidR="003E5531">
              <w:rPr>
                <w:strike/>
              </w:rPr>
              <w:t>с</w:t>
            </w:r>
            <w:r w:rsidRPr="00506C0E">
              <w:rPr>
                <w:strike/>
              </w:rPr>
              <w:t>матривается</w:t>
            </w:r>
            <w:r w:rsidRPr="00506C0E">
              <w:t xml:space="preserve"> </w:t>
            </w:r>
            <w:r w:rsidRPr="00506C0E">
              <w:rPr>
                <w:b/>
              </w:rPr>
              <w:t>0,5 мин.</w:t>
            </w:r>
          </w:p>
        </w:tc>
      </w:tr>
      <w:tr w:rsidR="00D6056D" w:rsidRPr="00506C0E" w14:paraId="71C87DA6" w14:textId="77777777" w:rsidTr="00FB3B0E"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61C914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4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6C055E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16BFCA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</w:rPr>
              <w:t>…</w:t>
            </w:r>
          </w:p>
        </w:tc>
      </w:tr>
    </w:tbl>
    <w:p w14:paraId="33893E45" w14:textId="77777777" w:rsidR="00D6056D" w:rsidRPr="00506C0E" w:rsidRDefault="00D6056D" w:rsidP="00B53E25">
      <w:pPr>
        <w:spacing w:before="120" w:line="240" w:lineRule="auto"/>
        <w:ind w:left="1134" w:right="737"/>
        <w:jc w:val="right"/>
        <w:rPr>
          <w:rFonts w:eastAsia="MS Mincho"/>
        </w:rPr>
      </w:pPr>
      <w:r w:rsidRPr="00506C0E">
        <w:rPr>
          <w:rFonts w:eastAsia="MS Mincho"/>
        </w:rPr>
        <w:t>»</w:t>
      </w:r>
    </w:p>
    <w:p w14:paraId="3326A560" w14:textId="77777777" w:rsidR="00D6056D" w:rsidRDefault="00D6056D" w:rsidP="00FB3B0E">
      <w:pPr>
        <w:spacing w:before="240"/>
        <w:ind w:left="1100" w:right="1134"/>
        <w:jc w:val="both"/>
        <w:rPr>
          <w:rFonts w:eastAsia="Times New Roman"/>
        </w:rPr>
      </w:pPr>
      <w:r w:rsidRPr="00506C0E">
        <w:rPr>
          <w:rFonts w:eastAsia="Times New Roman"/>
          <w:i/>
        </w:rPr>
        <w:t>Спецификация H19/1, рис. 1</w:t>
      </w:r>
      <w:r w:rsidRPr="00506C0E">
        <w:rPr>
          <w:rFonts w:eastAsia="Times New Roman"/>
        </w:rPr>
        <w:t xml:space="preserve"> изменить следующим образом (включить стрелку, указывающую на внутреннюю экранирующую часть со сноской </w:t>
      </w:r>
      <w:r w:rsidRPr="00655C4E">
        <w:rPr>
          <w:rFonts w:eastAsia="Times New Roman"/>
        </w:rPr>
        <w:t>13</w:t>
      </w:r>
      <w:r w:rsidRPr="00506C0E">
        <w:rPr>
          <w:rFonts w:eastAsia="Times New Roman"/>
        </w:rPr>
        <w:t>):</w:t>
      </w:r>
    </w:p>
    <w:p w14:paraId="6CA31237" w14:textId="77777777" w:rsidR="00FB3B0E" w:rsidRPr="00FB3B0E" w:rsidRDefault="00F72F5D" w:rsidP="00FB3B0E">
      <w:pPr>
        <w:spacing w:before="120"/>
        <w:ind w:left="1100" w:right="1134"/>
        <w:jc w:val="both"/>
        <w:rPr>
          <w:rFonts w:eastAsia="Times New Roman"/>
          <w:iCs/>
        </w:rPr>
      </w:pPr>
      <w:r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1B67A585" wp14:editId="724594E3">
                <wp:simplePos x="0" y="0"/>
                <wp:positionH relativeFrom="column">
                  <wp:posOffset>2804712</wp:posOffset>
                </wp:positionH>
                <wp:positionV relativeFrom="paragraph">
                  <wp:posOffset>3713452</wp:posOffset>
                </wp:positionV>
                <wp:extent cx="724949" cy="235806"/>
                <wp:effectExtent l="0" t="0" r="0" b="0"/>
                <wp:wrapNone/>
                <wp:docPr id="7652" name="Надпись 7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4949" cy="2358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D6D90F3" w14:textId="77777777" w:rsidR="00655C4E" w:rsidRPr="00C47625" w:rsidRDefault="00655C4E" w:rsidP="00C47625">
                            <w:pPr>
                              <w:spacing w:line="160" w:lineRule="exact"/>
                              <w:ind w:left="142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C47625">
                              <w:rPr>
                                <w:sz w:val="16"/>
                                <w:szCs w:val="16"/>
                              </w:rPr>
                              <w:t>Плоскость</w:t>
                            </w:r>
                            <w:r w:rsidRPr="00C47625">
                              <w:rPr>
                                <w:sz w:val="16"/>
                                <w:szCs w:val="16"/>
                              </w:rPr>
                              <w:br/>
                              <w:t>отсчета</w:t>
                            </w:r>
                            <w:r w:rsidRPr="00C47625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D9E" id="Надпись 7652" o:spid="_x0000_s1078" type="#_x0000_t202" style="position:absolute;left:0;text-align:left;margin-left:220.85pt;margin-top:292.4pt;width:57.1pt;height:18.55pt;z-index:251726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" stroked="f">
                <v:stroke joinstyle="round"/>
                <v:path arrowok="t"/>
                <v:textbox inset="0,0,0,0">
                  <w:txbxContent>
                    <w:p w:rsidR="00655C4E" w:rsidRPr="00C47625" w:rsidRDefault="00655C4E" w:rsidP="00C47625">
                      <w:pPr>
                        <w:spacing w:line="160" w:lineRule="exact"/>
                        <w:ind w:left="142"/>
                        <w:rPr>
                          <w:sz w:val="16"/>
                          <w:szCs w:val="16"/>
                          <w:vertAlign w:val="superscript"/>
                        </w:rPr>
                      </w:pPr>
                      <w:r w:rsidRPr="00C47625">
                        <w:rPr>
                          <w:sz w:val="16"/>
                          <w:szCs w:val="16"/>
                        </w:rPr>
                        <w:t>Плоскость</w:t>
                      </w:r>
                      <w:r w:rsidRPr="00C47625">
                        <w:rPr>
                          <w:sz w:val="16"/>
                          <w:szCs w:val="16"/>
                        </w:rPr>
                        <w:br/>
                        <w:t>отсчета</w:t>
                      </w:r>
                      <w:r w:rsidRPr="00C47625">
                        <w:rPr>
                          <w:sz w:val="16"/>
                          <w:szCs w:val="16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6DC3CB" wp14:editId="77FD4259">
                <wp:simplePos x="0" y="0"/>
                <wp:positionH relativeFrom="column">
                  <wp:posOffset>2716696</wp:posOffset>
                </wp:positionH>
                <wp:positionV relativeFrom="paragraph">
                  <wp:posOffset>2947974</wp:posOffset>
                </wp:positionV>
                <wp:extent cx="146578" cy="201930"/>
                <wp:effectExtent l="0" t="0" r="0" b="0"/>
                <wp:wrapNone/>
                <wp:docPr id="765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78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78276" w14:textId="77777777" w:rsidR="00655C4E" w:rsidRPr="004F7364" w:rsidRDefault="00655C4E" w:rsidP="00F72F5D">
                            <w:pPr>
                              <w:spacing w:line="26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4F7364">
                              <w:rPr>
                                <w:rFonts w:eastAsia="MS Mincho"/>
                                <w:color w:val="000000" w:themeColor="text1"/>
                                <w:kern w:val="24"/>
                                <w:vertAlign w:val="superscript"/>
                                <w:lang w:val="fr-CH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EE173" id="_x0000_s1079" type="#_x0000_t202" style="position:absolute;left:0;text-align:left;margin-left:213.9pt;margin-top:232.1pt;width:11.55pt;height:15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" stroked="f" strokeweight=".5pt">
                <v:textbox inset="0,0,0,0">
                  <w:txbxContent>
                    <w:p w:rsidR="00655C4E" w:rsidRPr="004F7364" w:rsidRDefault="00655C4E" w:rsidP="00F72F5D">
                      <w:pPr>
                        <w:spacing w:line="260" w:lineRule="exact"/>
                        <w:rPr>
                          <w:sz w:val="24"/>
                          <w:szCs w:val="24"/>
                        </w:rPr>
                      </w:pPr>
                      <w:r w:rsidRPr="004F7364">
                        <w:rPr>
                          <w:rFonts w:eastAsia="MS Mincho"/>
                          <w:color w:val="000000" w:themeColor="text1"/>
                          <w:kern w:val="24"/>
                          <w:vertAlign w:val="superscript"/>
                          <w:lang w:val="fr-CH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E7370F" wp14:editId="4638157D">
                <wp:simplePos x="0" y="0"/>
                <wp:positionH relativeFrom="column">
                  <wp:posOffset>2261124</wp:posOffset>
                </wp:positionH>
                <wp:positionV relativeFrom="paragraph">
                  <wp:posOffset>3060590</wp:posOffset>
                </wp:positionV>
                <wp:extent cx="416398" cy="154809"/>
                <wp:effectExtent l="0" t="0" r="0" b="0"/>
                <wp:wrapNone/>
                <wp:docPr id="14368" name="Straight Arrow Connector 14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16398" cy="15480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81610" id="Straight Arrow Connector 14368" o:spid="_x0000_s1026" type="#_x0000_t32" style="position:absolute;margin-left:178.05pt;margin-top:241pt;width:32.8pt;height:12.2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" strokecolor="windowText">
                <v:stroke endarrow="block"/>
                <o:lock v:ext="edit" shapetype="f"/>
              </v:shape>
            </w:pict>
          </mc:Fallback>
        </mc:AlternateContent>
      </w:r>
      <w:r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709D2A7C" wp14:editId="5873BB3A">
                <wp:simplePos x="0" y="0"/>
                <wp:positionH relativeFrom="margin">
                  <wp:posOffset>704519</wp:posOffset>
                </wp:positionH>
                <wp:positionV relativeFrom="paragraph">
                  <wp:posOffset>2792646</wp:posOffset>
                </wp:positionV>
                <wp:extent cx="741266" cy="231913"/>
                <wp:effectExtent l="0" t="0" r="1905" b="0"/>
                <wp:wrapNone/>
                <wp:docPr id="7653" name="Надпись 7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266" cy="231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1336CA7" w14:textId="77777777" w:rsidR="00655C4E" w:rsidRPr="00C47625" w:rsidRDefault="00655C4E" w:rsidP="00C4762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47625">
                              <w:rPr>
                                <w:sz w:val="16"/>
                                <w:szCs w:val="16"/>
                              </w:rPr>
                              <w:t>Ось колбы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8EE80" id="Надпись 7653" o:spid="_x0000_s1080" type="#_x0000_t202" style="position:absolute;left:0;text-align:left;margin-left:55.45pt;margin-top:219.9pt;width:58.35pt;height:18.25pt;z-index:25172889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" stroked="f">
                <v:stroke joinstyle="round"/>
                <v:path arrowok="t"/>
                <v:textbox inset="0,0,0,0">
                  <w:txbxContent>
                    <w:p w:rsidR="00655C4E" w:rsidRPr="00C47625" w:rsidRDefault="00655C4E" w:rsidP="00C4762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C47625">
                        <w:rPr>
                          <w:sz w:val="16"/>
                          <w:szCs w:val="16"/>
                        </w:rPr>
                        <w:t>Ось колбы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3B0E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6AE2745D" wp14:editId="0C96FAE4">
                <wp:simplePos x="0" y="0"/>
                <wp:positionH relativeFrom="column">
                  <wp:posOffset>3129170</wp:posOffset>
                </wp:positionH>
                <wp:positionV relativeFrom="paragraph">
                  <wp:posOffset>5217519</wp:posOffset>
                </wp:positionV>
                <wp:extent cx="1899920" cy="523461"/>
                <wp:effectExtent l="0" t="0" r="5080" b="0"/>
                <wp:wrapNone/>
                <wp:docPr id="7655" name="Надпись 7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9920" cy="523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D481D93" w14:textId="77777777" w:rsidR="00655C4E" w:rsidRDefault="00655C4E" w:rsidP="002D1FCE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Рис. 2</w:t>
                            </w:r>
                          </w:p>
                          <w:p w14:paraId="72A34513" w14:textId="77777777" w:rsidR="00655C4E" w:rsidRDefault="00655C4E" w:rsidP="002D1FC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Cs w:val="20"/>
                                <w:vertAlign w:val="superscript"/>
                              </w:rPr>
                            </w:pPr>
                            <w:r w:rsidRPr="0065577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Максимальные контуры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лампы</w:t>
                            </w:r>
                            <w:r w:rsidRPr="007064CA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97D4" id="Надпись 7655" o:spid="_x0000_s1081" type="#_x0000_t202" style="position:absolute;left:0;text-align:left;margin-left:246.4pt;margin-top:410.85pt;width:149.6pt;height:41.2pt;z-index:251732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" stroked="f">
                <v:stroke joinstyle="round"/>
                <v:path arrowok="t"/>
                <v:textbox inset="0,0,0,0">
                  <w:txbxContent>
                    <w:p w:rsidR="00655C4E" w:rsidRDefault="00655C4E" w:rsidP="002D1FCE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Рис. 2</w:t>
                      </w:r>
                    </w:p>
                    <w:p w:rsidR="00655C4E" w:rsidRDefault="00655C4E" w:rsidP="002D1FCE">
                      <w:pPr>
                        <w:spacing w:line="240" w:lineRule="auto"/>
                        <w:jc w:val="center"/>
                        <w:rPr>
                          <w:b/>
                          <w:szCs w:val="20"/>
                          <w:vertAlign w:val="superscript"/>
                        </w:rPr>
                      </w:pPr>
                      <w:r w:rsidRPr="00655775">
                        <w:rPr>
                          <w:b/>
                          <w:bCs/>
                          <w:sz w:val="18"/>
                          <w:szCs w:val="18"/>
                        </w:rPr>
                        <w:t xml:space="preserve">Максимальные контуры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лампы</w:t>
                      </w:r>
                      <w:r w:rsidRPr="007064CA">
                        <w:rPr>
                          <w:sz w:val="18"/>
                          <w:szCs w:val="18"/>
                          <w:vertAlign w:val="super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B3B0E" w:rsidRPr="00506C0E">
        <w:rPr>
          <w:noProof/>
          <w:w w:val="103"/>
          <w:lang w:eastAsia="ru-RU"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1723ADE9" wp14:editId="4ED37625">
                <wp:simplePos x="0" y="0"/>
                <wp:positionH relativeFrom="column">
                  <wp:posOffset>604962</wp:posOffset>
                </wp:positionH>
                <wp:positionV relativeFrom="paragraph">
                  <wp:posOffset>5177513</wp:posOffset>
                </wp:positionV>
                <wp:extent cx="1657350" cy="503582"/>
                <wp:effectExtent l="0" t="0" r="0" b="0"/>
                <wp:wrapNone/>
                <wp:docPr id="7654" name="Надпись 7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0" cy="503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prstClr val="black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F6793EF" w14:textId="77777777" w:rsidR="00655C4E" w:rsidRDefault="00655C4E" w:rsidP="00C476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Рис. 1</w:t>
                            </w:r>
                          </w:p>
                          <w:p w14:paraId="53A31A0E" w14:textId="77777777" w:rsidR="00655C4E" w:rsidRPr="00655775" w:rsidRDefault="00655C4E" w:rsidP="00C4762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5577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Основной чертеж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B0B81" id="Надпись 7654" o:spid="_x0000_s1082" type="#_x0000_t202" style="position:absolute;left:0;text-align:left;margin-left:47.65pt;margin-top:407.7pt;width:130.5pt;height:39.65pt;z-index:251730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" stroked="f">
                <v:stroke joinstyle="round"/>
                <v:path arrowok="t"/>
                <v:textbox inset="0,0,0,0">
                  <w:txbxContent>
                    <w:p w:rsidR="00655C4E" w:rsidRDefault="00655C4E" w:rsidP="00C476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Рис. 1</w:t>
                      </w:r>
                    </w:p>
                    <w:p w:rsidR="00655C4E" w:rsidRPr="00655775" w:rsidRDefault="00655C4E" w:rsidP="00C47625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655775">
                        <w:rPr>
                          <w:b/>
                          <w:bCs/>
                          <w:sz w:val="18"/>
                          <w:szCs w:val="18"/>
                        </w:rPr>
                        <w:t>Основной чертеж</w:t>
                      </w:r>
                    </w:p>
                  </w:txbxContent>
                </v:textbox>
              </v:shape>
            </w:pict>
          </mc:Fallback>
        </mc:AlternateContent>
      </w:r>
      <w:r w:rsidR="00FB3B0E">
        <w:rPr>
          <w:rFonts w:eastAsia="Times New Roman"/>
          <w:iCs/>
        </w:rPr>
        <w:t>«</w:t>
      </w:r>
    </w:p>
    <w:p w14:paraId="46FEA69D" w14:textId="77777777" w:rsidR="00D6056D" w:rsidRPr="00506C0E" w:rsidRDefault="00D6056D" w:rsidP="00FB3B0E">
      <w:pPr>
        <w:pStyle w:val="SingleTxt"/>
        <w:suppressAutoHyphens/>
        <w:jc w:val="right"/>
      </w:pPr>
      <w:r w:rsidRPr="00506C0E"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68539E" wp14:editId="3A5C96A3">
                <wp:simplePos x="0" y="0"/>
                <wp:positionH relativeFrom="column">
                  <wp:posOffset>471206</wp:posOffset>
                </wp:positionH>
                <wp:positionV relativeFrom="paragraph">
                  <wp:posOffset>120909</wp:posOffset>
                </wp:positionV>
                <wp:extent cx="1642056" cy="141668"/>
                <wp:effectExtent l="0" t="0" r="0" b="0"/>
                <wp:wrapNone/>
                <wp:docPr id="1182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056" cy="1416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8C411B" w14:textId="77777777" w:rsidR="00655C4E" w:rsidRPr="00CD0642" w:rsidRDefault="00655C4E" w:rsidP="00D6056D">
                            <w:pPr>
                              <w:spacing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Вспомогательная </w:t>
                            </w:r>
                            <w:r w:rsidRPr="00CD0642">
                              <w:rPr>
                                <w:sz w:val="16"/>
                                <w:szCs w:val="16"/>
                              </w:rPr>
                              <w:t>нить накала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3A3A" id="Text Box 14" o:spid="_x0000_s1083" type="#_x0000_t202" style="position:absolute;left:0;text-align:left;margin-left:37.1pt;margin-top:9.5pt;width:129.3pt;height:11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" fillcolor="window" stroked="f" strokeweight=".5pt">
                <v:textbox inset="0,0,0,0">
                  <w:txbxContent>
                    <w:p w:rsidR="00655C4E" w:rsidRPr="00CD0642" w:rsidRDefault="00655C4E" w:rsidP="00D6056D">
                      <w:pPr>
                        <w:spacing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Вспомогательная </w:t>
                      </w:r>
                      <w:r w:rsidRPr="00CD0642">
                        <w:rPr>
                          <w:sz w:val="16"/>
                          <w:szCs w:val="16"/>
                        </w:rPr>
                        <w:t>нить накала</w:t>
                      </w:r>
                    </w:p>
                  </w:txbxContent>
                </v:textbox>
              </v:shape>
            </w:pict>
          </mc:Fallback>
        </mc:AlternateContent>
      </w:r>
      <w:r w:rsidRPr="00506C0E"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0BB493" wp14:editId="151B1836">
                <wp:simplePos x="0" y="0"/>
                <wp:positionH relativeFrom="column">
                  <wp:posOffset>2885691</wp:posOffset>
                </wp:positionH>
                <wp:positionV relativeFrom="paragraph">
                  <wp:posOffset>2451100</wp:posOffset>
                </wp:positionV>
                <wp:extent cx="658495" cy="213360"/>
                <wp:effectExtent l="0" t="0" r="8255" b="0"/>
                <wp:wrapNone/>
                <wp:docPr id="766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2F59D0" w14:textId="77777777" w:rsidR="00655C4E" w:rsidRPr="00991098" w:rsidRDefault="00655C4E" w:rsidP="00D6056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Ось отсчета</w:t>
                            </w:r>
                            <w:r w:rsidRPr="00CC06C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FA55D" id="Text Box 15" o:spid="_x0000_s1084" type="#_x0000_t202" style="position:absolute;left:0;text-align:left;margin-left:227.2pt;margin-top:193pt;width:51.85pt;height:16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" fillcolor="window" stroked="f" strokeweight=".5pt">
                <v:textbox inset="0,0,0,0">
                  <w:txbxContent>
                    <w:p w:rsidR="00655C4E" w:rsidRPr="00991098" w:rsidRDefault="00655C4E" w:rsidP="00D6056D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Ось отсчета</w:t>
                      </w:r>
                      <w:r w:rsidRPr="00CC06C3">
                        <w:rPr>
                          <w:sz w:val="16"/>
                          <w:szCs w:val="16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06C0E"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7C9AEB" wp14:editId="06501845">
                <wp:simplePos x="0" y="0"/>
                <wp:positionH relativeFrom="column">
                  <wp:posOffset>2388235</wp:posOffset>
                </wp:positionH>
                <wp:positionV relativeFrom="paragraph">
                  <wp:posOffset>1910080</wp:posOffset>
                </wp:positionV>
                <wp:extent cx="789305" cy="142240"/>
                <wp:effectExtent l="0" t="0" r="0" b="0"/>
                <wp:wrapNone/>
                <wp:docPr id="95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7FF325" w14:textId="77777777" w:rsidR="00655C4E" w:rsidRPr="00991098" w:rsidRDefault="00655C4E" w:rsidP="00D6056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Ось отсчета</w:t>
                            </w:r>
                            <w:r w:rsidRPr="00CC06C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3430" id="Text Box 17" o:spid="_x0000_s1085" type="#_x0000_t202" style="position:absolute;left:0;text-align:left;margin-left:188.05pt;margin-top:150.4pt;width:62.15pt;height:11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" fillcolor="window" stroked="f" strokeweight=".5pt">
                <v:textbox inset="0,0,0,0">
                  <w:txbxContent>
                    <w:p w:rsidR="00655C4E" w:rsidRPr="00991098" w:rsidRDefault="00655C4E" w:rsidP="00D6056D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Ось отсчета</w:t>
                      </w:r>
                      <w:r w:rsidRPr="00CC06C3">
                        <w:rPr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sz w:val="16"/>
                          <w:szCs w:val="16"/>
                          <w:vertAlign w:val="superscript"/>
                          <w:lang w:val="en-US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Pr="00506C0E"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BFBBF3" wp14:editId="5B9A2B8C">
                <wp:simplePos x="0" y="0"/>
                <wp:positionH relativeFrom="column">
                  <wp:posOffset>2490470</wp:posOffset>
                </wp:positionH>
                <wp:positionV relativeFrom="paragraph">
                  <wp:posOffset>1729740</wp:posOffset>
                </wp:positionV>
                <wp:extent cx="1122045" cy="142240"/>
                <wp:effectExtent l="0" t="0" r="1905" b="0"/>
                <wp:wrapNone/>
                <wp:docPr id="1183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3ED9B3" w14:textId="77777777" w:rsidR="00655C4E" w:rsidRPr="00CD0642" w:rsidRDefault="00655C4E" w:rsidP="00D6056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Заземление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21192" id="Text Box 16" o:spid="_x0000_s1086" type="#_x0000_t202" style="position:absolute;left:0;text-align:left;margin-left:196.1pt;margin-top:136.2pt;width:88.35pt;height:11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" fillcolor="window" stroked="f" strokeweight=".5pt">
                <v:textbox inset="0,0,0,0">
                  <w:txbxContent>
                    <w:p w:rsidR="00655C4E" w:rsidRPr="00CD0642" w:rsidRDefault="00655C4E" w:rsidP="00D6056D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Заземление</w:t>
                      </w:r>
                    </w:p>
                  </w:txbxContent>
                </v:textbox>
              </v:shape>
            </w:pict>
          </mc:Fallback>
        </mc:AlternateContent>
      </w:r>
      <w:r w:rsidRPr="00506C0E"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8584A2" wp14:editId="513E0E79">
                <wp:simplePos x="0" y="0"/>
                <wp:positionH relativeFrom="column">
                  <wp:posOffset>741680</wp:posOffset>
                </wp:positionH>
                <wp:positionV relativeFrom="paragraph">
                  <wp:posOffset>620395</wp:posOffset>
                </wp:positionV>
                <wp:extent cx="688340" cy="237490"/>
                <wp:effectExtent l="0" t="0" r="0" b="0"/>
                <wp:wrapNone/>
                <wp:docPr id="118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" cy="237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B3B820" w14:textId="77777777" w:rsidR="00655C4E" w:rsidRPr="00CD0642" w:rsidRDefault="00655C4E" w:rsidP="00F72F5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Контрольный выступ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B3D4" id="Text Box 13" o:spid="_x0000_s1087" type="#_x0000_t202" style="position:absolute;left:0;text-align:left;margin-left:58.4pt;margin-top:48.85pt;width:54.2pt;height:18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" fillcolor="window" stroked="f" strokeweight=".5pt">
                <v:textbox inset="0,0,0,0">
                  <w:txbxContent>
                    <w:p w:rsidR="00655C4E" w:rsidRPr="00CD0642" w:rsidRDefault="00655C4E" w:rsidP="00F72F5D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Контрольный выступ</w:t>
                      </w:r>
                    </w:p>
                  </w:txbxContent>
                </v:textbox>
              </v:shape>
            </w:pict>
          </mc:Fallback>
        </mc:AlternateContent>
      </w:r>
      <w:r w:rsidRPr="00506C0E"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BE06B5" wp14:editId="191423ED">
                <wp:simplePos x="0" y="0"/>
                <wp:positionH relativeFrom="column">
                  <wp:posOffset>2715895</wp:posOffset>
                </wp:positionH>
                <wp:positionV relativeFrom="paragraph">
                  <wp:posOffset>265430</wp:posOffset>
                </wp:positionV>
                <wp:extent cx="1122045" cy="142240"/>
                <wp:effectExtent l="0" t="0" r="1905" b="0"/>
                <wp:wrapNone/>
                <wp:docPr id="1184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142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A5547" w14:textId="77777777" w:rsidR="00655C4E" w:rsidRPr="00CD0642" w:rsidRDefault="00655C4E" w:rsidP="00D6056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D0642">
                              <w:rPr>
                                <w:sz w:val="16"/>
                                <w:szCs w:val="16"/>
                              </w:rPr>
                              <w:t>Основная нить накала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79A45" id="Text Box 9" o:spid="_x0000_s1088" type="#_x0000_t202" style="position:absolute;left:0;text-align:left;margin-left:213.85pt;margin-top:20.9pt;width:88.35pt;height:1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" fillcolor="white [3201]" stroked="f" strokeweight=".5pt">
                <v:textbox inset="0,0,0,0">
                  <w:txbxContent>
                    <w:p w:rsidR="00655C4E" w:rsidRPr="00CD0642" w:rsidRDefault="00655C4E" w:rsidP="00D6056D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CD0642">
                        <w:rPr>
                          <w:sz w:val="16"/>
                          <w:szCs w:val="16"/>
                        </w:rPr>
                        <w:t>Основная нить накала</w:t>
                      </w:r>
                    </w:p>
                  </w:txbxContent>
                </v:textbox>
              </v:shape>
            </w:pict>
          </mc:Fallback>
        </mc:AlternateContent>
      </w:r>
      <w:r w:rsidR="009D248B">
        <w:object w:dxaOrig="1440" w:dyaOrig="1440" w14:anchorId="34B2EA3B">
          <v:shape id="_x0000_s1026" type="#_x0000_t75" style="position:absolute;left:0;text-align:left;margin-left:0;margin-top:9.45pt;width:429.85pt;height:413.1pt;z-index:251712512;mso-position-horizontal:center;mso-position-horizontal-relative:text;mso-position-vertical-relative:text" wrapcoords="-38 0 -38 21561 21600 21561 21600 0 -38 0">
            <v:imagedata r:id="rId12" o:title="" cropleft="13627f" cropright="13627f"/>
            <w10:wrap type="tight"/>
          </v:shape>
          <o:OLEObject Type="Embed" ProgID="PowerPoint.Show.12" ShapeID="_x0000_s1026" DrawAspect="Content" ObjectID="_1659418475" r:id="rId13"/>
        </w:object>
      </w:r>
      <w:r w:rsidR="00FB3B0E">
        <w:t>»</w:t>
      </w:r>
    </w:p>
    <w:p w14:paraId="324ABEC3" w14:textId="77777777" w:rsidR="00D6056D" w:rsidRPr="00506C0E" w:rsidRDefault="00D6056D" w:rsidP="00C47625">
      <w:pPr>
        <w:pageBreakBefore/>
        <w:spacing w:after="120" w:line="240" w:lineRule="auto"/>
        <w:ind w:left="1100" w:right="1134"/>
        <w:jc w:val="both"/>
      </w:pPr>
      <w:r w:rsidRPr="00506C0E">
        <w:rPr>
          <w:i/>
        </w:rPr>
        <w:lastRenderedPageBreak/>
        <w:t>Спецификация H19/2, таблицу</w:t>
      </w:r>
      <w:r w:rsidRPr="00506C0E">
        <w:t xml:space="preserve"> изменить следующим образом</w:t>
      </w:r>
      <w:r w:rsidRPr="00506C0E">
        <w:rPr>
          <w:rFonts w:eastAsia="Times New Roman"/>
        </w:rPr>
        <w:t>:</w:t>
      </w:r>
    </w:p>
    <w:p w14:paraId="7884FDA0" w14:textId="77777777" w:rsidR="00D6056D" w:rsidRPr="00506C0E" w:rsidRDefault="00D6056D" w:rsidP="00FB3B0E">
      <w:pPr>
        <w:spacing w:after="120" w:line="240" w:lineRule="auto"/>
        <w:ind w:left="1100"/>
      </w:pPr>
      <w:r w:rsidRPr="00506C0E">
        <w:rPr>
          <w:rFonts w:eastAsia="Times New Roman"/>
        </w:rPr>
        <w:t>«</w:t>
      </w:r>
      <w:r w:rsidRPr="00506C0E">
        <w:t>…</w:t>
      </w:r>
    </w:p>
    <w:tbl>
      <w:tblPr>
        <w:tblW w:w="850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8"/>
        <w:gridCol w:w="1418"/>
        <w:gridCol w:w="1418"/>
      </w:tblGrid>
      <w:tr w:rsidR="00D6056D" w:rsidRPr="00506C0E" w14:paraId="64222C6F" w14:textId="77777777" w:rsidTr="00D6056D">
        <w:tc>
          <w:tcPr>
            <w:tcW w:w="2834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02EB92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iCs/>
                <w:sz w:val="16"/>
                <w:szCs w:val="16"/>
              </w:rPr>
              <w:t>Размеры в мм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14110A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iCs/>
                <w:sz w:val="16"/>
                <w:szCs w:val="16"/>
              </w:rPr>
              <w:t>Лампы накаливания серийного производства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DE6DAD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iCs/>
                <w:sz w:val="16"/>
                <w:szCs w:val="16"/>
              </w:rPr>
              <w:t>Эталонная лампа накаливания</w:t>
            </w:r>
          </w:p>
        </w:tc>
      </w:tr>
      <w:tr w:rsidR="00D6056D" w:rsidRPr="00506C0E" w14:paraId="4D24CCFE" w14:textId="77777777" w:rsidTr="00D6056D">
        <w:tc>
          <w:tcPr>
            <w:tcW w:w="2834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0F8D12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A3B0DA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bCs/>
                <w:i/>
                <w:iCs/>
                <w:sz w:val="16"/>
                <w:szCs w:val="16"/>
              </w:rPr>
              <w:t>12 В</w:t>
            </w:r>
          </w:p>
        </w:tc>
        <w:tc>
          <w:tcPr>
            <w:tcW w:w="283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C44F58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bCs/>
                <w:i/>
                <w:iCs/>
                <w:sz w:val="16"/>
                <w:szCs w:val="16"/>
              </w:rPr>
              <w:t>12 В</w:t>
            </w:r>
          </w:p>
        </w:tc>
      </w:tr>
      <w:tr w:rsidR="00D6056D" w:rsidRPr="00506C0E" w14:paraId="67ABC4AC" w14:textId="77777777" w:rsidTr="00D6056D">
        <w:tc>
          <w:tcPr>
            <w:tcW w:w="283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D90704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  <w:lang w:eastAsia="it-IT"/>
              </w:rPr>
              <w:t>e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EED6A7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28,5 + 0,35/– 0,15</w:t>
            </w:r>
          </w:p>
        </w:tc>
        <w:tc>
          <w:tcPr>
            <w:tcW w:w="283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ADB956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28,5 + 0,20/– 0,0</w:t>
            </w:r>
          </w:p>
        </w:tc>
      </w:tr>
      <w:tr w:rsidR="00D6056D" w:rsidRPr="00506C0E" w14:paraId="067D933C" w14:textId="77777777" w:rsidTr="00D6056D">
        <w:tc>
          <w:tcPr>
            <w:tcW w:w="2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A4EFAC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  <w:lang w:eastAsia="it-IT"/>
              </w:rPr>
              <w:t>p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8B769F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28,95</w:t>
            </w:r>
          </w:p>
        </w:tc>
        <w:tc>
          <w:tcPr>
            <w:tcW w:w="28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528322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28,95</w:t>
            </w:r>
          </w:p>
        </w:tc>
      </w:tr>
      <w:tr w:rsidR="00D6056D" w:rsidRPr="00506C0E" w14:paraId="3DD4C226" w14:textId="77777777" w:rsidTr="00D6056D">
        <w:tc>
          <w:tcPr>
            <w:tcW w:w="2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861D25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  <w:lang w:eastAsia="it-IT"/>
              </w:rPr>
              <w:t>α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18DEB2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макс. 45°</w:t>
            </w:r>
          </w:p>
        </w:tc>
        <w:tc>
          <w:tcPr>
            <w:tcW w:w="28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242CBB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макс. 45°</w:t>
            </w:r>
          </w:p>
        </w:tc>
      </w:tr>
      <w:tr w:rsidR="00D6056D" w:rsidRPr="00506C0E" w14:paraId="0CDED2BB" w14:textId="77777777" w:rsidTr="00D6056D"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28F8D5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 xml:space="preserve">Цоколь PU43t-3 </w:t>
            </w:r>
            <w:r w:rsidRPr="00506C0E">
              <w:rPr>
                <w:sz w:val="18"/>
                <w:szCs w:val="18"/>
              </w:rPr>
              <w:t>в соответствии с публикацией МЭК</w:t>
            </w:r>
            <w:r w:rsidRPr="00506C0E">
              <w:rPr>
                <w:bCs/>
                <w:sz w:val="18"/>
                <w:szCs w:val="18"/>
              </w:rPr>
              <w:t xml:space="preserve"> 60061 (</w:t>
            </w:r>
            <w:r w:rsidRPr="00506C0E">
              <w:rPr>
                <w:sz w:val="18"/>
                <w:szCs w:val="18"/>
              </w:rPr>
              <w:t xml:space="preserve">спецификация </w:t>
            </w:r>
            <w:r w:rsidRPr="00506C0E">
              <w:rPr>
                <w:bCs/>
                <w:sz w:val="18"/>
                <w:szCs w:val="18"/>
              </w:rPr>
              <w:t>7004-171-</w:t>
            </w:r>
            <w:r w:rsidRPr="00506C0E">
              <w:rPr>
                <w:bCs/>
                <w:strike/>
                <w:sz w:val="18"/>
                <w:szCs w:val="18"/>
              </w:rPr>
              <w:t>1</w:t>
            </w:r>
            <w:r w:rsidRPr="00506C0E">
              <w:rPr>
                <w:b/>
                <w:sz w:val="18"/>
                <w:szCs w:val="18"/>
              </w:rPr>
              <w:t>2</w:t>
            </w:r>
            <w:r w:rsidRPr="00506C0E">
              <w:rPr>
                <w:bCs/>
                <w:sz w:val="18"/>
                <w:szCs w:val="18"/>
              </w:rPr>
              <w:t>)</w:t>
            </w:r>
          </w:p>
        </w:tc>
      </w:tr>
      <w:tr w:rsidR="00D6056D" w:rsidRPr="00506C0E" w14:paraId="5068AD26" w14:textId="77777777" w:rsidTr="00D6056D">
        <w:tc>
          <w:tcPr>
            <w:tcW w:w="850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47111F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Электрические</w:t>
            </w:r>
            <w:r w:rsidRPr="00506C0E">
              <w:rPr>
                <w:sz w:val="18"/>
                <w:szCs w:val="18"/>
              </w:rPr>
              <w:t xml:space="preserve"> и фотометрические характеристики</w:t>
            </w:r>
          </w:p>
        </w:tc>
      </w:tr>
      <w:tr w:rsidR="00D6056D" w:rsidRPr="00506C0E" w14:paraId="35EA09D7" w14:textId="77777777" w:rsidTr="00D6056D"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C7714E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Номинальные</w:t>
            </w:r>
            <w:r w:rsidRPr="00506C0E">
              <w:rPr>
                <w:sz w:val="18"/>
                <w:szCs w:val="18"/>
              </w:rPr>
              <w:t xml:space="preserve"> значения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52A9C2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Вольты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474AF2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  <w:lang w:eastAsia="it-IT"/>
              </w:rPr>
              <w:t>12</w:t>
            </w:r>
            <w:r w:rsidRPr="00506C0E">
              <w:rPr>
                <w:bCs/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28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130D17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  <w:lang w:eastAsia="it-IT"/>
              </w:rPr>
              <w:t>12</w:t>
            </w:r>
            <w:r w:rsidRPr="00506C0E">
              <w:rPr>
                <w:bCs/>
                <w:sz w:val="18"/>
                <w:szCs w:val="18"/>
                <w:vertAlign w:val="superscript"/>
                <w:lang w:eastAsia="it-IT"/>
              </w:rPr>
              <w:t>6</w:t>
            </w:r>
          </w:p>
        </w:tc>
      </w:tr>
      <w:tr w:rsidR="00D6056D" w:rsidRPr="00506C0E" w14:paraId="50761150" w14:textId="77777777" w:rsidTr="00D6056D"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8858D1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C43059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Ватты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7FD23A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  <w:lang w:eastAsia="it-IT"/>
              </w:rPr>
              <w:t>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B0B357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  <w:lang w:eastAsia="it-IT"/>
              </w:rPr>
              <w:t>55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DCFA41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  <w:lang w:eastAsia="it-IT"/>
              </w:rPr>
              <w:t>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796DCC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  <w:lang w:eastAsia="it-IT"/>
              </w:rPr>
              <w:t>55</w:t>
            </w:r>
          </w:p>
        </w:tc>
      </w:tr>
      <w:tr w:rsidR="00D6056D" w:rsidRPr="00506C0E" w14:paraId="24C2E686" w14:textId="77777777" w:rsidTr="00D6056D"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82FA9C" w14:textId="77777777" w:rsidR="00D6056D" w:rsidRPr="00506C0E" w:rsidRDefault="00D6056D" w:rsidP="00BB60BB">
            <w:pPr>
              <w:spacing w:before="60" w:after="60" w:line="220" w:lineRule="exact"/>
              <w:ind w:left="113" w:right="5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Испытательное</w:t>
            </w:r>
            <w:r w:rsidRPr="00506C0E">
              <w:rPr>
                <w:sz w:val="18"/>
                <w:szCs w:val="18"/>
              </w:rPr>
              <w:t xml:space="preserve"> напряжение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D516A1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Вольты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D1DDCE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13,2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36EDF7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13,2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541D88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13,2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FDCD89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13,2</w:t>
            </w:r>
          </w:p>
        </w:tc>
      </w:tr>
      <w:tr w:rsidR="00D6056D" w:rsidRPr="00506C0E" w14:paraId="5E4B0727" w14:textId="77777777" w:rsidTr="00D6056D"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126FEE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 xml:space="preserve">Фактические </w:t>
            </w:r>
            <w:r w:rsidRPr="00506C0E">
              <w:rPr>
                <w:bCs/>
                <w:sz w:val="18"/>
                <w:szCs w:val="18"/>
              </w:rPr>
              <w:t>значения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5CE1B7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Ватты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4C04AB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 xml:space="preserve">72 </w:t>
            </w:r>
            <w:r w:rsidRPr="00506C0E">
              <w:rPr>
                <w:sz w:val="18"/>
                <w:szCs w:val="18"/>
              </w:rPr>
              <w:t>макс</w:t>
            </w:r>
            <w:r w:rsidRPr="00506C0E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5BF021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 xml:space="preserve">68 </w:t>
            </w:r>
            <w:r w:rsidRPr="00506C0E">
              <w:rPr>
                <w:sz w:val="18"/>
                <w:szCs w:val="18"/>
              </w:rPr>
              <w:t>макс</w:t>
            </w:r>
            <w:r w:rsidRPr="00506C0E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18244A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 xml:space="preserve">72 </w:t>
            </w:r>
            <w:r w:rsidRPr="00506C0E">
              <w:rPr>
                <w:sz w:val="18"/>
                <w:szCs w:val="18"/>
              </w:rPr>
              <w:t>макс</w:t>
            </w:r>
            <w:r w:rsidRPr="00506C0E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34FFEC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 xml:space="preserve">68 </w:t>
            </w:r>
            <w:r w:rsidRPr="00506C0E">
              <w:rPr>
                <w:sz w:val="18"/>
                <w:szCs w:val="18"/>
              </w:rPr>
              <w:t>макс</w:t>
            </w:r>
            <w:r w:rsidRPr="00506C0E">
              <w:rPr>
                <w:bCs/>
                <w:sz w:val="18"/>
                <w:szCs w:val="18"/>
              </w:rPr>
              <w:t>.</w:t>
            </w:r>
          </w:p>
        </w:tc>
      </w:tr>
      <w:tr w:rsidR="00D6056D" w:rsidRPr="00506C0E" w14:paraId="7CE190C1" w14:textId="77777777" w:rsidTr="00D6056D"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E5E46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538DFA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 xml:space="preserve">Световой поток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7A950D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 xml:space="preserve">1 750 </w:t>
            </w:r>
            <w:r w:rsidRPr="00506C0E">
              <w:rPr>
                <w:bCs/>
                <w:sz w:val="18"/>
                <w:szCs w:val="18"/>
              </w:rPr>
              <w:sym w:font="Symbol" w:char="F0B1"/>
            </w:r>
            <w:r w:rsidRPr="00506C0E">
              <w:rPr>
                <w:bCs/>
                <w:sz w:val="18"/>
                <w:szCs w:val="18"/>
              </w:rPr>
              <w:t xml:space="preserve"> 10</w:t>
            </w:r>
            <w:r w:rsidR="00F72F5D">
              <w:rPr>
                <w:bCs/>
                <w:sz w:val="18"/>
                <w:szCs w:val="18"/>
              </w:rPr>
              <w:t xml:space="preserve"> </w:t>
            </w:r>
            <w:r w:rsidRPr="00506C0E">
              <w:rPr>
                <w:bCs/>
                <w:sz w:val="18"/>
                <w:szCs w:val="18"/>
              </w:rPr>
              <w:t>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B4D66A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 xml:space="preserve">1 200 </w:t>
            </w:r>
            <w:r w:rsidRPr="00506C0E">
              <w:rPr>
                <w:bCs/>
                <w:sz w:val="18"/>
                <w:szCs w:val="18"/>
              </w:rPr>
              <w:sym w:font="Symbol" w:char="F0B1"/>
            </w:r>
            <w:r w:rsidRPr="00506C0E">
              <w:rPr>
                <w:bCs/>
                <w:sz w:val="18"/>
                <w:szCs w:val="18"/>
              </w:rPr>
              <w:t xml:space="preserve"> 10</w:t>
            </w:r>
            <w:r w:rsidR="00F72F5D">
              <w:rPr>
                <w:bCs/>
                <w:sz w:val="18"/>
                <w:szCs w:val="18"/>
              </w:rPr>
              <w:t xml:space="preserve"> </w:t>
            </w:r>
            <w:r w:rsidRPr="00506C0E">
              <w:rPr>
                <w:bCs/>
                <w:sz w:val="18"/>
                <w:szCs w:val="18"/>
              </w:rPr>
              <w:t>%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9246F2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B892BA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</w:p>
        </w:tc>
      </w:tr>
      <w:tr w:rsidR="00D6056D" w:rsidRPr="00506C0E" w14:paraId="071356E8" w14:textId="77777777" w:rsidTr="00D6056D">
        <w:tc>
          <w:tcPr>
            <w:tcW w:w="425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747B3C3D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 xml:space="preserve">Контрольный </w:t>
            </w:r>
            <w:r w:rsidRPr="00506C0E">
              <w:rPr>
                <w:bCs/>
                <w:sz w:val="18"/>
                <w:szCs w:val="18"/>
              </w:rPr>
              <w:t>световой</w:t>
            </w:r>
            <w:r w:rsidRPr="00506C0E">
              <w:rPr>
                <w:sz w:val="18"/>
                <w:szCs w:val="18"/>
              </w:rPr>
              <w:t xml:space="preserve"> поток при значениях около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C2E161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13,2 V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4D0B65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1 750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BB14A2" w14:textId="77777777" w:rsidR="00D6056D" w:rsidRPr="00506C0E" w:rsidRDefault="00D6056D" w:rsidP="00BB60BB">
            <w:pPr>
              <w:spacing w:before="60" w:after="6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506C0E">
              <w:rPr>
                <w:bCs/>
                <w:sz w:val="18"/>
                <w:szCs w:val="18"/>
              </w:rPr>
              <w:t>1 200</w:t>
            </w:r>
          </w:p>
        </w:tc>
      </w:tr>
    </w:tbl>
    <w:p w14:paraId="0BF9C3C6" w14:textId="77777777" w:rsidR="00D6056D" w:rsidRPr="00506C0E" w:rsidRDefault="00D6056D" w:rsidP="00FB3B0E">
      <w:pPr>
        <w:spacing w:before="120" w:after="120" w:line="240" w:lineRule="auto"/>
        <w:ind w:left="533" w:right="140" w:firstLine="567"/>
        <w:jc w:val="right"/>
        <w:rPr>
          <w:rFonts w:eastAsia="Times New Roman"/>
          <w:sz w:val="18"/>
          <w:szCs w:val="18"/>
        </w:rPr>
      </w:pPr>
      <w:r w:rsidRPr="00506C0E">
        <w:rPr>
          <w:rFonts w:eastAsia="Times New Roman"/>
          <w:sz w:val="18"/>
          <w:szCs w:val="18"/>
        </w:rPr>
        <w:t>»</w:t>
      </w:r>
    </w:p>
    <w:p w14:paraId="07D82CF8" w14:textId="77777777" w:rsidR="00D6056D" w:rsidRPr="00506C0E" w:rsidRDefault="00D6056D" w:rsidP="002D1FCE">
      <w:pPr>
        <w:spacing w:before="240" w:after="120"/>
        <w:ind w:left="1100" w:right="1134"/>
        <w:jc w:val="both"/>
      </w:pPr>
      <w:r w:rsidRPr="00506C0E">
        <w:rPr>
          <w:rFonts w:eastAsia="Times New Roman"/>
          <w:i/>
        </w:rPr>
        <w:t>Спецификация H19/5</w:t>
      </w:r>
      <w:r w:rsidRPr="00506C0E">
        <w:rPr>
          <w:rFonts w:eastAsia="Times New Roman"/>
        </w:rPr>
        <w:t xml:space="preserve">, включить следующую новую сноску </w:t>
      </w:r>
      <w:r w:rsidRPr="00655C4E">
        <w:t>13</w:t>
      </w:r>
      <w:r w:rsidRPr="00506C0E">
        <w:t>:</w:t>
      </w:r>
    </w:p>
    <w:p w14:paraId="0B41D5C0" w14:textId="77777777" w:rsidR="00D6056D" w:rsidRPr="00506C0E" w:rsidRDefault="00D6056D" w:rsidP="00F72F5D">
      <w:pPr>
        <w:spacing w:after="120"/>
        <w:ind w:left="1100"/>
        <w:rPr>
          <w:rFonts w:eastAsia="Times New Roman"/>
        </w:rPr>
      </w:pPr>
      <w:r w:rsidRPr="00506C0E">
        <w:rPr>
          <w:rFonts w:eastAsia="Times New Roman"/>
        </w:rPr>
        <w:t>«…</w:t>
      </w:r>
    </w:p>
    <w:p w14:paraId="77B1EE4E" w14:textId="77777777" w:rsidR="00D6056D" w:rsidRPr="002D1FCE" w:rsidRDefault="00D6056D" w:rsidP="002D1FCE">
      <w:pPr>
        <w:tabs>
          <w:tab w:val="left" w:pos="1418"/>
        </w:tabs>
        <w:spacing w:line="240" w:lineRule="auto"/>
        <w:ind w:left="1418" w:right="567" w:hanging="284"/>
        <w:rPr>
          <w:sz w:val="18"/>
          <w:szCs w:val="18"/>
        </w:rPr>
      </w:pPr>
      <w:r w:rsidRPr="002D1FCE">
        <w:rPr>
          <w:b/>
          <w:bCs/>
          <w:sz w:val="18"/>
          <w:szCs w:val="18"/>
          <w:vertAlign w:val="superscript"/>
        </w:rPr>
        <w:t>13/</w:t>
      </w:r>
      <w:r w:rsidRPr="002D1FCE">
        <w:rPr>
          <w:b/>
          <w:bCs/>
          <w:sz w:val="18"/>
          <w:szCs w:val="18"/>
        </w:rPr>
        <w:t xml:space="preserve"> </w:t>
      </w:r>
      <w:r w:rsidR="002D1FCE" w:rsidRPr="002D1FCE">
        <w:rPr>
          <w:b/>
          <w:bCs/>
          <w:sz w:val="18"/>
          <w:szCs w:val="18"/>
        </w:rPr>
        <w:tab/>
      </w:r>
      <w:r w:rsidRPr="002D1FCE">
        <w:rPr>
          <w:rFonts w:eastAsia="Times New Roman"/>
          <w:b/>
          <w:bCs/>
          <w:sz w:val="18"/>
          <w:szCs w:val="18"/>
        </w:rPr>
        <w:t>Внутренняя экранирующая часть, не предназначенная для образования светотеневой границы</w:t>
      </w:r>
      <w:r w:rsidR="002D1FCE">
        <w:rPr>
          <w:rFonts w:eastAsia="Times New Roman"/>
          <w:sz w:val="18"/>
          <w:szCs w:val="18"/>
        </w:rPr>
        <w:t>».</w:t>
      </w:r>
    </w:p>
    <w:p w14:paraId="00101216" w14:textId="77777777" w:rsidR="00D6056D" w:rsidRPr="002D1FCE" w:rsidRDefault="00D6056D" w:rsidP="002D1FCE">
      <w:pPr>
        <w:spacing w:after="120"/>
        <w:ind w:left="1100" w:right="1134"/>
        <w:jc w:val="both"/>
        <w:rPr>
          <w:rFonts w:eastAsia="Times New Roman"/>
          <w:i/>
          <w:sz w:val="18"/>
          <w:szCs w:val="18"/>
        </w:rPr>
      </w:pPr>
    </w:p>
    <w:p w14:paraId="03929144" w14:textId="77777777" w:rsidR="00D6056D" w:rsidRPr="00506C0E" w:rsidRDefault="00D6056D" w:rsidP="002D1FCE">
      <w:pPr>
        <w:spacing w:after="120"/>
        <w:ind w:left="1100" w:right="1134"/>
        <w:jc w:val="both"/>
        <w:rPr>
          <w:rFonts w:eastAsia="Times New Roman"/>
        </w:rPr>
      </w:pPr>
      <w:r w:rsidRPr="00506C0E">
        <w:rPr>
          <w:rFonts w:eastAsia="Times New Roman"/>
          <w:i/>
        </w:rPr>
        <w:t xml:space="preserve">Спецификация H20/3, </w:t>
      </w:r>
      <w:r w:rsidRPr="00506C0E">
        <w:rPr>
          <w:i/>
        </w:rPr>
        <w:t>таблицу</w:t>
      </w:r>
      <w:r w:rsidRPr="00506C0E">
        <w:t xml:space="preserve"> изменить следующим образом</w:t>
      </w:r>
      <w:r w:rsidRPr="00506C0E">
        <w:rPr>
          <w:rFonts w:eastAsia="Times New Roman"/>
        </w:rPr>
        <w:t>:</w:t>
      </w:r>
    </w:p>
    <w:p w14:paraId="28DB84D2" w14:textId="77777777" w:rsidR="00D6056D" w:rsidRPr="00506C0E" w:rsidRDefault="00D6056D" w:rsidP="00392DD6">
      <w:pPr>
        <w:spacing w:before="120" w:after="120"/>
        <w:ind w:left="1100"/>
        <w:rPr>
          <w:rFonts w:eastAsia="Times New Roman"/>
        </w:rPr>
      </w:pPr>
      <w:r w:rsidRPr="00506C0E">
        <w:rPr>
          <w:rFonts w:eastAsia="Times New Roman"/>
        </w:rPr>
        <w:t>«</w:t>
      </w:r>
    </w:p>
    <w:tbl>
      <w:tblPr>
        <w:tblW w:w="8222" w:type="dxa"/>
        <w:tblInd w:w="1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1"/>
        <w:gridCol w:w="425"/>
        <w:gridCol w:w="897"/>
        <w:gridCol w:w="1751"/>
        <w:gridCol w:w="2029"/>
        <w:gridCol w:w="1799"/>
      </w:tblGrid>
      <w:tr w:rsidR="00D6056D" w:rsidRPr="00506C0E" w14:paraId="77C843F9" w14:textId="77777777" w:rsidTr="00392DD6">
        <w:tc>
          <w:tcPr>
            <w:tcW w:w="174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832662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2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642072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  <w:lang w:eastAsia="it-IT"/>
              </w:rPr>
              <w:t>…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3D7AA5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  <w:lang w:eastAsia="it-IT"/>
              </w:rPr>
              <w:t>…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9705D9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  <w:lang w:eastAsia="it-IT"/>
              </w:rPr>
              <w:t>…</w:t>
            </w:r>
          </w:p>
        </w:tc>
      </w:tr>
      <w:tr w:rsidR="00D6056D" w:rsidRPr="00506C0E" w14:paraId="0C6939D4" w14:textId="77777777" w:rsidTr="00392DD6">
        <w:tc>
          <w:tcPr>
            <w:tcW w:w="174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E4A842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</w:p>
        </w:tc>
        <w:tc>
          <w:tcPr>
            <w:tcW w:w="2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17CF1B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  <w:lang w:eastAsia="it-IT"/>
              </w:rPr>
              <w:t>…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712490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  <w:lang w:eastAsia="it-IT"/>
              </w:rPr>
              <w:t>…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94756A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  <w:lang w:eastAsia="it-IT"/>
              </w:rPr>
              <w:t>…</w:t>
            </w:r>
          </w:p>
        </w:tc>
      </w:tr>
      <w:tr w:rsidR="00D6056D" w:rsidRPr="00506C0E" w14:paraId="248ED3CC" w14:textId="77777777" w:rsidTr="00392DD6">
        <w:tc>
          <w:tcPr>
            <w:tcW w:w="17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DC3715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  <w:lang w:eastAsia="it-IT"/>
              </w:rPr>
              <w:t>…</w:t>
            </w:r>
          </w:p>
        </w:tc>
        <w:tc>
          <w:tcPr>
            <w:tcW w:w="2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39FBE5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  <w:lang w:eastAsia="it-IT"/>
              </w:rPr>
              <w:t>…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813CCE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  <w:lang w:eastAsia="it-IT"/>
              </w:rPr>
              <w:t>…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06A905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  <w:lang w:eastAsia="it-IT"/>
              </w:rPr>
              <w:t>…</w:t>
            </w:r>
          </w:p>
        </w:tc>
      </w:tr>
      <w:tr w:rsidR="00D6056D" w:rsidRPr="00506C0E" w14:paraId="3273980E" w14:textId="77777777" w:rsidTr="00392DD6">
        <w:tc>
          <w:tcPr>
            <w:tcW w:w="174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600EAE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  <w:r w:rsidRPr="00506C0E">
              <w:rPr>
                <w:sz w:val="18"/>
                <w:szCs w:val="18"/>
              </w:rPr>
              <w:t xml:space="preserve">Нормальные </w:t>
            </w:r>
            <w:r w:rsidRPr="00506C0E">
              <w:rPr>
                <w:sz w:val="18"/>
                <w:szCs w:val="18"/>
              </w:rPr>
              <w:br/>
              <w:t>значения</w:t>
            </w:r>
          </w:p>
        </w:tc>
        <w:tc>
          <w:tcPr>
            <w:tcW w:w="2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1FED51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</w:rPr>
              <w:t>Ватты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E040E7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</w:rPr>
              <w:t>75 макс.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2696CB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</w:rPr>
              <w:t>75 макс.</w:t>
            </w:r>
          </w:p>
        </w:tc>
      </w:tr>
      <w:tr w:rsidR="00D6056D" w:rsidRPr="00506C0E" w14:paraId="4C0B361A" w14:textId="77777777" w:rsidTr="00392DD6">
        <w:tc>
          <w:tcPr>
            <w:tcW w:w="174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9D0E4E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</w:p>
        </w:tc>
        <w:tc>
          <w:tcPr>
            <w:tcW w:w="2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A892B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</w:rPr>
              <w:t>Световой поток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AD37BA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</w:rPr>
              <w:t xml:space="preserve">1 250 </w:t>
            </w:r>
            <w:r w:rsidRPr="00506C0E">
              <w:rPr>
                <w:sz w:val="18"/>
                <w:szCs w:val="18"/>
              </w:rPr>
              <w:sym w:font="Symbol" w:char="F0B1"/>
            </w:r>
            <w:r w:rsidRPr="00506C0E">
              <w:rPr>
                <w:sz w:val="18"/>
                <w:szCs w:val="18"/>
              </w:rPr>
              <w:t xml:space="preserve"> 10%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3F8CD9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</w:p>
        </w:tc>
      </w:tr>
      <w:tr w:rsidR="00D6056D" w:rsidRPr="00506C0E" w14:paraId="7147179C" w14:textId="77777777" w:rsidTr="00392DD6">
        <w:tc>
          <w:tcPr>
            <w:tcW w:w="4394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27520B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  <w:r w:rsidRPr="00506C0E">
              <w:rPr>
                <w:sz w:val="18"/>
                <w:szCs w:val="18"/>
              </w:rPr>
              <w:t>Контрольный световой поток при значениях около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835E97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</w:rPr>
              <w:t>12 В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D0A497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</w:rPr>
              <w:t>900</w:t>
            </w:r>
          </w:p>
        </w:tc>
      </w:tr>
      <w:tr w:rsidR="00D6056D" w:rsidRPr="00506C0E" w14:paraId="148B72D2" w14:textId="77777777" w:rsidTr="00392DD6">
        <w:tc>
          <w:tcPr>
            <w:tcW w:w="4394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61A4F2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01B9B1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</w:rPr>
              <w:t>13,2 В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3DBD14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</w:rPr>
              <w:t>1 250</w:t>
            </w:r>
          </w:p>
        </w:tc>
      </w:tr>
      <w:tr w:rsidR="00D6056D" w:rsidRPr="00506C0E" w14:paraId="6DEBEB16" w14:textId="77777777" w:rsidTr="00392DD6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C0B1DD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30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744161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  <w:lang w:eastAsia="it-IT"/>
              </w:rPr>
              <w:t>…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FCF4C4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  <w:lang w:eastAsia="it-IT"/>
              </w:rPr>
              <w:t>…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46C478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eastAsia="it-IT"/>
              </w:rPr>
            </w:pPr>
            <w:r w:rsidRPr="00506C0E">
              <w:rPr>
                <w:sz w:val="18"/>
                <w:szCs w:val="18"/>
                <w:lang w:eastAsia="it-IT"/>
              </w:rPr>
              <w:t>…</w:t>
            </w:r>
          </w:p>
        </w:tc>
      </w:tr>
      <w:tr w:rsidR="00D6056D" w:rsidRPr="00506C0E" w14:paraId="5901FCE6" w14:textId="77777777" w:rsidTr="00392DD6">
        <w:tc>
          <w:tcPr>
            <w:tcW w:w="132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A68D60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</w:p>
        </w:tc>
        <w:tc>
          <w:tcPr>
            <w:tcW w:w="132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8A6262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17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ED2085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055CC5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C4ABDD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</w:tr>
      <w:tr w:rsidR="00D6056D" w:rsidRPr="00506C0E" w14:paraId="4D12944F" w14:textId="77777777" w:rsidTr="00392DD6">
        <w:tc>
          <w:tcPr>
            <w:tcW w:w="132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4FE590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</w:p>
        </w:tc>
        <w:tc>
          <w:tcPr>
            <w:tcW w:w="132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268F44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</w:p>
        </w:tc>
        <w:tc>
          <w:tcPr>
            <w:tcW w:w="17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530842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709CAE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376461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</w:tr>
      <w:tr w:rsidR="00D6056D" w:rsidRPr="00506C0E" w14:paraId="5F2EE187" w14:textId="77777777" w:rsidTr="00392DD6">
        <w:tc>
          <w:tcPr>
            <w:tcW w:w="132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D087F1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</w:p>
        </w:tc>
        <w:tc>
          <w:tcPr>
            <w:tcW w:w="132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FC224F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</w:p>
        </w:tc>
        <w:tc>
          <w:tcPr>
            <w:tcW w:w="17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BD10E8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3E76CF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60DDEF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</w:tr>
      <w:tr w:rsidR="00D6056D" w:rsidRPr="00506C0E" w14:paraId="53174E78" w14:textId="77777777" w:rsidTr="00392DD6">
        <w:tc>
          <w:tcPr>
            <w:tcW w:w="132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8EF1BA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32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DC45D0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7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6EFCDB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E70B31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A52207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</w:tr>
      <w:tr w:rsidR="00D6056D" w:rsidRPr="00506C0E" w14:paraId="1B8F0EDB" w14:textId="77777777" w:rsidTr="00392DD6">
        <w:tc>
          <w:tcPr>
            <w:tcW w:w="132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2A28F6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32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723744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75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BEF3A3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957614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DFAA25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</w:tr>
      <w:tr w:rsidR="00D6056D" w:rsidRPr="00506C0E" w14:paraId="15407FB5" w14:textId="77777777" w:rsidTr="00392DD6">
        <w:tc>
          <w:tcPr>
            <w:tcW w:w="1321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39B0FD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322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47B40C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751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D31DE8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20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2F1657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78BEE7" w14:textId="77777777" w:rsidR="00D6056D" w:rsidRPr="00506C0E" w:rsidRDefault="00D6056D" w:rsidP="00A35FF0">
            <w:pPr>
              <w:spacing w:before="40" w:after="40" w:line="220" w:lineRule="exact"/>
              <w:ind w:left="113" w:right="113"/>
              <w:jc w:val="right"/>
              <w:rPr>
                <w:sz w:val="18"/>
              </w:rPr>
            </w:pPr>
            <w:r w:rsidRPr="00506C0E">
              <w:rPr>
                <w:sz w:val="18"/>
              </w:rPr>
              <w:t>…</w:t>
            </w:r>
          </w:p>
        </w:tc>
      </w:tr>
    </w:tbl>
    <w:p w14:paraId="667009C9" w14:textId="77777777" w:rsidR="00D6056D" w:rsidRPr="00506C0E" w:rsidRDefault="00D6056D" w:rsidP="00392DD6">
      <w:pPr>
        <w:spacing w:before="120" w:after="120" w:line="240" w:lineRule="auto"/>
        <w:ind w:left="567" w:right="424" w:firstLine="567"/>
        <w:jc w:val="right"/>
        <w:rPr>
          <w:rFonts w:eastAsia="Times New Roman"/>
          <w:sz w:val="18"/>
          <w:szCs w:val="18"/>
        </w:rPr>
      </w:pPr>
      <w:r w:rsidRPr="00506C0E">
        <w:rPr>
          <w:rFonts w:eastAsia="Times New Roman"/>
          <w:sz w:val="18"/>
          <w:szCs w:val="18"/>
        </w:rPr>
        <w:t>»</w:t>
      </w:r>
    </w:p>
    <w:p w14:paraId="73344559" w14:textId="77777777" w:rsidR="00D6056D" w:rsidRPr="00506C0E" w:rsidRDefault="00D6056D" w:rsidP="002D1FCE">
      <w:pPr>
        <w:pageBreakBefore/>
        <w:spacing w:after="120"/>
        <w:ind w:left="1100" w:right="1134"/>
        <w:jc w:val="both"/>
        <w:rPr>
          <w:rFonts w:eastAsia="Times New Roman"/>
        </w:rPr>
      </w:pPr>
      <w:r w:rsidRPr="00506C0E">
        <w:rPr>
          <w:rFonts w:eastAsia="Times New Roman"/>
          <w:i/>
        </w:rPr>
        <w:lastRenderedPageBreak/>
        <w:t xml:space="preserve">Спецификация H21W/2, </w:t>
      </w:r>
      <w:r w:rsidRPr="00506C0E">
        <w:rPr>
          <w:rFonts w:eastAsia="Times New Roman"/>
          <w:iCs/>
        </w:rPr>
        <w:t>произвести разрыв страницы после пункта</w:t>
      </w:r>
      <w:r w:rsidRPr="00506C0E">
        <w:rPr>
          <w:rFonts w:eastAsia="Times New Roman"/>
          <w:i/>
        </w:rPr>
        <w:t xml:space="preserve"> </w:t>
      </w:r>
      <w:r w:rsidRPr="00506C0E">
        <w:rPr>
          <w:rFonts w:eastAsia="Times New Roman"/>
          <w:iCs/>
        </w:rPr>
        <w:t>3.2 и начать описание спецификации H27W/1</w:t>
      </w:r>
      <w:r w:rsidRPr="00506C0E">
        <w:rPr>
          <w:rFonts w:eastAsia="Times New Roman"/>
          <w:i/>
        </w:rPr>
        <w:t xml:space="preserve"> </w:t>
      </w:r>
      <w:r w:rsidRPr="00506C0E">
        <w:rPr>
          <w:rFonts w:eastAsia="Times New Roman"/>
          <w:iCs/>
        </w:rPr>
        <w:t>на следующей странице.</w:t>
      </w:r>
      <w:r w:rsidRPr="00506C0E">
        <w:rPr>
          <w:rFonts w:eastAsia="Times New Roman"/>
        </w:rPr>
        <w:t xml:space="preserve"> </w:t>
      </w:r>
    </w:p>
    <w:p w14:paraId="375565A9" w14:textId="77777777" w:rsidR="00D6056D" w:rsidRPr="00506C0E" w:rsidRDefault="00D6056D" w:rsidP="001E5084">
      <w:pPr>
        <w:spacing w:after="60"/>
        <w:ind w:left="1100" w:right="1134"/>
        <w:jc w:val="both"/>
        <w:rPr>
          <w:rFonts w:eastAsia="Times New Roman"/>
        </w:rPr>
      </w:pPr>
      <w:r w:rsidRPr="00506C0E">
        <w:rPr>
          <w:rFonts w:eastAsia="Times New Roman"/>
          <w:i/>
        </w:rPr>
        <w:t xml:space="preserve">Спецификация HS1/2, </w:t>
      </w:r>
      <w:r w:rsidRPr="00506C0E">
        <w:rPr>
          <w:i/>
        </w:rPr>
        <w:t>таблицу</w:t>
      </w:r>
      <w:r w:rsidRPr="00506C0E">
        <w:t xml:space="preserve"> изменить следующим образом</w:t>
      </w:r>
      <w:r w:rsidRPr="00506C0E">
        <w:rPr>
          <w:rFonts w:eastAsia="Times New Roman"/>
        </w:rPr>
        <w:t>:</w:t>
      </w:r>
    </w:p>
    <w:p w14:paraId="6229E7D3" w14:textId="77777777" w:rsidR="00D6056D" w:rsidRPr="00506C0E" w:rsidRDefault="00D6056D" w:rsidP="002D1FCE">
      <w:pPr>
        <w:spacing w:after="120"/>
        <w:ind w:left="567"/>
        <w:rPr>
          <w:rFonts w:eastAsia="Times New Roman"/>
        </w:rPr>
      </w:pPr>
      <w:r w:rsidRPr="00506C0E">
        <w:rPr>
          <w:rFonts w:eastAsia="Times New Roman"/>
        </w:rPr>
        <w:t>«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992"/>
        <w:gridCol w:w="986"/>
        <w:gridCol w:w="986"/>
        <w:gridCol w:w="178"/>
        <w:gridCol w:w="391"/>
        <w:gridCol w:w="415"/>
        <w:gridCol w:w="1344"/>
        <w:gridCol w:w="851"/>
        <w:gridCol w:w="855"/>
      </w:tblGrid>
      <w:tr w:rsidR="00D6056D" w:rsidRPr="00506C0E" w14:paraId="72DB70DB" w14:textId="77777777" w:rsidTr="00392DD6">
        <w:trPr>
          <w:cantSplit/>
          <w:trHeight w:val="753"/>
          <w:jc w:val="center"/>
        </w:trPr>
        <w:tc>
          <w:tcPr>
            <w:tcW w:w="24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AF64E9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</w:p>
        </w:tc>
        <w:tc>
          <w:tcPr>
            <w:tcW w:w="430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BF47FC" w14:textId="77777777" w:rsidR="00D6056D" w:rsidRPr="00506C0E" w:rsidRDefault="00392DD6" w:rsidP="00392DD6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i/>
                <w:sz w:val="16"/>
              </w:rPr>
              <w:t>Источники света с нитью накала серийного производства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398CCE" w14:textId="77777777" w:rsidR="00D6056D" w:rsidRPr="00506C0E" w:rsidRDefault="00392DD6" w:rsidP="00392DD6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i/>
                <w:sz w:val="16"/>
              </w:rPr>
              <w:t>Эталонный источник света с нитью накала</w:t>
            </w:r>
          </w:p>
        </w:tc>
      </w:tr>
      <w:tr w:rsidR="00392DD6" w:rsidRPr="00506C0E" w14:paraId="3F78B7E3" w14:textId="77777777" w:rsidTr="00392DD6">
        <w:trPr>
          <w:cantSplit/>
          <w:trHeight w:hRule="exact" w:val="360"/>
          <w:jc w:val="center"/>
        </w:trPr>
        <w:tc>
          <w:tcPr>
            <w:tcW w:w="2499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67858056" w14:textId="77777777" w:rsidR="00392DD6" w:rsidRPr="00506C0E" w:rsidRDefault="00392DD6" w:rsidP="00392DD6">
            <w:pPr>
              <w:spacing w:before="40" w:after="120" w:line="220" w:lineRule="exact"/>
              <w:ind w:left="113" w:right="113"/>
            </w:pPr>
            <w:r w:rsidRPr="00506C0E">
              <w:rPr>
                <w:i/>
                <w:sz w:val="16"/>
              </w:rPr>
              <w:t>Размеры в мм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079949F9" w14:textId="77777777" w:rsidR="00392DD6" w:rsidRPr="00506C0E" w:rsidRDefault="00392DD6" w:rsidP="00392DD6">
            <w:pPr>
              <w:pStyle w:val="SingleTxtGR"/>
              <w:spacing w:before="80" w:after="80" w:line="200" w:lineRule="atLeast"/>
              <w:ind w:left="28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6 В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1EB78A0F" w14:textId="77777777" w:rsidR="00392DD6" w:rsidRPr="00506C0E" w:rsidRDefault="00392DD6" w:rsidP="00392DD6">
            <w:pPr>
              <w:pStyle w:val="SingleTxtGR"/>
              <w:spacing w:before="80" w:after="80" w:line="20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 В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238288F" w14:textId="77777777" w:rsidR="00392DD6" w:rsidRPr="00506C0E" w:rsidRDefault="00392DD6" w:rsidP="00392DD6">
            <w:pPr>
              <w:pStyle w:val="SingleTxtGR"/>
              <w:spacing w:before="80" w:after="80" w:line="20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12 B</w:t>
            </w:r>
          </w:p>
        </w:tc>
      </w:tr>
      <w:tr w:rsidR="00392DD6" w:rsidRPr="00506C0E" w14:paraId="57D4D656" w14:textId="77777777" w:rsidTr="00392DD6">
        <w:trPr>
          <w:cantSplit/>
          <w:trHeight w:hRule="exact" w:val="360"/>
          <w:jc w:val="center"/>
        </w:trPr>
        <w:tc>
          <w:tcPr>
            <w:tcW w:w="2499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15335351" w14:textId="77777777" w:rsidR="00392DD6" w:rsidRPr="00506C0E" w:rsidRDefault="00392DD6" w:rsidP="00392DD6">
            <w:pPr>
              <w:spacing w:before="40" w:after="120" w:line="220" w:lineRule="exact"/>
              <w:ind w:left="113" w:right="113"/>
            </w:pPr>
            <w:r w:rsidRPr="00506C0E">
              <w:t>e</w:t>
            </w:r>
          </w:p>
        </w:tc>
        <w:tc>
          <w:tcPr>
            <w:tcW w:w="4300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6D0FF85B" w14:textId="77777777" w:rsidR="00392DD6" w:rsidRPr="00506C0E" w:rsidRDefault="00392DD6" w:rsidP="00392DD6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28,5 + 0,45/–0,25</w:t>
            </w:r>
          </w:p>
        </w:tc>
        <w:tc>
          <w:tcPr>
            <w:tcW w:w="1706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18B7A22A" w14:textId="77777777" w:rsidR="00392DD6" w:rsidRPr="00506C0E" w:rsidRDefault="00392DD6" w:rsidP="00392DD6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28,5 + 0,20/–0,00</w:t>
            </w:r>
          </w:p>
        </w:tc>
      </w:tr>
      <w:tr w:rsidR="00D6056D" w:rsidRPr="00506C0E" w14:paraId="39B1F860" w14:textId="77777777" w:rsidTr="00D6056D">
        <w:trPr>
          <w:cantSplit/>
          <w:trHeight w:hRule="exact" w:val="360"/>
          <w:jc w:val="center"/>
        </w:trPr>
        <w:tc>
          <w:tcPr>
            <w:tcW w:w="2499" w:type="dxa"/>
            <w:gridSpan w:val="2"/>
            <w:shd w:val="clear" w:color="auto" w:fill="auto"/>
          </w:tcPr>
          <w:p w14:paraId="1B2F7A1C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t>p</w:t>
            </w:r>
          </w:p>
        </w:tc>
        <w:tc>
          <w:tcPr>
            <w:tcW w:w="4300" w:type="dxa"/>
            <w:gridSpan w:val="6"/>
            <w:shd w:val="clear" w:color="auto" w:fill="auto"/>
          </w:tcPr>
          <w:p w14:paraId="076C47FC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28,95</w:t>
            </w:r>
          </w:p>
        </w:tc>
        <w:tc>
          <w:tcPr>
            <w:tcW w:w="1706" w:type="dxa"/>
            <w:gridSpan w:val="2"/>
            <w:shd w:val="clear" w:color="auto" w:fill="auto"/>
          </w:tcPr>
          <w:p w14:paraId="601250C8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28,95</w:t>
            </w:r>
          </w:p>
        </w:tc>
      </w:tr>
      <w:tr w:rsidR="00D6056D" w:rsidRPr="00506C0E" w14:paraId="5387D8FF" w14:textId="77777777" w:rsidTr="00D6056D">
        <w:trPr>
          <w:cantSplit/>
          <w:trHeight w:hRule="exact" w:val="360"/>
          <w:jc w:val="center"/>
        </w:trPr>
        <w:tc>
          <w:tcPr>
            <w:tcW w:w="2499" w:type="dxa"/>
            <w:gridSpan w:val="2"/>
            <w:shd w:val="clear" w:color="auto" w:fill="auto"/>
          </w:tcPr>
          <w:p w14:paraId="7B924E0B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sym w:font="Symbol" w:char="F061"/>
            </w:r>
          </w:p>
        </w:tc>
        <w:tc>
          <w:tcPr>
            <w:tcW w:w="4300" w:type="dxa"/>
            <w:gridSpan w:val="6"/>
            <w:shd w:val="clear" w:color="auto" w:fill="auto"/>
          </w:tcPr>
          <w:p w14:paraId="36C8EDAA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макс. 40°</w:t>
            </w:r>
          </w:p>
        </w:tc>
        <w:tc>
          <w:tcPr>
            <w:tcW w:w="1706" w:type="dxa"/>
            <w:gridSpan w:val="2"/>
            <w:shd w:val="clear" w:color="auto" w:fill="auto"/>
          </w:tcPr>
          <w:p w14:paraId="55525B5D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макс. 40°</w:t>
            </w:r>
          </w:p>
        </w:tc>
      </w:tr>
      <w:tr w:rsidR="00D6056D" w:rsidRPr="00506C0E" w14:paraId="1D2BD3F4" w14:textId="77777777" w:rsidTr="00D6056D">
        <w:trPr>
          <w:cantSplit/>
          <w:trHeight w:hRule="exact" w:val="360"/>
          <w:jc w:val="center"/>
        </w:trPr>
        <w:tc>
          <w:tcPr>
            <w:tcW w:w="8505" w:type="dxa"/>
            <w:gridSpan w:val="10"/>
            <w:shd w:val="clear" w:color="auto" w:fill="auto"/>
          </w:tcPr>
          <w:p w14:paraId="1D9CA327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Цоколь PX43t в соответствии с публикацией МЭК 60061 (спецификация 7004-34-2)</w:t>
            </w:r>
          </w:p>
        </w:tc>
      </w:tr>
      <w:tr w:rsidR="00D6056D" w:rsidRPr="00506C0E" w14:paraId="7F88BE2A" w14:textId="77777777" w:rsidTr="00D6056D">
        <w:trPr>
          <w:cantSplit/>
          <w:trHeight w:hRule="exact" w:val="480"/>
          <w:jc w:val="center"/>
        </w:trPr>
        <w:tc>
          <w:tcPr>
            <w:tcW w:w="8505" w:type="dxa"/>
            <w:gridSpan w:val="10"/>
            <w:shd w:val="clear" w:color="auto" w:fill="auto"/>
          </w:tcPr>
          <w:p w14:paraId="356F07BD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Электрические и фотометрические характеристики</w:t>
            </w:r>
          </w:p>
        </w:tc>
      </w:tr>
      <w:tr w:rsidR="00D6056D" w:rsidRPr="00506C0E" w14:paraId="5B9C98DC" w14:textId="77777777" w:rsidTr="00AA227D">
        <w:trPr>
          <w:cantSplit/>
          <w:trHeight w:hRule="exact" w:val="360"/>
          <w:jc w:val="center"/>
        </w:trPr>
        <w:tc>
          <w:tcPr>
            <w:tcW w:w="1507" w:type="dxa"/>
            <w:vMerge w:val="restart"/>
            <w:shd w:val="clear" w:color="auto" w:fill="auto"/>
            <w:vAlign w:val="center"/>
          </w:tcPr>
          <w:p w14:paraId="3BF44FAA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Номинальные значения</w:t>
            </w:r>
          </w:p>
        </w:tc>
        <w:tc>
          <w:tcPr>
            <w:tcW w:w="992" w:type="dxa"/>
            <w:shd w:val="clear" w:color="auto" w:fill="auto"/>
          </w:tcPr>
          <w:p w14:paraId="26A0F0B8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Вольты</w:t>
            </w:r>
          </w:p>
        </w:tc>
        <w:tc>
          <w:tcPr>
            <w:tcW w:w="1972" w:type="dxa"/>
            <w:gridSpan w:val="2"/>
            <w:shd w:val="clear" w:color="auto" w:fill="auto"/>
          </w:tcPr>
          <w:p w14:paraId="073F9305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6</w:t>
            </w:r>
            <w:r w:rsidRPr="00506C0E">
              <w:rPr>
                <w:sz w:val="18"/>
                <w:szCs w:val="18"/>
                <w:vertAlign w:val="superscript"/>
              </w:rPr>
              <w:t>6/</w:t>
            </w:r>
          </w:p>
        </w:tc>
        <w:tc>
          <w:tcPr>
            <w:tcW w:w="2328" w:type="dxa"/>
            <w:gridSpan w:val="4"/>
            <w:shd w:val="clear" w:color="auto" w:fill="auto"/>
          </w:tcPr>
          <w:p w14:paraId="2CF7E7EE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12</w:t>
            </w:r>
            <w:r w:rsidRPr="00506C0E">
              <w:rPr>
                <w:sz w:val="18"/>
                <w:szCs w:val="18"/>
                <w:vertAlign w:val="superscript"/>
              </w:rPr>
              <w:t>6/</w:t>
            </w:r>
          </w:p>
        </w:tc>
        <w:tc>
          <w:tcPr>
            <w:tcW w:w="1706" w:type="dxa"/>
            <w:gridSpan w:val="2"/>
            <w:shd w:val="clear" w:color="auto" w:fill="auto"/>
          </w:tcPr>
          <w:p w14:paraId="3D896962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12</w:t>
            </w:r>
            <w:r w:rsidRPr="00506C0E">
              <w:rPr>
                <w:sz w:val="18"/>
                <w:szCs w:val="18"/>
                <w:vertAlign w:val="superscript"/>
              </w:rPr>
              <w:t>6/</w:t>
            </w:r>
          </w:p>
        </w:tc>
      </w:tr>
      <w:tr w:rsidR="00D6056D" w:rsidRPr="00506C0E" w14:paraId="168790F0" w14:textId="77777777" w:rsidTr="00AA227D">
        <w:trPr>
          <w:cantSplit/>
          <w:trHeight w:hRule="exact" w:val="360"/>
          <w:jc w:val="center"/>
        </w:trPr>
        <w:tc>
          <w:tcPr>
            <w:tcW w:w="1507" w:type="dxa"/>
            <w:vMerge/>
            <w:shd w:val="clear" w:color="auto" w:fill="auto"/>
            <w:vAlign w:val="center"/>
          </w:tcPr>
          <w:p w14:paraId="21A11BF8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</w:p>
        </w:tc>
        <w:tc>
          <w:tcPr>
            <w:tcW w:w="992" w:type="dxa"/>
            <w:shd w:val="clear" w:color="auto" w:fill="auto"/>
          </w:tcPr>
          <w:p w14:paraId="3CBAD016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Ватты</w:t>
            </w:r>
          </w:p>
        </w:tc>
        <w:tc>
          <w:tcPr>
            <w:tcW w:w="986" w:type="dxa"/>
            <w:shd w:val="clear" w:color="auto" w:fill="auto"/>
          </w:tcPr>
          <w:p w14:paraId="65CDB169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35</w:t>
            </w:r>
          </w:p>
        </w:tc>
        <w:tc>
          <w:tcPr>
            <w:tcW w:w="986" w:type="dxa"/>
            <w:shd w:val="clear" w:color="auto" w:fill="auto"/>
          </w:tcPr>
          <w:p w14:paraId="1F1BE5AF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35</w:t>
            </w:r>
          </w:p>
        </w:tc>
        <w:tc>
          <w:tcPr>
            <w:tcW w:w="984" w:type="dxa"/>
            <w:gridSpan w:val="3"/>
            <w:shd w:val="clear" w:color="auto" w:fill="auto"/>
          </w:tcPr>
          <w:p w14:paraId="0C472A91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35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2138B4CD" w14:textId="77777777" w:rsidR="00D6056D" w:rsidRPr="00AA227D" w:rsidRDefault="00D6056D" w:rsidP="00A35FF0">
            <w:pPr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AA227D">
              <w:rPr>
                <w:sz w:val="18"/>
                <w:szCs w:val="18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14:paraId="177CD1D3" w14:textId="77777777" w:rsidR="00D6056D" w:rsidRPr="00506C0E" w:rsidRDefault="00F72F5D" w:rsidP="00A35FF0">
            <w:pPr>
              <w:spacing w:before="40" w:after="120" w:line="220" w:lineRule="exact"/>
              <w:ind w:left="113" w:right="113"/>
              <w:jc w:val="center"/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855" w:type="dxa"/>
            <w:shd w:val="clear" w:color="auto" w:fill="auto"/>
          </w:tcPr>
          <w:p w14:paraId="2A8A4BB8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35</w:t>
            </w:r>
          </w:p>
        </w:tc>
      </w:tr>
      <w:tr w:rsidR="00D6056D" w:rsidRPr="00506C0E" w14:paraId="1C8C0532" w14:textId="77777777" w:rsidTr="00AA227D">
        <w:trPr>
          <w:cantSplit/>
          <w:trHeight w:hRule="exact" w:val="563"/>
          <w:jc w:val="center"/>
        </w:trPr>
        <w:tc>
          <w:tcPr>
            <w:tcW w:w="1507" w:type="dxa"/>
            <w:shd w:val="clear" w:color="auto" w:fill="auto"/>
          </w:tcPr>
          <w:p w14:paraId="69CFF86A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Испытательное напряжение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79E14F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Вольты</w:t>
            </w:r>
          </w:p>
        </w:tc>
        <w:tc>
          <w:tcPr>
            <w:tcW w:w="1972" w:type="dxa"/>
            <w:gridSpan w:val="2"/>
            <w:shd w:val="clear" w:color="auto" w:fill="auto"/>
            <w:vAlign w:val="center"/>
          </w:tcPr>
          <w:p w14:paraId="60C575A1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6,3</w:t>
            </w:r>
          </w:p>
        </w:tc>
        <w:tc>
          <w:tcPr>
            <w:tcW w:w="2328" w:type="dxa"/>
            <w:gridSpan w:val="4"/>
            <w:shd w:val="clear" w:color="auto" w:fill="auto"/>
            <w:vAlign w:val="center"/>
          </w:tcPr>
          <w:p w14:paraId="123E8AD7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13,2</w:t>
            </w:r>
          </w:p>
        </w:tc>
        <w:tc>
          <w:tcPr>
            <w:tcW w:w="1706" w:type="dxa"/>
            <w:gridSpan w:val="2"/>
            <w:shd w:val="clear" w:color="auto" w:fill="auto"/>
            <w:vAlign w:val="center"/>
          </w:tcPr>
          <w:p w14:paraId="04611C6C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13,2</w:t>
            </w:r>
          </w:p>
        </w:tc>
      </w:tr>
      <w:tr w:rsidR="00D6056D" w:rsidRPr="00506C0E" w14:paraId="6431CFF6" w14:textId="77777777" w:rsidTr="00AA227D">
        <w:trPr>
          <w:cantSplit/>
          <w:trHeight w:val="385"/>
          <w:jc w:val="center"/>
        </w:trPr>
        <w:tc>
          <w:tcPr>
            <w:tcW w:w="1507" w:type="dxa"/>
            <w:vMerge w:val="restart"/>
            <w:shd w:val="clear" w:color="auto" w:fill="auto"/>
            <w:vAlign w:val="center"/>
          </w:tcPr>
          <w:p w14:paraId="42B01E37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Нормальные значения</w:t>
            </w:r>
          </w:p>
        </w:tc>
        <w:tc>
          <w:tcPr>
            <w:tcW w:w="992" w:type="dxa"/>
            <w:shd w:val="clear" w:color="auto" w:fill="auto"/>
          </w:tcPr>
          <w:p w14:paraId="7983EFA8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Ватты</w:t>
            </w:r>
          </w:p>
        </w:tc>
        <w:tc>
          <w:tcPr>
            <w:tcW w:w="986" w:type="dxa"/>
            <w:shd w:val="clear" w:color="auto" w:fill="auto"/>
          </w:tcPr>
          <w:p w14:paraId="558DEB67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35</w:t>
            </w:r>
          </w:p>
        </w:tc>
        <w:tc>
          <w:tcPr>
            <w:tcW w:w="986" w:type="dxa"/>
            <w:shd w:val="clear" w:color="auto" w:fill="auto"/>
          </w:tcPr>
          <w:p w14:paraId="408CB37F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35</w:t>
            </w:r>
          </w:p>
        </w:tc>
        <w:tc>
          <w:tcPr>
            <w:tcW w:w="984" w:type="dxa"/>
            <w:gridSpan w:val="3"/>
            <w:shd w:val="clear" w:color="auto" w:fill="auto"/>
          </w:tcPr>
          <w:p w14:paraId="70CEEA3F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35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4CFD6E4B" w14:textId="77777777" w:rsidR="00D6056D" w:rsidRPr="00506C0E" w:rsidRDefault="00AA227D" w:rsidP="00A35FF0">
            <w:pPr>
              <w:spacing w:before="40" w:after="120" w:line="220" w:lineRule="exact"/>
              <w:ind w:left="113" w:right="113"/>
              <w:jc w:val="center"/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14:paraId="317D1361" w14:textId="77777777" w:rsidR="00D6056D" w:rsidRPr="00506C0E" w:rsidRDefault="00AA227D" w:rsidP="00A35FF0">
            <w:pPr>
              <w:spacing w:before="40" w:after="120" w:line="220" w:lineRule="exact"/>
              <w:ind w:left="113" w:right="113"/>
              <w:jc w:val="center"/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855" w:type="dxa"/>
            <w:shd w:val="clear" w:color="auto" w:fill="auto"/>
          </w:tcPr>
          <w:p w14:paraId="265D4BCD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35</w:t>
            </w:r>
          </w:p>
        </w:tc>
      </w:tr>
      <w:tr w:rsidR="00D6056D" w:rsidRPr="00506C0E" w14:paraId="3260C7C1" w14:textId="77777777" w:rsidTr="00AA227D">
        <w:trPr>
          <w:cantSplit/>
          <w:trHeight w:val="385"/>
          <w:jc w:val="center"/>
        </w:trPr>
        <w:tc>
          <w:tcPr>
            <w:tcW w:w="1507" w:type="dxa"/>
            <w:vMerge/>
            <w:shd w:val="clear" w:color="auto" w:fill="auto"/>
            <w:vAlign w:val="center"/>
          </w:tcPr>
          <w:p w14:paraId="6603FE0F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</w:p>
        </w:tc>
        <w:tc>
          <w:tcPr>
            <w:tcW w:w="992" w:type="dxa"/>
            <w:shd w:val="clear" w:color="auto" w:fill="auto"/>
          </w:tcPr>
          <w:p w14:paraId="423682A8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sym w:font="Symbol" w:char="F0B1"/>
            </w:r>
            <w:r w:rsidRPr="00506C0E">
              <w:rPr>
                <w:sz w:val="18"/>
                <w:szCs w:val="18"/>
              </w:rPr>
              <w:t>%</w:t>
            </w:r>
          </w:p>
        </w:tc>
        <w:tc>
          <w:tcPr>
            <w:tcW w:w="4300" w:type="dxa"/>
            <w:gridSpan w:val="6"/>
            <w:shd w:val="clear" w:color="auto" w:fill="auto"/>
          </w:tcPr>
          <w:p w14:paraId="403F2E83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5</w:t>
            </w:r>
          </w:p>
        </w:tc>
        <w:tc>
          <w:tcPr>
            <w:tcW w:w="1706" w:type="dxa"/>
            <w:gridSpan w:val="2"/>
            <w:shd w:val="clear" w:color="auto" w:fill="auto"/>
          </w:tcPr>
          <w:p w14:paraId="52E83C5E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5</w:t>
            </w:r>
          </w:p>
        </w:tc>
      </w:tr>
      <w:tr w:rsidR="00D6056D" w:rsidRPr="00506C0E" w14:paraId="18B5AEA3" w14:textId="77777777" w:rsidTr="00AA227D">
        <w:trPr>
          <w:cantSplit/>
          <w:trHeight w:val="430"/>
          <w:jc w:val="center"/>
        </w:trPr>
        <w:tc>
          <w:tcPr>
            <w:tcW w:w="1507" w:type="dxa"/>
            <w:vMerge/>
            <w:shd w:val="clear" w:color="auto" w:fill="auto"/>
            <w:vAlign w:val="center"/>
          </w:tcPr>
          <w:p w14:paraId="45DBF647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2283E05B" w14:textId="77777777" w:rsidR="00D6056D" w:rsidRPr="00506C0E" w:rsidRDefault="00D6056D" w:rsidP="00A35FF0">
            <w:pPr>
              <w:spacing w:before="40" w:after="120" w:line="220" w:lineRule="exact"/>
              <w:ind w:left="113"/>
            </w:pPr>
            <w:r w:rsidRPr="00506C0E">
              <w:rPr>
                <w:sz w:val="18"/>
                <w:szCs w:val="18"/>
              </w:rPr>
              <w:t>Световой поток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3842BF60" w14:textId="77777777" w:rsidR="00D6056D" w:rsidRPr="00AA227D" w:rsidRDefault="00D6056D" w:rsidP="00AA227D">
            <w:pPr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AA227D">
              <w:rPr>
                <w:sz w:val="18"/>
                <w:szCs w:val="18"/>
              </w:rPr>
              <w:t>700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73B4A82E" w14:textId="77777777" w:rsidR="00D6056D" w:rsidRPr="00AA227D" w:rsidRDefault="00D6056D" w:rsidP="00AA227D">
            <w:pPr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AA227D">
              <w:rPr>
                <w:sz w:val="18"/>
                <w:szCs w:val="18"/>
              </w:rPr>
              <w:t>440</w:t>
            </w:r>
          </w:p>
        </w:tc>
        <w:tc>
          <w:tcPr>
            <w:tcW w:w="984" w:type="dxa"/>
            <w:gridSpan w:val="3"/>
            <w:shd w:val="clear" w:color="auto" w:fill="auto"/>
            <w:vAlign w:val="center"/>
          </w:tcPr>
          <w:p w14:paraId="74A4D289" w14:textId="77777777" w:rsidR="00D6056D" w:rsidRPr="00AA227D" w:rsidRDefault="00D6056D" w:rsidP="00AA227D">
            <w:pPr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AA227D">
              <w:rPr>
                <w:sz w:val="18"/>
                <w:szCs w:val="18"/>
              </w:rPr>
              <w:t>825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722DCC46" w14:textId="77777777" w:rsidR="00D6056D" w:rsidRPr="00AA227D" w:rsidRDefault="00D6056D" w:rsidP="00A35FF0">
            <w:pPr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</w:rPr>
            </w:pPr>
            <w:r w:rsidRPr="00AA227D">
              <w:rPr>
                <w:sz w:val="18"/>
                <w:szCs w:val="18"/>
              </w:rPr>
              <w:t>525</w:t>
            </w:r>
          </w:p>
        </w:tc>
        <w:tc>
          <w:tcPr>
            <w:tcW w:w="1706" w:type="dxa"/>
            <w:gridSpan w:val="2"/>
            <w:shd w:val="clear" w:color="auto" w:fill="auto"/>
          </w:tcPr>
          <w:p w14:paraId="62029908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</w:p>
        </w:tc>
      </w:tr>
      <w:tr w:rsidR="00D6056D" w:rsidRPr="00506C0E" w14:paraId="33D1EABD" w14:textId="77777777" w:rsidTr="00AA227D">
        <w:trPr>
          <w:cantSplit/>
          <w:trHeight w:val="371"/>
          <w:jc w:val="center"/>
        </w:trPr>
        <w:tc>
          <w:tcPr>
            <w:tcW w:w="1507" w:type="dxa"/>
            <w:vMerge/>
            <w:shd w:val="clear" w:color="auto" w:fill="auto"/>
            <w:vAlign w:val="center"/>
          </w:tcPr>
          <w:p w14:paraId="0CF957D1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54AAB408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sym w:font="Symbol" w:char="F0B1"/>
            </w:r>
            <w:r w:rsidRPr="00506C0E">
              <w:rPr>
                <w:sz w:val="18"/>
                <w:szCs w:val="18"/>
              </w:rPr>
              <w:t>%</w:t>
            </w:r>
          </w:p>
        </w:tc>
        <w:tc>
          <w:tcPr>
            <w:tcW w:w="4300" w:type="dxa"/>
            <w:gridSpan w:val="6"/>
            <w:shd w:val="clear" w:color="auto" w:fill="auto"/>
          </w:tcPr>
          <w:p w14:paraId="33C97F35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bCs/>
                <w:sz w:val="18"/>
                <w:szCs w:val="18"/>
              </w:rPr>
              <w:t>15</w:t>
            </w:r>
          </w:p>
        </w:tc>
        <w:tc>
          <w:tcPr>
            <w:tcW w:w="1706" w:type="dxa"/>
            <w:gridSpan w:val="2"/>
            <w:shd w:val="clear" w:color="auto" w:fill="auto"/>
          </w:tcPr>
          <w:p w14:paraId="5421E819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</w:p>
        </w:tc>
      </w:tr>
      <w:tr w:rsidR="00D6056D" w:rsidRPr="00506C0E" w14:paraId="6625A557" w14:textId="77777777" w:rsidTr="00AA227D">
        <w:trPr>
          <w:cantSplit/>
          <w:trHeight w:hRule="exact" w:val="556"/>
          <w:jc w:val="center"/>
        </w:trPr>
        <w:tc>
          <w:tcPr>
            <w:tcW w:w="2499" w:type="dxa"/>
            <w:gridSpan w:val="2"/>
            <w:shd w:val="clear" w:color="auto" w:fill="auto"/>
          </w:tcPr>
          <w:p w14:paraId="17271E78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Измерительный световой поток</w:t>
            </w:r>
            <w:r w:rsidRPr="00506C0E">
              <w:rPr>
                <w:sz w:val="18"/>
                <w:szCs w:val="18"/>
                <w:vertAlign w:val="superscript"/>
              </w:rPr>
              <w:t>7/</w:t>
            </w:r>
            <w:r w:rsidRPr="00506C0E">
              <w:rPr>
                <w:sz w:val="18"/>
                <w:szCs w:val="18"/>
              </w:rPr>
              <w:t>, лм</w:t>
            </w:r>
          </w:p>
        </w:tc>
        <w:tc>
          <w:tcPr>
            <w:tcW w:w="986" w:type="dxa"/>
            <w:shd w:val="clear" w:color="auto" w:fill="auto"/>
          </w:tcPr>
          <w:p w14:paraId="52C891D9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–</w:t>
            </w:r>
          </w:p>
        </w:tc>
        <w:tc>
          <w:tcPr>
            <w:tcW w:w="986" w:type="dxa"/>
            <w:shd w:val="clear" w:color="auto" w:fill="auto"/>
          </w:tcPr>
          <w:p w14:paraId="73900AC5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</w:p>
        </w:tc>
        <w:tc>
          <w:tcPr>
            <w:tcW w:w="984" w:type="dxa"/>
            <w:gridSpan w:val="3"/>
            <w:shd w:val="clear" w:color="auto" w:fill="auto"/>
          </w:tcPr>
          <w:p w14:paraId="77FA18B4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–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5092BC62" w14:textId="77777777" w:rsidR="00D6056D" w:rsidRPr="00506C0E" w:rsidRDefault="00D6056D" w:rsidP="00AA227D">
            <w:pPr>
              <w:spacing w:before="40" w:after="120" w:line="220" w:lineRule="exact"/>
              <w:ind w:left="113" w:right="113"/>
              <w:jc w:val="center"/>
              <w:rPr>
                <w:strike/>
              </w:rPr>
            </w:pPr>
            <w:r w:rsidRPr="00506C0E">
              <w:rPr>
                <w:bCs/>
                <w:strike/>
                <w:sz w:val="18"/>
                <w:szCs w:val="18"/>
              </w:rPr>
              <w:t xml:space="preserve">450 </w:t>
            </w:r>
            <w:r w:rsidRPr="00506C0E">
              <w:rPr>
                <w:b/>
                <w:sz w:val="18"/>
                <w:szCs w:val="18"/>
              </w:rPr>
              <w:t>525</w:t>
            </w:r>
          </w:p>
        </w:tc>
        <w:tc>
          <w:tcPr>
            <w:tcW w:w="1706" w:type="dxa"/>
            <w:gridSpan w:val="2"/>
            <w:shd w:val="clear" w:color="auto" w:fill="auto"/>
          </w:tcPr>
          <w:p w14:paraId="2851D358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</w:p>
        </w:tc>
      </w:tr>
      <w:tr w:rsidR="00D6056D" w:rsidRPr="00506C0E" w14:paraId="12ACABF6" w14:textId="77777777" w:rsidTr="00D6056D">
        <w:trPr>
          <w:cantSplit/>
          <w:trHeight w:hRule="exact" w:val="360"/>
          <w:jc w:val="center"/>
        </w:trPr>
        <w:tc>
          <w:tcPr>
            <w:tcW w:w="5040" w:type="dxa"/>
            <w:gridSpan w:val="6"/>
            <w:vMerge w:val="restart"/>
            <w:shd w:val="clear" w:color="auto" w:fill="auto"/>
            <w:vAlign w:val="center"/>
          </w:tcPr>
          <w:p w14:paraId="4D44FAA8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Контрольный световой поток при значениях около</w:t>
            </w:r>
          </w:p>
        </w:tc>
        <w:tc>
          <w:tcPr>
            <w:tcW w:w="1759" w:type="dxa"/>
            <w:gridSpan w:val="2"/>
            <w:shd w:val="clear" w:color="auto" w:fill="auto"/>
          </w:tcPr>
          <w:p w14:paraId="6A50E921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12 В</w:t>
            </w:r>
          </w:p>
        </w:tc>
        <w:tc>
          <w:tcPr>
            <w:tcW w:w="851" w:type="dxa"/>
            <w:shd w:val="clear" w:color="auto" w:fill="auto"/>
          </w:tcPr>
          <w:p w14:paraId="3D0C789F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700</w:t>
            </w:r>
          </w:p>
        </w:tc>
        <w:tc>
          <w:tcPr>
            <w:tcW w:w="855" w:type="dxa"/>
            <w:shd w:val="clear" w:color="auto" w:fill="auto"/>
          </w:tcPr>
          <w:p w14:paraId="227C393D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450</w:t>
            </w:r>
          </w:p>
        </w:tc>
      </w:tr>
      <w:tr w:rsidR="00D6056D" w:rsidRPr="00506C0E" w14:paraId="0F251AE1" w14:textId="77777777" w:rsidTr="00D6056D">
        <w:trPr>
          <w:cantSplit/>
          <w:trHeight w:hRule="exact" w:val="360"/>
          <w:jc w:val="center"/>
        </w:trPr>
        <w:tc>
          <w:tcPr>
            <w:tcW w:w="5040" w:type="dxa"/>
            <w:gridSpan w:val="6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54DA4D5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</w:p>
        </w:tc>
        <w:tc>
          <w:tcPr>
            <w:tcW w:w="1759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0EB93628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13,2 В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</w:tcPr>
          <w:p w14:paraId="725F478A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825</w:t>
            </w:r>
          </w:p>
        </w:tc>
        <w:tc>
          <w:tcPr>
            <w:tcW w:w="855" w:type="dxa"/>
            <w:tcBorders>
              <w:bottom w:val="single" w:sz="12" w:space="0" w:color="auto"/>
            </w:tcBorders>
            <w:shd w:val="clear" w:color="auto" w:fill="auto"/>
          </w:tcPr>
          <w:p w14:paraId="4C485D03" w14:textId="77777777" w:rsidR="00D6056D" w:rsidRPr="00506C0E" w:rsidRDefault="00D6056D" w:rsidP="00A35FF0">
            <w:pPr>
              <w:spacing w:before="40" w:after="12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525</w:t>
            </w:r>
          </w:p>
        </w:tc>
      </w:tr>
    </w:tbl>
    <w:p w14:paraId="1D84D49A" w14:textId="77777777" w:rsidR="00D6056D" w:rsidRPr="00506C0E" w:rsidRDefault="00D6056D" w:rsidP="001C4630">
      <w:pPr>
        <w:spacing w:before="40" w:after="40" w:line="240" w:lineRule="auto"/>
        <w:ind w:right="567" w:firstLine="1134"/>
        <w:jc w:val="right"/>
        <w:rPr>
          <w:rFonts w:eastAsia="Times New Roman"/>
          <w:i/>
        </w:rPr>
      </w:pPr>
      <w:r w:rsidRPr="00506C0E">
        <w:rPr>
          <w:rFonts w:eastAsia="Times New Roman"/>
          <w:sz w:val="18"/>
          <w:szCs w:val="18"/>
        </w:rPr>
        <w:t>»</w:t>
      </w:r>
    </w:p>
    <w:p w14:paraId="0BDCC787" w14:textId="77777777" w:rsidR="00D6056D" w:rsidRPr="00506C0E" w:rsidRDefault="00D6056D" w:rsidP="00AA227D">
      <w:pPr>
        <w:spacing w:after="120"/>
        <w:ind w:left="1100" w:right="1134"/>
        <w:jc w:val="both"/>
        <w:rPr>
          <w:rFonts w:eastAsia="Times New Roman"/>
        </w:rPr>
      </w:pPr>
      <w:r w:rsidRPr="00506C0E">
        <w:rPr>
          <w:rFonts w:eastAsia="Times New Roman"/>
          <w:i/>
        </w:rPr>
        <w:t xml:space="preserve">Спецификация P21/5W/1, </w:t>
      </w:r>
      <w:r w:rsidRPr="00506C0E">
        <w:rPr>
          <w:rFonts w:eastAsia="Times New Roman"/>
          <w:iCs/>
        </w:rPr>
        <w:t>произвести разрыв страницы после таблицы и начать описание спецификации P21/5W/1</w:t>
      </w:r>
      <w:r w:rsidRPr="00506C0E">
        <w:rPr>
          <w:rFonts w:eastAsia="Times New Roman"/>
          <w:i/>
        </w:rPr>
        <w:t xml:space="preserve"> </w:t>
      </w:r>
      <w:r w:rsidRPr="00506C0E">
        <w:rPr>
          <w:rFonts w:eastAsia="Times New Roman"/>
          <w:iCs/>
        </w:rPr>
        <w:t>на следующей странице.</w:t>
      </w:r>
      <w:r w:rsidRPr="00506C0E">
        <w:rPr>
          <w:rFonts w:eastAsia="Times New Roman"/>
        </w:rPr>
        <w:t xml:space="preserve"> </w:t>
      </w:r>
    </w:p>
    <w:p w14:paraId="2FDF46A2" w14:textId="77777777" w:rsidR="00D6056D" w:rsidRPr="00506C0E" w:rsidRDefault="00D6056D" w:rsidP="00AA227D">
      <w:pPr>
        <w:spacing w:after="120"/>
        <w:ind w:left="1100" w:right="1134"/>
        <w:jc w:val="both"/>
        <w:rPr>
          <w:rFonts w:eastAsia="Times New Roman"/>
        </w:rPr>
      </w:pPr>
      <w:r w:rsidRPr="00506C0E">
        <w:rPr>
          <w:rFonts w:eastAsia="Times New Roman"/>
          <w:i/>
        </w:rPr>
        <w:t>Спецификация S1/S2/1,</w:t>
      </w:r>
      <w:r w:rsidRPr="00506C0E">
        <w:t xml:space="preserve"> </w:t>
      </w:r>
      <w:r w:rsidRPr="00506C0E">
        <w:rPr>
          <w:i/>
          <w:iCs/>
        </w:rPr>
        <w:t>вводный текст над цифрами</w:t>
      </w:r>
      <w:r w:rsidRPr="00506C0E">
        <w:t xml:space="preserve"> изменить следующим образом</w:t>
      </w:r>
      <w:r w:rsidRPr="00506C0E">
        <w:rPr>
          <w:rFonts w:eastAsia="Times New Roman"/>
        </w:rPr>
        <w:t>:</w:t>
      </w:r>
    </w:p>
    <w:p w14:paraId="23A57E5C" w14:textId="77777777" w:rsidR="00D6056D" w:rsidRPr="00506C0E" w:rsidRDefault="00D6056D" w:rsidP="00AA227D">
      <w:pPr>
        <w:pStyle w:val="SingleTxtGR"/>
        <w:spacing w:before="120"/>
        <w:rPr>
          <w:spacing w:val="4"/>
          <w:w w:val="103"/>
          <w:kern w:val="14"/>
        </w:rPr>
      </w:pPr>
      <w:r w:rsidRPr="00506C0E">
        <w:t>«Чертежи служат исключительно для иллюстрации основных размеров (в мм) источника света с нитью накала.</w:t>
      </w:r>
    </w:p>
    <w:p w14:paraId="1EED4A2B" w14:textId="77777777" w:rsidR="00D6056D" w:rsidRPr="00506C0E" w:rsidRDefault="00D6056D" w:rsidP="00392DD6">
      <w:pPr>
        <w:spacing w:after="120"/>
        <w:ind w:left="1100"/>
        <w:rPr>
          <w:snapToGrid w:val="0"/>
        </w:rPr>
      </w:pPr>
      <w:r w:rsidRPr="00506C0E">
        <w:rPr>
          <w:strike/>
          <w:snapToGrid w:val="0"/>
        </w:rPr>
        <w:t>Лампы накаливания для мотоциклов</w:t>
      </w:r>
      <w:r w:rsidRPr="00506C0E">
        <w:rPr>
          <w:snapToGrid w:val="0"/>
        </w:rPr>
        <w:t>»</w:t>
      </w:r>
      <w:r w:rsidR="00AA227D">
        <w:rPr>
          <w:snapToGrid w:val="0"/>
        </w:rPr>
        <w:t>.</w:t>
      </w:r>
    </w:p>
    <w:p w14:paraId="104316AF" w14:textId="77777777" w:rsidR="00D6056D" w:rsidRPr="00506C0E" w:rsidRDefault="00D6056D" w:rsidP="001E5084">
      <w:pPr>
        <w:spacing w:after="60"/>
        <w:ind w:left="1094"/>
        <w:rPr>
          <w:rFonts w:eastAsia="MS Mincho"/>
        </w:rPr>
      </w:pPr>
      <w:r w:rsidRPr="00506C0E">
        <w:rPr>
          <w:rFonts w:eastAsia="MS Mincho"/>
          <w:i/>
        </w:rPr>
        <w:t xml:space="preserve">Спецификация WY21W/1, </w:t>
      </w:r>
      <w:r w:rsidRPr="00506C0E">
        <w:rPr>
          <w:i/>
        </w:rPr>
        <w:t>таблицу</w:t>
      </w:r>
      <w:r w:rsidRPr="00506C0E">
        <w:t xml:space="preserve"> изменить следующим образом</w:t>
      </w:r>
      <w:r w:rsidRPr="00506C0E">
        <w:rPr>
          <w:rFonts w:eastAsia="Times New Roman"/>
        </w:rPr>
        <w:t>:</w:t>
      </w:r>
    </w:p>
    <w:p w14:paraId="78CA00DA" w14:textId="77777777" w:rsidR="00D6056D" w:rsidRPr="00506C0E" w:rsidRDefault="00D6056D" w:rsidP="00AA227D">
      <w:pPr>
        <w:keepNext/>
        <w:keepLines/>
        <w:spacing w:after="120"/>
        <w:ind w:left="567"/>
        <w:rPr>
          <w:rFonts w:eastAsia="MS Mincho"/>
        </w:rPr>
      </w:pPr>
      <w:r w:rsidRPr="00506C0E">
        <w:rPr>
          <w:rFonts w:eastAsia="MS Mincho"/>
        </w:rPr>
        <w:t>«…</w:t>
      </w:r>
    </w:p>
    <w:tbl>
      <w:tblPr>
        <w:tblW w:w="8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1417"/>
        <w:gridCol w:w="1276"/>
        <w:gridCol w:w="992"/>
        <w:gridCol w:w="2697"/>
      </w:tblGrid>
      <w:tr w:rsidR="00D6056D" w:rsidRPr="00506C0E" w14:paraId="11FD8974" w14:textId="77777777" w:rsidTr="00392DD6">
        <w:trPr>
          <w:cantSplit/>
          <w:trHeight w:val="360"/>
          <w:tblHeader/>
          <w:jc w:val="center"/>
        </w:trPr>
        <w:tc>
          <w:tcPr>
            <w:tcW w:w="2122" w:type="dxa"/>
            <w:vMerge w:val="restart"/>
            <w:shd w:val="clear" w:color="auto" w:fill="auto"/>
            <w:vAlign w:val="bottom"/>
          </w:tcPr>
          <w:p w14:paraId="788F9DC2" w14:textId="77777777" w:rsidR="00D6056D" w:rsidRPr="00506C0E" w:rsidRDefault="00D6056D" w:rsidP="001C4630">
            <w:pPr>
              <w:spacing w:before="40" w:after="40" w:line="200" w:lineRule="exact"/>
              <w:ind w:left="113" w:right="113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Размеры в мм</w:t>
            </w:r>
          </w:p>
        </w:tc>
        <w:tc>
          <w:tcPr>
            <w:tcW w:w="3685" w:type="dxa"/>
            <w:gridSpan w:val="3"/>
            <w:shd w:val="clear" w:color="auto" w:fill="auto"/>
            <w:vAlign w:val="bottom"/>
          </w:tcPr>
          <w:p w14:paraId="38A41157" w14:textId="77777777" w:rsidR="00D6056D" w:rsidRPr="00506C0E" w:rsidRDefault="00D6056D" w:rsidP="001C4630">
            <w:pPr>
              <w:spacing w:before="40" w:after="4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Источники света с нитью накала серийного производства</w:t>
            </w:r>
          </w:p>
        </w:tc>
        <w:tc>
          <w:tcPr>
            <w:tcW w:w="2697" w:type="dxa"/>
            <w:vMerge w:val="restart"/>
            <w:shd w:val="clear" w:color="auto" w:fill="auto"/>
            <w:vAlign w:val="bottom"/>
          </w:tcPr>
          <w:p w14:paraId="093A05CF" w14:textId="77777777" w:rsidR="00D6056D" w:rsidRPr="00506C0E" w:rsidRDefault="00D6056D" w:rsidP="001C4630">
            <w:pPr>
              <w:spacing w:before="40" w:after="4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Эталонный источник света с нитью накала</w:t>
            </w:r>
          </w:p>
        </w:tc>
      </w:tr>
      <w:tr w:rsidR="00D6056D" w:rsidRPr="00506C0E" w14:paraId="4D5B3392" w14:textId="77777777" w:rsidTr="00392DD6">
        <w:trPr>
          <w:cantSplit/>
          <w:trHeight w:val="360"/>
          <w:tblHeader/>
          <w:jc w:val="center"/>
        </w:trPr>
        <w:tc>
          <w:tcPr>
            <w:tcW w:w="2122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468EE3E8" w14:textId="77777777" w:rsidR="00D6056D" w:rsidRPr="00506C0E" w:rsidRDefault="00D6056D" w:rsidP="00A35FF0">
            <w:pPr>
              <w:spacing w:before="40" w:after="120" w:line="220" w:lineRule="exact"/>
              <w:ind w:left="113" w:right="113"/>
            </w:pP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72CA2108" w14:textId="77777777" w:rsidR="00D6056D" w:rsidRPr="00506C0E" w:rsidRDefault="00D6056D" w:rsidP="001C4630">
            <w:pPr>
              <w:spacing w:before="40" w:after="4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Мин.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4F62235F" w14:textId="77777777" w:rsidR="00D6056D" w:rsidRPr="00506C0E" w:rsidRDefault="00D6056D" w:rsidP="001C4630">
            <w:pPr>
              <w:spacing w:before="40" w:after="4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Ном.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2F3C9E8" w14:textId="77777777" w:rsidR="00D6056D" w:rsidRPr="00506C0E" w:rsidRDefault="00D6056D" w:rsidP="001C4630">
            <w:pPr>
              <w:spacing w:before="40" w:after="40" w:line="200" w:lineRule="exact"/>
              <w:ind w:left="113" w:right="113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Макс.</w:t>
            </w:r>
          </w:p>
        </w:tc>
        <w:tc>
          <w:tcPr>
            <w:tcW w:w="2697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5D958D51" w14:textId="77777777" w:rsidR="00D6056D" w:rsidRPr="00506C0E" w:rsidRDefault="00D6056D" w:rsidP="00A35FF0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</w:rPr>
            </w:pPr>
          </w:p>
        </w:tc>
      </w:tr>
      <w:tr w:rsidR="00D6056D" w:rsidRPr="00506C0E" w14:paraId="3ADDCB9B" w14:textId="77777777" w:rsidTr="00392DD6">
        <w:trPr>
          <w:cantSplit/>
          <w:trHeight w:val="360"/>
          <w:jc w:val="center"/>
        </w:trPr>
        <w:tc>
          <w:tcPr>
            <w:tcW w:w="212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ED63C09" w14:textId="77777777" w:rsidR="00D6056D" w:rsidRPr="00506C0E" w:rsidRDefault="00D6056D" w:rsidP="00AA227D">
            <w:pPr>
              <w:spacing w:before="40" w:after="4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e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</w:tcPr>
          <w:p w14:paraId="3BC9F080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auto"/>
          </w:tcPr>
          <w:p w14:paraId="4D1C2010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29,0</w:t>
            </w:r>
            <w:r w:rsidRPr="00506C0E">
              <w:rPr>
                <w:strike/>
                <w:sz w:val="18"/>
                <w:szCs w:val="18"/>
                <w:vertAlign w:val="superscript"/>
              </w:rPr>
              <w:t>2</w:t>
            </w:r>
            <w:r w:rsidRPr="00506C0E">
              <w:rPr>
                <w:sz w:val="18"/>
                <w:szCs w:val="18"/>
                <w:vertAlign w:val="superscript"/>
              </w:rPr>
              <w:t>/</w:t>
            </w:r>
            <w:r w:rsidRPr="00506C0E">
              <w:rPr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</w:tcPr>
          <w:p w14:paraId="4B06DD2E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</w:p>
        </w:tc>
        <w:tc>
          <w:tcPr>
            <w:tcW w:w="2697" w:type="dxa"/>
            <w:tcBorders>
              <w:top w:val="single" w:sz="12" w:space="0" w:color="auto"/>
            </w:tcBorders>
            <w:shd w:val="clear" w:color="auto" w:fill="auto"/>
          </w:tcPr>
          <w:p w14:paraId="615FFF9B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 xml:space="preserve">29,0 </w:t>
            </w:r>
            <w:r w:rsidRPr="00506C0E">
              <w:rPr>
                <w:sz w:val="18"/>
                <w:szCs w:val="18"/>
              </w:rPr>
              <w:sym w:font="Symbol" w:char="F0B1"/>
            </w:r>
            <w:r w:rsidRPr="00506C0E">
              <w:rPr>
                <w:sz w:val="18"/>
                <w:szCs w:val="18"/>
              </w:rPr>
              <w:t xml:space="preserve"> 0,3</w:t>
            </w:r>
          </w:p>
        </w:tc>
      </w:tr>
      <w:tr w:rsidR="00D6056D" w:rsidRPr="00506C0E" w14:paraId="4027B533" w14:textId="77777777" w:rsidTr="00392DD6">
        <w:trPr>
          <w:cantSplit/>
          <w:trHeight w:val="360"/>
          <w:jc w:val="center"/>
        </w:trPr>
        <w:tc>
          <w:tcPr>
            <w:tcW w:w="2122" w:type="dxa"/>
            <w:shd w:val="clear" w:color="auto" w:fill="auto"/>
            <w:vAlign w:val="center"/>
          </w:tcPr>
          <w:p w14:paraId="69D8BB2B" w14:textId="77777777" w:rsidR="00D6056D" w:rsidRPr="00506C0E" w:rsidRDefault="00D6056D" w:rsidP="00AA227D">
            <w:pPr>
              <w:spacing w:before="40" w:after="4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f</w:t>
            </w:r>
          </w:p>
        </w:tc>
        <w:tc>
          <w:tcPr>
            <w:tcW w:w="1417" w:type="dxa"/>
            <w:shd w:val="clear" w:color="auto" w:fill="auto"/>
          </w:tcPr>
          <w:p w14:paraId="3A9153DD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744B06B2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7D4CCA74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7,5</w:t>
            </w:r>
          </w:p>
        </w:tc>
        <w:tc>
          <w:tcPr>
            <w:tcW w:w="2697" w:type="dxa"/>
            <w:shd w:val="clear" w:color="auto" w:fill="auto"/>
          </w:tcPr>
          <w:p w14:paraId="05FFC4A6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7,5 + 0/ −2</w:t>
            </w:r>
          </w:p>
        </w:tc>
      </w:tr>
      <w:tr w:rsidR="00D6056D" w:rsidRPr="00506C0E" w14:paraId="30D5FB7A" w14:textId="77777777" w:rsidTr="00392DD6">
        <w:trPr>
          <w:cantSplit/>
          <w:trHeight w:val="360"/>
          <w:jc w:val="center"/>
        </w:trPr>
        <w:tc>
          <w:tcPr>
            <w:tcW w:w="2122" w:type="dxa"/>
            <w:shd w:val="clear" w:color="auto" w:fill="auto"/>
            <w:vAlign w:val="center"/>
          </w:tcPr>
          <w:p w14:paraId="4E5F3566" w14:textId="77777777" w:rsidR="00D6056D" w:rsidRPr="00506C0E" w:rsidRDefault="00D6056D" w:rsidP="00AA227D">
            <w:pPr>
              <w:spacing w:before="40" w:after="40" w:line="220" w:lineRule="exact"/>
              <w:ind w:left="113" w:right="113"/>
            </w:pPr>
            <w:r w:rsidRPr="00506C0E">
              <w:rPr>
                <w:sz w:val="18"/>
                <w:szCs w:val="18"/>
              </w:rPr>
              <w:t>Боковое отклонение</w:t>
            </w:r>
            <w:r w:rsidRPr="00506C0E">
              <w:rPr>
                <w:sz w:val="18"/>
                <w:szCs w:val="18"/>
                <w:vertAlign w:val="superscript"/>
              </w:rPr>
              <w:t>1/</w:t>
            </w:r>
          </w:p>
        </w:tc>
        <w:tc>
          <w:tcPr>
            <w:tcW w:w="1417" w:type="dxa"/>
            <w:shd w:val="clear" w:color="auto" w:fill="auto"/>
          </w:tcPr>
          <w:p w14:paraId="35907C06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</w:p>
        </w:tc>
        <w:tc>
          <w:tcPr>
            <w:tcW w:w="1276" w:type="dxa"/>
            <w:shd w:val="clear" w:color="auto" w:fill="auto"/>
          </w:tcPr>
          <w:p w14:paraId="02F2B039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</w:p>
        </w:tc>
        <w:tc>
          <w:tcPr>
            <w:tcW w:w="992" w:type="dxa"/>
            <w:shd w:val="clear" w:color="auto" w:fill="auto"/>
          </w:tcPr>
          <w:p w14:paraId="335F3D78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  <w:r w:rsidRPr="00506C0E">
              <w:rPr>
                <w:strike/>
                <w:sz w:val="18"/>
                <w:szCs w:val="18"/>
                <w:vertAlign w:val="superscript"/>
              </w:rPr>
              <w:t>2</w:t>
            </w:r>
            <w:r w:rsidRPr="00506C0E">
              <w:rPr>
                <w:sz w:val="18"/>
                <w:szCs w:val="18"/>
                <w:vertAlign w:val="superscript"/>
              </w:rPr>
              <w:t>/</w:t>
            </w:r>
            <w:r w:rsidRPr="00506C0E">
              <w:rPr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697" w:type="dxa"/>
            <w:shd w:val="clear" w:color="auto" w:fill="auto"/>
          </w:tcPr>
          <w:p w14:paraId="67C5F85D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  <w:r w:rsidRPr="00506C0E">
              <w:rPr>
                <w:sz w:val="18"/>
                <w:szCs w:val="18"/>
              </w:rPr>
              <w:t>0,5 макс.</w:t>
            </w:r>
          </w:p>
        </w:tc>
      </w:tr>
      <w:tr w:rsidR="00D6056D" w:rsidRPr="00506C0E" w14:paraId="4F1F063C" w14:textId="77777777" w:rsidTr="00392DD6">
        <w:trPr>
          <w:cantSplit/>
          <w:trHeight w:val="360"/>
          <w:jc w:val="center"/>
        </w:trPr>
        <w:tc>
          <w:tcPr>
            <w:tcW w:w="2122" w:type="dxa"/>
            <w:shd w:val="clear" w:color="auto" w:fill="auto"/>
          </w:tcPr>
          <w:p w14:paraId="1C1D3C2F" w14:textId="77777777" w:rsidR="00D6056D" w:rsidRPr="00506C0E" w:rsidRDefault="00D6056D" w:rsidP="00AA227D">
            <w:pPr>
              <w:spacing w:before="40" w:after="40" w:line="220" w:lineRule="exact"/>
              <w:ind w:left="113" w:right="113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1417" w:type="dxa"/>
            <w:shd w:val="clear" w:color="auto" w:fill="auto"/>
          </w:tcPr>
          <w:p w14:paraId="289A87C8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1276" w:type="dxa"/>
            <w:shd w:val="clear" w:color="auto" w:fill="auto"/>
          </w:tcPr>
          <w:p w14:paraId="4B57B9AE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992" w:type="dxa"/>
            <w:shd w:val="clear" w:color="auto" w:fill="auto"/>
          </w:tcPr>
          <w:p w14:paraId="7F7B209F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  <w:tc>
          <w:tcPr>
            <w:tcW w:w="2697" w:type="dxa"/>
            <w:shd w:val="clear" w:color="auto" w:fill="auto"/>
          </w:tcPr>
          <w:p w14:paraId="319F80DA" w14:textId="77777777" w:rsidR="00D6056D" w:rsidRPr="00506C0E" w:rsidRDefault="00D6056D" w:rsidP="00AA227D">
            <w:pPr>
              <w:spacing w:before="40" w:after="40" w:line="220" w:lineRule="exact"/>
              <w:ind w:left="113" w:right="113"/>
              <w:jc w:val="center"/>
            </w:pPr>
            <w:r w:rsidRPr="00506C0E">
              <w:rPr>
                <w:sz w:val="18"/>
              </w:rPr>
              <w:t>…</w:t>
            </w:r>
          </w:p>
        </w:tc>
      </w:tr>
    </w:tbl>
    <w:p w14:paraId="743EF9DF" w14:textId="77777777" w:rsidR="00D6056D" w:rsidRPr="00506C0E" w:rsidRDefault="002D1FCE" w:rsidP="00AA227D">
      <w:pPr>
        <w:spacing w:before="40" w:after="60" w:line="200" w:lineRule="exact"/>
        <w:ind w:left="1134" w:right="709"/>
        <w:jc w:val="right"/>
        <w:rPr>
          <w:i/>
        </w:rPr>
      </w:pPr>
      <w:r>
        <w:rPr>
          <w:rFonts w:eastAsia="MS Mincho"/>
        </w:rPr>
        <w:t>»</w:t>
      </w:r>
    </w:p>
    <w:p w14:paraId="2F04C431" w14:textId="77777777" w:rsidR="00D6056D" w:rsidRPr="00506C0E" w:rsidRDefault="00D6056D" w:rsidP="00A35FF0">
      <w:pPr>
        <w:spacing w:after="120"/>
        <w:ind w:left="1134" w:right="1134"/>
        <w:rPr>
          <w:i/>
        </w:rPr>
      </w:pPr>
      <w:r w:rsidRPr="00506C0E">
        <w:rPr>
          <w:i/>
        </w:rPr>
        <w:lastRenderedPageBreak/>
        <w:t xml:space="preserve">Приложение 3 </w:t>
      </w:r>
    </w:p>
    <w:p w14:paraId="64E76018" w14:textId="77777777" w:rsidR="00D6056D" w:rsidRPr="00506C0E" w:rsidRDefault="00D6056D" w:rsidP="001C4630">
      <w:pPr>
        <w:spacing w:after="60"/>
        <w:ind w:left="1134" w:right="1134"/>
      </w:pPr>
      <w:r w:rsidRPr="00506C0E">
        <w:rPr>
          <w:i/>
        </w:rPr>
        <w:t>Спецификация L1/2, таблицу</w:t>
      </w:r>
      <w:r w:rsidRPr="00506C0E">
        <w:t xml:space="preserve"> изменить следующим образом</w:t>
      </w:r>
      <w:r w:rsidRPr="00506C0E">
        <w:rPr>
          <w:iCs/>
        </w:rPr>
        <w:t>:</w:t>
      </w:r>
    </w:p>
    <w:p w14:paraId="1B5E5FD3" w14:textId="77777777" w:rsidR="00D6056D" w:rsidRPr="00506C0E" w:rsidRDefault="00D6056D" w:rsidP="002D1FCE">
      <w:pPr>
        <w:spacing w:after="120" w:line="240" w:lineRule="auto"/>
        <w:ind w:left="1100" w:hanging="816"/>
        <w:rPr>
          <w:rFonts w:eastAsia="MS Mincho"/>
        </w:rPr>
      </w:pPr>
      <w:r w:rsidRPr="00506C0E">
        <w:rPr>
          <w:rFonts w:eastAsia="MS Mincho"/>
        </w:rPr>
        <w:t>«</w:t>
      </w:r>
    </w:p>
    <w:tbl>
      <w:tblPr>
        <w:tblStyle w:val="TableGrid21"/>
        <w:tblW w:w="0" w:type="auto"/>
        <w:tblInd w:w="257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57"/>
        <w:gridCol w:w="2499"/>
        <w:gridCol w:w="717"/>
        <w:gridCol w:w="1121"/>
        <w:gridCol w:w="30"/>
        <w:gridCol w:w="1088"/>
        <w:gridCol w:w="61"/>
        <w:gridCol w:w="1118"/>
        <w:gridCol w:w="31"/>
        <w:gridCol w:w="1149"/>
      </w:tblGrid>
      <w:tr w:rsidR="00D6056D" w:rsidRPr="00506C0E" w14:paraId="022226C3" w14:textId="77777777" w:rsidTr="002D1FCE">
        <w:trPr>
          <w:trHeight w:val="422"/>
        </w:trPr>
        <w:tc>
          <w:tcPr>
            <w:tcW w:w="4773" w:type="dxa"/>
            <w:gridSpan w:val="3"/>
            <w:tcBorders>
              <w:bottom w:val="single" w:sz="12" w:space="0" w:color="auto"/>
            </w:tcBorders>
            <w:vAlign w:val="bottom"/>
          </w:tcPr>
          <w:p w14:paraId="0E8ED2BC" w14:textId="77777777" w:rsidR="00D6056D" w:rsidRPr="00506C0E" w:rsidRDefault="00D6056D" w:rsidP="00392DD6">
            <w:pPr>
              <w:tabs>
                <w:tab w:val="center" w:pos="4820"/>
                <w:tab w:val="right" w:pos="9356"/>
              </w:tabs>
              <w:spacing w:before="40" w:after="80" w:line="200" w:lineRule="exact"/>
              <w:jc w:val="center"/>
              <w:rPr>
                <w:rFonts w:asciiTheme="majorBidi" w:eastAsia="Calibri" w:hAnsiTheme="majorBidi" w:cstheme="majorBidi"/>
                <w:i/>
                <w:sz w:val="16"/>
                <w:szCs w:val="16"/>
              </w:rPr>
            </w:pPr>
            <w:r w:rsidRPr="00506C0E">
              <w:rPr>
                <w:rFonts w:ascii="Times New Roman" w:hAnsi="Times New Roman"/>
                <w:i/>
                <w:sz w:val="16"/>
              </w:rPr>
              <w:t>Размеры</w:t>
            </w:r>
          </w:p>
        </w:tc>
        <w:tc>
          <w:tcPr>
            <w:tcW w:w="2239" w:type="dxa"/>
            <w:gridSpan w:val="3"/>
            <w:tcBorders>
              <w:bottom w:val="single" w:sz="12" w:space="0" w:color="auto"/>
            </w:tcBorders>
            <w:vAlign w:val="center"/>
          </w:tcPr>
          <w:p w14:paraId="183728CD" w14:textId="77777777" w:rsidR="00D6056D" w:rsidRPr="00506C0E" w:rsidRDefault="00D6056D" w:rsidP="00392DD6">
            <w:pPr>
              <w:spacing w:before="40" w:after="80"/>
              <w:jc w:val="center"/>
              <w:rPr>
                <w:rFonts w:asciiTheme="majorBidi" w:eastAsia="Calibri" w:hAnsiTheme="majorBidi" w:cstheme="majorBidi"/>
                <w:i/>
                <w:sz w:val="16"/>
                <w:szCs w:val="16"/>
              </w:rPr>
            </w:pPr>
            <w:r w:rsidRPr="00506C0E">
              <w:rPr>
                <w:rFonts w:ascii="Times New Roman" w:hAnsi="Times New Roman"/>
                <w:i/>
                <w:sz w:val="16"/>
              </w:rPr>
              <w:t>Источник света на СИД серийного производства</w:t>
            </w:r>
          </w:p>
        </w:tc>
        <w:tc>
          <w:tcPr>
            <w:tcW w:w="2359" w:type="dxa"/>
            <w:gridSpan w:val="4"/>
            <w:tcBorders>
              <w:bottom w:val="single" w:sz="12" w:space="0" w:color="auto"/>
            </w:tcBorders>
            <w:vAlign w:val="bottom"/>
          </w:tcPr>
          <w:p w14:paraId="17250449" w14:textId="77777777" w:rsidR="00D6056D" w:rsidRPr="00506C0E" w:rsidRDefault="00D6056D" w:rsidP="00392DD6">
            <w:pPr>
              <w:spacing w:before="40" w:after="80"/>
              <w:jc w:val="center"/>
              <w:rPr>
                <w:rFonts w:asciiTheme="majorBidi" w:eastAsia="Calibri" w:hAnsiTheme="majorBidi" w:cstheme="majorBidi"/>
                <w:i/>
                <w:sz w:val="16"/>
                <w:szCs w:val="16"/>
              </w:rPr>
            </w:pPr>
            <w:r w:rsidRPr="00506C0E">
              <w:rPr>
                <w:rFonts w:ascii="Times New Roman" w:hAnsi="Times New Roman"/>
                <w:i/>
                <w:sz w:val="16"/>
              </w:rPr>
              <w:t>Стандартные источники</w:t>
            </w:r>
            <w:r w:rsidRPr="00506C0E">
              <w:rPr>
                <w:rFonts w:ascii="Times New Roman" w:hAnsi="Times New Roman"/>
                <w:i/>
                <w:sz w:val="16"/>
              </w:rPr>
              <w:br/>
              <w:t>света на СИД</w:t>
            </w:r>
          </w:p>
        </w:tc>
      </w:tr>
      <w:tr w:rsidR="00D6056D" w:rsidRPr="00506C0E" w14:paraId="1A6C92D2" w14:textId="77777777" w:rsidTr="002D1FCE">
        <w:tc>
          <w:tcPr>
            <w:tcW w:w="4056" w:type="dxa"/>
            <w:gridSpan w:val="2"/>
            <w:tcBorders>
              <w:top w:val="single" w:sz="12" w:space="0" w:color="auto"/>
            </w:tcBorders>
          </w:tcPr>
          <w:p w14:paraId="7335A9D4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a</w:t>
            </w:r>
          </w:p>
        </w:tc>
        <w:tc>
          <w:tcPr>
            <w:tcW w:w="717" w:type="dxa"/>
            <w:tcBorders>
              <w:top w:val="single" w:sz="12" w:space="0" w:color="auto"/>
            </w:tcBorders>
          </w:tcPr>
          <w:p w14:paraId="6CC1238D" w14:textId="77777777" w:rsidR="00D6056D" w:rsidRPr="00506C0E" w:rsidRDefault="00D6056D" w:rsidP="00F65F9D">
            <w:pPr>
              <w:spacing w:before="60" w:after="6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/>
                <w:sz w:val="18"/>
                <w:szCs w:val="18"/>
              </w:rPr>
              <w:t>мм</w:t>
            </w:r>
          </w:p>
        </w:tc>
        <w:tc>
          <w:tcPr>
            <w:tcW w:w="4598" w:type="dxa"/>
            <w:gridSpan w:val="7"/>
            <w:tcBorders>
              <w:top w:val="single" w:sz="12" w:space="0" w:color="auto"/>
            </w:tcBorders>
          </w:tcPr>
          <w:p w14:paraId="487DBA9A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color w:val="FF0000"/>
                <w:sz w:val="18"/>
                <w:szCs w:val="18"/>
              </w:rPr>
            </w:pPr>
            <w:r w:rsidRPr="00506C0E">
              <w:rPr>
                <w:rFonts w:ascii="Times New Roman" w:hAnsi="Times New Roman"/>
                <w:sz w:val="18"/>
                <w:szCs w:val="18"/>
              </w:rPr>
              <w:t>6,0 макс.</w:t>
            </w:r>
          </w:p>
        </w:tc>
      </w:tr>
      <w:tr w:rsidR="00D6056D" w:rsidRPr="00506C0E" w14:paraId="23883086" w14:textId="77777777" w:rsidTr="002D1FCE">
        <w:tc>
          <w:tcPr>
            <w:tcW w:w="4056" w:type="dxa"/>
            <w:gridSpan w:val="2"/>
          </w:tcPr>
          <w:p w14:paraId="524932D8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b</w:t>
            </w:r>
          </w:p>
        </w:tc>
        <w:tc>
          <w:tcPr>
            <w:tcW w:w="717" w:type="dxa"/>
            <w:vAlign w:val="center"/>
          </w:tcPr>
          <w:p w14:paraId="5D3056EB" w14:textId="77777777" w:rsidR="00D6056D" w:rsidRPr="00506C0E" w:rsidRDefault="00D6056D" w:rsidP="00F65F9D">
            <w:pPr>
              <w:spacing w:before="60" w:after="6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/>
                <w:sz w:val="18"/>
                <w:szCs w:val="18"/>
              </w:rPr>
              <w:t>мм</w:t>
            </w:r>
          </w:p>
        </w:tc>
        <w:tc>
          <w:tcPr>
            <w:tcW w:w="4598" w:type="dxa"/>
            <w:gridSpan w:val="7"/>
          </w:tcPr>
          <w:p w14:paraId="22835608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color w:val="FF0000"/>
                <w:sz w:val="18"/>
                <w:szCs w:val="18"/>
              </w:rPr>
            </w:pPr>
            <w:r w:rsidRPr="00506C0E">
              <w:rPr>
                <w:rFonts w:ascii="Times New Roman" w:hAnsi="Times New Roman"/>
                <w:sz w:val="18"/>
                <w:szCs w:val="18"/>
              </w:rPr>
              <w:t>c + 10,0 мин.</w:t>
            </w:r>
            <w:r w:rsidRPr="00506C0E">
              <w:rPr>
                <w:rFonts w:ascii="Times New Roman" w:hAnsi="Times New Roman"/>
                <w:sz w:val="18"/>
                <w:szCs w:val="18"/>
              </w:rPr>
              <w:br/>
              <w:t>38,0 макс.</w:t>
            </w:r>
          </w:p>
        </w:tc>
      </w:tr>
      <w:tr w:rsidR="00D6056D" w:rsidRPr="00506C0E" w14:paraId="0825BA7D" w14:textId="77777777" w:rsidTr="002D1FCE">
        <w:tc>
          <w:tcPr>
            <w:tcW w:w="4056" w:type="dxa"/>
            <w:gridSpan w:val="2"/>
          </w:tcPr>
          <w:p w14:paraId="3ABA4053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c </w:t>
            </w:r>
          </w:p>
        </w:tc>
        <w:tc>
          <w:tcPr>
            <w:tcW w:w="717" w:type="dxa"/>
          </w:tcPr>
          <w:p w14:paraId="16427A1C" w14:textId="77777777" w:rsidR="00D6056D" w:rsidRPr="00506C0E" w:rsidRDefault="00D6056D" w:rsidP="00F65F9D">
            <w:pPr>
              <w:spacing w:before="60" w:after="6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/>
                <w:sz w:val="18"/>
                <w:szCs w:val="18"/>
              </w:rPr>
              <w:t>мм</w:t>
            </w:r>
          </w:p>
        </w:tc>
        <w:tc>
          <w:tcPr>
            <w:tcW w:w="4598" w:type="dxa"/>
            <w:gridSpan w:val="7"/>
          </w:tcPr>
          <w:p w14:paraId="0F53425E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/>
                <w:sz w:val="18"/>
                <w:szCs w:val="18"/>
              </w:rPr>
              <w:t>18,60</w:t>
            </w:r>
          </w:p>
        </w:tc>
      </w:tr>
      <w:tr w:rsidR="00D6056D" w:rsidRPr="00506C0E" w14:paraId="1437C14F" w14:textId="77777777" w:rsidTr="002D1FCE">
        <w:tc>
          <w:tcPr>
            <w:tcW w:w="4056" w:type="dxa"/>
            <w:gridSpan w:val="2"/>
          </w:tcPr>
          <w:p w14:paraId="2A6FF294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d</w:t>
            </w:r>
          </w:p>
        </w:tc>
        <w:tc>
          <w:tcPr>
            <w:tcW w:w="717" w:type="dxa"/>
          </w:tcPr>
          <w:p w14:paraId="23B9CED7" w14:textId="77777777" w:rsidR="00D6056D" w:rsidRPr="00506C0E" w:rsidRDefault="00D6056D" w:rsidP="00F65F9D">
            <w:pPr>
              <w:spacing w:before="60" w:after="6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/>
                <w:sz w:val="18"/>
                <w:szCs w:val="18"/>
              </w:rPr>
              <w:t>мм</w:t>
            </w:r>
          </w:p>
        </w:tc>
        <w:tc>
          <w:tcPr>
            <w:tcW w:w="4598" w:type="dxa"/>
            <w:gridSpan w:val="7"/>
          </w:tcPr>
          <w:p w14:paraId="2A40D4FD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/>
                <w:sz w:val="18"/>
                <w:szCs w:val="18"/>
              </w:rPr>
              <w:t>28,0 макс.</w:t>
            </w:r>
          </w:p>
        </w:tc>
      </w:tr>
      <w:tr w:rsidR="00D6056D" w:rsidRPr="00506C0E" w14:paraId="3DD667CD" w14:textId="77777777" w:rsidTr="002D1FCE">
        <w:tc>
          <w:tcPr>
            <w:tcW w:w="4056" w:type="dxa"/>
            <w:gridSpan w:val="2"/>
          </w:tcPr>
          <w:p w14:paraId="39FFAD8B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  <w:vertAlign w:val="superscript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e</w:t>
            </w:r>
          </w:p>
        </w:tc>
        <w:tc>
          <w:tcPr>
            <w:tcW w:w="717" w:type="dxa"/>
          </w:tcPr>
          <w:p w14:paraId="20B19007" w14:textId="77777777" w:rsidR="00D6056D" w:rsidRPr="00506C0E" w:rsidRDefault="00D6056D" w:rsidP="00F65F9D">
            <w:pPr>
              <w:spacing w:before="60" w:after="6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/>
                <w:sz w:val="18"/>
                <w:szCs w:val="18"/>
              </w:rPr>
              <w:t>мм</w:t>
            </w:r>
          </w:p>
        </w:tc>
        <w:tc>
          <w:tcPr>
            <w:tcW w:w="2239" w:type="dxa"/>
            <w:gridSpan w:val="3"/>
          </w:tcPr>
          <w:p w14:paraId="56EF30E9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/>
                <w:sz w:val="18"/>
                <w:szCs w:val="18"/>
              </w:rPr>
              <w:t>3,0 ± 0,30</w:t>
            </w:r>
          </w:p>
        </w:tc>
        <w:tc>
          <w:tcPr>
            <w:tcW w:w="2359" w:type="dxa"/>
            <w:gridSpan w:val="4"/>
          </w:tcPr>
          <w:p w14:paraId="313448B7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/>
                <w:sz w:val="18"/>
                <w:szCs w:val="18"/>
              </w:rPr>
              <w:t>3,0 ± 0,10</w:t>
            </w:r>
          </w:p>
        </w:tc>
      </w:tr>
      <w:tr w:rsidR="00D6056D" w:rsidRPr="00506C0E" w14:paraId="455E2C8A" w14:textId="77777777" w:rsidTr="002D1FCE">
        <w:tc>
          <w:tcPr>
            <w:tcW w:w="4056" w:type="dxa"/>
            <w:gridSpan w:val="2"/>
          </w:tcPr>
          <w:p w14:paraId="6558FCB6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  <w:vertAlign w:val="superscript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h</w:t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  <w:vertAlign w:val="superscript"/>
              </w:rPr>
              <w:t>8</w:t>
            </w:r>
          </w:p>
        </w:tc>
        <w:tc>
          <w:tcPr>
            <w:tcW w:w="717" w:type="dxa"/>
          </w:tcPr>
          <w:p w14:paraId="21E3B8C5" w14:textId="77777777" w:rsidR="00D6056D" w:rsidRPr="00506C0E" w:rsidRDefault="00D6056D" w:rsidP="00F65F9D">
            <w:pPr>
              <w:spacing w:before="60" w:after="6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мм</w:t>
            </w:r>
          </w:p>
        </w:tc>
        <w:tc>
          <w:tcPr>
            <w:tcW w:w="4598" w:type="dxa"/>
            <w:gridSpan w:val="7"/>
          </w:tcPr>
          <w:p w14:paraId="38343190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4,88</w:t>
            </w:r>
          </w:p>
        </w:tc>
      </w:tr>
      <w:tr w:rsidR="00D6056D" w:rsidRPr="00506C0E" w14:paraId="3FEB3D95" w14:textId="77777777" w:rsidTr="002D1FCE">
        <w:tc>
          <w:tcPr>
            <w:tcW w:w="4056" w:type="dxa"/>
            <w:gridSpan w:val="2"/>
          </w:tcPr>
          <w:p w14:paraId="48DF920F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k</w:t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717" w:type="dxa"/>
          </w:tcPr>
          <w:p w14:paraId="43F320D1" w14:textId="77777777" w:rsidR="00D6056D" w:rsidRPr="00506C0E" w:rsidRDefault="00D6056D" w:rsidP="00F65F9D">
            <w:pPr>
              <w:spacing w:before="60" w:after="6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мм</w:t>
            </w:r>
          </w:p>
        </w:tc>
        <w:tc>
          <w:tcPr>
            <w:tcW w:w="4598" w:type="dxa"/>
            <w:gridSpan w:val="7"/>
          </w:tcPr>
          <w:p w14:paraId="613EC3D2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7 мин.</w:t>
            </w:r>
          </w:p>
        </w:tc>
      </w:tr>
      <w:tr w:rsidR="00D6056D" w:rsidRPr="00506C0E" w14:paraId="4B02D560" w14:textId="77777777" w:rsidTr="002D1FCE">
        <w:tc>
          <w:tcPr>
            <w:tcW w:w="4056" w:type="dxa"/>
            <w:gridSpan w:val="2"/>
            <w:tcBorders>
              <w:bottom w:val="single" w:sz="4" w:space="0" w:color="auto"/>
            </w:tcBorders>
          </w:tcPr>
          <w:p w14:paraId="3EA6655B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m</w:t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  <w:vertAlign w:val="superscript"/>
              </w:rPr>
              <w:t>9</w:t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14:paraId="108B20F0" w14:textId="77777777" w:rsidR="00D6056D" w:rsidRPr="00506C0E" w:rsidRDefault="00D6056D" w:rsidP="00F65F9D">
            <w:pPr>
              <w:spacing w:before="60" w:after="6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мм</w:t>
            </w:r>
          </w:p>
        </w:tc>
        <w:tc>
          <w:tcPr>
            <w:tcW w:w="4598" w:type="dxa"/>
            <w:gridSpan w:val="7"/>
            <w:tcBorders>
              <w:bottom w:val="single" w:sz="4" w:space="0" w:color="auto"/>
            </w:tcBorders>
          </w:tcPr>
          <w:p w14:paraId="447B589A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4,5 макс.</w:t>
            </w:r>
          </w:p>
        </w:tc>
      </w:tr>
      <w:tr w:rsidR="00D6056D" w:rsidRPr="00506C0E" w14:paraId="667AC6A2" w14:textId="77777777" w:rsidTr="002D1FCE">
        <w:trPr>
          <w:trHeight w:val="269"/>
        </w:trPr>
        <w:tc>
          <w:tcPr>
            <w:tcW w:w="9371" w:type="dxa"/>
            <w:gridSpan w:val="10"/>
            <w:tcBorders>
              <w:bottom w:val="single" w:sz="12" w:space="0" w:color="auto"/>
            </w:tcBorders>
          </w:tcPr>
          <w:p w14:paraId="46C09E03" w14:textId="77777777" w:rsidR="00D6056D" w:rsidRPr="00506C0E" w:rsidRDefault="00D6056D" w:rsidP="00F65F9D">
            <w:pPr>
              <w:tabs>
                <w:tab w:val="left" w:pos="454"/>
                <w:tab w:val="left" w:pos="2155"/>
              </w:tabs>
              <w:spacing w:before="60" w:after="6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Цоколь PGJ18.5d-29 </w:t>
            </w:r>
            <w:r w:rsidRPr="00506C0E">
              <w:rPr>
                <w:rFonts w:ascii="Times New Roman" w:hAnsi="Times New Roman"/>
                <w:sz w:val="18"/>
                <w:szCs w:val="18"/>
              </w:rPr>
              <w:t>в соответствии с публикацией МЭК 60061 (спецификация 7004-185</w:t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-</w:t>
            </w: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[</w:t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2</w:t>
            </w: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]</w:t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)</w:t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  <w:vertAlign w:val="superscript"/>
              </w:rPr>
              <w:t>10</w:t>
            </w:r>
          </w:p>
        </w:tc>
      </w:tr>
      <w:tr w:rsidR="00D6056D" w:rsidRPr="00506C0E" w14:paraId="522D88FC" w14:textId="77777777" w:rsidTr="002D1FCE">
        <w:trPr>
          <w:trHeight w:val="240"/>
        </w:trPr>
        <w:tc>
          <w:tcPr>
            <w:tcW w:w="9371" w:type="dxa"/>
            <w:gridSpan w:val="10"/>
            <w:tcBorders>
              <w:top w:val="single" w:sz="12" w:space="0" w:color="auto"/>
              <w:bottom w:val="single" w:sz="12" w:space="0" w:color="auto"/>
            </w:tcBorders>
          </w:tcPr>
          <w:p w14:paraId="0F232420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i/>
                <w:sz w:val="16"/>
                <w:szCs w:val="16"/>
                <w:lang w:eastAsia="de-DE"/>
              </w:rPr>
            </w:pPr>
            <w:r w:rsidRPr="00506C0E">
              <w:rPr>
                <w:rFonts w:asciiTheme="majorBidi" w:eastAsia="Calibri" w:hAnsiTheme="majorBidi" w:cstheme="majorBidi"/>
                <w:i/>
                <w:sz w:val="16"/>
                <w:szCs w:val="16"/>
                <w:lang w:eastAsia="de-DE"/>
              </w:rPr>
              <w:t>Электрические и фотометрические характеристики</w:t>
            </w:r>
            <w:r w:rsidRPr="00506C0E">
              <w:rPr>
                <w:rFonts w:asciiTheme="majorBidi" w:eastAsia="Calibri" w:hAnsiTheme="majorBidi" w:cstheme="majorBidi"/>
                <w:i/>
                <w:sz w:val="16"/>
                <w:szCs w:val="16"/>
                <w:vertAlign w:val="superscript"/>
                <w:lang w:eastAsia="de-DE"/>
              </w:rPr>
              <w:t>5</w:t>
            </w:r>
          </w:p>
        </w:tc>
      </w:tr>
      <w:tr w:rsidR="00D6056D" w:rsidRPr="00506C0E" w14:paraId="6F274A1B" w14:textId="77777777" w:rsidTr="002D1FCE">
        <w:tc>
          <w:tcPr>
            <w:tcW w:w="1557" w:type="dxa"/>
            <w:vMerge w:val="restart"/>
            <w:tcBorders>
              <w:top w:val="single" w:sz="12" w:space="0" w:color="auto"/>
            </w:tcBorders>
            <w:vAlign w:val="center"/>
          </w:tcPr>
          <w:p w14:paraId="37ED0F94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/>
                <w:sz w:val="18"/>
                <w:szCs w:val="18"/>
              </w:rPr>
              <w:t>Номинальные значения</w:t>
            </w:r>
          </w:p>
        </w:tc>
        <w:tc>
          <w:tcPr>
            <w:tcW w:w="3216" w:type="dxa"/>
            <w:gridSpan w:val="2"/>
            <w:tcBorders>
              <w:top w:val="single" w:sz="12" w:space="0" w:color="auto"/>
            </w:tcBorders>
          </w:tcPr>
          <w:p w14:paraId="1C7B670D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Напряжение (в вольтах)</w:t>
            </w:r>
          </w:p>
        </w:tc>
        <w:tc>
          <w:tcPr>
            <w:tcW w:w="4598" w:type="dxa"/>
            <w:gridSpan w:val="7"/>
            <w:tcBorders>
              <w:top w:val="single" w:sz="12" w:space="0" w:color="auto"/>
            </w:tcBorders>
          </w:tcPr>
          <w:p w14:paraId="452D1FBC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12</w:t>
            </w:r>
          </w:p>
        </w:tc>
      </w:tr>
      <w:tr w:rsidR="00D6056D" w:rsidRPr="00506C0E" w14:paraId="67BDD422" w14:textId="77777777" w:rsidTr="002D1FCE">
        <w:tc>
          <w:tcPr>
            <w:tcW w:w="1557" w:type="dxa"/>
            <w:vMerge/>
            <w:vAlign w:val="center"/>
          </w:tcPr>
          <w:p w14:paraId="5152F3B4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  <w:tc>
          <w:tcPr>
            <w:tcW w:w="2499" w:type="dxa"/>
          </w:tcPr>
          <w:p w14:paraId="765C3101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Мощность (в ваттах)</w:t>
            </w:r>
          </w:p>
        </w:tc>
        <w:tc>
          <w:tcPr>
            <w:tcW w:w="717" w:type="dxa"/>
          </w:tcPr>
          <w:p w14:paraId="49D0F3CA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  <w:tc>
          <w:tcPr>
            <w:tcW w:w="4598" w:type="dxa"/>
            <w:gridSpan w:val="7"/>
          </w:tcPr>
          <w:p w14:paraId="7025731B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4,0 </w:t>
            </w:r>
          </w:p>
        </w:tc>
      </w:tr>
      <w:tr w:rsidR="00D6056D" w:rsidRPr="00506C0E" w14:paraId="25E4F0E6" w14:textId="77777777" w:rsidTr="002D1FCE">
        <w:tc>
          <w:tcPr>
            <w:tcW w:w="1557" w:type="dxa"/>
            <w:vAlign w:val="center"/>
          </w:tcPr>
          <w:p w14:paraId="788009F8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  <w:tc>
          <w:tcPr>
            <w:tcW w:w="2499" w:type="dxa"/>
          </w:tcPr>
          <w:p w14:paraId="630B6554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  <w:tc>
          <w:tcPr>
            <w:tcW w:w="717" w:type="dxa"/>
          </w:tcPr>
          <w:p w14:paraId="473B39A2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  <w:tc>
          <w:tcPr>
            <w:tcW w:w="4598" w:type="dxa"/>
            <w:gridSpan w:val="7"/>
          </w:tcPr>
          <w:p w14:paraId="461EC7D4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</w:tr>
      <w:tr w:rsidR="00D6056D" w:rsidRPr="00506C0E" w14:paraId="2C920027" w14:textId="77777777" w:rsidTr="00AA227D">
        <w:tc>
          <w:tcPr>
            <w:tcW w:w="1557" w:type="dxa"/>
            <w:vAlign w:val="center"/>
          </w:tcPr>
          <w:p w14:paraId="5AFA7C13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hAnsiTheme="majorBidi" w:cstheme="majorBidi"/>
                <w:b/>
                <w:sz w:val="18"/>
                <w:szCs w:val="18"/>
                <w:lang w:eastAsia="de-DE"/>
              </w:rPr>
              <w:t>Испытательное напряжение</w:t>
            </w:r>
          </w:p>
        </w:tc>
        <w:tc>
          <w:tcPr>
            <w:tcW w:w="2499" w:type="dxa"/>
            <w:vAlign w:val="bottom"/>
          </w:tcPr>
          <w:p w14:paraId="5676BA8B" w14:textId="77777777" w:rsidR="00D6056D" w:rsidRPr="00506C0E" w:rsidRDefault="00D6056D" w:rsidP="00F65F9D">
            <w:pPr>
              <w:spacing w:before="60" w:after="60" w:line="220" w:lineRule="exact"/>
              <w:ind w:left="-124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hAnsiTheme="majorBidi" w:cstheme="majorBidi"/>
                <w:b/>
                <w:sz w:val="18"/>
                <w:szCs w:val="18"/>
                <w:lang w:eastAsia="de-DE"/>
              </w:rPr>
              <w:t>Вольты (постоянный ток)</w:t>
            </w:r>
          </w:p>
        </w:tc>
        <w:tc>
          <w:tcPr>
            <w:tcW w:w="717" w:type="dxa"/>
            <w:vAlign w:val="bottom"/>
          </w:tcPr>
          <w:p w14:paraId="23DF57F1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  <w:tc>
          <w:tcPr>
            <w:tcW w:w="1151" w:type="dxa"/>
            <w:gridSpan w:val="2"/>
            <w:vAlign w:val="bottom"/>
          </w:tcPr>
          <w:p w14:paraId="4A3D6C2D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13,2</w:t>
            </w:r>
          </w:p>
        </w:tc>
        <w:tc>
          <w:tcPr>
            <w:tcW w:w="1149" w:type="dxa"/>
            <w:gridSpan w:val="2"/>
            <w:vAlign w:val="bottom"/>
          </w:tcPr>
          <w:p w14:paraId="316BD9F5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13,5</w:t>
            </w:r>
          </w:p>
        </w:tc>
        <w:tc>
          <w:tcPr>
            <w:tcW w:w="1149" w:type="dxa"/>
            <w:gridSpan w:val="2"/>
            <w:vAlign w:val="bottom"/>
          </w:tcPr>
          <w:p w14:paraId="11955D28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13,2</w:t>
            </w:r>
          </w:p>
        </w:tc>
        <w:tc>
          <w:tcPr>
            <w:tcW w:w="1149" w:type="dxa"/>
            <w:vAlign w:val="bottom"/>
          </w:tcPr>
          <w:p w14:paraId="2A237025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13,5</w:t>
            </w:r>
          </w:p>
        </w:tc>
      </w:tr>
      <w:tr w:rsidR="00D6056D" w:rsidRPr="00506C0E" w14:paraId="0280AAD1" w14:textId="77777777" w:rsidTr="002D1FCE">
        <w:tc>
          <w:tcPr>
            <w:tcW w:w="1557" w:type="dxa"/>
            <w:vMerge w:val="restart"/>
            <w:vAlign w:val="center"/>
          </w:tcPr>
          <w:p w14:paraId="781CA14B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i/>
                <w:sz w:val="18"/>
                <w:szCs w:val="18"/>
                <w:vertAlign w:val="superscript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Нормальные значения </w:t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2499" w:type="dxa"/>
          </w:tcPr>
          <w:p w14:paraId="7D64C53C" w14:textId="77777777" w:rsidR="00AA227D" w:rsidRPr="00AA227D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Мощность (в ваттах)</w:t>
            </w:r>
            <w:r w:rsidR="001C4630">
              <w:rPr>
                <w:rFonts w:asciiTheme="majorBidi" w:eastAsia="Calibri" w:hAnsiTheme="majorBidi" w:cstheme="majorBidi"/>
                <w:sz w:val="18"/>
                <w:szCs w:val="18"/>
              </w:rPr>
              <w:br/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при </w:t>
            </w: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испытательном напряжении</w:t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</w:t>
            </w: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13,2</w:t>
            </w:r>
            <w:r w:rsidR="00AA227D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 xml:space="preserve"> </w:t>
            </w: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В (постоянный ток)</w:t>
            </w:r>
          </w:p>
        </w:tc>
        <w:tc>
          <w:tcPr>
            <w:tcW w:w="717" w:type="dxa"/>
          </w:tcPr>
          <w:p w14:paraId="1DEF8CE7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  <w:tc>
          <w:tcPr>
            <w:tcW w:w="4598" w:type="dxa"/>
            <w:gridSpan w:val="7"/>
          </w:tcPr>
          <w:p w14:paraId="09FD485F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6,0 макс.</w:t>
            </w:r>
          </w:p>
          <w:p w14:paraId="54CE1ECE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6,0 макс</w:t>
            </w:r>
          </w:p>
        </w:tc>
      </w:tr>
      <w:tr w:rsidR="00D6056D" w:rsidRPr="00506C0E" w14:paraId="349DE996" w14:textId="77777777" w:rsidTr="002D1FCE">
        <w:tc>
          <w:tcPr>
            <w:tcW w:w="1557" w:type="dxa"/>
            <w:vMerge/>
          </w:tcPr>
          <w:p w14:paraId="1D25CF92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  <w:tc>
          <w:tcPr>
            <w:tcW w:w="2499" w:type="dxa"/>
          </w:tcPr>
          <w:p w14:paraId="4E98DDFF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Световой поток </w:t>
            </w:r>
            <w:r w:rsidR="001C4630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br/>
            </w: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(в люменах) при испытательном напряжении</w:t>
            </w:r>
          </w:p>
        </w:tc>
        <w:tc>
          <w:tcPr>
            <w:tcW w:w="717" w:type="dxa"/>
          </w:tcPr>
          <w:p w14:paraId="598954D4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121" w:type="dxa"/>
          </w:tcPr>
          <w:p w14:paraId="04883704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350 ± 20</w:t>
            </w:r>
            <w:r w:rsidR="00AA227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 </w:t>
            </w: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%</w:t>
            </w:r>
          </w:p>
          <w:p w14:paraId="78B33A70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118" w:type="dxa"/>
            <w:gridSpan w:val="2"/>
          </w:tcPr>
          <w:p w14:paraId="0ED5DE6A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355 ± 20</w:t>
            </w:r>
            <w:r w:rsidR="00AA227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 </w:t>
            </w: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179" w:type="dxa"/>
            <w:gridSpan w:val="2"/>
          </w:tcPr>
          <w:p w14:paraId="3DC24892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350 ± 10</w:t>
            </w:r>
            <w:r w:rsidR="00AA227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 </w:t>
            </w: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%</w:t>
            </w: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vertAlign w:val="superscript"/>
              </w:rPr>
              <w:t>7</w:t>
            </w:r>
          </w:p>
          <w:p w14:paraId="6166EE7E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gridSpan w:val="2"/>
          </w:tcPr>
          <w:p w14:paraId="44D82F5D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355 ± 10</w:t>
            </w:r>
            <w:r w:rsidR="00AA227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 </w:t>
            </w: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%</w:t>
            </w:r>
          </w:p>
        </w:tc>
      </w:tr>
      <w:tr w:rsidR="00D6056D" w:rsidRPr="00506C0E" w14:paraId="4881A771" w14:textId="77777777" w:rsidTr="002D1FCE">
        <w:tc>
          <w:tcPr>
            <w:tcW w:w="1557" w:type="dxa"/>
            <w:vMerge/>
          </w:tcPr>
          <w:p w14:paraId="2917016D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  <w:tc>
          <w:tcPr>
            <w:tcW w:w="2499" w:type="dxa"/>
          </w:tcPr>
          <w:p w14:paraId="729E7595" w14:textId="77777777" w:rsidR="00AA227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Световой поток (в люменах)</w:t>
            </w:r>
            <w:r w:rsidR="00AA227D">
              <w:rPr>
                <w:rFonts w:asciiTheme="majorBidi" w:eastAsia="Calibri" w:hAnsiTheme="majorBidi" w:cstheme="majorBidi"/>
                <w:sz w:val="18"/>
                <w:szCs w:val="18"/>
              </w:rPr>
              <w:t>.</w:t>
            </w:r>
            <w:r w:rsidR="00AA227D">
              <w:rPr>
                <w:rFonts w:asciiTheme="majorBidi" w:eastAsia="Calibri" w:hAnsiTheme="majorBidi" w:cstheme="majorBidi"/>
                <w:sz w:val="18"/>
                <w:szCs w:val="18"/>
              </w:rPr>
              <w:br/>
            </w: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при 13,2В (постоянный ток)</w:t>
            </w:r>
          </w:p>
        </w:tc>
        <w:tc>
          <w:tcPr>
            <w:tcW w:w="717" w:type="dxa"/>
          </w:tcPr>
          <w:p w14:paraId="4411BDCE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  <w:tc>
          <w:tcPr>
            <w:tcW w:w="2239" w:type="dxa"/>
            <w:gridSpan w:val="3"/>
          </w:tcPr>
          <w:p w14:paraId="77AB583B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350 ± 20</w:t>
            </w:r>
            <w:r w:rsidR="00AA227D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 xml:space="preserve"> </w:t>
            </w: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%</w:t>
            </w:r>
          </w:p>
          <w:p w14:paraId="0364CBD2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355 ± 20</w:t>
            </w:r>
            <w:r w:rsidR="00AA227D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 xml:space="preserve"> </w:t>
            </w: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%</w:t>
            </w:r>
          </w:p>
        </w:tc>
        <w:tc>
          <w:tcPr>
            <w:tcW w:w="2359" w:type="dxa"/>
            <w:gridSpan w:val="4"/>
          </w:tcPr>
          <w:p w14:paraId="4CEBD87B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trike/>
                <w:sz w:val="18"/>
                <w:szCs w:val="18"/>
                <w:vertAlign w:val="superscript"/>
              </w:rPr>
            </w:pP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350 ± 10</w:t>
            </w:r>
            <w:r w:rsidR="00AA227D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 xml:space="preserve"> </w:t>
            </w: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%</w:t>
            </w: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  <w:vertAlign w:val="superscript"/>
              </w:rPr>
              <w:t>7</w:t>
            </w:r>
          </w:p>
          <w:p w14:paraId="0EDCD26F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355 ± 10</w:t>
            </w:r>
            <w:r w:rsidR="00AA227D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 xml:space="preserve"> </w:t>
            </w: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%</w:t>
            </w:r>
          </w:p>
        </w:tc>
      </w:tr>
      <w:tr w:rsidR="00D6056D" w:rsidRPr="00506C0E" w14:paraId="31CC1A3F" w14:textId="77777777" w:rsidTr="002D1FCE">
        <w:tc>
          <w:tcPr>
            <w:tcW w:w="1557" w:type="dxa"/>
            <w:vMerge/>
          </w:tcPr>
          <w:p w14:paraId="31017FF4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  <w:tc>
          <w:tcPr>
            <w:tcW w:w="2499" w:type="dxa"/>
          </w:tcPr>
          <w:p w14:paraId="21968EAE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Световой поток (в люменах) </w:t>
            </w:r>
            <w:r w:rsidR="00AA227D">
              <w:rPr>
                <w:rFonts w:asciiTheme="majorBidi" w:eastAsia="Calibri" w:hAnsiTheme="majorBidi" w:cstheme="majorBidi"/>
                <w:sz w:val="18"/>
                <w:szCs w:val="18"/>
              </w:rPr>
              <w:br/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при 9В (постоянный ток)</w:t>
            </w:r>
          </w:p>
        </w:tc>
        <w:tc>
          <w:tcPr>
            <w:tcW w:w="717" w:type="dxa"/>
          </w:tcPr>
          <w:p w14:paraId="27EC774A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z w:val="18"/>
                <w:szCs w:val="18"/>
              </w:rPr>
            </w:pPr>
          </w:p>
        </w:tc>
        <w:tc>
          <w:tcPr>
            <w:tcW w:w="4598" w:type="dxa"/>
            <w:gridSpan w:val="7"/>
          </w:tcPr>
          <w:p w14:paraId="35A90FB3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70 мин.</w:t>
            </w:r>
          </w:p>
        </w:tc>
      </w:tr>
      <w:tr w:rsidR="00D6056D" w:rsidRPr="00506C0E" w14:paraId="70A17260" w14:textId="77777777" w:rsidTr="002D1FCE">
        <w:trPr>
          <w:trHeight w:val="213"/>
        </w:trPr>
        <w:tc>
          <w:tcPr>
            <w:tcW w:w="9371" w:type="dxa"/>
            <w:gridSpan w:val="10"/>
            <w:tcBorders>
              <w:top w:val="single" w:sz="12" w:space="0" w:color="auto"/>
              <w:bottom w:val="single" w:sz="12" w:space="0" w:color="auto"/>
            </w:tcBorders>
          </w:tcPr>
          <w:p w14:paraId="7E17C304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pacing w:val="-1"/>
                <w:sz w:val="16"/>
                <w:szCs w:val="16"/>
              </w:rPr>
            </w:pPr>
            <w:r w:rsidRPr="00506C0E">
              <w:rPr>
                <w:rFonts w:ascii="Times New Roman" w:hAnsi="Times New Roman" w:cs="Times New Roman"/>
                <w:i/>
                <w:sz w:val="16"/>
                <w:szCs w:val="16"/>
              </w:rPr>
              <w:t>Характеристики светоизлучающей зоны</w:t>
            </w:r>
          </w:p>
        </w:tc>
      </w:tr>
      <w:tr w:rsidR="00D6056D" w:rsidRPr="00506C0E" w14:paraId="3ECA2382" w14:textId="77777777" w:rsidTr="002D1FCE">
        <w:trPr>
          <w:trHeight w:val="384"/>
        </w:trPr>
        <w:tc>
          <w:tcPr>
            <w:tcW w:w="4773" w:type="dxa"/>
            <w:gridSpan w:val="3"/>
            <w:tcBorders>
              <w:top w:val="single" w:sz="12" w:space="0" w:color="auto"/>
            </w:tcBorders>
          </w:tcPr>
          <w:p w14:paraId="7CADCBE0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pacing w:val="-1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Контрастность</w:t>
            </w:r>
          </w:p>
        </w:tc>
        <w:tc>
          <w:tcPr>
            <w:tcW w:w="2239" w:type="dxa"/>
            <w:gridSpan w:val="3"/>
            <w:tcBorders>
              <w:top w:val="single" w:sz="12" w:space="0" w:color="auto"/>
            </w:tcBorders>
          </w:tcPr>
          <w:p w14:paraId="32734C15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200 мин.</w:t>
            </w:r>
          </w:p>
        </w:tc>
        <w:tc>
          <w:tcPr>
            <w:tcW w:w="2359" w:type="dxa"/>
            <w:gridSpan w:val="4"/>
            <w:tcBorders>
              <w:top w:val="single" w:sz="12" w:space="0" w:color="auto"/>
            </w:tcBorders>
          </w:tcPr>
          <w:p w14:paraId="0C3A9747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200 мин.</w:t>
            </w:r>
            <w:r w:rsidRPr="00506C0E">
              <w:rPr>
                <w:rFonts w:ascii="Times New Roman" w:hAnsi="Times New Roman" w:cs="Times New Roman"/>
                <w:sz w:val="18"/>
                <w:szCs w:val="18"/>
              </w:rPr>
              <w:br/>
              <w:t>400 макс.</w:t>
            </w:r>
          </w:p>
        </w:tc>
      </w:tr>
      <w:tr w:rsidR="00D6056D" w:rsidRPr="00506C0E" w14:paraId="06FB6057" w14:textId="77777777" w:rsidTr="002D1FCE">
        <w:tc>
          <w:tcPr>
            <w:tcW w:w="4773" w:type="dxa"/>
            <w:gridSpan w:val="3"/>
          </w:tcPr>
          <w:p w14:paraId="6BC10C37" w14:textId="77777777" w:rsidR="00D6056D" w:rsidRPr="00506C0E" w:rsidRDefault="00D6056D" w:rsidP="00F65F9D">
            <w:pPr>
              <w:autoSpaceDE w:val="0"/>
              <w:autoSpaceDN w:val="0"/>
              <w:spacing w:before="60" w:after="60" w:line="220" w:lineRule="exact"/>
              <w:rPr>
                <w:rFonts w:asciiTheme="majorBidi" w:eastAsia="Calibri" w:hAnsiTheme="majorBidi" w:cstheme="majorBidi"/>
                <w:spacing w:val="-1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Размер светоизлучающей зоны по сравнению с размером номинального шаблона излучателя</w:t>
            </w:r>
            <w:r w:rsidRPr="00506C0E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239" w:type="dxa"/>
            <w:gridSpan w:val="3"/>
          </w:tcPr>
          <w:p w14:paraId="67FE7996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pacing w:val="-1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  <w:r w:rsidR="00AA22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% мин.</w:t>
            </w:r>
          </w:p>
        </w:tc>
        <w:tc>
          <w:tcPr>
            <w:tcW w:w="2359" w:type="dxa"/>
            <w:gridSpan w:val="4"/>
          </w:tcPr>
          <w:p w14:paraId="288B6701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  <w:r w:rsidR="00AA22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% мин.</w:t>
            </w:r>
          </w:p>
        </w:tc>
      </w:tr>
      <w:tr w:rsidR="00D6056D" w:rsidRPr="00506C0E" w14:paraId="1B1EC3B9" w14:textId="77777777" w:rsidTr="002D1FCE">
        <w:tc>
          <w:tcPr>
            <w:tcW w:w="4773" w:type="dxa"/>
            <w:gridSpan w:val="3"/>
            <w:tcBorders>
              <w:bottom w:val="single" w:sz="4" w:space="0" w:color="auto"/>
            </w:tcBorders>
          </w:tcPr>
          <w:p w14:paraId="74ABAE50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pacing w:val="-6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Показатель единообразия R</w:t>
            </w:r>
            <w:r w:rsidRPr="00506C0E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0,1</w:t>
            </w: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 xml:space="preserve"> – соотношение поверхности с яркостью более 10% средней яркости</w:t>
            </w:r>
          </w:p>
        </w:tc>
        <w:tc>
          <w:tcPr>
            <w:tcW w:w="2239" w:type="dxa"/>
            <w:gridSpan w:val="3"/>
            <w:tcBorders>
              <w:bottom w:val="single" w:sz="4" w:space="0" w:color="auto"/>
            </w:tcBorders>
          </w:tcPr>
          <w:p w14:paraId="794B228D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  <w:r w:rsidR="00AA22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% мин.</w:t>
            </w:r>
          </w:p>
        </w:tc>
        <w:tc>
          <w:tcPr>
            <w:tcW w:w="2359" w:type="dxa"/>
            <w:gridSpan w:val="4"/>
            <w:tcBorders>
              <w:bottom w:val="single" w:sz="4" w:space="0" w:color="auto"/>
            </w:tcBorders>
          </w:tcPr>
          <w:p w14:paraId="52798637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  <w:r w:rsidR="00AA22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% мин.</w:t>
            </w:r>
          </w:p>
        </w:tc>
      </w:tr>
      <w:tr w:rsidR="00D6056D" w:rsidRPr="00506C0E" w14:paraId="3FB3BED0" w14:textId="77777777" w:rsidTr="002D1FCE">
        <w:tc>
          <w:tcPr>
            <w:tcW w:w="4773" w:type="dxa"/>
            <w:gridSpan w:val="3"/>
            <w:tcBorders>
              <w:bottom w:val="single" w:sz="12" w:space="0" w:color="auto"/>
            </w:tcBorders>
          </w:tcPr>
          <w:p w14:paraId="06475E96" w14:textId="77777777" w:rsidR="00D6056D" w:rsidRPr="00506C0E" w:rsidRDefault="00D6056D" w:rsidP="00F65F9D">
            <w:pPr>
              <w:spacing w:before="60" w:after="60" w:line="220" w:lineRule="exact"/>
              <w:rPr>
                <w:rFonts w:asciiTheme="majorBidi" w:eastAsia="Calibri" w:hAnsiTheme="majorBidi" w:cstheme="majorBidi"/>
                <w:spacing w:val="-6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Показатель единообразия R</w:t>
            </w:r>
            <w:r w:rsidRPr="00506C0E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0,7 </w:t>
            </w: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– соотношение поверхности с яркостью более 70% средней яркости</w:t>
            </w:r>
          </w:p>
        </w:tc>
        <w:tc>
          <w:tcPr>
            <w:tcW w:w="2239" w:type="dxa"/>
            <w:gridSpan w:val="3"/>
            <w:tcBorders>
              <w:bottom w:val="single" w:sz="12" w:space="0" w:color="auto"/>
            </w:tcBorders>
          </w:tcPr>
          <w:p w14:paraId="7B0453D1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pacing w:val="-1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  <w:r w:rsidR="00AA22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% мин.</w:t>
            </w:r>
          </w:p>
        </w:tc>
        <w:tc>
          <w:tcPr>
            <w:tcW w:w="2359" w:type="dxa"/>
            <w:gridSpan w:val="4"/>
            <w:tcBorders>
              <w:bottom w:val="single" w:sz="12" w:space="0" w:color="auto"/>
            </w:tcBorders>
          </w:tcPr>
          <w:p w14:paraId="70106306" w14:textId="77777777" w:rsidR="00D6056D" w:rsidRPr="00506C0E" w:rsidRDefault="00D6056D" w:rsidP="00F65F9D">
            <w:pPr>
              <w:spacing w:before="60" w:after="60" w:line="220" w:lineRule="exact"/>
              <w:jc w:val="center"/>
              <w:rPr>
                <w:rFonts w:asciiTheme="majorBidi" w:eastAsia="Calibri" w:hAnsiTheme="majorBidi" w:cstheme="majorBidi"/>
                <w:spacing w:val="-1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  <w:r w:rsidR="00AA227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% мин.</w:t>
            </w:r>
          </w:p>
        </w:tc>
      </w:tr>
      <w:tr w:rsidR="00D6056D" w:rsidRPr="00506C0E" w14:paraId="7A66D54C" w14:textId="77777777" w:rsidTr="002D1FCE">
        <w:trPr>
          <w:trHeight w:val="249"/>
        </w:trPr>
        <w:tc>
          <w:tcPr>
            <w:tcW w:w="9371" w:type="dxa"/>
            <w:gridSpan w:val="10"/>
            <w:tcBorders>
              <w:top w:val="single" w:sz="12" w:space="0" w:color="auto"/>
              <w:bottom w:val="single" w:sz="12" w:space="0" w:color="auto"/>
            </w:tcBorders>
          </w:tcPr>
          <w:p w14:paraId="6DABFF1C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pacing w:val="-1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i/>
                <w:sz w:val="16"/>
                <w:szCs w:val="16"/>
              </w:rPr>
              <w:t>Конкретные условия проведения термического испытания</w:t>
            </w:r>
          </w:p>
        </w:tc>
      </w:tr>
      <w:tr w:rsidR="00D6056D" w:rsidRPr="00506C0E" w14:paraId="38605501" w14:textId="77777777" w:rsidTr="002D1FCE">
        <w:tc>
          <w:tcPr>
            <w:tcW w:w="4773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5611B5D3" w14:textId="77777777" w:rsidR="00D6056D" w:rsidRPr="00506C0E" w:rsidRDefault="00D6056D" w:rsidP="00F65F9D">
            <w:pPr>
              <w:spacing w:before="60" w:after="60"/>
              <w:rPr>
                <w:rFonts w:asciiTheme="majorBidi" w:eastAsia="Calibri" w:hAnsiTheme="majorBidi" w:cstheme="majorBidi"/>
                <w:spacing w:val="-1"/>
                <w:sz w:val="18"/>
                <w:szCs w:val="18"/>
              </w:rPr>
            </w:pPr>
            <w:r w:rsidRPr="00506C0E">
              <w:rPr>
                <w:rFonts w:ascii="Times New Roman" w:hAnsi="Times New Roman" w:cs="Times New Roman"/>
                <w:sz w:val="18"/>
                <w:szCs w:val="18"/>
              </w:rPr>
              <w:t>Максимальная температура при испытании</w:t>
            </w:r>
          </w:p>
        </w:tc>
        <w:tc>
          <w:tcPr>
            <w:tcW w:w="2239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00794B2E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pacing w:val="-1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pacing w:val="-1"/>
                <w:sz w:val="18"/>
                <w:szCs w:val="18"/>
              </w:rPr>
              <w:t>65 °C</w:t>
            </w:r>
          </w:p>
        </w:tc>
        <w:tc>
          <w:tcPr>
            <w:tcW w:w="2359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4845C9ED" w14:textId="77777777" w:rsidR="00D6056D" w:rsidRPr="00506C0E" w:rsidRDefault="00D6056D" w:rsidP="00F65F9D">
            <w:pPr>
              <w:spacing w:before="60" w:after="60"/>
              <w:jc w:val="center"/>
              <w:rPr>
                <w:rFonts w:asciiTheme="majorBidi" w:eastAsia="Calibri" w:hAnsiTheme="majorBidi" w:cstheme="majorBidi"/>
                <w:spacing w:val="-1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pacing w:val="-1"/>
                <w:sz w:val="18"/>
                <w:szCs w:val="18"/>
              </w:rPr>
              <w:t>65 °C</w:t>
            </w:r>
          </w:p>
        </w:tc>
      </w:tr>
    </w:tbl>
    <w:p w14:paraId="62A9C660" w14:textId="77777777" w:rsidR="00D6056D" w:rsidRPr="00506C0E" w:rsidRDefault="00D6056D" w:rsidP="001C4630">
      <w:pPr>
        <w:spacing w:before="60" w:line="240" w:lineRule="auto"/>
        <w:ind w:left="1134" w:right="140"/>
        <w:jc w:val="right"/>
        <w:rPr>
          <w:rFonts w:eastAsia="MS Mincho"/>
        </w:rPr>
      </w:pPr>
      <w:r w:rsidRPr="00506C0E">
        <w:rPr>
          <w:rFonts w:eastAsia="MS Mincho"/>
        </w:rPr>
        <w:t>»</w:t>
      </w:r>
    </w:p>
    <w:p w14:paraId="262C47DD" w14:textId="77777777" w:rsidR="00D6056D" w:rsidRPr="00506C0E" w:rsidRDefault="00D6056D" w:rsidP="001C4630">
      <w:pPr>
        <w:pageBreakBefore/>
        <w:spacing w:after="120"/>
        <w:ind w:left="1134" w:right="1134"/>
        <w:jc w:val="both"/>
        <w:rPr>
          <w:rFonts w:eastAsia="Times New Roman"/>
        </w:rPr>
      </w:pPr>
      <w:r w:rsidRPr="00506C0E">
        <w:rPr>
          <w:i/>
        </w:rPr>
        <w:lastRenderedPageBreak/>
        <w:t xml:space="preserve">Спецификация L1/4, </w:t>
      </w:r>
      <w:r w:rsidRPr="00506C0E">
        <w:rPr>
          <w:i/>
          <w:iCs/>
        </w:rPr>
        <w:t>вводный текст над рис. 4</w:t>
      </w:r>
      <w:r w:rsidRPr="00506C0E">
        <w:t xml:space="preserve"> изменить следующим образом</w:t>
      </w:r>
      <w:r w:rsidRPr="00506C0E">
        <w:rPr>
          <w:rFonts w:eastAsia="Times New Roman"/>
        </w:rPr>
        <w:t>:</w:t>
      </w:r>
    </w:p>
    <w:p w14:paraId="0BCDADD9" w14:textId="77777777" w:rsidR="00D6056D" w:rsidRPr="00506C0E" w:rsidRDefault="00D6056D" w:rsidP="005B6C4A">
      <w:pPr>
        <w:keepNext/>
        <w:keepLines/>
        <w:spacing w:after="120"/>
        <w:ind w:left="1134" w:right="1134"/>
        <w:jc w:val="both"/>
        <w:rPr>
          <w:rFonts w:eastAsia="MS Mincho"/>
        </w:rPr>
      </w:pPr>
      <w:r w:rsidRPr="00506C0E">
        <w:rPr>
          <w:rFonts w:eastAsia="MS Mincho"/>
        </w:rPr>
        <w:t>«…</w:t>
      </w:r>
    </w:p>
    <w:p w14:paraId="6C931906" w14:textId="77777777" w:rsidR="00D6056D" w:rsidRPr="00506C0E" w:rsidRDefault="00D6056D" w:rsidP="005B6C4A">
      <w:pPr>
        <w:keepNext/>
        <w:keepLines/>
        <w:ind w:left="1134" w:right="1134" w:firstLine="567"/>
        <w:jc w:val="both"/>
      </w:pPr>
      <w:r w:rsidRPr="00506C0E">
        <w:t>Нижеследующее испытание имеет целью определить нормализованное распределение силы света источника света в произвольной плоскости, на которой расположена ось отсчета. За начало системы координат принимают точку пересечения оси отсчета и плоскости, параллельной плоскости отсчета и расположенной на удалении</w:t>
      </w:r>
    </w:p>
    <w:p w14:paraId="6233E80C" w14:textId="77777777" w:rsidR="00D6056D" w:rsidRPr="00506C0E" w:rsidRDefault="00D6056D" w:rsidP="005B6C4A">
      <w:pPr>
        <w:pStyle w:val="SingleTxtGR"/>
        <w:spacing w:before="120" w:after="60"/>
      </w:pPr>
      <w:r w:rsidRPr="00506C0E">
        <w:tab/>
        <w:t xml:space="preserve">Источник света устанавливают на плоской пластине с соответствующими монтажными клеммами. Пластину устанавливают на столик гониометра с помощью соответствующего крепежного устройства таким образом, чтобы ось отсчета </w:t>
      </w:r>
      <w:r w:rsidRPr="00506C0E">
        <w:rPr>
          <w:b/>
          <w:bCs/>
        </w:rPr>
        <w:t>источника</w:t>
      </w:r>
      <w:r w:rsidRPr="00506C0E">
        <w:t xml:space="preserve"> света </w:t>
      </w:r>
      <w:r w:rsidRPr="00506C0E">
        <w:rPr>
          <w:b/>
          <w:bCs/>
        </w:rPr>
        <w:t>совпадала с одной из осей вращения гониометра.</w:t>
      </w:r>
      <w:r w:rsidRPr="00506C0E">
        <w:t xml:space="preserve"> </w:t>
      </w:r>
      <w:r w:rsidRPr="00506C0E">
        <w:rPr>
          <w:b/>
          <w:bCs/>
        </w:rPr>
        <w:t>Соответствующая регулировка в целях измерения</w:t>
      </w:r>
      <w:r w:rsidRPr="00506C0E">
        <w:t xml:space="preserve"> показана на рис. 4.</w:t>
      </w:r>
    </w:p>
    <w:p w14:paraId="7C5A11B6" w14:textId="77777777" w:rsidR="00D6056D" w:rsidRPr="00506C0E" w:rsidRDefault="00D6056D" w:rsidP="005B6C4A">
      <w:pPr>
        <w:pStyle w:val="SingleTxtGR"/>
        <w:spacing w:before="120" w:after="60"/>
      </w:pPr>
      <w:r w:rsidRPr="00506C0E">
        <w:tab/>
        <w:t xml:space="preserve">Значения силы света регистрируют </w:t>
      </w:r>
      <w:r w:rsidRPr="00506C0E">
        <w:rPr>
          <w:strike/>
        </w:rPr>
        <w:t>по основной функции</w:t>
      </w:r>
      <w:r w:rsidRPr="00506C0E">
        <w:t xml:space="preserve"> с помощью стандартного </w:t>
      </w:r>
      <w:proofErr w:type="spellStart"/>
      <w:r w:rsidRPr="00506C0E">
        <w:t>фотогониометра</w:t>
      </w:r>
      <w:proofErr w:type="spellEnd"/>
      <w:r w:rsidRPr="00506C0E">
        <w:t>. Расстояние измерения следует выбирать таким образом, чтобы детектор находился в пределах внешнего участка распределения света.</w:t>
      </w:r>
    </w:p>
    <w:p w14:paraId="26666EE7" w14:textId="77777777" w:rsidR="00D6056D" w:rsidRPr="00506C0E" w:rsidRDefault="00D6056D" w:rsidP="005B6C4A">
      <w:pPr>
        <w:pStyle w:val="SingleTxtGR"/>
        <w:spacing w:before="120" w:after="60"/>
        <w:rPr>
          <w:rFonts w:eastAsia="MS Mincho"/>
        </w:rPr>
      </w:pPr>
      <w:r w:rsidRPr="00506C0E">
        <w:tab/>
        <w:t>Измерения проводят в плоскостях С, а именно в плоскостях C</w:t>
      </w:r>
      <w:r w:rsidRPr="00506C0E">
        <w:rPr>
          <w:vertAlign w:val="subscript"/>
        </w:rPr>
        <w:t xml:space="preserve">0, </w:t>
      </w:r>
      <w:r w:rsidRPr="00506C0E">
        <w:t>С</w:t>
      </w:r>
      <w:r w:rsidRPr="00506C0E">
        <w:rPr>
          <w:vertAlign w:val="subscript"/>
        </w:rPr>
        <w:t>90,</w:t>
      </w:r>
      <w:r w:rsidRPr="00506C0E">
        <w:t xml:space="preserve"> C</w:t>
      </w:r>
      <w:r w:rsidRPr="00506C0E">
        <w:rPr>
          <w:vertAlign w:val="subscript"/>
        </w:rPr>
        <w:t>180</w:t>
      </w:r>
      <w:r w:rsidRPr="00506C0E">
        <w:t xml:space="preserve"> и С</w:t>
      </w:r>
      <w:r w:rsidRPr="00506C0E">
        <w:rPr>
          <w:vertAlign w:val="subscript"/>
        </w:rPr>
        <w:t>270</w:t>
      </w:r>
      <w:r w:rsidRPr="00506C0E">
        <w:t xml:space="preserve">, через которые проходит ось отсчета источника света. Испытательные точки для каждой плоскости и различных полярных углов </w:t>
      </w:r>
      <w:r w:rsidRPr="00506C0E">
        <w:sym w:font="Symbol" w:char="F067"/>
      </w:r>
      <w:r w:rsidRPr="00506C0E">
        <w:t xml:space="preserve"> указаны в таблице 3.</w:t>
      </w:r>
    </w:p>
    <w:p w14:paraId="42B94A17" w14:textId="77777777" w:rsidR="00D6056D" w:rsidRPr="00506C0E" w:rsidRDefault="00D6056D" w:rsidP="005B6C4A">
      <w:pPr>
        <w:ind w:left="1134" w:right="1134" w:firstLine="567"/>
        <w:jc w:val="both"/>
        <w:rPr>
          <w:rFonts w:eastAsia="MS Mincho"/>
        </w:rPr>
      </w:pPr>
      <w:r w:rsidRPr="00506C0E">
        <w:rPr>
          <w:rFonts w:eastAsia="MS Mincho"/>
        </w:rPr>
        <w:t xml:space="preserve">После измерений данные преобразуют в пересчете на 1000 лм в соответствии с пунктом </w:t>
      </w:r>
      <w:r w:rsidRPr="00506C0E">
        <w:rPr>
          <w:rFonts w:eastAsia="MS Mincho"/>
          <w:strike/>
        </w:rPr>
        <w:t>3.1.11</w:t>
      </w:r>
      <w:r w:rsidRPr="00506C0E">
        <w:rPr>
          <w:rFonts w:eastAsia="MS Mincho"/>
        </w:rPr>
        <w:t xml:space="preserve"> </w:t>
      </w:r>
      <w:r w:rsidRPr="00506C0E">
        <w:rPr>
          <w:rFonts w:eastAsia="MS Mincho"/>
          <w:b/>
        </w:rPr>
        <w:t xml:space="preserve">2.4.4 </w:t>
      </w:r>
      <w:r w:rsidRPr="00506C0E">
        <w:rPr>
          <w:rFonts w:eastAsia="MS Mincho"/>
          <w:bCs/>
        </w:rPr>
        <w:t xml:space="preserve">с использованием светового потока испытуемого отдельного источника света. </w:t>
      </w:r>
      <w:r w:rsidRPr="00506C0E">
        <w:t>Данные должны соответствовать пределам допусков, определенным в таблице 3.</w:t>
      </w:r>
    </w:p>
    <w:p w14:paraId="595C3AB5" w14:textId="77777777" w:rsidR="00D6056D" w:rsidRPr="00506C0E" w:rsidRDefault="00D6056D" w:rsidP="005B6C4A">
      <w:pPr>
        <w:pStyle w:val="SingleTxtGR"/>
        <w:spacing w:before="120" w:after="60"/>
      </w:pPr>
      <w:r w:rsidRPr="00506C0E">
        <w:tab/>
        <w:t>Чертежи служат исключительно для иллюстрации схемы монтажа для измерения характеристик источника света на СИД…»</w:t>
      </w:r>
      <w:r w:rsidR="001C4630">
        <w:t>.</w:t>
      </w:r>
    </w:p>
    <w:p w14:paraId="4245103D" w14:textId="77777777" w:rsidR="00D6056D" w:rsidRPr="00506C0E" w:rsidRDefault="00D6056D" w:rsidP="001E5084">
      <w:pPr>
        <w:spacing w:before="120" w:after="120"/>
        <w:ind w:left="1134"/>
        <w:rPr>
          <w:rFonts w:eastAsia="MS Mincho"/>
        </w:rPr>
      </w:pPr>
      <w:r w:rsidRPr="00506C0E">
        <w:rPr>
          <w:rFonts w:eastAsia="MS Mincho"/>
          <w:i/>
        </w:rPr>
        <w:t>Спецификация L1/5, текст над таблицей 3</w:t>
      </w:r>
      <w:r w:rsidRPr="00506C0E">
        <w:rPr>
          <w:rFonts w:eastAsia="MS Mincho"/>
        </w:rPr>
        <w:t xml:space="preserve"> изменить следующим образом: </w:t>
      </w:r>
    </w:p>
    <w:p w14:paraId="6E8CCFDF" w14:textId="77777777" w:rsidR="00D6056D" w:rsidRPr="001C4630" w:rsidRDefault="00D6056D" w:rsidP="001C4630">
      <w:pPr>
        <w:pStyle w:val="SingleTxtG"/>
        <w:rPr>
          <w:b/>
          <w:bCs/>
          <w:spacing w:val="4"/>
          <w:w w:val="103"/>
          <w:kern w:val="14"/>
        </w:rPr>
      </w:pPr>
      <w:r w:rsidRPr="001C4630">
        <w:rPr>
          <w:rFonts w:eastAsia="MS Mincho"/>
        </w:rPr>
        <w:t>«</w:t>
      </w:r>
      <w:r w:rsidRPr="001C4630">
        <w:rPr>
          <w:b/>
          <w:bCs/>
        </w:rPr>
        <w:t xml:space="preserve">Распределение силы света, указанное в таблице </w:t>
      </w:r>
      <w:r w:rsidRPr="001C4630">
        <w:rPr>
          <w:b/>
          <w:bCs/>
          <w:strike/>
        </w:rPr>
        <w:t>4</w:t>
      </w:r>
      <w:r w:rsidRPr="001C4630">
        <w:rPr>
          <w:b/>
          <w:bCs/>
        </w:rPr>
        <w:t xml:space="preserve"> 3, должно быть в целом единообразным, т. е. таким, чтобы относительную силу света между двумя смежными точками решетки можно было рассчитать методом линейной интерполяции по двум смежным точкам решетки. В случае возникновения сомнений такая проверка может проводиться в дополнение к верификации точек </w:t>
      </w:r>
      <w:r w:rsidRPr="001C4630">
        <w:rPr>
          <w:b/>
          <w:bCs/>
        </w:rPr>
        <w:tab/>
        <w:t xml:space="preserve">решетки, указанных в т таблице </w:t>
      </w:r>
      <w:r w:rsidRPr="001C4630">
        <w:rPr>
          <w:b/>
          <w:bCs/>
          <w:strike/>
        </w:rPr>
        <w:t>4</w:t>
      </w:r>
      <w:r w:rsidRPr="001C4630">
        <w:rPr>
          <w:b/>
          <w:bCs/>
        </w:rPr>
        <w:t xml:space="preserve"> 3</w:t>
      </w:r>
      <w:r w:rsidR="001C4630">
        <w:t>»</w:t>
      </w:r>
      <w:r w:rsidRPr="001C4630">
        <w:t>.</w:t>
      </w:r>
    </w:p>
    <w:p w14:paraId="2B0F8471" w14:textId="77777777" w:rsidR="00D6056D" w:rsidRPr="00506C0E" w:rsidRDefault="00D6056D" w:rsidP="005B6C4A">
      <w:pPr>
        <w:spacing w:after="120"/>
        <w:ind w:left="1134" w:right="1134"/>
        <w:rPr>
          <w:rFonts w:eastAsia="MS Mincho"/>
        </w:rPr>
      </w:pPr>
      <w:r w:rsidRPr="00506C0E">
        <w:rPr>
          <w:rFonts w:eastAsia="MS Mincho"/>
          <w:i/>
        </w:rPr>
        <w:t>Спецификация L1/5, таблица 3</w:t>
      </w:r>
      <w:r w:rsidRPr="00506C0E">
        <w:rPr>
          <w:rFonts w:eastAsia="MS Mincho"/>
        </w:rPr>
        <w:t xml:space="preserve">, </w:t>
      </w:r>
      <w:r w:rsidRPr="00506C0E">
        <w:rPr>
          <w:rFonts w:eastAsia="MS Mincho"/>
          <w:i/>
          <w:iCs/>
        </w:rPr>
        <w:t xml:space="preserve">заголовок </w:t>
      </w:r>
      <w:r w:rsidRPr="00506C0E">
        <w:rPr>
          <w:rFonts w:eastAsia="MS Mincho"/>
        </w:rPr>
        <w:t>изменить следующим образом:</w:t>
      </w:r>
    </w:p>
    <w:p w14:paraId="0D58A238" w14:textId="77777777" w:rsidR="00D6056D" w:rsidRPr="00506C0E" w:rsidRDefault="00D6056D" w:rsidP="001C4630">
      <w:pPr>
        <w:pStyle w:val="SingleTxtG"/>
      </w:pPr>
      <w:r w:rsidRPr="00506C0E">
        <w:rPr>
          <w:rFonts w:eastAsia="MS Mincho"/>
        </w:rPr>
        <w:t>«</w:t>
      </w:r>
      <w:r w:rsidRPr="00506C0E">
        <w:t xml:space="preserve">Значения нормализованной силы света, измеренные в испытательных точках, для источников света серийного производства и стандартных </w:t>
      </w:r>
      <w:r w:rsidRPr="00506C0E">
        <w:rPr>
          <w:strike/>
        </w:rPr>
        <w:t>огней</w:t>
      </w:r>
      <w:r w:rsidRPr="00506C0E">
        <w:t xml:space="preserve"> </w:t>
      </w:r>
      <w:r w:rsidRPr="00506C0E">
        <w:rPr>
          <w:b/>
          <w:bCs/>
        </w:rPr>
        <w:t>источников света</w:t>
      </w:r>
      <w:r w:rsidRPr="00506C0E">
        <w:t xml:space="preserve"> соответственно.»</w:t>
      </w:r>
    </w:p>
    <w:p w14:paraId="1C53F68B" w14:textId="77777777" w:rsidR="00D6056D" w:rsidRPr="00506C0E" w:rsidRDefault="00D6056D" w:rsidP="001E5084">
      <w:pPr>
        <w:spacing w:after="60"/>
        <w:ind w:left="1134" w:right="1134"/>
        <w:jc w:val="both"/>
      </w:pPr>
      <w:r w:rsidRPr="00506C0E">
        <w:rPr>
          <w:i/>
        </w:rPr>
        <w:t>Спецификация LR1/2, таблицу</w:t>
      </w:r>
      <w:r w:rsidRPr="00506C0E">
        <w:t xml:space="preserve"> изменить следующим образом</w:t>
      </w:r>
      <w:r w:rsidRPr="00506C0E">
        <w:rPr>
          <w:iCs/>
        </w:rPr>
        <w:t>:</w:t>
      </w:r>
    </w:p>
    <w:p w14:paraId="5C25EED0" w14:textId="77777777" w:rsidR="00D6056D" w:rsidRPr="00506C0E" w:rsidRDefault="00D6056D" w:rsidP="00A35FF0">
      <w:pPr>
        <w:spacing w:after="120"/>
        <w:ind w:left="1134" w:right="1134"/>
      </w:pPr>
      <w:r w:rsidRPr="00506C0E">
        <w:rPr>
          <w:rFonts w:eastAsia="MS Mincho"/>
        </w:rPr>
        <w:t>«</w:t>
      </w:r>
      <w:r w:rsidRPr="00506C0E">
        <w:t>…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413"/>
        <w:gridCol w:w="1872"/>
        <w:gridCol w:w="1371"/>
        <w:gridCol w:w="1274"/>
        <w:gridCol w:w="1358"/>
        <w:gridCol w:w="1217"/>
      </w:tblGrid>
      <w:tr w:rsidR="00D6056D" w:rsidRPr="001C4630" w14:paraId="7BFD3963" w14:textId="77777777" w:rsidTr="009F1F5C">
        <w:trPr>
          <w:cantSplit/>
          <w:trHeight w:val="360"/>
          <w:tblHeader/>
        </w:trPr>
        <w:tc>
          <w:tcPr>
            <w:tcW w:w="3285" w:type="dxa"/>
            <w:gridSpan w:val="2"/>
            <w:vMerge w:val="restar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783DF" w14:textId="77777777" w:rsidR="00D6056D" w:rsidRPr="001C4630" w:rsidRDefault="00D6056D" w:rsidP="001C4630">
            <w:pPr>
              <w:suppressAutoHyphens w:val="0"/>
              <w:spacing w:before="80" w:after="80" w:line="200" w:lineRule="exact"/>
              <w:rPr>
                <w:bCs/>
                <w:i/>
                <w:iCs/>
                <w:sz w:val="16"/>
                <w:szCs w:val="16"/>
              </w:rPr>
            </w:pPr>
            <w:r w:rsidRPr="001C4630">
              <w:rPr>
                <w:i/>
                <w:iCs/>
                <w:sz w:val="16"/>
              </w:rPr>
              <w:t>Размеры в мм</w:t>
            </w:r>
          </w:p>
        </w:tc>
        <w:tc>
          <w:tcPr>
            <w:tcW w:w="52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AC179" w14:textId="77777777" w:rsidR="00D6056D" w:rsidRPr="001C4630" w:rsidRDefault="00D6056D" w:rsidP="001C4630">
            <w:pPr>
              <w:suppressAutoHyphens w:val="0"/>
              <w:spacing w:before="80" w:after="80" w:line="200" w:lineRule="exact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C4630">
              <w:rPr>
                <w:i/>
                <w:iCs/>
                <w:sz w:val="16"/>
              </w:rPr>
              <w:t>Допуск</w:t>
            </w:r>
          </w:p>
        </w:tc>
      </w:tr>
      <w:tr w:rsidR="00D6056D" w:rsidRPr="001C4630" w14:paraId="069CA10F" w14:textId="77777777" w:rsidTr="0012005D">
        <w:trPr>
          <w:cantSplit/>
          <w:trHeight w:val="360"/>
          <w:tblHeader/>
        </w:trPr>
        <w:tc>
          <w:tcPr>
            <w:tcW w:w="3285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F83AD" w14:textId="77777777" w:rsidR="00D6056D" w:rsidRPr="001C4630" w:rsidRDefault="00D6056D" w:rsidP="001C4630">
            <w:pPr>
              <w:suppressAutoHyphens w:val="0"/>
              <w:spacing w:before="80" w:after="80" w:line="200" w:lineRule="exact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645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B4F4C" w14:textId="77777777" w:rsidR="00D6056D" w:rsidRPr="001C4630" w:rsidRDefault="00D6056D" w:rsidP="001C4630">
            <w:pPr>
              <w:suppressAutoHyphens w:val="0"/>
              <w:spacing w:before="80" w:after="80" w:line="200" w:lineRule="exact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C4630">
              <w:rPr>
                <w:i/>
                <w:iCs/>
                <w:sz w:val="16"/>
              </w:rPr>
              <w:t>Источники света на СИД</w:t>
            </w:r>
            <w:r w:rsidRPr="001C4630">
              <w:rPr>
                <w:i/>
                <w:iCs/>
                <w:sz w:val="16"/>
              </w:rPr>
              <w:br/>
              <w:t>серийного производства</w:t>
            </w:r>
          </w:p>
        </w:tc>
        <w:tc>
          <w:tcPr>
            <w:tcW w:w="2575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1370" w14:textId="77777777" w:rsidR="00D6056D" w:rsidRPr="001C4630" w:rsidRDefault="00D6056D" w:rsidP="001C4630">
            <w:pPr>
              <w:suppressAutoHyphens w:val="0"/>
              <w:spacing w:before="80" w:after="80" w:line="200" w:lineRule="exact"/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1C4630">
              <w:rPr>
                <w:i/>
                <w:iCs/>
                <w:sz w:val="16"/>
              </w:rPr>
              <w:t>Источники света на СИД</w:t>
            </w:r>
            <w:r w:rsidRPr="001C4630">
              <w:rPr>
                <w:i/>
                <w:iCs/>
                <w:sz w:val="16"/>
              </w:rPr>
              <w:br/>
              <w:t>серийного производства</w:t>
            </w:r>
          </w:p>
        </w:tc>
      </w:tr>
      <w:tr w:rsidR="00D6056D" w:rsidRPr="00506C0E" w14:paraId="06175321" w14:textId="77777777" w:rsidTr="0012005D">
        <w:trPr>
          <w:cantSplit/>
          <w:trHeight w:val="360"/>
        </w:trPr>
        <w:tc>
          <w:tcPr>
            <w:tcW w:w="1413" w:type="dxa"/>
            <w:tcBorders>
              <w:top w:val="single" w:sz="12" w:space="0" w:color="auto"/>
            </w:tcBorders>
          </w:tcPr>
          <w:p w14:paraId="41DB692E" w14:textId="77777777" w:rsidR="00D6056D" w:rsidRPr="00506C0E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e</w:t>
            </w:r>
            <w:r w:rsidRPr="00506C0E">
              <w:rPr>
                <w:sz w:val="18"/>
                <w:szCs w:val="18"/>
                <w:vertAlign w:val="superscript"/>
              </w:rPr>
              <w:t>3/, 7/</w:t>
            </w:r>
          </w:p>
        </w:tc>
        <w:tc>
          <w:tcPr>
            <w:tcW w:w="1872" w:type="dxa"/>
            <w:tcBorders>
              <w:top w:val="single" w:sz="12" w:space="0" w:color="auto"/>
            </w:tcBorders>
          </w:tcPr>
          <w:p w14:paraId="195EF469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24,0</w:t>
            </w:r>
          </w:p>
        </w:tc>
        <w:tc>
          <w:tcPr>
            <w:tcW w:w="2645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6AD32CCB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0,2</w:t>
            </w:r>
          </w:p>
        </w:tc>
        <w:tc>
          <w:tcPr>
            <w:tcW w:w="2575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426A60FB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0,1</w:t>
            </w:r>
          </w:p>
        </w:tc>
      </w:tr>
      <w:tr w:rsidR="00D6056D" w:rsidRPr="00506C0E" w14:paraId="7E93CC44" w14:textId="77777777" w:rsidTr="00D6056D">
        <w:trPr>
          <w:cantSplit/>
          <w:trHeight w:val="360"/>
        </w:trPr>
        <w:tc>
          <w:tcPr>
            <w:tcW w:w="8505" w:type="dxa"/>
            <w:gridSpan w:val="6"/>
          </w:tcPr>
          <w:p w14:paraId="47DCD994" w14:textId="77777777" w:rsidR="00D6056D" w:rsidRPr="00506C0E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Цоколь PGJ21t-1 в соответствии с публикацией МЭК 60061 (спецификация 7004-165-1)</w:t>
            </w:r>
          </w:p>
        </w:tc>
      </w:tr>
      <w:tr w:rsidR="00D6056D" w:rsidRPr="00506C0E" w14:paraId="187A0569" w14:textId="77777777" w:rsidTr="001E5084">
        <w:trPr>
          <w:cantSplit/>
          <w:trHeight w:val="516"/>
        </w:trPr>
        <w:tc>
          <w:tcPr>
            <w:tcW w:w="8505" w:type="dxa"/>
            <w:gridSpan w:val="6"/>
            <w:tcBorders>
              <w:bottom w:val="single" w:sz="4" w:space="0" w:color="auto"/>
            </w:tcBorders>
            <w:vAlign w:val="center"/>
          </w:tcPr>
          <w:p w14:paraId="0710542D" w14:textId="77777777" w:rsidR="00D6056D" w:rsidRPr="00506C0E" w:rsidRDefault="00D6056D" w:rsidP="001E5084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Электрические и фотометрические характеристики</w:t>
            </w:r>
            <w:r w:rsidRPr="00506C0E">
              <w:rPr>
                <w:sz w:val="18"/>
                <w:szCs w:val="18"/>
                <w:vertAlign w:val="superscript"/>
              </w:rPr>
              <w:t>5/</w:t>
            </w:r>
          </w:p>
        </w:tc>
      </w:tr>
      <w:tr w:rsidR="00D6056D" w:rsidRPr="00506C0E" w14:paraId="300FB476" w14:textId="77777777" w:rsidTr="0012005D">
        <w:trPr>
          <w:cantSplit/>
          <w:trHeight w:val="358"/>
        </w:trPr>
        <w:tc>
          <w:tcPr>
            <w:tcW w:w="1413" w:type="dxa"/>
            <w:vMerge w:val="restart"/>
            <w:vAlign w:val="center"/>
          </w:tcPr>
          <w:p w14:paraId="1C2E566D" w14:textId="77777777" w:rsidR="00D6056D" w:rsidRPr="00506C0E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Номинальные значения</w:t>
            </w:r>
          </w:p>
        </w:tc>
        <w:tc>
          <w:tcPr>
            <w:tcW w:w="1872" w:type="dxa"/>
            <w:tcBorders>
              <w:bottom w:val="single" w:sz="4" w:space="0" w:color="auto"/>
            </w:tcBorders>
          </w:tcPr>
          <w:p w14:paraId="38B65FCD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371" w:type="dxa"/>
            <w:tcBorders>
              <w:bottom w:val="single" w:sz="12" w:space="0" w:color="auto"/>
            </w:tcBorders>
          </w:tcPr>
          <w:p w14:paraId="47860AE6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i/>
                <w:sz w:val="16"/>
                <w:szCs w:val="16"/>
              </w:rPr>
            </w:pPr>
            <w:r w:rsidRPr="00506C0E">
              <w:rPr>
                <w:i/>
                <w:sz w:val="16"/>
                <w:szCs w:val="16"/>
              </w:rPr>
              <w:t>Вспомогательная функция</w:t>
            </w:r>
          </w:p>
        </w:tc>
        <w:tc>
          <w:tcPr>
            <w:tcW w:w="1274" w:type="dxa"/>
            <w:tcBorders>
              <w:bottom w:val="single" w:sz="12" w:space="0" w:color="auto"/>
            </w:tcBorders>
          </w:tcPr>
          <w:p w14:paraId="7C5CE1B5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i/>
                <w:sz w:val="16"/>
                <w:szCs w:val="16"/>
              </w:rPr>
            </w:pPr>
            <w:r w:rsidRPr="00506C0E">
              <w:rPr>
                <w:i/>
                <w:sz w:val="16"/>
                <w:szCs w:val="16"/>
              </w:rPr>
              <w:t xml:space="preserve">Основная </w:t>
            </w:r>
            <w:r w:rsidRPr="00506C0E">
              <w:rPr>
                <w:i/>
                <w:sz w:val="16"/>
                <w:szCs w:val="16"/>
              </w:rPr>
              <w:br/>
              <w:t>функция</w:t>
            </w:r>
          </w:p>
        </w:tc>
        <w:tc>
          <w:tcPr>
            <w:tcW w:w="1358" w:type="dxa"/>
            <w:tcBorders>
              <w:bottom w:val="single" w:sz="12" w:space="0" w:color="auto"/>
            </w:tcBorders>
          </w:tcPr>
          <w:p w14:paraId="124BD9E3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i/>
                <w:sz w:val="16"/>
                <w:szCs w:val="16"/>
              </w:rPr>
            </w:pPr>
            <w:r w:rsidRPr="00506C0E">
              <w:rPr>
                <w:i/>
                <w:sz w:val="16"/>
                <w:szCs w:val="16"/>
              </w:rPr>
              <w:t>Вспомогательная функция</w:t>
            </w:r>
          </w:p>
        </w:tc>
        <w:tc>
          <w:tcPr>
            <w:tcW w:w="1217" w:type="dxa"/>
            <w:tcBorders>
              <w:bottom w:val="single" w:sz="12" w:space="0" w:color="auto"/>
            </w:tcBorders>
          </w:tcPr>
          <w:p w14:paraId="02F29A22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i/>
                <w:sz w:val="16"/>
                <w:szCs w:val="16"/>
              </w:rPr>
            </w:pPr>
            <w:r w:rsidRPr="00506C0E">
              <w:rPr>
                <w:i/>
                <w:sz w:val="16"/>
                <w:szCs w:val="16"/>
              </w:rPr>
              <w:t xml:space="preserve">Основная </w:t>
            </w:r>
            <w:r w:rsidRPr="00506C0E">
              <w:rPr>
                <w:i/>
                <w:sz w:val="16"/>
                <w:szCs w:val="16"/>
              </w:rPr>
              <w:br/>
              <w:t>функция</w:t>
            </w:r>
          </w:p>
        </w:tc>
      </w:tr>
      <w:tr w:rsidR="00D6056D" w:rsidRPr="00506C0E" w14:paraId="6003E536" w14:textId="77777777" w:rsidTr="0012005D">
        <w:trPr>
          <w:cantSplit/>
          <w:trHeight w:val="360"/>
        </w:trPr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14:paraId="658AEFDB" w14:textId="77777777" w:rsidR="00D6056D" w:rsidRPr="00506C0E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</w:p>
        </w:tc>
        <w:tc>
          <w:tcPr>
            <w:tcW w:w="1872" w:type="dxa"/>
          </w:tcPr>
          <w:p w14:paraId="1E207F00" w14:textId="77777777" w:rsidR="00D6056D" w:rsidRPr="00506C0E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Вольты</w:t>
            </w:r>
          </w:p>
        </w:tc>
        <w:tc>
          <w:tcPr>
            <w:tcW w:w="2645" w:type="dxa"/>
            <w:gridSpan w:val="2"/>
          </w:tcPr>
          <w:p w14:paraId="5FB4DFB1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12</w:t>
            </w:r>
          </w:p>
        </w:tc>
        <w:tc>
          <w:tcPr>
            <w:tcW w:w="2575" w:type="dxa"/>
            <w:gridSpan w:val="2"/>
          </w:tcPr>
          <w:p w14:paraId="38F66816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12</w:t>
            </w:r>
          </w:p>
        </w:tc>
      </w:tr>
      <w:tr w:rsidR="00D6056D" w:rsidRPr="00506C0E" w14:paraId="597D80F4" w14:textId="77777777" w:rsidTr="0012005D">
        <w:trPr>
          <w:cantSplit/>
          <w:trHeight w:val="360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107D44ED" w14:textId="77777777" w:rsidR="00D6056D" w:rsidRPr="00506C0E" w:rsidRDefault="00D6056D" w:rsidP="00A35FF0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506C0E">
              <w:rPr>
                <w:b/>
                <w:bCs/>
                <w:sz w:val="18"/>
                <w:szCs w:val="18"/>
              </w:rPr>
              <w:t>Испытательное напряжение</w:t>
            </w:r>
          </w:p>
        </w:tc>
        <w:tc>
          <w:tcPr>
            <w:tcW w:w="1872" w:type="dxa"/>
            <w:vAlign w:val="center"/>
          </w:tcPr>
          <w:p w14:paraId="30C9F8B0" w14:textId="77777777" w:rsidR="00D6056D" w:rsidRPr="00506C0E" w:rsidRDefault="00D6056D" w:rsidP="00A35FF0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506C0E">
              <w:rPr>
                <w:b/>
                <w:bCs/>
                <w:sz w:val="18"/>
                <w:szCs w:val="18"/>
              </w:rPr>
              <w:t xml:space="preserve">Вольты </w:t>
            </w:r>
            <w:r w:rsidR="009F1F5C">
              <w:rPr>
                <w:b/>
                <w:bCs/>
                <w:sz w:val="18"/>
                <w:szCs w:val="18"/>
              </w:rPr>
              <w:br/>
            </w:r>
            <w:r w:rsidRPr="00506C0E">
              <w:rPr>
                <w:b/>
                <w:bCs/>
                <w:sz w:val="18"/>
                <w:szCs w:val="18"/>
              </w:rPr>
              <w:t>(</w:t>
            </w: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постоянный ток</w:t>
            </w:r>
            <w:r w:rsidRPr="00506C0E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645" w:type="dxa"/>
            <w:gridSpan w:val="2"/>
            <w:vAlign w:val="center"/>
          </w:tcPr>
          <w:p w14:paraId="4F564171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/>
                <w:bCs/>
                <w:sz w:val="18"/>
                <w:szCs w:val="18"/>
              </w:rPr>
            </w:pPr>
            <w:r w:rsidRPr="00506C0E">
              <w:rPr>
                <w:b/>
                <w:bCs/>
                <w:sz w:val="18"/>
                <w:szCs w:val="18"/>
              </w:rPr>
              <w:t>13,5</w:t>
            </w:r>
          </w:p>
        </w:tc>
        <w:tc>
          <w:tcPr>
            <w:tcW w:w="2575" w:type="dxa"/>
            <w:gridSpan w:val="2"/>
            <w:vAlign w:val="center"/>
          </w:tcPr>
          <w:p w14:paraId="3B196D29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/>
                <w:bCs/>
                <w:sz w:val="18"/>
                <w:szCs w:val="18"/>
              </w:rPr>
            </w:pPr>
            <w:r w:rsidRPr="00506C0E">
              <w:rPr>
                <w:b/>
                <w:bCs/>
                <w:sz w:val="18"/>
                <w:szCs w:val="18"/>
              </w:rPr>
              <w:t>13,5</w:t>
            </w:r>
          </w:p>
        </w:tc>
      </w:tr>
      <w:tr w:rsidR="00D6056D" w:rsidRPr="00506C0E" w14:paraId="4A734B34" w14:textId="77777777" w:rsidTr="0012005D">
        <w:trPr>
          <w:cantSplit/>
          <w:trHeight w:val="387"/>
        </w:trPr>
        <w:tc>
          <w:tcPr>
            <w:tcW w:w="1413" w:type="dxa"/>
            <w:vMerge w:val="restart"/>
            <w:tcBorders>
              <w:bottom w:val="single" w:sz="12" w:space="0" w:color="auto"/>
            </w:tcBorders>
            <w:vAlign w:val="center"/>
          </w:tcPr>
          <w:p w14:paraId="3EC90049" w14:textId="77777777" w:rsidR="00D6056D" w:rsidRPr="00506C0E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lastRenderedPageBreak/>
              <w:t>Нормальные значения</w:t>
            </w:r>
            <w:r w:rsidRPr="00506C0E">
              <w:rPr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872" w:type="dxa"/>
          </w:tcPr>
          <w:p w14:paraId="401CBCB9" w14:textId="77777777" w:rsidR="00D6056D" w:rsidRPr="00506C0E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Ватты</w:t>
            </w:r>
            <w:r w:rsidRPr="00506C0E">
              <w:rPr>
                <w:sz w:val="18"/>
                <w:szCs w:val="18"/>
              </w:rPr>
              <w:br/>
              <w:t xml:space="preserve">(при </w:t>
            </w:r>
            <w:r w:rsidRPr="00506C0E">
              <w:rPr>
                <w:b/>
                <w:bCs/>
                <w:sz w:val="18"/>
                <w:szCs w:val="18"/>
              </w:rPr>
              <w:t>испытательном напряжении</w:t>
            </w:r>
            <w:r w:rsidRPr="00506C0E">
              <w:rPr>
                <w:sz w:val="18"/>
                <w:szCs w:val="18"/>
              </w:rPr>
              <w:t xml:space="preserve"> </w:t>
            </w:r>
            <w:r w:rsidRPr="00506C0E">
              <w:rPr>
                <w:strike/>
                <w:sz w:val="18"/>
                <w:szCs w:val="18"/>
              </w:rPr>
              <w:t xml:space="preserve">13,5 В </w:t>
            </w:r>
            <w:r w:rsidRPr="00506C0E">
              <w:rPr>
                <w:strike/>
                <w:sz w:val="18"/>
                <w:szCs w:val="18"/>
              </w:rPr>
              <w:br/>
              <w:t>постоянного тока</w:t>
            </w:r>
            <w:r w:rsidRPr="00506C0E">
              <w:rPr>
                <w:sz w:val="18"/>
                <w:szCs w:val="18"/>
              </w:rPr>
              <w:t>)</w:t>
            </w:r>
          </w:p>
        </w:tc>
        <w:tc>
          <w:tcPr>
            <w:tcW w:w="1371" w:type="dxa"/>
            <w:vAlign w:val="center"/>
          </w:tcPr>
          <w:p w14:paraId="2980D4A2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0,75 макс.</w:t>
            </w:r>
          </w:p>
        </w:tc>
        <w:tc>
          <w:tcPr>
            <w:tcW w:w="1274" w:type="dxa"/>
            <w:vAlign w:val="center"/>
          </w:tcPr>
          <w:p w14:paraId="4E6A1302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3,5 макс.</w:t>
            </w:r>
            <w:r w:rsidRPr="00506C0E">
              <w:rPr>
                <w:sz w:val="18"/>
                <w:szCs w:val="18"/>
              </w:rPr>
              <w:br/>
              <w:t>1,4 мин.</w:t>
            </w:r>
          </w:p>
        </w:tc>
        <w:tc>
          <w:tcPr>
            <w:tcW w:w="1358" w:type="dxa"/>
            <w:vAlign w:val="center"/>
          </w:tcPr>
          <w:p w14:paraId="56680A7E" w14:textId="77777777" w:rsidR="00D6056D" w:rsidRPr="00506C0E" w:rsidRDefault="00D6056D" w:rsidP="00A35FF0">
            <w:pPr>
              <w:tabs>
                <w:tab w:val="left" w:pos="773"/>
              </w:tabs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0,75 макс.</w:t>
            </w:r>
          </w:p>
        </w:tc>
        <w:tc>
          <w:tcPr>
            <w:tcW w:w="1217" w:type="dxa"/>
            <w:vAlign w:val="center"/>
          </w:tcPr>
          <w:p w14:paraId="70676AA6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3,5 макс.</w:t>
            </w:r>
            <w:r w:rsidRPr="00506C0E">
              <w:rPr>
                <w:sz w:val="18"/>
                <w:szCs w:val="18"/>
              </w:rPr>
              <w:br/>
              <w:t>1,4 мин.</w:t>
            </w:r>
          </w:p>
        </w:tc>
      </w:tr>
      <w:tr w:rsidR="00D6056D" w:rsidRPr="00506C0E" w14:paraId="73C24CFB" w14:textId="77777777" w:rsidTr="0012005D">
        <w:trPr>
          <w:cantSplit/>
          <w:trHeight w:val="360"/>
        </w:trPr>
        <w:tc>
          <w:tcPr>
            <w:tcW w:w="1413" w:type="dxa"/>
            <w:vMerge/>
            <w:tcBorders>
              <w:bottom w:val="single" w:sz="12" w:space="0" w:color="auto"/>
            </w:tcBorders>
            <w:vAlign w:val="center"/>
          </w:tcPr>
          <w:p w14:paraId="4418EF1E" w14:textId="77777777" w:rsidR="00D6056D" w:rsidRPr="00506C0E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</w:p>
        </w:tc>
        <w:tc>
          <w:tcPr>
            <w:tcW w:w="1872" w:type="dxa"/>
            <w:tcBorders>
              <w:bottom w:val="single" w:sz="4" w:space="0" w:color="auto"/>
            </w:tcBorders>
          </w:tcPr>
          <w:p w14:paraId="0B9A3AF4" w14:textId="77777777" w:rsidR="00D6056D" w:rsidRPr="00506C0E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 xml:space="preserve">Световой поток (в лм при </w:t>
            </w:r>
            <w:r w:rsidRPr="00506C0E">
              <w:rPr>
                <w:b/>
                <w:bCs/>
                <w:sz w:val="18"/>
                <w:szCs w:val="18"/>
              </w:rPr>
              <w:t>испытательном напряжении</w:t>
            </w:r>
            <w:r w:rsidRPr="00506C0E">
              <w:rPr>
                <w:sz w:val="18"/>
                <w:szCs w:val="18"/>
              </w:rPr>
              <w:t xml:space="preserve"> </w:t>
            </w:r>
            <w:r w:rsidRPr="00506C0E">
              <w:rPr>
                <w:strike/>
                <w:sz w:val="18"/>
                <w:szCs w:val="18"/>
              </w:rPr>
              <w:t>13,5 В постоянного тока</w:t>
            </w:r>
            <w:r w:rsidRPr="00506C0E">
              <w:rPr>
                <w:sz w:val="18"/>
                <w:szCs w:val="18"/>
              </w:rPr>
              <w:t>)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vAlign w:val="center"/>
          </w:tcPr>
          <w:p w14:paraId="36D44914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274" w:type="dxa"/>
            <w:tcBorders>
              <w:bottom w:val="single" w:sz="4" w:space="0" w:color="auto"/>
            </w:tcBorders>
            <w:vAlign w:val="center"/>
          </w:tcPr>
          <w:p w14:paraId="09046514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8A65775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3,5 ± 10</w:t>
            </w:r>
            <w:r w:rsidR="001E5084">
              <w:rPr>
                <w:sz w:val="18"/>
                <w:szCs w:val="18"/>
              </w:rPr>
              <w:t xml:space="preserve"> </w:t>
            </w:r>
            <w:r w:rsidRPr="00506C0E">
              <w:rPr>
                <w:sz w:val="18"/>
                <w:szCs w:val="18"/>
              </w:rPr>
              <w:t>%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vAlign w:val="center"/>
          </w:tcPr>
          <w:p w14:paraId="7075D6E7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47 ± 10</w:t>
            </w:r>
            <w:r w:rsidR="001E5084">
              <w:rPr>
                <w:sz w:val="18"/>
                <w:szCs w:val="18"/>
              </w:rPr>
              <w:t xml:space="preserve"> </w:t>
            </w:r>
            <w:r w:rsidRPr="00506C0E">
              <w:rPr>
                <w:sz w:val="18"/>
                <w:szCs w:val="18"/>
              </w:rPr>
              <w:t>%</w:t>
            </w:r>
          </w:p>
        </w:tc>
      </w:tr>
      <w:tr w:rsidR="00D6056D" w:rsidRPr="00506C0E" w14:paraId="406E5C06" w14:textId="77777777" w:rsidTr="0012005D">
        <w:trPr>
          <w:cantSplit/>
          <w:trHeight w:val="305"/>
        </w:trPr>
        <w:tc>
          <w:tcPr>
            <w:tcW w:w="1413" w:type="dxa"/>
            <w:vMerge/>
            <w:tcBorders>
              <w:bottom w:val="single" w:sz="12" w:space="0" w:color="auto"/>
            </w:tcBorders>
            <w:vAlign w:val="center"/>
          </w:tcPr>
          <w:p w14:paraId="00103D23" w14:textId="77777777" w:rsidR="00D6056D" w:rsidRPr="00506C0E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</w:p>
        </w:tc>
        <w:tc>
          <w:tcPr>
            <w:tcW w:w="1872" w:type="dxa"/>
            <w:tcBorders>
              <w:bottom w:val="single" w:sz="12" w:space="0" w:color="auto"/>
            </w:tcBorders>
          </w:tcPr>
          <w:p w14:paraId="0A061640" w14:textId="77777777" w:rsidR="00D6056D" w:rsidRPr="00506C0E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 xml:space="preserve">Световой поток </w:t>
            </w:r>
            <w:r w:rsidRPr="00506C0E">
              <w:rPr>
                <w:sz w:val="18"/>
                <w:szCs w:val="18"/>
              </w:rPr>
              <w:br/>
              <w:t xml:space="preserve">(в лм при 10–16 В </w:t>
            </w:r>
            <w:r w:rsidRPr="00506C0E">
              <w:rPr>
                <w:sz w:val="18"/>
                <w:szCs w:val="18"/>
              </w:rPr>
              <w:br/>
              <w:t>постоянного тока)</w:t>
            </w:r>
          </w:p>
        </w:tc>
        <w:tc>
          <w:tcPr>
            <w:tcW w:w="1371" w:type="dxa"/>
            <w:tcBorders>
              <w:bottom w:val="single" w:sz="12" w:space="0" w:color="auto"/>
            </w:tcBorders>
            <w:vAlign w:val="center"/>
          </w:tcPr>
          <w:p w14:paraId="26904103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3,5 ± 20</w:t>
            </w:r>
            <w:r w:rsidR="001E5084">
              <w:rPr>
                <w:sz w:val="18"/>
                <w:szCs w:val="18"/>
              </w:rPr>
              <w:t xml:space="preserve"> </w:t>
            </w:r>
            <w:r w:rsidRPr="00506C0E">
              <w:rPr>
                <w:sz w:val="18"/>
                <w:szCs w:val="18"/>
              </w:rPr>
              <w:t>%</w:t>
            </w:r>
          </w:p>
        </w:tc>
        <w:tc>
          <w:tcPr>
            <w:tcW w:w="1274" w:type="dxa"/>
            <w:tcBorders>
              <w:bottom w:val="single" w:sz="12" w:space="0" w:color="auto"/>
            </w:tcBorders>
            <w:vAlign w:val="center"/>
          </w:tcPr>
          <w:p w14:paraId="071AD439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47 ± 20</w:t>
            </w:r>
            <w:r w:rsidR="001E5084">
              <w:rPr>
                <w:sz w:val="18"/>
                <w:szCs w:val="18"/>
              </w:rPr>
              <w:t xml:space="preserve"> </w:t>
            </w:r>
            <w:r w:rsidRPr="00506C0E">
              <w:rPr>
                <w:sz w:val="18"/>
                <w:szCs w:val="18"/>
              </w:rPr>
              <w:t>%</w:t>
            </w:r>
          </w:p>
        </w:tc>
        <w:tc>
          <w:tcPr>
            <w:tcW w:w="1358" w:type="dxa"/>
            <w:tcBorders>
              <w:bottom w:val="single" w:sz="12" w:space="0" w:color="auto"/>
            </w:tcBorders>
            <w:vAlign w:val="center"/>
          </w:tcPr>
          <w:p w14:paraId="2B4C3E96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217" w:type="dxa"/>
            <w:tcBorders>
              <w:bottom w:val="single" w:sz="12" w:space="0" w:color="auto"/>
            </w:tcBorders>
            <w:vAlign w:val="center"/>
          </w:tcPr>
          <w:p w14:paraId="2709DCF5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64CD34C9" w14:textId="77777777" w:rsidR="00D6056D" w:rsidRPr="00506C0E" w:rsidRDefault="00D6056D" w:rsidP="001E5084">
      <w:pPr>
        <w:spacing w:before="80" w:after="120"/>
        <w:ind w:left="1134" w:right="142"/>
        <w:jc w:val="right"/>
        <w:rPr>
          <w:rFonts w:eastAsia="MS Mincho"/>
        </w:rPr>
      </w:pPr>
      <w:r w:rsidRPr="00506C0E">
        <w:rPr>
          <w:rFonts w:eastAsia="Times New Roman"/>
          <w:sz w:val="18"/>
          <w:szCs w:val="18"/>
        </w:rPr>
        <w:t>»</w:t>
      </w:r>
    </w:p>
    <w:p w14:paraId="2F6EDE5C" w14:textId="77777777" w:rsidR="00D6056D" w:rsidRPr="00506C0E" w:rsidRDefault="00D6056D" w:rsidP="00A35FF0">
      <w:pPr>
        <w:spacing w:after="120"/>
        <w:ind w:left="1134" w:right="1134"/>
        <w:jc w:val="both"/>
        <w:rPr>
          <w:rFonts w:eastAsia="MS Mincho"/>
        </w:rPr>
      </w:pPr>
      <w:r w:rsidRPr="00506C0E">
        <w:rPr>
          <w:rFonts w:eastAsia="MS Mincho"/>
          <w:i/>
        </w:rPr>
        <w:t>Спецификация LR1/4, предпоследний пункт</w:t>
      </w:r>
      <w:r w:rsidRPr="00506C0E">
        <w:rPr>
          <w:rFonts w:eastAsia="MS Mincho"/>
        </w:rPr>
        <w:t xml:space="preserve"> изменить следующим образом:</w:t>
      </w:r>
    </w:p>
    <w:p w14:paraId="4B553302" w14:textId="77777777" w:rsidR="00D6056D" w:rsidRPr="00506C0E" w:rsidRDefault="001E5084" w:rsidP="00A35FF0">
      <w:pPr>
        <w:pStyle w:val="SingleTxtGR"/>
      </w:pPr>
      <w:r>
        <w:rPr>
          <w:rFonts w:eastAsia="MS Mincho"/>
        </w:rPr>
        <w:tab/>
      </w:r>
      <w:r w:rsidR="00D6056D" w:rsidRPr="00506C0E">
        <w:rPr>
          <w:rFonts w:eastAsia="MS Mincho"/>
        </w:rPr>
        <w:t>«</w:t>
      </w:r>
      <w:r w:rsidR="00D6056D" w:rsidRPr="00506C0E">
        <w:rPr>
          <w:strike/>
        </w:rPr>
        <w:t xml:space="preserve">Измеренные значения силы света, приведенные к измеренному световому потоку испытуемого отдельного источника света на СИД, преобразуют в нормализованные значения силы света источника света на СИД в пересчете на </w:t>
      </w:r>
      <w:r>
        <w:rPr>
          <w:strike/>
        </w:rPr>
        <w:br/>
      </w:r>
      <w:r w:rsidR="00D6056D" w:rsidRPr="00506C0E">
        <w:rPr>
          <w:strike/>
        </w:rPr>
        <w:t>1 000 лм.</w:t>
      </w:r>
      <w:r w:rsidR="00D6056D" w:rsidRPr="00506C0E">
        <w:t xml:space="preserve"> </w:t>
      </w:r>
      <w:r w:rsidR="00D6056D" w:rsidRPr="00506C0E">
        <w:rPr>
          <w:rFonts w:eastAsia="MS Mincho"/>
          <w:b/>
          <w:bCs/>
        </w:rPr>
        <w:t>После измерения данные преобразуют в пересчете на 1000 лм в соответствии с пунктом</w:t>
      </w:r>
      <w:r w:rsidR="001C4630">
        <w:rPr>
          <w:rFonts w:eastAsia="MS Mincho"/>
          <w:b/>
          <w:bCs/>
        </w:rPr>
        <w:t> </w:t>
      </w:r>
      <w:r w:rsidR="00D6056D" w:rsidRPr="00506C0E">
        <w:rPr>
          <w:rFonts w:eastAsia="MS Mincho"/>
          <w:b/>
          <w:bCs/>
        </w:rPr>
        <w:t>2.4.4 с использованием светового потока испытуемого отдельного источника света.</w:t>
      </w:r>
      <w:r w:rsidR="00D6056D" w:rsidRPr="00506C0E">
        <w:rPr>
          <w:rFonts w:eastAsia="MS Mincho"/>
          <w:bCs/>
        </w:rPr>
        <w:t xml:space="preserve"> </w:t>
      </w:r>
      <w:r w:rsidR="00D6056D" w:rsidRPr="00506C0E">
        <w:t>Данные должны соответствовать пределам допусков, определенным в таблице 3.</w:t>
      </w:r>
    </w:p>
    <w:p w14:paraId="1E92A76D" w14:textId="77777777" w:rsidR="00D6056D" w:rsidRPr="00506C0E" w:rsidRDefault="00D6056D" w:rsidP="00A35FF0">
      <w:pPr>
        <w:spacing w:after="120"/>
        <w:ind w:left="1134" w:right="1134"/>
        <w:jc w:val="both"/>
        <w:rPr>
          <w:rFonts w:eastAsia="MS Mincho"/>
        </w:rPr>
      </w:pPr>
      <w:r w:rsidRPr="00506C0E">
        <w:t>…»</w:t>
      </w:r>
    </w:p>
    <w:p w14:paraId="7B2DAFF3" w14:textId="77777777" w:rsidR="00D6056D" w:rsidRPr="00506C0E" w:rsidRDefault="00D6056D" w:rsidP="00A35FF0">
      <w:pPr>
        <w:spacing w:after="120" w:line="240" w:lineRule="auto"/>
        <w:ind w:left="1100" w:right="1134"/>
        <w:jc w:val="both"/>
      </w:pPr>
      <w:r w:rsidRPr="00506C0E">
        <w:rPr>
          <w:i/>
        </w:rPr>
        <w:t>Спецификация LW2/1, таблицу</w:t>
      </w:r>
      <w:r w:rsidRPr="00506C0E">
        <w:t xml:space="preserve"> изменить следующим образом</w:t>
      </w:r>
      <w:r w:rsidRPr="00506C0E">
        <w:rPr>
          <w:iCs/>
        </w:rPr>
        <w:t>:</w:t>
      </w:r>
    </w:p>
    <w:p w14:paraId="22C3F5B0" w14:textId="77777777" w:rsidR="00D6056D" w:rsidRPr="00506C0E" w:rsidRDefault="00D6056D" w:rsidP="001C4630">
      <w:pPr>
        <w:spacing w:after="120" w:line="240" w:lineRule="auto"/>
        <w:ind w:left="1100"/>
      </w:pPr>
      <w:r w:rsidRPr="00506C0E">
        <w:rPr>
          <w:rFonts w:eastAsia="MS Mincho"/>
        </w:rPr>
        <w:t>«</w:t>
      </w:r>
      <w:r w:rsidRPr="00506C0E">
        <w:t>…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413"/>
        <w:gridCol w:w="1984"/>
        <w:gridCol w:w="1418"/>
        <w:gridCol w:w="1199"/>
        <w:gridCol w:w="1344"/>
        <w:gridCol w:w="1147"/>
      </w:tblGrid>
      <w:tr w:rsidR="00376993" w:rsidRPr="00506C0E" w14:paraId="69B01BCE" w14:textId="77777777" w:rsidTr="0012005D">
        <w:trPr>
          <w:cantSplit/>
          <w:trHeight w:val="360"/>
        </w:trPr>
        <w:tc>
          <w:tcPr>
            <w:tcW w:w="3397" w:type="dxa"/>
            <w:gridSpan w:val="2"/>
            <w:vMerge w:val="restart"/>
            <w:tcBorders>
              <w:top w:val="single" w:sz="4" w:space="0" w:color="auto"/>
            </w:tcBorders>
            <w:vAlign w:val="bottom"/>
          </w:tcPr>
          <w:p w14:paraId="52B536E1" w14:textId="77777777" w:rsidR="00376993" w:rsidRPr="00506C0E" w:rsidRDefault="00376993" w:rsidP="001E5084">
            <w:pPr>
              <w:spacing w:before="20" w:after="20" w:line="220" w:lineRule="exact"/>
              <w:rPr>
                <w:sz w:val="18"/>
                <w:szCs w:val="18"/>
              </w:rPr>
            </w:pPr>
            <w:r w:rsidRPr="00506C0E">
              <w:rPr>
                <w:i/>
                <w:sz w:val="16"/>
              </w:rPr>
              <w:t>Размеры в мм</w:t>
            </w:r>
          </w:p>
        </w:tc>
        <w:tc>
          <w:tcPr>
            <w:tcW w:w="510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D073CB1" w14:textId="77777777" w:rsidR="00376993" w:rsidRPr="00506C0E" w:rsidRDefault="00376993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i/>
                <w:sz w:val="16"/>
              </w:rPr>
              <w:t>Допуски</w:t>
            </w:r>
          </w:p>
        </w:tc>
      </w:tr>
      <w:tr w:rsidR="00376993" w:rsidRPr="00506C0E" w14:paraId="1C736DA6" w14:textId="77777777" w:rsidTr="0012005D">
        <w:trPr>
          <w:cantSplit/>
          <w:trHeight w:val="360"/>
        </w:trPr>
        <w:tc>
          <w:tcPr>
            <w:tcW w:w="3397" w:type="dxa"/>
            <w:gridSpan w:val="2"/>
            <w:vMerge/>
          </w:tcPr>
          <w:p w14:paraId="24278EF2" w14:textId="77777777" w:rsidR="00376993" w:rsidRPr="00506C0E" w:rsidRDefault="00376993" w:rsidP="001C463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2617" w:type="dxa"/>
            <w:gridSpan w:val="2"/>
            <w:tcBorders>
              <w:top w:val="single" w:sz="4" w:space="0" w:color="auto"/>
            </w:tcBorders>
            <w:vAlign w:val="center"/>
          </w:tcPr>
          <w:p w14:paraId="1CA39CFA" w14:textId="77777777" w:rsidR="00376993" w:rsidRPr="00506C0E" w:rsidRDefault="00376993" w:rsidP="001C4630">
            <w:pPr>
              <w:pStyle w:val="SingleTxtGR"/>
              <w:spacing w:before="30" w:after="30" w:line="18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Источники света на СИД</w:t>
            </w:r>
            <w:r w:rsidRPr="00506C0E">
              <w:rPr>
                <w:i/>
                <w:sz w:val="16"/>
              </w:rPr>
              <w:br/>
              <w:t>серийного производства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</w:tcBorders>
            <w:vAlign w:val="bottom"/>
          </w:tcPr>
          <w:p w14:paraId="4BC9EC1A" w14:textId="77777777" w:rsidR="00376993" w:rsidRPr="00506C0E" w:rsidRDefault="00376993" w:rsidP="001C4630">
            <w:pPr>
              <w:pStyle w:val="SingleTxtGR"/>
              <w:spacing w:before="30" w:after="30" w:line="180" w:lineRule="atLeast"/>
              <w:ind w:left="0" w:right="0"/>
              <w:jc w:val="center"/>
              <w:rPr>
                <w:i/>
                <w:sz w:val="16"/>
              </w:rPr>
            </w:pPr>
            <w:r w:rsidRPr="00506C0E">
              <w:rPr>
                <w:i/>
                <w:sz w:val="16"/>
              </w:rPr>
              <w:t>Стандартные источники</w:t>
            </w:r>
            <w:r w:rsidRPr="00506C0E">
              <w:rPr>
                <w:i/>
                <w:sz w:val="16"/>
              </w:rPr>
              <w:br/>
              <w:t>света на СИД</w:t>
            </w:r>
          </w:p>
        </w:tc>
      </w:tr>
      <w:tr w:rsidR="001C4630" w:rsidRPr="00506C0E" w14:paraId="5EBEE25B" w14:textId="77777777" w:rsidTr="0012005D">
        <w:trPr>
          <w:cantSplit/>
          <w:trHeight w:val="360"/>
        </w:trPr>
        <w:tc>
          <w:tcPr>
            <w:tcW w:w="1413" w:type="dxa"/>
            <w:tcBorders>
              <w:top w:val="single" w:sz="12" w:space="0" w:color="auto"/>
            </w:tcBorders>
          </w:tcPr>
          <w:p w14:paraId="134248BB" w14:textId="77777777" w:rsidR="001C4630" w:rsidRPr="00506C0E" w:rsidRDefault="001C4630" w:rsidP="001C4630">
            <w:pPr>
              <w:spacing w:before="20" w:after="20" w:line="220" w:lineRule="exact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e</w:t>
            </w:r>
            <w:r w:rsidRPr="00506C0E">
              <w:rPr>
                <w:sz w:val="18"/>
                <w:szCs w:val="18"/>
                <w:vertAlign w:val="superscript"/>
              </w:rPr>
              <w:t>8/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70ECF616" w14:textId="77777777" w:rsidR="001C4630" w:rsidRPr="00506C0E" w:rsidRDefault="001C4630" w:rsidP="001C463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26,4</w:t>
            </w:r>
          </w:p>
        </w:tc>
        <w:tc>
          <w:tcPr>
            <w:tcW w:w="2617" w:type="dxa"/>
            <w:gridSpan w:val="2"/>
            <w:tcBorders>
              <w:top w:val="single" w:sz="12" w:space="0" w:color="auto"/>
            </w:tcBorders>
          </w:tcPr>
          <w:p w14:paraId="4DA9A71F" w14:textId="77777777" w:rsidR="001C4630" w:rsidRPr="00506C0E" w:rsidRDefault="001C4630" w:rsidP="001C463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0,2</w:t>
            </w:r>
          </w:p>
        </w:tc>
        <w:tc>
          <w:tcPr>
            <w:tcW w:w="2491" w:type="dxa"/>
            <w:gridSpan w:val="2"/>
            <w:tcBorders>
              <w:top w:val="single" w:sz="12" w:space="0" w:color="auto"/>
            </w:tcBorders>
          </w:tcPr>
          <w:p w14:paraId="007D374B" w14:textId="77777777" w:rsidR="001C4630" w:rsidRPr="00506C0E" w:rsidRDefault="001C4630" w:rsidP="001C4630">
            <w:pPr>
              <w:spacing w:before="20" w:after="20" w:line="220" w:lineRule="exact"/>
              <w:jc w:val="center"/>
              <w:rPr>
                <w:color w:val="000000"/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0,1</w:t>
            </w:r>
          </w:p>
        </w:tc>
      </w:tr>
      <w:tr w:rsidR="00D6056D" w:rsidRPr="00506C0E" w14:paraId="51688D42" w14:textId="77777777" w:rsidTr="00D6056D">
        <w:trPr>
          <w:cantSplit/>
          <w:trHeight w:val="267"/>
        </w:trPr>
        <w:tc>
          <w:tcPr>
            <w:tcW w:w="8505" w:type="dxa"/>
            <w:gridSpan w:val="6"/>
          </w:tcPr>
          <w:p w14:paraId="5BFE9A0B" w14:textId="77777777" w:rsidR="00D6056D" w:rsidRPr="00506C0E" w:rsidRDefault="00D6056D" w:rsidP="00A35FF0">
            <w:pPr>
              <w:spacing w:before="20" w:after="20" w:line="220" w:lineRule="exact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Цоколь PGJY50 в соответствии с публикацией МЭК 60061 (спецификация 7004-182-1)</w:t>
            </w:r>
          </w:p>
        </w:tc>
      </w:tr>
      <w:tr w:rsidR="00D6056D" w:rsidRPr="00506C0E" w14:paraId="22364FE2" w14:textId="77777777" w:rsidTr="00D6056D">
        <w:trPr>
          <w:cantSplit/>
          <w:trHeight w:val="272"/>
        </w:trPr>
        <w:tc>
          <w:tcPr>
            <w:tcW w:w="8505" w:type="dxa"/>
            <w:gridSpan w:val="6"/>
            <w:tcBorders>
              <w:bottom w:val="single" w:sz="4" w:space="0" w:color="auto"/>
            </w:tcBorders>
          </w:tcPr>
          <w:p w14:paraId="33000115" w14:textId="77777777" w:rsidR="00D6056D" w:rsidRPr="00506C0E" w:rsidRDefault="00D6056D" w:rsidP="00A35FF0">
            <w:pPr>
              <w:spacing w:before="20" w:after="20" w:line="220" w:lineRule="exact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Электрические и фотометрические характеристики</w:t>
            </w:r>
            <w:r w:rsidRPr="00506C0E">
              <w:rPr>
                <w:sz w:val="18"/>
                <w:szCs w:val="18"/>
                <w:vertAlign w:val="superscript"/>
              </w:rPr>
              <w:t>5/</w:t>
            </w:r>
          </w:p>
        </w:tc>
      </w:tr>
      <w:tr w:rsidR="00D6056D" w:rsidRPr="00506C0E" w14:paraId="20A5502C" w14:textId="77777777" w:rsidTr="0012005D">
        <w:trPr>
          <w:cantSplit/>
          <w:trHeight w:val="358"/>
        </w:trPr>
        <w:tc>
          <w:tcPr>
            <w:tcW w:w="1413" w:type="dxa"/>
            <w:vMerge w:val="restart"/>
            <w:vAlign w:val="center"/>
          </w:tcPr>
          <w:p w14:paraId="18A34EFF" w14:textId="77777777" w:rsidR="00D6056D" w:rsidRPr="00506C0E" w:rsidRDefault="00D6056D" w:rsidP="00A35FF0">
            <w:pPr>
              <w:spacing w:before="20" w:after="20" w:line="220" w:lineRule="exact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Номинальные</w:t>
            </w:r>
            <w:r w:rsidRPr="00506C0E">
              <w:rPr>
                <w:sz w:val="18"/>
                <w:szCs w:val="18"/>
              </w:rPr>
              <w:br/>
              <w:t>значения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C1A4176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264E27E2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i/>
                <w:sz w:val="16"/>
                <w:szCs w:val="16"/>
              </w:rPr>
            </w:pPr>
            <w:r w:rsidRPr="00506C0E">
              <w:rPr>
                <w:i/>
                <w:sz w:val="16"/>
                <w:szCs w:val="16"/>
              </w:rPr>
              <w:t>Вспомогательная функция</w:t>
            </w:r>
          </w:p>
        </w:tc>
        <w:tc>
          <w:tcPr>
            <w:tcW w:w="1199" w:type="dxa"/>
            <w:tcBorders>
              <w:bottom w:val="single" w:sz="12" w:space="0" w:color="auto"/>
            </w:tcBorders>
          </w:tcPr>
          <w:p w14:paraId="1F5CBEAD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i/>
                <w:sz w:val="16"/>
                <w:szCs w:val="16"/>
              </w:rPr>
            </w:pPr>
            <w:r w:rsidRPr="00506C0E">
              <w:rPr>
                <w:i/>
                <w:sz w:val="16"/>
                <w:szCs w:val="16"/>
              </w:rPr>
              <w:t xml:space="preserve">Основная </w:t>
            </w:r>
            <w:r w:rsidRPr="00506C0E">
              <w:rPr>
                <w:i/>
                <w:sz w:val="16"/>
                <w:szCs w:val="16"/>
              </w:rPr>
              <w:br/>
              <w:t>функция</w:t>
            </w:r>
          </w:p>
        </w:tc>
        <w:tc>
          <w:tcPr>
            <w:tcW w:w="1344" w:type="dxa"/>
            <w:tcBorders>
              <w:bottom w:val="single" w:sz="12" w:space="0" w:color="auto"/>
            </w:tcBorders>
          </w:tcPr>
          <w:p w14:paraId="440BC7D1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i/>
                <w:sz w:val="16"/>
                <w:szCs w:val="16"/>
              </w:rPr>
            </w:pPr>
            <w:r w:rsidRPr="00506C0E">
              <w:rPr>
                <w:i/>
                <w:sz w:val="16"/>
                <w:szCs w:val="16"/>
              </w:rPr>
              <w:t>Вспомогательная функция</w:t>
            </w:r>
          </w:p>
        </w:tc>
        <w:tc>
          <w:tcPr>
            <w:tcW w:w="1147" w:type="dxa"/>
            <w:tcBorders>
              <w:bottom w:val="single" w:sz="12" w:space="0" w:color="auto"/>
            </w:tcBorders>
          </w:tcPr>
          <w:p w14:paraId="12FD7605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i/>
                <w:sz w:val="16"/>
                <w:szCs w:val="16"/>
              </w:rPr>
            </w:pPr>
            <w:r w:rsidRPr="00506C0E">
              <w:rPr>
                <w:i/>
                <w:sz w:val="16"/>
                <w:szCs w:val="16"/>
              </w:rPr>
              <w:t xml:space="preserve">Основная </w:t>
            </w:r>
            <w:r w:rsidRPr="00506C0E">
              <w:rPr>
                <w:i/>
                <w:sz w:val="16"/>
                <w:szCs w:val="16"/>
              </w:rPr>
              <w:br/>
              <w:t>функция</w:t>
            </w:r>
          </w:p>
        </w:tc>
      </w:tr>
      <w:tr w:rsidR="00D6056D" w:rsidRPr="00506C0E" w14:paraId="0DD09C08" w14:textId="77777777" w:rsidTr="0012005D">
        <w:trPr>
          <w:cantSplit/>
          <w:trHeight w:val="360"/>
        </w:trPr>
        <w:tc>
          <w:tcPr>
            <w:tcW w:w="1413" w:type="dxa"/>
            <w:vMerge/>
            <w:vAlign w:val="center"/>
          </w:tcPr>
          <w:p w14:paraId="01015DDD" w14:textId="77777777" w:rsidR="00D6056D" w:rsidRPr="00506C0E" w:rsidRDefault="00D6056D" w:rsidP="00A35FF0">
            <w:pPr>
              <w:spacing w:before="20" w:after="20" w:line="220" w:lineRule="exact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2C7A8B67" w14:textId="77777777" w:rsidR="00D6056D" w:rsidRPr="00506C0E" w:rsidRDefault="00D6056D" w:rsidP="00A35FF0">
            <w:pPr>
              <w:spacing w:before="20" w:after="20" w:line="220" w:lineRule="exact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Вольты</w:t>
            </w:r>
          </w:p>
        </w:tc>
        <w:tc>
          <w:tcPr>
            <w:tcW w:w="2617" w:type="dxa"/>
            <w:gridSpan w:val="2"/>
          </w:tcPr>
          <w:p w14:paraId="7442B706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12</w:t>
            </w:r>
          </w:p>
        </w:tc>
        <w:tc>
          <w:tcPr>
            <w:tcW w:w="2491" w:type="dxa"/>
            <w:gridSpan w:val="2"/>
          </w:tcPr>
          <w:p w14:paraId="3E7446E5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12</w:t>
            </w:r>
          </w:p>
        </w:tc>
      </w:tr>
      <w:tr w:rsidR="00D6056D" w:rsidRPr="00506C0E" w14:paraId="3345F5AB" w14:textId="77777777" w:rsidTr="0012005D">
        <w:trPr>
          <w:cantSplit/>
          <w:trHeight w:val="360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14:paraId="16FE9468" w14:textId="77777777" w:rsidR="00D6056D" w:rsidRPr="00506C0E" w:rsidRDefault="00D6056D" w:rsidP="00A35FF0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506C0E">
              <w:rPr>
                <w:b/>
                <w:bCs/>
                <w:sz w:val="18"/>
                <w:szCs w:val="18"/>
              </w:rPr>
              <w:t>Испытательное напряжение</w:t>
            </w:r>
          </w:p>
        </w:tc>
        <w:tc>
          <w:tcPr>
            <w:tcW w:w="1984" w:type="dxa"/>
            <w:vAlign w:val="center"/>
          </w:tcPr>
          <w:p w14:paraId="3F9027C8" w14:textId="77777777" w:rsidR="00D6056D" w:rsidRPr="00506C0E" w:rsidRDefault="00D6056D" w:rsidP="00A35FF0">
            <w:pPr>
              <w:spacing w:before="40" w:after="40" w:line="220" w:lineRule="exact"/>
              <w:rPr>
                <w:b/>
                <w:bCs/>
                <w:sz w:val="18"/>
                <w:szCs w:val="18"/>
              </w:rPr>
            </w:pPr>
            <w:r w:rsidRPr="00506C0E">
              <w:rPr>
                <w:b/>
                <w:bCs/>
                <w:sz w:val="18"/>
                <w:szCs w:val="18"/>
              </w:rPr>
              <w:t xml:space="preserve">Вольты </w:t>
            </w:r>
            <w:r w:rsidR="0012005D">
              <w:rPr>
                <w:b/>
                <w:bCs/>
                <w:sz w:val="18"/>
                <w:szCs w:val="18"/>
              </w:rPr>
              <w:br/>
            </w:r>
            <w:r w:rsidRPr="00506C0E">
              <w:rPr>
                <w:b/>
                <w:bCs/>
                <w:sz w:val="18"/>
                <w:szCs w:val="18"/>
              </w:rPr>
              <w:t>(</w:t>
            </w: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постоянный ток</w:t>
            </w:r>
            <w:r w:rsidRPr="00506C0E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617" w:type="dxa"/>
            <w:gridSpan w:val="2"/>
            <w:vAlign w:val="center"/>
          </w:tcPr>
          <w:p w14:paraId="185300DF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/>
                <w:bCs/>
                <w:sz w:val="18"/>
                <w:szCs w:val="18"/>
              </w:rPr>
            </w:pPr>
            <w:r w:rsidRPr="00506C0E">
              <w:rPr>
                <w:b/>
                <w:bCs/>
                <w:sz w:val="18"/>
                <w:szCs w:val="18"/>
              </w:rPr>
              <w:t>13,5</w:t>
            </w:r>
          </w:p>
        </w:tc>
        <w:tc>
          <w:tcPr>
            <w:tcW w:w="2491" w:type="dxa"/>
            <w:gridSpan w:val="2"/>
            <w:vAlign w:val="center"/>
          </w:tcPr>
          <w:p w14:paraId="43551CFD" w14:textId="77777777" w:rsidR="00D6056D" w:rsidRPr="00506C0E" w:rsidRDefault="00D6056D" w:rsidP="00A35FF0">
            <w:pPr>
              <w:spacing w:before="40" w:after="40" w:line="220" w:lineRule="exact"/>
              <w:jc w:val="center"/>
              <w:rPr>
                <w:b/>
                <w:bCs/>
                <w:sz w:val="18"/>
                <w:szCs w:val="18"/>
              </w:rPr>
            </w:pPr>
            <w:r w:rsidRPr="00506C0E">
              <w:rPr>
                <w:b/>
                <w:bCs/>
                <w:sz w:val="18"/>
                <w:szCs w:val="18"/>
              </w:rPr>
              <w:t>13,5</w:t>
            </w:r>
          </w:p>
        </w:tc>
      </w:tr>
      <w:tr w:rsidR="00D6056D" w:rsidRPr="00506C0E" w14:paraId="6D7F7514" w14:textId="77777777" w:rsidTr="0012005D">
        <w:trPr>
          <w:cantSplit/>
          <w:trHeight w:val="387"/>
        </w:trPr>
        <w:tc>
          <w:tcPr>
            <w:tcW w:w="1413" w:type="dxa"/>
            <w:vMerge w:val="restart"/>
            <w:vAlign w:val="center"/>
          </w:tcPr>
          <w:p w14:paraId="1DEE8035" w14:textId="77777777" w:rsidR="00D6056D" w:rsidRPr="00506C0E" w:rsidRDefault="00D6056D" w:rsidP="00A35FF0">
            <w:pPr>
              <w:spacing w:before="20" w:after="20" w:line="220" w:lineRule="exact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 xml:space="preserve">Нормальные значения </w:t>
            </w:r>
            <w:r w:rsidRPr="00506C0E">
              <w:rPr>
                <w:sz w:val="18"/>
                <w:szCs w:val="18"/>
                <w:vertAlign w:val="superscript"/>
              </w:rPr>
              <w:t>6/ 7/</w:t>
            </w:r>
          </w:p>
        </w:tc>
        <w:tc>
          <w:tcPr>
            <w:tcW w:w="1984" w:type="dxa"/>
            <w:vAlign w:val="center"/>
          </w:tcPr>
          <w:p w14:paraId="61B937FC" w14:textId="77777777" w:rsidR="00D6056D" w:rsidRPr="00506C0E" w:rsidRDefault="00D6056D" w:rsidP="00A35FF0">
            <w:pPr>
              <w:spacing w:before="20" w:after="20" w:line="220" w:lineRule="exact"/>
              <w:rPr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Ватты </w:t>
            </w:r>
            <w:r w:rsidR="0012005D">
              <w:rPr>
                <w:rFonts w:asciiTheme="majorBidi" w:eastAsia="Calibri" w:hAnsiTheme="majorBidi" w:cstheme="majorBidi"/>
                <w:sz w:val="18"/>
                <w:szCs w:val="18"/>
              </w:rPr>
              <w:br/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(при </w:t>
            </w: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испытательном напряжении</w:t>
            </w: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 </w:t>
            </w:r>
            <w:r w:rsidRPr="00506C0E">
              <w:rPr>
                <w:rFonts w:asciiTheme="majorBidi" w:eastAsia="Calibri" w:hAnsiTheme="majorBidi" w:cstheme="majorBidi"/>
                <w:strike/>
                <w:sz w:val="18"/>
                <w:szCs w:val="18"/>
              </w:rPr>
              <w:t>13,5 В (постоянный ток)</w:t>
            </w:r>
          </w:p>
        </w:tc>
        <w:tc>
          <w:tcPr>
            <w:tcW w:w="1418" w:type="dxa"/>
            <w:vAlign w:val="center"/>
          </w:tcPr>
          <w:p w14:paraId="19A5AA5F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1 макс.</w:t>
            </w:r>
          </w:p>
        </w:tc>
        <w:tc>
          <w:tcPr>
            <w:tcW w:w="1199" w:type="dxa"/>
            <w:vAlign w:val="center"/>
          </w:tcPr>
          <w:p w14:paraId="0385C09A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12 макс.</w:t>
            </w:r>
            <w:r w:rsidRPr="00506C0E">
              <w:rPr>
                <w:sz w:val="18"/>
                <w:szCs w:val="18"/>
              </w:rPr>
              <w:br/>
              <w:t>4 мин.</w:t>
            </w:r>
          </w:p>
        </w:tc>
        <w:tc>
          <w:tcPr>
            <w:tcW w:w="1344" w:type="dxa"/>
            <w:vAlign w:val="center"/>
          </w:tcPr>
          <w:p w14:paraId="3D3A8F5D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1 макс.</w:t>
            </w:r>
          </w:p>
        </w:tc>
        <w:tc>
          <w:tcPr>
            <w:tcW w:w="1147" w:type="dxa"/>
            <w:vAlign w:val="center"/>
          </w:tcPr>
          <w:p w14:paraId="0A9ABE34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12 макс.</w:t>
            </w:r>
            <w:r w:rsidRPr="00506C0E">
              <w:rPr>
                <w:sz w:val="18"/>
                <w:szCs w:val="18"/>
              </w:rPr>
              <w:br/>
              <w:t>4 мин.</w:t>
            </w:r>
          </w:p>
        </w:tc>
      </w:tr>
      <w:tr w:rsidR="00D6056D" w:rsidRPr="00506C0E" w14:paraId="474F6F30" w14:textId="77777777" w:rsidTr="0012005D">
        <w:trPr>
          <w:cantSplit/>
          <w:trHeight w:val="360"/>
        </w:trPr>
        <w:tc>
          <w:tcPr>
            <w:tcW w:w="1413" w:type="dxa"/>
            <w:vMerge/>
            <w:vAlign w:val="center"/>
          </w:tcPr>
          <w:p w14:paraId="4DBB7634" w14:textId="77777777" w:rsidR="00D6056D" w:rsidRPr="00506C0E" w:rsidRDefault="00D6056D" w:rsidP="00A35FF0">
            <w:pPr>
              <w:spacing w:before="20" w:after="20" w:line="220" w:lineRule="exact"/>
              <w:rPr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2BB27F22" w14:textId="77777777" w:rsidR="00D6056D" w:rsidRPr="00506C0E" w:rsidRDefault="00D6056D" w:rsidP="00A35FF0">
            <w:pPr>
              <w:spacing w:before="10"/>
              <w:rPr>
                <w:rFonts w:asciiTheme="majorBidi" w:eastAsia="Calibri" w:hAnsiTheme="majorBidi" w:cstheme="majorBidi"/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 xml:space="preserve">Световой поток (в лм </w:t>
            </w:r>
          </w:p>
          <w:p w14:paraId="79C417CF" w14:textId="77777777" w:rsidR="00D6056D" w:rsidRPr="00506C0E" w:rsidRDefault="00D6056D" w:rsidP="00A35FF0">
            <w:pPr>
              <w:spacing w:before="10"/>
              <w:rPr>
                <w:sz w:val="18"/>
                <w:szCs w:val="18"/>
              </w:rPr>
            </w:pPr>
            <w:r w:rsidRPr="00506C0E">
              <w:rPr>
                <w:rFonts w:asciiTheme="majorBidi" w:eastAsia="Calibri" w:hAnsiTheme="majorBidi" w:cstheme="majorBidi"/>
                <w:sz w:val="18"/>
                <w:szCs w:val="18"/>
              </w:rPr>
              <w:t>при</w:t>
            </w: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 xml:space="preserve"> испытательном напряжении </w:t>
            </w:r>
            <w:r w:rsidRPr="00506C0E">
              <w:rPr>
                <w:strike/>
                <w:sz w:val="18"/>
                <w:szCs w:val="18"/>
              </w:rPr>
              <w:t>13,5 В постоянного тока</w:t>
            </w:r>
          </w:p>
        </w:tc>
        <w:tc>
          <w:tcPr>
            <w:tcW w:w="1418" w:type="dxa"/>
            <w:vAlign w:val="center"/>
          </w:tcPr>
          <w:p w14:paraId="72D265F2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99" w:type="dxa"/>
            <w:vAlign w:val="center"/>
          </w:tcPr>
          <w:p w14:paraId="0C9DD799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344" w:type="dxa"/>
            <w:vAlign w:val="center"/>
          </w:tcPr>
          <w:p w14:paraId="1E64C49A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50 ± 10</w:t>
            </w:r>
            <w:r w:rsidR="001E5084">
              <w:rPr>
                <w:sz w:val="18"/>
                <w:szCs w:val="18"/>
              </w:rPr>
              <w:t xml:space="preserve"> </w:t>
            </w:r>
            <w:r w:rsidRPr="00506C0E">
              <w:rPr>
                <w:sz w:val="18"/>
                <w:szCs w:val="18"/>
              </w:rPr>
              <w:t xml:space="preserve">% </w:t>
            </w:r>
          </w:p>
        </w:tc>
        <w:tc>
          <w:tcPr>
            <w:tcW w:w="1147" w:type="dxa"/>
            <w:vAlign w:val="center"/>
          </w:tcPr>
          <w:p w14:paraId="1AD70E61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725 ± 10</w:t>
            </w:r>
            <w:r w:rsidR="001E5084">
              <w:rPr>
                <w:sz w:val="18"/>
                <w:szCs w:val="18"/>
              </w:rPr>
              <w:t xml:space="preserve"> </w:t>
            </w:r>
            <w:r w:rsidRPr="00506C0E">
              <w:rPr>
                <w:sz w:val="18"/>
                <w:szCs w:val="18"/>
              </w:rPr>
              <w:t>%</w:t>
            </w:r>
          </w:p>
        </w:tc>
      </w:tr>
      <w:tr w:rsidR="00D6056D" w:rsidRPr="00506C0E" w14:paraId="43C2DDF0" w14:textId="77777777" w:rsidTr="0012005D">
        <w:trPr>
          <w:cantSplit/>
          <w:trHeight w:val="305"/>
        </w:trPr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14:paraId="4D695702" w14:textId="77777777" w:rsidR="00D6056D" w:rsidRPr="00506C0E" w:rsidRDefault="00D6056D" w:rsidP="00A35FF0">
            <w:pPr>
              <w:spacing w:before="20" w:after="20" w:line="220" w:lineRule="exact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D3BC802" w14:textId="77777777" w:rsidR="00D6056D" w:rsidRPr="00506C0E" w:rsidRDefault="00D6056D" w:rsidP="00A35FF0">
            <w:pPr>
              <w:spacing w:before="20" w:after="20" w:line="220" w:lineRule="exact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 xml:space="preserve">Световой поток </w:t>
            </w:r>
            <w:r w:rsidR="0012005D">
              <w:rPr>
                <w:sz w:val="18"/>
                <w:szCs w:val="18"/>
              </w:rPr>
              <w:br/>
            </w:r>
            <w:r w:rsidRPr="00506C0E">
              <w:rPr>
                <w:sz w:val="18"/>
                <w:szCs w:val="18"/>
              </w:rPr>
              <w:t>(в лм при 10–16 В постоянного тока))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974DE39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50 ± 15</w:t>
            </w:r>
            <w:r w:rsidR="001E5084">
              <w:rPr>
                <w:sz w:val="18"/>
                <w:szCs w:val="18"/>
              </w:rPr>
              <w:t xml:space="preserve"> </w:t>
            </w:r>
            <w:r w:rsidRPr="00506C0E">
              <w:rPr>
                <w:sz w:val="18"/>
                <w:szCs w:val="18"/>
              </w:rPr>
              <w:t>%</w:t>
            </w:r>
          </w:p>
        </w:tc>
        <w:tc>
          <w:tcPr>
            <w:tcW w:w="1199" w:type="dxa"/>
            <w:tcBorders>
              <w:bottom w:val="single" w:sz="4" w:space="0" w:color="auto"/>
            </w:tcBorders>
            <w:vAlign w:val="center"/>
          </w:tcPr>
          <w:p w14:paraId="737E2751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725 ± 15</w:t>
            </w:r>
            <w:r w:rsidR="001E5084">
              <w:rPr>
                <w:sz w:val="18"/>
                <w:szCs w:val="18"/>
              </w:rPr>
              <w:t xml:space="preserve"> </w:t>
            </w:r>
            <w:r w:rsidRPr="00506C0E">
              <w:rPr>
                <w:sz w:val="18"/>
                <w:szCs w:val="18"/>
              </w:rPr>
              <w:t>%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9B73CDF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47" w:type="dxa"/>
            <w:tcBorders>
              <w:bottom w:val="single" w:sz="4" w:space="0" w:color="auto"/>
            </w:tcBorders>
            <w:vAlign w:val="center"/>
          </w:tcPr>
          <w:p w14:paraId="15A706F7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</w:p>
        </w:tc>
      </w:tr>
      <w:tr w:rsidR="00D6056D" w:rsidRPr="00506C0E" w14:paraId="51C2AB70" w14:textId="77777777" w:rsidTr="0012005D">
        <w:trPr>
          <w:cantSplit/>
          <w:trHeight w:val="360"/>
        </w:trPr>
        <w:tc>
          <w:tcPr>
            <w:tcW w:w="3397" w:type="dxa"/>
            <w:gridSpan w:val="2"/>
            <w:tcBorders>
              <w:bottom w:val="single" w:sz="12" w:space="0" w:color="auto"/>
            </w:tcBorders>
          </w:tcPr>
          <w:p w14:paraId="25C92079" w14:textId="77777777" w:rsidR="00D6056D" w:rsidRPr="00506C0E" w:rsidRDefault="00D6056D" w:rsidP="00A35FF0">
            <w:pPr>
              <w:spacing w:before="20" w:after="20" w:line="220" w:lineRule="exact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 xml:space="preserve">Соответствующая базовая температура </w:t>
            </w:r>
            <w:proofErr w:type="spellStart"/>
            <w:r w:rsidRPr="00506C0E">
              <w:rPr>
                <w:sz w:val="18"/>
                <w:szCs w:val="18"/>
              </w:rPr>
              <w:t>Т</w:t>
            </w:r>
            <w:r w:rsidRPr="00506C0E">
              <w:rPr>
                <w:sz w:val="18"/>
                <w:szCs w:val="18"/>
                <w:vertAlign w:val="subscript"/>
              </w:rPr>
              <w:t>b</w:t>
            </w:r>
            <w:proofErr w:type="spellEnd"/>
            <w:r w:rsidRPr="00506C0E">
              <w:rPr>
                <w:sz w:val="18"/>
                <w:szCs w:val="18"/>
              </w:rPr>
              <w:t xml:space="preserve"> в ºC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2FEF8518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30 ± 2</w:t>
            </w:r>
          </w:p>
        </w:tc>
        <w:tc>
          <w:tcPr>
            <w:tcW w:w="1199" w:type="dxa"/>
            <w:tcBorders>
              <w:bottom w:val="single" w:sz="12" w:space="0" w:color="auto"/>
            </w:tcBorders>
            <w:vAlign w:val="center"/>
          </w:tcPr>
          <w:p w14:paraId="12D1B9F8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55 ± 2</w:t>
            </w:r>
          </w:p>
        </w:tc>
        <w:tc>
          <w:tcPr>
            <w:tcW w:w="1344" w:type="dxa"/>
            <w:tcBorders>
              <w:bottom w:val="single" w:sz="12" w:space="0" w:color="auto"/>
            </w:tcBorders>
            <w:vAlign w:val="center"/>
          </w:tcPr>
          <w:p w14:paraId="12D8272E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30 ± 0,5</w:t>
            </w:r>
          </w:p>
        </w:tc>
        <w:tc>
          <w:tcPr>
            <w:tcW w:w="1147" w:type="dxa"/>
            <w:tcBorders>
              <w:bottom w:val="single" w:sz="12" w:space="0" w:color="auto"/>
            </w:tcBorders>
            <w:vAlign w:val="center"/>
          </w:tcPr>
          <w:p w14:paraId="0963B926" w14:textId="77777777" w:rsidR="00D6056D" w:rsidRPr="00506C0E" w:rsidRDefault="00D6056D" w:rsidP="00A35FF0">
            <w:pPr>
              <w:spacing w:before="20" w:after="20" w:line="220" w:lineRule="exact"/>
              <w:jc w:val="center"/>
              <w:rPr>
                <w:sz w:val="18"/>
                <w:szCs w:val="18"/>
              </w:rPr>
            </w:pPr>
            <w:r w:rsidRPr="00506C0E">
              <w:rPr>
                <w:sz w:val="18"/>
                <w:szCs w:val="18"/>
              </w:rPr>
              <w:t>55 ± 0,5</w:t>
            </w:r>
          </w:p>
        </w:tc>
      </w:tr>
    </w:tbl>
    <w:p w14:paraId="3437D037" w14:textId="77777777" w:rsidR="00D6056D" w:rsidRPr="00506C0E" w:rsidRDefault="00D6056D" w:rsidP="00376993">
      <w:pPr>
        <w:spacing w:before="120" w:line="220" w:lineRule="exact"/>
        <w:ind w:left="1134" w:right="140"/>
        <w:jc w:val="right"/>
        <w:rPr>
          <w:rFonts w:eastAsia="MS Mincho"/>
        </w:rPr>
      </w:pPr>
      <w:r w:rsidRPr="00506C0E">
        <w:rPr>
          <w:rFonts w:eastAsia="MS Mincho"/>
        </w:rPr>
        <w:t>»</w:t>
      </w:r>
    </w:p>
    <w:p w14:paraId="5C3B905E" w14:textId="77777777" w:rsidR="00D6056D" w:rsidRPr="00506C0E" w:rsidRDefault="00D6056D" w:rsidP="002C46AC">
      <w:pPr>
        <w:pStyle w:val="SingleTxtG"/>
        <w:pageBreakBefore/>
      </w:pPr>
      <w:r w:rsidRPr="00506C0E">
        <w:rPr>
          <w:i/>
        </w:rPr>
        <w:lastRenderedPageBreak/>
        <w:t xml:space="preserve">Спецификация Lx3/1, рис. 1 </w:t>
      </w:r>
      <w:r w:rsidRPr="00506C0E">
        <w:rPr>
          <w:iCs/>
        </w:rPr>
        <w:t>изменить следующим образом</w:t>
      </w:r>
      <w:r w:rsidRPr="00506C0E">
        <w:t>:</w:t>
      </w:r>
    </w:p>
    <w:p w14:paraId="741E3D70" w14:textId="77777777" w:rsidR="00D6056D" w:rsidRPr="00506C0E" w:rsidRDefault="00D6056D" w:rsidP="001E5084">
      <w:pPr>
        <w:pStyle w:val="SingleTxtG"/>
      </w:pPr>
      <w:r w:rsidRPr="00506C0E">
        <w:t>«</w:t>
      </w:r>
    </w:p>
    <w:p w14:paraId="4727E2FB" w14:textId="77777777" w:rsidR="00D6056D" w:rsidRPr="00506C0E" w:rsidRDefault="00D6056D" w:rsidP="00A35FF0">
      <w:pPr>
        <w:tabs>
          <w:tab w:val="center" w:pos="4800"/>
          <w:tab w:val="right" w:pos="9600"/>
        </w:tabs>
        <w:spacing w:line="240" w:lineRule="auto"/>
        <w:ind w:left="601"/>
        <w:rPr>
          <w:rFonts w:eastAsia="Times New Roman"/>
        </w:rPr>
      </w:pPr>
      <w:r w:rsidRPr="00506C0E">
        <w:rPr>
          <w:noProof/>
        </w:rPr>
        <mc:AlternateContent>
          <mc:Choice Requires="wpg">
            <w:drawing>
              <wp:inline distT="0" distB="0" distL="0" distR="0" wp14:anchorId="4ED09693" wp14:editId="332D67A2">
                <wp:extent cx="5310506" cy="5280009"/>
                <wp:effectExtent l="0" t="0" r="4445" b="0"/>
                <wp:docPr id="15074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0506" cy="5280009"/>
                          <a:chOff x="0" y="-25310"/>
                          <a:chExt cx="5310506" cy="5280009"/>
                        </a:xfrm>
                      </wpg:grpSpPr>
                      <wpg:grpSp>
                        <wpg:cNvPr id="15075" name="Group 15075"/>
                        <wpg:cNvGrpSpPr>
                          <a:grpSpLocks/>
                        </wpg:cNvGrpSpPr>
                        <wpg:grpSpPr bwMode="auto">
                          <a:xfrm>
                            <a:off x="23" y="-25310"/>
                            <a:ext cx="4923593" cy="2372923"/>
                            <a:chOff x="23" y="-45"/>
                            <a:chExt cx="8387" cy="4219"/>
                          </a:xfrm>
                        </wpg:grpSpPr>
                        <pic:pic xmlns:pic="http://schemas.openxmlformats.org/drawingml/2006/picture">
                          <pic:nvPicPr>
                            <pic:cNvPr id="15076" name="Picture 150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4" y="0"/>
                              <a:ext cx="6115" cy="3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077" name="Text Box 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3" y="288"/>
                              <a:ext cx="260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B2F85C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 w:themeColor="text1"/>
                                    <w:kern w:val="24"/>
                                    <w:lang w:val="it-IT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78" name="Text Box 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3" y="840"/>
                              <a:ext cx="216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16AE0B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79" name="Text Box 4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1" y="374"/>
                              <a:ext cx="229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226954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80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3" y="386"/>
                              <a:ext cx="192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E91113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81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6" y="851"/>
                              <a:ext cx="282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8685AD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82" name="Text Box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8" y="3888"/>
                              <a:ext cx="71" cy="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5376E1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 w:themeColor="text1"/>
                                    <w:kern w:val="24"/>
                                    <w:position w:val="6"/>
                                    <w:vertAlign w:val="superscript"/>
                                    <w:lang w:val="it-I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5083" name="Text Box 4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6" y="-45"/>
                              <a:ext cx="1872" cy="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A2D42E" w14:textId="77777777" w:rsidR="00655C4E" w:rsidRPr="00342122" w:rsidRDefault="00655C4E" w:rsidP="00D6056D">
                                <w:pPr>
                                  <w:rPr>
                                    <w:position w:val="6"/>
                                    <w:sz w:val="24"/>
                                    <w:szCs w:val="24"/>
                                  </w:rPr>
                                </w:pPr>
                                <w:r>
                                  <w:t>Плоскость отсчета</w:t>
                                </w:r>
                                <w:r w:rsidRPr="0009618F">
                                  <w:rPr>
                                    <w:rFonts w:eastAsia="Times New Roman"/>
                                    <w:color w:val="000000" w:themeColor="text1"/>
                                    <w:kern w:val="24"/>
                                    <w:position w:val="8"/>
                                    <w:vertAlign w:val="superscript"/>
                                    <w:lang w:val="it-I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84" name="Text Box 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7" y="1243"/>
                              <a:ext cx="452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60751E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V+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85" name="Text Box 4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3" y="3482"/>
                              <a:ext cx="1963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2AC14C" w14:textId="77777777" w:rsidR="00655C4E" w:rsidRDefault="00655C4E" w:rsidP="00D6056D">
                                <w:pPr>
                                  <w:jc w:val="both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t>Светоизлучающая зона</w:t>
                                </w:r>
                                <w:r w:rsidRPr="0009618F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position w:val="4"/>
                                    <w:vertAlign w:val="super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86" name="Text Box 4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75" y="3339"/>
                              <a:ext cx="1335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5455A3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Ось отсчета</w:t>
                                </w:r>
                                <w:r w:rsidRPr="0009618F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position w:val="4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87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5" y="1512"/>
                              <a:ext cx="1133" cy="4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1B72C3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Заземление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88" name="Text Box 3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" y="3849"/>
                              <a:ext cx="2207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00F3DF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LR3A, LW3A, LY3A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89" name="AutoShape 462"/>
                          <wps:cNvSpPr>
                            <a:spLocks/>
                          </wps:cNvSpPr>
                          <wps:spPr bwMode="auto">
                            <a:xfrm>
                              <a:off x="5022" y="998"/>
                              <a:ext cx="1575" cy="2623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0" name="AutoShape 4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97" y="3569"/>
                              <a:ext cx="362" cy="28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091" name="Group 15091"/>
                        <wpg:cNvGrpSpPr>
                          <a:grpSpLocks/>
                        </wpg:cNvGrpSpPr>
                        <wpg:grpSpPr bwMode="auto">
                          <a:xfrm>
                            <a:off x="0" y="2552441"/>
                            <a:ext cx="5310506" cy="2702258"/>
                            <a:chOff x="0" y="2558028"/>
                            <a:chExt cx="7210" cy="3495"/>
                          </a:xfrm>
                        </wpg:grpSpPr>
                        <pic:pic xmlns:pic="http://schemas.openxmlformats.org/drawingml/2006/picture">
                          <pic:nvPicPr>
                            <pic:cNvPr id="15092" name="Picture 150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05" t="11562" r="1299" b="1428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7" y="2558131"/>
                              <a:ext cx="6193" cy="28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093" name="Text Box 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7" y="2560942"/>
                              <a:ext cx="53" cy="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DD51F8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 w:themeColor="text1"/>
                                    <w:kern w:val="24"/>
                                    <w:position w:val="6"/>
                                    <w:vertAlign w:val="superscript"/>
                                    <w:lang w:val="it-I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g:grpSp>
                          <wpg:cNvPr id="15094" name="Group 15094"/>
                          <wpg:cNvGrpSpPr>
                            <a:grpSpLocks/>
                          </wpg:cNvGrpSpPr>
                          <wpg:grpSpPr bwMode="auto">
                            <a:xfrm>
                              <a:off x="1854" y="2558258"/>
                              <a:ext cx="2091" cy="544"/>
                              <a:chOff x="1853" y="2558258"/>
                              <a:chExt cx="13237" cy="3458"/>
                            </a:xfrm>
                          </wpg:grpSpPr>
                          <wps:wsp>
                            <wps:cNvPr id="15095" name="Text Box 4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53" y="2558258"/>
                                <a:ext cx="1311" cy="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ADC88E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096" name="Text Box 4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9" y="2560191"/>
                                <a:ext cx="1255" cy="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E23382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097" name="Text Box 4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37" y="2558331"/>
                                <a:ext cx="1139" cy="1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72C774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098" name="Text Box 4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28" y="2560191"/>
                                <a:ext cx="1237" cy="1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F7420C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264" name="Text Box 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47" y="2558331"/>
                                <a:ext cx="1143" cy="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CB5A06" w14:textId="77777777" w:rsidR="00655C4E" w:rsidRPr="00342122" w:rsidRDefault="00655C4E" w:rsidP="00D6056D">
                                  <w:r w:rsidRPr="00342122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5265" name="AutoShape 475"/>
                          <wps:cNvSpPr>
                            <a:spLocks/>
                          </wps:cNvSpPr>
                          <wps:spPr bwMode="auto">
                            <a:xfrm>
                              <a:off x="3467" y="2558928"/>
                              <a:ext cx="1201" cy="1754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6" name="AutoShape 4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28" y="2560686"/>
                              <a:ext cx="205" cy="265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7" name="Text Box 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" y="2560752"/>
                              <a:ext cx="1819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2F6C6D" w14:textId="77777777" w:rsidR="00655C4E" w:rsidRDefault="00655C4E" w:rsidP="00D6056D">
                                <w:pPr>
                                  <w:jc w:val="both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Светоизлучающая зона</w:t>
                                </w:r>
                                <w:r w:rsidRPr="0009618F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position w:val="4"/>
                                    <w:vertAlign w:val="super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68" name="Text Box 4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1" y="2560686"/>
                              <a:ext cx="1536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C25349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Ось отсчета</w:t>
                                </w:r>
                                <w:r w:rsidRPr="0009618F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position w:val="4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9" name="Text Box 4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4" y="2558028"/>
                              <a:ext cx="1466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B4C6AC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t>Плоскость отсчета</w:t>
                                </w:r>
                                <w:r w:rsidRPr="0009618F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position w:val="4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70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61187"/>
                              <a:ext cx="2334" cy="3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E244A1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LR3B, LW3B, LY3B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15271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5" y="2559388"/>
                              <a:ext cx="866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54D725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Заземление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72" name="Text Box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3" y="2559974"/>
                              <a:ext cx="258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40CC1B" w14:textId="77777777" w:rsidR="00655C4E" w:rsidRDefault="00655C4E" w:rsidP="00D6056D">
                                <w:pPr>
                                  <w:spacing w:line="24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 xml:space="preserve">V+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D09693" id="Group 37" o:spid="_x0000_s1089" style="width:418.15pt;height:415.75pt;mso-position-horizontal-relative:char;mso-position-vertical-relative:line" coordorigin=",-253" coordsize="53105,52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">
                <v:group id="Group 15075" o:spid="_x0000_s1090" style="position:absolute;top:-253;width:49236;height:23729" coordorigin="23,-45" coordsize="8387,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KJxQAAAN4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">
                  <v:shape id="Picture 15076" o:spid="_x0000_s1091" type="#_x0000_t75" style="position:absolute;left:1184;width:6115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">
                    <v:imagedata r:id="rId1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9" o:spid="_x0000_s1092" type="#_x0000_t202" style="position:absolute;left:2393;top:288;width:26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" filled="f" stroked="f">
                    <v:textbox inset="0,0,0,0">
                      <w:txbxContent>
                        <w:p w14:paraId="58B2F85C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 w:themeColor="text1"/>
                              <w:kern w:val="24"/>
                              <w:lang w:val="it-IT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50" o:spid="_x0000_s1093" type="#_x0000_t202" style="position:absolute;left:2393;top:840;width:21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" filled="f" stroked="f">
                    <v:textbox inset="0,0,0,0">
                      <w:txbxContent>
                        <w:p w14:paraId="3816AE0B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kern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51" o:spid="_x0000_s1094" type="#_x0000_t202" style="position:absolute;left:4511;top:374;width:22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" filled="f" stroked="f">
                    <v:textbox inset="0,0,0,0">
                      <w:txbxContent>
                        <w:p w14:paraId="30226954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kern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52" o:spid="_x0000_s1095" type="#_x0000_t202" style="position:absolute;left:5323;top:386;width:19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" filled="f" stroked="f">
                    <v:textbox inset="0,0,0,0">
                      <w:txbxContent>
                        <w:p w14:paraId="43E91113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kern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453" o:spid="_x0000_s1096" type="#_x0000_t202" style="position:absolute;left:4546;top:851;width:28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" filled="f" stroked="f">
                    <v:textbox inset="0,0,0,0">
                      <w:txbxContent>
                        <w:p w14:paraId="578685AD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kern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454" o:spid="_x0000_s1097" type="#_x0000_t202" style="position:absolute;left:7008;top:3888;width:71;height: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" filled="f" stroked="f">
                    <v:textbox inset="0,0,0,0">
                      <w:txbxContent>
                        <w:p w14:paraId="7F5376E1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 w:themeColor="text1"/>
                              <w:kern w:val="24"/>
                              <w:position w:val="6"/>
                              <w:vertAlign w:val="superscript"/>
                              <w:lang w:val="it-IT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56" o:spid="_x0000_s1098" type="#_x0000_t202" style="position:absolute;left:5136;top:-45;width:1872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" filled="f" stroked="f">
                    <v:textbox inset="0,0,0,0">
                      <w:txbxContent>
                        <w:p w14:paraId="0AA2D42E" w14:textId="77777777" w:rsidR="00655C4E" w:rsidRPr="00342122" w:rsidRDefault="00655C4E" w:rsidP="00D6056D">
                          <w:pPr>
                            <w:rPr>
                              <w:position w:val="6"/>
                              <w:sz w:val="24"/>
                              <w:szCs w:val="24"/>
                            </w:rPr>
                          </w:pPr>
                          <w:r>
                            <w:t>Плоскость отсчета</w:t>
                          </w:r>
                          <w:r w:rsidRPr="0009618F">
                            <w:rPr>
                              <w:rFonts w:eastAsia="Times New Roman"/>
                              <w:color w:val="000000" w:themeColor="text1"/>
                              <w:kern w:val="24"/>
                              <w:position w:val="8"/>
                              <w:vertAlign w:val="superscript"/>
                              <w:lang w:val="it-I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57" o:spid="_x0000_s1099" type="#_x0000_t202" style="position:absolute;left:6997;top:1243;width:452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" stroked="f">
                    <v:textbox inset="0,0,0,0">
                      <w:txbxContent>
                        <w:p w14:paraId="1860751E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kern w:val="24"/>
                            </w:rPr>
                            <w:t>V+</w:t>
                          </w:r>
                        </w:p>
                      </w:txbxContent>
                    </v:textbox>
                  </v:shape>
                  <v:shape id="Text Box 458" o:spid="_x0000_s1100" type="#_x0000_t202" style="position:absolute;left:3173;top:3482;width:1963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" filled="f" stroked="f">
                    <v:textbox inset="0,0,0,0">
                      <w:txbxContent>
                        <w:p w14:paraId="252AC14C" w14:textId="77777777" w:rsidR="00655C4E" w:rsidRDefault="00655C4E" w:rsidP="00D6056D">
                          <w:pPr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>
                            <w:t>Светоизлучающая зона</w:t>
                          </w:r>
                          <w:r w:rsidRPr="0009618F">
                            <w:rPr>
                              <w:rFonts w:eastAsia="Times New Roman"/>
                              <w:color w:val="000000"/>
                              <w:kern w:val="24"/>
                              <w:position w:val="4"/>
                              <w:vertAlign w:val="super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59" o:spid="_x0000_s1101" type="#_x0000_t202" style="position:absolute;left:7075;top:3339;width:1335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" filled="f" stroked="f">
                    <v:textbox inset="0,0,0,0">
                      <w:txbxContent>
                        <w:p w14:paraId="455455A3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kern w:val="24"/>
                            </w:rPr>
                            <w:t>Ось отсчета</w:t>
                          </w:r>
                          <w:r w:rsidRPr="0009618F">
                            <w:rPr>
                              <w:rFonts w:eastAsia="Times New Roman"/>
                              <w:color w:val="000000"/>
                              <w:kern w:val="24"/>
                              <w:position w:val="4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22" o:spid="_x0000_s1102" type="#_x0000_t202" style="position:absolute;left:6765;top:1512;width:1133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" stroked="f">
                    <v:textbox inset="0,0,0,0">
                      <w:txbxContent>
                        <w:p w14:paraId="1D1B72C3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kern w:val="24"/>
                            </w:rPr>
                            <w:t>Заземление</w:t>
                          </w:r>
                        </w:p>
                      </w:txbxContent>
                    </v:textbox>
                  </v:shape>
                  <v:shape id="Text Box 331" o:spid="_x0000_s1103" type="#_x0000_t202" style="position:absolute;left:23;top:3849;width:2207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" stroked="f" strokeweight=".5pt">
                    <v:textbox inset="0,0,0,0">
                      <w:txbxContent>
                        <w:p w14:paraId="5E00F3DF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  <w:color w:val="000000"/>
                              <w:kern w:val="24"/>
                            </w:rPr>
                            <w:t>LR3A, LW3A, LY3A</w:t>
                          </w:r>
                        </w:p>
                      </w:txbxContent>
                    </v:textbox>
                  </v:shape>
                  <v:shapetype id="_x0000_t86" coordsize="21600,21600" o:spt="86" adj="1800" path="m,qx21600@0l21600@1qy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0,0;0,21600;21600,10800" textboxrect="0,@2,15274,@3"/>
                    <v:handles>
                      <v:h position="bottomRight,#0" yrange="0,10800"/>
                    </v:handles>
                  </v:shapetype>
                  <v:shape id="AutoShape 462" o:spid="_x0000_s1104" type="#_x0000_t86" style="position:absolute;left:5022;top:998;width:157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" adj="0" strokeweight=".5pt">
                    <v:stroke dashstyle="dash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63" o:spid="_x0000_s1105" type="#_x0000_t32" style="position:absolute;left:6597;top:3569;width:362;height:2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" strokeweight=".25pt">
                    <v:stroke endarrow="block" endarrowwidth="narrow"/>
                  </v:shape>
                </v:group>
                <v:group id="Group 15091" o:spid="_x0000_s1106" style="position:absolute;top:25524;width:53105;height:27022" coordorigin=",25580" coordsize="7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Jw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">
                  <v:shape id="Picture 15092" o:spid="_x0000_s1107" type="#_x0000_t75" style="position:absolute;left:10;top:25581;width:62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">
                    <v:imagedata r:id="rId17" o:title="" croptop="7577f" cropbottom="9363f" cropleft="2625f" cropright="851f"/>
                  </v:shape>
                  <v:shape id="Text Box 468" o:spid="_x0000_s1108" type="#_x0000_t202" style="position:absolute;left:45;top:25609;width:1;height: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" filled="f" stroked="f">
                    <v:textbox inset="0,0,0,0">
                      <w:txbxContent>
                        <w:p w14:paraId="2BDD51F8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 w:themeColor="text1"/>
                              <w:kern w:val="24"/>
                              <w:position w:val="6"/>
                              <w:vertAlign w:val="superscript"/>
                              <w:lang w:val="it-IT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5094" o:spid="_x0000_s1109" style="position:absolute;left:18;top:25582;width:21;height:6" coordorigin="18,25582" coordsize="13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">
                    <v:shape id="Text Box 470" o:spid="_x0000_s1110" type="#_x0000_t202" style="position:absolute;left:18;top:25582;width: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" filled="f" stroked="f">
                      <v:textbox inset="0,0,0,0">
                        <w:txbxContent>
                          <w:p w14:paraId="28ADC88E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471" o:spid="_x0000_s1111" type="#_x0000_t202" style="position:absolute;left:19;top:25601;width:12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" filled="f" stroked="f">
                      <v:textbox inset="0,0,0,0">
                        <w:txbxContent>
                          <w:p w14:paraId="7BE23382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472" o:spid="_x0000_s1112" type="#_x0000_t202" style="position:absolute;left:97;top:25583;width:1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" filled="f" stroked="f">
                      <v:textbox inset="0,0,0,0">
                        <w:txbxContent>
                          <w:p w14:paraId="1972C774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473" o:spid="_x0000_s1113" type="#_x0000_t202" style="position:absolute;left:98;top:25601;width:12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" filled="f" stroked="f">
                      <v:textbox inset="0,0,0,0">
                        <w:txbxContent>
                          <w:p w14:paraId="1CF7420C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 Box 474" o:spid="_x0000_s1114" type="#_x0000_t202" style="position:absolute;left:139;top:25583;width:1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" filled="f" stroked="f">
                      <v:textbox inset="0,0,0,0">
                        <w:txbxContent>
                          <w:p w14:paraId="20CB5A06" w14:textId="77777777" w:rsidR="00655C4E" w:rsidRPr="00342122" w:rsidRDefault="00655C4E" w:rsidP="00D6056D">
                            <w:r w:rsidRPr="00342122"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AutoShape 475" o:spid="_x0000_s1115" type="#_x0000_t86" style="position:absolute;left:34;top:25589;width:1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" adj="0" strokeweight=".5pt">
                    <v:stroke dashstyle="longDash"/>
                  </v:shape>
                  <v:shape id="AutoShape 476" o:spid="_x0000_s1116" type="#_x0000_t32" style="position:absolute;left:43;top:25606;width:2;height: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" strokeweight=".25pt">
                    <v:stroke endarrow="block" endarrowwidth="narrow"/>
                  </v:shape>
                  <v:shape id="Text Box 477" o:spid="_x0000_s1117" type="#_x0000_t202" style="position:absolute;left:24;top:25607;width:1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" filled="f" stroked="f">
                    <v:textbox inset="0,0,0,0">
                      <w:txbxContent>
                        <w:p w14:paraId="7F2F6C6D" w14:textId="77777777" w:rsidR="00655C4E" w:rsidRDefault="00655C4E" w:rsidP="00D6056D">
                          <w:pPr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kern w:val="24"/>
                            </w:rPr>
                            <w:t>Светоизлучающая зона</w:t>
                          </w:r>
                          <w:r w:rsidRPr="0009618F">
                            <w:rPr>
                              <w:rFonts w:eastAsia="Times New Roman"/>
                              <w:color w:val="000000"/>
                              <w:kern w:val="24"/>
                              <w:position w:val="4"/>
                              <w:vertAlign w:val="super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78" o:spid="_x0000_s1118" type="#_x0000_t202" style="position:absolute;left:48;top:25606;width:15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" filled="f" stroked="f">
                    <v:textbox>
                      <w:txbxContent>
                        <w:p w14:paraId="42C25349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kern w:val="24"/>
                            </w:rPr>
                            <w:t>Ось отсчета</w:t>
                          </w:r>
                          <w:r w:rsidRPr="0009618F">
                            <w:rPr>
                              <w:rFonts w:eastAsia="Times New Roman"/>
                              <w:color w:val="000000"/>
                              <w:kern w:val="24"/>
                              <w:position w:val="4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79" o:spid="_x0000_s1119" type="#_x0000_t202" style="position:absolute;left:36;top:25580;width:1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" filled="f" stroked="f">
                    <v:textbox inset="0,0,0,0">
                      <w:txbxContent>
                        <w:p w14:paraId="49B4C6AC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t>Плоскость отсчета</w:t>
                          </w:r>
                          <w:r w:rsidRPr="0009618F">
                            <w:rPr>
                              <w:rFonts w:eastAsia="Times New Roman"/>
                              <w:color w:val="000000"/>
                              <w:kern w:val="24"/>
                              <w:position w:val="4"/>
                              <w:vertAlign w:val="super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32" o:spid="_x0000_s1120" type="#_x0000_t202" style="position:absolute;top:25611;width:2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" stroked="f" strokeweight=".5pt">
                    <v:textbox inset="1mm,1mm,1mm,1mm">
                      <w:txbxContent>
                        <w:p w14:paraId="41E244A1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  <w:color w:val="000000"/>
                              <w:kern w:val="24"/>
                            </w:rPr>
                            <w:t>LR3B, LW3B, LY3B</w:t>
                          </w:r>
                        </w:p>
                      </w:txbxContent>
                    </v:textbox>
                  </v:shape>
                  <v:shape id="Text Box 329" o:spid="_x0000_s1121" type="#_x0000_t202" style="position:absolute;left:47;top:25593;width:9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" stroked="f">
                    <v:textbox inset="0,0,0,0">
                      <w:txbxContent>
                        <w:p w14:paraId="7554D725" w14:textId="77777777" w:rsidR="00655C4E" w:rsidRDefault="00655C4E" w:rsidP="00D6056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kern w:val="24"/>
                            </w:rPr>
                            <w:t>Заземление</w:t>
                          </w:r>
                        </w:p>
                      </w:txbxContent>
                    </v:textbox>
                  </v:shape>
                  <v:shape id="Text Box 482" o:spid="_x0000_s1122" type="#_x0000_t202" style="position:absolute;left:50;top:25599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" stroked="f">
                    <v:textbox inset="0,0,0,0">
                      <w:txbxContent>
                        <w:p w14:paraId="5B40CC1B" w14:textId="77777777" w:rsidR="00655C4E" w:rsidRDefault="00655C4E" w:rsidP="00D6056D">
                          <w:pPr>
                            <w:spacing w:line="240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kern w:val="24"/>
                            </w:rPr>
                            <w:t xml:space="preserve">V+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03B833C" w14:textId="77777777" w:rsidR="00D6056D" w:rsidRPr="00506C0E" w:rsidRDefault="00376993" w:rsidP="00376993">
      <w:pPr>
        <w:tabs>
          <w:tab w:val="center" w:pos="4800"/>
        </w:tabs>
        <w:spacing w:line="240" w:lineRule="auto"/>
        <w:ind w:left="601" w:right="566" w:firstLine="533"/>
        <w:jc w:val="right"/>
        <w:rPr>
          <w:rFonts w:eastAsia="MS Mincho"/>
        </w:rPr>
      </w:pPr>
      <w:r>
        <w:rPr>
          <w:rFonts w:eastAsia="Times New Roman"/>
        </w:rPr>
        <w:t>»</w:t>
      </w:r>
    </w:p>
    <w:p w14:paraId="66267CA5" w14:textId="77777777" w:rsidR="00D6056D" w:rsidRPr="00506C0E" w:rsidRDefault="00D6056D" w:rsidP="00A35FF0">
      <w:pPr>
        <w:spacing w:line="240" w:lineRule="auto"/>
        <w:rPr>
          <w:i/>
        </w:rPr>
      </w:pPr>
      <w:r w:rsidRPr="00506C0E">
        <w:rPr>
          <w:i/>
        </w:rPr>
        <w:br w:type="page"/>
      </w:r>
    </w:p>
    <w:p w14:paraId="6D88BCB3" w14:textId="77777777" w:rsidR="00D6056D" w:rsidRPr="00506C0E" w:rsidRDefault="00D6056D" w:rsidP="00A35FF0">
      <w:pPr>
        <w:spacing w:after="120" w:line="240" w:lineRule="auto"/>
        <w:ind w:left="1134" w:right="1134"/>
        <w:jc w:val="both"/>
      </w:pPr>
      <w:r w:rsidRPr="00506C0E">
        <w:rPr>
          <w:i/>
        </w:rPr>
        <w:lastRenderedPageBreak/>
        <w:t>Спецификация Lx3/2, таблицу 1 и сноску</w:t>
      </w:r>
      <w:r w:rsidRPr="00506C0E">
        <w:rPr>
          <w:i/>
          <w:iCs/>
        </w:rPr>
        <w:t xml:space="preserve"> 4</w:t>
      </w:r>
      <w:r w:rsidRPr="00506C0E">
        <w:t xml:space="preserve"> изменить следующим образом:</w:t>
      </w:r>
    </w:p>
    <w:p w14:paraId="31BC1B69" w14:textId="77777777" w:rsidR="00D6056D" w:rsidRPr="00506C0E" w:rsidRDefault="00D6056D" w:rsidP="00A35FF0">
      <w:pPr>
        <w:spacing w:line="240" w:lineRule="auto"/>
        <w:ind w:left="1100"/>
      </w:pPr>
      <w:r w:rsidRPr="00506C0E">
        <w:rPr>
          <w:rFonts w:eastAsia="MS Mincho"/>
        </w:rPr>
        <w:t>«</w:t>
      </w:r>
      <w:r w:rsidRPr="00506C0E">
        <w:t>….….</w:t>
      </w:r>
    </w:p>
    <w:p w14:paraId="187452B4" w14:textId="77777777" w:rsidR="00D6056D" w:rsidRPr="00506C0E" w:rsidRDefault="00D6056D" w:rsidP="00A35FF0">
      <w:pPr>
        <w:spacing w:line="240" w:lineRule="auto"/>
        <w:ind w:left="1100"/>
      </w:pPr>
    </w:p>
    <w:tbl>
      <w:tblPr>
        <w:tblW w:w="9560" w:type="dxa"/>
        <w:tblInd w:w="14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4"/>
        <w:gridCol w:w="546"/>
        <w:gridCol w:w="896"/>
        <w:gridCol w:w="599"/>
        <w:gridCol w:w="709"/>
        <w:gridCol w:w="1417"/>
        <w:gridCol w:w="2410"/>
        <w:gridCol w:w="2059"/>
      </w:tblGrid>
      <w:tr w:rsidR="00D6056D" w:rsidRPr="00506C0E" w14:paraId="582EDE65" w14:textId="77777777" w:rsidTr="001E5084">
        <w:trPr>
          <w:trHeight w:val="360"/>
        </w:trPr>
        <w:tc>
          <w:tcPr>
            <w:tcW w:w="5091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588C6" w14:textId="77777777" w:rsidR="00D6056D" w:rsidRPr="00506C0E" w:rsidRDefault="00D6056D" w:rsidP="00A35FF0">
            <w:pPr>
              <w:tabs>
                <w:tab w:val="center" w:pos="4820"/>
                <w:tab w:val="right" w:pos="9356"/>
              </w:tabs>
              <w:spacing w:before="80" w:after="80" w:line="200" w:lineRule="exact"/>
              <w:rPr>
                <w:i/>
                <w:sz w:val="16"/>
                <w:szCs w:val="16"/>
                <w:lang w:eastAsia="it-IT"/>
              </w:rPr>
            </w:pPr>
            <w:r w:rsidRPr="00506C0E">
              <w:rPr>
                <w:i/>
                <w:sz w:val="16"/>
              </w:rPr>
              <w:t>Размеры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CF56A" w14:textId="77777777" w:rsidR="00D6056D" w:rsidRPr="00506C0E" w:rsidRDefault="00D6056D" w:rsidP="00376993">
            <w:pPr>
              <w:tabs>
                <w:tab w:val="center" w:pos="4820"/>
                <w:tab w:val="right" w:pos="9356"/>
              </w:tabs>
              <w:spacing w:before="80" w:after="80" w:line="200" w:lineRule="exact"/>
              <w:jc w:val="center"/>
              <w:rPr>
                <w:i/>
                <w:sz w:val="16"/>
                <w:szCs w:val="16"/>
                <w:lang w:eastAsia="it-IT"/>
              </w:rPr>
            </w:pPr>
            <w:r w:rsidRPr="00506C0E">
              <w:rPr>
                <w:i/>
                <w:sz w:val="16"/>
              </w:rPr>
              <w:t>Источник света на СИД серийного производства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FA30D" w14:textId="77777777" w:rsidR="00D6056D" w:rsidRPr="00506C0E" w:rsidRDefault="00D6056D" w:rsidP="00376993">
            <w:pPr>
              <w:tabs>
                <w:tab w:val="center" w:pos="4820"/>
                <w:tab w:val="right" w:pos="9356"/>
              </w:tabs>
              <w:spacing w:before="80" w:after="80" w:line="200" w:lineRule="exact"/>
              <w:jc w:val="center"/>
              <w:rPr>
                <w:i/>
                <w:sz w:val="16"/>
                <w:szCs w:val="16"/>
                <w:lang w:eastAsia="it-IT"/>
              </w:rPr>
            </w:pPr>
            <w:r w:rsidRPr="00506C0E">
              <w:rPr>
                <w:i/>
                <w:sz w:val="16"/>
              </w:rPr>
              <w:t>Стандартные источники</w:t>
            </w:r>
            <w:r w:rsidR="00376993">
              <w:rPr>
                <w:i/>
                <w:sz w:val="16"/>
              </w:rPr>
              <w:t xml:space="preserve"> </w:t>
            </w:r>
            <w:r w:rsidRPr="00506C0E">
              <w:rPr>
                <w:i/>
                <w:sz w:val="16"/>
              </w:rPr>
              <w:t>света на СИД</w:t>
            </w:r>
          </w:p>
        </w:tc>
      </w:tr>
      <w:tr w:rsidR="00D6056D" w:rsidRPr="00506C0E" w14:paraId="6B83E03C" w14:textId="77777777" w:rsidTr="001E5084">
        <w:trPr>
          <w:trHeight w:val="20"/>
        </w:trPr>
        <w:tc>
          <w:tcPr>
            <w:tcW w:w="3674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6BD22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a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27F2C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мм</w:t>
            </w:r>
          </w:p>
        </w:tc>
        <w:tc>
          <w:tcPr>
            <w:tcW w:w="446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568D8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6,0 макс.</w:t>
            </w:r>
          </w:p>
        </w:tc>
      </w:tr>
      <w:tr w:rsidR="00D6056D" w:rsidRPr="00506C0E" w14:paraId="643D1A0B" w14:textId="77777777" w:rsidTr="001E5084">
        <w:trPr>
          <w:trHeight w:val="20"/>
        </w:trPr>
        <w:tc>
          <w:tcPr>
            <w:tcW w:w="367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5FB9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14DA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мм</w:t>
            </w:r>
          </w:p>
        </w:tc>
        <w:tc>
          <w:tcPr>
            <w:tcW w:w="44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B9E1B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c + 10,0 мин.</w:t>
            </w:r>
            <w:r w:rsidRPr="001E5084">
              <w:rPr>
                <w:sz w:val="18"/>
                <w:szCs w:val="18"/>
              </w:rPr>
              <w:br/>
              <w:t>38,0 макс.</w:t>
            </w:r>
          </w:p>
        </w:tc>
      </w:tr>
      <w:tr w:rsidR="00D6056D" w:rsidRPr="00506C0E" w14:paraId="3BB73638" w14:textId="77777777" w:rsidTr="001E5084">
        <w:trPr>
          <w:trHeight w:val="20"/>
        </w:trPr>
        <w:tc>
          <w:tcPr>
            <w:tcW w:w="367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D0698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2B80E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мм</w:t>
            </w:r>
          </w:p>
        </w:tc>
        <w:tc>
          <w:tcPr>
            <w:tcW w:w="44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BCBD3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18,5 ± 0,1</w:t>
            </w:r>
          </w:p>
        </w:tc>
      </w:tr>
      <w:tr w:rsidR="00D6056D" w:rsidRPr="00506C0E" w14:paraId="264E014B" w14:textId="77777777" w:rsidTr="001E5084">
        <w:trPr>
          <w:trHeight w:val="20"/>
        </w:trPr>
        <w:tc>
          <w:tcPr>
            <w:tcW w:w="367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7D0A4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C1CAB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мм</w:t>
            </w:r>
          </w:p>
        </w:tc>
        <w:tc>
          <w:tcPr>
            <w:tcW w:w="44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46D9E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28,0 макс.</w:t>
            </w:r>
          </w:p>
        </w:tc>
      </w:tr>
      <w:tr w:rsidR="00D6056D" w:rsidRPr="00506C0E" w14:paraId="4CDB88FD" w14:textId="77777777" w:rsidTr="001E5084">
        <w:trPr>
          <w:trHeight w:val="20"/>
        </w:trPr>
        <w:tc>
          <w:tcPr>
            <w:tcW w:w="367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946B3F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e</w:t>
            </w:r>
            <w:r w:rsidRPr="001E5084">
              <w:rPr>
                <w:sz w:val="18"/>
                <w:szCs w:val="18"/>
                <w:vertAlign w:val="superscript"/>
              </w:rPr>
              <w:t>13/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310EC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D210D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3,0 ± 0,30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9B82F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e</w:t>
            </w:r>
            <w:r w:rsidRPr="001E5084">
              <w:rPr>
                <w:sz w:val="18"/>
                <w:szCs w:val="18"/>
                <w:vertAlign w:val="superscript"/>
              </w:rPr>
              <w:t>13/</w:t>
            </w:r>
          </w:p>
        </w:tc>
      </w:tr>
      <w:tr w:rsidR="00D6056D" w:rsidRPr="00506C0E" w14:paraId="1805A976" w14:textId="77777777" w:rsidTr="001E5084">
        <w:trPr>
          <w:trHeight w:val="20"/>
        </w:trPr>
        <w:tc>
          <w:tcPr>
            <w:tcW w:w="367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3284F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trike/>
                <w:sz w:val="18"/>
                <w:szCs w:val="18"/>
                <w:lang w:eastAsia="de-DE"/>
              </w:rPr>
            </w:pPr>
            <w:r w:rsidRPr="001E5084">
              <w:rPr>
                <w:strike/>
                <w:sz w:val="18"/>
                <w:szCs w:val="18"/>
              </w:rPr>
              <w:t>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E135F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trike/>
                <w:sz w:val="18"/>
                <w:szCs w:val="18"/>
                <w:lang w:eastAsia="de-DE"/>
              </w:rPr>
            </w:pPr>
            <w:r w:rsidRPr="001E5084">
              <w:rPr>
                <w:strike/>
                <w:sz w:val="18"/>
                <w:szCs w:val="18"/>
              </w:rPr>
              <w:t>мм</w:t>
            </w:r>
          </w:p>
        </w:tc>
        <w:tc>
          <w:tcPr>
            <w:tcW w:w="44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A17F3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trike/>
                <w:sz w:val="18"/>
                <w:szCs w:val="18"/>
                <w:lang w:eastAsia="de-DE"/>
              </w:rPr>
            </w:pPr>
            <w:r w:rsidRPr="001E5084">
              <w:rPr>
                <w:strike/>
                <w:sz w:val="18"/>
                <w:szCs w:val="18"/>
              </w:rPr>
              <w:t>5,5 + 0,0/ – 0,1</w:t>
            </w:r>
          </w:p>
        </w:tc>
      </w:tr>
      <w:tr w:rsidR="00D6056D" w:rsidRPr="00506C0E" w14:paraId="5D570664" w14:textId="77777777" w:rsidTr="001E5084">
        <w:trPr>
          <w:trHeight w:val="20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2C1BA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Цоколь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0EB658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val="en-US" w:eastAsia="de-DE"/>
              </w:rPr>
            </w:pPr>
            <w:r w:rsidRPr="001E5084">
              <w:rPr>
                <w:sz w:val="18"/>
                <w:szCs w:val="18"/>
                <w:lang w:val="en-US" w:eastAsia="de-DE"/>
              </w:rPr>
              <w:t>LR3A, LR3B</w:t>
            </w:r>
          </w:p>
          <w:p w14:paraId="0776032C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val="en-US" w:eastAsia="de-DE"/>
              </w:rPr>
            </w:pPr>
            <w:r w:rsidRPr="001E5084">
              <w:rPr>
                <w:sz w:val="18"/>
                <w:szCs w:val="18"/>
                <w:lang w:val="en-US" w:eastAsia="de-DE"/>
              </w:rPr>
              <w:t>LW3A, LW3B</w:t>
            </w:r>
          </w:p>
          <w:p w14:paraId="5564611C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val="en-US" w:eastAsia="de-DE"/>
              </w:rPr>
            </w:pPr>
            <w:r w:rsidRPr="001E5084">
              <w:rPr>
                <w:sz w:val="18"/>
                <w:szCs w:val="18"/>
                <w:lang w:val="en-US" w:eastAsia="de-DE"/>
              </w:rPr>
              <w:t>LY3A, LY3B</w:t>
            </w:r>
          </w:p>
        </w:tc>
        <w:tc>
          <w:tcPr>
            <w:tcW w:w="13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EE5CDF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val="en-US" w:eastAsia="de-DE"/>
              </w:rPr>
            </w:pPr>
            <w:r w:rsidRPr="001E5084">
              <w:rPr>
                <w:sz w:val="18"/>
                <w:szCs w:val="18"/>
                <w:lang w:val="en-US" w:eastAsia="de-DE"/>
              </w:rPr>
              <w:t>PGJ18</w:t>
            </w:r>
            <w:r w:rsidRPr="001E5084">
              <w:rPr>
                <w:b/>
                <w:sz w:val="18"/>
                <w:szCs w:val="18"/>
                <w:lang w:val="en-US" w:eastAsia="de-DE"/>
              </w:rPr>
              <w:t>.</w:t>
            </w:r>
            <w:r w:rsidRPr="001E5084">
              <w:rPr>
                <w:sz w:val="18"/>
                <w:szCs w:val="18"/>
                <w:lang w:val="en-US" w:eastAsia="de-DE"/>
              </w:rPr>
              <w:t xml:space="preserve">5d-1 </w:t>
            </w:r>
          </w:p>
          <w:p w14:paraId="016D877F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val="en-US" w:eastAsia="de-DE"/>
              </w:rPr>
            </w:pPr>
            <w:r w:rsidRPr="001E5084">
              <w:rPr>
                <w:sz w:val="18"/>
                <w:szCs w:val="18"/>
                <w:lang w:val="en-US"/>
              </w:rPr>
              <w:t>PGJ18.5d-24 PGJ18.5d-15</w:t>
            </w:r>
          </w:p>
        </w:tc>
        <w:tc>
          <w:tcPr>
            <w:tcW w:w="588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F3B441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 xml:space="preserve">в соответствии с публикацией МЭК 60061 </w:t>
            </w:r>
            <w:r w:rsidRPr="001E5084">
              <w:rPr>
                <w:sz w:val="18"/>
                <w:szCs w:val="18"/>
              </w:rPr>
              <w:br/>
              <w:t>(спецификация 7004-185-</w:t>
            </w:r>
            <w:r w:rsidRPr="001E5084">
              <w:rPr>
                <w:strike/>
                <w:sz w:val="18"/>
                <w:szCs w:val="18"/>
                <w:lang w:eastAsia="de-DE"/>
              </w:rPr>
              <w:t>1</w:t>
            </w:r>
            <w:r w:rsidRPr="001E5084">
              <w:rPr>
                <w:b/>
                <w:bCs/>
                <w:sz w:val="18"/>
                <w:szCs w:val="18"/>
                <w:lang w:eastAsia="de-DE"/>
              </w:rPr>
              <w:t>2</w:t>
            </w:r>
            <w:r w:rsidRPr="001E5084">
              <w:rPr>
                <w:sz w:val="18"/>
                <w:szCs w:val="18"/>
              </w:rPr>
              <w:t>)</w:t>
            </w:r>
            <w:r w:rsidRPr="001E5084">
              <w:rPr>
                <w:sz w:val="18"/>
                <w:szCs w:val="18"/>
                <w:lang w:eastAsia="de-DE"/>
              </w:rPr>
              <w:t xml:space="preserve"> </w:t>
            </w:r>
          </w:p>
        </w:tc>
      </w:tr>
      <w:tr w:rsidR="00D6056D" w:rsidRPr="00506C0E" w14:paraId="1C30CF34" w14:textId="77777777" w:rsidTr="001E5084">
        <w:trPr>
          <w:trHeight w:val="360"/>
        </w:trPr>
        <w:tc>
          <w:tcPr>
            <w:tcW w:w="9560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</w:tcPr>
          <w:p w14:paraId="6E9D1B64" w14:textId="77777777" w:rsidR="00D6056D" w:rsidRPr="001E5084" w:rsidRDefault="00D6056D" w:rsidP="00A35FF0">
            <w:pPr>
              <w:spacing w:before="80" w:after="80" w:line="200" w:lineRule="exact"/>
              <w:rPr>
                <w:i/>
                <w:iCs/>
                <w:sz w:val="18"/>
                <w:szCs w:val="18"/>
                <w:lang w:eastAsia="de-DE"/>
              </w:rPr>
            </w:pPr>
            <w:r w:rsidRPr="001E5084">
              <w:rPr>
                <w:i/>
                <w:iCs/>
                <w:sz w:val="18"/>
                <w:szCs w:val="18"/>
              </w:rPr>
              <w:t>Электрические и фотометрические характеристики</w:t>
            </w:r>
            <w:r w:rsidRPr="001E5084">
              <w:rPr>
                <w:i/>
                <w:iCs/>
                <w:sz w:val="18"/>
                <w:szCs w:val="18"/>
                <w:lang w:eastAsia="de-DE"/>
              </w:rPr>
              <w:t xml:space="preserve"> </w:t>
            </w:r>
          </w:p>
        </w:tc>
      </w:tr>
      <w:tr w:rsidR="00D6056D" w:rsidRPr="00506C0E" w14:paraId="06031055" w14:textId="77777777" w:rsidTr="001E5084">
        <w:tc>
          <w:tcPr>
            <w:tcW w:w="1470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89CBBE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Номинальные значения</w:t>
            </w:r>
            <w:r w:rsidRPr="001E5084">
              <w:rPr>
                <w:sz w:val="18"/>
                <w:szCs w:val="18"/>
                <w:lang w:eastAsia="de-DE"/>
              </w:rPr>
              <w:t xml:space="preserve"> </w:t>
            </w:r>
          </w:p>
        </w:tc>
        <w:tc>
          <w:tcPr>
            <w:tcW w:w="1495" w:type="dxa"/>
            <w:gridSpan w:val="2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C5A074D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Вольты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D6CF31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446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769CE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12</w:t>
            </w:r>
          </w:p>
        </w:tc>
      </w:tr>
      <w:tr w:rsidR="00D6056D" w:rsidRPr="00506C0E" w14:paraId="6849E988" w14:textId="77777777" w:rsidTr="001E5084">
        <w:trPr>
          <w:trHeight w:val="180"/>
        </w:trPr>
        <w:tc>
          <w:tcPr>
            <w:tcW w:w="147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96302C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95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22C2D0AB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Ватты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BEAF1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00E994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LR3A, LR3B</w:t>
            </w:r>
          </w:p>
        </w:tc>
        <w:tc>
          <w:tcPr>
            <w:tcW w:w="44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DBE49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3</w:t>
            </w:r>
          </w:p>
        </w:tc>
      </w:tr>
      <w:tr w:rsidR="00D6056D" w:rsidRPr="00506C0E" w14:paraId="247E767D" w14:textId="77777777" w:rsidTr="001E5084">
        <w:trPr>
          <w:trHeight w:val="180"/>
        </w:trPr>
        <w:tc>
          <w:tcPr>
            <w:tcW w:w="14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90FFA3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95" w:type="dxa"/>
            <w:gridSpan w:val="2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AC0C5F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37199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09F9AA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LW3A, LW3B</w:t>
            </w:r>
          </w:p>
          <w:p w14:paraId="0DBBA4A2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LY3A, LY3B</w:t>
            </w:r>
          </w:p>
        </w:tc>
        <w:tc>
          <w:tcPr>
            <w:tcW w:w="44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7A554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4</w:t>
            </w:r>
          </w:p>
        </w:tc>
      </w:tr>
      <w:tr w:rsidR="00D6056D" w:rsidRPr="00506C0E" w14:paraId="7606F53F" w14:textId="77777777" w:rsidTr="001E5084">
        <w:trPr>
          <w:trHeight w:val="180"/>
        </w:trPr>
        <w:tc>
          <w:tcPr>
            <w:tcW w:w="14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44D56" w14:textId="77777777" w:rsidR="00D6056D" w:rsidRPr="001E5084" w:rsidRDefault="00D6056D" w:rsidP="00A35FF0">
            <w:pPr>
              <w:spacing w:before="40" w:after="40" w:line="220" w:lineRule="exact"/>
              <w:rPr>
                <w:b/>
                <w:sz w:val="18"/>
                <w:szCs w:val="18"/>
                <w:lang w:eastAsia="de-DE"/>
              </w:rPr>
            </w:pPr>
            <w:r w:rsidRPr="001E5084">
              <w:rPr>
                <w:b/>
                <w:sz w:val="18"/>
                <w:szCs w:val="18"/>
                <w:lang w:eastAsia="de-DE"/>
              </w:rPr>
              <w:t>Испытательное напряжение</w:t>
            </w:r>
          </w:p>
        </w:tc>
        <w:tc>
          <w:tcPr>
            <w:tcW w:w="3621" w:type="dxa"/>
            <w:gridSpan w:val="4"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2E67B15D" w14:textId="77777777" w:rsidR="00D6056D" w:rsidRPr="001E5084" w:rsidRDefault="00D6056D" w:rsidP="00A35FF0">
            <w:pPr>
              <w:spacing w:before="40" w:after="40" w:line="220" w:lineRule="exact"/>
              <w:rPr>
                <w:b/>
                <w:sz w:val="18"/>
                <w:szCs w:val="18"/>
                <w:lang w:eastAsia="de-DE"/>
              </w:rPr>
            </w:pPr>
            <w:r w:rsidRPr="001E5084">
              <w:rPr>
                <w:b/>
                <w:bCs/>
                <w:sz w:val="18"/>
                <w:szCs w:val="18"/>
              </w:rPr>
              <w:t>Вольты (</w:t>
            </w:r>
            <w:r w:rsidRPr="001E5084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постоянный ток</w:t>
            </w:r>
            <w:r w:rsidRPr="001E5084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44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BFD72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/>
                <w:sz w:val="18"/>
                <w:szCs w:val="18"/>
                <w:lang w:eastAsia="de-DE"/>
              </w:rPr>
            </w:pPr>
            <w:r w:rsidRPr="001E5084">
              <w:rPr>
                <w:b/>
                <w:sz w:val="18"/>
                <w:szCs w:val="18"/>
                <w:lang w:eastAsia="de-DE"/>
              </w:rPr>
              <w:t>13,5</w:t>
            </w:r>
          </w:p>
        </w:tc>
      </w:tr>
      <w:tr w:rsidR="00D6056D" w:rsidRPr="00506C0E" w14:paraId="7EF749E2" w14:textId="77777777" w:rsidTr="001E5084">
        <w:trPr>
          <w:trHeight w:val="233"/>
        </w:trPr>
        <w:tc>
          <w:tcPr>
            <w:tcW w:w="14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FB753D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</w:rPr>
              <w:t>Нормальные значения</w:t>
            </w:r>
            <w:r w:rsidRPr="001E5084">
              <w:rPr>
                <w:sz w:val="18"/>
                <w:szCs w:val="18"/>
                <w:vertAlign w:val="superscript"/>
                <w:lang w:eastAsia="it-IT"/>
              </w:rPr>
              <w:t xml:space="preserve"> 8</w:t>
            </w:r>
          </w:p>
        </w:tc>
        <w:tc>
          <w:tcPr>
            <w:tcW w:w="1495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60CD68AB" w14:textId="77777777" w:rsidR="00D6056D" w:rsidRPr="001E5084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  <w:r w:rsidRPr="001E5084">
              <w:rPr>
                <w:sz w:val="18"/>
                <w:szCs w:val="18"/>
              </w:rPr>
              <w:t xml:space="preserve">Ватты (при </w:t>
            </w:r>
            <w:r w:rsidRPr="001E5084">
              <w:rPr>
                <w:b/>
                <w:bCs/>
                <w:sz w:val="18"/>
                <w:szCs w:val="18"/>
              </w:rPr>
              <w:t>испытательном напряжении</w:t>
            </w:r>
            <w:r w:rsidRPr="001E5084">
              <w:rPr>
                <w:sz w:val="18"/>
                <w:szCs w:val="18"/>
              </w:rPr>
              <w:t xml:space="preserve"> </w:t>
            </w:r>
            <w:r w:rsidRPr="001E5084">
              <w:rPr>
                <w:strike/>
                <w:sz w:val="18"/>
                <w:szCs w:val="18"/>
              </w:rPr>
              <w:t xml:space="preserve">13,5 В </w:t>
            </w:r>
            <w:r w:rsidRPr="001E5084">
              <w:rPr>
                <w:strike/>
                <w:sz w:val="18"/>
                <w:szCs w:val="18"/>
              </w:rPr>
              <w:br/>
              <w:t>постоянного тока)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55B36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F90074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LR3A, LR3B</w:t>
            </w:r>
          </w:p>
        </w:tc>
        <w:tc>
          <w:tcPr>
            <w:tcW w:w="44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35A2E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1E5084">
              <w:rPr>
                <w:bCs/>
                <w:sz w:val="18"/>
                <w:szCs w:val="18"/>
                <w:lang w:eastAsia="it-IT"/>
              </w:rPr>
              <w:t>3,5 макс.</w:t>
            </w:r>
          </w:p>
        </w:tc>
      </w:tr>
      <w:tr w:rsidR="00D6056D" w:rsidRPr="00506C0E" w14:paraId="6D6B4541" w14:textId="77777777" w:rsidTr="001E5084">
        <w:trPr>
          <w:trHeight w:val="233"/>
        </w:trPr>
        <w:tc>
          <w:tcPr>
            <w:tcW w:w="147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DA65A0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95" w:type="dxa"/>
            <w:gridSpan w:val="2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28799526" w14:textId="77777777" w:rsidR="00D6056D" w:rsidRPr="001E5084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BAD8B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1D860F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LW3A, LW3B</w:t>
            </w:r>
          </w:p>
        </w:tc>
        <w:tc>
          <w:tcPr>
            <w:tcW w:w="4469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CE21C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1E5084">
              <w:rPr>
                <w:bCs/>
                <w:sz w:val="18"/>
                <w:szCs w:val="18"/>
                <w:lang w:eastAsia="it-IT"/>
              </w:rPr>
              <w:t>5 макс.</w:t>
            </w:r>
          </w:p>
        </w:tc>
      </w:tr>
      <w:tr w:rsidR="00D6056D" w:rsidRPr="00506C0E" w14:paraId="11290652" w14:textId="77777777" w:rsidTr="001E5084">
        <w:trPr>
          <w:trHeight w:val="232"/>
        </w:trPr>
        <w:tc>
          <w:tcPr>
            <w:tcW w:w="147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CBCD5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95" w:type="dxa"/>
            <w:gridSpan w:val="2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F518B5" w14:textId="77777777" w:rsidR="00D6056D" w:rsidRPr="001E5084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1D616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vertAlign w:val="superscript"/>
                <w:lang w:eastAsia="it-IT"/>
              </w:rPr>
            </w:pPr>
            <w:r w:rsidRPr="001E5084">
              <w:rPr>
                <w:sz w:val="18"/>
                <w:szCs w:val="18"/>
                <w:vertAlign w:val="superscript"/>
                <w:lang w:eastAsia="it-IT"/>
              </w:rPr>
              <w:t>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3EC6E8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LY3A, LY3B</w:t>
            </w:r>
          </w:p>
        </w:tc>
        <w:tc>
          <w:tcPr>
            <w:tcW w:w="446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1A5F8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</w:p>
        </w:tc>
      </w:tr>
      <w:tr w:rsidR="00D6056D" w:rsidRPr="00506C0E" w14:paraId="3137938B" w14:textId="77777777" w:rsidTr="001E5084">
        <w:trPr>
          <w:trHeight w:val="120"/>
        </w:trPr>
        <w:tc>
          <w:tcPr>
            <w:tcW w:w="147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E4287D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95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64F24628" w14:textId="77777777" w:rsidR="00D6056D" w:rsidRPr="001E5084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  <w:r w:rsidRPr="001E5084">
              <w:rPr>
                <w:sz w:val="18"/>
                <w:szCs w:val="18"/>
              </w:rPr>
              <w:t xml:space="preserve">Световой поток (в лм при </w:t>
            </w:r>
            <w:r w:rsidRPr="001E5084">
              <w:rPr>
                <w:b/>
                <w:bCs/>
                <w:sz w:val="18"/>
                <w:szCs w:val="18"/>
              </w:rPr>
              <w:t>испытательном напряжении</w:t>
            </w:r>
            <w:r w:rsidRPr="001E5084">
              <w:rPr>
                <w:sz w:val="18"/>
                <w:szCs w:val="18"/>
              </w:rPr>
              <w:t xml:space="preserve"> </w:t>
            </w:r>
            <w:r w:rsidRPr="001E5084">
              <w:rPr>
                <w:strike/>
                <w:sz w:val="18"/>
                <w:szCs w:val="18"/>
              </w:rPr>
              <w:t xml:space="preserve">13,5 В </w:t>
            </w:r>
            <w:r w:rsidRPr="001E5084">
              <w:rPr>
                <w:strike/>
                <w:sz w:val="18"/>
                <w:szCs w:val="18"/>
              </w:rPr>
              <w:br/>
              <w:t>постоянного тока)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A6B63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767C4D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LR3A, LR3B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88B4674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1E5084">
              <w:rPr>
                <w:bCs/>
                <w:sz w:val="18"/>
                <w:szCs w:val="18"/>
                <w:lang w:eastAsia="it-IT"/>
              </w:rPr>
              <w:t>80 ± 20%</w:t>
            </w:r>
            <w:r w:rsidRPr="001E5084">
              <w:rPr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A979F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1E5084">
              <w:rPr>
                <w:bCs/>
                <w:sz w:val="18"/>
                <w:szCs w:val="18"/>
                <w:lang w:eastAsia="it-IT"/>
              </w:rPr>
              <w:t>80 ± 10%</w:t>
            </w:r>
            <w:r w:rsidRPr="001E5084">
              <w:rPr>
                <w:sz w:val="18"/>
                <w:szCs w:val="18"/>
                <w:vertAlign w:val="superscript"/>
                <w:lang w:eastAsia="it-IT"/>
              </w:rPr>
              <w:t>10</w:t>
            </w:r>
          </w:p>
        </w:tc>
      </w:tr>
      <w:tr w:rsidR="00D6056D" w:rsidRPr="00506C0E" w14:paraId="4C9686E3" w14:textId="77777777" w:rsidTr="001E5084">
        <w:trPr>
          <w:trHeight w:val="120"/>
        </w:trPr>
        <w:tc>
          <w:tcPr>
            <w:tcW w:w="147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3FABC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95" w:type="dxa"/>
            <w:gridSpan w:val="2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4B56E3D3" w14:textId="77777777" w:rsidR="00D6056D" w:rsidRPr="001E5084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EF436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vertAlign w:val="superscript"/>
                <w:lang w:eastAsia="it-IT"/>
              </w:rPr>
            </w:pPr>
            <w:r w:rsidRPr="001E5084">
              <w:rPr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9B9E4C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LW3A, LW3B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314ABEA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1E5084">
              <w:rPr>
                <w:bCs/>
                <w:sz w:val="18"/>
                <w:szCs w:val="18"/>
                <w:lang w:eastAsia="it-IT"/>
              </w:rPr>
              <w:t>250 ± 20%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415D5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1E5084">
              <w:rPr>
                <w:bCs/>
                <w:sz w:val="18"/>
                <w:szCs w:val="18"/>
                <w:lang w:eastAsia="it-IT"/>
              </w:rPr>
              <w:t>250 ± 10%</w:t>
            </w:r>
            <w:r w:rsidRPr="001E5084">
              <w:rPr>
                <w:sz w:val="18"/>
                <w:szCs w:val="18"/>
                <w:vertAlign w:val="superscript"/>
                <w:lang w:eastAsia="it-IT"/>
              </w:rPr>
              <w:t>11</w:t>
            </w:r>
          </w:p>
        </w:tc>
      </w:tr>
      <w:tr w:rsidR="00D6056D" w:rsidRPr="00506C0E" w14:paraId="71991AA0" w14:textId="77777777" w:rsidTr="001E5084">
        <w:trPr>
          <w:trHeight w:val="232"/>
        </w:trPr>
        <w:tc>
          <w:tcPr>
            <w:tcW w:w="147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C18BB4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95" w:type="dxa"/>
            <w:gridSpan w:val="2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195F0B" w14:textId="77777777" w:rsidR="00D6056D" w:rsidRPr="001E5084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FFCFE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vertAlign w:val="superscript"/>
                <w:lang w:eastAsia="it-IT"/>
              </w:rPr>
              <w:t>7, 12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796781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LY3A, LY3B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4816D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1E5084">
              <w:rPr>
                <w:bCs/>
                <w:sz w:val="18"/>
                <w:szCs w:val="18"/>
                <w:lang w:eastAsia="it-IT"/>
              </w:rPr>
              <w:t>150 ± 20%</w:t>
            </w:r>
            <w:r w:rsidRPr="001E5084">
              <w:rPr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609F6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1E5084">
              <w:rPr>
                <w:bCs/>
                <w:sz w:val="18"/>
                <w:szCs w:val="18"/>
                <w:lang w:eastAsia="it-IT"/>
              </w:rPr>
              <w:t>150 ± 10%</w:t>
            </w:r>
            <w:r w:rsidRPr="001E5084">
              <w:rPr>
                <w:sz w:val="18"/>
                <w:szCs w:val="18"/>
                <w:vertAlign w:val="superscript"/>
                <w:lang w:eastAsia="it-IT"/>
              </w:rPr>
              <w:t>10</w:t>
            </w:r>
          </w:p>
        </w:tc>
      </w:tr>
      <w:tr w:rsidR="00D6056D" w:rsidRPr="00506C0E" w14:paraId="472E3A56" w14:textId="77777777" w:rsidTr="001E5084">
        <w:trPr>
          <w:trHeight w:val="120"/>
        </w:trPr>
        <w:tc>
          <w:tcPr>
            <w:tcW w:w="147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9F5A7F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95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115F830C" w14:textId="77777777" w:rsidR="00D6056D" w:rsidRPr="001E5084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  <w:r w:rsidRPr="001E5084">
              <w:rPr>
                <w:sz w:val="18"/>
                <w:szCs w:val="18"/>
              </w:rPr>
              <w:t>Световой поток (в лм при 9 В постоянного тока)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30CB9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7BD2DF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LR3A, LR3B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1E55A1A9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vertAlign w:val="superscript"/>
                <w:lang w:eastAsia="it-IT"/>
              </w:rPr>
            </w:pPr>
            <w:r w:rsidRPr="001E5084">
              <w:rPr>
                <w:bCs/>
                <w:sz w:val="18"/>
                <w:szCs w:val="18"/>
              </w:rPr>
              <w:t>19 мин.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27928E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</w:p>
        </w:tc>
      </w:tr>
      <w:tr w:rsidR="00D6056D" w:rsidRPr="00506C0E" w14:paraId="74CFCC0B" w14:textId="77777777" w:rsidTr="001E5084">
        <w:trPr>
          <w:trHeight w:val="120"/>
        </w:trPr>
        <w:tc>
          <w:tcPr>
            <w:tcW w:w="147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0CC88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95" w:type="dxa"/>
            <w:gridSpan w:val="2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0F336EB3" w14:textId="77777777" w:rsidR="00D6056D" w:rsidRPr="001E5084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A9514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vertAlign w:val="superscript"/>
                <w:lang w:eastAsia="it-IT"/>
              </w:rPr>
            </w:pPr>
            <w:r w:rsidRPr="001E5084">
              <w:rPr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A6081E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LW3A, LW3B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2392374C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1E5084">
              <w:rPr>
                <w:bCs/>
                <w:sz w:val="18"/>
                <w:szCs w:val="18"/>
              </w:rPr>
              <w:t>50 мин.</w:t>
            </w:r>
          </w:p>
        </w:tc>
        <w:tc>
          <w:tcPr>
            <w:tcW w:w="2059" w:type="dxa"/>
            <w:tcBorders>
              <w:left w:val="sing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6034A1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</w:p>
        </w:tc>
      </w:tr>
      <w:tr w:rsidR="00D6056D" w:rsidRPr="00506C0E" w14:paraId="3F0DB9AA" w14:textId="77777777" w:rsidTr="001E5084">
        <w:trPr>
          <w:trHeight w:val="232"/>
        </w:trPr>
        <w:tc>
          <w:tcPr>
            <w:tcW w:w="1470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3ADBE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95" w:type="dxa"/>
            <w:gridSpan w:val="2"/>
            <w:vMerge/>
            <w:tcBorders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DBD33A7" w14:textId="77777777" w:rsidR="00D6056D" w:rsidRPr="001E5084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E738183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vertAlign w:val="superscript"/>
                <w:lang w:eastAsia="it-IT"/>
              </w:rPr>
              <w:t>7, 12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3C2B2D" w14:textId="77777777" w:rsidR="00D6056D" w:rsidRPr="001E5084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1E5084">
              <w:rPr>
                <w:sz w:val="18"/>
                <w:szCs w:val="18"/>
                <w:lang w:eastAsia="de-DE"/>
              </w:rPr>
              <w:t>LY3A, LY3B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</w:tcPr>
          <w:p w14:paraId="1F5113BF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1E5084">
              <w:rPr>
                <w:bCs/>
                <w:sz w:val="18"/>
                <w:szCs w:val="18"/>
              </w:rPr>
              <w:t>30 мин.</w:t>
            </w:r>
          </w:p>
        </w:tc>
        <w:tc>
          <w:tcPr>
            <w:tcW w:w="2059" w:type="dxa"/>
            <w:tcBorders>
              <w:left w:val="single" w:sz="6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6F5B49" w14:textId="77777777" w:rsidR="00D6056D" w:rsidRPr="001E5084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</w:p>
        </w:tc>
      </w:tr>
    </w:tbl>
    <w:p w14:paraId="0C9886CD" w14:textId="77777777" w:rsidR="00D6056D" w:rsidRPr="00506C0E" w:rsidRDefault="00D6056D" w:rsidP="001E5084">
      <w:pPr>
        <w:spacing w:before="120" w:line="240" w:lineRule="auto"/>
        <w:ind w:left="567" w:hanging="284"/>
        <w:rPr>
          <w:sz w:val="18"/>
          <w:lang w:eastAsia="it-IT"/>
        </w:rPr>
      </w:pPr>
      <w:r w:rsidRPr="00506C0E">
        <w:rPr>
          <w:sz w:val="18"/>
          <w:vertAlign w:val="superscript"/>
          <w:lang w:eastAsia="it-IT"/>
        </w:rPr>
        <w:t>1/</w:t>
      </w:r>
      <w:r w:rsidRPr="00506C0E">
        <w:rPr>
          <w:sz w:val="18"/>
          <w:lang w:eastAsia="it-IT"/>
        </w:rPr>
        <w:tab/>
        <w:t>…</w:t>
      </w:r>
    </w:p>
    <w:p w14:paraId="52782A5B" w14:textId="77777777" w:rsidR="00D6056D" w:rsidRPr="00506C0E" w:rsidRDefault="00D6056D" w:rsidP="001E5084">
      <w:pPr>
        <w:spacing w:line="240" w:lineRule="auto"/>
        <w:ind w:left="567" w:hanging="284"/>
        <w:rPr>
          <w:sz w:val="18"/>
          <w:lang w:eastAsia="it-IT"/>
        </w:rPr>
      </w:pPr>
      <w:r w:rsidRPr="00506C0E">
        <w:rPr>
          <w:sz w:val="18"/>
          <w:vertAlign w:val="superscript"/>
          <w:lang w:eastAsia="it-IT"/>
        </w:rPr>
        <w:t>2/</w:t>
      </w:r>
      <w:r w:rsidRPr="00506C0E">
        <w:rPr>
          <w:sz w:val="18"/>
          <w:lang w:eastAsia="it-IT"/>
        </w:rPr>
        <w:tab/>
        <w:t>…</w:t>
      </w:r>
    </w:p>
    <w:p w14:paraId="66FDD4A0" w14:textId="77777777" w:rsidR="00D6056D" w:rsidRPr="00506C0E" w:rsidRDefault="00D6056D" w:rsidP="001E5084">
      <w:pPr>
        <w:spacing w:line="240" w:lineRule="auto"/>
        <w:ind w:left="567" w:hanging="284"/>
        <w:rPr>
          <w:sz w:val="18"/>
          <w:lang w:eastAsia="it-IT"/>
        </w:rPr>
      </w:pPr>
      <w:r w:rsidRPr="00506C0E">
        <w:rPr>
          <w:sz w:val="18"/>
          <w:vertAlign w:val="superscript"/>
          <w:lang w:eastAsia="it-IT"/>
        </w:rPr>
        <w:t>3/</w:t>
      </w:r>
      <w:r w:rsidRPr="00506C0E">
        <w:rPr>
          <w:sz w:val="18"/>
          <w:lang w:eastAsia="it-IT"/>
        </w:rPr>
        <w:tab/>
        <w:t>…</w:t>
      </w:r>
    </w:p>
    <w:p w14:paraId="32D2E9B9" w14:textId="77777777" w:rsidR="00D6056D" w:rsidRPr="00506C0E" w:rsidRDefault="00D6056D" w:rsidP="001E5084">
      <w:pPr>
        <w:spacing w:line="240" w:lineRule="auto"/>
        <w:ind w:left="567" w:hanging="284"/>
        <w:rPr>
          <w:sz w:val="18"/>
          <w:lang w:eastAsia="it-IT"/>
        </w:rPr>
      </w:pPr>
      <w:r w:rsidRPr="00506C0E">
        <w:rPr>
          <w:sz w:val="18"/>
          <w:vertAlign w:val="superscript"/>
          <w:lang w:eastAsia="it-IT"/>
        </w:rPr>
        <w:t>4/</w:t>
      </w:r>
      <w:r w:rsidRPr="00506C0E">
        <w:rPr>
          <w:sz w:val="18"/>
          <w:lang w:eastAsia="it-IT"/>
        </w:rPr>
        <w:tab/>
      </w:r>
      <w:r w:rsidRPr="00506C0E">
        <w:rPr>
          <w:spacing w:val="2"/>
          <w:sz w:val="18"/>
          <w:szCs w:val="18"/>
        </w:rPr>
        <w:t>Для конвекции вокруг источника света оставляют свободное воздушное пространство не менее 5 мм</w:t>
      </w:r>
      <w:r w:rsidRPr="00506C0E">
        <w:rPr>
          <w:strike/>
          <w:spacing w:val="2"/>
          <w:sz w:val="18"/>
          <w:szCs w:val="18"/>
        </w:rPr>
        <w:t>.</w:t>
      </w:r>
      <w:r w:rsidRPr="00506C0E">
        <w:rPr>
          <w:sz w:val="18"/>
          <w:lang w:eastAsia="it-IT"/>
        </w:rPr>
        <w:t xml:space="preserve">; </w:t>
      </w:r>
      <w:r w:rsidRPr="00506C0E">
        <w:rPr>
          <w:b/>
          <w:bCs/>
          <w:color w:val="333333"/>
          <w:sz w:val="18"/>
          <w:szCs w:val="18"/>
        </w:rPr>
        <w:t>интерфейсом соединителя можно пренебречь.</w:t>
      </w:r>
    </w:p>
    <w:p w14:paraId="605D31C0" w14:textId="77777777" w:rsidR="00D6056D" w:rsidRPr="00506C0E" w:rsidRDefault="00D6056D" w:rsidP="001E5084">
      <w:pPr>
        <w:spacing w:line="240" w:lineRule="auto"/>
        <w:ind w:left="567" w:hanging="284"/>
        <w:rPr>
          <w:sz w:val="18"/>
          <w:lang w:eastAsia="it-IT"/>
        </w:rPr>
      </w:pPr>
      <w:r w:rsidRPr="00506C0E">
        <w:rPr>
          <w:sz w:val="18"/>
          <w:vertAlign w:val="superscript"/>
          <w:lang w:eastAsia="it-IT"/>
        </w:rPr>
        <w:t>5/</w:t>
      </w:r>
      <w:r w:rsidRPr="00506C0E">
        <w:rPr>
          <w:sz w:val="18"/>
          <w:lang w:eastAsia="it-IT"/>
        </w:rPr>
        <w:tab/>
        <w:t>…</w:t>
      </w:r>
    </w:p>
    <w:p w14:paraId="724A80E4" w14:textId="77777777" w:rsidR="00D6056D" w:rsidRPr="00506C0E" w:rsidRDefault="00D6056D" w:rsidP="001E5084">
      <w:pPr>
        <w:spacing w:line="240" w:lineRule="auto"/>
        <w:ind w:left="567" w:hanging="284"/>
        <w:rPr>
          <w:sz w:val="18"/>
          <w:lang w:eastAsia="it-IT"/>
        </w:rPr>
      </w:pPr>
      <w:r w:rsidRPr="00506C0E">
        <w:rPr>
          <w:sz w:val="18"/>
          <w:vertAlign w:val="superscript"/>
          <w:lang w:eastAsia="it-IT"/>
        </w:rPr>
        <w:t>6/</w:t>
      </w:r>
      <w:r w:rsidRPr="00506C0E">
        <w:rPr>
          <w:sz w:val="18"/>
          <w:lang w:eastAsia="it-IT"/>
        </w:rPr>
        <w:tab/>
        <w:t>…</w:t>
      </w:r>
    </w:p>
    <w:p w14:paraId="2F3FAB7B" w14:textId="77777777" w:rsidR="00D6056D" w:rsidRPr="00506C0E" w:rsidRDefault="00D6056D" w:rsidP="001E5084">
      <w:pPr>
        <w:spacing w:line="240" w:lineRule="auto"/>
        <w:ind w:left="426" w:hanging="284"/>
        <w:jc w:val="right"/>
        <w:rPr>
          <w:sz w:val="18"/>
          <w:lang w:eastAsia="it-IT"/>
        </w:rPr>
      </w:pPr>
      <w:r w:rsidRPr="00506C0E">
        <w:rPr>
          <w:sz w:val="18"/>
          <w:lang w:eastAsia="it-IT"/>
        </w:rPr>
        <w:t>…</w:t>
      </w:r>
      <w:r w:rsidRPr="00506C0E">
        <w:rPr>
          <w:rFonts w:eastAsia="MS Mincho"/>
        </w:rPr>
        <w:t>»</w:t>
      </w:r>
    </w:p>
    <w:p w14:paraId="38A262E1" w14:textId="77777777" w:rsidR="00D6056D" w:rsidRPr="00506C0E" w:rsidRDefault="00D6056D" w:rsidP="00A35FF0">
      <w:pPr>
        <w:spacing w:after="120"/>
        <w:ind w:left="1134" w:right="1134"/>
        <w:jc w:val="both"/>
        <w:rPr>
          <w:rFonts w:eastAsia="MS Mincho"/>
        </w:rPr>
      </w:pPr>
      <w:r w:rsidRPr="00506C0E">
        <w:rPr>
          <w:rFonts w:eastAsia="MS Mincho"/>
          <w:i/>
        </w:rPr>
        <w:t>Спецификация Lx3/5, пятый подпункт</w:t>
      </w:r>
      <w:r w:rsidRPr="00506C0E">
        <w:rPr>
          <w:rFonts w:eastAsia="MS Mincho"/>
        </w:rPr>
        <w:t xml:space="preserve"> изменить следующим образом:</w:t>
      </w:r>
    </w:p>
    <w:p w14:paraId="48B8195F" w14:textId="77777777" w:rsidR="00D6056D" w:rsidRPr="00506C0E" w:rsidRDefault="001E5084" w:rsidP="00A35FF0">
      <w:pPr>
        <w:pStyle w:val="SingleTxtGR"/>
      </w:pPr>
      <w:r>
        <w:rPr>
          <w:rFonts w:eastAsia="MS Mincho"/>
        </w:rPr>
        <w:tab/>
      </w:r>
      <w:r w:rsidR="00D6056D" w:rsidRPr="00506C0E">
        <w:rPr>
          <w:rFonts w:eastAsia="MS Mincho"/>
        </w:rPr>
        <w:t>«</w:t>
      </w:r>
      <w:r w:rsidR="00D6056D" w:rsidRPr="00506C0E">
        <w:rPr>
          <w:strike/>
        </w:rPr>
        <w:t>Измеренные значения силы света, приведенные к измеренному световому потоку испытуемого отдельного источника света, преобразуют в нормализованные значения силы света в пересчете на 1 000 лм.</w:t>
      </w:r>
      <w:r w:rsidR="00D6056D" w:rsidRPr="00506C0E">
        <w:t xml:space="preserve"> </w:t>
      </w:r>
      <w:r w:rsidR="00D6056D" w:rsidRPr="00506C0E">
        <w:rPr>
          <w:rFonts w:eastAsia="MS Mincho"/>
          <w:b/>
          <w:bCs/>
        </w:rPr>
        <w:t>После измерения данные преобразуют в пересчете на 1000 лм в соответствии с пунктом 2.4.4 с использованием светового потока испытуемого отдельного источника света.</w:t>
      </w:r>
      <w:r w:rsidR="00D6056D" w:rsidRPr="00506C0E">
        <w:rPr>
          <w:rFonts w:eastAsia="MS Mincho"/>
          <w:bCs/>
        </w:rPr>
        <w:t xml:space="preserve"> </w:t>
      </w:r>
      <w:r w:rsidR="00D6056D" w:rsidRPr="00506C0E">
        <w:t xml:space="preserve">Данные должны соответствовать пределам допусков, определенным в таблицах </w:t>
      </w:r>
      <w:r w:rsidR="00D6056D" w:rsidRPr="00506C0E">
        <w:rPr>
          <w:rFonts w:eastAsia="MS Mincho"/>
        </w:rPr>
        <w:t>4a и 4b…</w:t>
      </w:r>
      <w:r w:rsidR="00D6056D" w:rsidRPr="00506C0E">
        <w:t>»</w:t>
      </w:r>
      <w:r w:rsidR="00F65F9D">
        <w:t>.</w:t>
      </w:r>
    </w:p>
    <w:p w14:paraId="59B21DDD" w14:textId="77777777" w:rsidR="00D6056D" w:rsidRPr="00506C0E" w:rsidRDefault="00D6056D" w:rsidP="0012005D">
      <w:pPr>
        <w:spacing w:after="120"/>
        <w:ind w:left="1134" w:right="1134"/>
        <w:jc w:val="both"/>
        <w:rPr>
          <w:iCs/>
        </w:rPr>
      </w:pPr>
      <w:r w:rsidRPr="00506C0E">
        <w:rPr>
          <w:i/>
        </w:rPr>
        <w:lastRenderedPageBreak/>
        <w:t xml:space="preserve">Спецификация Lx3/5, рис. 3 </w:t>
      </w:r>
      <w:r w:rsidRPr="00506C0E">
        <w:rPr>
          <w:iCs/>
        </w:rPr>
        <w:t xml:space="preserve">изменить следующим образом: </w:t>
      </w:r>
    </w:p>
    <w:p w14:paraId="213084A6" w14:textId="77777777" w:rsidR="00D6056D" w:rsidRPr="00506C0E" w:rsidRDefault="00D6056D" w:rsidP="00A35FF0">
      <w:pPr>
        <w:tabs>
          <w:tab w:val="center" w:pos="4800"/>
          <w:tab w:val="right" w:pos="9600"/>
        </w:tabs>
        <w:spacing w:line="240" w:lineRule="auto"/>
        <w:ind w:left="635" w:firstLine="499"/>
        <w:rPr>
          <w:rFonts w:eastAsia="Times New Roman"/>
        </w:rPr>
      </w:pPr>
      <w:r w:rsidRPr="00506C0E">
        <w:rPr>
          <w:rFonts w:eastAsia="Times New Roman"/>
        </w:rPr>
        <w:t>«</w:t>
      </w:r>
    </w:p>
    <w:p w14:paraId="5D5D9438" w14:textId="77777777" w:rsidR="00D6056D" w:rsidRPr="00506C0E" w:rsidRDefault="00D6056D" w:rsidP="00A35FF0">
      <w:pPr>
        <w:tabs>
          <w:tab w:val="center" w:pos="4800"/>
          <w:tab w:val="right" w:pos="9600"/>
        </w:tabs>
        <w:spacing w:line="240" w:lineRule="auto"/>
        <w:ind w:left="635"/>
        <w:rPr>
          <w:rFonts w:eastAsia="Times New Roman"/>
        </w:rPr>
      </w:pPr>
      <w:r w:rsidRPr="00506C0E">
        <w:rPr>
          <w:noProof/>
        </w:rPr>
        <mc:AlternateContent>
          <mc:Choice Requires="wpg">
            <w:drawing>
              <wp:inline distT="0" distB="0" distL="0" distR="0" wp14:anchorId="6FED90B5" wp14:editId="07D56E50">
                <wp:extent cx="5265458" cy="4074255"/>
                <wp:effectExtent l="0" t="0" r="0" b="2540"/>
                <wp:docPr id="1527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5458" cy="4074255"/>
                          <a:chOff x="0" y="6797"/>
                          <a:chExt cx="5288709" cy="4513395"/>
                        </a:xfrm>
                      </wpg:grpSpPr>
                      <pic:pic xmlns:pic="http://schemas.openxmlformats.org/drawingml/2006/picture">
                        <pic:nvPicPr>
                          <pic:cNvPr id="15274" name="Picture 1527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109537"/>
                            <a:ext cx="4384040" cy="3707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5275" name="Group 15275"/>
                        <wpg:cNvGrpSpPr/>
                        <wpg:grpSpPr>
                          <a:xfrm>
                            <a:off x="0" y="6797"/>
                            <a:ext cx="5288709" cy="4513395"/>
                            <a:chOff x="0" y="6797"/>
                            <a:chExt cx="5288709" cy="4513395"/>
                          </a:xfrm>
                        </wpg:grpSpPr>
                        <wpg:grpSp>
                          <wpg:cNvPr id="15276" name="Group 15276"/>
                          <wpg:cNvGrpSpPr/>
                          <wpg:grpSpPr>
                            <a:xfrm>
                              <a:off x="9523" y="6797"/>
                              <a:ext cx="5279186" cy="2128381"/>
                              <a:chOff x="9523" y="6797"/>
                              <a:chExt cx="5279186" cy="2128381"/>
                            </a:xfrm>
                          </wpg:grpSpPr>
                          <wpg:grpSp>
                            <wpg:cNvPr id="15277" name="Group 152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1064" y="104774"/>
                                <a:ext cx="4180646" cy="1690316"/>
                                <a:chOff x="981074" y="104774"/>
                                <a:chExt cx="41803" cy="16902"/>
                              </a:xfrm>
                            </wpg:grpSpPr>
                            <wps:wsp>
                              <wps:cNvPr id="15278" name="Straight Arrow Connector 1527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86955" y="119765"/>
                                  <a:ext cx="5061" cy="1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279" name="Group 152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1074" y="104774"/>
                                  <a:ext cx="41803" cy="14005"/>
                                  <a:chOff x="981074" y="104774"/>
                                  <a:chExt cx="41803" cy="14005"/>
                                </a:xfrm>
                              </wpg:grpSpPr>
                              <wps:wsp>
                                <wps:cNvPr id="15280" name="Text Box 2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9234" y="109362"/>
                                    <a:ext cx="851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4C597D4" w14:textId="77777777" w:rsidR="00655C4E" w:rsidRPr="000617E4" w:rsidRDefault="00655C4E" w:rsidP="00D6056D">
                                      <w:r w:rsidRPr="000617E4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281" name="Text Box 2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1683" y="111401"/>
                                    <a:ext cx="451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1140824" w14:textId="77777777" w:rsidR="00655C4E" w:rsidRDefault="00655C4E" w:rsidP="00D6056D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282" name="Text Box 2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6118" y="106999"/>
                                    <a:ext cx="565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C0F2BF0" w14:textId="77777777" w:rsidR="00655C4E" w:rsidRPr="000617E4" w:rsidRDefault="00655C4E" w:rsidP="00D6056D">
                                      <w:r w:rsidRPr="000617E4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283" name="Text Box 2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1613" y="113135"/>
                                    <a:ext cx="1264" cy="17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BC4FF37" w14:textId="77777777" w:rsidR="00655C4E" w:rsidRPr="000617E4" w:rsidRDefault="00655C4E" w:rsidP="00D6056D">
                                      <w:r w:rsidRPr="000617E4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C</w:t>
                                      </w:r>
                                      <w:r w:rsidRPr="000617E4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position w:val="-5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284" name="Straight Arrow Connector 1528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996133" y="113714"/>
                                    <a:ext cx="1564" cy="50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85" name="Straight Arrow Connector 1528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81074" y="104774"/>
                                    <a:ext cx="9310" cy="427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86" name="Straight Arrow Connector 152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06331" y="104808"/>
                                    <a:ext cx="14110" cy="163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5287" name="Gruppieren 2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523" y="6797"/>
                                <a:ext cx="5279186" cy="2128381"/>
                                <a:chOff x="9524" y="68"/>
                                <a:chExt cx="52801" cy="21290"/>
                              </a:xfrm>
                            </wpg:grpSpPr>
                            <wps:wsp>
                              <wps:cNvPr id="15288" name="Text Box 3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724" y="13749"/>
                                  <a:ext cx="9912" cy="3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773B43" w14:textId="77777777" w:rsidR="00655C4E" w:rsidRPr="00D526D0" w:rsidRDefault="00655C4E" w:rsidP="00D6056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Ось отсчета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289" name="Text Box 3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09" y="16708"/>
                                  <a:ext cx="9907" cy="30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9220A3" w14:textId="77777777" w:rsidR="00655C4E" w:rsidRPr="00D526D0" w:rsidRDefault="00655C4E" w:rsidP="00D6056D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Плоскость отсчета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290" name="Text Box 3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000" y="16708"/>
                                  <a:ext cx="21325" cy="4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DEE20F" w14:textId="77777777" w:rsidR="00655C4E" w:rsidRPr="00D526D0" w:rsidRDefault="00655C4E" w:rsidP="00D6056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Определение плоскости C</w:t>
                                    </w:r>
                                  </w:p>
                                  <w:p w14:paraId="34934160" w14:textId="77777777" w:rsidR="00655C4E" w:rsidRPr="00D526D0" w:rsidRDefault="00655C4E" w:rsidP="00D6056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26D0">
                                      <w:rPr>
                                        <w:sz w:val="18"/>
                                        <w:szCs w:val="18"/>
                                      </w:rPr>
                                      <w:t>Визуализация вдоль оси отсчета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291" name="Text Box 3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799" y="68"/>
                                  <a:ext cx="15442" cy="21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31376B" w14:textId="77777777" w:rsidR="00655C4E" w:rsidRDefault="00655C4E" w:rsidP="00D6056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Cs/>
                                        <w:sz w:val="18"/>
                                        <w:szCs w:val="18"/>
                                      </w:rPr>
                                      <w:t>Фотодатчик гониометра</w:t>
                                    </w:r>
                                  </w:p>
                                  <w:p w14:paraId="0727F22B" w14:textId="77777777" w:rsidR="00655C4E" w:rsidRDefault="00655C4E" w:rsidP="00D6056D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292" name="Textfeld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4" y="18475"/>
                                  <a:ext cx="14573" cy="28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B1EAEC" w14:textId="77777777" w:rsidR="00655C4E" w:rsidRDefault="00655C4E" w:rsidP="00D6056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LR3A, LW3A, LY3A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293" name="Group 15293"/>
                          <wpg:cNvGrpSpPr/>
                          <wpg:grpSpPr>
                            <a:xfrm>
                              <a:off x="0" y="2168087"/>
                              <a:ext cx="5265885" cy="2352105"/>
                              <a:chOff x="0" y="2168087"/>
                              <a:chExt cx="5265885" cy="2352105"/>
                            </a:xfrm>
                          </wpg:grpSpPr>
                          <wpg:grpSp>
                            <wpg:cNvPr id="15294" name="Group 152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6306" y="2271712"/>
                                <a:ext cx="4135256" cy="1741372"/>
                                <a:chOff x="876300" y="2271712"/>
                                <a:chExt cx="41351" cy="17412"/>
                              </a:xfrm>
                            </wpg:grpSpPr>
                            <wpg:grpSp>
                              <wpg:cNvPr id="15295" name="Group 152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6300" y="2271712"/>
                                  <a:ext cx="41351" cy="14382"/>
                                  <a:chOff x="876300" y="2271712"/>
                                  <a:chExt cx="41351" cy="14382"/>
                                </a:xfrm>
                              </wpg:grpSpPr>
                              <wps:wsp>
                                <wps:cNvPr id="15296" name="Text Box 2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5479" y="2277552"/>
                                    <a:ext cx="851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55A3618" w14:textId="77777777" w:rsidR="00655C4E" w:rsidRPr="000617E4" w:rsidRDefault="00655C4E" w:rsidP="00D6056D">
                                      <w:r w:rsidRPr="000617E4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297" name="Text Box 2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7012" y="2277487"/>
                                    <a:ext cx="451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9D0E314" w14:textId="77777777" w:rsidR="00655C4E" w:rsidRDefault="00655C4E" w:rsidP="00D6056D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298" name="Text Box 2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2202" y="2273245"/>
                                    <a:ext cx="565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126AA10" w14:textId="77777777" w:rsidR="00655C4E" w:rsidRPr="000617E4" w:rsidRDefault="00655C4E" w:rsidP="00D6056D">
                                      <w:r w:rsidRPr="000617E4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299" name="Text Box 2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6387" y="2279967"/>
                                    <a:ext cx="1264" cy="17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57A751" w14:textId="77777777" w:rsidR="00655C4E" w:rsidRPr="000617E4" w:rsidRDefault="00655C4E" w:rsidP="00D6056D">
                                      <w:r w:rsidRPr="000617E4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C</w:t>
                                      </w:r>
                                      <w:r w:rsidRPr="000617E4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position w:val="-5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300" name="Straight Arrow Connector 1530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892287" y="2280523"/>
                                    <a:ext cx="1564" cy="55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01" name="Straight Arrow Connector 1530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76300" y="2271712"/>
                                    <a:ext cx="9042" cy="305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02" name="Straight Arrow Connector 153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1421" y="2271882"/>
                                    <a:ext cx="15432" cy="214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303" name="Straight Arrow Connector 1530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83200" y="2287213"/>
                                  <a:ext cx="5061" cy="1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304" name="Gruppieren 2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168087"/>
                                <a:ext cx="5265885" cy="2352105"/>
                                <a:chOff x="0" y="2143373"/>
                                <a:chExt cx="52668" cy="23527"/>
                              </a:xfrm>
                            </wpg:grpSpPr>
                            <wps:wsp>
                              <wps:cNvPr id="15305" name="Text Box 3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00" y="2158039"/>
                                  <a:ext cx="8530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602FAE" w14:textId="77777777" w:rsidR="00655C4E" w:rsidRPr="00D526D0" w:rsidRDefault="00655C4E" w:rsidP="00D6056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Ось отсчета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06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10" y="2160594"/>
                                  <a:ext cx="10771" cy="30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1DAC7D" w14:textId="77777777" w:rsidR="00655C4E" w:rsidRPr="00D526D0" w:rsidRDefault="00655C4E" w:rsidP="00D526D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Плоскость отсчета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307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73" y="2143373"/>
                                  <a:ext cx="16136" cy="3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DF4500" w14:textId="77777777" w:rsidR="00655C4E" w:rsidRDefault="00655C4E" w:rsidP="00D6056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Cs/>
                                        <w:sz w:val="18"/>
                                        <w:szCs w:val="18"/>
                                      </w:rPr>
                                      <w:t>Фотодатчик гониометра</w:t>
                                    </w:r>
                                  </w:p>
                                  <w:p w14:paraId="3966D363" w14:textId="77777777" w:rsidR="00655C4E" w:rsidRDefault="00655C4E" w:rsidP="00D6056D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308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67" y="2160483"/>
                                  <a:ext cx="21101" cy="38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5532E7" w14:textId="77777777" w:rsidR="00655C4E" w:rsidRPr="00D526D0" w:rsidRDefault="00655C4E" w:rsidP="00D6056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Определение плоскости C</w:t>
                                    </w:r>
                                  </w:p>
                                  <w:p w14:paraId="778EBA55" w14:textId="77777777" w:rsidR="00655C4E" w:rsidRPr="00D526D0" w:rsidRDefault="00655C4E" w:rsidP="00D6056D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26D0">
                                      <w:rPr>
                                        <w:sz w:val="18"/>
                                        <w:szCs w:val="18"/>
                                      </w:rPr>
                                      <w:t>Визуализация вдоль оси отсчета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09" name="Textfeld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164424"/>
                                  <a:ext cx="14001" cy="2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365447" w14:textId="77777777" w:rsidR="00655C4E" w:rsidRDefault="00655C4E" w:rsidP="00D6056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LR3B, LW3B, LY3B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ED90B5" id="Group 2" o:spid="_x0000_s1123" style="width:414.6pt;height:320.8pt;mso-position-horizontal-relative:char;mso-position-vertical-relative:line" coordorigin=",67" coordsize="52887,45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">
                <v:shape id="Picture 15274" o:spid="_x0000_s1124" type="#_x0000_t75" style="position:absolute;left:7048;top:1095;width:43840;height:3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">
                  <v:imagedata r:id="rId19" o:title=""/>
                </v:shape>
                <v:group id="Group 15275" o:spid="_x0000_s1125" style="position:absolute;top:67;width:52887;height:45134" coordorigin=",67" coordsize="52887,4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">
                  <v:group id="Group 15276" o:spid="_x0000_s1126" style="position:absolute;left:95;top:67;width:52792;height:21284" coordorigin="95,67" coordsize="52791,2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PIf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w8kYnu+EG+T8AQAA//8DAFBLAQItABQABgAIAAAAIQDb4fbL7gAAAIUBAAATAAAAAAAAAAAA&#10;AAAAAAAAAABbQ29udGVudF9UeXBlc10ueG1sUEsBAi0AFAAGAAgAAAAhAFr0LFu/AAAAFQEAAAsA&#10;AAAAAAAAAAAAAAAAHwEAAF9yZWxzLy5yZWxzUEsBAi0AFAAGAAgAAAAhAH5U8h/EAAAA3gAAAA8A&#10;AAAAAAAAAAAAAAAABwIAAGRycy9kb3ducmV2LnhtbFBLBQYAAAAAAwADALcAAAD4AgAAAAA=&#10;">
                    <v:group id="Group 15277" o:spid="_x0000_s1127" style="position:absolute;left:9810;top:1047;width:41807;height:16903" coordorigin="9810,1047" coordsize="41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eE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w8kEnu+EG+T8AQAA//8DAFBLAQItABQABgAIAAAAIQDb4fbL7gAAAIUBAAATAAAAAAAAAAAA&#10;AAAAAAAAAABbQ29udGVudF9UeXBlc10ueG1sUEsBAi0AFAAGAAgAAAAhAFr0LFu/AAAAFQEAAAsA&#10;AAAAAAAAAAAAAAAAHwEAAF9yZWxzLy5yZWxzUEsBAi0AFAAGAAgAAAAhABEYV4TEAAAA3gAAAA8A&#10;AAAAAAAAAAAAAAAABwIAAGRycy9kb3ducmV2LnhtbFBLBQYAAAAAAwADALcAAAD4AgAAAAA=&#10;">
                      <v:shape id="Straight Arrow Connector 15278" o:spid="_x0000_s1128" type="#_x0000_t32" style="position:absolute;left:9869;top:1197;width:51;height: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" strokeweight=".5pt">
                        <v:stroke endarrow="block" endarrowwidth="narrow" endarrowlength="long" joinstyle="miter"/>
                      </v:shape>
                      <v:group id="Group 15279" o:spid="_x0000_s1129" style="position:absolute;left:9810;top:1047;width:418;height:140" coordorigin="9810,1047" coordsize="4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2Zt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">
                        <v:shape id="Text Box 258" o:spid="_x0000_s1130" type="#_x0000_t202" style="position:absolute;left:10192;top:1093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" filled="f" stroked="f">
                          <v:textbox inset="0,0,0,0">
                            <w:txbxContent>
                              <w:p w14:paraId="24C597D4" w14:textId="77777777" w:rsidR="00655C4E" w:rsidRPr="000617E4" w:rsidRDefault="00655C4E" w:rsidP="00D6056D">
                                <w:r w:rsidRPr="000617E4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259" o:spid="_x0000_s1131" type="#_x0000_t202" style="position:absolute;left:9816;top:1114;width: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" filled="f" stroked="f">
                          <v:textbox inset="0,0,0,0">
                            <w:txbxContent>
                              <w:p w14:paraId="01140824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γ</w:t>
                                </w:r>
                              </w:p>
                            </w:txbxContent>
                          </v:textbox>
                        </v:shape>
                        <v:shape id="Text Box 260" o:spid="_x0000_s1132" type="#_x0000_t202" style="position:absolute;left:9861;top:1069;width: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" filled="f" stroked="f">
                          <v:textbox inset="0,0,0,0">
                            <w:txbxContent>
                              <w:p w14:paraId="3C0F2BF0" w14:textId="77777777" w:rsidR="00655C4E" w:rsidRPr="000617E4" w:rsidRDefault="00655C4E" w:rsidP="00D6056D">
                                <w:r w:rsidRPr="000617E4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261" o:spid="_x0000_s1133" type="#_x0000_t202" style="position:absolute;left:10216;top:1131;width:12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" filled="f" stroked="f">
                          <v:textbox inset="0,0,0,0">
                            <w:txbxContent>
                              <w:p w14:paraId="2BC4FF37" w14:textId="77777777" w:rsidR="00655C4E" w:rsidRPr="000617E4" w:rsidRDefault="00655C4E" w:rsidP="00D6056D">
                                <w:r w:rsidRPr="000617E4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C</w:t>
                                </w:r>
                                <w:r w:rsidRPr="000617E4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position w:val="-5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Straight Arrow Connector 15284" o:spid="_x0000_s1134" type="#_x0000_t32" style="position:absolute;left:9961;top:1137;width:15;height: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" strokeweight=".5pt">
                          <v:stroke endarrow="block" endarrowwidth="narrow" endarrowlength="long" joinstyle="miter"/>
                        </v:shape>
                        <v:shape id="Straight Arrow Connector 15285" o:spid="_x0000_s1135" type="#_x0000_t32" style="position:absolute;left:9810;top:1047;width:93;height: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" strokeweight=".5pt">
                          <v:stroke endarrow="block" endarrowwidth="narrow" endarrowlength="long" joinstyle="miter"/>
                        </v:shape>
                        <v:shape id="Straight Arrow Connector 15286" o:spid="_x0000_s1136" type="#_x0000_t32" style="position:absolute;left:10063;top:1048;width:141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" strokeweight=".5pt">
                          <v:stroke endarrow="block" endarrowwidth="narrow" endarrowlength="long" joinstyle="miter"/>
                        </v:shape>
                      </v:group>
                    </v:group>
                    <v:group id="Gruppieren 238" o:spid="_x0000_s1137" style="position:absolute;left:95;top:67;width:52792;height:21284" coordorigin="9524,68" coordsize="52801,2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SejxAAAAN4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JaDaFv3fCDXL5CwAA//8DAFBLAQItABQABgAIAAAAIQDb4fbL7gAAAIUBAAATAAAAAAAAAAAA&#10;AAAAAAAAAABbQ29udGVudF9UeXBlc10ueG1sUEsBAi0AFAAGAAgAAAAhAFr0LFu/AAAAFQEAAAsA&#10;AAAAAAAAAAAAAAAAHwEAAF9yZWxzLy5yZWxzUEsBAi0AFAAGAAgAAAAhACTNJ6PEAAAA3gAAAA8A&#10;AAAAAAAAAAAAAAAABwIAAGRycy9kb3ducmV2LnhtbFBLBQYAAAAAAwADALcAAAD4AgAAAAA=&#10;">
                      <v:shape id="Text Box 326" o:spid="_x0000_s1138" type="#_x0000_t202" style="position:absolute;left:35724;top:13749;width:9912;height:3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" stroked="f">
                        <v:textbox inset="1mm,1mm,1mm,1mm">
                          <w:txbxContent>
                            <w:p w14:paraId="1F773B43" w14:textId="77777777" w:rsidR="00655C4E" w:rsidRPr="00D526D0" w:rsidRDefault="00655C4E" w:rsidP="00D605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</w:txbxContent>
                        </v:textbox>
                      </v:shape>
                      <v:shape id="Text Box 327" o:spid="_x0000_s1139" type="#_x0000_t202" style="position:absolute;left:30009;top:16708;width:9907;height:3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" stroked="f">
                        <v:textbox inset="1mm,1mm,1mm,1mm">
                          <w:txbxContent>
                            <w:p w14:paraId="129220A3" w14:textId="77777777" w:rsidR="00655C4E" w:rsidRPr="00D526D0" w:rsidRDefault="00655C4E" w:rsidP="00D6056D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Плоскость отсчета</w:t>
                              </w:r>
                            </w:p>
                          </w:txbxContent>
                        </v:textbox>
                      </v:shape>
                      <v:shape id="Text Box 329" o:spid="_x0000_s1140" type="#_x0000_t202" style="position:absolute;left:41000;top:16708;width:21325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" stroked="f">
                        <v:textbox inset="1mm,1mm,1mm,1mm">
                          <w:txbxContent>
                            <w:p w14:paraId="4FDEE20F" w14:textId="77777777" w:rsidR="00655C4E" w:rsidRPr="00D526D0" w:rsidRDefault="00655C4E" w:rsidP="00D605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Определение плоскости C</w:t>
                              </w:r>
                            </w:p>
                            <w:p w14:paraId="34934160" w14:textId="77777777" w:rsidR="00655C4E" w:rsidRPr="00D526D0" w:rsidRDefault="00655C4E" w:rsidP="00D605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26D0">
                                <w:rPr>
                                  <w:sz w:val="18"/>
                                  <w:szCs w:val="18"/>
                                </w:rPr>
                                <w:t>Визуализация вдоль оси отсчета</w:t>
                              </w:r>
                            </w:p>
                          </w:txbxContent>
                        </v:textbox>
                      </v:shape>
                      <v:shape id="Text Box 328" o:spid="_x0000_s1141" type="#_x0000_t202" style="position:absolute;left:28799;top:68;width:15442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" filled="f" stroked="f">
                        <v:textbox inset="0,0,0,0">
                          <w:txbxContent>
                            <w:p w14:paraId="7C31376B" w14:textId="77777777" w:rsidR="00655C4E" w:rsidRDefault="00655C4E" w:rsidP="00D6056D">
                              <w:pPr>
                                <w:spacing w:line="240" w:lineRule="auto"/>
                                <w:jc w:val="center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Фотодатчик гониометра</w:t>
                              </w:r>
                            </w:p>
                            <w:p w14:paraId="0727F22B" w14:textId="77777777" w:rsidR="00655C4E" w:rsidRDefault="00655C4E" w:rsidP="00D6056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feld 26" o:spid="_x0000_s1142" type="#_x0000_t202" style="position:absolute;left:9524;top:18475;width:1457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" stroked="f" strokeweight=".5pt">
                        <v:textbox>
                          <w:txbxContent>
                            <w:p w14:paraId="74B1EAEC" w14:textId="77777777" w:rsidR="00655C4E" w:rsidRDefault="00655C4E" w:rsidP="00D605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LR3A, LW3A, LY3A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293" o:spid="_x0000_s1143" style="position:absolute;top:21680;width:52658;height:23521" coordorigin=",21680" coordsize="52658,2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">
                    <v:group id="Group 15294" o:spid="_x0000_s1144" style="position:absolute;left:8763;top:22717;width:41352;height:17413" coordorigin="8763,22717" coordsize="41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8J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">
                      <v:group id="Group 15295" o:spid="_x0000_s1145" style="position:absolute;left:8763;top:22717;width:413;height:143" coordorigin="8763,22717" coordsize="41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">
                        <v:shape id="Text Box 267" o:spid="_x0000_s1146" type="#_x0000_t202" style="position:absolute;left:9154;top:22775;width: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" filled="f" stroked="f">
                          <v:textbox inset="0,0,0,0">
                            <w:txbxContent>
                              <w:p w14:paraId="355A3618" w14:textId="77777777" w:rsidR="00655C4E" w:rsidRPr="000617E4" w:rsidRDefault="00655C4E" w:rsidP="00D6056D">
                                <w:r w:rsidRPr="000617E4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268" o:spid="_x0000_s1147" type="#_x0000_t202" style="position:absolute;left:8770;top:22774;width:4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" filled="f" stroked="f">
                          <v:textbox inset="0,0,0,0">
                            <w:txbxContent>
                              <w:p w14:paraId="29D0E314" w14:textId="77777777"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γ</w:t>
                                </w:r>
                              </w:p>
                            </w:txbxContent>
                          </v:textbox>
                        </v:shape>
                        <v:shape id="Text Box 269" o:spid="_x0000_s1148" type="#_x0000_t202" style="position:absolute;left:8822;top:22732;width: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" filled="f" stroked="f">
                          <v:textbox inset="0,0,0,0">
                            <w:txbxContent>
                              <w:p w14:paraId="3126AA10" w14:textId="77777777" w:rsidR="00655C4E" w:rsidRPr="000617E4" w:rsidRDefault="00655C4E" w:rsidP="00D6056D">
                                <w:r w:rsidRPr="000617E4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270" o:spid="_x0000_s1149" type="#_x0000_t202" style="position:absolute;left:9163;top:22799;width:1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" filled="f" stroked="f">
                          <v:textbox inset="0,0,0,0">
                            <w:txbxContent>
                              <w:p w14:paraId="2A57A751" w14:textId="77777777" w:rsidR="00655C4E" w:rsidRPr="000617E4" w:rsidRDefault="00655C4E" w:rsidP="00D6056D">
                                <w:r w:rsidRPr="000617E4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C</w:t>
                                </w:r>
                                <w:r w:rsidRPr="000617E4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position w:val="-5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Straight Arrow Connector 15300" o:spid="_x0000_s1150" type="#_x0000_t32" style="position:absolute;left:8922;top:22805;width:16;height: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" strokeweight=".5pt">
                          <v:stroke endarrow="block" endarrowwidth="narrow" endarrowlength="long" joinstyle="miter"/>
                        </v:shape>
                        <v:shape id="Straight Arrow Connector 15301" o:spid="_x0000_s1151" type="#_x0000_t32" style="position:absolute;left:8763;top:22717;width:90;height: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" strokeweight=".5pt">
                          <v:stroke endarrow="block" endarrowwidth="narrow" endarrowlength="long" joinstyle="miter"/>
                        </v:shape>
                        <v:shape id="Straight Arrow Connector 15302" o:spid="_x0000_s1152" type="#_x0000_t32" style="position:absolute;left:9014;top:22718;width:154;height: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" strokeweight=".5pt">
                          <v:stroke endarrow="block" endarrowwidth="narrow" endarrowlength="long" joinstyle="miter"/>
                        </v:shape>
                      </v:group>
                      <v:shape id="Straight Arrow Connector 15303" o:spid="_x0000_s1153" type="#_x0000_t32" style="position:absolute;left:8832;top:22872;width:50;height: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" strokeweight=".5pt">
                        <v:stroke endarrow="block" endarrowwidth="narrow" endarrowlength="long" joinstyle="miter"/>
                      </v:shape>
                    </v:group>
                    <v:group id="Gruppieren 240" o:spid="_x0000_s1154" style="position:absolute;top:21680;width:52658;height:23521" coordorigin=",21433" coordsize="52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UT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Mno2gMz3fCDXLxAAAA//8DAFBLAQItABQABgAIAAAAIQDb4fbL7gAAAIUBAAATAAAAAAAAAAAA&#10;AAAAAAAAAABbQ29udGVudF9UeXBlc10ueG1sUEsBAi0AFAAGAAgAAAAhAFr0LFu/AAAAFQEAAAsA&#10;AAAAAAAAAAAAAAAAHwEAAF9yZWxzLy5yZWxzUEsBAi0AFAAGAAgAAAAhAM8ttRPEAAAA3gAAAA8A&#10;AAAAAAAAAAAAAAAABwIAAGRycy9kb3ducmV2LnhtbFBLBQYAAAAAAwADALcAAAD4AgAAAAA=&#10;">
                      <v:shape id="Text Box 332" o:spid="_x0000_s1155" type="#_x0000_t202" style="position:absolute;left:250;top:21580;width:8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" stroked="f">
                        <v:textbox inset="0,0,0,0">
                          <w:txbxContent>
                            <w:p w14:paraId="36602FAE" w14:textId="77777777" w:rsidR="00655C4E" w:rsidRPr="00D526D0" w:rsidRDefault="00655C4E" w:rsidP="00D605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</w:txbxContent>
                        </v:textbox>
                      </v:shape>
                      <v:shape id="Text Box 333" o:spid="_x0000_s1156" type="#_x0000_t202" style="position:absolute;left:203;top:21605;width:107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" stroked="f">
                        <v:textbox inset="1mm,1mm,1mm,1mm">
                          <w:txbxContent>
                            <w:p w14:paraId="011DAC7D" w14:textId="77777777" w:rsidR="00655C4E" w:rsidRPr="00D526D0" w:rsidRDefault="00655C4E" w:rsidP="00D526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Плоскость отсчета</w:t>
                              </w:r>
                            </w:p>
                          </w:txbxContent>
                        </v:textbox>
                      </v:shape>
                      <v:shape id="Text Box 334" o:spid="_x0000_s1157" type="#_x0000_t202" style="position:absolute;left:172;top:21433;width:162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" stroked="f">
                        <v:textbox inset="1mm,1mm,1mm,1mm">
                          <w:txbxContent>
                            <w:p w14:paraId="3DDF4500" w14:textId="77777777" w:rsidR="00655C4E" w:rsidRDefault="00655C4E" w:rsidP="00D6056D">
                              <w:pPr>
                                <w:spacing w:line="240" w:lineRule="auto"/>
                                <w:jc w:val="center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Фотодатчик гониометра</w:t>
                              </w:r>
                            </w:p>
                            <w:p w14:paraId="3966D363" w14:textId="77777777" w:rsidR="00655C4E" w:rsidRDefault="00655C4E" w:rsidP="00D6056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35" o:spid="_x0000_s1158" type="#_x0000_t202" style="position:absolute;left:315;top:21604;width:211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" stroked="f">
                        <v:textbox inset="0,0,0,0">
                          <w:txbxContent>
                            <w:p w14:paraId="785532E7" w14:textId="77777777" w:rsidR="00655C4E" w:rsidRPr="00D526D0" w:rsidRDefault="00655C4E" w:rsidP="00D605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Определение плоскости C</w:t>
                              </w:r>
                            </w:p>
                            <w:p w14:paraId="778EBA55" w14:textId="77777777" w:rsidR="00655C4E" w:rsidRPr="00D526D0" w:rsidRDefault="00655C4E" w:rsidP="00D605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26D0">
                                <w:rPr>
                                  <w:sz w:val="18"/>
                                  <w:szCs w:val="18"/>
                                </w:rPr>
                                <w:t>Визуализация вдоль оси отсчета</w:t>
                              </w:r>
                            </w:p>
                          </w:txbxContent>
                        </v:textbox>
                      </v:shape>
                      <v:shape id="Textfeld 25" o:spid="_x0000_s1159" type="#_x0000_t202" style="position:absolute;top:21644;width:140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" stroked="f" strokeweight=".5pt">
                        <v:textbox>
                          <w:txbxContent>
                            <w:p w14:paraId="46365447" w14:textId="77777777" w:rsidR="00655C4E" w:rsidRDefault="00655C4E" w:rsidP="00D605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LR3B, LW3B, LY3B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 w:rsidR="00D526D0">
        <w:rPr>
          <w:rFonts w:eastAsia="Times New Roman"/>
        </w:rPr>
        <w:t>»</w:t>
      </w:r>
    </w:p>
    <w:p w14:paraId="6A0BFFDC" w14:textId="77777777" w:rsidR="00D6056D" w:rsidRPr="00506C0E" w:rsidRDefault="00D6056D" w:rsidP="00F65F9D">
      <w:pPr>
        <w:pStyle w:val="SingleTxtG"/>
        <w:spacing w:before="240"/>
      </w:pPr>
      <w:r w:rsidRPr="00506C0E">
        <w:rPr>
          <w:i/>
        </w:rPr>
        <w:t xml:space="preserve">Спецификация LR4/1, рис. 1 </w:t>
      </w:r>
      <w:r w:rsidRPr="00506C0E">
        <w:t xml:space="preserve">изменить следующим образом: </w:t>
      </w:r>
    </w:p>
    <w:p w14:paraId="69637AC1" w14:textId="77777777" w:rsidR="00D6056D" w:rsidRPr="00506C0E" w:rsidRDefault="00D6056D" w:rsidP="00DF7915">
      <w:pPr>
        <w:tabs>
          <w:tab w:val="center" w:pos="4800"/>
          <w:tab w:val="right" w:pos="9600"/>
        </w:tabs>
        <w:spacing w:line="240" w:lineRule="auto"/>
        <w:ind w:left="601" w:firstLine="533"/>
        <w:jc w:val="right"/>
        <w:rPr>
          <w:rFonts w:eastAsia="Times New Roman"/>
        </w:rPr>
      </w:pPr>
      <w:r w:rsidRPr="00506C0E">
        <w:rPr>
          <w:noProof/>
        </w:rPr>
        <mc:AlternateContent>
          <mc:Choice Requires="wpg">
            <w:drawing>
              <wp:inline distT="0" distB="0" distL="0" distR="0" wp14:anchorId="21F59E99" wp14:editId="66D21B83">
                <wp:extent cx="5031474" cy="3697590"/>
                <wp:effectExtent l="0" t="0" r="0" b="0"/>
                <wp:docPr id="15310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474" cy="3697590"/>
                          <a:chOff x="0" y="-53340"/>
                          <a:chExt cx="5114290" cy="4217987"/>
                        </a:xfrm>
                      </wpg:grpSpPr>
                      <wpg:grpSp>
                        <wpg:cNvPr id="15311" name="Group 15311"/>
                        <wpg:cNvGrpSpPr>
                          <a:grpSpLocks/>
                        </wpg:cNvGrpSpPr>
                        <wpg:grpSpPr bwMode="auto">
                          <a:xfrm>
                            <a:off x="0" y="2135187"/>
                            <a:ext cx="5114290" cy="2029460"/>
                            <a:chOff x="0" y="2177665"/>
                            <a:chExt cx="8054" cy="3196"/>
                          </a:xfrm>
                        </wpg:grpSpPr>
                        <pic:pic xmlns:pic="http://schemas.openxmlformats.org/drawingml/2006/picture">
                          <pic:nvPicPr>
                            <pic:cNvPr id="15312" name="Picture 15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23" t="11896" r="11954" b="1729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" y="2177840"/>
                              <a:ext cx="5113" cy="26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5313" name="Group 15313"/>
                          <wpg:cNvGrpSpPr>
                            <a:grpSpLocks/>
                          </wpg:cNvGrpSpPr>
                          <wpg:grpSpPr bwMode="auto">
                            <a:xfrm>
                              <a:off x="1358" y="2177949"/>
                              <a:ext cx="2058" cy="539"/>
                              <a:chOff x="1445" y="2175770"/>
                              <a:chExt cx="14827" cy="4231"/>
                            </a:xfrm>
                          </wpg:grpSpPr>
                          <wps:wsp>
                            <wps:cNvPr id="15314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5" y="2175770"/>
                                <a:ext cx="1478" cy="20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C21734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15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13" y="2177589"/>
                                <a:ext cx="846" cy="23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95C120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16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820" y="2176067"/>
                                <a:ext cx="1452" cy="20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D70A33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17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03" y="2177589"/>
                                <a:ext cx="1010" cy="2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E185B1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18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02" y="2176067"/>
                                <a:ext cx="572" cy="15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7FEEBE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19" name="Group 15319"/>
                          <wpg:cNvGrpSpPr>
                            <a:grpSpLocks/>
                          </wpg:cNvGrpSpPr>
                          <wpg:grpSpPr bwMode="auto">
                            <a:xfrm>
                              <a:off x="0" y="2177665"/>
                              <a:ext cx="8054" cy="3196"/>
                              <a:chOff x="0" y="2177665"/>
                              <a:chExt cx="8054" cy="3196"/>
                            </a:xfrm>
                          </wpg:grpSpPr>
                          <wps:wsp>
                            <wps:cNvPr id="15320" name="Text Box 3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180234"/>
                                <a:ext cx="1327" cy="4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6F485E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LR4B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321" name="Text Box 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64" y="2179843"/>
                                <a:ext cx="1642" cy="3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FA36B6" w14:textId="77777777" w:rsidR="00655C4E" w:rsidRPr="00D526D0" w:rsidRDefault="00655C4E" w:rsidP="00D6056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526D0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Основная функция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22" name="Text Box 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61" y="2180283"/>
                                <a:ext cx="1186" cy="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3E0B56" w14:textId="77777777" w:rsidR="00655C4E" w:rsidRPr="00DF7915" w:rsidRDefault="00655C4E" w:rsidP="00D6056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F7915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Ось отсчета</w:t>
                                  </w:r>
                                  <w:r w:rsidRPr="00DF7915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position w:val="4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23" name="Text Box 3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90" y="2179421"/>
                                <a:ext cx="1218" cy="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77B352" w14:textId="77777777" w:rsidR="00655C4E" w:rsidRPr="0012005D" w:rsidRDefault="00655C4E" w:rsidP="00D6056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2005D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Заземление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24" name="Text Box 3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79" y="2179680"/>
                                <a:ext cx="2275" cy="2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618B3C" w14:textId="77777777" w:rsidR="00655C4E" w:rsidRPr="00D526D0" w:rsidRDefault="00655C4E" w:rsidP="00D526D0">
                                  <w:pPr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526D0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Вспомогательная функция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25" name="Text Box 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84" y="2177665"/>
                                <a:ext cx="2252" cy="4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8376E2" w14:textId="77777777" w:rsidR="00655C4E" w:rsidRPr="00D526D0" w:rsidRDefault="00655C4E" w:rsidP="00D6056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526D0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Плоскость отсчета</w:t>
                                  </w:r>
                                  <w:r w:rsidRPr="00D526D0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position w:val="4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26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0" y="2180139"/>
                                <a:ext cx="59" cy="1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778488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position w:val="1"/>
                                      <w:sz w:val="2"/>
                                      <w:szCs w:val="2"/>
                                      <w:vertAlign w:val="superscript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27" name="Text Box 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5" y="2180361"/>
                                <a:ext cx="1873" cy="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D679D3" w14:textId="77777777" w:rsidR="00655C4E" w:rsidRPr="00DF7915" w:rsidRDefault="00655C4E" w:rsidP="00D6056D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F7915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Светоизлучающая зона</w:t>
                                  </w:r>
                                  <w:r w:rsidRPr="00DF7915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position w:val="4"/>
                                      <w:sz w:val="18"/>
                                      <w:szCs w:val="18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5328" name="Group 15328"/>
                        <wpg:cNvGrpSpPr>
                          <a:grpSpLocks/>
                        </wpg:cNvGrpSpPr>
                        <wpg:grpSpPr bwMode="auto">
                          <a:xfrm>
                            <a:off x="176" y="-53340"/>
                            <a:ext cx="4728210" cy="2153920"/>
                            <a:chOff x="176" y="-84"/>
                            <a:chExt cx="7446" cy="3392"/>
                          </a:xfrm>
                        </wpg:grpSpPr>
                        <wpg:grpSp>
                          <wpg:cNvPr id="15329" name="Group 15329"/>
                          <wpg:cNvGrpSpPr>
                            <a:grpSpLocks/>
                          </wpg:cNvGrpSpPr>
                          <wpg:grpSpPr bwMode="auto">
                            <a:xfrm>
                              <a:off x="176" y="-84"/>
                              <a:ext cx="7446" cy="3392"/>
                              <a:chOff x="176" y="-533"/>
                              <a:chExt cx="47268" cy="21533"/>
                            </a:xfrm>
                          </wpg:grpSpPr>
                          <wpg:grpSp>
                            <wpg:cNvPr id="15330" name="Group 153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57" y="-533"/>
                                <a:ext cx="43387" cy="19796"/>
                                <a:chOff x="4057" y="-533"/>
                                <a:chExt cx="43389" cy="19799"/>
                              </a:xfrm>
                            </wpg:grpSpPr>
                            <wpg:grpSp>
                              <wpg:cNvPr id="15331" name="Group 15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57" y="543"/>
                                  <a:ext cx="29186" cy="16581"/>
                                  <a:chOff x="4057" y="543"/>
                                  <a:chExt cx="29185" cy="165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332" name="Picture 153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517" t="14246" r="22308" b="1823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57" y="543"/>
                                    <a:ext cx="29185" cy="165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15333" name="Group 153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902" y="1210"/>
                                    <a:ext cx="19014" cy="3668"/>
                                    <a:chOff x="8902" y="1210"/>
                                    <a:chExt cx="19014" cy="3668"/>
                                  </a:xfrm>
                                </wpg:grpSpPr>
                                <wps:wsp>
                                  <wps:cNvPr id="15334" name="Text Box 1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902" y="3339"/>
                                      <a:ext cx="577" cy="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DE20924" w14:textId="77777777" w:rsidR="00655C4E" w:rsidRDefault="00655C4E" w:rsidP="00D6056D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/>
                                            <w:color w:val="000000"/>
                                            <w:kern w:val="24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5335" name="Text Box 1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012" y="1274"/>
                                      <a:ext cx="577" cy="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231566B" w14:textId="77777777" w:rsidR="00655C4E" w:rsidRDefault="00655C4E" w:rsidP="00D6056D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/>
                                            <w:color w:val="000000"/>
                                            <w:kern w:val="24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5336" name="Text Box 1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181" y="3234"/>
                                      <a:ext cx="577" cy="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AF7341C" w14:textId="77777777" w:rsidR="00655C4E" w:rsidRDefault="00655C4E" w:rsidP="00D6056D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/>
                                            <w:color w:val="000000"/>
                                            <w:kern w:val="24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5337" name="Text Box 1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275" y="1210"/>
                                      <a:ext cx="641" cy="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479529F" w14:textId="77777777" w:rsidR="00655C4E" w:rsidRDefault="00655C4E" w:rsidP="00D6056D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/>
                                            <w:color w:val="000000"/>
                                            <w:kern w:val="24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5338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390" y="-533"/>
                                  <a:ext cx="11761" cy="22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CDF930" w14:textId="77777777" w:rsidR="00655C4E" w:rsidRPr="00D526D0" w:rsidRDefault="00655C4E" w:rsidP="00D6056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Плоскость отсчета</w:t>
                                    </w: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position w:val="4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39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896" y="5816"/>
                                  <a:ext cx="12505" cy="2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D95B15" w14:textId="77777777" w:rsidR="00655C4E" w:rsidRDefault="00655C4E" w:rsidP="00D526D0"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Основная функция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40" name="Text Box 3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22" y="7646"/>
                                  <a:ext cx="14424" cy="24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12DE19" w14:textId="77777777" w:rsidR="00655C4E" w:rsidRPr="00D526D0" w:rsidRDefault="00655C4E" w:rsidP="00D6056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Вспомогательная функция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41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32" y="10035"/>
                                  <a:ext cx="13573" cy="1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F7CC0D" w14:textId="77777777" w:rsidR="00655C4E" w:rsidRPr="00D526D0" w:rsidRDefault="00655C4E" w:rsidP="00D6056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Ось отсчета</w:t>
                                    </w: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position w:val="4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42" name="Text Box 3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40" y="11735"/>
                                  <a:ext cx="8649" cy="16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7BEE6E" w14:textId="77777777" w:rsidR="00655C4E" w:rsidRPr="00D526D0" w:rsidRDefault="00655C4E" w:rsidP="00D6056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Заземление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43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146" y="15533"/>
                                  <a:ext cx="38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49D437" w14:textId="77777777" w:rsidR="00655C4E" w:rsidRDefault="00655C4E" w:rsidP="00D6056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PMingLiU"/>
                                        <w:color w:val="000000" w:themeColor="text1"/>
                                        <w:kern w:val="24"/>
                                        <w:sz w:val="2"/>
                                        <w:szCs w:val="2"/>
                                        <w:lang w:val="nl-NL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44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00" y="1206"/>
                                  <a:ext cx="641" cy="1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D2436F" w14:textId="77777777" w:rsidR="00655C4E" w:rsidRDefault="00655C4E" w:rsidP="00D6056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45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21" y="16028"/>
                                  <a:ext cx="12694" cy="32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B57647" w14:textId="77777777" w:rsidR="00655C4E" w:rsidRPr="00D526D0" w:rsidRDefault="00655C4E" w:rsidP="00D526D0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Светоизлучающая зона</w:t>
                                    </w:r>
                                    <w:r w:rsidRPr="00D526D0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position w:val="4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346" name="Text Box 3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" y="18582"/>
                                <a:ext cx="8040" cy="24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3AA2DF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LR4A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47" name="Group 15347"/>
                          <wpg:cNvGrpSpPr>
                            <a:grpSpLocks/>
                          </wpg:cNvGrpSpPr>
                          <wpg:grpSpPr bwMode="auto">
                            <a:xfrm>
                              <a:off x="4196" y="731"/>
                              <a:ext cx="1481" cy="2254"/>
                              <a:chOff x="4198" y="731"/>
                              <a:chExt cx="1643" cy="2510"/>
                            </a:xfrm>
                          </wpg:grpSpPr>
                          <wps:wsp>
                            <wps:cNvPr id="15348" name="AutoShape 415"/>
                            <wps:cNvSpPr>
                              <a:spLocks/>
                            </wps:cNvSpPr>
                            <wps:spPr bwMode="auto">
                              <a:xfrm>
                                <a:off x="4198" y="731"/>
                                <a:ext cx="1201" cy="2075"/>
                              </a:xfrm>
                              <a:prstGeom prst="rightBracke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49" name="AutoShape 41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402" y="2732"/>
                                <a:ext cx="362" cy="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50" name="Text Box 4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80" y="2955"/>
                                <a:ext cx="61" cy="2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A9DD11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 w:themeColor="text1"/>
                                      <w:kern w:val="24"/>
                                      <w:position w:val="6"/>
                                      <w:vertAlign w:val="superscript"/>
                                      <w:lang w:val="it-I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351" name="AutoShape 415"/>
                        <wps:cNvSpPr>
                          <a:spLocks/>
                        </wps:cNvSpPr>
                        <wps:spPr bwMode="auto">
                          <a:xfrm>
                            <a:off x="1926210" y="2715632"/>
                            <a:ext cx="639222" cy="1050869"/>
                          </a:xfrm>
                          <a:prstGeom prst="righ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2" name="AutoShape 4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69984" y="3766501"/>
                            <a:ext cx="207345" cy="15966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3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2650229" y="3910754"/>
                            <a:ext cx="34939" cy="16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42A9D" w14:textId="77777777" w:rsidR="00655C4E" w:rsidRDefault="00655C4E" w:rsidP="00D605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  <w:position w:val="6"/>
                                  <w:vertAlign w:val="superscript"/>
                                  <w:lang w:val="it-I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59E99" id="Group 46" o:spid="_x0000_s1160" style="width:396.2pt;height:291.15pt;mso-position-horizontal-relative:char;mso-position-vertical-relative:line" coordorigin=",-533" coordsize="51142,42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">
                <v:group id="Group 15311" o:spid="_x0000_s1161" style="position:absolute;top:21351;width:51142;height:20295" coordorigin=",21776" coordsize="8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">
                  <v:shape id="Picture 15312" o:spid="_x0000_s1162" type="#_x0000_t75" style="position:absolute;left:6;top:21778;width:51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">
                    <v:imagedata r:id="rId22" o:title="" croptop="7796f" cropbottom="11334f" cropleft="3030f" cropright="7834f"/>
                  </v:shape>
                  <v:group id="Group 15313" o:spid="_x0000_s1163" style="position:absolute;left:13;top:21779;width:21;height:5" coordorigin="14,21757" coordsize="1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u6xAAAAN4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iRP4fSfcIJdvAAAA//8DAFBLAQItABQABgAIAAAAIQDb4fbL7gAAAIUBAAATAAAAAAAAAAAA&#10;AAAAAAAAAABbQ29udGVudF9UeXBlc10ueG1sUEsBAi0AFAAGAAgAAAAhAFr0LFu/AAAAFQEAAAsA&#10;AAAAAAAAAAAAAAAAHwEAAF9yZWxzLy5yZWxzUEsBAi0AFAAGAAgAAAAhAMUdu7rEAAAA3gAAAA8A&#10;AAAAAAAAAAAAAAAABwIAAGRycy9kb3ducmV2LnhtbFBLBQYAAAAAAwADALcAAAD4AgAAAAA=&#10;">
                    <v:shape id="Text Box 121" o:spid="_x0000_s1164" type="#_x0000_t202" style="position:absolute;left:14;top:21757;width:1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" filled="f" stroked="f">
                      <v:textbox inset="0,0,0,0">
                        <w:txbxContent>
                          <w:p w14:paraId="57C21734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21" o:spid="_x0000_s1165" type="#_x0000_t202" style="position:absolute;left:15;top:21775;width: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" filled="f" stroked="f">
                      <v:textbox inset="0,0,0,0">
                        <w:txbxContent>
                          <w:p w14:paraId="5F95C120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121" o:spid="_x0000_s1166" type="#_x0000_t202" style="position:absolute;left:148;top:21760;width:14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" filled="f" stroked="f">
                      <v:textbox inset="0,0,0,0">
                        <w:txbxContent>
                          <w:p w14:paraId="2ED70A33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121" o:spid="_x0000_s1167" type="#_x0000_t202" style="position:absolute;left:103;top:21775;width:10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" filled="f" stroked="f">
                      <v:textbox inset="0,0,0,0">
                        <w:txbxContent>
                          <w:p w14:paraId="78E185B1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 Box 121" o:spid="_x0000_s1168" type="#_x0000_t202" style="position:absolute;left:102;top:21760;width: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" filled="f" stroked="f">
                      <v:textbox inset="0,0,0,0">
                        <w:txbxContent>
                          <w:p w14:paraId="787FEEBE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5319" o:spid="_x0000_s1169" style="position:absolute;top:21776;width:80;height:32" coordorigin=",21776" coordsize="8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YxQ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54FH/D851wg1w8AAAA//8DAFBLAQItABQABgAIAAAAIQDb4fbL7gAAAIUBAAATAAAAAAAAAAAA&#10;AAAAAAAAAABbQ29udGVudF9UeXBlc10ueG1sUEsBAi0AFAAGAAgAAAAhAFr0LFu/AAAAFQEAAAsA&#10;AAAAAAAAAAAAAAAAHwEAAF9yZWxzLy5yZWxzUEsBAi0AFAAGAAgAAAAhAKT1jFDEAAAA3gAAAA8A&#10;AAAAAAAAAAAAAAAABwIAAGRycy9kb3ducmV2LnhtbFBLBQYAAAAAAwADALcAAAD4AgAAAAA=&#10;">
                    <v:shape id="Text Box 354" o:spid="_x0000_s1170" type="#_x0000_t202" style="position:absolute;top:21802;width:1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" stroked="f" strokeweight=".5pt">
                      <v:textbox inset="1mm,1mm,1mm,1mm">
                        <w:txbxContent>
                          <w:p w14:paraId="436F485E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</w:rPr>
                              <w:t>LR4B</w:t>
                            </w:r>
                          </w:p>
                        </w:txbxContent>
                      </v:textbox>
                    </v:shape>
                    <v:shape id="Text Box 93" o:spid="_x0000_s1171" type="#_x0000_t202" style="position:absolute;left:57;top:21798;width:17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" stroked="f">
                      <v:textbox inset="0,0,0,0">
                        <w:txbxContent>
                          <w:p w14:paraId="45FA36B6" w14:textId="77777777" w:rsidR="00655C4E" w:rsidRPr="00D526D0" w:rsidRDefault="00655C4E" w:rsidP="00D605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26D0">
                              <w:rPr>
                                <w:rFonts w:eastAsia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Основная функция</w:t>
                            </w:r>
                          </w:p>
                        </w:txbxContent>
                      </v:textbox>
                    </v:shape>
                    <v:shape id="Text Box 95" o:spid="_x0000_s1172" type="#_x0000_t202" style="position:absolute;left:45;top:21802;width:12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" filled="f" stroked="f">
                      <v:textbox inset="0,0,0,0">
                        <w:txbxContent>
                          <w:p w14:paraId="633E0B56" w14:textId="77777777" w:rsidR="00655C4E" w:rsidRPr="00DF7915" w:rsidRDefault="00655C4E" w:rsidP="00D605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7915">
                              <w:rPr>
                                <w:rFonts w:eastAsia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Ось отсчета</w:t>
                            </w:r>
                            <w:r w:rsidRPr="00DF7915">
                              <w:rPr>
                                <w:rFonts w:eastAsia="Times New Roman"/>
                                <w:color w:val="000000"/>
                                <w:kern w:val="24"/>
                                <w:position w:val="4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51" o:spid="_x0000_s1173" type="#_x0000_t202" style="position:absolute;left:57;top:21794;width:1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" stroked="f">
                      <v:textbox inset="0,0,0,0">
                        <w:txbxContent>
                          <w:p w14:paraId="3877B352" w14:textId="77777777" w:rsidR="00655C4E" w:rsidRPr="0012005D" w:rsidRDefault="00655C4E" w:rsidP="00D605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2005D">
                              <w:rPr>
                                <w:rFonts w:eastAsia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Заземление</w:t>
                            </w:r>
                          </w:p>
                        </w:txbxContent>
                      </v:textbox>
                    </v:shape>
                    <v:shape id="Text Box 352" o:spid="_x0000_s1174" type="#_x0000_t202" style="position:absolute;left:57;top:21796;width:2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" stroked="f">
                      <v:textbox inset="0,0,0,0">
                        <w:txbxContent>
                          <w:p w14:paraId="71618B3C" w14:textId="77777777" w:rsidR="00655C4E" w:rsidRPr="00D526D0" w:rsidRDefault="00655C4E" w:rsidP="00D526D0">
                            <w:pPr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D526D0">
                              <w:rPr>
                                <w:rFonts w:eastAsia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Вспомогательная функция</w:t>
                            </w:r>
                          </w:p>
                        </w:txbxContent>
                      </v:textbox>
                    </v:shape>
                    <v:shape id="Text Box 98" o:spid="_x0000_s1175" type="#_x0000_t202" style="position:absolute;left:30;top:21776;width:2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" filled="f" stroked="f">
                      <v:textbox inset="0,0,0,0">
                        <w:txbxContent>
                          <w:p w14:paraId="718376E2" w14:textId="77777777" w:rsidR="00655C4E" w:rsidRPr="00D526D0" w:rsidRDefault="00655C4E" w:rsidP="00D605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26D0">
                              <w:rPr>
                                <w:rFonts w:eastAsia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  <w:r w:rsidRPr="00D526D0">
                              <w:rPr>
                                <w:rFonts w:eastAsia="Times New Roman"/>
                                <w:color w:val="000000"/>
                                <w:kern w:val="24"/>
                                <w:position w:val="4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21" o:spid="_x0000_s1176" type="#_x0000_t202" style="position:absolute;left:38;top:21801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" stroked="f">
                      <v:textbox inset="0,0,0,0">
                        <w:txbxContent>
                          <w:p w14:paraId="26778488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position w:val="1"/>
                                <w:sz w:val="2"/>
                                <w:szCs w:val="2"/>
                                <w:vertAlign w:val="superscript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Text Box 94" o:spid="_x0000_s1177" type="#_x0000_t202" style="position:absolute;left:18;top:21803;width:1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" stroked="f">
                      <v:textbox inset="0,0,0,0">
                        <w:txbxContent>
                          <w:p w14:paraId="50D679D3" w14:textId="77777777" w:rsidR="00655C4E" w:rsidRPr="00DF7915" w:rsidRDefault="00655C4E" w:rsidP="00D6056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F7915">
                              <w:rPr>
                                <w:rFonts w:eastAsia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Светоизлучающая зона</w:t>
                            </w:r>
                            <w:r w:rsidRPr="00DF7915">
                              <w:rPr>
                                <w:rFonts w:eastAsia="Times New Roman"/>
                                <w:color w:val="000000"/>
                                <w:kern w:val="24"/>
                                <w:position w:val="4"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group id="Group 15328" o:spid="_x0000_s1178" style="position:absolute;left:1;top:-533;width:47282;height:21538" coordorigin="176,-84" coordsize="7446,3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">
                  <v:group id="Group 15329" o:spid="_x0000_s1179" style="position:absolute;left:176;top:-84;width:7446;height:3392" coordorigin="176,-533" coordsize="47268,2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">
                    <v:group id="Group 15330" o:spid="_x0000_s1180" style="position:absolute;left:4057;top:-533;width:43387;height:19796" coordorigin="4057,-533" coordsize="43389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">
                      <v:group id="Group 15331" o:spid="_x0000_s1181" style="position:absolute;left:4057;top:543;width:29186;height:16581" coordorigin="4057,543" coordsize="29185,1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w2xAAAAN4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WL4fSfcIJdvAAAA//8DAFBLAQItABQABgAIAAAAIQDb4fbL7gAAAIUBAAATAAAAAAAAAAAA&#10;AAAAAAAAAABbQ29udGVudF9UeXBlc10ueG1sUEsBAi0AFAAGAAgAAAAhAFr0LFu/AAAAFQEAAAsA&#10;AAAAAAAAAAAAAAAAHwEAAF9yZWxzLy5yZWxzUEsBAi0AFAAGAAgAAAAhABE23DbEAAAA3gAAAA8A&#10;AAAAAAAAAAAAAAAABwIAAGRycy9kb3ducmV2LnhtbFBLBQYAAAAAAwADALcAAAD4AgAAAAA=&#10;">
                        <v:shape id="Picture 15332" o:spid="_x0000_s1182" type="#_x0000_t75" style="position:absolute;left:4057;top:543;width:29185;height:1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">
                          <v:imagedata r:id="rId23" o:title="" croptop="9336f" cropbottom="11952f" cropleft="2960f" cropright="14620f"/>
                        </v:shape>
                        <v:group id="Group 15333" o:spid="_x0000_s1183" style="position:absolute;left:8902;top:1210;width:19014;height:3668" coordorigin="8902,1210" coordsize="19014,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">
                          <v:shape id="Text Box 102" o:spid="_x0000_s1184" type="#_x0000_t202" style="position:absolute;left:8902;top:3339;width:57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" filled="f" stroked="f">
                            <v:textbox inset="0,0,0,0">
                              <w:txbxContent>
                                <w:p w14:paraId="2DE20924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Text Box 102" o:spid="_x0000_s1185" type="#_x0000_t202" style="position:absolute;left:23012;top:1274;width:57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" filled="f" stroked="f">
                            <v:textbox inset="0,0,0,0">
                              <w:txbxContent>
                                <w:p w14:paraId="4231566B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102" o:spid="_x0000_s1186" type="#_x0000_t202" style="position:absolute;left:23181;top:3234;width:57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" filled="f" stroked="f">
                            <v:textbox inset="0,0,0,0">
                              <w:txbxContent>
                                <w:p w14:paraId="4AF7341C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  <v:shape id="Text Box 102" o:spid="_x0000_s1187" type="#_x0000_t202" style="position:absolute;left:27275;top:1210;width:64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" filled="f" stroked="f">
                            <v:textbox inset="0,0,0,0">
                              <w:txbxContent>
                                <w:p w14:paraId="2479529F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d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 Box 80" o:spid="_x0000_s1188" type="#_x0000_t202" style="position:absolute;left:26390;top:-533;width:11761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" filled="f" stroked="f">
                        <v:textbox inset="0,0,0,0">
                          <w:txbxContent>
                            <w:p w14:paraId="49CDF930" w14:textId="77777777" w:rsidR="00655C4E" w:rsidRPr="00D526D0" w:rsidRDefault="00655C4E" w:rsidP="00D605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Плоскость отсчета</w:t>
                              </w: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position w:val="4"/>
                                  <w:sz w:val="18"/>
                                  <w:szCs w:val="18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1" o:spid="_x0000_s1189" type="#_x0000_t202" style="position:absolute;left:32896;top:5816;width:12505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" stroked="f">
                        <v:textbox inset="0,0,0,0">
                          <w:txbxContent>
                            <w:p w14:paraId="37D95B15" w14:textId="77777777" w:rsidR="00655C4E" w:rsidRDefault="00655C4E" w:rsidP="00D526D0"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Основная функция</w:t>
                              </w:r>
                            </w:p>
                          </w:txbxContent>
                        </v:textbox>
                      </v:shape>
                      <v:shape id="Text Box 343" o:spid="_x0000_s1190" type="#_x0000_t202" style="position:absolute;left:33022;top:7646;width:14424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" stroked="f">
                        <v:textbox inset="0,0,0,0">
                          <w:txbxContent>
                            <w:p w14:paraId="0712DE19" w14:textId="77777777" w:rsidR="00655C4E" w:rsidRPr="00D526D0" w:rsidRDefault="00655C4E" w:rsidP="00D605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Вспомогательная функция</w:t>
                              </w:r>
                            </w:p>
                          </w:txbxContent>
                        </v:textbox>
                      </v:shape>
                      <v:shape id="Text Box 83" o:spid="_x0000_s1191" type="#_x0000_t202" style="position:absolute;left:33332;top:10035;width:13573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" filled="f" stroked="f">
                        <v:textbox inset="0,0,0,0">
                          <w:txbxContent>
                            <w:p w14:paraId="7CF7CC0D" w14:textId="77777777" w:rsidR="00655C4E" w:rsidRPr="00D526D0" w:rsidRDefault="00655C4E" w:rsidP="00D605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position w:val="4"/>
                                  <w:sz w:val="18"/>
                                  <w:szCs w:val="1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42" o:spid="_x0000_s1192" type="#_x0000_t202" style="position:absolute;left:33340;top:11735;width:8649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" stroked="f">
                        <v:textbox inset="0,0,0,0">
                          <w:txbxContent>
                            <w:p w14:paraId="6B7BEE6E" w14:textId="77777777" w:rsidR="00655C4E" w:rsidRPr="00D526D0" w:rsidRDefault="00655C4E" w:rsidP="00D605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Заземление</w:t>
                              </w:r>
                            </w:p>
                          </w:txbxContent>
                        </v:textbox>
                      </v:shape>
                      <v:shape id="Text Box 85" o:spid="_x0000_s1193" type="#_x0000_t202" style="position:absolute;left:31146;top:15533;width:3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" stroked="f">
                        <v:textbox inset="0,0,0,0">
                          <w:txbxContent>
                            <w:p w14:paraId="4649D437" w14:textId="77777777" w:rsidR="00655C4E" w:rsidRDefault="00655C4E" w:rsidP="00D605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PMingLiU"/>
                                  <w:color w:val="000000" w:themeColor="text1"/>
                                  <w:kern w:val="24"/>
                                  <w:sz w:val="2"/>
                                  <w:szCs w:val="2"/>
                                  <w:lang w:val="nl-NL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102" o:spid="_x0000_s1194" type="#_x0000_t202" style="position:absolute;left:8800;top:1206;width:64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" filled="f" stroked="f">
                        <v:textbox inset="0,0,0,0">
                          <w:txbxContent>
                            <w:p w14:paraId="6FD2436F" w14:textId="77777777" w:rsidR="00655C4E" w:rsidRDefault="00655C4E" w:rsidP="00D605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87" o:spid="_x0000_s1195" type="#_x0000_t202" style="position:absolute;left:12421;top:16028;width:12694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" filled="f" stroked="f">
                        <v:textbox inset="0,0,0,0">
                          <w:txbxContent>
                            <w:p w14:paraId="5DB57647" w14:textId="77777777" w:rsidR="00655C4E" w:rsidRPr="00D526D0" w:rsidRDefault="00655C4E" w:rsidP="00D526D0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Светоизлучающая зона</w:t>
                              </w:r>
                              <w:r w:rsidRPr="00D526D0">
                                <w:rPr>
                                  <w:rFonts w:eastAsia="Times New Roman"/>
                                  <w:color w:val="000000"/>
                                  <w:kern w:val="24"/>
                                  <w:position w:val="4"/>
                                  <w:sz w:val="18"/>
                                  <w:szCs w:val="18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shape id="Text Box 353" o:spid="_x0000_s1196" type="#_x0000_t202" style="position:absolute;left:176;top:18582;width:8040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" stroked="f" strokeweight=".5pt">
                      <v:textbox inset="1mm,1mm,1mm,1mm">
                        <w:txbxContent>
                          <w:p w14:paraId="053AA2DF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</w:rPr>
                              <w:t>LR4A</w:t>
                            </w:r>
                          </w:p>
                        </w:txbxContent>
                      </v:textbox>
                    </v:shape>
                  </v:group>
                  <v:group id="Group 15347" o:spid="_x0000_s1197" style="position:absolute;left:4196;top:731;width:1481;height:2254" coordorigin="4198,731" coordsize="1643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ZKk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">
                    <v:shape id="AutoShape 415" o:spid="_x0000_s1198" type="#_x0000_t86" style="position:absolute;left:4198;top:731;width:1201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" adj="0" strokeweight=".5pt">
                      <v:stroke dashstyle="longDash"/>
                    </v:shape>
                    <v:shape id="AutoShape 416" o:spid="_x0000_s1199" type="#_x0000_t32" style="position:absolute;left:5402;top:2732;width:362;height:2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" strokeweight=".25pt">
                      <v:stroke endarrow="block" endarrowwidth="narrow"/>
                    </v:shape>
                    <v:shape id="Text Box 417" o:spid="_x0000_s1200" type="#_x0000_t202" style="position:absolute;left:5780;top:2955;width:61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" filled="f" stroked="f">
                      <v:textbox inset="0,0,0,0">
                        <w:txbxContent>
                          <w:p w14:paraId="16A9DD11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position w:val="6"/>
                                <w:vertAlign w:val="superscript"/>
                                <w:lang w:val="it-IT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shape id="AutoShape 415" o:spid="_x0000_s1201" type="#_x0000_t86" style="position:absolute;left:19262;top:27156;width:6392;height:10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" adj="0" strokeweight=".5pt">
                  <v:stroke dashstyle="longDash"/>
                </v:shape>
                <v:shape id="AutoShape 416" o:spid="_x0000_s1202" type="#_x0000_t32" style="position:absolute;left:23699;top:37665;width:2074;height:15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" strokeweight=".25pt">
                  <v:stroke endarrow="block" endarrowwidth="narrow"/>
                </v:shape>
                <v:shape id="Text Box 417" o:spid="_x0000_s1203" type="#_x0000_t202" style="position:absolute;left:26502;top:39107;width:349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" filled="f" stroked="f">
                  <v:textbox inset="0,0,0,0">
                    <w:txbxContent>
                      <w:p w14:paraId="4B742A9D" w14:textId="77777777" w:rsidR="00655C4E" w:rsidRDefault="00655C4E" w:rsidP="00D6056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color w:val="000000" w:themeColor="text1"/>
                            <w:kern w:val="24"/>
                            <w:position w:val="6"/>
                            <w:vertAlign w:val="superscript"/>
                            <w:lang w:val="it-IT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F7915">
        <w:rPr>
          <w:rFonts w:eastAsia="Times New Roman"/>
        </w:rPr>
        <w:t>»</w:t>
      </w:r>
    </w:p>
    <w:p w14:paraId="2869242B" w14:textId="77777777" w:rsidR="00D6056D" w:rsidRPr="00506C0E" w:rsidRDefault="00D6056D" w:rsidP="00A35FF0">
      <w:pPr>
        <w:spacing w:after="120"/>
        <w:ind w:left="1134" w:right="1134"/>
        <w:jc w:val="both"/>
        <w:rPr>
          <w:i/>
        </w:rPr>
      </w:pPr>
    </w:p>
    <w:p w14:paraId="649D483B" w14:textId="77777777" w:rsidR="00D6056D" w:rsidRPr="00506C0E" w:rsidRDefault="00D6056D" w:rsidP="00D526D0">
      <w:pPr>
        <w:pageBreakBefore/>
        <w:spacing w:after="120"/>
        <w:ind w:left="1134" w:right="1134"/>
        <w:jc w:val="both"/>
      </w:pPr>
      <w:r w:rsidRPr="00506C0E">
        <w:rPr>
          <w:i/>
        </w:rPr>
        <w:lastRenderedPageBreak/>
        <w:t>Спецификация LR4/2, таблицу 1 и сноски</w:t>
      </w:r>
      <w:r w:rsidRPr="00506C0E">
        <w:rPr>
          <w:i/>
          <w:iCs/>
        </w:rPr>
        <w:t>4 и 9</w:t>
      </w:r>
      <w:r w:rsidRPr="00506C0E">
        <w:t xml:space="preserve"> изменить следующим образом:</w:t>
      </w:r>
    </w:p>
    <w:p w14:paraId="00E8EBA2" w14:textId="77777777" w:rsidR="00D6056D" w:rsidRPr="00506C0E" w:rsidRDefault="00D6056D" w:rsidP="00DF7915">
      <w:pPr>
        <w:spacing w:after="120"/>
        <w:ind w:left="142"/>
      </w:pPr>
      <w:r w:rsidRPr="00506C0E">
        <w:rPr>
          <w:rFonts w:eastAsia="MS Mincho"/>
        </w:rPr>
        <w:t>«</w:t>
      </w:r>
      <w:r w:rsidRPr="00506C0E">
        <w:t>…</w:t>
      </w:r>
    </w:p>
    <w:tbl>
      <w:tblPr>
        <w:tblW w:w="946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3"/>
        <w:gridCol w:w="748"/>
        <w:gridCol w:w="1089"/>
        <w:gridCol w:w="1560"/>
        <w:gridCol w:w="1559"/>
        <w:gridCol w:w="1559"/>
        <w:gridCol w:w="1559"/>
      </w:tblGrid>
      <w:tr w:rsidR="00D6056D" w:rsidRPr="00506C0E" w14:paraId="0DB600BF" w14:textId="77777777" w:rsidTr="00D6056D">
        <w:trPr>
          <w:trHeight w:val="360"/>
        </w:trPr>
        <w:tc>
          <w:tcPr>
            <w:tcW w:w="214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4646C" w14:textId="77777777" w:rsidR="00D6056D" w:rsidRPr="00506C0E" w:rsidRDefault="00D6056D" w:rsidP="00DF7915">
            <w:pPr>
              <w:spacing w:before="40" w:after="40" w:line="240" w:lineRule="auto"/>
              <w:rPr>
                <w:i/>
                <w:sz w:val="16"/>
                <w:lang w:eastAsia="de-DE"/>
              </w:rPr>
            </w:pPr>
            <w:r w:rsidRPr="00506C0E">
              <w:rPr>
                <w:i/>
                <w:sz w:val="16"/>
              </w:rPr>
              <w:t>Размеры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D2A0C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i/>
                <w:sz w:val="16"/>
                <w:lang w:eastAsia="de-DE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2F725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i/>
                <w:sz w:val="16"/>
                <w:lang w:eastAsia="de-DE"/>
              </w:rPr>
            </w:pPr>
            <w:r w:rsidRPr="00506C0E">
              <w:rPr>
                <w:i/>
                <w:sz w:val="16"/>
              </w:rPr>
              <w:t>Стандартные источники</w:t>
            </w:r>
            <w:r w:rsidRPr="00506C0E">
              <w:rPr>
                <w:i/>
                <w:sz w:val="16"/>
              </w:rPr>
              <w:br/>
              <w:t>света на СИД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01D6F" w14:textId="77777777" w:rsidR="00D6056D" w:rsidRPr="00506C0E" w:rsidRDefault="00F65F9D" w:rsidP="00DF7915">
            <w:pPr>
              <w:spacing w:before="40" w:after="40" w:line="240" w:lineRule="auto"/>
              <w:jc w:val="center"/>
              <w:rPr>
                <w:i/>
                <w:sz w:val="16"/>
                <w:lang w:eastAsia="de-DE"/>
              </w:rPr>
            </w:pPr>
            <w:r w:rsidRPr="00506C0E">
              <w:rPr>
                <w:i/>
                <w:sz w:val="16"/>
              </w:rPr>
              <w:t>Источники света на СИД</w:t>
            </w:r>
            <w:r w:rsidRPr="00506C0E">
              <w:rPr>
                <w:i/>
                <w:sz w:val="16"/>
              </w:rPr>
              <w:br/>
              <w:t>серийного производства</w:t>
            </w:r>
          </w:p>
        </w:tc>
      </w:tr>
      <w:tr w:rsidR="00D6056D" w:rsidRPr="00506C0E" w14:paraId="3130C938" w14:textId="77777777" w:rsidTr="00D6056D">
        <w:trPr>
          <w:trHeight w:val="360"/>
        </w:trPr>
        <w:tc>
          <w:tcPr>
            <w:tcW w:w="214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475590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a</w:t>
            </w:r>
          </w:p>
        </w:tc>
        <w:tc>
          <w:tcPr>
            <w:tcW w:w="108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A354D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мм</w:t>
            </w:r>
          </w:p>
        </w:tc>
        <w:tc>
          <w:tcPr>
            <w:tcW w:w="6237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BA975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6,0 макс.</w:t>
            </w:r>
          </w:p>
        </w:tc>
      </w:tr>
      <w:tr w:rsidR="00D6056D" w:rsidRPr="00506C0E" w14:paraId="66107DC4" w14:textId="77777777" w:rsidTr="00D6056D">
        <w:trPr>
          <w:trHeight w:val="360"/>
        </w:trPr>
        <w:tc>
          <w:tcPr>
            <w:tcW w:w="2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42969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b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5603C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мм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9B564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c + 10,0 мин.</w:t>
            </w:r>
            <w:r w:rsidRPr="00506C0E">
              <w:rPr>
                <w:sz w:val="18"/>
                <w:szCs w:val="18"/>
              </w:rPr>
              <w:br/>
              <w:t>38,0 мин.</w:t>
            </w:r>
          </w:p>
        </w:tc>
      </w:tr>
      <w:tr w:rsidR="00D6056D" w:rsidRPr="00506C0E" w14:paraId="5C94D3B6" w14:textId="77777777" w:rsidTr="00D6056D">
        <w:trPr>
          <w:trHeight w:val="360"/>
        </w:trPr>
        <w:tc>
          <w:tcPr>
            <w:tcW w:w="2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5AA23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c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4CC3B3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мм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C92B5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18,5 ± 0,1</w:t>
            </w:r>
          </w:p>
        </w:tc>
      </w:tr>
      <w:tr w:rsidR="00D6056D" w:rsidRPr="00506C0E" w14:paraId="1DF4D115" w14:textId="77777777" w:rsidTr="00D6056D">
        <w:trPr>
          <w:trHeight w:val="360"/>
        </w:trPr>
        <w:tc>
          <w:tcPr>
            <w:tcW w:w="2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AE287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d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14715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мм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0DC00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28,0 макс.</w:t>
            </w:r>
          </w:p>
        </w:tc>
      </w:tr>
      <w:tr w:rsidR="00D6056D" w:rsidRPr="00506C0E" w14:paraId="5553F4C1" w14:textId="77777777" w:rsidTr="00D6056D">
        <w:trPr>
          <w:trHeight w:val="360"/>
        </w:trPr>
        <w:tc>
          <w:tcPr>
            <w:tcW w:w="2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5C761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e</w:t>
            </w:r>
            <w:r w:rsidRPr="00506C0E">
              <w:rPr>
                <w:sz w:val="18"/>
                <w:szCs w:val="18"/>
                <w:vertAlign w:val="superscript"/>
              </w:rPr>
              <w:t>9/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EA947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мм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10F37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3,0 ± 0,30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185B9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e</w:t>
            </w:r>
            <w:r w:rsidRPr="00506C0E">
              <w:rPr>
                <w:sz w:val="18"/>
                <w:szCs w:val="18"/>
                <w:vertAlign w:val="superscript"/>
              </w:rPr>
              <w:t>9/</w:t>
            </w:r>
          </w:p>
        </w:tc>
      </w:tr>
      <w:tr w:rsidR="00D6056D" w:rsidRPr="00506C0E" w14:paraId="782DEBC7" w14:textId="77777777" w:rsidTr="00D6056D">
        <w:trPr>
          <w:trHeight w:val="360"/>
        </w:trPr>
        <w:tc>
          <w:tcPr>
            <w:tcW w:w="21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17532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strike/>
                <w:lang w:eastAsia="de-DE"/>
              </w:rPr>
            </w:pPr>
            <w:r w:rsidRPr="00506C0E">
              <w:rPr>
                <w:strike/>
                <w:sz w:val="18"/>
                <w:szCs w:val="18"/>
              </w:rPr>
              <w:t>h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9B3EA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strike/>
                <w:lang w:eastAsia="de-DE"/>
              </w:rPr>
            </w:pPr>
            <w:r w:rsidRPr="00506C0E">
              <w:rPr>
                <w:strike/>
                <w:sz w:val="18"/>
                <w:szCs w:val="18"/>
              </w:rPr>
              <w:t>мм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7ED0C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strike/>
                <w:lang w:eastAsia="de-DE"/>
              </w:rPr>
            </w:pPr>
            <w:r w:rsidRPr="00506C0E">
              <w:rPr>
                <w:strike/>
                <w:sz w:val="18"/>
                <w:szCs w:val="18"/>
              </w:rPr>
              <w:t>5,5 + 0,0/–0,1</w:t>
            </w:r>
          </w:p>
        </w:tc>
      </w:tr>
      <w:tr w:rsidR="00D6056D" w:rsidRPr="00506C0E" w14:paraId="6BA32FAD" w14:textId="77777777" w:rsidTr="00D6056D">
        <w:trPr>
          <w:trHeight w:val="360"/>
        </w:trPr>
        <w:tc>
          <w:tcPr>
            <w:tcW w:w="94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4BB2C67" w14:textId="77777777" w:rsidR="00D6056D" w:rsidRPr="00506C0E" w:rsidRDefault="00D6056D" w:rsidP="00DF7915">
            <w:pPr>
              <w:spacing w:before="40" w:after="40" w:line="240" w:lineRule="auto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Цоколь PGJ18.5t-5 в соответствии с публикацией МЭК 60061 (спецификация 7004-185-</w:t>
            </w:r>
            <w:r w:rsidRPr="00506C0E">
              <w:rPr>
                <w:strike/>
                <w:sz w:val="18"/>
                <w:szCs w:val="18"/>
              </w:rPr>
              <w:t>1</w:t>
            </w:r>
            <w:r w:rsidRPr="00506C0E">
              <w:rPr>
                <w:b/>
                <w:bCs/>
                <w:sz w:val="18"/>
                <w:szCs w:val="18"/>
              </w:rPr>
              <w:t>2</w:t>
            </w:r>
            <w:r w:rsidRPr="00506C0E">
              <w:rPr>
                <w:sz w:val="18"/>
                <w:szCs w:val="18"/>
              </w:rPr>
              <w:t>)</w:t>
            </w:r>
          </w:p>
        </w:tc>
      </w:tr>
      <w:tr w:rsidR="00D6056D" w:rsidRPr="00506C0E" w14:paraId="4A2E8755" w14:textId="77777777" w:rsidTr="00D6056D">
        <w:trPr>
          <w:trHeight w:val="360"/>
        </w:trPr>
        <w:tc>
          <w:tcPr>
            <w:tcW w:w="94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E68EBE4" w14:textId="77777777" w:rsidR="00D6056D" w:rsidRPr="00506C0E" w:rsidRDefault="00D6056D" w:rsidP="00DF7915">
            <w:pPr>
              <w:spacing w:before="40" w:after="40" w:line="240" w:lineRule="auto"/>
              <w:rPr>
                <w:lang w:eastAsia="de-DE"/>
              </w:rPr>
            </w:pPr>
            <w:r w:rsidRPr="00506C0E">
              <w:rPr>
                <w:sz w:val="18"/>
                <w:szCs w:val="18"/>
              </w:rPr>
              <w:t>Электрические и фотометрические характеристики</w:t>
            </w:r>
            <w:r w:rsidRPr="00506C0E">
              <w:rPr>
                <w:sz w:val="18"/>
                <w:szCs w:val="18"/>
                <w:vertAlign w:val="superscript"/>
              </w:rPr>
              <w:t>5/</w:t>
            </w:r>
          </w:p>
        </w:tc>
      </w:tr>
      <w:tr w:rsidR="00D6056D" w:rsidRPr="00506C0E" w14:paraId="127C15BA" w14:textId="77777777" w:rsidTr="00D605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cantSplit/>
          <w:trHeight w:val="358"/>
        </w:trPr>
        <w:tc>
          <w:tcPr>
            <w:tcW w:w="1393" w:type="dxa"/>
            <w:vMerge w:val="restart"/>
            <w:vAlign w:val="center"/>
          </w:tcPr>
          <w:p w14:paraId="760AAB4E" w14:textId="77777777" w:rsidR="00D6056D" w:rsidRPr="00506C0E" w:rsidRDefault="00D6056D" w:rsidP="00DF7915">
            <w:pPr>
              <w:spacing w:before="40" w:after="40" w:line="240" w:lineRule="auto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Номинальные значения</w:t>
            </w:r>
          </w:p>
        </w:tc>
        <w:tc>
          <w:tcPr>
            <w:tcW w:w="1837" w:type="dxa"/>
            <w:gridSpan w:val="2"/>
            <w:tcBorders>
              <w:bottom w:val="single" w:sz="4" w:space="0" w:color="auto"/>
            </w:tcBorders>
          </w:tcPr>
          <w:p w14:paraId="125AD0F7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410F507F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i/>
                <w:sz w:val="16"/>
                <w:lang w:eastAsia="it-IT"/>
              </w:rPr>
            </w:pPr>
            <w:r w:rsidRPr="00506C0E">
              <w:rPr>
                <w:i/>
                <w:sz w:val="16"/>
                <w:szCs w:val="16"/>
              </w:rPr>
              <w:t>Вспомогательная функция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038FFDE5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i/>
                <w:sz w:val="16"/>
                <w:lang w:eastAsia="it-IT"/>
              </w:rPr>
            </w:pPr>
            <w:r w:rsidRPr="00506C0E">
              <w:rPr>
                <w:i/>
                <w:sz w:val="16"/>
                <w:szCs w:val="16"/>
              </w:rPr>
              <w:t xml:space="preserve">Основная </w:t>
            </w:r>
            <w:r w:rsidRPr="00506C0E">
              <w:rPr>
                <w:i/>
                <w:sz w:val="16"/>
                <w:szCs w:val="16"/>
              </w:rPr>
              <w:br/>
              <w:t>функция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460BE0EE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i/>
                <w:sz w:val="16"/>
                <w:lang w:eastAsia="it-IT"/>
              </w:rPr>
            </w:pPr>
            <w:r w:rsidRPr="00506C0E">
              <w:rPr>
                <w:i/>
                <w:sz w:val="16"/>
                <w:szCs w:val="16"/>
              </w:rPr>
              <w:t>Вспомогательная функция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50C0E0C7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i/>
                <w:sz w:val="16"/>
                <w:lang w:eastAsia="it-IT"/>
              </w:rPr>
            </w:pPr>
            <w:r w:rsidRPr="00506C0E">
              <w:rPr>
                <w:i/>
                <w:sz w:val="16"/>
                <w:szCs w:val="16"/>
              </w:rPr>
              <w:t xml:space="preserve">Основная </w:t>
            </w:r>
            <w:r w:rsidRPr="00506C0E">
              <w:rPr>
                <w:i/>
                <w:sz w:val="16"/>
                <w:szCs w:val="16"/>
              </w:rPr>
              <w:br/>
              <w:t>функция</w:t>
            </w:r>
          </w:p>
        </w:tc>
      </w:tr>
      <w:tr w:rsidR="00D6056D" w:rsidRPr="00506C0E" w14:paraId="27599C82" w14:textId="77777777" w:rsidTr="00D605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cantSplit/>
          <w:trHeight w:val="360"/>
        </w:trPr>
        <w:tc>
          <w:tcPr>
            <w:tcW w:w="1393" w:type="dxa"/>
            <w:vMerge/>
            <w:vAlign w:val="center"/>
          </w:tcPr>
          <w:p w14:paraId="3D5A3578" w14:textId="77777777" w:rsidR="00D6056D" w:rsidRPr="00506C0E" w:rsidRDefault="00D6056D" w:rsidP="00DF7915">
            <w:pPr>
              <w:spacing w:before="40" w:after="40" w:line="240" w:lineRule="auto"/>
              <w:rPr>
                <w:bCs/>
                <w:lang w:eastAsia="it-IT"/>
              </w:rPr>
            </w:pPr>
          </w:p>
        </w:tc>
        <w:tc>
          <w:tcPr>
            <w:tcW w:w="1837" w:type="dxa"/>
            <w:gridSpan w:val="2"/>
          </w:tcPr>
          <w:p w14:paraId="48C21F93" w14:textId="77777777" w:rsidR="00D6056D" w:rsidRPr="00506C0E" w:rsidRDefault="00D6056D" w:rsidP="00DF7915">
            <w:pPr>
              <w:spacing w:before="40" w:after="40" w:line="240" w:lineRule="auto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Вольты</w:t>
            </w:r>
          </w:p>
        </w:tc>
        <w:tc>
          <w:tcPr>
            <w:tcW w:w="3119" w:type="dxa"/>
            <w:gridSpan w:val="2"/>
          </w:tcPr>
          <w:p w14:paraId="5A422238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12</w:t>
            </w:r>
          </w:p>
        </w:tc>
        <w:tc>
          <w:tcPr>
            <w:tcW w:w="3118" w:type="dxa"/>
            <w:gridSpan w:val="2"/>
          </w:tcPr>
          <w:p w14:paraId="362793B0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12</w:t>
            </w:r>
          </w:p>
        </w:tc>
      </w:tr>
      <w:tr w:rsidR="00D6056D" w:rsidRPr="00506C0E" w14:paraId="48ED25FC" w14:textId="77777777" w:rsidTr="00D605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cantSplit/>
          <w:trHeight w:val="387"/>
        </w:trPr>
        <w:tc>
          <w:tcPr>
            <w:tcW w:w="1393" w:type="dxa"/>
            <w:vMerge/>
            <w:tcBorders>
              <w:bottom w:val="single" w:sz="4" w:space="0" w:color="auto"/>
            </w:tcBorders>
            <w:vAlign w:val="center"/>
          </w:tcPr>
          <w:p w14:paraId="33D5EB56" w14:textId="77777777" w:rsidR="00D6056D" w:rsidRPr="00506C0E" w:rsidRDefault="00D6056D" w:rsidP="00DF7915">
            <w:pPr>
              <w:spacing w:before="40" w:after="40" w:line="240" w:lineRule="auto"/>
              <w:rPr>
                <w:bCs/>
                <w:lang w:eastAsia="it-IT"/>
              </w:rPr>
            </w:pPr>
          </w:p>
        </w:tc>
        <w:tc>
          <w:tcPr>
            <w:tcW w:w="1837" w:type="dxa"/>
            <w:gridSpan w:val="2"/>
            <w:tcBorders>
              <w:bottom w:val="single" w:sz="4" w:space="0" w:color="auto"/>
            </w:tcBorders>
          </w:tcPr>
          <w:p w14:paraId="30B2205A" w14:textId="77777777" w:rsidR="00D6056D" w:rsidRPr="00506C0E" w:rsidRDefault="00D6056D" w:rsidP="00DF7915">
            <w:pPr>
              <w:spacing w:before="40" w:after="40" w:line="240" w:lineRule="auto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Ватты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C8FFBEE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0,75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AC0AE20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CE50B91" w14:textId="77777777" w:rsidR="00D6056D" w:rsidRPr="00506C0E" w:rsidRDefault="00D6056D" w:rsidP="00DF7915">
            <w:pPr>
              <w:tabs>
                <w:tab w:val="left" w:pos="773"/>
              </w:tabs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0,75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9F9A2F4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3</w:t>
            </w:r>
          </w:p>
        </w:tc>
      </w:tr>
      <w:tr w:rsidR="00D6056D" w:rsidRPr="00506C0E" w14:paraId="4B572FD3" w14:textId="77777777" w:rsidTr="00D605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cantSplit/>
          <w:trHeight w:val="387"/>
        </w:trPr>
        <w:tc>
          <w:tcPr>
            <w:tcW w:w="1393" w:type="dxa"/>
            <w:tcBorders>
              <w:bottom w:val="single" w:sz="4" w:space="0" w:color="auto"/>
            </w:tcBorders>
            <w:vAlign w:val="center"/>
          </w:tcPr>
          <w:p w14:paraId="4CD708FE" w14:textId="77777777" w:rsidR="00D6056D" w:rsidRPr="00506C0E" w:rsidRDefault="00D6056D" w:rsidP="00DF7915">
            <w:pPr>
              <w:spacing w:before="40" w:after="40" w:line="240" w:lineRule="auto"/>
              <w:rPr>
                <w:b/>
                <w:bCs/>
                <w:lang w:eastAsia="it-IT"/>
              </w:rPr>
            </w:pPr>
            <w:r w:rsidRPr="00506C0E">
              <w:rPr>
                <w:b/>
                <w:bCs/>
                <w:sz w:val="18"/>
                <w:szCs w:val="18"/>
              </w:rPr>
              <w:t>Испытательное напряжение</w:t>
            </w:r>
          </w:p>
        </w:tc>
        <w:tc>
          <w:tcPr>
            <w:tcW w:w="1837" w:type="dxa"/>
            <w:gridSpan w:val="2"/>
            <w:tcBorders>
              <w:bottom w:val="single" w:sz="4" w:space="0" w:color="auto"/>
            </w:tcBorders>
            <w:vAlign w:val="center"/>
          </w:tcPr>
          <w:p w14:paraId="7080C6F2" w14:textId="77777777" w:rsidR="00D6056D" w:rsidRPr="00506C0E" w:rsidRDefault="00D6056D" w:rsidP="00DF7915">
            <w:pPr>
              <w:spacing w:before="40" w:after="40" w:line="240" w:lineRule="auto"/>
              <w:rPr>
                <w:b/>
                <w:bCs/>
                <w:lang w:eastAsia="it-IT"/>
              </w:rPr>
            </w:pPr>
            <w:r w:rsidRPr="00506C0E">
              <w:rPr>
                <w:b/>
                <w:bCs/>
                <w:sz w:val="18"/>
                <w:szCs w:val="18"/>
              </w:rPr>
              <w:t>Вольты (</w:t>
            </w:r>
            <w:r w:rsidRPr="00506C0E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постоянный ток</w:t>
            </w:r>
            <w:r w:rsidRPr="00506C0E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vAlign w:val="center"/>
          </w:tcPr>
          <w:p w14:paraId="175D277B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/>
                <w:bCs/>
                <w:lang w:eastAsia="it-IT"/>
              </w:rPr>
            </w:pPr>
            <w:r w:rsidRPr="00506C0E">
              <w:rPr>
                <w:b/>
                <w:bCs/>
                <w:sz w:val="18"/>
                <w:szCs w:val="18"/>
              </w:rPr>
              <w:t>13,5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vAlign w:val="center"/>
          </w:tcPr>
          <w:p w14:paraId="6BC04D02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/>
                <w:bCs/>
                <w:lang w:eastAsia="it-IT"/>
              </w:rPr>
            </w:pPr>
            <w:r w:rsidRPr="00506C0E">
              <w:rPr>
                <w:b/>
                <w:bCs/>
                <w:sz w:val="18"/>
                <w:szCs w:val="18"/>
              </w:rPr>
              <w:t>13,5</w:t>
            </w:r>
          </w:p>
        </w:tc>
      </w:tr>
      <w:tr w:rsidR="00D6056D" w:rsidRPr="00506C0E" w14:paraId="766B9A21" w14:textId="77777777" w:rsidTr="00D605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cantSplit/>
          <w:trHeight w:val="387"/>
        </w:trPr>
        <w:tc>
          <w:tcPr>
            <w:tcW w:w="1393" w:type="dxa"/>
            <w:vMerge w:val="restart"/>
            <w:vAlign w:val="center"/>
          </w:tcPr>
          <w:p w14:paraId="6AD29348" w14:textId="77777777" w:rsidR="00D6056D" w:rsidRPr="00506C0E" w:rsidRDefault="00D6056D" w:rsidP="00DF7915">
            <w:pPr>
              <w:spacing w:before="40" w:after="40" w:line="240" w:lineRule="auto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Нормальные значения</w:t>
            </w:r>
            <w:r w:rsidRPr="00506C0E">
              <w:rPr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837" w:type="dxa"/>
            <w:gridSpan w:val="2"/>
          </w:tcPr>
          <w:p w14:paraId="2B6924FF" w14:textId="77777777" w:rsidR="00D6056D" w:rsidRPr="00506C0E" w:rsidRDefault="00D6056D" w:rsidP="00DF7915">
            <w:pPr>
              <w:spacing w:before="40" w:after="40" w:line="240" w:lineRule="auto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Ватты</w:t>
            </w:r>
            <w:r w:rsidRPr="00506C0E">
              <w:rPr>
                <w:sz w:val="18"/>
                <w:szCs w:val="18"/>
              </w:rPr>
              <w:br/>
              <w:t xml:space="preserve">(при </w:t>
            </w:r>
            <w:r w:rsidRPr="00506C0E">
              <w:rPr>
                <w:b/>
                <w:bCs/>
                <w:sz w:val="18"/>
                <w:szCs w:val="18"/>
              </w:rPr>
              <w:t>испытательном напряжении</w:t>
            </w:r>
            <w:r w:rsidRPr="00506C0E">
              <w:rPr>
                <w:sz w:val="18"/>
                <w:szCs w:val="18"/>
              </w:rPr>
              <w:t xml:space="preserve"> </w:t>
            </w:r>
            <w:r w:rsidRPr="00506C0E">
              <w:rPr>
                <w:strike/>
                <w:sz w:val="18"/>
                <w:szCs w:val="18"/>
              </w:rPr>
              <w:t xml:space="preserve">13,5 В </w:t>
            </w:r>
            <w:r w:rsidRPr="00506C0E">
              <w:rPr>
                <w:strike/>
                <w:sz w:val="18"/>
                <w:szCs w:val="18"/>
              </w:rPr>
              <w:br/>
              <w:t>постоянного тока</w:t>
            </w:r>
            <w:r w:rsidRPr="00506C0E">
              <w:rPr>
                <w:sz w:val="18"/>
                <w:szCs w:val="18"/>
              </w:rPr>
              <w:t>)</w:t>
            </w:r>
          </w:p>
        </w:tc>
        <w:tc>
          <w:tcPr>
            <w:tcW w:w="1560" w:type="dxa"/>
            <w:vAlign w:val="center"/>
          </w:tcPr>
          <w:p w14:paraId="7BBD1D94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1,0 макс.</w:t>
            </w:r>
          </w:p>
        </w:tc>
        <w:tc>
          <w:tcPr>
            <w:tcW w:w="1559" w:type="dxa"/>
            <w:vAlign w:val="center"/>
          </w:tcPr>
          <w:p w14:paraId="2124B9E4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3,5 макс.</w:t>
            </w:r>
          </w:p>
        </w:tc>
        <w:tc>
          <w:tcPr>
            <w:tcW w:w="1559" w:type="dxa"/>
            <w:vAlign w:val="center"/>
          </w:tcPr>
          <w:p w14:paraId="18FC34E0" w14:textId="77777777" w:rsidR="00D6056D" w:rsidRPr="00506C0E" w:rsidRDefault="00D6056D" w:rsidP="00DF7915">
            <w:pPr>
              <w:tabs>
                <w:tab w:val="left" w:pos="773"/>
              </w:tabs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1,0 макс.</w:t>
            </w:r>
          </w:p>
        </w:tc>
        <w:tc>
          <w:tcPr>
            <w:tcW w:w="1559" w:type="dxa"/>
            <w:vAlign w:val="center"/>
          </w:tcPr>
          <w:p w14:paraId="1E852F12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3,5 макс.</w:t>
            </w:r>
          </w:p>
        </w:tc>
      </w:tr>
      <w:tr w:rsidR="00D6056D" w:rsidRPr="00506C0E" w14:paraId="00C846E6" w14:textId="77777777" w:rsidTr="00D605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cantSplit/>
          <w:trHeight w:val="360"/>
        </w:trPr>
        <w:tc>
          <w:tcPr>
            <w:tcW w:w="1393" w:type="dxa"/>
            <w:vMerge/>
            <w:vAlign w:val="center"/>
          </w:tcPr>
          <w:p w14:paraId="1904E6F7" w14:textId="77777777" w:rsidR="00D6056D" w:rsidRPr="00506C0E" w:rsidRDefault="00D6056D" w:rsidP="00DF7915">
            <w:pPr>
              <w:spacing w:before="40" w:after="40" w:line="240" w:lineRule="auto"/>
              <w:rPr>
                <w:bCs/>
                <w:lang w:eastAsia="it-IT"/>
              </w:rPr>
            </w:pPr>
          </w:p>
        </w:tc>
        <w:tc>
          <w:tcPr>
            <w:tcW w:w="1837" w:type="dxa"/>
            <w:gridSpan w:val="2"/>
            <w:vAlign w:val="center"/>
          </w:tcPr>
          <w:p w14:paraId="6C1D58AF" w14:textId="77777777" w:rsidR="00D6056D" w:rsidRPr="00506C0E" w:rsidRDefault="00D6056D" w:rsidP="00DF7915">
            <w:pPr>
              <w:spacing w:before="40" w:after="40" w:line="240" w:lineRule="auto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 xml:space="preserve">Световой поток (в лм при </w:t>
            </w:r>
            <w:r w:rsidRPr="00506C0E">
              <w:rPr>
                <w:b/>
                <w:bCs/>
                <w:sz w:val="18"/>
                <w:szCs w:val="18"/>
              </w:rPr>
              <w:t>испытательном напряжении</w:t>
            </w:r>
            <w:r w:rsidRPr="00506C0E">
              <w:rPr>
                <w:sz w:val="18"/>
                <w:szCs w:val="18"/>
              </w:rPr>
              <w:t xml:space="preserve"> </w:t>
            </w:r>
            <w:r w:rsidRPr="00506C0E">
              <w:rPr>
                <w:strike/>
                <w:sz w:val="18"/>
                <w:szCs w:val="18"/>
              </w:rPr>
              <w:t>13,5 В постоянного тока</w:t>
            </w:r>
            <w:r w:rsidRPr="00506C0E">
              <w:rPr>
                <w:sz w:val="18"/>
                <w:szCs w:val="18"/>
              </w:rPr>
              <w:t>)</w:t>
            </w:r>
          </w:p>
        </w:tc>
        <w:tc>
          <w:tcPr>
            <w:tcW w:w="1560" w:type="dxa"/>
            <w:vAlign w:val="center"/>
          </w:tcPr>
          <w:p w14:paraId="3CE0324D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bCs/>
                <w:lang w:eastAsia="it-IT"/>
              </w:rPr>
              <w:t>6 ± 20%</w:t>
            </w:r>
          </w:p>
        </w:tc>
        <w:tc>
          <w:tcPr>
            <w:tcW w:w="1559" w:type="dxa"/>
            <w:vAlign w:val="center"/>
          </w:tcPr>
          <w:p w14:paraId="7FF69035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bCs/>
                <w:lang w:eastAsia="it-IT"/>
              </w:rPr>
              <w:t>80 ± 20%</w:t>
            </w:r>
            <w:r w:rsidRPr="00506C0E">
              <w:rPr>
                <w:bCs/>
                <w:vertAlign w:val="superscript"/>
                <w:lang w:eastAsia="it-IT"/>
              </w:rPr>
              <w:t xml:space="preserve"> 7</w:t>
            </w:r>
          </w:p>
        </w:tc>
        <w:tc>
          <w:tcPr>
            <w:tcW w:w="1559" w:type="dxa"/>
            <w:vAlign w:val="center"/>
          </w:tcPr>
          <w:p w14:paraId="31073219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bCs/>
                <w:lang w:eastAsia="it-IT"/>
              </w:rPr>
              <w:t>6 ± 10%</w:t>
            </w:r>
          </w:p>
        </w:tc>
        <w:tc>
          <w:tcPr>
            <w:tcW w:w="1559" w:type="dxa"/>
            <w:vAlign w:val="center"/>
          </w:tcPr>
          <w:p w14:paraId="7C19B1D6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bCs/>
                <w:lang w:eastAsia="it-IT"/>
              </w:rPr>
              <w:t>80 ± 10%</w:t>
            </w:r>
            <w:r w:rsidRPr="00506C0E">
              <w:rPr>
                <w:bCs/>
                <w:vertAlign w:val="superscript"/>
                <w:lang w:eastAsia="it-IT"/>
              </w:rPr>
              <w:t xml:space="preserve"> 8</w:t>
            </w:r>
          </w:p>
        </w:tc>
      </w:tr>
      <w:tr w:rsidR="00D6056D" w:rsidRPr="00506C0E" w14:paraId="147C3F73" w14:textId="77777777" w:rsidTr="00D605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cantSplit/>
          <w:trHeight w:val="305"/>
        </w:trPr>
        <w:tc>
          <w:tcPr>
            <w:tcW w:w="1393" w:type="dxa"/>
            <w:vMerge/>
            <w:tcBorders>
              <w:bottom w:val="single" w:sz="12" w:space="0" w:color="auto"/>
            </w:tcBorders>
            <w:vAlign w:val="center"/>
          </w:tcPr>
          <w:p w14:paraId="1E548540" w14:textId="77777777" w:rsidR="00D6056D" w:rsidRPr="00506C0E" w:rsidRDefault="00D6056D" w:rsidP="00DF7915">
            <w:pPr>
              <w:spacing w:before="40" w:after="40" w:line="240" w:lineRule="auto"/>
              <w:rPr>
                <w:bCs/>
                <w:lang w:eastAsia="it-IT"/>
              </w:rPr>
            </w:pPr>
          </w:p>
        </w:tc>
        <w:tc>
          <w:tcPr>
            <w:tcW w:w="1837" w:type="dxa"/>
            <w:gridSpan w:val="2"/>
            <w:tcBorders>
              <w:bottom w:val="single" w:sz="12" w:space="0" w:color="auto"/>
            </w:tcBorders>
          </w:tcPr>
          <w:p w14:paraId="2B88BBB9" w14:textId="77777777" w:rsidR="00D6056D" w:rsidRPr="00506C0E" w:rsidRDefault="00D6056D" w:rsidP="00DF7915">
            <w:pPr>
              <w:spacing w:before="40" w:after="40" w:line="240" w:lineRule="auto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Световой поток (в лм при 9 В</w:t>
            </w:r>
            <w:r w:rsidRPr="00506C0E">
              <w:rPr>
                <w:sz w:val="18"/>
                <w:szCs w:val="18"/>
              </w:rPr>
              <w:br/>
              <w:t>постоянного тока)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14:paraId="37967486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1,5 мин.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2200FF60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  <w:r w:rsidRPr="00506C0E">
              <w:rPr>
                <w:sz w:val="18"/>
                <w:szCs w:val="18"/>
              </w:rPr>
              <w:t>19 мин.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1B51DAFF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2E4B294D" w14:textId="77777777" w:rsidR="00D6056D" w:rsidRPr="00506C0E" w:rsidRDefault="00D6056D" w:rsidP="00DF7915">
            <w:pPr>
              <w:spacing w:before="40" w:after="40" w:line="240" w:lineRule="auto"/>
              <w:jc w:val="center"/>
              <w:rPr>
                <w:bCs/>
                <w:lang w:eastAsia="it-IT"/>
              </w:rPr>
            </w:pPr>
          </w:p>
        </w:tc>
      </w:tr>
    </w:tbl>
    <w:p w14:paraId="7D9AD566" w14:textId="77777777" w:rsidR="00D6056D" w:rsidRPr="00506C0E" w:rsidRDefault="00D6056D" w:rsidP="00DF7915">
      <w:pPr>
        <w:spacing w:before="80" w:line="240" w:lineRule="auto"/>
        <w:ind w:left="426" w:hanging="284"/>
        <w:rPr>
          <w:spacing w:val="4"/>
          <w:w w:val="103"/>
          <w:kern w:val="14"/>
          <w:sz w:val="18"/>
          <w:szCs w:val="18"/>
        </w:rPr>
      </w:pPr>
      <w:r w:rsidRPr="00506C0E">
        <w:rPr>
          <w:sz w:val="18"/>
          <w:szCs w:val="18"/>
          <w:vertAlign w:val="superscript"/>
        </w:rPr>
        <w:t>1/</w:t>
      </w:r>
      <w:r w:rsidRPr="00506C0E">
        <w:rPr>
          <w:sz w:val="18"/>
          <w:szCs w:val="18"/>
          <w:vertAlign w:val="superscript"/>
        </w:rPr>
        <w:tab/>
      </w:r>
      <w:r w:rsidRPr="00506C0E">
        <w:rPr>
          <w:sz w:val="18"/>
          <w:szCs w:val="18"/>
        </w:rPr>
        <w:t>Плоскость отсчета представляет собой плоскость, образуемую соприкасающимися точками нижней части держателя и цоколя.</w:t>
      </w:r>
    </w:p>
    <w:p w14:paraId="37F993DB" w14:textId="77777777" w:rsidR="00D6056D" w:rsidRPr="00506C0E" w:rsidRDefault="00D6056D" w:rsidP="00DF7915">
      <w:pPr>
        <w:spacing w:line="240" w:lineRule="auto"/>
        <w:ind w:left="426" w:hanging="284"/>
        <w:rPr>
          <w:sz w:val="18"/>
          <w:szCs w:val="18"/>
        </w:rPr>
      </w:pPr>
      <w:r w:rsidRPr="00506C0E">
        <w:rPr>
          <w:sz w:val="18"/>
          <w:szCs w:val="18"/>
          <w:vertAlign w:val="superscript"/>
        </w:rPr>
        <w:t>2/</w:t>
      </w:r>
      <w:r w:rsidRPr="00506C0E">
        <w:rPr>
          <w:sz w:val="18"/>
          <w:szCs w:val="18"/>
          <w:vertAlign w:val="superscript"/>
        </w:rPr>
        <w:tab/>
      </w:r>
      <w:r w:rsidRPr="00506C0E">
        <w:rPr>
          <w:sz w:val="18"/>
          <w:szCs w:val="18"/>
        </w:rPr>
        <w:t>Ось отсчета перпендикулярна плоскости отсчета и проходит через центр штыкового соединения.</w:t>
      </w:r>
    </w:p>
    <w:p w14:paraId="7CA9FE50" w14:textId="77777777" w:rsidR="00D6056D" w:rsidRPr="00506C0E" w:rsidRDefault="00D6056D" w:rsidP="00DF7915">
      <w:pPr>
        <w:spacing w:line="240" w:lineRule="auto"/>
        <w:ind w:left="426" w:hanging="284"/>
        <w:rPr>
          <w:sz w:val="18"/>
          <w:szCs w:val="18"/>
        </w:rPr>
      </w:pPr>
      <w:r w:rsidRPr="00506C0E">
        <w:rPr>
          <w:sz w:val="18"/>
          <w:szCs w:val="18"/>
          <w:vertAlign w:val="superscript"/>
        </w:rPr>
        <w:t>3/</w:t>
      </w:r>
      <w:r w:rsidRPr="00506C0E">
        <w:rPr>
          <w:sz w:val="18"/>
          <w:szCs w:val="18"/>
          <w:vertAlign w:val="superscript"/>
        </w:rPr>
        <w:tab/>
      </w:r>
      <w:r w:rsidRPr="00506C0E">
        <w:rPr>
          <w:sz w:val="18"/>
          <w:szCs w:val="18"/>
        </w:rPr>
        <w:t>Светоизлучающая зона: проверяется с помощью «системы шаблона», изображенной на рис. 2.</w:t>
      </w:r>
    </w:p>
    <w:p w14:paraId="208E4763" w14:textId="77777777" w:rsidR="00D6056D" w:rsidRPr="00506C0E" w:rsidRDefault="00D6056D" w:rsidP="00A35FF0">
      <w:pPr>
        <w:spacing w:line="240" w:lineRule="auto"/>
        <w:ind w:left="426" w:hanging="284"/>
        <w:rPr>
          <w:rFonts w:eastAsia="Times New Roman"/>
          <w:b/>
          <w:bCs/>
          <w:sz w:val="18"/>
          <w:szCs w:val="24"/>
          <w:lang w:eastAsia="it-IT"/>
        </w:rPr>
      </w:pPr>
      <w:r w:rsidRPr="00506C0E">
        <w:rPr>
          <w:sz w:val="18"/>
          <w:szCs w:val="18"/>
          <w:vertAlign w:val="superscript"/>
        </w:rPr>
        <w:t>4/</w:t>
      </w:r>
      <w:r w:rsidRPr="00506C0E">
        <w:rPr>
          <w:sz w:val="18"/>
          <w:szCs w:val="18"/>
          <w:vertAlign w:val="superscript"/>
        </w:rPr>
        <w:tab/>
      </w:r>
      <w:r w:rsidRPr="00506C0E">
        <w:rPr>
          <w:sz w:val="18"/>
          <w:szCs w:val="18"/>
        </w:rPr>
        <w:t>Для конвекции вокруг источника света на СИД оставляют свободное воздушное пространство не менее 5 мм</w:t>
      </w:r>
      <w:r w:rsidRPr="00506C0E">
        <w:rPr>
          <w:rFonts w:eastAsia="Times New Roman"/>
          <w:strike/>
          <w:sz w:val="18"/>
          <w:szCs w:val="24"/>
          <w:lang w:eastAsia="it-IT"/>
        </w:rPr>
        <w:t>.</w:t>
      </w:r>
      <w:r w:rsidRPr="00506C0E">
        <w:rPr>
          <w:rFonts w:eastAsia="Times New Roman"/>
          <w:b/>
          <w:bCs/>
          <w:sz w:val="18"/>
          <w:szCs w:val="24"/>
          <w:lang w:eastAsia="it-IT"/>
        </w:rPr>
        <w:t xml:space="preserve">; </w:t>
      </w:r>
      <w:r w:rsidRPr="00506C0E">
        <w:rPr>
          <w:b/>
          <w:bCs/>
          <w:color w:val="333333"/>
          <w:sz w:val="18"/>
          <w:szCs w:val="18"/>
        </w:rPr>
        <w:t>интерфейсом соединителя можно пренебречь.</w:t>
      </w:r>
    </w:p>
    <w:p w14:paraId="0D55726A" w14:textId="77777777" w:rsidR="00D6056D" w:rsidRPr="00506C0E" w:rsidRDefault="00D6056D" w:rsidP="00DF7915">
      <w:pPr>
        <w:spacing w:line="240" w:lineRule="auto"/>
        <w:ind w:left="426" w:hanging="284"/>
        <w:rPr>
          <w:sz w:val="18"/>
          <w:szCs w:val="18"/>
        </w:rPr>
      </w:pPr>
      <w:r w:rsidRPr="00506C0E">
        <w:rPr>
          <w:sz w:val="18"/>
          <w:szCs w:val="18"/>
          <w:vertAlign w:val="superscript"/>
        </w:rPr>
        <w:t>5/</w:t>
      </w:r>
      <w:r w:rsidRPr="00506C0E">
        <w:rPr>
          <w:sz w:val="18"/>
          <w:szCs w:val="18"/>
          <w:vertAlign w:val="superscript"/>
        </w:rPr>
        <w:tab/>
      </w:r>
      <w:r w:rsidRPr="00506C0E">
        <w:rPr>
          <w:sz w:val="18"/>
          <w:szCs w:val="18"/>
        </w:rPr>
        <w:t>Излучаемый свет должен быть красным.</w:t>
      </w:r>
    </w:p>
    <w:p w14:paraId="221310FF" w14:textId="77777777" w:rsidR="00D6056D" w:rsidRPr="00506C0E" w:rsidRDefault="00D6056D" w:rsidP="00DF7915">
      <w:pPr>
        <w:spacing w:line="240" w:lineRule="auto"/>
        <w:ind w:left="426" w:hanging="284"/>
        <w:rPr>
          <w:sz w:val="18"/>
          <w:szCs w:val="18"/>
        </w:rPr>
      </w:pPr>
      <w:r w:rsidRPr="00506C0E">
        <w:rPr>
          <w:sz w:val="18"/>
          <w:szCs w:val="18"/>
          <w:vertAlign w:val="superscript"/>
        </w:rPr>
        <w:t>6/</w:t>
      </w:r>
      <w:r w:rsidRPr="00506C0E">
        <w:rPr>
          <w:sz w:val="18"/>
          <w:szCs w:val="18"/>
          <w:vertAlign w:val="superscript"/>
        </w:rPr>
        <w:tab/>
      </w:r>
      <w:r w:rsidRPr="00506C0E">
        <w:rPr>
          <w:sz w:val="18"/>
          <w:szCs w:val="18"/>
        </w:rPr>
        <w:t>После непрерывного функционирования в течение 30 минут при температуре 23 ± 2,5 °C.</w:t>
      </w:r>
    </w:p>
    <w:p w14:paraId="507FBADC" w14:textId="77777777" w:rsidR="00D6056D" w:rsidRPr="00506C0E" w:rsidRDefault="00D6056D" w:rsidP="00DF7915">
      <w:pPr>
        <w:spacing w:line="240" w:lineRule="auto"/>
        <w:ind w:left="426" w:hanging="284"/>
        <w:rPr>
          <w:sz w:val="18"/>
          <w:szCs w:val="18"/>
        </w:rPr>
      </w:pPr>
      <w:r w:rsidRPr="00506C0E">
        <w:rPr>
          <w:sz w:val="18"/>
          <w:szCs w:val="18"/>
          <w:vertAlign w:val="superscript"/>
        </w:rPr>
        <w:t>7/</w:t>
      </w:r>
      <w:r w:rsidRPr="00506C0E">
        <w:rPr>
          <w:sz w:val="18"/>
          <w:szCs w:val="18"/>
          <w:vertAlign w:val="superscript"/>
        </w:rPr>
        <w:tab/>
      </w:r>
      <w:r w:rsidRPr="00506C0E">
        <w:rPr>
          <w:sz w:val="18"/>
          <w:szCs w:val="18"/>
        </w:rPr>
        <w:t>Измеренное значение должно находиться в пределах от 100</w:t>
      </w:r>
      <w:r w:rsidR="00F65F9D">
        <w:rPr>
          <w:sz w:val="18"/>
          <w:szCs w:val="18"/>
        </w:rPr>
        <w:t xml:space="preserve"> </w:t>
      </w:r>
      <w:r w:rsidRPr="00506C0E">
        <w:rPr>
          <w:sz w:val="18"/>
          <w:szCs w:val="18"/>
        </w:rPr>
        <w:t>% до 70</w:t>
      </w:r>
      <w:r w:rsidR="00F65F9D">
        <w:rPr>
          <w:sz w:val="18"/>
          <w:szCs w:val="18"/>
        </w:rPr>
        <w:t xml:space="preserve"> </w:t>
      </w:r>
      <w:r w:rsidRPr="00506C0E">
        <w:rPr>
          <w:sz w:val="18"/>
          <w:szCs w:val="18"/>
        </w:rPr>
        <w:t>% значения, измеренного по прошествии 1 минуты.</w:t>
      </w:r>
    </w:p>
    <w:p w14:paraId="4F307AEA" w14:textId="77777777" w:rsidR="00D6056D" w:rsidRPr="00506C0E" w:rsidRDefault="00D6056D" w:rsidP="00DF7915">
      <w:pPr>
        <w:spacing w:line="240" w:lineRule="auto"/>
        <w:ind w:left="426" w:hanging="284"/>
        <w:rPr>
          <w:sz w:val="18"/>
          <w:szCs w:val="18"/>
          <w:vertAlign w:val="superscript"/>
        </w:rPr>
      </w:pPr>
      <w:r w:rsidRPr="00506C0E">
        <w:rPr>
          <w:sz w:val="18"/>
          <w:szCs w:val="18"/>
          <w:vertAlign w:val="superscript"/>
        </w:rPr>
        <w:t>8/</w:t>
      </w:r>
      <w:r w:rsidRPr="00506C0E">
        <w:rPr>
          <w:sz w:val="18"/>
          <w:szCs w:val="18"/>
          <w:vertAlign w:val="superscript"/>
        </w:rPr>
        <w:tab/>
      </w:r>
      <w:r w:rsidRPr="00506C0E">
        <w:rPr>
          <w:sz w:val="18"/>
          <w:szCs w:val="18"/>
        </w:rPr>
        <w:t>Измеренное значение должно находиться в пределах от 85</w:t>
      </w:r>
      <w:r w:rsidR="00F65F9D">
        <w:rPr>
          <w:sz w:val="18"/>
          <w:szCs w:val="18"/>
        </w:rPr>
        <w:t xml:space="preserve"> </w:t>
      </w:r>
      <w:r w:rsidRPr="00506C0E">
        <w:rPr>
          <w:sz w:val="18"/>
          <w:szCs w:val="18"/>
        </w:rPr>
        <w:t>% до 75</w:t>
      </w:r>
      <w:r w:rsidR="00F65F9D">
        <w:rPr>
          <w:sz w:val="18"/>
          <w:szCs w:val="18"/>
        </w:rPr>
        <w:t xml:space="preserve"> </w:t>
      </w:r>
      <w:r w:rsidRPr="00506C0E">
        <w:rPr>
          <w:sz w:val="18"/>
          <w:szCs w:val="18"/>
        </w:rPr>
        <w:t>% значения, измеренного по прошествии 1 минуты.</w:t>
      </w:r>
    </w:p>
    <w:p w14:paraId="11E8398E" w14:textId="77777777" w:rsidR="00D6056D" w:rsidRPr="00506C0E" w:rsidRDefault="00D6056D" w:rsidP="00A35FF0">
      <w:pPr>
        <w:spacing w:line="240" w:lineRule="auto"/>
        <w:ind w:left="426" w:hanging="284"/>
        <w:rPr>
          <w:rFonts w:eastAsia="Times New Roman"/>
          <w:sz w:val="18"/>
          <w:lang w:eastAsia="it-IT"/>
        </w:rPr>
      </w:pPr>
      <w:r w:rsidRPr="00506C0E">
        <w:rPr>
          <w:rFonts w:eastAsia="Times New Roman"/>
          <w:sz w:val="18"/>
          <w:vertAlign w:val="superscript"/>
          <w:lang w:eastAsia="it-IT"/>
        </w:rPr>
        <w:t>9/</w:t>
      </w:r>
      <w:r w:rsidRPr="00506C0E">
        <w:rPr>
          <w:rFonts w:eastAsia="Times New Roman"/>
          <w:sz w:val="18"/>
          <w:vertAlign w:val="superscript"/>
          <w:lang w:eastAsia="it-IT"/>
        </w:rPr>
        <w:tab/>
      </w:r>
      <w:r w:rsidRPr="00506C0E">
        <w:rPr>
          <w:sz w:val="18"/>
          <w:szCs w:val="18"/>
        </w:rPr>
        <w:t>Длина светового центра</w:t>
      </w:r>
      <w:r w:rsidRPr="00506C0E">
        <w:rPr>
          <w:rFonts w:eastAsia="Times New Roman"/>
          <w:b/>
          <w:bCs/>
          <w:sz w:val="18"/>
          <w:lang w:eastAsia="it-IT"/>
        </w:rPr>
        <w:t xml:space="preserve">; в ходе измерения обе функции эксплуатируются одновременно; метод измерения </w:t>
      </w:r>
      <w:r w:rsidR="00F65F9D">
        <w:rPr>
          <w:rFonts w:eastAsia="Times New Roman"/>
          <w:b/>
          <w:bCs/>
          <w:sz w:val="18"/>
          <w:lang w:eastAsia="it-IT"/>
        </w:rPr>
        <w:br/>
      </w:r>
      <w:r w:rsidRPr="00506C0E">
        <w:rPr>
          <w:rFonts w:eastAsia="Times New Roman"/>
          <w:b/>
          <w:bCs/>
          <w:sz w:val="18"/>
          <w:lang w:eastAsia="it-IT"/>
        </w:rPr>
        <w:t xml:space="preserve">см. в приложении К </w:t>
      </w:r>
      <w:proofErr w:type="spellStart"/>
      <w:r w:rsidRPr="00506C0E">
        <w:rPr>
          <w:rFonts w:eastAsia="Times New Roman"/>
          <w:b/>
          <w:bCs/>
          <w:sz w:val="18"/>
          <w:lang w:eastAsia="it-IT"/>
        </w:rPr>
        <w:t>к</w:t>
      </w:r>
      <w:proofErr w:type="spellEnd"/>
      <w:r w:rsidRPr="00506C0E">
        <w:rPr>
          <w:rFonts w:eastAsia="Times New Roman"/>
          <w:b/>
          <w:bCs/>
          <w:sz w:val="18"/>
          <w:lang w:eastAsia="it-IT"/>
        </w:rPr>
        <w:t xml:space="preserve"> публикации МЭК 60809, издание 3.3.</w:t>
      </w:r>
    </w:p>
    <w:p w14:paraId="14F4A832" w14:textId="77777777" w:rsidR="00D6056D" w:rsidRPr="00506C0E" w:rsidRDefault="00D6056D" w:rsidP="00A35FF0">
      <w:pPr>
        <w:spacing w:line="240" w:lineRule="auto"/>
        <w:ind w:left="426" w:hanging="284"/>
        <w:rPr>
          <w:rFonts w:eastAsia="Times New Roman"/>
          <w:bCs/>
          <w:sz w:val="18"/>
          <w:lang w:eastAsia="it-IT"/>
        </w:rPr>
      </w:pPr>
      <w:r w:rsidRPr="00506C0E">
        <w:rPr>
          <w:rFonts w:eastAsia="Times New Roman"/>
          <w:bCs/>
          <w:sz w:val="18"/>
          <w:vertAlign w:val="superscript"/>
          <w:lang w:eastAsia="it-IT"/>
        </w:rPr>
        <w:t>10/</w:t>
      </w:r>
      <w:r w:rsidRPr="00506C0E">
        <w:rPr>
          <w:rFonts w:eastAsia="Times New Roman"/>
          <w:bCs/>
          <w:sz w:val="18"/>
          <w:vertAlign w:val="superscript"/>
          <w:lang w:eastAsia="it-IT"/>
        </w:rPr>
        <w:tab/>
      </w:r>
      <w:r w:rsidRPr="00506C0E">
        <w:rPr>
          <w:sz w:val="18"/>
          <w:szCs w:val="18"/>
        </w:rPr>
        <w:t>Измеренное значение должно находиться в пределах от 100</w:t>
      </w:r>
      <w:r w:rsidR="00F65F9D">
        <w:rPr>
          <w:sz w:val="18"/>
          <w:szCs w:val="18"/>
        </w:rPr>
        <w:t xml:space="preserve"> </w:t>
      </w:r>
      <w:r w:rsidRPr="00506C0E">
        <w:rPr>
          <w:sz w:val="18"/>
          <w:szCs w:val="18"/>
        </w:rPr>
        <w:t>% до 80</w:t>
      </w:r>
      <w:r w:rsidR="00F65F9D">
        <w:rPr>
          <w:sz w:val="18"/>
          <w:szCs w:val="18"/>
        </w:rPr>
        <w:t xml:space="preserve"> </w:t>
      </w:r>
      <w:r w:rsidRPr="00506C0E">
        <w:rPr>
          <w:sz w:val="18"/>
          <w:szCs w:val="18"/>
        </w:rPr>
        <w:t>% значения, измеренного по прошествии 1</w:t>
      </w:r>
      <w:r w:rsidR="00F65F9D">
        <w:rPr>
          <w:sz w:val="18"/>
          <w:szCs w:val="18"/>
        </w:rPr>
        <w:t> </w:t>
      </w:r>
      <w:r w:rsidRPr="00506C0E">
        <w:rPr>
          <w:sz w:val="18"/>
          <w:szCs w:val="18"/>
        </w:rPr>
        <w:t>минуты</w:t>
      </w:r>
      <w:r w:rsidRPr="00506C0E">
        <w:rPr>
          <w:rFonts w:eastAsia="Times New Roman"/>
          <w:bCs/>
          <w:sz w:val="18"/>
          <w:lang w:eastAsia="it-IT"/>
        </w:rPr>
        <w:t>»</w:t>
      </w:r>
      <w:r w:rsidR="00DF7915">
        <w:rPr>
          <w:rFonts w:eastAsia="Times New Roman"/>
          <w:bCs/>
          <w:sz w:val="18"/>
          <w:lang w:eastAsia="it-IT"/>
        </w:rPr>
        <w:t>.</w:t>
      </w:r>
    </w:p>
    <w:p w14:paraId="08E55511" w14:textId="77777777" w:rsidR="00D6056D" w:rsidRPr="00506C0E" w:rsidRDefault="00D6056D" w:rsidP="00A35FF0">
      <w:pPr>
        <w:spacing w:line="240" w:lineRule="auto"/>
        <w:ind w:left="426" w:hanging="284"/>
        <w:rPr>
          <w:rFonts w:eastAsia="MS Mincho"/>
        </w:rPr>
      </w:pPr>
    </w:p>
    <w:p w14:paraId="60FD2AEA" w14:textId="77777777" w:rsidR="00D6056D" w:rsidRPr="00506C0E" w:rsidRDefault="00D6056D" w:rsidP="00DF7915">
      <w:pPr>
        <w:pageBreakBefore/>
        <w:spacing w:after="120"/>
        <w:ind w:left="1134"/>
        <w:rPr>
          <w:rFonts w:eastAsia="MS Mincho"/>
        </w:rPr>
      </w:pPr>
      <w:r w:rsidRPr="00506C0E">
        <w:rPr>
          <w:rFonts w:eastAsia="MS Mincho"/>
          <w:i/>
        </w:rPr>
        <w:lastRenderedPageBreak/>
        <w:t>Спецификация LR4/4, пятый подпункт</w:t>
      </w:r>
      <w:r w:rsidRPr="00506C0E">
        <w:rPr>
          <w:rFonts w:eastAsia="MS Mincho"/>
        </w:rPr>
        <w:t xml:space="preserve"> изменить следующим образом: </w:t>
      </w:r>
    </w:p>
    <w:p w14:paraId="6B64469F" w14:textId="77777777" w:rsidR="00D6056D" w:rsidRPr="00506C0E" w:rsidRDefault="00D6056D" w:rsidP="00A35FF0">
      <w:pPr>
        <w:pStyle w:val="SingleTxtGR"/>
        <w:spacing w:after="60" w:line="240" w:lineRule="exact"/>
      </w:pPr>
      <w:r w:rsidRPr="00506C0E">
        <w:rPr>
          <w:rFonts w:eastAsia="MS Mincho"/>
        </w:rPr>
        <w:t>«</w:t>
      </w:r>
      <w:r w:rsidRPr="00506C0E">
        <w:t xml:space="preserve">После измерения данные нормализуются в пересчете на 1 000 лм в соответствии с пунктом </w:t>
      </w:r>
      <w:r w:rsidRPr="00506C0E">
        <w:rPr>
          <w:strike/>
        </w:rPr>
        <w:t>3.1.11</w:t>
      </w:r>
      <w:r w:rsidRPr="00506C0E">
        <w:t xml:space="preserve"> </w:t>
      </w:r>
      <w:r w:rsidRPr="00506C0E">
        <w:rPr>
          <w:b/>
          <w:bCs/>
        </w:rPr>
        <w:t>2.4.4</w:t>
      </w:r>
      <w:r w:rsidRPr="00506C0E">
        <w:t xml:space="preserve"> с использованием светового потока испытуемого отдельного источника света. Данные должны соответствовать пределам допусков, определенных в таблице 4»</w:t>
      </w:r>
      <w:r w:rsidR="00F65F9D">
        <w:t>.</w:t>
      </w:r>
    </w:p>
    <w:p w14:paraId="00F62605" w14:textId="77777777" w:rsidR="00D6056D" w:rsidRPr="00506C0E" w:rsidRDefault="00D6056D" w:rsidP="00A35FF0">
      <w:pPr>
        <w:spacing w:after="120"/>
        <w:ind w:left="1134" w:right="1134"/>
        <w:jc w:val="both"/>
        <w:rPr>
          <w:iCs/>
        </w:rPr>
      </w:pPr>
      <w:r w:rsidRPr="00506C0E">
        <w:rPr>
          <w:i/>
        </w:rPr>
        <w:t xml:space="preserve">Спецификация LR4/4, рис. 3 </w:t>
      </w:r>
      <w:r w:rsidRPr="00506C0E">
        <w:rPr>
          <w:iCs/>
        </w:rPr>
        <w:t xml:space="preserve">изменить следующим образом: </w:t>
      </w:r>
    </w:p>
    <w:p w14:paraId="7E1D42CA" w14:textId="77777777" w:rsidR="00D6056D" w:rsidRPr="00506C0E" w:rsidRDefault="00D6056D" w:rsidP="00A35FF0">
      <w:pPr>
        <w:tabs>
          <w:tab w:val="center" w:pos="4800"/>
          <w:tab w:val="right" w:pos="9600"/>
        </w:tabs>
        <w:spacing w:after="120"/>
        <w:ind w:left="1134"/>
        <w:rPr>
          <w:rFonts w:eastAsia="Times New Roman"/>
        </w:rPr>
      </w:pPr>
      <w:r w:rsidRPr="00506C0E">
        <w:rPr>
          <w:rFonts w:eastAsia="Times New Roman"/>
        </w:rPr>
        <w:t>«</w:t>
      </w:r>
    </w:p>
    <w:p w14:paraId="43982955" w14:textId="77777777" w:rsidR="00D6056D" w:rsidRPr="00506C0E" w:rsidRDefault="00D6056D" w:rsidP="00DF7915">
      <w:pPr>
        <w:spacing w:line="240" w:lineRule="auto"/>
        <w:ind w:left="567" w:right="1134"/>
        <w:jc w:val="both"/>
        <w:rPr>
          <w:i/>
          <w:highlight w:val="green"/>
        </w:rPr>
      </w:pPr>
      <w:r w:rsidRPr="00506C0E">
        <w:rPr>
          <w:noProof/>
        </w:rPr>
        <mc:AlternateContent>
          <mc:Choice Requires="wpg">
            <w:drawing>
              <wp:inline distT="0" distB="0" distL="0" distR="0" wp14:anchorId="257658D1" wp14:editId="483A16CD">
                <wp:extent cx="4714875" cy="4472305"/>
                <wp:effectExtent l="0" t="0" r="9525" b="4445"/>
                <wp:docPr id="1535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875" cy="4472305"/>
                          <a:chOff x="0" y="6350"/>
                          <a:chExt cx="4714875" cy="4472305"/>
                        </a:xfrm>
                      </wpg:grpSpPr>
                      <pic:pic xmlns:pic="http://schemas.openxmlformats.org/drawingml/2006/picture">
                        <pic:nvPicPr>
                          <pic:cNvPr id="15355" name="Picture 1535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95262"/>
                            <a:ext cx="4438650" cy="367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5356" name="Group 15356"/>
                        <wpg:cNvGrpSpPr/>
                        <wpg:grpSpPr>
                          <a:xfrm>
                            <a:off x="0" y="6350"/>
                            <a:ext cx="4714875" cy="4472305"/>
                            <a:chOff x="0" y="6350"/>
                            <a:chExt cx="4714875" cy="4472305"/>
                          </a:xfrm>
                        </wpg:grpSpPr>
                        <wpg:grpSp>
                          <wpg:cNvPr id="15357" name="Group 15357"/>
                          <wpg:cNvGrpSpPr/>
                          <wpg:grpSpPr>
                            <a:xfrm>
                              <a:off x="0" y="6350"/>
                              <a:ext cx="4714875" cy="4472305"/>
                              <a:chOff x="0" y="6350"/>
                              <a:chExt cx="4714875" cy="4472305"/>
                            </a:xfrm>
                          </wpg:grpSpPr>
                          <wpg:grpSp>
                            <wpg:cNvPr id="15358" name="Group 153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6350"/>
                                <a:ext cx="4714875" cy="4472305"/>
                                <a:chOff x="0" y="10"/>
                                <a:chExt cx="7425" cy="7043"/>
                              </a:xfrm>
                            </wpg:grpSpPr>
                            <wpg:grpSp>
                              <wpg:cNvPr id="15359" name="Group 15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" y="3379"/>
                                  <a:ext cx="7300" cy="3674"/>
                                  <a:chOff x="90" y="3379"/>
                                  <a:chExt cx="7300" cy="3674"/>
                                </a:xfrm>
                              </wpg:grpSpPr>
                              <wps:wsp>
                                <wps:cNvPr id="15360" name="Text Box 3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36" y="5564"/>
                                    <a:ext cx="1343" cy="3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48600ED" w14:textId="77777777" w:rsidR="00655C4E" w:rsidRPr="00DF7915" w:rsidRDefault="00655C4E" w:rsidP="00D6056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DF7915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Ось отсчета</w:t>
                                      </w:r>
                                    </w:p>
                                    <w:p w14:paraId="13DE6608" w14:textId="77777777" w:rsidR="00655C4E" w:rsidRDefault="00655C4E" w:rsidP="00D6056D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15361" name="Text Box 3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39" y="6141"/>
                                    <a:ext cx="1728" cy="4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68B2A80" w14:textId="77777777" w:rsidR="00655C4E" w:rsidRPr="00DF7915" w:rsidRDefault="00655C4E" w:rsidP="00DF7915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DF7915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Плоскость отсчета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15362" name="Text Box 3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32" y="3379"/>
                                    <a:ext cx="1860" cy="4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2856B7C" w14:textId="77777777" w:rsidR="00655C4E" w:rsidRDefault="00655C4E" w:rsidP="00D605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Фотодатчик гониометра</w:t>
                                      </w:r>
                                    </w:p>
                                    <w:p w14:paraId="63796616" w14:textId="77777777" w:rsidR="00655C4E" w:rsidRDefault="00655C4E" w:rsidP="00D6056D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363" name="Text Box 3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67" y="6112"/>
                                    <a:ext cx="3323" cy="6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CC7E5CA" w14:textId="77777777" w:rsidR="00655C4E" w:rsidRPr="00F76966" w:rsidRDefault="00655C4E" w:rsidP="00D605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F76966">
                                        <w:rPr>
                                          <w:sz w:val="18"/>
                                          <w:szCs w:val="18"/>
                                        </w:rPr>
                                        <w:t>Определение плоскости С</w:t>
                                      </w:r>
                                      <w:r w:rsidRPr="00F76966">
                                        <w:rPr>
                                          <w:sz w:val="18"/>
                                          <w:szCs w:val="18"/>
                                        </w:rPr>
                                        <w:br/>
                                        <w:t>Визуализация вдоль оси отсчета</w:t>
                                      </w:r>
                                    </w:p>
                                    <w:p w14:paraId="0BC74A88" w14:textId="77777777" w:rsidR="00655C4E" w:rsidRPr="00F76966" w:rsidRDefault="00655C4E" w:rsidP="00D6056D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15364" name="Textfeld 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0" y="6663"/>
                                    <a:ext cx="2205" cy="3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62C2EEF" w14:textId="77777777" w:rsidR="00655C4E" w:rsidRDefault="00655C4E" w:rsidP="00D6056D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/>
                                          <w:b/>
                                          <w:bCs/>
                                          <w:color w:val="000000"/>
                                          <w:kern w:val="24"/>
                                        </w:rPr>
                                        <w:t>LR4B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65" name="Group 153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0"/>
                                  <a:ext cx="7425" cy="3304"/>
                                  <a:chOff x="0" y="10"/>
                                  <a:chExt cx="7425" cy="3304"/>
                                </a:xfrm>
                              </wpg:grpSpPr>
                              <wps:wsp>
                                <wps:cNvPr id="15366" name="Text Box 3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36" y="2195"/>
                                    <a:ext cx="1561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336AC22" w14:textId="77777777" w:rsidR="00655C4E" w:rsidRPr="00DF7915" w:rsidRDefault="00655C4E" w:rsidP="00D6056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DF7915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Ось отсчета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15367" name="Text Box 3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68" y="2630"/>
                                    <a:ext cx="1848" cy="4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47EDC2B" w14:textId="77777777" w:rsidR="00655C4E" w:rsidRPr="00DF7915" w:rsidRDefault="00655C4E" w:rsidP="00DF7915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DF7915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Плоскость </w:t>
                                      </w:r>
                                      <w:r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отсчета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15368" name="Text Box 3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41" y="2630"/>
                                    <a:ext cx="3484" cy="5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05831E9" w14:textId="77777777" w:rsidR="00655C4E" w:rsidRPr="00F76966" w:rsidRDefault="00655C4E" w:rsidP="00D605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F76966">
                                        <w:rPr>
                                          <w:sz w:val="18"/>
                                          <w:szCs w:val="18"/>
                                        </w:rPr>
                                        <w:t>Определение плоскости С</w:t>
                                      </w:r>
                                      <w:r w:rsidRPr="00F76966">
                                        <w:rPr>
                                          <w:sz w:val="18"/>
                                          <w:szCs w:val="18"/>
                                        </w:rPr>
                                        <w:br/>
                                        <w:t>Визуализация вдоль оси отсчета</w:t>
                                      </w:r>
                                    </w:p>
                                    <w:p w14:paraId="327FA770" w14:textId="77777777" w:rsidR="00655C4E" w:rsidRPr="00F76966" w:rsidRDefault="00655C4E" w:rsidP="00D6056D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15369" name="Text Box 3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96" y="10"/>
                                    <a:ext cx="2333" cy="4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8818532" w14:textId="77777777" w:rsidR="00655C4E" w:rsidRDefault="00655C4E" w:rsidP="00D605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Фотодатчик гониометра</w:t>
                                      </w:r>
                                    </w:p>
                                    <w:p w14:paraId="7BDFBE6E" w14:textId="77777777" w:rsidR="00655C4E" w:rsidRDefault="00655C4E" w:rsidP="00D6056D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370" name="Textfeld 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60"/>
                                    <a:ext cx="2295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79F4864" w14:textId="77777777" w:rsidR="00655C4E" w:rsidRDefault="00655C4E" w:rsidP="00D6056D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/>
                                          <w:b/>
                                          <w:bCs/>
                                          <w:color w:val="000000"/>
                                          <w:kern w:val="24"/>
                                        </w:rPr>
                                        <w:t>LR4A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371" name="Group 153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9572" y="100012"/>
                                <a:ext cx="4182070" cy="1690385"/>
                                <a:chOff x="409575" y="100012"/>
                                <a:chExt cx="41815" cy="16902"/>
                              </a:xfrm>
                            </wpg:grpSpPr>
                            <wps:wsp>
                              <wps:cNvPr id="15372" name="Straight Arrow Connector 1537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15456" y="115003"/>
                                  <a:ext cx="5061" cy="1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373" name="Group 153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9575" y="100012"/>
                                  <a:ext cx="41815" cy="14005"/>
                                  <a:chOff x="409575" y="100012"/>
                                  <a:chExt cx="41815" cy="14005"/>
                                </a:xfrm>
                              </wpg:grpSpPr>
                              <wps:wsp>
                                <wps:cNvPr id="15374" name="Text Box 3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7746" y="104602"/>
                                    <a:ext cx="851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F3D4B0C" w14:textId="77777777" w:rsidR="00655C4E" w:rsidRPr="00B6071D" w:rsidRDefault="00655C4E" w:rsidP="00D6056D">
                                      <w:r w:rsidRPr="00B6071D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375" name="Text Box 3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0185" y="106640"/>
                                    <a:ext cx="451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8AF0585" w14:textId="77777777" w:rsidR="00655C4E" w:rsidRDefault="00655C4E" w:rsidP="00D6056D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γ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376" name="Text Box 3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4385" y="101900"/>
                                    <a:ext cx="565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46EA03C" w14:textId="77777777" w:rsidR="00655C4E" w:rsidRPr="00B6071D" w:rsidRDefault="00655C4E" w:rsidP="00D6056D">
                                      <w:r w:rsidRPr="00B6071D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377" name="Text Box 3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0127" y="108373"/>
                                    <a:ext cx="1263" cy="17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3C0FF01" w14:textId="77777777" w:rsidR="00655C4E" w:rsidRPr="00B6071D" w:rsidRDefault="00655C4E" w:rsidP="00D6056D">
                                      <w:r w:rsidRPr="00B6071D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C</w:t>
                                      </w:r>
                                      <w:r w:rsidRPr="00B6071D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position w:val="-5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378" name="Straight Arrow Connector 1537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24634" y="108952"/>
                                    <a:ext cx="1564" cy="50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79" name="Straight Arrow Connector 1537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09575" y="100012"/>
                                    <a:ext cx="9310" cy="427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80" name="Straight Arrow Connector 153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4832" y="100046"/>
                                    <a:ext cx="14110" cy="163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5381" name="Group 15381"/>
                          <wpg:cNvGrpSpPr>
                            <a:grpSpLocks/>
                          </wpg:cNvGrpSpPr>
                          <wpg:grpSpPr bwMode="auto">
                            <a:xfrm>
                              <a:off x="300041" y="2257626"/>
                              <a:ext cx="4137675" cy="1751048"/>
                              <a:chOff x="300038" y="2257625"/>
                              <a:chExt cx="41373" cy="17508"/>
                            </a:xfrm>
                          </wpg:grpSpPr>
                          <wpg:grpSp>
                            <wpg:cNvPr id="15382" name="Group 153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0038" y="2257625"/>
                                <a:ext cx="41373" cy="14000"/>
                                <a:chOff x="300038" y="2257625"/>
                                <a:chExt cx="41373" cy="14000"/>
                              </a:xfrm>
                            </wpg:grpSpPr>
                            <wps:wsp>
                              <wps:cNvPr id="15383" name="Text Box 3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9226" y="2263680"/>
                                  <a:ext cx="851" cy="1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8D7F97" w14:textId="77777777" w:rsidR="00655C4E" w:rsidRPr="00B6071D" w:rsidRDefault="00655C4E" w:rsidP="00D6056D">
                                    <w:r w:rsidRPr="00B6071D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384" name="Text Box 3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757" y="2263680"/>
                                  <a:ext cx="451" cy="1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E2E8C2" w14:textId="77777777" w:rsidR="00655C4E" w:rsidRDefault="00655C4E" w:rsidP="00D6056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γ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385" name="Text Box 3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5943" y="2259258"/>
                                  <a:ext cx="781" cy="1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C5EDD8" w14:textId="77777777" w:rsidR="00655C4E" w:rsidRPr="00B6071D" w:rsidRDefault="00655C4E" w:rsidP="00D6056D">
                                    <w:r w:rsidRPr="00B6071D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386" name="Text Box 3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147" y="2265985"/>
                                  <a:ext cx="1264" cy="1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E7CAD2" w14:textId="77777777" w:rsidR="00655C4E" w:rsidRPr="00B6071D" w:rsidRDefault="00655C4E" w:rsidP="00D6056D">
                                    <w:r w:rsidRPr="00B6071D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</w:rPr>
                                      <w:t>C</w:t>
                                    </w:r>
                                    <w:r w:rsidRPr="00B6071D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position w:val="-5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387" name="Straight Arrow Connector 1538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16082" y="2266561"/>
                                  <a:ext cx="1564" cy="50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88" name="Straight Arrow Connector 15388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25665" y="2257625"/>
                                  <a:ext cx="14746" cy="24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89" name="Straight Arrow Connector 153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00038" y="2257724"/>
                                  <a:ext cx="9042" cy="30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5390" name="Straight Arrow Connector 1539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06938" y="2273222"/>
                                <a:ext cx="5061" cy="19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FD907A" id="_x0000_s1204" style="width:371.25pt;height:352.15pt;mso-position-horizontal-relative:char;mso-position-vertical-relative:line" coordorigin=",63" coordsize="47148,44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">
                <v:shape id="Picture 15355" o:spid="_x0000_s1205" type="#_x0000_t75" style="position:absolute;left:1143;top:1952;width:44386;height:36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">
                  <v:imagedata r:id="rId25" o:title=""/>
                </v:shape>
                <v:group id="Group 15356" o:spid="_x0000_s1206" style="position:absolute;top:63;width:47148;height:44723" coordorigin=",63" coordsize="47148,4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">
                  <v:group id="Group 15357" o:spid="_x0000_s1207" style="position:absolute;top:63;width:47148;height:44723" coordorigin=",63" coordsize="47148,4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">
                    <v:group id="Group 15358" o:spid="_x0000_s1208" style="position:absolute;top:63;width:47148;height:44723" coordorigin=",10" coordsize="7425,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">
                      <v:group id="Group 15359" o:spid="_x0000_s1209" style="position:absolute;left:90;top:3379;width:7300;height:3674" coordorigin="90,3379" coordsize="7300,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">
                        <v:shape id="Text Box 332" o:spid="_x0000_s1210" type="#_x0000_t202" style="position:absolute;left:3236;top:5564;width:134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" stroked="f">
                          <v:textbox inset="1mm,1mm,1mm,1mm">
                            <w:txbxContent>
                              <w:p w:rsidR="00655C4E" w:rsidRPr="00DF7915" w:rsidRDefault="00655C4E" w:rsidP="00D6056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F7915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Ось отсчета</w:t>
                                </w:r>
                              </w:p>
                              <w:p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33" o:spid="_x0000_s1211" type="#_x0000_t202" style="position:absolute;left:2339;top:6141;width:1728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" stroked="f">
                          <v:textbox inset="1mm,1mm,1mm,1mm">
                            <w:txbxContent>
                              <w:p w:rsidR="00655C4E" w:rsidRPr="00DF7915" w:rsidRDefault="00655C4E" w:rsidP="00DF791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F7915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Плоскость отсчета</w:t>
                                </w:r>
                              </w:p>
                            </w:txbxContent>
                          </v:textbox>
                        </v:shape>
                        <v:shape id="Text Box 334" o:spid="_x0000_s1212" type="#_x0000_t202" style="position:absolute;left:1932;top:3379;width:1860;height:4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" stroked="f">
                          <v:textbox style="mso-fit-shape-to-text:t" inset="0,0,0,0">
                            <w:txbxContent>
                              <w:p w:rsidR="00655C4E" w:rsidRDefault="00655C4E" w:rsidP="00D6056D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Фотодатчик гониометра</w:t>
                                </w:r>
                              </w:p>
                              <w:p w:rsidR="00655C4E" w:rsidRDefault="00655C4E" w:rsidP="00D6056D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35" o:spid="_x0000_s1213" type="#_x0000_t202" style="position:absolute;left:4067;top:6112;width:3323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" stroked="f">
                          <v:textbox inset="1mm,1mm,1mm,1mm">
                            <w:txbxContent>
                              <w:p w:rsidR="00655C4E" w:rsidRPr="00F76966" w:rsidRDefault="00655C4E" w:rsidP="00D6056D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76966">
                                  <w:rPr>
                                    <w:sz w:val="18"/>
                                    <w:szCs w:val="18"/>
                                  </w:rPr>
                                  <w:t>Определение плоскости С</w:t>
                                </w:r>
                                <w:r w:rsidRPr="00F76966">
                                  <w:rPr>
                                    <w:sz w:val="18"/>
                                    <w:szCs w:val="18"/>
                                  </w:rPr>
                                  <w:br/>
                                  <w:t>Визуализация вдоль оси отсчета</w:t>
                                </w:r>
                              </w:p>
                              <w:p w:rsidR="00655C4E" w:rsidRPr="00F76966" w:rsidRDefault="00655C4E" w:rsidP="00D6056D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Textfeld 25" o:spid="_x0000_s1214" type="#_x0000_t202" style="position:absolute;left:90;top:6663;width:220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" stroked="f" strokeweight=".5pt">
                          <v:textbox>
                            <w:txbxContent>
                              <w:p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LR4B</w:t>
                                </w:r>
                              </w:p>
                            </w:txbxContent>
                          </v:textbox>
                        </v:shape>
                      </v:group>
                      <v:group id="Group 15365" o:spid="_x0000_s1215" style="position:absolute;top:10;width:7425;height:3304" coordorigin=",10" coordsize="7425,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">
                        <v:shape id="Text Box 326" o:spid="_x0000_s1216" type="#_x0000_t202" style="position:absolute;left:3236;top:2195;width:156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" stroked="f">
                          <v:textbox inset="1mm,1mm,1mm,1mm">
                            <w:txbxContent>
                              <w:p w:rsidR="00655C4E" w:rsidRPr="00DF7915" w:rsidRDefault="00655C4E" w:rsidP="00D6056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F7915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Ось отсчета</w:t>
                                </w:r>
                              </w:p>
                            </w:txbxContent>
                          </v:textbox>
                        </v:shape>
                        <v:shape id="Text Box 327" o:spid="_x0000_s1217" type="#_x0000_t202" style="position:absolute;left:2368;top:2630;width:1848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" stroked="f">
                          <v:textbox inset="1mm,1mm,1mm,1mm">
                            <w:txbxContent>
                              <w:p w:rsidR="00655C4E" w:rsidRPr="00DF7915" w:rsidRDefault="00655C4E" w:rsidP="00DF7915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F7915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Плоскость </w:t>
                                </w: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отсчета</w:t>
                                </w:r>
                              </w:p>
                            </w:txbxContent>
                          </v:textbox>
                        </v:shape>
                        <v:shape id="Text Box 329" o:spid="_x0000_s1218" type="#_x0000_t202" style="position:absolute;left:3941;top:2630;width:3484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" stroked="f">
                          <v:textbox inset="1mm,1mm,1mm,1mm">
                            <w:txbxContent>
                              <w:p w:rsidR="00655C4E" w:rsidRPr="00F76966" w:rsidRDefault="00655C4E" w:rsidP="00D6056D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76966">
                                  <w:rPr>
                                    <w:sz w:val="18"/>
                                    <w:szCs w:val="18"/>
                                  </w:rPr>
                                  <w:t>Определение плоскости С</w:t>
                                </w:r>
                                <w:r w:rsidRPr="00F76966">
                                  <w:rPr>
                                    <w:sz w:val="18"/>
                                    <w:szCs w:val="18"/>
                                  </w:rPr>
                                  <w:br/>
                                  <w:t>Визуализация вдоль оси отсчета</w:t>
                                </w:r>
                              </w:p>
                              <w:p w:rsidR="00655C4E" w:rsidRPr="00F76966" w:rsidRDefault="00655C4E" w:rsidP="00D6056D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Text Box 328" o:spid="_x0000_s1219" type="#_x0000_t202" style="position:absolute;left:2196;top:10;width:2333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" filled="f" stroked="f">
                          <v:textbox inset="0,0,0,0">
                            <w:txbxContent>
                              <w:p w:rsidR="00655C4E" w:rsidRDefault="00655C4E" w:rsidP="00D6056D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Фотодатчик гониометра</w:t>
                                </w:r>
                              </w:p>
                              <w:p w:rsidR="00655C4E" w:rsidRDefault="00655C4E" w:rsidP="00D6056D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feld 26" o:spid="_x0000_s1220" type="#_x0000_t202" style="position:absolute;top:2860;width:229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" stroked="f" strokeweight=".5pt">
                          <v:textbox>
                            <w:txbxContent>
                              <w:p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LR4A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15371" o:spid="_x0000_s1221" style="position:absolute;left:4095;top:1000;width:41821;height:16903" coordorigin="409575,100012" coordsize="41815,1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X2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zxaBrD851wg1w8AAAA//8DAFBLAQItABQABgAIAAAAIQDb4fbL7gAAAIUBAAATAAAAAAAAAAAA&#10;AAAAAAAAAABbQ29udGVudF9UeXBlc10ueG1sUEsBAi0AFAAGAAgAAAAhAFr0LFu/AAAAFQEAAAsA&#10;AAAAAAAAAAAAAAAAHwEAAF9yZWxzLy5yZWxzUEsBAi0AFAAGAAgAAAAhAIdcZfbEAAAA3gAAAA8A&#10;AAAAAAAAAAAAAAAABwIAAGRycy9kb3ducmV2LnhtbFBLBQYAAAAAAwADALcAAAD4AgAAAAA=&#10;">
                      <v:shape id="Straight Arrow Connector 15372" o:spid="_x0000_s1222" type="#_x0000_t32" style="position:absolute;left:415456;top:115003;width:5061;height:19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" strokeweight=".5pt">
                        <v:stroke endarrow="block" endarrowwidth="narrow" endarrowlength="long"/>
                      </v:shape>
                      <v:group id="Group 15373" o:spid="_x0000_s1223" style="position:absolute;left:409575;top:100012;width:41815;height:14005" coordorigin="409575,100012" coordsize="41815,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">
                        <v:shape id="Text Box 332" o:spid="_x0000_s1224" type="#_x0000_t202" style="position:absolute;left:447746;top:104602;width:8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" filled="f" stroked="f">
                          <v:textbox style="mso-fit-shape-to-text:t" inset="0,0,0,0">
                            <w:txbxContent>
                              <w:p w:rsidR="00655C4E" w:rsidRPr="00B6071D" w:rsidRDefault="00655C4E" w:rsidP="00D6056D">
                                <w:r w:rsidRPr="00B6071D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333" o:spid="_x0000_s1225" type="#_x0000_t202" style="position:absolute;left:410185;top:106640;width:4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" filled="f" stroked="f">
                          <v:textbox style="mso-fit-shape-to-text:t" inset="0,0,0,0">
                            <w:txbxContent>
                              <w:p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γ</w:t>
                                </w:r>
                              </w:p>
                            </w:txbxContent>
                          </v:textbox>
                        </v:shape>
                        <v:shape id="Text Box 334" o:spid="_x0000_s1226" type="#_x0000_t202" style="position:absolute;left:414385;top:101900;width:56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" filled="f" stroked="f">
                          <v:textbox style="mso-fit-shape-to-text:t" inset="0,0,0,0">
                            <w:txbxContent>
                              <w:p w:rsidR="00655C4E" w:rsidRPr="00B6071D" w:rsidRDefault="00655C4E" w:rsidP="00D6056D">
                                <w:r w:rsidRPr="00B6071D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335" o:spid="_x0000_s1227" type="#_x0000_t202" style="position:absolute;left:450127;top:108373;width:1263;height:17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" filled="f" stroked="f">
                          <v:textbox style="mso-fit-shape-to-text:t" inset="0,0,0,0">
                            <w:txbxContent>
                              <w:p w:rsidR="00655C4E" w:rsidRPr="00B6071D" w:rsidRDefault="00655C4E" w:rsidP="00D6056D">
                                <w:r w:rsidRPr="00B6071D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C</w:t>
                                </w:r>
                                <w:r w:rsidRPr="00B6071D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position w:val="-5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Straight Arrow Connector 15378" o:spid="_x0000_s1228" type="#_x0000_t32" style="position:absolute;left:424634;top:108952;width:1564;height:506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" strokeweight=".5pt">
                          <v:stroke endarrow="block" endarrowwidth="narrow" endarrowlength="long"/>
                        </v:shape>
                        <v:shape id="Straight Arrow Connector 15379" o:spid="_x0000_s1229" type="#_x0000_t32" style="position:absolute;left:409575;top:100012;width:9310;height:42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" strokeweight=".5pt">
                          <v:stroke endarrow="block" endarrowwidth="narrow" endarrowlength="long"/>
                        </v:shape>
                        <v:shape id="Straight Arrow Connector 15380" o:spid="_x0000_s1230" type="#_x0000_t32" style="position:absolute;left:434832;top:100046;width:14110;height:16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" strokeweight=".5pt">
                          <v:stroke endarrow="block" endarrowwidth="narrow" endarrowlength="long"/>
                        </v:shape>
                      </v:group>
                    </v:group>
                  </v:group>
                  <v:group id="Group 15381" o:spid="_x0000_s1231" style="position:absolute;left:3000;top:22576;width:41377;height:17510" coordorigin="3000,22576" coordsize="413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XRxAAAAN4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YL2P4fyfcIDd/AAAA//8DAFBLAQItABQABgAIAAAAIQDb4fbL7gAAAIUBAAATAAAAAAAAAAAA&#10;AAAAAAAAAABbQ29udGVudF9UeXBlc10ueG1sUEsBAi0AFAAGAAgAAAAhAFr0LFu/AAAAFQEAAAsA&#10;AAAAAAAAAAAAAAAAHwEAAF9yZWxzLy5yZWxzUEsBAi0AFAAGAAgAAAAhALKJFdHEAAAA3gAAAA8A&#10;AAAAAAAAAAAAAAAABwIAAGRycy9kb3ducmV2LnhtbFBLBQYAAAAAAwADALcAAAD4AgAAAAA=&#10;">
                    <v:group id="Group 15382" o:spid="_x0000_s1232" style="position:absolute;left:3000;top:22576;width:414;height:140" coordorigin="3000,22576" coordsize="41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4umwwAAAN4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yfj6Qhe74Qb5OIJAAD//wMAUEsBAi0AFAAGAAgAAAAhANvh9svuAAAAhQEAABMAAAAAAAAAAAAA&#10;AAAAAAAAAFtDb250ZW50X1R5cGVzXS54bWxQSwECLQAUAAYACAAAACEAWvQsW78AAAAVAQAACwAA&#10;AAAAAAAAAAAAAAAfAQAAX3JlbHMvLnJlbHNQSwECLQAUAAYACAAAACEAQluLpsMAAADeAAAADwAA&#10;AAAAAAAAAAAAAAAHAgAAZHJzL2Rvd25yZXYueG1sUEsFBgAAAAADAAMAtwAAAPcCAAAAAA==&#10;">
                      <v:shape id="Text Box 341" o:spid="_x0000_s1233" type="#_x0000_t202" style="position:absolute;left:3392;top:22636;width:8;height: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655C4E" w:rsidRPr="00B6071D" w:rsidRDefault="00655C4E" w:rsidP="00D6056D">
                              <w:r w:rsidRPr="00B6071D"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342" o:spid="_x0000_s1234" type="#_x0000_t202" style="position:absolute;left:3007;top:22636;width:5;height: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655C4E" w:rsidRDefault="00655C4E" w:rsidP="00D605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γ</w:t>
                              </w:r>
                            </w:p>
                          </w:txbxContent>
                        </v:textbox>
                      </v:shape>
                      <v:shape id="Text Box 343" o:spid="_x0000_s1235" type="#_x0000_t202" style="position:absolute;left:3059;top:22592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655C4E" w:rsidRPr="00B6071D" w:rsidRDefault="00655C4E" w:rsidP="00D6056D">
                              <w:r w:rsidRPr="00B6071D"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344" o:spid="_x0000_s1236" type="#_x0000_t202" style="position:absolute;left:3401;top:22659;width:13;height: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655C4E" w:rsidRPr="00B6071D" w:rsidRDefault="00655C4E" w:rsidP="00D6056D">
                              <w:r w:rsidRPr="00B6071D"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>C</w:t>
                              </w:r>
                              <w:r w:rsidRPr="00B6071D">
                                <w:rPr>
                                  <w:rFonts w:eastAsia="Times New Roman"/>
                                  <w:color w:val="000000"/>
                                  <w:kern w:val="24"/>
                                  <w:position w:val="-5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Straight Arrow Connector 15387" o:spid="_x0000_s1237" type="#_x0000_t32" style="position:absolute;left:3160;top:22665;width:16;height: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" strokeweight=".5pt">
                        <v:stroke endarrow="block" endarrowwidth="narrow" endarrowlength="long"/>
                      </v:shape>
                      <v:shape id="Straight Arrow Connector 15388" o:spid="_x0000_s1238" type="#_x0000_t32" style="position:absolute;left:3256;top:22576;width:148;height: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" strokeweight=".5pt">
                        <v:stroke endarrow="block" endarrowwidth="narrow" endarrowlength="long"/>
                        <o:lock v:ext="edit" shapetype="f"/>
                      </v:shape>
                      <v:shape id="Straight Arrow Connector 15389" o:spid="_x0000_s1239" type="#_x0000_t32" style="position:absolute;left:3000;top:22577;width:90;height: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" strokeweight=".5pt">
                        <v:stroke endarrow="block" endarrowwidth="narrow" endarrowlength="long"/>
                      </v:shape>
                    </v:group>
                    <v:shape id="Straight Arrow Connector 15390" o:spid="_x0000_s1240" type="#_x0000_t32" style="position:absolute;left:3069;top:22732;width:50;height: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" strokeweight=".5pt">
                      <v:stroke endarrow="block" endarrowwidth="narrow" endarrowlength="long"/>
                    </v:shape>
                  </v:group>
                </v:group>
                <w10:anchorlock/>
              </v:group>
            </w:pict>
          </mc:Fallback>
        </mc:AlternateContent>
      </w:r>
    </w:p>
    <w:p w14:paraId="3F76811D" w14:textId="77777777" w:rsidR="00D6056D" w:rsidRPr="00506C0E" w:rsidRDefault="00D6056D" w:rsidP="00DF7915">
      <w:pPr>
        <w:tabs>
          <w:tab w:val="center" w:pos="4800"/>
        </w:tabs>
        <w:spacing w:line="240" w:lineRule="auto"/>
        <w:ind w:left="601" w:right="1133" w:firstLine="533"/>
        <w:jc w:val="right"/>
        <w:rPr>
          <w:rFonts w:eastAsia="Times New Roman"/>
        </w:rPr>
      </w:pPr>
      <w:r w:rsidRPr="00506C0E">
        <w:rPr>
          <w:rFonts w:eastAsia="Times New Roman"/>
        </w:rPr>
        <w:t>»</w:t>
      </w:r>
    </w:p>
    <w:p w14:paraId="40440A34" w14:textId="77777777" w:rsidR="00D6056D" w:rsidRPr="00506C0E" w:rsidRDefault="00D6056D" w:rsidP="00A35FF0">
      <w:pPr>
        <w:tabs>
          <w:tab w:val="center" w:pos="4800"/>
          <w:tab w:val="right" w:pos="9600"/>
        </w:tabs>
        <w:spacing w:line="240" w:lineRule="auto"/>
        <w:ind w:left="601" w:firstLine="533"/>
        <w:rPr>
          <w:rFonts w:eastAsia="Times New Roman"/>
        </w:rPr>
      </w:pPr>
    </w:p>
    <w:p w14:paraId="0D485079" w14:textId="77777777" w:rsidR="00D6056D" w:rsidRPr="00506C0E" w:rsidRDefault="00D6056D" w:rsidP="00DF7915">
      <w:pPr>
        <w:pageBreakBefore/>
        <w:spacing w:after="240" w:line="240" w:lineRule="auto"/>
        <w:ind w:left="1134" w:right="1134"/>
        <w:jc w:val="both"/>
        <w:rPr>
          <w:iCs/>
        </w:rPr>
      </w:pPr>
      <w:r w:rsidRPr="00506C0E">
        <w:rPr>
          <w:i/>
        </w:rPr>
        <w:lastRenderedPageBreak/>
        <w:t xml:space="preserve">Спецификация Lx5/1, рис. 1 </w:t>
      </w:r>
      <w:r w:rsidRPr="00506C0E">
        <w:rPr>
          <w:iCs/>
        </w:rPr>
        <w:t xml:space="preserve">изменить следующим образом: </w:t>
      </w:r>
    </w:p>
    <w:p w14:paraId="2A43F4CB" w14:textId="77777777" w:rsidR="00D6056D" w:rsidRPr="00506C0E" w:rsidRDefault="00D6056D" w:rsidP="00984BE2">
      <w:pPr>
        <w:spacing w:line="240" w:lineRule="auto"/>
        <w:ind w:left="567" w:right="1134" w:firstLine="567"/>
        <w:jc w:val="both"/>
        <w:rPr>
          <w:i/>
          <w:highlight w:val="green"/>
        </w:rPr>
      </w:pPr>
      <w:r w:rsidRPr="00506C0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899E3F" wp14:editId="7588C6AD">
                <wp:simplePos x="0" y="0"/>
                <wp:positionH relativeFrom="column">
                  <wp:posOffset>2333464</wp:posOffset>
                </wp:positionH>
                <wp:positionV relativeFrom="paragraph">
                  <wp:posOffset>2319968</wp:posOffset>
                </wp:positionV>
                <wp:extent cx="57785" cy="153651"/>
                <wp:effectExtent l="0" t="0" r="0" b="0"/>
                <wp:wrapNone/>
                <wp:docPr id="1539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53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E9CDA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EC630" id="Text Box 148" o:spid="_x0000_s1241" type="#_x0000_t202" style="position:absolute;left:0;text-align:left;margin-left:183.75pt;margin-top:182.65pt;width:4.55pt;height:12.1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l6sQIAALQ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" filled="f" stroked="f">
                <v:textbox style="mso-fit-shape-to-text:t" inset="0,0,0,0">
                  <w:txbxContent>
                    <w:p w:rsidR="00655C4E" w:rsidRDefault="00655C4E" w:rsidP="00D6056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506C0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3ADB5A" wp14:editId="3BFDD2F4">
                <wp:simplePos x="0" y="0"/>
                <wp:positionH relativeFrom="column">
                  <wp:posOffset>2732405</wp:posOffset>
                </wp:positionH>
                <wp:positionV relativeFrom="paragraph">
                  <wp:posOffset>2321795</wp:posOffset>
                </wp:positionV>
                <wp:extent cx="93345" cy="153651"/>
                <wp:effectExtent l="0" t="0" r="0" b="0"/>
                <wp:wrapNone/>
                <wp:docPr id="1539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153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53B5D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667C3" id="Text Box 149" o:spid="_x0000_s1242" type="#_x0000_t202" style="position:absolute;left:0;text-align:left;margin-left:215.15pt;margin-top:182.8pt;width:7.35pt;height:12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+IqsgIAALY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" filled="f" stroked="f">
                <v:textbox style="mso-fit-shape-to-text:t" inset="0,0,0,0">
                  <w:txbxContent>
                    <w:p w:rsidR="00655C4E" w:rsidRDefault="00655C4E" w:rsidP="00D6056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506C0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92AA84" wp14:editId="7CA4558D">
                <wp:simplePos x="0" y="0"/>
                <wp:positionH relativeFrom="column">
                  <wp:posOffset>2356902</wp:posOffset>
                </wp:positionH>
                <wp:positionV relativeFrom="paragraph">
                  <wp:posOffset>2520465</wp:posOffset>
                </wp:positionV>
                <wp:extent cx="57785" cy="153651"/>
                <wp:effectExtent l="0" t="0" r="0" b="0"/>
                <wp:wrapNone/>
                <wp:docPr id="1539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53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D7596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311E1" id="Text Box 150" o:spid="_x0000_s1243" type="#_x0000_t202" style="position:absolute;left:0;text-align:left;margin-left:185.6pt;margin-top:198.45pt;width:4.55pt;height:12.1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" filled="f" stroked="f">
                <v:textbox style="mso-fit-shape-to-text:t" inset="0,0,0,0">
                  <w:txbxContent>
                    <w:p w:rsidR="00655C4E" w:rsidRDefault="00655C4E" w:rsidP="00D6056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506C0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730CFD" wp14:editId="23C62F09">
                <wp:simplePos x="0" y="0"/>
                <wp:positionH relativeFrom="column">
                  <wp:posOffset>1584856</wp:posOffset>
                </wp:positionH>
                <wp:positionV relativeFrom="paragraph">
                  <wp:posOffset>2505000</wp:posOffset>
                </wp:positionV>
                <wp:extent cx="51435" cy="153651"/>
                <wp:effectExtent l="0" t="0" r="0" b="0"/>
                <wp:wrapNone/>
                <wp:docPr id="1539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53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5B8A8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DFE15" id="Text Box 147" o:spid="_x0000_s1244" type="#_x0000_t202" style="position:absolute;left:0;text-align:left;margin-left:124.8pt;margin-top:197.25pt;width:4.05pt;height:12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wBsg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" filled="f" stroked="f">
                <v:textbox style="mso-fit-shape-to-text:t" inset="0,0,0,0">
                  <w:txbxContent>
                    <w:p w:rsidR="00655C4E" w:rsidRDefault="00655C4E" w:rsidP="00D6056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506C0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7400B" wp14:editId="02309C53">
                <wp:simplePos x="0" y="0"/>
                <wp:positionH relativeFrom="column">
                  <wp:posOffset>1573530</wp:posOffset>
                </wp:positionH>
                <wp:positionV relativeFrom="paragraph">
                  <wp:posOffset>2301811</wp:posOffset>
                </wp:positionV>
                <wp:extent cx="64135" cy="153651"/>
                <wp:effectExtent l="0" t="0" r="0" b="0"/>
                <wp:wrapNone/>
                <wp:docPr id="1539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53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2424D" w14:textId="77777777"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45BAF" id="Text Box 146" o:spid="_x0000_s1245" type="#_x0000_t202" style="position:absolute;left:0;text-align:left;margin-left:123.9pt;margin-top:181.25pt;width:5.05pt;height:12.1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" filled="f" stroked="f">
                <v:textbox style="mso-fit-shape-to-text:t" inset="0,0,0,0">
                  <w:txbxContent>
                    <w:p w:rsidR="00655C4E" w:rsidRDefault="00655C4E" w:rsidP="00D6056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06C0E">
        <w:rPr>
          <w:noProof/>
        </w:rPr>
        <mc:AlternateContent>
          <mc:Choice Requires="wpg">
            <w:drawing>
              <wp:inline distT="0" distB="0" distL="0" distR="0" wp14:anchorId="1DE9C3B8" wp14:editId="2C0619BA">
                <wp:extent cx="4468495" cy="4420795"/>
                <wp:effectExtent l="0" t="0" r="8255" b="0"/>
                <wp:docPr id="1539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8495" cy="4420795"/>
                          <a:chOff x="0" y="0"/>
                          <a:chExt cx="4468495" cy="4420795"/>
                        </a:xfrm>
                      </wpg:grpSpPr>
                      <wpg:grpSp>
                        <wpg:cNvPr id="15397" name="Group 15397"/>
                        <wpg:cNvGrpSpPr>
                          <a:grpSpLocks/>
                        </wpg:cNvGrpSpPr>
                        <wpg:grpSpPr bwMode="auto">
                          <a:xfrm>
                            <a:off x="33" y="0"/>
                            <a:ext cx="3998595" cy="2162810"/>
                            <a:chOff x="33" y="0"/>
                            <a:chExt cx="6297" cy="3406"/>
                          </a:xfrm>
                        </wpg:grpSpPr>
                        <wpg:grpSp>
                          <wpg:cNvPr id="15398" name="Group 15398"/>
                          <wpg:cNvGrpSpPr>
                            <a:grpSpLocks/>
                          </wpg:cNvGrpSpPr>
                          <wpg:grpSpPr bwMode="auto">
                            <a:xfrm>
                              <a:off x="1154" y="139"/>
                              <a:ext cx="4213" cy="2537"/>
                              <a:chOff x="1154" y="139"/>
                              <a:chExt cx="4213" cy="2537"/>
                            </a:xfrm>
                          </wpg:grpSpPr>
                          <pic:pic xmlns:pic="http://schemas.openxmlformats.org/drawingml/2006/picture">
                            <pic:nvPicPr>
                              <pic:cNvPr id="15399" name="Picture 1539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172" t="19656" r="31313" b="1340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54" y="139"/>
                                <a:ext cx="4213" cy="253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5400" name="Text Box 1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7" y="270"/>
                                <a:ext cx="101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F9D6C9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01" name="Text Box 1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0" y="577"/>
                                <a:ext cx="81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053686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02" name="Text Box 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99" y="270"/>
                                <a:ext cx="91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6324FE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03" name="Text Box 1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8" y="232"/>
                                <a:ext cx="147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ACCA46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04" name="Text Box 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6" y="577"/>
                                <a:ext cx="91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8D2F20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5405" name="Group 15405"/>
                          <wpg:cNvGrpSpPr>
                            <a:grpSpLocks/>
                          </wpg:cNvGrpSpPr>
                          <wpg:grpSpPr bwMode="auto">
                            <a:xfrm>
                              <a:off x="33" y="0"/>
                              <a:ext cx="6297" cy="3406"/>
                              <a:chOff x="33" y="0"/>
                              <a:chExt cx="6297" cy="3406"/>
                            </a:xfrm>
                          </wpg:grpSpPr>
                          <wps:wsp>
                            <wps:cNvPr id="15406" name="Text Box 1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9" y="0"/>
                                <a:ext cx="1491" cy="2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B528DD" w14:textId="77777777" w:rsidR="00655C4E" w:rsidRPr="00984BE2" w:rsidRDefault="00655C4E" w:rsidP="00D6056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84BE2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Плоскость отсчета</w:t>
                                  </w:r>
                                  <w:r w:rsidRPr="00984BE2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position w:val="4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07" name="Text Box 1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70" y="869"/>
                                <a:ext cx="232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17AE50" w14:textId="77777777" w:rsidR="00655C4E" w:rsidRPr="00984BE2" w:rsidRDefault="00655C4E" w:rsidP="00D6056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84BE2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V+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08" name="Text Box 1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6" y="2661"/>
                                <a:ext cx="2005" cy="2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51DF3F" w14:textId="77777777" w:rsidR="00655C4E" w:rsidRPr="00984BE2" w:rsidRDefault="00655C4E" w:rsidP="00D6056D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84BE2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Светоизлучающая зона</w:t>
                                  </w:r>
                                  <w:r w:rsidRPr="00984BE2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position w:val="4"/>
                                      <w:sz w:val="18"/>
                                      <w:szCs w:val="18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09" name="Text Box 1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55" y="2375"/>
                                <a:ext cx="975" cy="2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FA554C" w14:textId="77777777" w:rsidR="00655C4E" w:rsidRPr="00984BE2" w:rsidRDefault="00655C4E" w:rsidP="00D6056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84BE2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Ось отсчета</w:t>
                                  </w:r>
                                  <w:r w:rsidRPr="00984BE2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position w:val="4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10" name="Text Box 2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9" y="1057"/>
                                <a:ext cx="878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26D116" w14:textId="77777777" w:rsidR="00655C4E" w:rsidRPr="00984BE2" w:rsidRDefault="00655C4E" w:rsidP="00D6056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84BE2"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Заземление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11" name="Text Box 1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03" y="2823"/>
                                <a:ext cx="66" cy="2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A35157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  <w:kern w:val="24"/>
                                      <w:position w:val="6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412" name="Text Box 2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" y="3166"/>
                                <a:ext cx="1823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E88F75" w14:textId="77777777" w:rsidR="00655C4E" w:rsidRDefault="00655C4E" w:rsidP="00D6056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LR5A, LW5A, LY5A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5413" name="AutoShape 487"/>
                          <wps:cNvSpPr>
                            <a:spLocks/>
                          </wps:cNvSpPr>
                          <wps:spPr bwMode="auto">
                            <a:xfrm>
                              <a:off x="3886" y="791"/>
                              <a:ext cx="1228" cy="1776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5414" name="Group 15414"/>
                        <wpg:cNvGrpSpPr>
                          <a:grpSpLocks/>
                        </wpg:cNvGrpSpPr>
                        <wpg:grpSpPr bwMode="auto">
                          <a:xfrm>
                            <a:off x="0" y="2177975"/>
                            <a:ext cx="4468495" cy="2242820"/>
                            <a:chOff x="0" y="2205871"/>
                            <a:chExt cx="7037" cy="3532"/>
                          </a:xfrm>
                        </wpg:grpSpPr>
                        <wpg:grpSp>
                          <wpg:cNvPr id="15415" name="Group 15415"/>
                          <wpg:cNvGrpSpPr>
                            <a:grpSpLocks/>
                          </wpg:cNvGrpSpPr>
                          <wpg:grpSpPr bwMode="auto">
                            <a:xfrm>
                              <a:off x="0" y="2205871"/>
                              <a:ext cx="7037" cy="3532"/>
                              <a:chOff x="0" y="2205871"/>
                              <a:chExt cx="7037" cy="3532"/>
                            </a:xfrm>
                          </wpg:grpSpPr>
                          <pic:pic xmlns:pic="http://schemas.openxmlformats.org/drawingml/2006/picture">
                            <pic:nvPicPr>
                              <pic:cNvPr id="15416" name="Picture 154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005" t="11562" r="1299" b="1428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24" y="2206011"/>
                                <a:ext cx="5913" cy="285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15417" name="Group 154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205871"/>
                                <a:ext cx="6300" cy="3532"/>
                                <a:chOff x="0" y="2205871"/>
                                <a:chExt cx="6300" cy="3532"/>
                              </a:xfrm>
                            </wpg:grpSpPr>
                            <wps:wsp>
                              <wps:cNvPr id="15418" name="Text Box 1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1" y="2207806"/>
                                  <a:ext cx="258" cy="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D859CA" w14:textId="77777777" w:rsidR="00655C4E" w:rsidRDefault="00655C4E" w:rsidP="00D6056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</w:rPr>
                                      <w:t>V+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419" name="Text Box 1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42" y="2208626"/>
                                  <a:ext cx="1962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2E71E6" w14:textId="77777777" w:rsidR="00655C4E" w:rsidRPr="00DF7915" w:rsidRDefault="00655C4E" w:rsidP="00D6056D">
                                    <w:pPr>
                                      <w:jc w:val="both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F7915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Светоизлучающая зона</w:t>
                                    </w:r>
                                    <w:r w:rsidRPr="00DF7915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position w:val="4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420" name="Text Box 1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9" y="2208535"/>
                                  <a:ext cx="1521" cy="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371F6D" w14:textId="77777777" w:rsidR="00655C4E" w:rsidRPr="00DF7915" w:rsidRDefault="00655C4E" w:rsidP="00D6056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F7915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Ось отсчета</w:t>
                                    </w:r>
                                    <w:r w:rsidRPr="00DF7915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position w:val="4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5421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1" y="2207145"/>
                                  <a:ext cx="878" cy="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21AF4D" w14:textId="77777777" w:rsidR="00655C4E" w:rsidRPr="00DF7915" w:rsidRDefault="00655C4E" w:rsidP="00D6056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F7915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Заземление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422" name="Text Box 1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22" y="2205871"/>
                                  <a:ext cx="1385" cy="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A5B436" w14:textId="77777777" w:rsidR="00655C4E" w:rsidRPr="00984BE2" w:rsidRDefault="00655C4E" w:rsidP="00D6056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84BE2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Площадь отсчета</w:t>
                                    </w:r>
                                    <w:r w:rsidRPr="00984BE2"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position w:val="4"/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423" name="Text Box 1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16" y="2208820"/>
                                  <a:ext cx="66" cy="2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E30229" w14:textId="77777777" w:rsidR="00655C4E" w:rsidRDefault="00655C4E" w:rsidP="00D6056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color w:val="000000"/>
                                        <w:kern w:val="24"/>
                                        <w:position w:val="6"/>
                                        <w:vertAlign w:val="superscript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424" name="Text Box 2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209067"/>
                                  <a:ext cx="2334" cy="3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4363F1" w14:textId="77777777" w:rsidR="00655C4E" w:rsidRDefault="00655C4E" w:rsidP="00D6056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LR5B, LW5B, LY5B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425" name="AutoShape 493"/>
                          <wps:cNvSpPr>
                            <a:spLocks/>
                          </wps:cNvSpPr>
                          <wps:spPr bwMode="auto">
                            <a:xfrm>
                              <a:off x="3534" y="2206845"/>
                              <a:ext cx="1082" cy="1708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426" name="AutoShape 4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90" y="2208553"/>
                              <a:ext cx="226" cy="30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27" name="AutoShape 4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50890" y="1632874"/>
                            <a:ext cx="207345" cy="15966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F9B00" id="Group 40" o:spid="_x0000_s1246" style="width:351.85pt;height:348.1pt;mso-position-horizontal-relative:char;mso-position-vertical-relative:line" coordsize="44684,44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">
                <v:group id="Group 15397" o:spid="_x0000_s1247" style="position:absolute;width:39986;height:21628" coordorigin="33" coordsize="6297,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b7j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">
                  <v:group id="Group 15398" o:spid="_x0000_s1248" style="position:absolute;left:1154;top:139;width:4213;height:2537" coordorigin="1154,139" coordsize="4213,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">
                    <v:shape id="Picture 15399" o:spid="_x0000_s1249" type="#_x0000_t75" style="position:absolute;left:1154;top:139;width:4213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">
                      <v:imagedata r:id="rId27" o:title="" croptop="12882f" cropbottom="8788f" cropleft="2734f" cropright="20521f"/>
                    </v:shape>
                    <v:shape id="_x0000_s1250" type="#_x0000_t202" style="position:absolute;left:1987;top:270;width:101;height:2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" filled="f" stroked="f">
                      <v:textbox style="mso-fit-shape-to-text:t" inset="0,0,0,0">
                        <w:txbxContent>
                          <w:p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251" type="#_x0000_t202" style="position:absolute;left:1970;top:577;width:81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" filled="f" stroked="f">
                      <v:textbox style="mso-fit-shape-to-text:t" inset="0,0,0,0">
                        <w:txbxContent>
                          <w:p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_x0000_s1252" type="#_x0000_t202" style="position:absolute;left:3499;top:270;width:91;height:2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" filled="f" stroked="f">
                      <v:textbox style="mso-fit-shape-to-text:t" inset="0,0,0,0">
                        <w:txbxContent>
                          <w:p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253" type="#_x0000_t202" style="position:absolute;left:4198;top:232;width:147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" filled="f" stroked="f">
                      <v:textbox style="mso-fit-shape-to-text:t" inset="0,0,0,0">
                        <w:txbxContent>
                          <w:p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254" type="#_x0000_t202" style="position:absolute;left:3506;top:577;width:91;height:2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" filled="f" stroked="f">
                      <v:textbox style="mso-fit-shape-to-text:t" inset="0,0,0,0">
                        <w:txbxContent>
                          <w:p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group id="Group 15405" o:spid="_x0000_s1255" style="position:absolute;left:33;width:6297;height:3406" coordorigin="33" coordsize="6297,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93t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">
                    <v:shape id="Text Box 152" o:spid="_x0000_s1256" type="#_x0000_t202" style="position:absolute;left:3979;width:1491;height:2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" filled="f" stroked="f">
                      <v:textbox style="mso-fit-shape-to-text:t" inset="0,0,0,0">
                        <w:txbxContent>
                          <w:p w:rsidR="00655C4E" w:rsidRPr="00984BE2" w:rsidRDefault="00655C4E" w:rsidP="00D605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4BE2">
                              <w:rPr>
                                <w:rFonts w:eastAsia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  <w:r w:rsidRPr="00984BE2">
                              <w:rPr>
                                <w:rFonts w:eastAsia="Times New Roman"/>
                                <w:color w:val="000000"/>
                                <w:kern w:val="24"/>
                                <w:position w:val="4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53" o:spid="_x0000_s1257" type="#_x0000_t202" style="position:absolute;left:5270;top:869;width:232;height:2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" stroked="f">
                      <v:textbox style="mso-fit-shape-to-text:t" inset="0,0,0,0">
                        <w:txbxContent>
                          <w:p w:rsidR="00655C4E" w:rsidRPr="00984BE2" w:rsidRDefault="00655C4E" w:rsidP="00D605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4BE2">
                              <w:rPr>
                                <w:rFonts w:eastAsia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V+</w:t>
                            </w:r>
                          </w:p>
                        </w:txbxContent>
                      </v:textbox>
                    </v:shape>
                    <v:shape id="Text Box 154" o:spid="_x0000_s1258" type="#_x0000_t202" style="position:absolute;left:2546;top:2661;width:2005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" stroked="f">
                      <v:textbox style="mso-fit-shape-to-text:t" inset="0,0,0,0">
                        <w:txbxContent>
                          <w:p w:rsidR="00655C4E" w:rsidRPr="00984BE2" w:rsidRDefault="00655C4E" w:rsidP="00D6056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84BE2">
                              <w:rPr>
                                <w:rFonts w:eastAsia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Светоизлучающая зона</w:t>
                            </w:r>
                            <w:r w:rsidRPr="00984BE2">
                              <w:rPr>
                                <w:rFonts w:eastAsia="Times New Roman"/>
                                <w:color w:val="000000"/>
                                <w:kern w:val="24"/>
                                <w:position w:val="4"/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55" o:spid="_x0000_s1259" type="#_x0000_t202" style="position:absolute;left:5355;top:2375;width:975;height:2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" filled="f" stroked="f">
                      <v:textbox style="mso-fit-shape-to-text:t" inset="0,0,0,0">
                        <w:txbxContent>
                          <w:p w:rsidR="00655C4E" w:rsidRPr="00984BE2" w:rsidRDefault="00655C4E" w:rsidP="00D605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4BE2">
                              <w:rPr>
                                <w:rFonts w:eastAsia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Ось отсчета</w:t>
                            </w:r>
                            <w:r w:rsidRPr="00984BE2">
                              <w:rPr>
                                <w:rFonts w:eastAsia="Times New Roman"/>
                                <w:color w:val="000000"/>
                                <w:kern w:val="24"/>
                                <w:position w:val="4"/>
                                <w:sz w:val="18"/>
                                <w:szCs w:val="1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28" o:spid="_x0000_s1260" type="#_x0000_t202" style="position:absolute;left:5269;top:1057;width:878;height:2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" stroked="f">
                      <v:textbox style="mso-fit-shape-to-text:t" inset="0,0,0,0">
                        <w:txbxContent>
                          <w:p w:rsidR="00655C4E" w:rsidRPr="00984BE2" w:rsidRDefault="00655C4E" w:rsidP="00D605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4BE2">
                              <w:rPr>
                                <w:rFonts w:eastAsia="Times New Roman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Заземление</w:t>
                            </w:r>
                          </w:p>
                        </w:txbxContent>
                      </v:textbox>
                    </v:shape>
                    <v:shape id="Text Box 157" o:spid="_x0000_s1261" type="#_x0000_t202" style="position:absolute;left:5203;top:2823;width:66;height:2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" filled="f" stroked="f">
                      <v:textbox style="mso-fit-shape-to-text:t" inset="0,0,0,0">
                        <w:txbxContent>
                          <w:p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position w:val="6"/>
                                <w:vertAlign w:val="superscript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230" o:spid="_x0000_s1262" type="#_x0000_t202" style="position:absolute;left:33;top:3166;width:1823;height:2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" stroked="f" strokeweight=".5pt">
                      <v:textbox style="mso-fit-shape-to-text:t" inset="0,0,0,0">
                        <w:txbxContent>
                          <w:p w:rsidR="00655C4E" w:rsidRDefault="00655C4E" w:rsidP="00D605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4"/>
                              </w:rPr>
                              <w:t>LR5A, LW5A, LY5A</w:t>
                            </w:r>
                          </w:p>
                        </w:txbxContent>
                      </v:textbox>
                    </v:shape>
                  </v:group>
                  <v:shape id="AutoShape 487" o:spid="_x0000_s1263" type="#_x0000_t86" style="position:absolute;left:3886;top:791;width:1228;height:1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" adj="0" strokeweight=".5pt">
                    <v:stroke dashstyle="dash"/>
                    <v:textbox style="mso-fit-shape-to-text:t"/>
                  </v:shape>
                </v:group>
                <v:group id="Group 15414" o:spid="_x0000_s1264" style="position:absolute;top:21779;width:44684;height:22428" coordorigin=",22058" coordsize="7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6rxQAAAN4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">
                  <v:group id="Group 15415" o:spid="_x0000_s1265" style="position:absolute;top:22058;width:70;height:36" coordorigin=",22058" coordsize="7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sw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">
                    <v:shape id="Picture 15416" o:spid="_x0000_s1266" type="#_x0000_t75" style="position:absolute;left:11;top:22060;width:59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">
                      <v:imagedata r:id="rId28" o:title="" croptop="7577f" cropbottom="9363f" cropleft="2625f" cropright="851f"/>
                    </v:shape>
                    <v:group id="Group 15417" o:spid="_x0000_s1267" style="position:absolute;top:22058;width:63;height:36" coordorigin=",22058" coordsize="6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HDc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">
                      <v:shape id="Text Box 162" o:spid="_x0000_s1268" type="#_x0000_t202" style="position:absolute;left:51;top:22078;width:2;height: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" stroked="f">
                        <v:textbox style="mso-fit-shape-to-text:t" inset="0,0,0,0">
                          <w:txbxContent>
                            <w:p w:rsidR="00655C4E" w:rsidRDefault="00655C4E" w:rsidP="00D605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>V+</w:t>
                              </w:r>
                            </w:p>
                          </w:txbxContent>
                        </v:textbox>
                      </v:shape>
                      <v:shape id="Text Box 163" o:spid="_x0000_s1269" type="#_x0000_t202" style="position:absolute;left:24;top:22086;width:2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" filled="f" stroked="f">
                        <v:textbox style="mso-fit-shape-to-text:t" inset="0,0,0,0">
                          <w:txbxContent>
                            <w:p w:rsidR="00655C4E" w:rsidRPr="00DF7915" w:rsidRDefault="00655C4E" w:rsidP="00D6056D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F7915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Светоизлучающая зона</w:t>
                              </w:r>
                              <w:r w:rsidRPr="00DF7915">
                                <w:rPr>
                                  <w:rFonts w:eastAsia="Times New Roman"/>
                                  <w:color w:val="000000"/>
                                  <w:kern w:val="24"/>
                                  <w:position w:val="4"/>
                                  <w:sz w:val="18"/>
                                  <w:szCs w:val="18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64" o:spid="_x0000_s1270" type="#_x0000_t202" style="position:absolute;left:47;top:22085;width:16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" filled="f" stroked="f">
                        <v:textbox style="mso-fit-shape-to-text:t">
                          <w:txbxContent>
                            <w:p w:rsidR="00655C4E" w:rsidRPr="00DF7915" w:rsidRDefault="00655C4E" w:rsidP="00D605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F7915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  <w:r w:rsidRPr="00DF7915">
                                <w:rPr>
                                  <w:rFonts w:eastAsia="Times New Roman"/>
                                  <w:color w:val="000000"/>
                                  <w:kern w:val="24"/>
                                  <w:position w:val="4"/>
                                  <w:sz w:val="18"/>
                                  <w:szCs w:val="1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37" o:spid="_x0000_s1271" type="#_x0000_t202" style="position:absolute;left:46;top:22071;width:9;height: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" stroked="f">
                        <v:textbox style="mso-fit-shape-to-text:t" inset="0,0,0,0">
                          <w:txbxContent>
                            <w:p w:rsidR="00655C4E" w:rsidRPr="00DF7915" w:rsidRDefault="00655C4E" w:rsidP="00D605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F7915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Заземление</w:t>
                              </w:r>
                            </w:p>
                          </w:txbxContent>
                        </v:textbox>
                      </v:shape>
                      <v:shape id="Text Box 166" o:spid="_x0000_s1272" type="#_x0000_t202" style="position:absolute;left:36;top:22058;width:14;height: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" filled="f" stroked="f">
                        <v:textbox style="mso-fit-shape-to-text:t" inset="0,0,0,0">
                          <w:txbxContent>
                            <w:p w:rsidR="00655C4E" w:rsidRPr="00984BE2" w:rsidRDefault="00655C4E" w:rsidP="00D605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4BE2">
                                <w:rPr>
                                  <w:rFonts w:eastAsia="Times New Roman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Площадь отсчета</w:t>
                              </w:r>
                              <w:r w:rsidRPr="00984BE2">
                                <w:rPr>
                                  <w:rFonts w:eastAsia="Times New Roman"/>
                                  <w:color w:val="000000"/>
                                  <w:kern w:val="24"/>
                                  <w:position w:val="4"/>
                                  <w:sz w:val="18"/>
                                  <w:szCs w:val="18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67" o:spid="_x0000_s1273" type="#_x0000_t202" style="position:absolute;left:46;top:22088;width:0;height: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" stroked="f">
                        <v:textbox style="mso-fit-shape-to-text:t" inset="0,0,0,0">
                          <w:txbxContent>
                            <w:p w:rsidR="00655C4E" w:rsidRDefault="00655C4E" w:rsidP="00D605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kern w:val="24"/>
                                  <w:position w:val="6"/>
                                  <w:vertAlign w:val="superscript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45" o:spid="_x0000_s1274" type="#_x0000_t202" style="position:absolute;top:22090;width:2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" stroked="f" strokeweight=".5pt">
                        <v:textbox inset="1mm,1mm,1mm,1mm">
                          <w:txbxContent>
                            <w:p w:rsidR="00655C4E" w:rsidRDefault="00655C4E" w:rsidP="00D605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LR5B, LW5B, LY5B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AutoShape 493" o:spid="_x0000_s1275" type="#_x0000_t86" style="position:absolute;left:35;top:22068;width:1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" adj="0" strokeweight=".5pt">
                    <v:stroke dashstyle="dash"/>
                    <v:textbox style="mso-fit-shape-to-text:t"/>
                  </v:shape>
                  <v:shape id="AutoShape 494" o:spid="_x0000_s1276" type="#_x0000_t32" style="position:absolute;left:43;top:22085;width:3;height: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" strokeweight=".5pt">
                    <v:stroke endarrow="block" endarrowwidth="narrow"/>
                  </v:shape>
                </v:group>
                <v:shape id="AutoShape 416" o:spid="_x0000_s1277" type="#_x0000_t32" style="position:absolute;left:30508;top:16328;width:2074;height:15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" strokeweight=".25pt">
                  <v:stroke endarrow="block" endarrowwidth="narrow"/>
                </v:shape>
                <w10:anchorlock/>
              </v:group>
            </w:pict>
          </mc:Fallback>
        </mc:AlternateContent>
      </w:r>
    </w:p>
    <w:p w14:paraId="0C12EA7D" w14:textId="77777777" w:rsidR="00D6056D" w:rsidRPr="00506C0E" w:rsidRDefault="00D6056D" w:rsidP="00984BE2">
      <w:pPr>
        <w:spacing w:after="120" w:line="240" w:lineRule="auto"/>
        <w:ind w:left="567" w:right="1134" w:firstLine="567"/>
        <w:jc w:val="right"/>
        <w:rPr>
          <w:i/>
        </w:rPr>
      </w:pPr>
      <w:r w:rsidRPr="00506C0E">
        <w:rPr>
          <w:rFonts w:eastAsia="Times New Roman"/>
        </w:rPr>
        <w:t>»</w:t>
      </w:r>
    </w:p>
    <w:p w14:paraId="4CBA6F9D" w14:textId="77777777" w:rsidR="00D6056D" w:rsidRPr="00506C0E" w:rsidRDefault="00D6056D" w:rsidP="00532A31">
      <w:pPr>
        <w:spacing w:before="240" w:after="120" w:line="240" w:lineRule="auto"/>
        <w:ind w:left="1100" w:right="1134"/>
        <w:jc w:val="both"/>
      </w:pPr>
      <w:r w:rsidRPr="00506C0E">
        <w:rPr>
          <w:i/>
        </w:rPr>
        <w:t>Спецификация Lx5/2, таблицу 1 и сноску</w:t>
      </w:r>
      <w:r w:rsidRPr="00506C0E">
        <w:rPr>
          <w:i/>
          <w:iCs/>
        </w:rPr>
        <w:t xml:space="preserve"> 4</w:t>
      </w:r>
      <w:r w:rsidRPr="00506C0E">
        <w:t xml:space="preserve"> изменить следующим образом:</w:t>
      </w:r>
    </w:p>
    <w:p w14:paraId="2758A856" w14:textId="77777777" w:rsidR="00D6056D" w:rsidRPr="00506C0E" w:rsidRDefault="00D6056D" w:rsidP="00984BE2">
      <w:pPr>
        <w:spacing w:after="120" w:line="240" w:lineRule="auto"/>
        <w:ind w:left="142"/>
      </w:pPr>
      <w:r w:rsidRPr="00506C0E">
        <w:rPr>
          <w:rFonts w:eastAsia="MS Mincho"/>
        </w:rPr>
        <w:t>«</w:t>
      </w:r>
      <w:r w:rsidRPr="00506C0E">
        <w:t>…</w:t>
      </w:r>
    </w:p>
    <w:tbl>
      <w:tblPr>
        <w:tblW w:w="1007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2"/>
        <w:gridCol w:w="499"/>
        <w:gridCol w:w="999"/>
        <w:gridCol w:w="843"/>
        <w:gridCol w:w="433"/>
        <w:gridCol w:w="1418"/>
        <w:gridCol w:w="2267"/>
        <w:gridCol w:w="2693"/>
      </w:tblGrid>
      <w:tr w:rsidR="00D6056D" w:rsidRPr="00984BE2" w14:paraId="5F5CB9E5" w14:textId="77777777" w:rsidTr="00984BE2">
        <w:trPr>
          <w:trHeight w:val="360"/>
          <w:tblHeader/>
        </w:trPr>
        <w:tc>
          <w:tcPr>
            <w:tcW w:w="5114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BDF7" w14:textId="77777777" w:rsidR="00D6056D" w:rsidRPr="00984BE2" w:rsidRDefault="00D6056D" w:rsidP="00984BE2">
            <w:pPr>
              <w:suppressAutoHyphens w:val="0"/>
              <w:spacing w:before="80" w:after="80" w:line="200" w:lineRule="exact"/>
              <w:rPr>
                <w:i/>
                <w:iCs/>
                <w:sz w:val="16"/>
                <w:lang w:eastAsia="de-DE"/>
              </w:rPr>
            </w:pPr>
            <w:r w:rsidRPr="00984BE2">
              <w:rPr>
                <w:i/>
                <w:iCs/>
                <w:sz w:val="16"/>
              </w:rPr>
              <w:t>Размеры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7495" w14:textId="77777777" w:rsidR="00D6056D" w:rsidRPr="00984BE2" w:rsidRDefault="00D6056D" w:rsidP="00984BE2">
            <w:pPr>
              <w:suppressAutoHyphens w:val="0"/>
              <w:spacing w:before="80" w:after="80" w:line="200" w:lineRule="exact"/>
              <w:jc w:val="center"/>
              <w:rPr>
                <w:i/>
                <w:iCs/>
                <w:sz w:val="16"/>
                <w:lang w:eastAsia="de-DE"/>
              </w:rPr>
            </w:pPr>
            <w:r w:rsidRPr="00984BE2">
              <w:rPr>
                <w:i/>
                <w:iCs/>
                <w:sz w:val="16"/>
              </w:rPr>
              <w:t xml:space="preserve">Источники света на СИД </w:t>
            </w:r>
            <w:r w:rsidR="00984BE2">
              <w:rPr>
                <w:i/>
                <w:iCs/>
                <w:sz w:val="16"/>
              </w:rPr>
              <w:br/>
            </w:r>
            <w:r w:rsidRPr="00984BE2">
              <w:rPr>
                <w:i/>
                <w:iCs/>
                <w:sz w:val="16"/>
              </w:rPr>
              <w:t>серийного производства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77FC0" w14:textId="77777777" w:rsidR="00D6056D" w:rsidRPr="00984BE2" w:rsidRDefault="00D6056D" w:rsidP="00984BE2">
            <w:pPr>
              <w:suppressAutoHyphens w:val="0"/>
              <w:spacing w:before="80" w:after="80" w:line="200" w:lineRule="exact"/>
              <w:jc w:val="center"/>
              <w:rPr>
                <w:i/>
                <w:iCs/>
                <w:sz w:val="16"/>
                <w:lang w:eastAsia="de-DE"/>
              </w:rPr>
            </w:pPr>
            <w:r w:rsidRPr="00984BE2">
              <w:rPr>
                <w:i/>
                <w:iCs/>
                <w:sz w:val="16"/>
              </w:rPr>
              <w:t>Стандартные источники</w:t>
            </w:r>
            <w:r w:rsidR="00984BE2" w:rsidRPr="00984BE2">
              <w:rPr>
                <w:i/>
                <w:iCs/>
                <w:sz w:val="16"/>
              </w:rPr>
              <w:t xml:space="preserve"> </w:t>
            </w:r>
            <w:r w:rsidRPr="00984BE2">
              <w:rPr>
                <w:i/>
                <w:iCs/>
                <w:sz w:val="16"/>
              </w:rPr>
              <w:t>света</w:t>
            </w:r>
            <w:r w:rsidR="00984BE2" w:rsidRPr="00984BE2">
              <w:rPr>
                <w:i/>
                <w:iCs/>
                <w:sz w:val="16"/>
              </w:rPr>
              <w:br/>
            </w:r>
            <w:r w:rsidRPr="00984BE2">
              <w:rPr>
                <w:i/>
                <w:iCs/>
                <w:sz w:val="16"/>
              </w:rPr>
              <w:t>на СИД</w:t>
            </w:r>
          </w:p>
        </w:tc>
      </w:tr>
      <w:tr w:rsidR="00D6056D" w:rsidRPr="00506C0E" w14:paraId="12D86D2D" w14:textId="77777777" w:rsidTr="00984BE2">
        <w:trPr>
          <w:trHeight w:val="360"/>
        </w:trPr>
        <w:tc>
          <w:tcPr>
            <w:tcW w:w="3696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47B88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a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3D51D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мм</w:t>
            </w:r>
          </w:p>
        </w:tc>
        <w:tc>
          <w:tcPr>
            <w:tcW w:w="49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3A908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6,0 макс.</w:t>
            </w:r>
          </w:p>
        </w:tc>
      </w:tr>
      <w:tr w:rsidR="00D6056D" w:rsidRPr="00506C0E" w14:paraId="03D9B320" w14:textId="77777777" w:rsidTr="00D6056D">
        <w:trPr>
          <w:trHeight w:val="360"/>
        </w:trPr>
        <w:tc>
          <w:tcPr>
            <w:tcW w:w="369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25F3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A382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мм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28FF6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c + 10,0 мин.</w:t>
            </w:r>
            <w:r w:rsidRPr="00F65F9D">
              <w:rPr>
                <w:sz w:val="18"/>
                <w:szCs w:val="18"/>
              </w:rPr>
              <w:br/>
              <w:t>38,0 макс.</w:t>
            </w:r>
          </w:p>
        </w:tc>
      </w:tr>
      <w:tr w:rsidR="00D6056D" w:rsidRPr="00506C0E" w14:paraId="4667B3E1" w14:textId="77777777" w:rsidTr="00D6056D">
        <w:trPr>
          <w:trHeight w:val="360"/>
        </w:trPr>
        <w:tc>
          <w:tcPr>
            <w:tcW w:w="369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99589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A8A7A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мм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F3EC4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18,5 ± 0,1</w:t>
            </w:r>
          </w:p>
        </w:tc>
      </w:tr>
      <w:tr w:rsidR="00D6056D" w:rsidRPr="00506C0E" w14:paraId="6C2759B2" w14:textId="77777777" w:rsidTr="00D6056D">
        <w:trPr>
          <w:trHeight w:val="360"/>
        </w:trPr>
        <w:tc>
          <w:tcPr>
            <w:tcW w:w="369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C8DF1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E09CD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мм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AE09A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28,0 макс.</w:t>
            </w:r>
          </w:p>
        </w:tc>
      </w:tr>
      <w:tr w:rsidR="00D6056D" w:rsidRPr="00506C0E" w14:paraId="3D4C726A" w14:textId="77777777" w:rsidTr="00D6056D">
        <w:trPr>
          <w:trHeight w:val="360"/>
        </w:trPr>
        <w:tc>
          <w:tcPr>
            <w:tcW w:w="369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8F521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e</w:t>
            </w:r>
            <w:r w:rsidRPr="00F65F9D">
              <w:rPr>
                <w:sz w:val="18"/>
                <w:szCs w:val="18"/>
                <w:vertAlign w:val="superscript"/>
              </w:rPr>
              <w:t>11/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0C962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мм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A78A3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3,0 ± 0,30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2DC5B" w14:textId="77777777" w:rsidR="00D6056D" w:rsidRPr="00C4532F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C4532F">
              <w:rPr>
                <w:sz w:val="18"/>
                <w:szCs w:val="18"/>
              </w:rPr>
              <w:t>e</w:t>
            </w:r>
            <w:r w:rsidRPr="00C4532F">
              <w:rPr>
                <w:sz w:val="18"/>
                <w:szCs w:val="18"/>
                <w:vertAlign w:val="superscript"/>
              </w:rPr>
              <w:t>11/</w:t>
            </w:r>
          </w:p>
        </w:tc>
      </w:tr>
      <w:tr w:rsidR="00D6056D" w:rsidRPr="00506C0E" w14:paraId="53755455" w14:textId="77777777" w:rsidTr="00D6056D">
        <w:trPr>
          <w:trHeight w:val="360"/>
        </w:trPr>
        <w:tc>
          <w:tcPr>
            <w:tcW w:w="369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E20CE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trike/>
                <w:sz w:val="18"/>
                <w:szCs w:val="18"/>
                <w:lang w:eastAsia="de-DE"/>
              </w:rPr>
            </w:pPr>
            <w:r w:rsidRPr="00F65F9D">
              <w:rPr>
                <w:strike/>
                <w:sz w:val="18"/>
                <w:szCs w:val="18"/>
              </w:rPr>
              <w:t>h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D3F93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trike/>
                <w:sz w:val="18"/>
                <w:szCs w:val="18"/>
                <w:lang w:eastAsia="de-DE"/>
              </w:rPr>
            </w:pPr>
            <w:r w:rsidRPr="00F65F9D">
              <w:rPr>
                <w:strike/>
                <w:sz w:val="18"/>
                <w:szCs w:val="18"/>
              </w:rPr>
              <w:t>мм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CC1D9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trike/>
                <w:sz w:val="18"/>
                <w:szCs w:val="18"/>
                <w:lang w:eastAsia="de-DE"/>
              </w:rPr>
            </w:pPr>
            <w:r w:rsidRPr="00F65F9D">
              <w:rPr>
                <w:strike/>
                <w:sz w:val="18"/>
                <w:szCs w:val="18"/>
              </w:rPr>
              <w:t>5,5 + 0,0/–0,1</w:t>
            </w:r>
          </w:p>
        </w:tc>
      </w:tr>
      <w:tr w:rsidR="00D6056D" w:rsidRPr="00506C0E" w14:paraId="10CD30D0" w14:textId="77777777" w:rsidTr="00D6056D">
        <w:trPr>
          <w:trHeight w:val="36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2B0D" w14:textId="77777777" w:rsidR="00D6056D" w:rsidRPr="00F65F9D" w:rsidRDefault="00D6056D" w:rsidP="00A35FF0">
            <w:pPr>
              <w:pStyle w:val="Default"/>
              <w:suppressAutoHyphens/>
              <w:spacing w:before="40" w:after="40" w:line="220" w:lineRule="exact"/>
              <w:rPr>
                <w:color w:val="auto"/>
                <w:sz w:val="18"/>
                <w:szCs w:val="18"/>
                <w:lang w:val="ru-RU"/>
              </w:rPr>
            </w:pPr>
            <w:r w:rsidRPr="00F65F9D">
              <w:rPr>
                <w:color w:val="auto"/>
                <w:sz w:val="18"/>
                <w:szCs w:val="18"/>
                <w:lang w:val="ru-RU"/>
              </w:rPr>
              <w:t>Цоколь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4D7A53" w14:textId="77777777" w:rsidR="00D6056D" w:rsidRPr="00655C4E" w:rsidRDefault="00D6056D" w:rsidP="00A35FF0">
            <w:pPr>
              <w:spacing w:before="40" w:after="40" w:line="220" w:lineRule="exact"/>
              <w:rPr>
                <w:sz w:val="18"/>
                <w:szCs w:val="18"/>
                <w:lang w:val="en-US" w:eastAsia="de-DE"/>
              </w:rPr>
            </w:pPr>
            <w:r w:rsidRPr="00655C4E">
              <w:rPr>
                <w:sz w:val="18"/>
                <w:szCs w:val="18"/>
                <w:lang w:val="en-US" w:eastAsia="de-DE"/>
              </w:rPr>
              <w:t>LR5A, LR5B</w:t>
            </w:r>
          </w:p>
          <w:p w14:paraId="7B5A8B81" w14:textId="77777777" w:rsidR="00D6056D" w:rsidRPr="00655C4E" w:rsidRDefault="00D6056D" w:rsidP="00A35FF0">
            <w:pPr>
              <w:spacing w:before="40" w:after="40" w:line="220" w:lineRule="exact"/>
              <w:rPr>
                <w:sz w:val="18"/>
                <w:szCs w:val="18"/>
                <w:lang w:val="en-US" w:eastAsia="de-DE"/>
              </w:rPr>
            </w:pPr>
            <w:r w:rsidRPr="00655C4E">
              <w:rPr>
                <w:sz w:val="18"/>
                <w:szCs w:val="18"/>
                <w:lang w:val="en-US" w:eastAsia="de-DE"/>
              </w:rPr>
              <w:t>LW5A, LW5B</w:t>
            </w:r>
          </w:p>
          <w:p w14:paraId="5BA6CD65" w14:textId="77777777" w:rsidR="00D6056D" w:rsidRPr="00655C4E" w:rsidRDefault="00D6056D" w:rsidP="00A35FF0">
            <w:pPr>
              <w:pStyle w:val="Default"/>
              <w:suppressAutoHyphens/>
              <w:spacing w:before="40" w:after="40" w:line="220" w:lineRule="exact"/>
              <w:rPr>
                <w:color w:val="auto"/>
                <w:sz w:val="18"/>
                <w:szCs w:val="18"/>
              </w:rPr>
            </w:pPr>
            <w:r w:rsidRPr="00655C4E">
              <w:rPr>
                <w:color w:val="auto"/>
                <w:sz w:val="18"/>
                <w:szCs w:val="18"/>
                <w:lang w:eastAsia="de-DE"/>
              </w:rPr>
              <w:t>LY5A, LY5B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228D82" w14:textId="77777777" w:rsidR="00D6056D" w:rsidRPr="00655C4E" w:rsidRDefault="00D6056D" w:rsidP="00A35FF0">
            <w:pPr>
              <w:pStyle w:val="Default"/>
              <w:suppressAutoHyphens/>
              <w:spacing w:before="40" w:after="40" w:line="220" w:lineRule="exact"/>
              <w:rPr>
                <w:color w:val="auto"/>
                <w:sz w:val="18"/>
                <w:szCs w:val="18"/>
              </w:rPr>
            </w:pPr>
            <w:r w:rsidRPr="00655C4E">
              <w:rPr>
                <w:color w:val="auto"/>
                <w:sz w:val="18"/>
                <w:szCs w:val="18"/>
              </w:rPr>
              <w:t>PGJ18.5d-10</w:t>
            </w:r>
          </w:p>
          <w:p w14:paraId="2D9B8AB2" w14:textId="77777777" w:rsidR="00D6056D" w:rsidRPr="00655C4E" w:rsidRDefault="00D6056D" w:rsidP="00A35FF0">
            <w:pPr>
              <w:pStyle w:val="Default"/>
              <w:suppressAutoHyphens/>
              <w:spacing w:before="40" w:after="40" w:line="220" w:lineRule="exact"/>
              <w:rPr>
                <w:color w:val="auto"/>
                <w:sz w:val="18"/>
                <w:szCs w:val="18"/>
              </w:rPr>
            </w:pPr>
            <w:r w:rsidRPr="00655C4E">
              <w:rPr>
                <w:color w:val="auto"/>
                <w:sz w:val="18"/>
                <w:szCs w:val="18"/>
              </w:rPr>
              <w:t>PGJ18.5d-28</w:t>
            </w:r>
          </w:p>
          <w:p w14:paraId="432499AB" w14:textId="77777777" w:rsidR="00D6056D" w:rsidRPr="00655C4E" w:rsidRDefault="00D6056D" w:rsidP="00A35FF0">
            <w:pPr>
              <w:pStyle w:val="Default"/>
              <w:suppressAutoHyphens/>
              <w:spacing w:before="40" w:after="40" w:line="220" w:lineRule="exact"/>
              <w:rPr>
                <w:color w:val="auto"/>
                <w:sz w:val="18"/>
                <w:szCs w:val="18"/>
              </w:rPr>
            </w:pPr>
            <w:r w:rsidRPr="00655C4E">
              <w:rPr>
                <w:color w:val="auto"/>
                <w:sz w:val="18"/>
                <w:szCs w:val="18"/>
              </w:rPr>
              <w:t>PGJ18.5d-19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280824" w14:textId="77777777" w:rsidR="00D6056D" w:rsidRPr="00F65F9D" w:rsidRDefault="00D6056D" w:rsidP="00A35FF0">
            <w:pPr>
              <w:pStyle w:val="Default"/>
              <w:suppressAutoHyphens/>
              <w:spacing w:before="40" w:after="40" w:line="220" w:lineRule="exact"/>
              <w:rPr>
                <w:color w:val="auto"/>
                <w:sz w:val="18"/>
                <w:szCs w:val="18"/>
                <w:lang w:val="ru-RU"/>
              </w:rPr>
            </w:pPr>
            <w:r w:rsidRPr="00F65F9D">
              <w:rPr>
                <w:sz w:val="18"/>
                <w:szCs w:val="18"/>
                <w:lang w:val="ru-RU"/>
              </w:rPr>
              <w:t>в соответствии с изданием МЭК 60061 (спецификация</w:t>
            </w:r>
            <w:r w:rsidRPr="00F65F9D">
              <w:rPr>
                <w:color w:val="auto"/>
                <w:sz w:val="18"/>
                <w:szCs w:val="18"/>
                <w:lang w:val="ru-RU"/>
              </w:rPr>
              <w:t xml:space="preserve"> 7004-</w:t>
            </w:r>
            <w:r w:rsidRPr="00F65F9D">
              <w:rPr>
                <w:bCs/>
                <w:color w:val="auto"/>
                <w:sz w:val="18"/>
                <w:szCs w:val="18"/>
                <w:lang w:val="ru-RU"/>
              </w:rPr>
              <w:t>185</w:t>
            </w:r>
            <w:r w:rsidRPr="00F65F9D">
              <w:rPr>
                <w:color w:val="auto"/>
                <w:sz w:val="18"/>
                <w:szCs w:val="18"/>
                <w:lang w:val="ru-RU"/>
              </w:rPr>
              <w:t>-</w:t>
            </w:r>
            <w:r w:rsidRPr="00F65F9D">
              <w:rPr>
                <w:strike/>
                <w:color w:val="auto"/>
                <w:sz w:val="18"/>
                <w:szCs w:val="18"/>
                <w:lang w:val="ru-RU"/>
              </w:rPr>
              <w:t>1</w:t>
            </w:r>
            <w:r w:rsidRPr="00F65F9D">
              <w:rPr>
                <w:b/>
                <w:bCs/>
                <w:color w:val="auto"/>
                <w:sz w:val="18"/>
                <w:szCs w:val="18"/>
                <w:lang w:val="ru-RU"/>
              </w:rPr>
              <w:t>2</w:t>
            </w:r>
            <w:r w:rsidRPr="00F65F9D">
              <w:rPr>
                <w:color w:val="auto"/>
                <w:sz w:val="18"/>
                <w:szCs w:val="18"/>
                <w:lang w:val="ru-RU"/>
              </w:rPr>
              <w:t>)</w:t>
            </w:r>
          </w:p>
        </w:tc>
      </w:tr>
      <w:tr w:rsidR="00D6056D" w:rsidRPr="00506C0E" w14:paraId="794A13D2" w14:textId="77777777" w:rsidTr="00D6056D">
        <w:trPr>
          <w:trHeight w:val="360"/>
        </w:trPr>
        <w:tc>
          <w:tcPr>
            <w:tcW w:w="10074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AD6460C" w14:textId="77777777" w:rsidR="00D6056D" w:rsidRPr="00F65F9D" w:rsidRDefault="00D6056D" w:rsidP="00532A31">
            <w:pPr>
              <w:pageBreakBefore/>
              <w:spacing w:before="40" w:line="240" w:lineRule="auto"/>
              <w:rPr>
                <w:i/>
                <w:iCs/>
                <w:sz w:val="18"/>
                <w:szCs w:val="18"/>
                <w:lang w:eastAsia="de-DE"/>
              </w:rPr>
            </w:pPr>
            <w:r w:rsidRPr="00F65F9D">
              <w:rPr>
                <w:i/>
                <w:iCs/>
                <w:sz w:val="18"/>
                <w:szCs w:val="18"/>
              </w:rPr>
              <w:lastRenderedPageBreak/>
              <w:t>Электрические и фотометрические характеристики</w:t>
            </w:r>
          </w:p>
        </w:tc>
      </w:tr>
      <w:tr w:rsidR="00D6056D" w:rsidRPr="00506C0E" w14:paraId="54BD1DE4" w14:textId="77777777" w:rsidTr="00D6056D">
        <w:tc>
          <w:tcPr>
            <w:tcW w:w="1421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E75AD9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Номинальные значения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B94FE8A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Вольты</w:t>
            </w:r>
          </w:p>
        </w:tc>
        <w:tc>
          <w:tcPr>
            <w:tcW w:w="185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F5C775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496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F18662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12</w:t>
            </w:r>
          </w:p>
        </w:tc>
      </w:tr>
      <w:tr w:rsidR="00D6056D" w:rsidRPr="00506C0E" w14:paraId="166A4D9D" w14:textId="77777777" w:rsidTr="00D6056D">
        <w:trPr>
          <w:trHeight w:val="180"/>
        </w:trPr>
        <w:tc>
          <w:tcPr>
            <w:tcW w:w="142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3087D2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3ED774E1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Ватты</w:t>
            </w:r>
          </w:p>
        </w:tc>
        <w:tc>
          <w:tcPr>
            <w:tcW w:w="43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BC3A9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7E281F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LR5A, LR5B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62586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3</w:t>
            </w:r>
          </w:p>
        </w:tc>
      </w:tr>
      <w:tr w:rsidR="00D6056D" w:rsidRPr="00506C0E" w14:paraId="00019DB3" w14:textId="77777777" w:rsidTr="00D6056D">
        <w:trPr>
          <w:trHeight w:val="180"/>
        </w:trPr>
        <w:tc>
          <w:tcPr>
            <w:tcW w:w="14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3041E7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5CE16E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43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120BD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91BC17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LW5A, LW5B</w:t>
            </w:r>
          </w:p>
          <w:p w14:paraId="55E9987E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LY5A, LY5B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C0751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6</w:t>
            </w:r>
          </w:p>
        </w:tc>
      </w:tr>
      <w:tr w:rsidR="00D6056D" w:rsidRPr="00506C0E" w14:paraId="36F89E06" w14:textId="77777777" w:rsidTr="00D6056D">
        <w:trPr>
          <w:trHeight w:val="180"/>
        </w:trPr>
        <w:tc>
          <w:tcPr>
            <w:tcW w:w="14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0B8576" w14:textId="77777777" w:rsidR="00D6056D" w:rsidRPr="00F65F9D" w:rsidRDefault="00D6056D" w:rsidP="00A35FF0">
            <w:pPr>
              <w:spacing w:before="40" w:after="40" w:line="220" w:lineRule="exact"/>
              <w:rPr>
                <w:b/>
                <w:sz w:val="18"/>
                <w:szCs w:val="18"/>
                <w:lang w:eastAsia="de-DE"/>
              </w:rPr>
            </w:pPr>
            <w:r w:rsidRPr="00F65F9D">
              <w:rPr>
                <w:b/>
                <w:bCs/>
                <w:sz w:val="18"/>
                <w:szCs w:val="18"/>
              </w:rPr>
              <w:t>Испытательное напряжение</w:t>
            </w:r>
          </w:p>
        </w:tc>
        <w:tc>
          <w:tcPr>
            <w:tcW w:w="3693" w:type="dxa"/>
            <w:gridSpan w:val="4"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2A0BEADE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b/>
                <w:bCs/>
                <w:sz w:val="18"/>
                <w:szCs w:val="18"/>
              </w:rPr>
              <w:t>Вольты (</w:t>
            </w:r>
            <w:r w:rsidRPr="00F65F9D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  <w:t>постоянный ток</w:t>
            </w:r>
            <w:r w:rsidRPr="00F65F9D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E16AC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/>
                <w:sz w:val="18"/>
                <w:szCs w:val="18"/>
                <w:lang w:eastAsia="de-DE"/>
              </w:rPr>
            </w:pPr>
            <w:r w:rsidRPr="00F65F9D">
              <w:rPr>
                <w:b/>
                <w:bCs/>
                <w:sz w:val="18"/>
                <w:szCs w:val="18"/>
              </w:rPr>
              <w:t>13,5</w:t>
            </w:r>
          </w:p>
        </w:tc>
      </w:tr>
      <w:tr w:rsidR="00D6056D" w:rsidRPr="00506C0E" w14:paraId="06D63DF1" w14:textId="77777777" w:rsidTr="00D6056D">
        <w:trPr>
          <w:trHeight w:val="233"/>
        </w:trPr>
        <w:tc>
          <w:tcPr>
            <w:tcW w:w="1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D32857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</w:rPr>
              <w:t>Нормальные значения</w:t>
            </w:r>
            <w:r w:rsidRPr="00F65F9D">
              <w:rPr>
                <w:sz w:val="18"/>
                <w:szCs w:val="18"/>
                <w:vertAlign w:val="superscript"/>
                <w:lang w:eastAsia="de-DE"/>
              </w:rPr>
              <w:t>8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BF7B7B" w14:textId="77777777" w:rsidR="00D6056D" w:rsidRPr="00F65F9D" w:rsidRDefault="00D6056D" w:rsidP="00532A31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  <w:r w:rsidRPr="00F65F9D">
              <w:rPr>
                <w:sz w:val="18"/>
                <w:szCs w:val="18"/>
              </w:rPr>
              <w:t xml:space="preserve">Ватты </w:t>
            </w:r>
            <w:r w:rsidR="00532A31" w:rsidRPr="00F65F9D">
              <w:rPr>
                <w:sz w:val="18"/>
                <w:szCs w:val="18"/>
              </w:rPr>
              <w:br/>
            </w:r>
            <w:r w:rsidRPr="00F65F9D">
              <w:rPr>
                <w:sz w:val="18"/>
                <w:szCs w:val="18"/>
              </w:rPr>
              <w:t xml:space="preserve">(при </w:t>
            </w:r>
            <w:r w:rsidRPr="00F65F9D">
              <w:rPr>
                <w:b/>
                <w:bCs/>
                <w:sz w:val="18"/>
                <w:szCs w:val="18"/>
              </w:rPr>
              <w:t>испытательном напряжении</w:t>
            </w:r>
            <w:r w:rsidRPr="00F65F9D">
              <w:rPr>
                <w:sz w:val="18"/>
                <w:szCs w:val="18"/>
              </w:rPr>
              <w:t xml:space="preserve"> </w:t>
            </w:r>
            <w:r w:rsidRPr="00F65F9D">
              <w:rPr>
                <w:strike/>
                <w:sz w:val="18"/>
                <w:szCs w:val="18"/>
              </w:rPr>
              <w:t xml:space="preserve">13,5 В </w:t>
            </w:r>
            <w:r w:rsidRPr="00F65F9D">
              <w:rPr>
                <w:strike/>
                <w:sz w:val="18"/>
                <w:szCs w:val="18"/>
              </w:rPr>
              <w:br/>
              <w:t>постоянного тока</w:t>
            </w:r>
            <w:r w:rsidRPr="00F65F9D">
              <w:rPr>
                <w:sz w:val="18"/>
                <w:szCs w:val="18"/>
              </w:rPr>
              <w:t xml:space="preserve">) </w:t>
            </w:r>
          </w:p>
        </w:tc>
        <w:tc>
          <w:tcPr>
            <w:tcW w:w="43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0EA7B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6077DB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LR5A, LR5B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2DA1C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F65F9D">
              <w:rPr>
                <w:bCs/>
                <w:sz w:val="18"/>
                <w:szCs w:val="18"/>
              </w:rPr>
              <w:t>3,5 макс.</w:t>
            </w:r>
          </w:p>
        </w:tc>
      </w:tr>
      <w:tr w:rsidR="00D6056D" w:rsidRPr="00506C0E" w14:paraId="099BC676" w14:textId="77777777" w:rsidTr="00D6056D">
        <w:trPr>
          <w:trHeight w:val="233"/>
        </w:trPr>
        <w:tc>
          <w:tcPr>
            <w:tcW w:w="142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12EAE4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CA0A57" w14:textId="77777777" w:rsidR="00D6056D" w:rsidRPr="00F65F9D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43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B7975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6F4CC7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LW5A, LW5B</w:t>
            </w:r>
          </w:p>
        </w:tc>
        <w:tc>
          <w:tcPr>
            <w:tcW w:w="496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14EE1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F65F9D">
              <w:rPr>
                <w:bCs/>
                <w:sz w:val="18"/>
                <w:szCs w:val="18"/>
              </w:rPr>
              <w:t>8 макс.</w:t>
            </w:r>
          </w:p>
        </w:tc>
      </w:tr>
      <w:tr w:rsidR="00D6056D" w:rsidRPr="00506C0E" w14:paraId="0648014E" w14:textId="77777777" w:rsidTr="00D6056D">
        <w:trPr>
          <w:trHeight w:val="232"/>
        </w:trPr>
        <w:tc>
          <w:tcPr>
            <w:tcW w:w="142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19639A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0ED067" w14:textId="77777777" w:rsidR="00D6056D" w:rsidRPr="00F65F9D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43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DE7DE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vertAlign w:val="superscript"/>
                <w:lang w:eastAsia="it-IT"/>
              </w:rPr>
            </w:pPr>
            <w:r w:rsidRPr="00F65F9D">
              <w:rPr>
                <w:sz w:val="18"/>
                <w:szCs w:val="18"/>
                <w:vertAlign w:val="superscript"/>
                <w:lang w:eastAsia="it-IT"/>
              </w:rPr>
              <w:t>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95116E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LY5A, LY5B</w:t>
            </w:r>
          </w:p>
        </w:tc>
        <w:tc>
          <w:tcPr>
            <w:tcW w:w="4960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A8473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</w:p>
        </w:tc>
      </w:tr>
      <w:tr w:rsidR="00D6056D" w:rsidRPr="00506C0E" w14:paraId="2A04BEE7" w14:textId="77777777" w:rsidTr="00D6056D">
        <w:trPr>
          <w:trHeight w:val="120"/>
        </w:trPr>
        <w:tc>
          <w:tcPr>
            <w:tcW w:w="142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66B26E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65D7D610" w14:textId="77777777" w:rsidR="00D6056D" w:rsidRPr="00F65F9D" w:rsidRDefault="00D6056D" w:rsidP="00532A31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  <w:r w:rsidRPr="00F65F9D">
              <w:rPr>
                <w:sz w:val="18"/>
                <w:szCs w:val="18"/>
              </w:rPr>
              <w:t xml:space="preserve">Световой поток </w:t>
            </w:r>
            <w:r w:rsidR="00532A31" w:rsidRPr="00F65F9D">
              <w:rPr>
                <w:sz w:val="18"/>
                <w:szCs w:val="18"/>
              </w:rPr>
              <w:br/>
            </w:r>
            <w:r w:rsidRPr="00F65F9D">
              <w:rPr>
                <w:sz w:val="18"/>
                <w:szCs w:val="18"/>
              </w:rPr>
              <w:t xml:space="preserve">(в лм при </w:t>
            </w:r>
            <w:r w:rsidRPr="00F65F9D">
              <w:rPr>
                <w:b/>
                <w:bCs/>
                <w:sz w:val="18"/>
                <w:szCs w:val="18"/>
              </w:rPr>
              <w:t>испытательном напряжении</w:t>
            </w:r>
            <w:r w:rsidRPr="00F65F9D">
              <w:rPr>
                <w:sz w:val="18"/>
                <w:szCs w:val="18"/>
              </w:rPr>
              <w:t xml:space="preserve"> </w:t>
            </w:r>
            <w:r w:rsidRPr="00F65F9D">
              <w:rPr>
                <w:strike/>
                <w:sz w:val="18"/>
                <w:szCs w:val="18"/>
              </w:rPr>
              <w:t xml:space="preserve">13,5 В </w:t>
            </w:r>
            <w:r w:rsidRPr="00F65F9D">
              <w:rPr>
                <w:strike/>
                <w:sz w:val="18"/>
                <w:szCs w:val="18"/>
              </w:rPr>
              <w:br/>
              <w:t>постоянного тока</w:t>
            </w:r>
            <w:r w:rsidRPr="00F65F9D">
              <w:rPr>
                <w:sz w:val="18"/>
                <w:szCs w:val="18"/>
              </w:rPr>
              <w:t>)</w:t>
            </w:r>
          </w:p>
        </w:tc>
        <w:tc>
          <w:tcPr>
            <w:tcW w:w="43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C152E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0558BC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LR5A, LR5B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829E1A9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F65F9D">
              <w:rPr>
                <w:bCs/>
                <w:sz w:val="18"/>
                <w:szCs w:val="18"/>
                <w:lang w:eastAsia="it-IT"/>
              </w:rPr>
              <w:t>120 ± 15</w:t>
            </w:r>
            <w:r w:rsidR="00F65F9D">
              <w:rPr>
                <w:bCs/>
                <w:sz w:val="18"/>
                <w:szCs w:val="18"/>
                <w:lang w:eastAsia="it-IT"/>
              </w:rPr>
              <w:t xml:space="preserve"> </w:t>
            </w:r>
            <w:r w:rsidRPr="00F65F9D">
              <w:rPr>
                <w:bCs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30787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F65F9D">
              <w:rPr>
                <w:bCs/>
                <w:sz w:val="18"/>
                <w:szCs w:val="18"/>
                <w:lang w:eastAsia="it-IT"/>
              </w:rPr>
              <w:t>120 ± 5</w:t>
            </w:r>
            <w:r w:rsidR="00F65F9D">
              <w:rPr>
                <w:bCs/>
                <w:sz w:val="18"/>
                <w:szCs w:val="18"/>
                <w:lang w:eastAsia="it-IT"/>
              </w:rPr>
              <w:t xml:space="preserve"> </w:t>
            </w:r>
            <w:r w:rsidRPr="00F65F9D">
              <w:rPr>
                <w:bCs/>
                <w:sz w:val="18"/>
                <w:szCs w:val="18"/>
                <w:lang w:eastAsia="it-IT"/>
              </w:rPr>
              <w:t xml:space="preserve">% </w:t>
            </w:r>
            <w:r w:rsidRPr="00F65F9D">
              <w:rPr>
                <w:bCs/>
                <w:sz w:val="18"/>
                <w:szCs w:val="18"/>
                <w:vertAlign w:val="superscript"/>
                <w:lang w:eastAsia="it-IT"/>
              </w:rPr>
              <w:t>9</w:t>
            </w:r>
          </w:p>
        </w:tc>
      </w:tr>
      <w:tr w:rsidR="00D6056D" w:rsidRPr="00506C0E" w14:paraId="2E481900" w14:textId="77777777" w:rsidTr="00D6056D">
        <w:trPr>
          <w:trHeight w:val="120"/>
        </w:trPr>
        <w:tc>
          <w:tcPr>
            <w:tcW w:w="142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1C7D3C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46FD2E0E" w14:textId="77777777" w:rsidR="00D6056D" w:rsidRPr="00F65F9D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43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C9EF5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vertAlign w:val="superscript"/>
                <w:lang w:eastAsia="it-IT"/>
              </w:rPr>
            </w:pPr>
            <w:r w:rsidRPr="00F65F9D">
              <w:rPr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CB0EF9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LW5A, LW5B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C0A2492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F65F9D">
              <w:rPr>
                <w:bCs/>
                <w:sz w:val="18"/>
                <w:szCs w:val="18"/>
                <w:lang w:eastAsia="it-IT"/>
              </w:rPr>
              <w:t>350 ± 20</w:t>
            </w:r>
            <w:r w:rsidR="00F65F9D">
              <w:rPr>
                <w:bCs/>
                <w:sz w:val="18"/>
                <w:szCs w:val="18"/>
                <w:lang w:eastAsia="it-IT"/>
              </w:rPr>
              <w:t xml:space="preserve"> </w:t>
            </w:r>
            <w:r w:rsidRPr="00F65F9D">
              <w:rPr>
                <w:bCs/>
                <w:sz w:val="18"/>
                <w:szCs w:val="18"/>
                <w:lang w:eastAsia="it-IT"/>
              </w:rPr>
              <w:t>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9E522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F65F9D">
              <w:rPr>
                <w:bCs/>
                <w:sz w:val="18"/>
                <w:szCs w:val="18"/>
                <w:lang w:eastAsia="it-IT"/>
              </w:rPr>
              <w:t>350 ± 10</w:t>
            </w:r>
            <w:r w:rsidR="00F65F9D">
              <w:rPr>
                <w:bCs/>
                <w:sz w:val="18"/>
                <w:szCs w:val="18"/>
                <w:lang w:eastAsia="it-IT"/>
              </w:rPr>
              <w:t xml:space="preserve"> </w:t>
            </w:r>
            <w:r w:rsidRPr="00F65F9D">
              <w:rPr>
                <w:bCs/>
                <w:sz w:val="18"/>
                <w:szCs w:val="18"/>
                <w:lang w:eastAsia="it-IT"/>
              </w:rPr>
              <w:t>%</w:t>
            </w:r>
            <w:r w:rsidRPr="00F65F9D">
              <w:rPr>
                <w:sz w:val="18"/>
                <w:szCs w:val="18"/>
                <w:vertAlign w:val="superscript"/>
                <w:lang w:eastAsia="de-DE"/>
              </w:rPr>
              <w:t xml:space="preserve"> </w:t>
            </w:r>
            <w:r w:rsidRPr="00F65F9D">
              <w:rPr>
                <w:bCs/>
                <w:sz w:val="18"/>
                <w:szCs w:val="18"/>
                <w:vertAlign w:val="superscript"/>
                <w:lang w:eastAsia="it-IT"/>
              </w:rPr>
              <w:t>9</w:t>
            </w:r>
          </w:p>
        </w:tc>
      </w:tr>
      <w:tr w:rsidR="00D6056D" w:rsidRPr="00506C0E" w14:paraId="79E35D62" w14:textId="77777777" w:rsidTr="00D6056D">
        <w:trPr>
          <w:trHeight w:val="232"/>
        </w:trPr>
        <w:tc>
          <w:tcPr>
            <w:tcW w:w="142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F3F210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9A1A38" w14:textId="77777777" w:rsidR="00D6056D" w:rsidRPr="00F65F9D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43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C97FC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vertAlign w:val="superscript"/>
                <w:lang w:eastAsia="it-IT"/>
              </w:rPr>
              <w:t>7, 10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8F5686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LY5A, LY5B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6FA18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F65F9D">
              <w:rPr>
                <w:bCs/>
                <w:sz w:val="18"/>
                <w:szCs w:val="18"/>
                <w:lang w:eastAsia="it-IT"/>
              </w:rPr>
              <w:t>280 ± 20</w:t>
            </w:r>
            <w:r w:rsidR="00F65F9D">
              <w:rPr>
                <w:bCs/>
                <w:sz w:val="18"/>
                <w:szCs w:val="18"/>
                <w:lang w:eastAsia="it-IT"/>
              </w:rPr>
              <w:t xml:space="preserve"> </w:t>
            </w:r>
            <w:r w:rsidRPr="00F65F9D">
              <w:rPr>
                <w:bCs/>
                <w:sz w:val="18"/>
                <w:szCs w:val="18"/>
                <w:lang w:eastAsia="it-IT"/>
              </w:rPr>
              <w:t xml:space="preserve">%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53307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F65F9D">
              <w:rPr>
                <w:bCs/>
                <w:sz w:val="18"/>
                <w:szCs w:val="18"/>
                <w:lang w:eastAsia="it-IT"/>
              </w:rPr>
              <w:t>280 ± 10</w:t>
            </w:r>
            <w:r w:rsidR="00F65F9D">
              <w:rPr>
                <w:bCs/>
                <w:sz w:val="18"/>
                <w:szCs w:val="18"/>
                <w:lang w:eastAsia="it-IT"/>
              </w:rPr>
              <w:t xml:space="preserve"> </w:t>
            </w:r>
            <w:r w:rsidRPr="00F65F9D">
              <w:rPr>
                <w:bCs/>
                <w:sz w:val="18"/>
                <w:szCs w:val="18"/>
                <w:lang w:eastAsia="it-IT"/>
              </w:rPr>
              <w:t xml:space="preserve">% </w:t>
            </w:r>
            <w:r w:rsidRPr="00F65F9D">
              <w:rPr>
                <w:bCs/>
                <w:sz w:val="18"/>
                <w:szCs w:val="18"/>
                <w:vertAlign w:val="superscript"/>
                <w:lang w:eastAsia="it-IT"/>
              </w:rPr>
              <w:t>9</w:t>
            </w:r>
          </w:p>
        </w:tc>
      </w:tr>
      <w:tr w:rsidR="00D6056D" w:rsidRPr="00506C0E" w14:paraId="59E7DD65" w14:textId="77777777" w:rsidTr="00D6056D">
        <w:trPr>
          <w:trHeight w:val="120"/>
        </w:trPr>
        <w:tc>
          <w:tcPr>
            <w:tcW w:w="142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8265D9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7F8A0960" w14:textId="77777777" w:rsidR="00D6056D" w:rsidRPr="00F65F9D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  <w:r w:rsidRPr="00F65F9D">
              <w:rPr>
                <w:sz w:val="18"/>
                <w:szCs w:val="18"/>
              </w:rPr>
              <w:t xml:space="preserve">Световой поток </w:t>
            </w:r>
            <w:r w:rsidR="00532A31" w:rsidRPr="00F65F9D">
              <w:rPr>
                <w:sz w:val="18"/>
                <w:szCs w:val="18"/>
              </w:rPr>
              <w:br/>
            </w:r>
            <w:r w:rsidRPr="00F65F9D">
              <w:rPr>
                <w:sz w:val="18"/>
                <w:szCs w:val="18"/>
              </w:rPr>
              <w:t>(в лм при 9 В постоянного тока)</w:t>
            </w:r>
          </w:p>
        </w:tc>
        <w:tc>
          <w:tcPr>
            <w:tcW w:w="43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69604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061841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LR5A, LR5B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15DD58BF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vertAlign w:val="superscript"/>
                <w:lang w:eastAsia="it-IT"/>
              </w:rPr>
            </w:pPr>
            <w:r w:rsidRPr="00F65F9D">
              <w:rPr>
                <w:bCs/>
                <w:sz w:val="18"/>
                <w:szCs w:val="18"/>
              </w:rPr>
              <w:t>28 мин.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A256C6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</w:p>
        </w:tc>
      </w:tr>
      <w:tr w:rsidR="00D6056D" w:rsidRPr="00506C0E" w14:paraId="75CE0B44" w14:textId="77777777" w:rsidTr="00D6056D">
        <w:trPr>
          <w:trHeight w:val="120"/>
        </w:trPr>
        <w:tc>
          <w:tcPr>
            <w:tcW w:w="142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254203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43622A28" w14:textId="77777777" w:rsidR="00D6056D" w:rsidRPr="00F65F9D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43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81BCC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vertAlign w:val="superscript"/>
                <w:lang w:eastAsia="it-IT"/>
              </w:rPr>
            </w:pPr>
            <w:r w:rsidRPr="00F65F9D">
              <w:rPr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4F1DB9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LW5A, LW5B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1A344064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F65F9D">
              <w:rPr>
                <w:bCs/>
                <w:sz w:val="18"/>
                <w:szCs w:val="18"/>
              </w:rPr>
              <w:t>65 мин.</w:t>
            </w:r>
          </w:p>
        </w:tc>
        <w:tc>
          <w:tcPr>
            <w:tcW w:w="2693" w:type="dxa"/>
            <w:tcBorders>
              <w:left w:val="single" w:sz="6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96EB4E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</w:p>
        </w:tc>
      </w:tr>
      <w:tr w:rsidR="00D6056D" w:rsidRPr="00506C0E" w14:paraId="122CA363" w14:textId="77777777" w:rsidTr="00D6056D">
        <w:trPr>
          <w:trHeight w:val="232"/>
        </w:trPr>
        <w:tc>
          <w:tcPr>
            <w:tcW w:w="1421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931A2C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2600E89" w14:textId="77777777" w:rsidR="00D6056D" w:rsidRPr="00F65F9D" w:rsidRDefault="00D6056D" w:rsidP="00A35FF0">
            <w:pPr>
              <w:spacing w:before="40" w:after="4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433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A1A5DAF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vertAlign w:val="superscript"/>
                <w:lang w:eastAsia="it-IT"/>
              </w:rPr>
              <w:t>7, 10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88DA17" w14:textId="77777777" w:rsidR="00D6056D" w:rsidRPr="00F65F9D" w:rsidRDefault="00D6056D" w:rsidP="00A35FF0">
            <w:pPr>
              <w:spacing w:before="40" w:after="40" w:line="220" w:lineRule="exact"/>
              <w:rPr>
                <w:sz w:val="18"/>
                <w:szCs w:val="18"/>
                <w:lang w:eastAsia="de-DE"/>
              </w:rPr>
            </w:pPr>
            <w:r w:rsidRPr="00F65F9D">
              <w:rPr>
                <w:sz w:val="18"/>
                <w:szCs w:val="18"/>
                <w:lang w:eastAsia="de-DE"/>
              </w:rPr>
              <w:t>LY5A, LY5B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</w:tcPr>
          <w:p w14:paraId="2D238431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F65F9D">
              <w:rPr>
                <w:bCs/>
                <w:sz w:val="18"/>
                <w:szCs w:val="18"/>
              </w:rPr>
              <w:t>55 мин.</w:t>
            </w:r>
          </w:p>
        </w:tc>
        <w:tc>
          <w:tcPr>
            <w:tcW w:w="2693" w:type="dxa"/>
            <w:tcBorders>
              <w:left w:val="single" w:sz="6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930B7D" w14:textId="77777777" w:rsidR="00D6056D" w:rsidRPr="00F65F9D" w:rsidRDefault="00D6056D" w:rsidP="00A35FF0">
            <w:pPr>
              <w:spacing w:before="40" w:after="4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</w:p>
        </w:tc>
      </w:tr>
    </w:tbl>
    <w:p w14:paraId="5584D2CC" w14:textId="77777777" w:rsidR="00D6056D" w:rsidRPr="00506C0E" w:rsidRDefault="00D6056D" w:rsidP="00A35FF0">
      <w:pPr>
        <w:spacing w:before="120" w:line="240" w:lineRule="auto"/>
        <w:ind w:left="426" w:hanging="284"/>
        <w:rPr>
          <w:sz w:val="18"/>
          <w:lang w:eastAsia="it-IT"/>
        </w:rPr>
      </w:pPr>
      <w:r w:rsidRPr="00506C0E">
        <w:rPr>
          <w:sz w:val="18"/>
          <w:vertAlign w:val="superscript"/>
          <w:lang w:eastAsia="it-IT"/>
        </w:rPr>
        <w:t>1/</w:t>
      </w:r>
      <w:r w:rsidRPr="00506C0E">
        <w:rPr>
          <w:sz w:val="18"/>
          <w:lang w:eastAsia="it-IT"/>
        </w:rPr>
        <w:tab/>
        <w:t>…</w:t>
      </w:r>
    </w:p>
    <w:p w14:paraId="6397C109" w14:textId="77777777" w:rsidR="00D6056D" w:rsidRPr="00506C0E" w:rsidRDefault="00D6056D" w:rsidP="00A35FF0">
      <w:pPr>
        <w:spacing w:line="240" w:lineRule="auto"/>
        <w:ind w:left="426" w:hanging="284"/>
        <w:rPr>
          <w:sz w:val="18"/>
          <w:lang w:eastAsia="it-IT"/>
        </w:rPr>
      </w:pPr>
      <w:r w:rsidRPr="00506C0E">
        <w:rPr>
          <w:sz w:val="18"/>
          <w:vertAlign w:val="superscript"/>
          <w:lang w:eastAsia="it-IT"/>
        </w:rPr>
        <w:t>2/</w:t>
      </w:r>
      <w:r w:rsidRPr="00506C0E">
        <w:rPr>
          <w:sz w:val="18"/>
          <w:lang w:eastAsia="it-IT"/>
        </w:rPr>
        <w:tab/>
        <w:t>…</w:t>
      </w:r>
    </w:p>
    <w:p w14:paraId="4FD569CF" w14:textId="77777777" w:rsidR="00D6056D" w:rsidRPr="00506C0E" w:rsidRDefault="00D6056D" w:rsidP="00A35FF0">
      <w:pPr>
        <w:spacing w:line="240" w:lineRule="auto"/>
        <w:ind w:left="426" w:hanging="284"/>
        <w:rPr>
          <w:sz w:val="18"/>
          <w:lang w:eastAsia="it-IT"/>
        </w:rPr>
      </w:pPr>
      <w:r w:rsidRPr="00506C0E">
        <w:rPr>
          <w:sz w:val="18"/>
          <w:vertAlign w:val="superscript"/>
          <w:lang w:eastAsia="it-IT"/>
        </w:rPr>
        <w:t>3/</w:t>
      </w:r>
      <w:r w:rsidRPr="00506C0E">
        <w:rPr>
          <w:sz w:val="18"/>
          <w:lang w:eastAsia="it-IT"/>
        </w:rPr>
        <w:tab/>
        <w:t>…</w:t>
      </w:r>
    </w:p>
    <w:p w14:paraId="4949077C" w14:textId="77777777" w:rsidR="00D6056D" w:rsidRPr="00506C0E" w:rsidRDefault="00D6056D" w:rsidP="00A35FF0">
      <w:pPr>
        <w:spacing w:line="240" w:lineRule="auto"/>
        <w:ind w:left="426" w:hanging="284"/>
        <w:rPr>
          <w:rFonts w:eastAsia="Times New Roman"/>
          <w:b/>
          <w:bCs/>
          <w:sz w:val="18"/>
          <w:szCs w:val="24"/>
          <w:lang w:eastAsia="it-IT"/>
        </w:rPr>
      </w:pPr>
      <w:r w:rsidRPr="00506C0E">
        <w:rPr>
          <w:sz w:val="18"/>
          <w:vertAlign w:val="superscript"/>
          <w:lang w:eastAsia="it-IT"/>
        </w:rPr>
        <w:t>4/</w:t>
      </w:r>
      <w:r w:rsidRPr="00506C0E">
        <w:rPr>
          <w:sz w:val="18"/>
          <w:lang w:eastAsia="it-IT"/>
        </w:rPr>
        <w:tab/>
        <w:t>Д</w:t>
      </w:r>
      <w:r w:rsidRPr="00506C0E">
        <w:rPr>
          <w:sz w:val="18"/>
          <w:szCs w:val="18"/>
        </w:rPr>
        <w:t>ля конвекции вокруг источника света на СИД оставляют свободное воздушное пространство не менее 5 мм</w:t>
      </w:r>
      <w:r w:rsidRPr="00506C0E">
        <w:rPr>
          <w:rFonts w:eastAsia="Times New Roman"/>
          <w:strike/>
          <w:sz w:val="18"/>
          <w:szCs w:val="24"/>
          <w:lang w:eastAsia="it-IT"/>
        </w:rPr>
        <w:t>.</w:t>
      </w:r>
      <w:r w:rsidRPr="00506C0E">
        <w:rPr>
          <w:rFonts w:eastAsia="Times New Roman"/>
          <w:b/>
          <w:bCs/>
          <w:sz w:val="18"/>
          <w:szCs w:val="24"/>
          <w:lang w:eastAsia="it-IT"/>
        </w:rPr>
        <w:t xml:space="preserve">; </w:t>
      </w:r>
      <w:r w:rsidRPr="00506C0E">
        <w:rPr>
          <w:b/>
          <w:bCs/>
          <w:color w:val="333333"/>
          <w:sz w:val="18"/>
          <w:szCs w:val="18"/>
        </w:rPr>
        <w:t xml:space="preserve">интерфейсом соединителя можно пренебречь. </w:t>
      </w:r>
    </w:p>
    <w:p w14:paraId="11B0FF5C" w14:textId="77777777" w:rsidR="00D6056D" w:rsidRPr="00506C0E" w:rsidRDefault="00D6056D" w:rsidP="00A35FF0">
      <w:pPr>
        <w:spacing w:line="240" w:lineRule="auto"/>
        <w:ind w:left="426" w:hanging="284"/>
        <w:rPr>
          <w:sz w:val="18"/>
          <w:lang w:eastAsia="it-IT"/>
        </w:rPr>
      </w:pPr>
      <w:r w:rsidRPr="00506C0E">
        <w:rPr>
          <w:sz w:val="18"/>
          <w:vertAlign w:val="superscript"/>
          <w:lang w:eastAsia="it-IT"/>
        </w:rPr>
        <w:t>5/</w:t>
      </w:r>
      <w:r w:rsidRPr="00506C0E">
        <w:rPr>
          <w:sz w:val="18"/>
          <w:lang w:eastAsia="it-IT"/>
        </w:rPr>
        <w:tab/>
        <w:t>…</w:t>
      </w:r>
    </w:p>
    <w:p w14:paraId="4E4121B2" w14:textId="77777777" w:rsidR="00D6056D" w:rsidRPr="00506C0E" w:rsidRDefault="00D6056D" w:rsidP="00532A31">
      <w:pPr>
        <w:spacing w:line="240" w:lineRule="auto"/>
        <w:ind w:left="426" w:hanging="284"/>
        <w:rPr>
          <w:sz w:val="18"/>
          <w:lang w:eastAsia="it-IT"/>
        </w:rPr>
      </w:pPr>
      <w:r w:rsidRPr="00506C0E">
        <w:rPr>
          <w:sz w:val="18"/>
          <w:vertAlign w:val="superscript"/>
          <w:lang w:eastAsia="it-IT"/>
        </w:rPr>
        <w:t>6/</w:t>
      </w:r>
      <w:r w:rsidRPr="00506C0E">
        <w:rPr>
          <w:sz w:val="18"/>
          <w:lang w:eastAsia="it-IT"/>
        </w:rPr>
        <w:tab/>
        <w:t>…</w:t>
      </w:r>
    </w:p>
    <w:p w14:paraId="33B68920" w14:textId="77777777" w:rsidR="00D6056D" w:rsidRPr="00506C0E" w:rsidRDefault="00D6056D" w:rsidP="00532A31">
      <w:pPr>
        <w:spacing w:line="240" w:lineRule="auto"/>
        <w:ind w:left="426" w:hanging="284"/>
        <w:jc w:val="right"/>
        <w:rPr>
          <w:sz w:val="18"/>
          <w:lang w:eastAsia="it-IT"/>
        </w:rPr>
      </w:pPr>
      <w:r w:rsidRPr="00506C0E">
        <w:rPr>
          <w:sz w:val="18"/>
          <w:lang w:eastAsia="it-IT"/>
        </w:rPr>
        <w:t>…</w:t>
      </w:r>
      <w:r w:rsidRPr="00506C0E">
        <w:rPr>
          <w:rFonts w:eastAsia="MS Mincho"/>
        </w:rPr>
        <w:t>»</w:t>
      </w:r>
    </w:p>
    <w:p w14:paraId="7CB753D5" w14:textId="77777777" w:rsidR="00D6056D" w:rsidRPr="00506C0E" w:rsidRDefault="00D6056D" w:rsidP="00532A31">
      <w:pPr>
        <w:spacing w:before="240" w:after="120"/>
        <w:ind w:left="1134" w:right="1134"/>
        <w:jc w:val="both"/>
        <w:rPr>
          <w:rFonts w:eastAsia="MS Mincho"/>
        </w:rPr>
      </w:pPr>
      <w:r w:rsidRPr="00506C0E">
        <w:rPr>
          <w:rFonts w:eastAsia="MS Mincho"/>
          <w:i/>
        </w:rPr>
        <w:t xml:space="preserve">Спецификация Lx5/5, пятый подпункт </w:t>
      </w:r>
      <w:r w:rsidRPr="00506C0E">
        <w:rPr>
          <w:rFonts w:eastAsia="MS Mincho"/>
        </w:rPr>
        <w:t>изменить следующим образом:</w:t>
      </w:r>
    </w:p>
    <w:p w14:paraId="20180FF6" w14:textId="77777777" w:rsidR="00D6056D" w:rsidRPr="00506C0E" w:rsidRDefault="00D6056D" w:rsidP="00C4532F">
      <w:pPr>
        <w:spacing w:after="120"/>
        <w:ind w:left="1134" w:right="1134" w:firstLine="567"/>
        <w:jc w:val="both"/>
        <w:rPr>
          <w:rFonts w:eastAsia="MS Mincho"/>
        </w:rPr>
      </w:pPr>
      <w:r w:rsidRPr="00506C0E">
        <w:rPr>
          <w:rFonts w:eastAsia="MS Mincho"/>
        </w:rPr>
        <w:t>«</w:t>
      </w:r>
      <w:r w:rsidRPr="00506C0E">
        <w:rPr>
          <w:strike/>
        </w:rPr>
        <w:t>Измеренные значения силы света, приведенные к измеренному световому потоку испытуемого отдельного источника света, преобразуют в нормализованные значения силы света в пересчете на 1 000 лм.</w:t>
      </w:r>
      <w:r w:rsidRPr="00506C0E">
        <w:t xml:space="preserve"> </w:t>
      </w:r>
      <w:r w:rsidRPr="00506C0E">
        <w:rPr>
          <w:rFonts w:eastAsia="MS Mincho"/>
          <w:b/>
          <w:bCs/>
        </w:rPr>
        <w:t>После измерения данные преобразуют в пересчете на 1000 лм в соответствии с пунктом 2.4.4 с использованием светового потока испытуемого отдельного источника света.</w:t>
      </w:r>
      <w:r w:rsidRPr="00506C0E">
        <w:rPr>
          <w:rFonts w:eastAsia="MS Mincho"/>
          <w:bCs/>
        </w:rPr>
        <w:t xml:space="preserve"> </w:t>
      </w:r>
      <w:r w:rsidRPr="00506C0E">
        <w:t xml:space="preserve">Данные должны соответствовать пределам допусков, определенным в таблице </w:t>
      </w:r>
      <w:r w:rsidRPr="00506C0E">
        <w:rPr>
          <w:rFonts w:eastAsia="MS Mincho"/>
        </w:rPr>
        <w:t>4…»</w:t>
      </w:r>
      <w:r w:rsidR="00532A31">
        <w:rPr>
          <w:rFonts w:eastAsia="MS Mincho"/>
        </w:rPr>
        <w:t>.</w:t>
      </w:r>
      <w:r w:rsidRPr="00506C0E">
        <w:rPr>
          <w:rFonts w:eastAsia="MS Mincho"/>
        </w:rPr>
        <w:t xml:space="preserve"> </w:t>
      </w:r>
    </w:p>
    <w:p w14:paraId="56291453" w14:textId="77777777" w:rsidR="00D6056D" w:rsidRPr="00506C0E" w:rsidRDefault="00D6056D" w:rsidP="00532A31">
      <w:pPr>
        <w:pageBreakBefore/>
        <w:spacing w:after="120"/>
        <w:ind w:left="1134" w:right="1134"/>
        <w:jc w:val="both"/>
        <w:rPr>
          <w:iCs/>
        </w:rPr>
      </w:pPr>
      <w:r w:rsidRPr="00506C0E">
        <w:rPr>
          <w:i/>
        </w:rPr>
        <w:lastRenderedPageBreak/>
        <w:t xml:space="preserve">Спецификация Lx5/5, рис. 3 </w:t>
      </w:r>
      <w:r w:rsidRPr="00506C0E">
        <w:rPr>
          <w:rFonts w:eastAsia="MS Mincho"/>
        </w:rPr>
        <w:t>изменить следующим образом</w:t>
      </w:r>
      <w:r w:rsidRPr="00506C0E">
        <w:rPr>
          <w:iCs/>
        </w:rPr>
        <w:t>:</w:t>
      </w:r>
    </w:p>
    <w:p w14:paraId="00FDAAB1" w14:textId="77777777" w:rsidR="00D6056D" w:rsidRPr="00506C0E" w:rsidRDefault="00D6056D" w:rsidP="00A35FF0">
      <w:pPr>
        <w:tabs>
          <w:tab w:val="center" w:pos="4800"/>
          <w:tab w:val="right" w:pos="9600"/>
        </w:tabs>
        <w:spacing w:after="120"/>
        <w:ind w:left="1134" w:right="1134"/>
        <w:jc w:val="both"/>
        <w:rPr>
          <w:rFonts w:eastAsia="Times New Roman"/>
        </w:rPr>
      </w:pPr>
      <w:r w:rsidRPr="00506C0E">
        <w:rPr>
          <w:rFonts w:eastAsia="Times New Roman"/>
        </w:rPr>
        <w:t>«</w:t>
      </w:r>
    </w:p>
    <w:p w14:paraId="1E8A096A" w14:textId="77777777" w:rsidR="00D6056D" w:rsidRPr="00506C0E" w:rsidRDefault="00D6056D" w:rsidP="00A35FF0">
      <w:pPr>
        <w:spacing w:after="120" w:line="240" w:lineRule="auto"/>
        <w:ind w:right="567" w:firstLine="567"/>
        <w:rPr>
          <w:rFonts w:eastAsia="MS Mincho"/>
        </w:rPr>
      </w:pPr>
      <w:r w:rsidRPr="00506C0E">
        <w:rPr>
          <w:noProof/>
        </w:rPr>
        <mc:AlternateContent>
          <mc:Choice Requires="wpg">
            <w:drawing>
              <wp:inline distT="0" distB="0" distL="0" distR="0" wp14:anchorId="0115C1AD" wp14:editId="3AB3B9CD">
                <wp:extent cx="5288283" cy="4505031"/>
                <wp:effectExtent l="0" t="0" r="7620" b="0"/>
                <wp:docPr id="1542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8283" cy="4505031"/>
                          <a:chOff x="0" y="14996"/>
                          <a:chExt cx="5288709" cy="4505226"/>
                        </a:xfrm>
                      </wpg:grpSpPr>
                      <pic:pic xmlns:pic="http://schemas.openxmlformats.org/drawingml/2006/picture">
                        <pic:nvPicPr>
                          <pic:cNvPr id="15429" name="Picture 154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419" y="101916"/>
                            <a:ext cx="4384040" cy="3707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5430" name="Group 15430"/>
                        <wpg:cNvGrpSpPr/>
                        <wpg:grpSpPr>
                          <a:xfrm>
                            <a:off x="0" y="14996"/>
                            <a:ext cx="5288709" cy="4505226"/>
                            <a:chOff x="0" y="14996"/>
                            <a:chExt cx="5288709" cy="4505226"/>
                          </a:xfrm>
                        </wpg:grpSpPr>
                        <wpg:grpSp>
                          <wpg:cNvPr id="15431" name="Group 15431"/>
                          <wpg:cNvGrpSpPr/>
                          <wpg:grpSpPr>
                            <a:xfrm>
                              <a:off x="9523" y="14996"/>
                              <a:ext cx="5279186" cy="2120182"/>
                              <a:chOff x="9523" y="14996"/>
                              <a:chExt cx="5279186" cy="2120182"/>
                            </a:xfrm>
                          </wpg:grpSpPr>
                          <wpg:grpSp>
                            <wpg:cNvPr id="15432" name="Group 154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1065" y="104774"/>
                                <a:ext cx="4181847" cy="1690316"/>
                                <a:chOff x="981074" y="104774"/>
                                <a:chExt cx="41815" cy="16902"/>
                              </a:xfrm>
                            </wpg:grpSpPr>
                            <wps:wsp>
                              <wps:cNvPr id="15433" name="Straight Arrow Connector 1543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86955" y="119765"/>
                                  <a:ext cx="5061" cy="1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434" name="Group 154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1074" y="104774"/>
                                  <a:ext cx="41815" cy="14005"/>
                                  <a:chOff x="981074" y="104774"/>
                                  <a:chExt cx="41815" cy="14005"/>
                                </a:xfrm>
                              </wpg:grpSpPr>
                              <wps:wsp>
                                <wps:cNvPr id="15435" name="Text Box 2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9246" y="109362"/>
                                    <a:ext cx="851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773E15F" w14:textId="77777777" w:rsidR="00655C4E" w:rsidRPr="00563B91" w:rsidRDefault="00655C4E" w:rsidP="00D6056D">
                                      <w:r w:rsidRPr="00563B91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36" name="Text Box 2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1686" y="111401"/>
                                    <a:ext cx="451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272D13B" w14:textId="77777777" w:rsidR="00655C4E" w:rsidRDefault="00655C4E" w:rsidP="00D6056D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γ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37" name="Text Box 2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6082" y="106841"/>
                                    <a:ext cx="565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38CF05" w14:textId="77777777" w:rsidR="00655C4E" w:rsidRPr="00563B91" w:rsidRDefault="00655C4E" w:rsidP="00D6056D">
                                      <w:r w:rsidRPr="00563B91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38" name="Text Box 2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1625" y="113135"/>
                                    <a:ext cx="1264" cy="17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1A39C71" w14:textId="77777777" w:rsidR="00655C4E" w:rsidRPr="00563B91" w:rsidRDefault="00655C4E" w:rsidP="00D6056D">
                                      <w:r w:rsidRPr="00563B91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C</w:t>
                                      </w:r>
                                      <w:r w:rsidRPr="00563B91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position w:val="-5"/>
                                          <w:vertAlign w:val="subscript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39" name="Straight Arrow Connector 1543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996133" y="113714"/>
                                    <a:ext cx="1564" cy="50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40" name="Straight Arrow Connector 1544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81074" y="104774"/>
                                    <a:ext cx="9310" cy="427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41" name="Straight Arrow Connector 154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06331" y="104808"/>
                                    <a:ext cx="14110" cy="163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5442" name="Gruppieren 2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523" y="14996"/>
                                <a:ext cx="5279186" cy="2120182"/>
                                <a:chOff x="9524" y="150"/>
                                <a:chExt cx="52801" cy="21208"/>
                              </a:xfrm>
                            </wpg:grpSpPr>
                            <wps:wsp>
                              <wps:cNvPr id="15443" name="Text Box 3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724" y="13942"/>
                                  <a:ext cx="9912" cy="19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96C661" w14:textId="77777777" w:rsidR="00655C4E" w:rsidRDefault="00655C4E" w:rsidP="00D6056D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Ось отсчета</w:t>
                                    </w:r>
                                  </w:p>
                                  <w:p w14:paraId="754535CD" w14:textId="77777777" w:rsidR="00655C4E" w:rsidRDefault="00655C4E" w:rsidP="00D6056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444" name="Text Box 3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09" y="16710"/>
                                  <a:ext cx="10585" cy="28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EA6987" w14:textId="77777777" w:rsidR="00655C4E" w:rsidRDefault="00655C4E" w:rsidP="00D6056D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Плоскость отсчета</w:t>
                                    </w:r>
                                  </w:p>
                                  <w:p w14:paraId="5ADF2700" w14:textId="77777777" w:rsidR="00655C4E" w:rsidRDefault="00655C4E" w:rsidP="00D6056D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445" name="Text Box 3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000" y="16710"/>
                                  <a:ext cx="21325" cy="37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229CE0" w14:textId="77777777" w:rsidR="00655C4E" w:rsidRPr="00A75267" w:rsidRDefault="00655C4E" w:rsidP="00D6056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267">
                                      <w:rPr>
                                        <w:sz w:val="18"/>
                                        <w:szCs w:val="18"/>
                                      </w:rPr>
                                      <w:t>Определение плоскости С</w:t>
                                    </w:r>
                                  </w:p>
                                  <w:p w14:paraId="0FE8F9EC" w14:textId="77777777" w:rsidR="00655C4E" w:rsidRPr="00A75267" w:rsidRDefault="00655C4E" w:rsidP="00D6056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267">
                                      <w:rPr>
                                        <w:sz w:val="18"/>
                                        <w:szCs w:val="18"/>
                                      </w:rPr>
                                      <w:t>Визуализация вдоль оси отсчета</w:t>
                                    </w:r>
                                  </w:p>
                                  <w:p w14:paraId="77C87D37" w14:textId="77777777" w:rsidR="00655C4E" w:rsidRPr="00A75267" w:rsidRDefault="00655C4E" w:rsidP="00D6056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446" name="Text Box 3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22" y="150"/>
                                  <a:ext cx="11814" cy="29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A4288A" w14:textId="77777777" w:rsidR="00655C4E" w:rsidRDefault="00655C4E" w:rsidP="00D6056D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Фотодатчик гониометра</w:t>
                                    </w:r>
                                  </w:p>
                                  <w:p w14:paraId="70B43210" w14:textId="77777777" w:rsidR="00655C4E" w:rsidRDefault="00655C4E" w:rsidP="00D6056D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47" name="Textfeld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4" y="18475"/>
                                  <a:ext cx="14573" cy="28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F2E073" w14:textId="77777777" w:rsidR="00655C4E" w:rsidRDefault="00655C4E" w:rsidP="00D6056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LR5A, LW5A, LY5A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448" name="Group 15448"/>
                          <wpg:cNvGrpSpPr/>
                          <wpg:grpSpPr>
                            <a:xfrm>
                              <a:off x="0" y="2143123"/>
                              <a:ext cx="5265885" cy="2377099"/>
                              <a:chOff x="0" y="2143123"/>
                              <a:chExt cx="5265885" cy="2377099"/>
                            </a:xfrm>
                          </wpg:grpSpPr>
                          <wpg:grpSp>
                            <wpg:cNvPr id="15449" name="Group 154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6299" y="2271712"/>
                                <a:ext cx="4200958" cy="1741372"/>
                                <a:chOff x="876300" y="2271712"/>
                                <a:chExt cx="42008" cy="17412"/>
                              </a:xfrm>
                            </wpg:grpSpPr>
                            <wpg:grpSp>
                              <wpg:cNvPr id="15450" name="Group 154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6300" y="2271712"/>
                                  <a:ext cx="42008" cy="14382"/>
                                  <a:chOff x="876300" y="2271712"/>
                                  <a:chExt cx="42008" cy="14382"/>
                                </a:xfrm>
                              </wpg:grpSpPr>
                              <wps:wsp>
                                <wps:cNvPr id="15451" name="Text Box 2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5491" y="2277555"/>
                                    <a:ext cx="851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6205B2D" w14:textId="77777777" w:rsidR="00655C4E" w:rsidRPr="00563B91" w:rsidRDefault="00655C4E" w:rsidP="00D6056D">
                                      <w:r w:rsidRPr="00563B91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52" name="Text Box 2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7019" y="2277494"/>
                                    <a:ext cx="451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C0ECB06" w14:textId="77777777" w:rsidR="00655C4E" w:rsidRDefault="00655C4E" w:rsidP="00D6056D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γ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53" name="Text Box 2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2202" y="2273246"/>
                                    <a:ext cx="781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FA47009" w14:textId="77777777" w:rsidR="00655C4E" w:rsidRPr="00563B91" w:rsidRDefault="00655C4E" w:rsidP="00D6056D">
                                      <w:r w:rsidRPr="00563B91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54" name="Text Box 2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6409" y="2279969"/>
                                    <a:ext cx="1899" cy="17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8D6E383" w14:textId="77777777" w:rsidR="00655C4E" w:rsidRPr="00563B91" w:rsidRDefault="00655C4E" w:rsidP="00D6056D">
                                      <w:r w:rsidRPr="00563B91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</w:rPr>
                                        <w:t>C</w:t>
                                      </w:r>
                                      <w:r w:rsidRPr="00563B91">
                                        <w:rPr>
                                          <w:rFonts w:eastAsia="Times New Roman"/>
                                          <w:color w:val="000000"/>
                                          <w:kern w:val="24"/>
                                          <w:position w:val="-5"/>
                                          <w:vertAlign w:val="subscript"/>
                                        </w:rPr>
                                        <w:t xml:space="preserve">0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55" name="Straight Arrow Connector 1545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892287" y="2280523"/>
                                    <a:ext cx="1564" cy="55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56" name="Straight Arrow Connector 1545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76300" y="2271712"/>
                                    <a:ext cx="9042" cy="305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57" name="Straight Arrow Connector 154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1421" y="2271882"/>
                                    <a:ext cx="15432" cy="214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458" name="Straight Arrow Connector 1545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83200" y="2287213"/>
                                  <a:ext cx="5061" cy="1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459" name="Gruppieren 2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143123"/>
                                <a:ext cx="5265885" cy="2377099"/>
                                <a:chOff x="0" y="2143123"/>
                                <a:chExt cx="52668" cy="23777"/>
                              </a:xfrm>
                            </wpg:grpSpPr>
                            <wps:wsp>
                              <wps:cNvPr id="15460" name="Text Box 3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35" y="2157996"/>
                                  <a:ext cx="8530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CF6D6F" w14:textId="77777777" w:rsidR="00655C4E" w:rsidRDefault="00655C4E" w:rsidP="00D6056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Ось отсчета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461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10" y="2160598"/>
                                  <a:ext cx="12497" cy="31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A99366" w14:textId="77777777" w:rsidR="00655C4E" w:rsidRDefault="00655C4E" w:rsidP="00532A31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Плоскость отсчета</w:t>
                                    </w:r>
                                  </w:p>
                                  <w:p w14:paraId="4E888300" w14:textId="77777777" w:rsidR="00655C4E" w:rsidRDefault="00655C4E" w:rsidP="00D6056D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462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80" y="2143123"/>
                                  <a:ext cx="12534" cy="2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63D4BD" w14:textId="77777777" w:rsidR="00655C4E" w:rsidRPr="00A75267" w:rsidRDefault="00655C4E" w:rsidP="00D6056D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Фотодатчик гониометра</w:t>
                                    </w:r>
                                  </w:p>
                                </w:txbxContent>
                              </wps:txbx>
                              <wps:bodyPr rot="0" vert="horz" wrap="none" lIns="36000" tIns="36000" rIns="36000" bIns="36000" anchor="t" anchorCtr="0" upright="1">
                                <a:spAutoFit/>
                              </wps:bodyPr>
                            </wps:wsp>
                            <wps:wsp>
                              <wps:cNvPr id="15463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67" y="2160483"/>
                                  <a:ext cx="21101" cy="38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9A9FB4" w14:textId="77777777" w:rsidR="00655C4E" w:rsidRPr="00A75267" w:rsidRDefault="00655C4E" w:rsidP="00D6056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267">
                                      <w:rPr>
                                        <w:sz w:val="18"/>
                                        <w:szCs w:val="18"/>
                                      </w:rPr>
                                      <w:t>Определение плоскости С</w:t>
                                    </w:r>
                                  </w:p>
                                  <w:p w14:paraId="30EDBE9E" w14:textId="77777777" w:rsidR="00655C4E" w:rsidRPr="00A75267" w:rsidRDefault="00655C4E" w:rsidP="00D6056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75267">
                                      <w:rPr>
                                        <w:sz w:val="18"/>
                                        <w:szCs w:val="18"/>
                                      </w:rPr>
                                      <w:t>Визуализация вдоль оси отсчета</w:t>
                                    </w:r>
                                  </w:p>
                                  <w:p w14:paraId="2BB6818D" w14:textId="77777777" w:rsidR="00655C4E" w:rsidRPr="00A75267" w:rsidRDefault="00655C4E" w:rsidP="00D6056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64" name="Textfeld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164424"/>
                                  <a:ext cx="14001" cy="2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09F3D3" w14:textId="77777777" w:rsidR="00655C4E" w:rsidRDefault="00655C4E" w:rsidP="00D6056D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0000"/>
                                        <w:kern w:val="24"/>
                                      </w:rPr>
                                      <w:t>LR5B, LW5B, LY5B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829F3A" id="_x0000_s1278" style="width:416.4pt;height:354.75pt;mso-position-horizontal-relative:char;mso-position-vertical-relative:line" coordorigin=",149" coordsize="52887,4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">
                <v:shape id="Picture 15429" o:spid="_x0000_s1279" type="#_x0000_t75" style="position:absolute;left:6934;top:1019;width:43840;height:3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">
                  <v:imagedata r:id="rId29" o:title=""/>
                </v:shape>
                <v:group id="Group 15430" o:spid="_x0000_s1280" style="position:absolute;top:149;width:52887;height:45053" coordorigin=",149" coordsize="52887,4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">
                  <v:group id="Group 15431" o:spid="_x0000_s1281" style="position:absolute;left:95;top:149;width:52792;height:21202" coordorigin="95,149" coordsize="52791,2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">
                    <v:group id="Group 15432" o:spid="_x0000_s1282" style="position:absolute;left:9810;top:1047;width:41819;height:16903" coordorigin="9810,1047" coordsize="41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o8k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7kazyCv3fCDXL5CwAA//8DAFBLAQItABQABgAIAAAAIQDb4fbL7gAAAIUBAAATAAAAAAAAAAAA&#10;AAAAAAAAAABbQ29udGVudF9UeXBlc10ueG1sUEsBAi0AFAAGAAgAAAAhAFr0LFu/AAAAFQEAAAsA&#10;AAAAAAAAAAAAAAAAHwEAAF9yZWxzLy5yZWxzUEsBAi0AFAAGAAgAAAAhACFOjyTEAAAA3gAAAA8A&#10;AAAAAAAAAAAAAAAABwIAAGRycy9kb3ducmV2LnhtbFBLBQYAAAAAAwADALcAAAD4AgAAAAA=&#10;">
                      <v:shape id="Straight Arrow Connector 15433" o:spid="_x0000_s1283" type="#_x0000_t32" style="position:absolute;left:9869;top:1197;width:51;height: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" strokeweight=".5pt">
                        <v:stroke endarrow="block" endarrowwidth="narrow" endarrowlength="long" joinstyle="miter"/>
                      </v:shape>
                      <v:group id="Group 15434" o:spid="_x0000_s1284" style="position:absolute;left:9810;top:1047;width:418;height:140" coordorigin="9810,1047" coordsize="4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">
                        <v:shape id="Text Box 258" o:spid="_x0000_s1285" type="#_x0000_t202" style="position:absolute;left:10192;top:1093;width:8;height: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" filled="f" stroked="f">
                          <v:textbox style="mso-fit-shape-to-text:t" inset="0,0,0,0">
                            <w:txbxContent>
                              <w:p w:rsidR="00655C4E" w:rsidRPr="00563B91" w:rsidRDefault="00655C4E" w:rsidP="00D6056D">
                                <w:r w:rsidRPr="00563B91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259" o:spid="_x0000_s1286" type="#_x0000_t202" style="position:absolute;left:9816;top:1114;width:5;height: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" filled="f" stroked="f">
                          <v:textbox style="mso-fit-shape-to-text:t" inset="0,0,0,0">
                            <w:txbxContent>
                              <w:p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γ</w:t>
                                </w:r>
                              </w:p>
                            </w:txbxContent>
                          </v:textbox>
                        </v:shape>
                        <v:shape id="Text Box 260" o:spid="_x0000_s1287" type="#_x0000_t202" style="position:absolute;left:9860;top:1068;width:6;height: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" filled="f" stroked="f">
                          <v:textbox style="mso-fit-shape-to-text:t" inset="0,0,0,0">
                            <w:txbxContent>
                              <w:p w:rsidR="00655C4E" w:rsidRPr="00563B91" w:rsidRDefault="00655C4E" w:rsidP="00D6056D">
                                <w:r w:rsidRPr="00563B91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261" o:spid="_x0000_s1288" type="#_x0000_t202" style="position:absolute;left:10216;top:1131;width:12;height: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" filled="f" stroked="f">
                          <v:textbox style="mso-fit-shape-to-text:t" inset="0,0,0,0">
                            <w:txbxContent>
                              <w:p w:rsidR="00655C4E" w:rsidRPr="00563B91" w:rsidRDefault="00655C4E" w:rsidP="00D6056D">
                                <w:r w:rsidRPr="00563B91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C</w:t>
                                </w:r>
                                <w:r w:rsidRPr="00563B91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position w:val="-5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Straight Arrow Connector 15439" o:spid="_x0000_s1289" type="#_x0000_t32" style="position:absolute;left:9961;top:1137;width:15;height: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" strokeweight=".5pt">
                          <v:stroke endarrow="block" endarrowwidth="narrow" endarrowlength="long" joinstyle="miter"/>
                        </v:shape>
                        <v:shape id="Straight Arrow Connector 15440" o:spid="_x0000_s1290" type="#_x0000_t32" style="position:absolute;left:9810;top:1047;width:93;height: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" strokeweight=".5pt">
                          <v:stroke endarrow="block" endarrowwidth="narrow" endarrowlength="long" joinstyle="miter"/>
                        </v:shape>
                        <v:shape id="Straight Arrow Connector 15441" o:spid="_x0000_s1291" type="#_x0000_t32" style="position:absolute;left:10063;top:1048;width:141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" strokeweight=".5pt">
                          <v:stroke endarrow="block" endarrowwidth="narrow" endarrowlength="long" joinstyle="miter"/>
                        </v:shape>
                      </v:group>
                    </v:group>
                    <v:group id="Gruppieren 238" o:spid="_x0000_s1292" style="position:absolute;left:95;top:149;width:52792;height:21202" coordorigin="9524,150" coordsize="52801,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">
                      <v:shape id="Text Box 326" o:spid="_x0000_s1293" type="#_x0000_t202" style="position:absolute;left:35724;top:13942;width:9912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" stroked="f">
                        <v:textbox inset="1mm,1mm,1mm,1mm">
                          <w:txbxContent>
                            <w:p w:rsidR="00655C4E" w:rsidRDefault="00655C4E" w:rsidP="00D6056D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  <w:p w:rsidR="00655C4E" w:rsidRDefault="00655C4E" w:rsidP="00D605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7" o:spid="_x0000_s1294" type="#_x0000_t202" style="position:absolute;left:30009;top:16710;width:10585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" stroked="f">
                        <v:textbox inset="1mm,1mm,1mm,1mm">
                          <w:txbxContent>
                            <w:p w:rsidR="00655C4E" w:rsidRDefault="00655C4E" w:rsidP="00D6056D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Плоскость отсчета</w:t>
                              </w:r>
                            </w:p>
                            <w:p w:rsidR="00655C4E" w:rsidRDefault="00655C4E" w:rsidP="00D6056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29" o:spid="_x0000_s1295" type="#_x0000_t202" style="position:absolute;left:41000;top:16710;width:21325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" stroked="f">
                        <v:textbox inset="1mm,1mm,1mm,1mm">
                          <w:txbxContent>
                            <w:p w:rsidR="00655C4E" w:rsidRPr="00A75267" w:rsidRDefault="00655C4E" w:rsidP="00D6056D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267">
                                <w:rPr>
                                  <w:sz w:val="18"/>
                                  <w:szCs w:val="18"/>
                                </w:rPr>
                                <w:t>Определение плоскости С</w:t>
                              </w:r>
                            </w:p>
                            <w:p w:rsidR="00655C4E" w:rsidRPr="00A75267" w:rsidRDefault="00655C4E" w:rsidP="00D6056D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267">
                                <w:rPr>
                                  <w:sz w:val="18"/>
                                  <w:szCs w:val="18"/>
                                </w:rPr>
                                <w:t>Визуализация вдоль оси отсчета</w:t>
                              </w:r>
                            </w:p>
                            <w:p w:rsidR="00655C4E" w:rsidRPr="00A75267" w:rsidRDefault="00655C4E" w:rsidP="00D6056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328" o:spid="_x0000_s1296" type="#_x0000_t202" style="position:absolute;left:30422;top:150;width:11814;height:29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" filled="f" stroked="f">
                        <v:textbox inset="0,0,0,0">
                          <w:txbxContent>
                            <w:p w:rsidR="00655C4E" w:rsidRDefault="00655C4E" w:rsidP="00D6056D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Фотодатчик гониометра</w:t>
                              </w:r>
                            </w:p>
                            <w:p w:rsidR="00655C4E" w:rsidRDefault="00655C4E" w:rsidP="00D6056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feld 26" o:spid="_x0000_s1297" type="#_x0000_t202" style="position:absolute;left:9524;top:18475;width:1457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" stroked="f" strokeweight=".5pt">
                        <v:textbox>
                          <w:txbxContent>
                            <w:p w:rsidR="00655C4E" w:rsidRDefault="00655C4E" w:rsidP="00D605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LR5A, LW5A, LY5A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448" o:spid="_x0000_s1298" style="position:absolute;top:21431;width:52658;height:23771" coordorigin=",21431" coordsize="52658,2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">
                    <v:group id="Group 15449" o:spid="_x0000_s1299" style="position:absolute;left:8762;top:22717;width:42010;height:17413" coordorigin="8763,22717" coordsize="42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">
                      <v:group id="Group 15450" o:spid="_x0000_s1300" style="position:absolute;left:8763;top:22717;width:420;height:143" coordorigin="8763,22717" coordsize="4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">
                        <v:shape id="Text Box 267" o:spid="_x0000_s1301" type="#_x0000_t202" style="position:absolute;left:9154;top:22775;width:9;height: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" filled="f" stroked="f">
                          <v:textbox style="mso-fit-shape-to-text:t" inset="0,0,0,0">
                            <w:txbxContent>
                              <w:p w:rsidR="00655C4E" w:rsidRPr="00563B91" w:rsidRDefault="00655C4E" w:rsidP="00D6056D">
                                <w:r w:rsidRPr="00563B91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268" o:spid="_x0000_s1302" type="#_x0000_t202" style="position:absolute;left:8770;top:22774;width:4;height: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" filled="f" stroked="f">
                          <v:textbox style="mso-fit-shape-to-text:t" inset="0,0,0,0">
                            <w:txbxContent>
                              <w:p w:rsidR="00655C4E" w:rsidRDefault="00655C4E" w:rsidP="00D6056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γ</w:t>
                                </w:r>
                              </w:p>
                            </w:txbxContent>
                          </v:textbox>
                        </v:shape>
                        <v:shape id="Text Box 269" o:spid="_x0000_s1303" type="#_x0000_t202" style="position:absolute;left:8822;top:22732;width: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" filled="f" stroked="f">
                          <v:textbox style="mso-fit-shape-to-text:t" inset="0,0,0,0">
                            <w:txbxContent>
                              <w:p w:rsidR="00655C4E" w:rsidRPr="00563B91" w:rsidRDefault="00655C4E" w:rsidP="00D6056D">
                                <w:r w:rsidRPr="00563B91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270" o:spid="_x0000_s1304" type="#_x0000_t202" style="position:absolute;left:9164;top:22799;width:19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" filled="f" stroked="f">
                          <v:textbox style="mso-fit-shape-to-text:t" inset="0,0,0,0">
                            <w:txbxContent>
                              <w:p w:rsidR="00655C4E" w:rsidRPr="00563B91" w:rsidRDefault="00655C4E" w:rsidP="00D6056D">
                                <w:r w:rsidRPr="00563B91">
                                  <w:rPr>
                                    <w:rFonts w:eastAsia="Times New Roman"/>
                                    <w:color w:val="000000"/>
                                    <w:kern w:val="24"/>
                                  </w:rPr>
                                  <w:t>C</w:t>
                                </w:r>
                                <w:r w:rsidRPr="00563B91">
                                  <w:rPr>
                                    <w:rFonts w:eastAsia="Times New Roman"/>
                                    <w:color w:val="000000"/>
                                    <w:kern w:val="24"/>
                                    <w:position w:val="-5"/>
                                    <w:vertAlign w:val="subscript"/>
                                  </w:rPr>
                                  <w:t xml:space="preserve">0 </w:t>
                                </w:r>
                              </w:p>
                            </w:txbxContent>
                          </v:textbox>
                        </v:shape>
                        <v:shape id="Straight Arrow Connector 15455" o:spid="_x0000_s1305" type="#_x0000_t32" style="position:absolute;left:8922;top:22805;width:16;height: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" strokeweight=".5pt">
                          <v:stroke endarrow="block" endarrowwidth="narrow" endarrowlength="long" joinstyle="miter"/>
                        </v:shape>
                        <v:shape id="Straight Arrow Connector 15456" o:spid="_x0000_s1306" type="#_x0000_t32" style="position:absolute;left:8763;top:22717;width:90;height: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" strokeweight=".5pt">
                          <v:stroke endarrow="block" endarrowwidth="narrow" endarrowlength="long" joinstyle="miter"/>
                        </v:shape>
                        <v:shape id="Straight Arrow Connector 15457" o:spid="_x0000_s1307" type="#_x0000_t32" style="position:absolute;left:9014;top:22718;width:154;height: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" strokeweight=".5pt">
                          <v:stroke endarrow="block" endarrowwidth="narrow" endarrowlength="long" joinstyle="miter"/>
                        </v:shape>
                      </v:group>
                      <v:shape id="Straight Arrow Connector 15458" o:spid="_x0000_s1308" type="#_x0000_t32" style="position:absolute;left:8832;top:22872;width:50;height: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" strokeweight=".5pt">
                        <v:stroke endarrow="block" endarrowwidth="narrow" endarrowlength="long" joinstyle="miter"/>
                      </v:shape>
                    </v:group>
                    <v:group id="Gruppieren 240" o:spid="_x0000_s1309" style="position:absolute;top:21431;width:52658;height:23771" coordorigin=",21431" coordsize="526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">
                      <v:shape id="Text Box 332" o:spid="_x0000_s1310" type="#_x0000_t202" style="position:absolute;left:258;top:21579;width:8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" stroked="f">
                        <v:textbox style="mso-fit-shape-to-text:t" inset="0,0,0,0">
                          <w:txbxContent>
                            <w:p w:rsidR="00655C4E" w:rsidRDefault="00655C4E" w:rsidP="00D605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</w:txbxContent>
                        </v:textbox>
                      </v:shape>
                      <v:shape id="Text Box 333" o:spid="_x0000_s1311" type="#_x0000_t202" style="position:absolute;left:203;top:21605;width:12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" stroked="f">
                        <v:textbox inset="1mm,1mm,1mm,1mm">
                          <w:txbxContent>
                            <w:p w:rsidR="00655C4E" w:rsidRDefault="00655C4E" w:rsidP="00532A31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Плоскость отсчета</w:t>
                              </w:r>
                            </w:p>
                            <w:p w:rsidR="00655C4E" w:rsidRDefault="00655C4E" w:rsidP="00D6056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334" o:spid="_x0000_s1312" type="#_x0000_t202" style="position:absolute;left:172;top:21431;width:126;height: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" stroked="f">
                        <v:textbox style="mso-fit-shape-to-text:t" inset="1mm,1mm,1mm,1mm">
                          <w:txbxContent>
                            <w:p w:rsidR="00655C4E" w:rsidRPr="00A75267" w:rsidRDefault="00655C4E" w:rsidP="00D6056D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Фотодатчик гониометра</w:t>
                              </w:r>
                            </w:p>
                          </w:txbxContent>
                        </v:textbox>
                      </v:shape>
                      <v:shape id="Text Box 335" o:spid="_x0000_s1313" type="#_x0000_t202" style="position:absolute;left:315;top:21604;width:211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" stroked="f">
                        <v:textbox inset="0,0,0,0">
                          <w:txbxContent>
                            <w:p w:rsidR="00655C4E" w:rsidRPr="00A75267" w:rsidRDefault="00655C4E" w:rsidP="00D6056D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267">
                                <w:rPr>
                                  <w:sz w:val="18"/>
                                  <w:szCs w:val="18"/>
                                </w:rPr>
                                <w:t>Определение плоскости С</w:t>
                              </w:r>
                            </w:p>
                            <w:p w:rsidR="00655C4E" w:rsidRPr="00A75267" w:rsidRDefault="00655C4E" w:rsidP="00D6056D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75267">
                                <w:rPr>
                                  <w:sz w:val="18"/>
                                  <w:szCs w:val="18"/>
                                </w:rPr>
                                <w:t>Визуализация вдоль оси отсчета</w:t>
                              </w:r>
                            </w:p>
                            <w:p w:rsidR="00655C4E" w:rsidRPr="00A75267" w:rsidRDefault="00655C4E" w:rsidP="00D6056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25" o:spid="_x0000_s1314" type="#_x0000_t202" style="position:absolute;top:21644;width:140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" stroked="f" strokeweight=".5pt">
                        <v:textbox>
                          <w:txbxContent>
                            <w:p w:rsidR="00655C4E" w:rsidRDefault="00655C4E" w:rsidP="00D605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LR5B, LW5B, LY5B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 w:rsidR="00C4532F">
        <w:rPr>
          <w:rFonts w:eastAsia="MS Mincho"/>
        </w:rPr>
        <w:t>»</w:t>
      </w:r>
    </w:p>
    <w:p w14:paraId="3097FB6E" w14:textId="77777777" w:rsidR="00D6056D" w:rsidRPr="00506C0E" w:rsidRDefault="00D6056D" w:rsidP="00532A31">
      <w:pPr>
        <w:pStyle w:val="HChG"/>
      </w:pPr>
      <w:r w:rsidRPr="00506C0E">
        <w:tab/>
        <w:t>II.</w:t>
      </w:r>
      <w:r w:rsidRPr="00506C0E">
        <w:tab/>
      </w:r>
      <w:r w:rsidRPr="00532A31">
        <w:t>Обоснование</w:t>
      </w:r>
    </w:p>
    <w:p w14:paraId="51957AB9" w14:textId="77777777" w:rsidR="00D6056D" w:rsidRPr="00506C0E" w:rsidRDefault="00D6056D" w:rsidP="00532A31">
      <w:pPr>
        <w:pStyle w:val="SingleTxtG"/>
      </w:pPr>
      <w:r w:rsidRPr="00506C0E">
        <w:t>1.</w:t>
      </w:r>
      <w:r w:rsidRPr="00506C0E">
        <w:tab/>
        <w:t xml:space="preserve">В настоящем документе сведены воедино предложенные экспертами от БРГ поправки к </w:t>
      </w:r>
      <w:r w:rsidRPr="00506C0E">
        <w:rPr>
          <w:color w:val="333333"/>
          <w:sz w:val="21"/>
          <w:szCs w:val="21"/>
          <w:shd w:val="clear" w:color="auto" w:fill="FFFFFF"/>
        </w:rPr>
        <w:t>Сводной резолюции по общей спецификации для категорий источников света (СР.5)</w:t>
      </w:r>
      <w:r w:rsidRPr="00506C0E">
        <w:t xml:space="preserve"> (ECE/TRANS/WP.29/1127). Эти поправки касаются ряда тем, и для внесения большей ясности структура настоящего документа предусматривает изложение обоснований по темам под их соответствующими наименованиями.</w:t>
      </w:r>
    </w:p>
    <w:p w14:paraId="6E91DF89" w14:textId="77777777" w:rsidR="00D6056D" w:rsidRPr="00506C0E" w:rsidRDefault="00532A31" w:rsidP="00532A31">
      <w:pPr>
        <w:pStyle w:val="H1G"/>
      </w:pPr>
      <w:r>
        <w:tab/>
        <w:t>А.</w:t>
      </w:r>
      <w:r>
        <w:tab/>
      </w:r>
      <w:r w:rsidR="00D6056D" w:rsidRPr="00506C0E">
        <w:t>Поправка, касающаяся измерительного светового потока и ссылок на внутреннюю экранирующую часть для применимых категорий источника света с нитью накала</w:t>
      </w:r>
    </w:p>
    <w:p w14:paraId="6D39887F" w14:textId="77777777" w:rsidR="00D6056D" w:rsidRPr="00506C0E" w:rsidRDefault="00D6056D" w:rsidP="00532A31">
      <w:pPr>
        <w:pStyle w:val="SingleTxtG"/>
      </w:pPr>
      <w:r w:rsidRPr="00506C0E">
        <w:t>2.</w:t>
      </w:r>
      <w:r w:rsidRPr="00506C0E">
        <w:tab/>
        <w:t xml:space="preserve">После внесения поправок в СР.5 был изменен текст пункта 3.9 Правил № 37 ООН, озаглавленного «Проверка оптических показателей». В нормативном тексте Правил № 37 ООН (вплоть до дополнения 44 к ним) четко указаны все три источника света с нитью накала (R2, H4, HS1), которые необходимо подвергать этой проверке. После введения СР.5 в дополнении 45 к Правилам № 37 перечень этих трех источников света был заменен следующей ссылкой: «(применяется только к источникам света с нитью накала и внутренней экранирующей частью, образующей светотеневую границу)». В настоящее время в спецификациях, содержащих данные об источниках света с внутренней экранирующей частью, не содержится информации о том, в каких именно источниках света внутренняя экранирующая часть предназначена для образования светотеневой границы. После разработки СР.5 все три источника света с нитью накала (R2, H4, HS1), оптические показатели которых необходимо подвергнуть </w:t>
      </w:r>
      <w:r w:rsidRPr="00506C0E">
        <w:lastRenderedPageBreak/>
        <w:t>проверке, могут быть идентифицированы только благодаря наличию дополнительной строки в таблице спецификации данных по параметру «измерительный световой поток», т.</w:t>
      </w:r>
      <w:r w:rsidR="00BA7FD9">
        <w:t> </w:t>
      </w:r>
      <w:r w:rsidRPr="00506C0E">
        <w:t>е. по значению, которое требуется установить для измерений, связанных с проверкой оптических показателей. В случае спецификаций данных об источниках света с внутренней экранирующей частью других категорий параметр «измерительный световой поток» не предусмотрен.</w:t>
      </w:r>
    </w:p>
    <w:p w14:paraId="5336688C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3.</w:t>
      </w:r>
      <w:r w:rsidRPr="00506C0E">
        <w:tab/>
        <w:t>В сноске</w:t>
      </w:r>
      <w:r w:rsidR="006F42F2">
        <w:t xml:space="preserve"> </w:t>
      </w:r>
      <w:r w:rsidRPr="00506C0E">
        <w:t xml:space="preserve">* к пункту 3.1 указан случай, когда какой-либо категории источника света с нитью накала предписывается более одного значения контрольного светового потока. Согласно этой сноске </w:t>
      </w:r>
      <w:proofErr w:type="gramStart"/>
      <w:r w:rsidRPr="00506C0E">
        <w:t>для осветительного прибора</w:t>
      </w:r>
      <w:proofErr w:type="gramEnd"/>
      <w:r w:rsidRPr="00506C0E">
        <w:t xml:space="preserve"> используемое значение контрольного светового потока составляет около 12 В, а для устройства световой сигнализации </w:t>
      </w:r>
      <w:r w:rsidR="00BA7FD9">
        <w:t>—</w:t>
      </w:r>
      <w:r w:rsidRPr="00506C0E">
        <w:t xml:space="preserve"> около 13,5 В. Вместе с тем контрольный световой поток приблизительно при 13,2 В </w:t>
      </w:r>
      <w:proofErr w:type="spellStart"/>
      <w:r w:rsidRPr="00506C0E">
        <w:t>в</w:t>
      </w:r>
      <w:proofErr w:type="spellEnd"/>
      <w:r w:rsidRPr="00506C0E">
        <w:t xml:space="preserve"> этой сноске не предусмотрен. И хотя значение 13,2 В </w:t>
      </w:r>
      <w:proofErr w:type="spellStart"/>
      <w:r w:rsidRPr="00506C0E">
        <w:t>в</w:t>
      </w:r>
      <w:proofErr w:type="spellEnd"/>
      <w:r w:rsidRPr="00506C0E">
        <w:t xml:space="preserve"> этой сноске не указано, в некоторых спецификациях, касающихся источников света с нитью накала, все же перечислены значения контрольного светового потока приблизительно при 13,2 В.</w:t>
      </w:r>
    </w:p>
    <w:p w14:paraId="695598CD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4.</w:t>
      </w:r>
      <w:r w:rsidRPr="00506C0E">
        <w:tab/>
        <w:t>Согласно Правилам № 37 ООН проверке оптических характеристик подвергаются источники света с нитью накала и внутренней экранирующей частью, образующей светотеневую границу. Для проверки оптических характеристик необходимо значение контрольного светового потока. В случае 12-вольтных источников света категорий H4 и HS1 текущее значение измерительного светового потока равняется значению контрольного светового потока приблизительно при 12 В. Вместе с тем в Правилах № 112 ООН значение контрольного светового потока для целей измерения распределения светового потока было изменено с 12 В на 13,2 В. В</w:t>
      </w:r>
      <w:r w:rsidR="00BA7FD9">
        <w:t> </w:t>
      </w:r>
      <w:r w:rsidRPr="00506C0E">
        <w:t>таком случае для проверки соответствия фотометрическим требованиям в ходе проверки оптических показателей 12-вольтного источника света категории H4 или</w:t>
      </w:r>
      <w:r w:rsidR="006F42F2">
        <w:t> </w:t>
      </w:r>
      <w:r w:rsidRPr="00506C0E">
        <w:t xml:space="preserve">HS1 с текущим значением измерительного светового потока измеренное значение силы света умножают на соответствующий поправочный коэффициент. В случае </w:t>
      </w:r>
      <w:r w:rsidR="00BA7FD9">
        <w:br/>
      </w:r>
      <w:r w:rsidRPr="00506C0E">
        <w:t xml:space="preserve">24-вольтного источника света категории H4 текущее значение измерительного светового потока </w:t>
      </w:r>
      <w:r w:rsidR="00BA7FD9">
        <w:t>—</w:t>
      </w:r>
      <w:r w:rsidRPr="00506C0E">
        <w:t xml:space="preserve"> это значение светового потока приблизительно при 24 В. В ходе проверки оптических показателей 24-вольтного источника света категории H4 при текущем значении измерительного светового потока измеренное значение силы света корректируют с учетом номинального светового потока при 28,0 В.</w:t>
      </w:r>
    </w:p>
    <w:p w14:paraId="13D3D76D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5.</w:t>
      </w:r>
      <w:r w:rsidRPr="00506C0E">
        <w:tab/>
        <w:t>В настоящем документе БРГ предлагает включить в спецификации, содержащие данные об источниках света с внутренней экранирующей частью, примечание с указанием того, не предназначена ли внутренняя экранирующая часть для образования светотеневой границы. Включение такого примечания позволит получать всю необходимую информацию о необходимости проведения проверки оптических показателей непосредственно из соответствующих спецификаций. Включение такого примечания позволит избежать путаницы, поскольку оно в сочетании с параметром «измерительный световой поток» будет недвусмысленно свидетельствовать о том, оптические показатели каких именно из источников света с нитью накала и внутренней экранирующей частью подлежат проверке.</w:t>
      </w:r>
    </w:p>
    <w:p w14:paraId="40FC3A1A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6.</w:t>
      </w:r>
      <w:r w:rsidRPr="00506C0E">
        <w:tab/>
        <w:t>Далее БРГ предлагает внести в сноску</w:t>
      </w:r>
      <w:r w:rsidR="006F42F2">
        <w:t xml:space="preserve"> </w:t>
      </w:r>
      <w:r w:rsidRPr="00506C0E">
        <w:t>* к пункту 3.1поправку для включения в нее ссылки на контрольный световой поток приблизительно при 13,2 В.</w:t>
      </w:r>
    </w:p>
    <w:p w14:paraId="274DD88E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7.</w:t>
      </w:r>
      <w:r w:rsidRPr="00506C0E">
        <w:tab/>
        <w:t>Настоящий документ включает также поправки к спецификациям по категориям H4 и HS1, предлагаемые для обновления значений измерительного светового потока с учетом соответствующих значений номинального светового потока при 13,2 В, с целью отражения текущей практики в контексте фар ближнего света, предусмотренных в Правилах № 149 ООН. Это позволит устранить потребность в корректировке измеренных значений силы света при проверке оптических показателей.</w:t>
      </w:r>
    </w:p>
    <w:p w14:paraId="707982A5" w14:textId="77777777" w:rsidR="00D6056D" w:rsidRPr="00506C0E" w:rsidRDefault="00BA7FD9" w:rsidP="00BA7FD9">
      <w:pPr>
        <w:pStyle w:val="H1G"/>
      </w:pPr>
      <w:r>
        <w:lastRenderedPageBreak/>
        <w:tab/>
        <w:t>В.</w:t>
      </w:r>
      <w:r>
        <w:tab/>
      </w:r>
      <w:r w:rsidR="00D6056D" w:rsidRPr="00506C0E">
        <w:t>Поправка к спецификациям, касающимся источников света категорий H7, H8/H8B, H11/H11B, H16/H16B и H18 в контексте параметра «g»</w:t>
      </w:r>
    </w:p>
    <w:p w14:paraId="0095E397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8.</w:t>
      </w:r>
      <w:r w:rsidRPr="00506C0E">
        <w:tab/>
        <w:t xml:space="preserve">Значение параметра «g» стандартных ламп категорий H7, H8/H8B, H11/H11B, H16/H16B и H18 было обозначено словом «рассматривается» в ожидании того, когда изготовители источников света смогут накопить опыт определения параметра «g» этих источников света. </w:t>
      </w:r>
    </w:p>
    <w:p w14:paraId="1148BDD9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9.</w:t>
      </w:r>
      <w:r w:rsidRPr="00506C0E">
        <w:tab/>
        <w:t>Сейчас эксперты изготовителей источников света подтверждают, что с учетом их опыта и внутренней практики предлагается установить значение (g = 0,5 мин.), указанное для источников света этих категорий серийного производства, также для стандартных источников света этих категорий.</w:t>
      </w:r>
    </w:p>
    <w:p w14:paraId="2EA7E4D5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  <w:rPr>
          <w:b/>
          <w:bCs/>
        </w:rPr>
      </w:pPr>
      <w:r w:rsidRPr="00506C0E">
        <w:t>10.</w:t>
      </w:r>
      <w:r w:rsidRPr="00506C0E">
        <w:tab/>
        <w:t>В силу настоящего предложения значение g (g = 0,5 мин.) вводится в отношении стандартных источников света категорий H7, H8/H8B, H11/H11B, H16/16B и H18 в соответствующих таблицах спецификаций H7/3, H8/3, H11/3, H16/3 и H18/3.</w:t>
      </w:r>
    </w:p>
    <w:p w14:paraId="7A028ACB" w14:textId="77777777" w:rsidR="00D6056D" w:rsidRPr="00506C0E" w:rsidRDefault="00BA7FD9" w:rsidP="00BA7FD9">
      <w:pPr>
        <w:pStyle w:val="H1G"/>
      </w:pPr>
      <w:r>
        <w:tab/>
        <w:t>С.</w:t>
      </w:r>
      <w:r>
        <w:tab/>
      </w:r>
      <w:r w:rsidR="00D6056D" w:rsidRPr="00506C0E">
        <w:t>Поправка к определению светового центра и связанная с ней поправка к спецификации, касающейся источника света категории LR4</w:t>
      </w:r>
    </w:p>
    <w:p w14:paraId="4E9373E9" w14:textId="77777777" w:rsidR="00D6056D" w:rsidRPr="00506C0E" w:rsidRDefault="00D6056D" w:rsidP="00BA7FD9">
      <w:pPr>
        <w:pStyle w:val="SingleTxtGR"/>
        <w:rPr>
          <w:color w:val="333333"/>
          <w:sz w:val="21"/>
          <w:szCs w:val="21"/>
        </w:rPr>
      </w:pPr>
      <w:r w:rsidRPr="00506C0E">
        <w:t>11.</w:t>
      </w:r>
      <w:r w:rsidRPr="00506C0E">
        <w:tab/>
        <w:t xml:space="preserve">После принятия положений, касающихся источников света на СИД, накоплен соответствующий опыт измерения параметров таких источников света. В итоге была выявлена потребность в усовершенствовании определения светового центра в </w:t>
      </w:r>
      <w:r w:rsidRPr="00506C0E">
        <w:rPr>
          <w:color w:val="333333"/>
        </w:rPr>
        <w:t xml:space="preserve">Сводной резолюции по общей спецификации для категорий источников света (СР.5). Кроме того, возникла потребность в уточнении требования относительно длины светового центра (ДСЦ) для двухрежимной категории </w:t>
      </w:r>
      <w:r w:rsidRPr="00506C0E">
        <w:t>LR4, поскольку не было указанно, к какой именно функции (к вспомогательной, к основной либо как к вспомогательной, так и к основной) это требование относится.</w:t>
      </w:r>
    </w:p>
    <w:p w14:paraId="09D291EE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12.</w:t>
      </w:r>
      <w:r w:rsidRPr="00506C0E">
        <w:tab/>
        <w:t xml:space="preserve">Эксперты от БРГ выяснили, что если речь идет об источниках света на СИД, то ДСЦ рассматривают в контексте видимых (виртуальных), а не физических факторов. Далее было указано, что при измерении длины светового центра источников света </w:t>
      </w:r>
      <w:r w:rsidRPr="00506C0E">
        <w:rPr>
          <w:color w:val="333333"/>
        </w:rPr>
        <w:t xml:space="preserve">категории </w:t>
      </w:r>
      <w:r w:rsidRPr="00506C0E">
        <w:t>LR4 как вспомогательная, так и основная функция реализуются одновременно.</w:t>
      </w:r>
    </w:p>
    <w:p w14:paraId="6E351A98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13.</w:t>
      </w:r>
      <w:r w:rsidRPr="00506C0E">
        <w:tab/>
        <w:t xml:space="preserve">В настоящем документе БРГ предлагает усовершенствовать определение светового центра (пункт 2.2.3) в </w:t>
      </w:r>
      <w:r w:rsidRPr="00506C0E">
        <w:rPr>
          <w:color w:val="333333"/>
        </w:rPr>
        <w:t>Сводной резолюции по общей спецификации для категорий источников света (СР.5)</w:t>
      </w:r>
      <w:r w:rsidRPr="00506C0E">
        <w:rPr>
          <w:color w:val="333333"/>
          <w:sz w:val="21"/>
          <w:szCs w:val="21"/>
        </w:rPr>
        <w:t>.</w:t>
      </w:r>
    </w:p>
    <w:p w14:paraId="064A2FD6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14.</w:t>
      </w:r>
      <w:r w:rsidRPr="00506C0E">
        <w:tab/>
        <w:t>Далее БРГ предлагает внести поправки в сноску</w:t>
      </w:r>
      <w:r w:rsidR="00B95AC1">
        <w:t xml:space="preserve"> </w:t>
      </w:r>
      <w:r w:rsidRPr="00B95AC1">
        <w:t>9</w:t>
      </w:r>
      <w:r w:rsidRPr="00506C0E">
        <w:t>, относящуюся к категории</w:t>
      </w:r>
      <w:r w:rsidR="00B95AC1">
        <w:t> </w:t>
      </w:r>
      <w:r w:rsidRPr="00506C0E">
        <w:t xml:space="preserve">LR4, для уточнения того обстоятельства, что при измерении длины светового центра как вспомогательная, так и основная функция реализуются одновременно. Добавлена нормативная ссылка на метод измерения в приложении К </w:t>
      </w:r>
      <w:proofErr w:type="spellStart"/>
      <w:r w:rsidRPr="00506C0E">
        <w:t>к</w:t>
      </w:r>
      <w:proofErr w:type="spellEnd"/>
      <w:r w:rsidRPr="00506C0E">
        <w:t xml:space="preserve"> публикации </w:t>
      </w:r>
      <w:r w:rsidRPr="00506C0E">
        <w:rPr>
          <w:rFonts w:eastAsia="Times New Roman"/>
          <w:sz w:val="18"/>
          <w:lang w:eastAsia="it-IT"/>
        </w:rPr>
        <w:t xml:space="preserve">МЭК 60809, </w:t>
      </w:r>
      <w:r w:rsidRPr="00506C0E">
        <w:rPr>
          <w:rFonts w:eastAsia="Times New Roman"/>
          <w:lang w:eastAsia="it-IT"/>
        </w:rPr>
        <w:t>издание 3.3.</w:t>
      </w:r>
    </w:p>
    <w:p w14:paraId="6719C688" w14:textId="77777777" w:rsidR="00D6056D" w:rsidRPr="00506C0E" w:rsidRDefault="00BA7FD9" w:rsidP="00BA7FD9">
      <w:pPr>
        <w:pStyle w:val="H1G"/>
      </w:pPr>
      <w:r w:rsidRPr="00655C4E">
        <w:tab/>
      </w:r>
      <w:r>
        <w:rPr>
          <w:lang w:val="en-US"/>
        </w:rPr>
        <w:t>D</w:t>
      </w:r>
      <w:r>
        <w:t>.</w:t>
      </w:r>
      <w:r>
        <w:tab/>
      </w:r>
      <w:r w:rsidR="00D6056D" w:rsidRPr="00506C0E">
        <w:t xml:space="preserve">Поправка, нацеленная на уточнение ограничения </w:t>
      </w:r>
      <w:r>
        <w:br/>
      </w:r>
      <w:r w:rsidR="00D6056D" w:rsidRPr="00506C0E">
        <w:t>на использование источников света на светоизлучающих диодах</w:t>
      </w:r>
      <w:r>
        <w:t> </w:t>
      </w:r>
      <w:r w:rsidR="00D6056D" w:rsidRPr="00506C0E">
        <w:t>(СИД) категорий LW2, LW3 и LW5</w:t>
      </w:r>
    </w:p>
    <w:p w14:paraId="62E24C89" w14:textId="77777777" w:rsidR="00D6056D" w:rsidRPr="00506C0E" w:rsidRDefault="00D6056D" w:rsidP="00BA7FD9">
      <w:pPr>
        <w:pStyle w:val="SingleTxtG"/>
      </w:pPr>
      <w:r w:rsidRPr="00506C0E">
        <w:t>15.</w:t>
      </w:r>
      <w:r w:rsidRPr="00506C0E">
        <w:tab/>
        <w:t>Это предложение сводится к включению в СР.5 положений об ограничении на использование белых светодиодных огней категорий LW2, LW3 и LW5. Потребность в таком ограничении была определена после включении в СР.5 сноски</w:t>
      </w:r>
      <w:r w:rsidR="00B95AC1">
        <w:t xml:space="preserve"> </w:t>
      </w:r>
      <w:r w:rsidRPr="00B95AC1">
        <w:t>2</w:t>
      </w:r>
      <w:r w:rsidRPr="00506C0E">
        <w:t>, касающейся альтернативных источников света категорий C5W/LEDK и W5W/LEDK. В этом предложении та же сноска</w:t>
      </w:r>
      <w:r w:rsidR="00B95AC1">
        <w:t xml:space="preserve"> </w:t>
      </w:r>
      <w:r w:rsidRPr="00B95AC1">
        <w:t>2</w:t>
      </w:r>
      <w:r w:rsidRPr="00506C0E">
        <w:t xml:space="preserve"> добавлена в случае категорий LW2, LW3 и LW5 для указания того, что никаких корреляционных ограничений по цветовой температуре для белых светодиодных огней этих категорий не предусмотрено.</w:t>
      </w:r>
    </w:p>
    <w:p w14:paraId="1E9F0AA6" w14:textId="77777777" w:rsidR="00D6056D" w:rsidRPr="00506C0E" w:rsidRDefault="00BA7FD9" w:rsidP="00BA7FD9">
      <w:pPr>
        <w:pStyle w:val="H1G"/>
      </w:pPr>
      <w:r>
        <w:lastRenderedPageBreak/>
        <w:tab/>
        <w:t>Е.</w:t>
      </w:r>
      <w:r>
        <w:tab/>
      </w:r>
      <w:r w:rsidR="00D6056D" w:rsidRPr="00506C0E">
        <w:t>Поправка к спецификации, касающейся источников света категорий Lx3, LR4 и Lx5, в отношении интерфейса цоколя/патрона</w:t>
      </w:r>
    </w:p>
    <w:p w14:paraId="566844D7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16.</w:t>
      </w:r>
      <w:r w:rsidRPr="00506C0E">
        <w:tab/>
        <w:t>После принятия спецификации, касающейся категории LR3, соответствующая концепция претерпела некоторые основополагающие изменения. Одним из них является требование об уплотнении на интерфейсе цоколя/патрона. В этой связи чертежи, приведенные в соответствующих спецификациях и касающиеся категории</w:t>
      </w:r>
      <w:r w:rsidR="00BA7FD9">
        <w:t> </w:t>
      </w:r>
      <w:r w:rsidRPr="00506C0E">
        <w:t>LR3 (в контексте этой категории), уже не характеризуют эту продукцию в плане подробных данных об интерфейсе цоколя/патрона, которые исчерпывающим образом изложены в спецификациях 7004-185 и 7005-185 стандарта МЭК IEC 60061.</w:t>
      </w:r>
    </w:p>
    <w:p w14:paraId="7925D155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17.</w:t>
      </w:r>
      <w:r w:rsidRPr="00506C0E">
        <w:tab/>
        <w:t xml:space="preserve">Что касается размера </w:t>
      </w:r>
      <w:r w:rsidR="00BA7FD9">
        <w:t>«</w:t>
      </w:r>
      <w:r w:rsidRPr="00506C0E">
        <w:t>h</w:t>
      </w:r>
      <w:r w:rsidR="00BA7FD9">
        <w:t>»</w:t>
      </w:r>
      <w:r w:rsidRPr="00506C0E">
        <w:t xml:space="preserve"> в спецификациях по соответствующим категориям, то уже нет необходимости в ограничении этого размера по максимуму. Мотивация этого решения является следующей: функция удержания источника света в его аксиальном положении обеспечивается в плоскости отсчета (</w:t>
      </w:r>
      <w:proofErr w:type="spellStart"/>
      <w:r w:rsidRPr="00506C0E">
        <w:t>хет</w:t>
      </w:r>
      <w:proofErr w:type="spellEnd"/>
      <w:r w:rsidRPr="00506C0E">
        <w:t>) посредством сочетания соответствующих требований, а именно:</w:t>
      </w:r>
    </w:p>
    <w:p w14:paraId="3ADC92EE" w14:textId="77777777" w:rsidR="00D6056D" w:rsidRPr="00506C0E" w:rsidRDefault="00D6056D" w:rsidP="00BA7FD9">
      <w:pPr>
        <w:pStyle w:val="Bullet1G"/>
      </w:pPr>
      <w:r w:rsidRPr="00506C0E">
        <w:t>об ограничениях, связанных с использованием патрона (</w:t>
      </w:r>
      <w:proofErr w:type="spellStart"/>
      <w:r w:rsidRPr="00506C0E">
        <w:t>хет</w:t>
      </w:r>
      <w:proofErr w:type="spellEnd"/>
      <w:r w:rsidRPr="00506C0E">
        <w:t>) (спецификация 7005-185, размеры E, E1 и B1), a также</w:t>
      </w:r>
    </w:p>
    <w:p w14:paraId="3AFD816A" w14:textId="77777777" w:rsidR="00D6056D" w:rsidRPr="00506C0E" w:rsidRDefault="00D6056D" w:rsidP="00BA7FD9">
      <w:pPr>
        <w:pStyle w:val="Bullet1G"/>
      </w:pPr>
      <w:r w:rsidRPr="00506C0E">
        <w:t>об уплотнении на цоколе (спецификация 7004-185, размер E и примечание 6).</w:t>
      </w:r>
    </w:p>
    <w:p w14:paraId="2A5A87E4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18.</w:t>
      </w:r>
      <w:r w:rsidRPr="00506C0E">
        <w:tab/>
        <w:t xml:space="preserve">После введения спецификации, касающейся категории L1/6, используется более реалистичный подход с учетом исключения размера </w:t>
      </w:r>
      <w:r w:rsidR="00BA7FD9">
        <w:t>«</w:t>
      </w:r>
      <w:r w:rsidRPr="00506C0E">
        <w:t>h</w:t>
      </w:r>
      <w:r w:rsidR="00BA7FD9">
        <w:t>»</w:t>
      </w:r>
      <w:r w:rsidRPr="00506C0E">
        <w:t xml:space="preserve"> (который был обозначен в качестве излишне жесткого требования); кроме того, готовится поправка к спецификации МЭК, касающейся цоколей, для введения соответствующего требования о наличии максимального количества материалов в соответствующих местах.</w:t>
      </w:r>
    </w:p>
    <w:p w14:paraId="6E1BFB22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19.</w:t>
      </w:r>
      <w:r w:rsidRPr="00506C0E">
        <w:tab/>
        <w:t xml:space="preserve">Наличие нынешних чертежей в спецификациях, касающихся категорий Lx3/1, Lx3/4, LR4/1, LR4/5, Lx5/1 и Lx5/4, в сочетании с ограничением на максимальное значение размера </w:t>
      </w:r>
      <w:r w:rsidR="00C143E4">
        <w:t>«</w:t>
      </w:r>
      <w:r w:rsidRPr="00506C0E">
        <w:t>h</w:t>
      </w:r>
      <w:r w:rsidR="00C143E4">
        <w:t>»</w:t>
      </w:r>
      <w:r w:rsidRPr="00506C0E">
        <w:t xml:space="preserve"> стимулирует бесполезную дискуссию и вызывает путаницу в контексте размеров, упомянутых в соответствующей спецификации МЭК, касающейся цоколей. Начат параллельный процесс включения минимального значения в контексте сечения, обусловленного нынешним размером </w:t>
      </w:r>
      <w:r w:rsidR="00BA7FD9">
        <w:t>«</w:t>
      </w:r>
      <w:r w:rsidRPr="00506C0E">
        <w:t>h</w:t>
      </w:r>
      <w:r w:rsidR="00BA7FD9">
        <w:t>»</w:t>
      </w:r>
      <w:r w:rsidRPr="00506C0E">
        <w:t>, на основе спецификаций, касающихся соответствующих категорий, с целью завершения разработки определения цоколя, поскольку этот размер должен быть упомянут в этих спецификациях, с тем чтобы можно было обеспечить соответствие надлежащему определению патрона.</w:t>
      </w:r>
    </w:p>
    <w:p w14:paraId="427E483A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  <w:rPr>
          <w:bCs/>
        </w:rPr>
      </w:pPr>
      <w:r w:rsidRPr="00506C0E">
        <w:t>20.</w:t>
      </w:r>
      <w:r w:rsidRPr="00506C0E">
        <w:tab/>
        <w:t xml:space="preserve">Предлагается внести поправки в следующие категории </w:t>
      </w:r>
      <w:r w:rsidRPr="00506C0E">
        <w:rPr>
          <w:bCs/>
        </w:rPr>
        <w:t>(спецификации №):</w:t>
      </w:r>
    </w:p>
    <w:p w14:paraId="01A5C319" w14:textId="77777777" w:rsidR="00D6056D" w:rsidRPr="00506C0E" w:rsidRDefault="00D6056D" w:rsidP="00BA7FD9">
      <w:pPr>
        <w:pStyle w:val="Bullet1G"/>
      </w:pPr>
      <w:r w:rsidRPr="00506C0E">
        <w:t>LR3A, LR3B, LW3A, LW3B, LY3A и LY3B (спецификации Lx3/1, Lx3/2 и Lx3/5);</w:t>
      </w:r>
    </w:p>
    <w:p w14:paraId="4F3A4A62" w14:textId="77777777" w:rsidR="00D6056D" w:rsidRPr="00506C0E" w:rsidRDefault="00D6056D" w:rsidP="00BA7FD9">
      <w:pPr>
        <w:pStyle w:val="Bullet1G"/>
      </w:pPr>
      <w:r w:rsidRPr="00506C0E">
        <w:t>LR4A и LR4B (спецификации LR4/1, LR4/2 и LR4/4);</w:t>
      </w:r>
    </w:p>
    <w:p w14:paraId="0A446334" w14:textId="77777777" w:rsidR="00D6056D" w:rsidRPr="00655C4E" w:rsidRDefault="00D6056D" w:rsidP="00BA7FD9">
      <w:pPr>
        <w:pStyle w:val="Bullet1G"/>
        <w:rPr>
          <w:lang w:val="en-US"/>
        </w:rPr>
      </w:pPr>
      <w:r w:rsidRPr="00655C4E">
        <w:rPr>
          <w:lang w:val="en-US"/>
        </w:rPr>
        <w:t>LR5A, LR5B, LW5A, LW5B, LY5A, LY5B (</w:t>
      </w:r>
      <w:r w:rsidRPr="00506C0E">
        <w:t>спецификации</w:t>
      </w:r>
      <w:r w:rsidRPr="00655C4E">
        <w:rPr>
          <w:lang w:val="en-US"/>
        </w:rPr>
        <w:t xml:space="preserve"> Lx5/1, Lx5/2 </w:t>
      </w:r>
      <w:r w:rsidRPr="00506C0E">
        <w:t>и</w:t>
      </w:r>
      <w:r w:rsidRPr="00655C4E">
        <w:rPr>
          <w:lang w:val="en-US"/>
        </w:rPr>
        <w:t xml:space="preserve"> Lx5/5).</w:t>
      </w:r>
    </w:p>
    <w:p w14:paraId="7C9E7969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  <w:rPr>
          <w:bCs/>
        </w:rPr>
      </w:pPr>
      <w:r w:rsidRPr="00655C4E">
        <w:rPr>
          <w:bCs/>
          <w:lang w:val="en-US"/>
        </w:rPr>
        <w:tab/>
      </w:r>
      <w:r w:rsidRPr="00655C4E">
        <w:rPr>
          <w:bCs/>
          <w:lang w:val="en-US"/>
        </w:rPr>
        <w:tab/>
      </w:r>
      <w:r w:rsidRPr="00506C0E">
        <w:rPr>
          <w:bCs/>
        </w:rPr>
        <w:t>В каждой из перечисленных спецификаций поправки предусматривают следующее:</w:t>
      </w:r>
    </w:p>
    <w:p w14:paraId="66A4A1D6" w14:textId="77777777" w:rsidR="00D6056D" w:rsidRPr="00506C0E" w:rsidRDefault="00D6056D" w:rsidP="00C143E4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2268" w:right="1134" w:hanging="567"/>
        <w:jc w:val="both"/>
        <w:rPr>
          <w:bCs/>
        </w:rPr>
      </w:pPr>
      <w:r w:rsidRPr="00506C0E">
        <w:rPr>
          <w:bCs/>
        </w:rPr>
        <w:t>i)</w:t>
      </w:r>
      <w:r w:rsidRPr="00506C0E">
        <w:rPr>
          <w:bCs/>
        </w:rPr>
        <w:tab/>
        <w:t>замену чертежа 1 чертежами, которые аналогичны чертежам, использованным в случае категории L1/6;</w:t>
      </w:r>
    </w:p>
    <w:p w14:paraId="54E16FC6" w14:textId="77777777" w:rsidR="00D6056D" w:rsidRPr="00506C0E" w:rsidRDefault="00D6056D" w:rsidP="00C143E4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701" w:right="1134"/>
        <w:jc w:val="both"/>
        <w:rPr>
          <w:bCs/>
        </w:rPr>
      </w:pPr>
      <w:proofErr w:type="spellStart"/>
      <w:r w:rsidRPr="00506C0E">
        <w:rPr>
          <w:bCs/>
        </w:rPr>
        <w:t>ii</w:t>
      </w:r>
      <w:proofErr w:type="spellEnd"/>
      <w:r w:rsidRPr="00506C0E">
        <w:rPr>
          <w:bCs/>
        </w:rPr>
        <w:t>)</w:t>
      </w:r>
      <w:r w:rsidRPr="00506C0E">
        <w:rPr>
          <w:bCs/>
        </w:rPr>
        <w:tab/>
        <w:t xml:space="preserve">исключение из таблицы 1 строки с указанием размера </w:t>
      </w:r>
      <w:r w:rsidR="00C143E4">
        <w:t>«</w:t>
      </w:r>
      <w:r w:rsidRPr="00506C0E">
        <w:t>h</w:t>
      </w:r>
      <w:r w:rsidR="00C143E4">
        <w:t>»</w:t>
      </w:r>
      <w:r w:rsidRPr="00506C0E">
        <w:rPr>
          <w:bCs/>
        </w:rPr>
        <w:t>;</w:t>
      </w:r>
    </w:p>
    <w:p w14:paraId="6789E162" w14:textId="77777777" w:rsidR="00D6056D" w:rsidRPr="00506C0E" w:rsidRDefault="00D6056D" w:rsidP="00C143E4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2268" w:right="1134" w:hanging="567"/>
        <w:jc w:val="both"/>
        <w:rPr>
          <w:highlight w:val="green"/>
        </w:rPr>
      </w:pPr>
      <w:proofErr w:type="spellStart"/>
      <w:r w:rsidRPr="00506C0E">
        <w:rPr>
          <w:bCs/>
        </w:rPr>
        <w:t>iii</w:t>
      </w:r>
      <w:proofErr w:type="spellEnd"/>
      <w:r w:rsidRPr="00506C0E">
        <w:rPr>
          <w:bCs/>
        </w:rPr>
        <w:t>)</w:t>
      </w:r>
      <w:r w:rsidRPr="00506C0E">
        <w:rPr>
          <w:bCs/>
        </w:rPr>
        <w:tab/>
        <w:t>согласование рис.</w:t>
      </w:r>
      <w:r w:rsidR="00C143E4">
        <w:rPr>
          <w:bCs/>
        </w:rPr>
        <w:t xml:space="preserve"> </w:t>
      </w:r>
      <w:r w:rsidRPr="00506C0E">
        <w:rPr>
          <w:bCs/>
        </w:rPr>
        <w:t>3 («</w:t>
      </w:r>
      <w:r w:rsidRPr="00506C0E">
        <w:t>Схема измерения распределения силы света») с</w:t>
      </w:r>
      <w:r w:rsidR="00B95AC1">
        <w:t> </w:t>
      </w:r>
      <w:r w:rsidRPr="00506C0E">
        <w:t>рис.</w:t>
      </w:r>
      <w:r w:rsidR="00C143E4">
        <w:t xml:space="preserve"> </w:t>
      </w:r>
      <w:r w:rsidRPr="00506C0E">
        <w:t>1 во избежание путаницы</w:t>
      </w:r>
      <w:r w:rsidRPr="00506C0E">
        <w:rPr>
          <w:bCs/>
        </w:rPr>
        <w:t>.</w:t>
      </w:r>
    </w:p>
    <w:p w14:paraId="2F98605E" w14:textId="77777777" w:rsidR="00D6056D" w:rsidRPr="00506C0E" w:rsidRDefault="00C143E4" w:rsidP="00C143E4">
      <w:pPr>
        <w:pStyle w:val="H1G"/>
      </w:pPr>
      <w:r w:rsidRPr="00655C4E">
        <w:lastRenderedPageBreak/>
        <w:tab/>
      </w:r>
      <w:r>
        <w:rPr>
          <w:lang w:val="en-US"/>
        </w:rPr>
        <w:t>F</w:t>
      </w:r>
      <w:r>
        <w:t>.</w:t>
      </w:r>
      <w:r>
        <w:tab/>
      </w:r>
      <w:r w:rsidR="00D6056D" w:rsidRPr="00506C0E">
        <w:t>Поправка к спецификациям, касающимся источников света категорий LR1, LW2, L3, LR4, L5 и L1/6, в отношении испытательного напряжения</w:t>
      </w:r>
    </w:p>
    <w:p w14:paraId="03B5C1FB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21.</w:t>
      </w:r>
      <w:r w:rsidRPr="00506C0E">
        <w:tab/>
        <w:t xml:space="preserve">В отличие от спецификаций, касающихся категорий источников света с нитью накала и газоразрядных источников света, в спецификациях, касающихся категорий источников света на СИД, термин «испытательное напряжение» (определенный в пункте 2.1.3 СР.5) четко не указан. Это может способствовать неверному толкованию этого документа, в частности в сочетании с требованием о 9 В (введенным в спецификациях, касающихся L3, LR4 и L5) и определением </w:t>
      </w:r>
      <w:r w:rsidR="00C143E4">
        <w:t>«</w:t>
      </w:r>
      <w:r w:rsidRPr="00506C0E">
        <w:rPr>
          <w:iCs/>
        </w:rPr>
        <w:t>нормальное(</w:t>
      </w:r>
      <w:proofErr w:type="spellStart"/>
      <w:r w:rsidRPr="00506C0E">
        <w:rPr>
          <w:iCs/>
        </w:rPr>
        <w:t>ые</w:t>
      </w:r>
      <w:proofErr w:type="spellEnd"/>
      <w:r w:rsidRPr="00506C0E">
        <w:rPr>
          <w:iCs/>
        </w:rPr>
        <w:t>) значение(я)</w:t>
      </w:r>
      <w:r w:rsidR="00C143E4">
        <w:t>»</w:t>
      </w:r>
      <w:r w:rsidRPr="00506C0E">
        <w:t xml:space="preserve"> (в пункте 2.1.4 СР.5).</w:t>
      </w:r>
    </w:p>
    <w:p w14:paraId="6EDF66C3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22.</w:t>
      </w:r>
      <w:r w:rsidRPr="00506C0E">
        <w:tab/>
        <w:t xml:space="preserve">Эксперты от БРГ оценили сложившуюся ситуацию и сделали вывод о том, что во избежание неверного толкования во все существующие спецификации, касающиеся источников света на СИД, необходимо включить термин «испытательное напряжение». </w:t>
      </w:r>
    </w:p>
    <w:p w14:paraId="0B7649F8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23.</w:t>
      </w:r>
      <w:r w:rsidRPr="00506C0E">
        <w:tab/>
        <w:t>В настоящем документе БРГ предлагает включить термин «испытательное напряжение» по категориям LR1, LW2, L3, LR4, L5 и L1/6 в соответствующие таблицы спецификаций LR1/2, LW2/1, L3/2, LR4/2, L5/2 и L1/2. Поскольку в случае категории</w:t>
      </w:r>
      <w:r w:rsidR="00C143E4">
        <w:t> </w:t>
      </w:r>
      <w:r w:rsidRPr="00506C0E">
        <w:t>L1/6 предусмотрено более одного значения испытательного напряжения, для большей ясности предлагается скорректировать формат таблицы с учетом введения параметра испытательного напряжения.</w:t>
      </w:r>
    </w:p>
    <w:p w14:paraId="54005DC6" w14:textId="77777777" w:rsidR="00D6056D" w:rsidRPr="00506C0E" w:rsidRDefault="00C143E4" w:rsidP="00C143E4">
      <w:pPr>
        <w:pStyle w:val="H1G"/>
      </w:pPr>
      <w:r w:rsidRPr="00655C4E">
        <w:tab/>
      </w:r>
      <w:r>
        <w:rPr>
          <w:lang w:val="en-US"/>
        </w:rPr>
        <w:t>G</w:t>
      </w:r>
      <w:r>
        <w:t>.</w:t>
      </w:r>
      <w:r>
        <w:tab/>
      </w:r>
      <w:r w:rsidR="00D6056D" w:rsidRPr="00506C0E">
        <w:t xml:space="preserve">Поправки для внесения исправлений в некоторые подробные данные в спецификациях, касающихся категорий источников света, в </w:t>
      </w:r>
      <w:r w:rsidR="00D6056D" w:rsidRPr="00506C0E">
        <w:rPr>
          <w:color w:val="333333"/>
          <w:shd w:val="clear" w:color="auto" w:fill="FFFFFF"/>
        </w:rPr>
        <w:t xml:space="preserve">Сводной резолюции по общей спецификации </w:t>
      </w:r>
      <w:r>
        <w:rPr>
          <w:color w:val="333333"/>
          <w:shd w:val="clear" w:color="auto" w:fill="FFFFFF"/>
        </w:rPr>
        <w:br/>
      </w:r>
      <w:r w:rsidR="00D6056D" w:rsidRPr="00506C0E">
        <w:rPr>
          <w:color w:val="333333"/>
          <w:shd w:val="clear" w:color="auto" w:fill="FFFFFF"/>
        </w:rPr>
        <w:t>для категорий источников света</w:t>
      </w:r>
      <w:r w:rsidR="00D6056D" w:rsidRPr="00506C0E">
        <w:rPr>
          <w:color w:val="333333"/>
          <w:sz w:val="21"/>
          <w:szCs w:val="21"/>
          <w:shd w:val="clear" w:color="auto" w:fill="FFFFFF"/>
        </w:rPr>
        <w:t xml:space="preserve"> </w:t>
      </w:r>
    </w:p>
    <w:p w14:paraId="2D1A54FD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24.</w:t>
      </w:r>
      <w:r w:rsidRPr="00506C0E">
        <w:tab/>
        <w:t xml:space="preserve">После опубликования пересмотра 8 Правил № 37 ООН и последующего принятия СР.5 (ECE/TRANS/WP.29/1127), а также последующей поправки </w:t>
      </w:r>
      <w:r w:rsidR="00B95AC1">
        <w:br/>
      </w:r>
      <w:r w:rsidRPr="00506C0E">
        <w:t>к ней (ECE/TRANS/WP.29/2018/33/Rev.1) экспертами по источникам света и пользователями правил, касающихся источников света, была установлена верная взаимосвязь между положениями резолюции и документов третьих сторон. После этого содержание СР.5 непрерывно пересматривается.</w:t>
      </w:r>
    </w:p>
    <w:p w14:paraId="663B4281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25.</w:t>
      </w:r>
      <w:r w:rsidRPr="00506C0E">
        <w:tab/>
        <w:t xml:space="preserve">Настоящее предложение заключается в исправлении ряда незначительных редакционных ошибок, допущенных в спецификациях, касающихся категорий источников света с нитью накала и источников света на СИД, которые не были выявлены при установлении взаимосвязи и не были замечены ранее. Одни ошибки были допущены еще при введении соответствующей категории источника света, другие же </w:t>
      </w:r>
      <w:r w:rsidR="00C143E4">
        <w:t>—</w:t>
      </w:r>
      <w:r w:rsidRPr="00506C0E">
        <w:t xml:space="preserve"> после пересмотров нормативных документов. Некоторые из исправлений нацелены на то, чтобы избежать неверного толкования, и не изменяют существа текста. Все исправления говорят сами за себя.</w:t>
      </w:r>
    </w:p>
    <w:p w14:paraId="0A732B7A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26.</w:t>
      </w:r>
      <w:r w:rsidRPr="00506C0E">
        <w:tab/>
        <w:t>Эти исправления затрагивают незначительные редакционные ошибки, допущенные в спецификациях, касающихся источников света с нитью накала категорий H14, H19, H20, H27W/1, P21/5W, S1/S2 и WY21W, a также источников света на СИД категорий L1 и LR4.</w:t>
      </w:r>
    </w:p>
    <w:p w14:paraId="7F57AE46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27.</w:t>
      </w:r>
      <w:r w:rsidRPr="00506C0E">
        <w:tab/>
        <w:t xml:space="preserve">Поправки к спецификации, касающейся S1/S2/1, являются следствием процесса упрощения положений об источниках света. До упрощения правил № 37, 99 и 128 ООН существовали ограничения на источники света в группах и в спецификациях, касающихся категорий; например, в спецификации S3 было упомянуто о лампе накаливания для мопеда, а в спецификациях HS5 и S1/S2 говорилось о «лампе накаливания для мотоциклов». Во время разработки СР.5 все ограничения на использование были перенесены в таблицу в виде сносок. В настоящее время ограничения на использование касаются ламп, а не транспортных средств, ибо неизвестно, на каком транспортном средстве лампа будет применяться. Таким образом, ограничение по S1 и S2, касавшееся мотоциклов, было заменено </w:t>
      </w:r>
      <w:r w:rsidRPr="00506C0E">
        <w:lastRenderedPageBreak/>
        <w:t>ограничением, касающимся лампы, так как ограничение, касающееся транспортного средства, больше не может применяться. Прежняя формулировка «лампа накаливания для мотоциклов» в спецификации S1/S2/1 в настоящее время охвачена в сноске 5 к пункту 3.1 СР.5.</w:t>
      </w:r>
    </w:p>
    <w:p w14:paraId="61C5B428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28.</w:t>
      </w:r>
      <w:r w:rsidRPr="00506C0E">
        <w:tab/>
        <w:t>Кроме того, предложены поправки для описания нормализированной силы света в спецификациях, касающихся категорий LR1/4, Lx3/5 и Lx5/5, в соответствии со спецификациями, касающимися категорий L1/4 и LR4/4.</w:t>
      </w:r>
    </w:p>
    <w:p w14:paraId="789D3EC4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29.</w:t>
      </w:r>
      <w:r w:rsidRPr="00506C0E">
        <w:tab/>
        <w:t>Несмотря на то, что некоторые из ошибок были допущены еще во время введения соответствующей категории источника света и их устранение может рассматриваться в качестве исправлений, все исправления представлены как поправки, поскольку исправления к прежним пересмотрам Правил № 37 ООН были бы сопряжены с огромными проблемами административного характера, хотя устранение этих ошибок и не является крайне необходимым для официального утверждения. По</w:t>
      </w:r>
      <w:r w:rsidR="00B95AC1">
        <w:t> </w:t>
      </w:r>
      <w:r w:rsidRPr="00506C0E">
        <w:t>этой причине исправления представлены в качестве поправок к Сводной резолюции.</w:t>
      </w:r>
    </w:p>
    <w:p w14:paraId="437DD60C" w14:textId="77777777" w:rsidR="00D6056D" w:rsidRPr="00506C0E" w:rsidRDefault="00EB7335" w:rsidP="00EB7335">
      <w:pPr>
        <w:pStyle w:val="H1G"/>
      </w:pPr>
      <w:r>
        <w:tab/>
        <w:t>Н.</w:t>
      </w:r>
      <w:r>
        <w:tab/>
      </w:r>
      <w:r w:rsidR="00D6056D" w:rsidRPr="00506C0E">
        <w:t>Поправки для обновлений административных аспектов, связанных с ссылками на спецификации МЭК, касающиеся цоколей, в спецификациях, касающихся категории источника света</w:t>
      </w:r>
    </w:p>
    <w:p w14:paraId="4D89531D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30.</w:t>
      </w:r>
      <w:r w:rsidRPr="00506C0E">
        <w:tab/>
        <w:t>Настоящее предложение заключается в обычном обновлении административных аспектов, связанных с нумерацией спецификации МЭК, касающейся цоколей, в ссылках на эту спецификацию (7004-171-2) применительно к категории источника света H19.</w:t>
      </w:r>
    </w:p>
    <w:p w14:paraId="284667B0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31.</w:t>
      </w:r>
      <w:r w:rsidRPr="00506C0E">
        <w:tab/>
        <w:t>Настоящее предложение заключается также в обновлении административных аспектов, связанных с нумерацией спецификации МЭК, касающейся цоколей, в ссылках на эту спецификацию (7004-185-2) применительно к категориям источников света Lx3, LR4 и Lx5.</w:t>
      </w:r>
    </w:p>
    <w:p w14:paraId="300490D9" w14:textId="77777777" w:rsidR="00D6056D" w:rsidRPr="00506C0E" w:rsidRDefault="00D6056D" w:rsidP="00A35FF0">
      <w:pPr>
        <w:widowControl w:val="0"/>
        <w:tabs>
          <w:tab w:val="left" w:pos="-1440"/>
        </w:tabs>
        <w:autoSpaceDE w:val="0"/>
        <w:autoSpaceDN w:val="0"/>
        <w:adjustRightInd w:val="0"/>
        <w:spacing w:after="120"/>
        <w:ind w:left="1134" w:right="1134"/>
        <w:jc w:val="both"/>
      </w:pPr>
      <w:r w:rsidRPr="00506C0E">
        <w:t>32.</w:t>
      </w:r>
      <w:r w:rsidRPr="00506C0E">
        <w:tab/>
        <w:t>Далее настоящее предложение заключается в обновлении административных аспектов, связанных с нумерацией спецификации МЭК, касающейся цоколей, применительно к категории источника света L1/6. Квадратные скобки, в которые был заключен номер варианта спецификации, касающейся цоколей, были сняты (спецификация 7004-185-2).</w:t>
      </w:r>
    </w:p>
    <w:p w14:paraId="3A359A5E" w14:textId="77777777" w:rsidR="00D6056D" w:rsidRPr="00506C0E" w:rsidRDefault="00D6056D" w:rsidP="00A35FF0">
      <w:pPr>
        <w:spacing w:before="240"/>
        <w:jc w:val="center"/>
        <w:rPr>
          <w:rFonts w:eastAsia="Times New Roman"/>
        </w:rPr>
      </w:pPr>
      <w:r w:rsidRPr="00506C0E">
        <w:rPr>
          <w:u w:val="single"/>
        </w:rPr>
        <w:tab/>
      </w:r>
      <w:r w:rsidRPr="00506C0E">
        <w:rPr>
          <w:u w:val="single"/>
        </w:rPr>
        <w:tab/>
      </w:r>
      <w:r w:rsidRPr="00506C0E">
        <w:rPr>
          <w:u w:val="single"/>
        </w:rPr>
        <w:tab/>
      </w:r>
    </w:p>
    <w:sectPr w:rsidR="00D6056D" w:rsidRPr="00506C0E" w:rsidSect="00D6056D">
      <w:headerReference w:type="even" r:id="rId30"/>
      <w:headerReference w:type="default" r:id="rId31"/>
      <w:footerReference w:type="even" r:id="rId32"/>
      <w:footerReference w:type="default" r:id="rId33"/>
      <w:footerReference w:type="first" r:id="rId34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4658C" w14:textId="77777777" w:rsidR="00655C4E" w:rsidRPr="00A312BC" w:rsidRDefault="00655C4E" w:rsidP="00A312BC"/>
  </w:endnote>
  <w:endnote w:type="continuationSeparator" w:id="0">
    <w:p w14:paraId="760684C1" w14:textId="77777777" w:rsidR="00655C4E" w:rsidRPr="00A312BC" w:rsidRDefault="00655C4E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39T30Lfz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72F38" w14:textId="77777777" w:rsidR="00655C4E" w:rsidRPr="00D6056D" w:rsidRDefault="00655C4E">
    <w:pPr>
      <w:pStyle w:val="a9"/>
    </w:pPr>
    <w:r w:rsidRPr="00D6056D">
      <w:rPr>
        <w:b/>
        <w:sz w:val="18"/>
      </w:rPr>
      <w:fldChar w:fldCharType="begin"/>
    </w:r>
    <w:r w:rsidRPr="00D6056D">
      <w:rPr>
        <w:b/>
        <w:sz w:val="18"/>
      </w:rPr>
      <w:instrText xml:space="preserve"> PAGE  \* MERGEFORMAT </w:instrText>
    </w:r>
    <w:r w:rsidRPr="00D6056D">
      <w:rPr>
        <w:b/>
        <w:sz w:val="18"/>
      </w:rPr>
      <w:fldChar w:fldCharType="separate"/>
    </w:r>
    <w:r w:rsidRPr="00D6056D">
      <w:rPr>
        <w:b/>
        <w:noProof/>
        <w:sz w:val="18"/>
      </w:rPr>
      <w:t>2</w:t>
    </w:r>
    <w:r w:rsidRPr="00D6056D">
      <w:rPr>
        <w:b/>
        <w:sz w:val="18"/>
      </w:rPr>
      <w:fldChar w:fldCharType="end"/>
    </w:r>
    <w:r>
      <w:rPr>
        <w:b/>
        <w:sz w:val="18"/>
      </w:rPr>
      <w:tab/>
    </w:r>
    <w:r>
      <w:t>GE.20-10300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ACA43" w14:textId="77777777" w:rsidR="00655C4E" w:rsidRPr="00D6056D" w:rsidRDefault="00655C4E" w:rsidP="00D6056D">
    <w:pPr>
      <w:pStyle w:val="a9"/>
      <w:tabs>
        <w:tab w:val="clear" w:pos="9639"/>
        <w:tab w:val="right" w:pos="9638"/>
      </w:tabs>
      <w:rPr>
        <w:b/>
        <w:sz w:val="18"/>
      </w:rPr>
    </w:pPr>
    <w:r>
      <w:t>GE.20-10300</w:t>
    </w:r>
    <w:r>
      <w:tab/>
    </w:r>
    <w:r w:rsidRPr="00D6056D">
      <w:rPr>
        <w:b/>
        <w:sz w:val="18"/>
      </w:rPr>
      <w:fldChar w:fldCharType="begin"/>
    </w:r>
    <w:r w:rsidRPr="00D6056D">
      <w:rPr>
        <w:b/>
        <w:sz w:val="18"/>
      </w:rPr>
      <w:instrText xml:space="preserve"> PAGE  \* MERGEFORMAT </w:instrText>
    </w:r>
    <w:r w:rsidRPr="00D6056D">
      <w:rPr>
        <w:b/>
        <w:sz w:val="18"/>
      </w:rPr>
      <w:fldChar w:fldCharType="separate"/>
    </w:r>
    <w:r w:rsidRPr="00D6056D">
      <w:rPr>
        <w:b/>
        <w:noProof/>
        <w:sz w:val="18"/>
      </w:rPr>
      <w:t>3</w:t>
    </w:r>
    <w:r w:rsidRPr="00D6056D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E48C9" w14:textId="77777777" w:rsidR="00655C4E" w:rsidRPr="00D6056D" w:rsidRDefault="00655C4E" w:rsidP="00D6056D">
    <w:pPr>
      <w:spacing w:before="120" w:line="240" w:lineRule="auto"/>
    </w:pPr>
    <w:r>
      <w:t>GE.</w:t>
    </w:r>
    <w:r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60A883E1" wp14:editId="3BD841FB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20-</w:t>
    </w:r>
    <w:proofErr w:type="gramStart"/>
    <w:r>
      <w:t>10300  (</w:t>
    </w:r>
    <w:proofErr w:type="gramEnd"/>
    <w:r>
      <w:t>R)</w:t>
    </w:r>
    <w:r>
      <w:rPr>
        <w:lang w:val="en-US"/>
      </w:rPr>
      <w:t xml:space="preserve">  180820  </w:t>
    </w:r>
    <w:r w:rsidR="00771226">
      <w:t>20</w:t>
    </w:r>
    <w:r>
      <w:rPr>
        <w:lang w:val="en-US"/>
      </w:rPr>
      <w:t>0820</w:t>
    </w:r>
    <w:r>
      <w:br/>
    </w:r>
    <w:r w:rsidRPr="00D6056D">
      <w:rPr>
        <w:rFonts w:ascii="C39T30Lfz" w:hAnsi="C39T30Lfz"/>
        <w:kern w:val="14"/>
        <w:sz w:val="56"/>
      </w:rPr>
      <w:t></w:t>
    </w:r>
    <w:r w:rsidRPr="00D6056D">
      <w:rPr>
        <w:rFonts w:ascii="C39T30Lfz" w:hAnsi="C39T30Lfz"/>
        <w:kern w:val="14"/>
        <w:sz w:val="56"/>
      </w:rPr>
      <w:t></w:t>
    </w:r>
    <w:r w:rsidRPr="00D6056D">
      <w:rPr>
        <w:rFonts w:ascii="C39T30Lfz" w:hAnsi="C39T30Lfz"/>
        <w:kern w:val="14"/>
        <w:sz w:val="56"/>
      </w:rPr>
      <w:t></w:t>
    </w:r>
    <w:r w:rsidRPr="00D6056D">
      <w:rPr>
        <w:rFonts w:ascii="C39T30Lfz" w:hAnsi="C39T30Lfz"/>
        <w:kern w:val="14"/>
        <w:sz w:val="56"/>
      </w:rPr>
      <w:t></w:t>
    </w:r>
    <w:r w:rsidRPr="00D6056D">
      <w:rPr>
        <w:rFonts w:ascii="C39T30Lfz" w:hAnsi="C39T30Lfz"/>
        <w:kern w:val="14"/>
        <w:sz w:val="56"/>
      </w:rPr>
      <w:t></w:t>
    </w:r>
    <w:r w:rsidRPr="00D6056D">
      <w:rPr>
        <w:rFonts w:ascii="C39T30Lfz" w:hAnsi="C39T30Lfz"/>
        <w:kern w:val="14"/>
        <w:sz w:val="56"/>
      </w:rPr>
      <w:t></w:t>
    </w:r>
    <w:r w:rsidRPr="00D6056D">
      <w:rPr>
        <w:rFonts w:ascii="C39T30Lfz" w:hAnsi="C39T30Lfz"/>
        <w:kern w:val="14"/>
        <w:sz w:val="56"/>
      </w:rPr>
      <w:t></w:t>
    </w:r>
    <w:r w:rsidRPr="00D6056D">
      <w:rPr>
        <w:rFonts w:ascii="C39T30Lfz" w:hAnsi="C39T30Lfz"/>
        <w:kern w:val="14"/>
        <w:sz w:val="56"/>
      </w:rPr>
      <w:t></w:t>
    </w:r>
    <w:r w:rsidRPr="00D6056D">
      <w:rPr>
        <w:rFonts w:ascii="C39T30Lfz" w:hAnsi="C39T30Lfz"/>
        <w:kern w:val="14"/>
        <w:sz w:val="56"/>
      </w:rPr>
      <w:t>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7267FB98" wp14:editId="1A2BE604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A14A5" w14:textId="77777777" w:rsidR="00655C4E" w:rsidRPr="001075E9" w:rsidRDefault="00655C4E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2AAC0364" w14:textId="77777777" w:rsidR="00655C4E" w:rsidRDefault="00655C4E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2123DB3B" w14:textId="77777777" w:rsidR="00655C4E" w:rsidRPr="007E5C8F" w:rsidRDefault="00655C4E" w:rsidP="00D6056D">
      <w:pPr>
        <w:pStyle w:val="ae"/>
      </w:pPr>
      <w:r>
        <w:tab/>
      </w:r>
      <w:r w:rsidRPr="00506C0E">
        <w:rPr>
          <w:rStyle w:val="ab"/>
          <w:sz w:val="20"/>
          <w:vertAlign w:val="baseline"/>
        </w:rPr>
        <w:t>*</w:t>
      </w:r>
      <w:r w:rsidRPr="007C51D9">
        <w:rPr>
          <w:sz w:val="20"/>
        </w:rPr>
        <w:tab/>
      </w:r>
      <w:r>
        <w:t xml:space="preserve">В соответствии с программой работы </w:t>
      </w:r>
      <w:r w:rsidRPr="00506C0E">
        <w:t>Комитета</w:t>
      </w:r>
      <w:r>
        <w:t xml:space="preserve"> по внутреннему транспорту на 2020 год, изложенной в предлагаемом бюджете по программам на 2020 год (A/74/6 (часть V, раздел 20), пункт 20.37), Всемирный форум будет разрабатывать, согласовывать и обновлять Правила Организации Объединенных Наций в целях улучшения характеристик транспортных средств. Настоящий</w:t>
      </w:r>
      <w:r w:rsidRPr="007C51D9">
        <w:rPr>
          <w:lang w:val="en-US"/>
        </w:rPr>
        <w:t xml:space="preserve"> </w:t>
      </w:r>
      <w:r>
        <w:t>документ</w:t>
      </w:r>
      <w:r w:rsidRPr="007C51D9">
        <w:rPr>
          <w:lang w:val="en-US"/>
        </w:rPr>
        <w:t xml:space="preserve"> </w:t>
      </w:r>
      <w:r>
        <w:t>представлен</w:t>
      </w:r>
      <w:r w:rsidRPr="007C51D9">
        <w:rPr>
          <w:lang w:val="en-US"/>
        </w:rPr>
        <w:t xml:space="preserve"> </w:t>
      </w:r>
      <w:r>
        <w:t>в</w:t>
      </w:r>
      <w:r w:rsidRPr="007C51D9">
        <w:rPr>
          <w:lang w:val="en-US"/>
        </w:rPr>
        <w:t xml:space="preserve"> </w:t>
      </w:r>
      <w:r>
        <w:t>соответствии</w:t>
      </w:r>
      <w:r w:rsidRPr="007C51D9">
        <w:rPr>
          <w:lang w:val="en-US"/>
        </w:rPr>
        <w:t xml:space="preserve"> </w:t>
      </w:r>
      <w:r>
        <w:t>с</w:t>
      </w:r>
      <w:r w:rsidRPr="007C51D9">
        <w:rPr>
          <w:lang w:val="en-US"/>
        </w:rPr>
        <w:t xml:space="preserve"> </w:t>
      </w:r>
      <w:r>
        <w:t>этим</w:t>
      </w:r>
      <w:r w:rsidRPr="007C51D9">
        <w:rPr>
          <w:lang w:val="en-US"/>
        </w:rPr>
        <w:t xml:space="preserve"> </w:t>
      </w:r>
      <w:r>
        <w:t>мандатом</w:t>
      </w:r>
      <w:r w:rsidRPr="007C51D9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1BAA9" w14:textId="4E30D090" w:rsidR="00655C4E" w:rsidRPr="00D6056D" w:rsidRDefault="009D248B">
    <w:pPr>
      <w:pStyle w:val="a6"/>
    </w:pPr>
    <w:r>
      <w:fldChar w:fldCharType="begin"/>
    </w:r>
    <w:r>
      <w:instrText xml:space="preserve"> TITLE  \* MERGEFORMAT </w:instrText>
    </w:r>
    <w:r>
      <w:fldChar w:fldCharType="separate"/>
    </w:r>
    <w:r>
      <w:t>ECE/TRANS/WP.29/GRE/2020/22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04C56" w14:textId="32D4386F" w:rsidR="00655C4E" w:rsidRPr="00D6056D" w:rsidRDefault="009D248B" w:rsidP="00D6056D">
    <w:pPr>
      <w:pStyle w:val="a6"/>
      <w:jc w:val="right"/>
    </w:pPr>
    <w:r>
      <w:fldChar w:fldCharType="begin"/>
    </w:r>
    <w:r>
      <w:instrText xml:space="preserve"> TITLE  \* MERGEFORMAT </w:instrText>
    </w:r>
    <w:r>
      <w:fldChar w:fldCharType="separate"/>
    </w:r>
    <w:r>
      <w:t>ECE/TRANS/WP.29/GRE/2020/22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 w15:restartNumberingAfterBreak="0">
    <w:nsid w:val="07521322"/>
    <w:multiLevelType w:val="multilevel"/>
    <w:tmpl w:val="04090023"/>
    <w:styleLink w:val="a"/>
    <w:lvl w:ilvl="0">
      <w:start w:val="1"/>
      <w:numFmt w:val="upperRoman"/>
      <w:pStyle w:val="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0B613219"/>
    <w:multiLevelType w:val="hybridMultilevel"/>
    <w:tmpl w:val="68D87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6421DF0"/>
    <w:multiLevelType w:val="hybridMultilevel"/>
    <w:tmpl w:val="5ABC3D90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1B681DC2"/>
    <w:multiLevelType w:val="hybridMultilevel"/>
    <w:tmpl w:val="C15C6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1CA06393"/>
    <w:multiLevelType w:val="multilevel"/>
    <w:tmpl w:val="67BC14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12" w:hanging="1440"/>
      </w:pPr>
      <w:rPr>
        <w:rFonts w:hint="default"/>
      </w:rPr>
    </w:lvl>
  </w:abstractNum>
  <w:abstractNum w:abstractNumId="18" w15:restartNumberingAfterBreak="0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65925DC1"/>
    <w:multiLevelType w:val="hybridMultilevel"/>
    <w:tmpl w:val="FAA66F24"/>
    <w:lvl w:ilvl="0" w:tplc="8C4849AC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E980B99"/>
    <w:multiLevelType w:val="hybridMultilevel"/>
    <w:tmpl w:val="DE027620"/>
    <w:lvl w:ilvl="0" w:tplc="C14C3D16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6FC776D1"/>
    <w:multiLevelType w:val="hybridMultilevel"/>
    <w:tmpl w:val="0F14CF68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E223DA"/>
    <w:multiLevelType w:val="hybridMultilevel"/>
    <w:tmpl w:val="5B7ACB42"/>
    <w:lvl w:ilvl="0" w:tplc="3A60C988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502B49"/>
    <w:multiLevelType w:val="hybridMultilevel"/>
    <w:tmpl w:val="9744AC00"/>
    <w:lvl w:ilvl="0" w:tplc="FE50FB76">
      <w:start w:val="3"/>
      <w:numFmt w:val="bullet"/>
      <w:lvlText w:val="-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16"/>
  </w:num>
  <w:num w:numId="4">
    <w:abstractNumId w:val="27"/>
  </w:num>
  <w:num w:numId="5">
    <w:abstractNumId w:val="2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5"/>
  </w:num>
  <w:num w:numId="17">
    <w:abstractNumId w:val="20"/>
  </w:num>
  <w:num w:numId="18">
    <w:abstractNumId w:val="22"/>
  </w:num>
  <w:num w:numId="19">
    <w:abstractNumId w:val="25"/>
  </w:num>
  <w:num w:numId="20">
    <w:abstractNumId w:val="20"/>
  </w:num>
  <w:num w:numId="21">
    <w:abstractNumId w:val="22"/>
  </w:num>
  <w:num w:numId="22">
    <w:abstractNumId w:val="12"/>
  </w:num>
  <w:num w:numId="23">
    <w:abstractNumId w:val="23"/>
  </w:num>
  <w:num w:numId="24">
    <w:abstractNumId w:val="13"/>
  </w:num>
  <w:num w:numId="25">
    <w:abstractNumId w:val="11"/>
  </w:num>
  <w:num w:numId="26">
    <w:abstractNumId w:val="24"/>
  </w:num>
  <w:num w:numId="27">
    <w:abstractNumId w:val="30"/>
  </w:num>
  <w:num w:numId="28">
    <w:abstractNumId w:val="10"/>
  </w:num>
  <w:num w:numId="29">
    <w:abstractNumId w:val="18"/>
  </w:num>
  <w:num w:numId="30">
    <w:abstractNumId w:val="29"/>
  </w:num>
  <w:num w:numId="31">
    <w:abstractNumId w:val="17"/>
  </w:num>
  <w:num w:numId="32">
    <w:abstractNumId w:val="31"/>
  </w:num>
  <w:num w:numId="33">
    <w:abstractNumId w:val="28"/>
  </w:num>
  <w:num w:numId="34">
    <w:abstractNumId w:val="14"/>
  </w:num>
  <w:num w:numId="35">
    <w:abstractNumId w:val="15"/>
  </w:num>
  <w:num w:numId="36">
    <w:abstractNumId w:val="25"/>
  </w:num>
  <w:num w:numId="37">
    <w:abstractNumId w:val="25"/>
  </w:num>
  <w:num w:numId="38">
    <w:abstractNumId w:val="25"/>
  </w:num>
  <w:num w:numId="39">
    <w:abstractNumId w:val="25"/>
  </w:num>
  <w:num w:numId="40">
    <w:abstractNumId w:val="2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35A"/>
    <w:rsid w:val="00033EE1"/>
    <w:rsid w:val="00042B72"/>
    <w:rsid w:val="000558BD"/>
    <w:rsid w:val="000B57E7"/>
    <w:rsid w:val="000B6373"/>
    <w:rsid w:val="000E4E5B"/>
    <w:rsid w:val="000F09DF"/>
    <w:rsid w:val="000F61B2"/>
    <w:rsid w:val="001075E9"/>
    <w:rsid w:val="0012005D"/>
    <w:rsid w:val="0014152F"/>
    <w:rsid w:val="00180183"/>
    <w:rsid w:val="0018024D"/>
    <w:rsid w:val="0018649F"/>
    <w:rsid w:val="00196389"/>
    <w:rsid w:val="001B3EF6"/>
    <w:rsid w:val="001C4630"/>
    <w:rsid w:val="001C7A89"/>
    <w:rsid w:val="001D67CA"/>
    <w:rsid w:val="001E5084"/>
    <w:rsid w:val="00255343"/>
    <w:rsid w:val="0027151D"/>
    <w:rsid w:val="002A2EFC"/>
    <w:rsid w:val="002B0106"/>
    <w:rsid w:val="002B74B1"/>
    <w:rsid w:val="002C0E18"/>
    <w:rsid w:val="002C46AC"/>
    <w:rsid w:val="002D1FCE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65F4A"/>
    <w:rsid w:val="00376993"/>
    <w:rsid w:val="00381C24"/>
    <w:rsid w:val="00387CD4"/>
    <w:rsid w:val="00392DD6"/>
    <w:rsid w:val="003958D0"/>
    <w:rsid w:val="003A0D43"/>
    <w:rsid w:val="003A48CE"/>
    <w:rsid w:val="003B00E5"/>
    <w:rsid w:val="003E0B46"/>
    <w:rsid w:val="003E5531"/>
    <w:rsid w:val="00407B78"/>
    <w:rsid w:val="00424203"/>
    <w:rsid w:val="00452493"/>
    <w:rsid w:val="00453318"/>
    <w:rsid w:val="00454AF2"/>
    <w:rsid w:val="00454E07"/>
    <w:rsid w:val="0045617B"/>
    <w:rsid w:val="00472C5C"/>
    <w:rsid w:val="004E05B7"/>
    <w:rsid w:val="0050108D"/>
    <w:rsid w:val="00506C0E"/>
    <w:rsid w:val="00513081"/>
    <w:rsid w:val="00517901"/>
    <w:rsid w:val="00526683"/>
    <w:rsid w:val="00532A31"/>
    <w:rsid w:val="005639C1"/>
    <w:rsid w:val="005709E0"/>
    <w:rsid w:val="00572E19"/>
    <w:rsid w:val="005961C8"/>
    <w:rsid w:val="005966F1"/>
    <w:rsid w:val="005B6C4A"/>
    <w:rsid w:val="005D0338"/>
    <w:rsid w:val="005D7914"/>
    <w:rsid w:val="005E2B41"/>
    <w:rsid w:val="005F0B42"/>
    <w:rsid w:val="00617A43"/>
    <w:rsid w:val="006345DB"/>
    <w:rsid w:val="00640F49"/>
    <w:rsid w:val="00655C4E"/>
    <w:rsid w:val="00680D03"/>
    <w:rsid w:val="00681A10"/>
    <w:rsid w:val="006A1ED8"/>
    <w:rsid w:val="006A3EF9"/>
    <w:rsid w:val="006B3CB8"/>
    <w:rsid w:val="006C2031"/>
    <w:rsid w:val="006D461A"/>
    <w:rsid w:val="006F35EE"/>
    <w:rsid w:val="006F42F2"/>
    <w:rsid w:val="007021FF"/>
    <w:rsid w:val="00712895"/>
    <w:rsid w:val="00734ACB"/>
    <w:rsid w:val="00757357"/>
    <w:rsid w:val="00771226"/>
    <w:rsid w:val="00792497"/>
    <w:rsid w:val="00806737"/>
    <w:rsid w:val="00825F8D"/>
    <w:rsid w:val="00834B71"/>
    <w:rsid w:val="0086445C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84BE2"/>
    <w:rsid w:val="009A24AC"/>
    <w:rsid w:val="009A31FB"/>
    <w:rsid w:val="009C59D7"/>
    <w:rsid w:val="009C6FE6"/>
    <w:rsid w:val="009D248B"/>
    <w:rsid w:val="009D7E7D"/>
    <w:rsid w:val="009F1F5C"/>
    <w:rsid w:val="00A14DA8"/>
    <w:rsid w:val="00A312BC"/>
    <w:rsid w:val="00A35FF0"/>
    <w:rsid w:val="00A84021"/>
    <w:rsid w:val="00A84D35"/>
    <w:rsid w:val="00A917B3"/>
    <w:rsid w:val="00A9435A"/>
    <w:rsid w:val="00AA227D"/>
    <w:rsid w:val="00AB4B51"/>
    <w:rsid w:val="00B10CC7"/>
    <w:rsid w:val="00B36DF7"/>
    <w:rsid w:val="00B539E7"/>
    <w:rsid w:val="00B53E25"/>
    <w:rsid w:val="00B62458"/>
    <w:rsid w:val="00B95AC1"/>
    <w:rsid w:val="00BA7FD9"/>
    <w:rsid w:val="00BB60BB"/>
    <w:rsid w:val="00BC18B2"/>
    <w:rsid w:val="00BD33EE"/>
    <w:rsid w:val="00BE1CC7"/>
    <w:rsid w:val="00C106D6"/>
    <w:rsid w:val="00C119AE"/>
    <w:rsid w:val="00C143E4"/>
    <w:rsid w:val="00C4532F"/>
    <w:rsid w:val="00C47625"/>
    <w:rsid w:val="00C60F0C"/>
    <w:rsid w:val="00C71E84"/>
    <w:rsid w:val="00C805C9"/>
    <w:rsid w:val="00C92939"/>
    <w:rsid w:val="00CA1679"/>
    <w:rsid w:val="00CB151C"/>
    <w:rsid w:val="00CE5A1A"/>
    <w:rsid w:val="00CF55F6"/>
    <w:rsid w:val="00CF670B"/>
    <w:rsid w:val="00D33D63"/>
    <w:rsid w:val="00D5253A"/>
    <w:rsid w:val="00D526D0"/>
    <w:rsid w:val="00D6056D"/>
    <w:rsid w:val="00D873A8"/>
    <w:rsid w:val="00D90028"/>
    <w:rsid w:val="00D90138"/>
    <w:rsid w:val="00D9145B"/>
    <w:rsid w:val="00DC16E4"/>
    <w:rsid w:val="00DD78D1"/>
    <w:rsid w:val="00DE32CD"/>
    <w:rsid w:val="00DF5767"/>
    <w:rsid w:val="00DF71B9"/>
    <w:rsid w:val="00DF7915"/>
    <w:rsid w:val="00E12C5F"/>
    <w:rsid w:val="00E73F76"/>
    <w:rsid w:val="00EA2C9F"/>
    <w:rsid w:val="00EA420E"/>
    <w:rsid w:val="00EB7335"/>
    <w:rsid w:val="00ED0BDA"/>
    <w:rsid w:val="00EE142A"/>
    <w:rsid w:val="00EF1360"/>
    <w:rsid w:val="00EF3220"/>
    <w:rsid w:val="00F2523A"/>
    <w:rsid w:val="00F43903"/>
    <w:rsid w:val="00F65F9D"/>
    <w:rsid w:val="00F67CD6"/>
    <w:rsid w:val="00F72F5D"/>
    <w:rsid w:val="00F94155"/>
    <w:rsid w:val="00F9783F"/>
    <w:rsid w:val="00FB3B0E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723667"/>
  <w15:docId w15:val="{9701C7B1-473B-4420-BF30-0ACE7681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0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0"/>
    <w:next w:val="a0"/>
    <w:link w:val="10"/>
    <w:qFormat/>
    <w:rsid w:val="00617A43"/>
    <w:pPr>
      <w:keepNext/>
      <w:numPr>
        <w:numId w:val="25"/>
      </w:numPr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0"/>
    <w:next w:val="a0"/>
    <w:qFormat/>
    <w:rsid w:val="009C6FE6"/>
    <w:pPr>
      <w:keepNext/>
      <w:numPr>
        <w:ilvl w:val="1"/>
        <w:numId w:val="25"/>
      </w:numPr>
      <w:outlineLvl w:val="1"/>
    </w:pPr>
    <w:rPr>
      <w:rFonts w:cs="Arial"/>
      <w:bCs/>
      <w:iCs/>
      <w:szCs w:val="28"/>
    </w:rPr>
  </w:style>
  <w:style w:type="paragraph" w:styleId="3">
    <w:name w:val="heading 3"/>
    <w:basedOn w:val="a0"/>
    <w:next w:val="a0"/>
    <w:qFormat/>
    <w:rsid w:val="009C6FE6"/>
    <w:pPr>
      <w:keepNext/>
      <w:numPr>
        <w:ilvl w:val="2"/>
        <w:numId w:val="25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9C6FE6"/>
    <w:pPr>
      <w:keepNext/>
      <w:numPr>
        <w:ilvl w:val="3"/>
        <w:numId w:val="2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9C6FE6"/>
    <w:pPr>
      <w:numPr>
        <w:ilvl w:val="4"/>
        <w:numId w:val="2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9C6FE6"/>
    <w:pPr>
      <w:numPr>
        <w:ilvl w:val="5"/>
        <w:numId w:val="25"/>
      </w:num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0"/>
    <w:next w:val="a0"/>
    <w:qFormat/>
    <w:rsid w:val="009C6FE6"/>
    <w:pPr>
      <w:numPr>
        <w:ilvl w:val="6"/>
        <w:numId w:val="25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qFormat/>
    <w:rsid w:val="009C6FE6"/>
    <w:pPr>
      <w:numPr>
        <w:ilvl w:val="7"/>
        <w:numId w:val="25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qFormat/>
    <w:rsid w:val="009C6FE6"/>
    <w:pPr>
      <w:numPr>
        <w:ilvl w:val="8"/>
        <w:numId w:val="25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0"/>
    <w:next w:val="a0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0"/>
    <w:next w:val="a0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0"/>
    <w:next w:val="a0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0"/>
    <w:next w:val="a0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0"/>
    <w:next w:val="a0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0"/>
    <w:next w:val="a0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0"/>
    <w:link w:val="SingleTxtGChar"/>
    <w:qFormat/>
    <w:rsid w:val="00C71E84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0"/>
    <w:next w:val="a0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0"/>
    <w:next w:val="a0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0"/>
    <w:next w:val="a0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0"/>
    <w:next w:val="a0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0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0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0"/>
    <w:next w:val="a0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2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2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6">
    <w:name w:val="header"/>
    <w:aliases w:val="6_G"/>
    <w:basedOn w:val="a0"/>
    <w:next w:val="a0"/>
    <w:link w:val="a7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7">
    <w:name w:val="Верхний колонтитул Знак"/>
    <w:aliases w:val="6_G Знак"/>
    <w:basedOn w:val="a1"/>
    <w:link w:val="a6"/>
    <w:rsid w:val="00617A43"/>
    <w:rPr>
      <w:b/>
      <w:sz w:val="18"/>
      <w:lang w:val="en-GB" w:eastAsia="ru-RU"/>
    </w:rPr>
  </w:style>
  <w:style w:type="character" w:styleId="a8">
    <w:name w:val="page number"/>
    <w:aliases w:val="7_G"/>
    <w:basedOn w:val="a1"/>
    <w:qFormat/>
    <w:rsid w:val="00617A43"/>
    <w:rPr>
      <w:rFonts w:ascii="Times New Roman" w:hAnsi="Times New Roman"/>
      <w:b/>
      <w:sz w:val="18"/>
    </w:rPr>
  </w:style>
  <w:style w:type="paragraph" w:styleId="a9">
    <w:name w:val="footer"/>
    <w:aliases w:val="3_G"/>
    <w:basedOn w:val="a0"/>
    <w:link w:val="aa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a">
    <w:name w:val="Нижний колонтитул Знак"/>
    <w:aliases w:val="3_G Знак"/>
    <w:basedOn w:val="a1"/>
    <w:link w:val="a9"/>
    <w:rsid w:val="00617A43"/>
    <w:rPr>
      <w:sz w:val="16"/>
      <w:lang w:val="en-GB" w:eastAsia="ru-RU"/>
    </w:rPr>
  </w:style>
  <w:style w:type="character" w:styleId="ab">
    <w:name w:val="footnote reference"/>
    <w:aliases w:val="4_G,(Footnote Reference),BVI fnr, BVI fnr,Footnote symbol,Footnote,Footnote Reference Superscript,SUPERS,-E Fußnotenzeichen"/>
    <w:basedOn w:val="a1"/>
    <w:uiPriority w:val="99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c">
    <w:name w:val="endnote reference"/>
    <w:aliases w:val="1_G"/>
    <w:basedOn w:val="ab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d">
    <w:name w:val="Table Grid"/>
    <w:basedOn w:val="a2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e">
    <w:name w:val="footnote text"/>
    <w:aliases w:val="5_G,PP,5_G_6"/>
    <w:basedOn w:val="a0"/>
    <w:link w:val="af"/>
    <w:uiPriority w:val="99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f">
    <w:name w:val="Текст сноски Знак"/>
    <w:aliases w:val="5_G Знак,PP Знак,5_G_6 Знак"/>
    <w:basedOn w:val="a1"/>
    <w:link w:val="ae"/>
    <w:uiPriority w:val="99"/>
    <w:rsid w:val="00617A43"/>
    <w:rPr>
      <w:sz w:val="18"/>
      <w:lang w:val="ru-RU" w:eastAsia="ru-RU"/>
    </w:rPr>
  </w:style>
  <w:style w:type="paragraph" w:styleId="af0">
    <w:name w:val="endnote text"/>
    <w:aliases w:val="2_G"/>
    <w:basedOn w:val="ae"/>
    <w:link w:val="af1"/>
    <w:qFormat/>
    <w:rsid w:val="00617A43"/>
  </w:style>
  <w:style w:type="character" w:customStyle="1" w:styleId="af1">
    <w:name w:val="Текст концевой сноски Знак"/>
    <w:aliases w:val="2_G Знак"/>
    <w:basedOn w:val="a1"/>
    <w:link w:val="af0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1"/>
    <w:link w:val="1"/>
    <w:rsid w:val="00617A43"/>
    <w:rPr>
      <w:rFonts w:cs="Arial"/>
      <w:b/>
      <w:bCs/>
      <w:szCs w:val="32"/>
      <w:lang w:val="ru-RU" w:eastAsia="ru-RU"/>
    </w:rPr>
  </w:style>
  <w:style w:type="character" w:styleId="af2">
    <w:name w:val="Hyperlink"/>
    <w:basedOn w:val="a1"/>
    <w:rsid w:val="00617A43"/>
    <w:rPr>
      <w:color w:val="0000FF" w:themeColor="hyperlink"/>
      <w:u w:val="none"/>
    </w:rPr>
  </w:style>
  <w:style w:type="character" w:styleId="af3">
    <w:name w:val="FollowedHyperlink"/>
    <w:basedOn w:val="a1"/>
    <w:rsid w:val="00617A43"/>
    <w:rPr>
      <w:color w:val="800080" w:themeColor="followedHyperlink"/>
      <w:u w:val="none"/>
    </w:rPr>
  </w:style>
  <w:style w:type="character" w:customStyle="1" w:styleId="SingleTxtGChar">
    <w:name w:val="_ Single Txt_G Char"/>
    <w:link w:val="SingleTxtG"/>
    <w:rsid w:val="00D6056D"/>
    <w:rPr>
      <w:lang w:val="ru-RU" w:eastAsia="en-US"/>
    </w:rPr>
  </w:style>
  <w:style w:type="character" w:customStyle="1" w:styleId="HChGChar">
    <w:name w:val="_ H _Ch_G Char"/>
    <w:link w:val="HChG"/>
    <w:rsid w:val="00D6056D"/>
    <w:rPr>
      <w:b/>
      <w:sz w:val="28"/>
      <w:lang w:val="ru-RU" w:eastAsia="ru-RU"/>
    </w:rPr>
  </w:style>
  <w:style w:type="paragraph" w:styleId="af4">
    <w:name w:val="List Paragraph"/>
    <w:basedOn w:val="a0"/>
    <w:uiPriority w:val="34"/>
    <w:qFormat/>
    <w:rsid w:val="00D6056D"/>
    <w:pPr>
      <w:suppressAutoHyphens w:val="0"/>
      <w:spacing w:line="240" w:lineRule="auto"/>
      <w:ind w:left="720"/>
      <w:contextualSpacing/>
    </w:pPr>
    <w:rPr>
      <w:rFonts w:eastAsiaTheme="minorEastAsia" w:cs="Times New Roman"/>
      <w:sz w:val="24"/>
      <w:szCs w:val="24"/>
      <w:lang w:val="en-GB" w:eastAsia="en-GB"/>
    </w:rPr>
  </w:style>
  <w:style w:type="character" w:customStyle="1" w:styleId="H1GChar">
    <w:name w:val="_ H_1_G Char"/>
    <w:link w:val="H1G"/>
    <w:rsid w:val="00D6056D"/>
    <w:rPr>
      <w:b/>
      <w:sz w:val="24"/>
      <w:lang w:val="ru-RU" w:eastAsia="ru-RU"/>
    </w:rPr>
  </w:style>
  <w:style w:type="paragraph" w:customStyle="1" w:styleId="SingleTxtGR">
    <w:name w:val="_ Single Txt_GR"/>
    <w:basedOn w:val="a0"/>
    <w:qFormat/>
    <w:rsid w:val="00D6056D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styleId="af5">
    <w:name w:val="Normal (Web)"/>
    <w:basedOn w:val="a0"/>
    <w:uiPriority w:val="99"/>
    <w:unhideWhenUsed/>
    <w:rsid w:val="00D6056D"/>
    <w:rPr>
      <w:rFonts w:eastAsia="Times New Roman" w:cs="Times New Roman"/>
      <w:sz w:val="24"/>
      <w:szCs w:val="24"/>
      <w:lang w:val="en-GB"/>
    </w:rPr>
  </w:style>
  <w:style w:type="paragraph" w:customStyle="1" w:styleId="SingleTxt">
    <w:name w:val="__Single Txt"/>
    <w:basedOn w:val="a0"/>
    <w:qFormat/>
    <w:rsid w:val="00D6056D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uppressAutoHyphens w:val="0"/>
      <w:spacing w:after="120" w:line="240" w:lineRule="exact"/>
      <w:ind w:left="1267" w:right="1267"/>
      <w:jc w:val="both"/>
    </w:pPr>
    <w:rPr>
      <w:rFonts w:cs="Times New Roman"/>
      <w:spacing w:val="4"/>
      <w:w w:val="103"/>
      <w:kern w:val="14"/>
    </w:rPr>
  </w:style>
  <w:style w:type="paragraph" w:styleId="af6">
    <w:name w:val="Plain Text"/>
    <w:basedOn w:val="a0"/>
    <w:link w:val="af7"/>
    <w:semiHidden/>
    <w:rsid w:val="00D6056D"/>
    <w:rPr>
      <w:rFonts w:eastAsiaTheme="minorEastAsia" w:cs="Courier New"/>
      <w:szCs w:val="20"/>
      <w:lang w:val="en-GB"/>
    </w:rPr>
  </w:style>
  <w:style w:type="character" w:customStyle="1" w:styleId="af7">
    <w:name w:val="Текст Знак"/>
    <w:basedOn w:val="a1"/>
    <w:link w:val="af6"/>
    <w:semiHidden/>
    <w:rsid w:val="00D6056D"/>
    <w:rPr>
      <w:rFonts w:eastAsiaTheme="minorEastAsia" w:cs="Courier New"/>
      <w:lang w:val="en-GB" w:eastAsia="en-US"/>
    </w:rPr>
  </w:style>
  <w:style w:type="paragraph" w:styleId="af8">
    <w:name w:val="Body Text"/>
    <w:basedOn w:val="a0"/>
    <w:next w:val="a0"/>
    <w:link w:val="af9"/>
    <w:semiHidden/>
    <w:rsid w:val="00D6056D"/>
    <w:rPr>
      <w:rFonts w:eastAsiaTheme="minorEastAsia" w:cs="Times New Roman"/>
      <w:szCs w:val="20"/>
      <w:lang w:val="en-GB"/>
    </w:rPr>
  </w:style>
  <w:style w:type="character" w:customStyle="1" w:styleId="af9">
    <w:name w:val="Основной текст Знак"/>
    <w:basedOn w:val="a1"/>
    <w:link w:val="af8"/>
    <w:semiHidden/>
    <w:rsid w:val="00D6056D"/>
    <w:rPr>
      <w:rFonts w:eastAsiaTheme="minorEastAsia"/>
      <w:lang w:val="en-GB" w:eastAsia="en-US"/>
    </w:rPr>
  </w:style>
  <w:style w:type="paragraph" w:styleId="afa">
    <w:name w:val="Body Text Indent"/>
    <w:basedOn w:val="a0"/>
    <w:link w:val="afb"/>
    <w:semiHidden/>
    <w:rsid w:val="00D6056D"/>
    <w:pPr>
      <w:spacing w:after="120"/>
      <w:ind w:left="283"/>
    </w:pPr>
    <w:rPr>
      <w:rFonts w:eastAsiaTheme="minorEastAsia" w:cs="Times New Roman"/>
      <w:szCs w:val="20"/>
      <w:lang w:val="en-GB"/>
    </w:rPr>
  </w:style>
  <w:style w:type="character" w:customStyle="1" w:styleId="afb">
    <w:name w:val="Основной текст с отступом Знак"/>
    <w:basedOn w:val="a1"/>
    <w:link w:val="afa"/>
    <w:semiHidden/>
    <w:rsid w:val="00D6056D"/>
    <w:rPr>
      <w:rFonts w:eastAsiaTheme="minorEastAsia"/>
      <w:lang w:val="en-GB" w:eastAsia="en-US"/>
    </w:rPr>
  </w:style>
  <w:style w:type="paragraph" w:styleId="afc">
    <w:name w:val="Block Text"/>
    <w:basedOn w:val="a0"/>
    <w:semiHidden/>
    <w:rsid w:val="00D6056D"/>
    <w:pPr>
      <w:ind w:left="1440" w:right="1440"/>
    </w:pPr>
    <w:rPr>
      <w:rFonts w:eastAsiaTheme="minorEastAsia" w:cs="Times New Roman"/>
      <w:szCs w:val="20"/>
      <w:lang w:val="en-GB"/>
    </w:rPr>
  </w:style>
  <w:style w:type="character" w:styleId="afd">
    <w:name w:val="annotation reference"/>
    <w:semiHidden/>
    <w:rsid w:val="00D6056D"/>
    <w:rPr>
      <w:sz w:val="6"/>
    </w:rPr>
  </w:style>
  <w:style w:type="paragraph" w:styleId="afe">
    <w:name w:val="annotation text"/>
    <w:basedOn w:val="a0"/>
    <w:link w:val="aff"/>
    <w:semiHidden/>
    <w:rsid w:val="00D6056D"/>
    <w:rPr>
      <w:rFonts w:eastAsiaTheme="minorEastAsia" w:cs="Times New Roman"/>
      <w:szCs w:val="20"/>
      <w:lang w:val="en-GB"/>
    </w:rPr>
  </w:style>
  <w:style w:type="character" w:customStyle="1" w:styleId="aff">
    <w:name w:val="Текст примечания Знак"/>
    <w:basedOn w:val="a1"/>
    <w:link w:val="afe"/>
    <w:semiHidden/>
    <w:rsid w:val="00D6056D"/>
    <w:rPr>
      <w:rFonts w:eastAsiaTheme="minorEastAsia"/>
      <w:lang w:val="en-GB" w:eastAsia="en-US"/>
    </w:rPr>
  </w:style>
  <w:style w:type="character" w:styleId="aff0">
    <w:name w:val="line number"/>
    <w:semiHidden/>
    <w:rsid w:val="00D6056D"/>
    <w:rPr>
      <w:sz w:val="14"/>
    </w:rPr>
  </w:style>
  <w:style w:type="numbering" w:styleId="111111">
    <w:name w:val="Outline List 2"/>
    <w:basedOn w:val="a3"/>
    <w:semiHidden/>
    <w:rsid w:val="00D6056D"/>
    <w:pPr>
      <w:numPr>
        <w:numId w:val="23"/>
      </w:numPr>
    </w:pPr>
  </w:style>
  <w:style w:type="numbering" w:styleId="1ai">
    <w:name w:val="Outline List 1"/>
    <w:basedOn w:val="a3"/>
    <w:semiHidden/>
    <w:rsid w:val="00D6056D"/>
    <w:pPr>
      <w:numPr>
        <w:numId w:val="24"/>
      </w:numPr>
    </w:pPr>
  </w:style>
  <w:style w:type="numbering" w:styleId="a">
    <w:name w:val="Outline List 3"/>
    <w:basedOn w:val="a3"/>
    <w:semiHidden/>
    <w:rsid w:val="00D6056D"/>
    <w:pPr>
      <w:numPr>
        <w:numId w:val="25"/>
      </w:numPr>
    </w:pPr>
  </w:style>
  <w:style w:type="paragraph" w:styleId="20">
    <w:name w:val="Body Text 2"/>
    <w:basedOn w:val="a0"/>
    <w:link w:val="21"/>
    <w:semiHidden/>
    <w:rsid w:val="00D6056D"/>
    <w:pPr>
      <w:spacing w:after="120" w:line="480" w:lineRule="auto"/>
    </w:pPr>
    <w:rPr>
      <w:rFonts w:eastAsiaTheme="minorEastAsia" w:cs="Times New Roman"/>
      <w:szCs w:val="20"/>
      <w:lang w:val="en-GB"/>
    </w:rPr>
  </w:style>
  <w:style w:type="character" w:customStyle="1" w:styleId="21">
    <w:name w:val="Основной текст 2 Знак"/>
    <w:basedOn w:val="a1"/>
    <w:link w:val="20"/>
    <w:semiHidden/>
    <w:rsid w:val="00D6056D"/>
    <w:rPr>
      <w:rFonts w:eastAsiaTheme="minorEastAsia"/>
      <w:lang w:val="en-GB" w:eastAsia="en-US"/>
    </w:rPr>
  </w:style>
  <w:style w:type="paragraph" w:styleId="30">
    <w:name w:val="Body Text 3"/>
    <w:basedOn w:val="a0"/>
    <w:link w:val="31"/>
    <w:semiHidden/>
    <w:rsid w:val="00D6056D"/>
    <w:pPr>
      <w:spacing w:after="120"/>
    </w:pPr>
    <w:rPr>
      <w:rFonts w:eastAsiaTheme="minorEastAsia" w:cs="Times New Roman"/>
      <w:sz w:val="16"/>
      <w:szCs w:val="16"/>
      <w:lang w:val="en-GB"/>
    </w:rPr>
  </w:style>
  <w:style w:type="character" w:customStyle="1" w:styleId="31">
    <w:name w:val="Основной текст 3 Знак"/>
    <w:basedOn w:val="a1"/>
    <w:link w:val="30"/>
    <w:semiHidden/>
    <w:rsid w:val="00D6056D"/>
    <w:rPr>
      <w:rFonts w:eastAsiaTheme="minorEastAsia"/>
      <w:sz w:val="16"/>
      <w:szCs w:val="16"/>
      <w:lang w:val="en-GB" w:eastAsia="en-US"/>
    </w:rPr>
  </w:style>
  <w:style w:type="paragraph" w:styleId="aff1">
    <w:name w:val="Body Text First Indent"/>
    <w:basedOn w:val="af8"/>
    <w:link w:val="aff2"/>
    <w:semiHidden/>
    <w:rsid w:val="00D6056D"/>
    <w:pPr>
      <w:spacing w:after="120"/>
      <w:ind w:firstLine="210"/>
    </w:pPr>
  </w:style>
  <w:style w:type="character" w:customStyle="1" w:styleId="aff2">
    <w:name w:val="Красная строка Знак"/>
    <w:basedOn w:val="af9"/>
    <w:link w:val="aff1"/>
    <w:semiHidden/>
    <w:rsid w:val="00D6056D"/>
    <w:rPr>
      <w:rFonts w:eastAsiaTheme="minorEastAsia"/>
      <w:lang w:val="en-GB" w:eastAsia="en-US"/>
    </w:rPr>
  </w:style>
  <w:style w:type="paragraph" w:styleId="22">
    <w:name w:val="Body Text First Indent 2"/>
    <w:basedOn w:val="afa"/>
    <w:link w:val="23"/>
    <w:semiHidden/>
    <w:rsid w:val="00D6056D"/>
    <w:pPr>
      <w:ind w:firstLine="210"/>
    </w:pPr>
  </w:style>
  <w:style w:type="character" w:customStyle="1" w:styleId="23">
    <w:name w:val="Красная строка 2 Знак"/>
    <w:basedOn w:val="afb"/>
    <w:link w:val="22"/>
    <w:semiHidden/>
    <w:rsid w:val="00D6056D"/>
    <w:rPr>
      <w:rFonts w:eastAsiaTheme="minorEastAsia"/>
      <w:lang w:val="en-GB" w:eastAsia="en-US"/>
    </w:rPr>
  </w:style>
  <w:style w:type="paragraph" w:styleId="24">
    <w:name w:val="Body Text Indent 2"/>
    <w:basedOn w:val="a0"/>
    <w:link w:val="25"/>
    <w:semiHidden/>
    <w:rsid w:val="00D6056D"/>
    <w:pPr>
      <w:spacing w:after="120" w:line="480" w:lineRule="auto"/>
      <w:ind w:left="283"/>
    </w:pPr>
    <w:rPr>
      <w:rFonts w:eastAsiaTheme="minorEastAsia" w:cs="Times New Roman"/>
      <w:szCs w:val="20"/>
      <w:lang w:val="en-GB"/>
    </w:rPr>
  </w:style>
  <w:style w:type="character" w:customStyle="1" w:styleId="25">
    <w:name w:val="Основной текст с отступом 2 Знак"/>
    <w:basedOn w:val="a1"/>
    <w:link w:val="24"/>
    <w:semiHidden/>
    <w:rsid w:val="00D6056D"/>
    <w:rPr>
      <w:rFonts w:eastAsiaTheme="minorEastAsia"/>
      <w:lang w:val="en-GB" w:eastAsia="en-US"/>
    </w:rPr>
  </w:style>
  <w:style w:type="paragraph" w:styleId="32">
    <w:name w:val="Body Text Indent 3"/>
    <w:basedOn w:val="a0"/>
    <w:link w:val="33"/>
    <w:semiHidden/>
    <w:rsid w:val="00D6056D"/>
    <w:pPr>
      <w:spacing w:after="120"/>
      <w:ind w:left="283"/>
    </w:pPr>
    <w:rPr>
      <w:rFonts w:eastAsiaTheme="minorEastAsia" w:cs="Times New Roman"/>
      <w:sz w:val="16"/>
      <w:szCs w:val="16"/>
      <w:lang w:val="en-GB"/>
    </w:rPr>
  </w:style>
  <w:style w:type="character" w:customStyle="1" w:styleId="33">
    <w:name w:val="Основной текст с отступом 3 Знак"/>
    <w:basedOn w:val="a1"/>
    <w:link w:val="32"/>
    <w:semiHidden/>
    <w:rsid w:val="00D6056D"/>
    <w:rPr>
      <w:rFonts w:eastAsiaTheme="minorEastAsia"/>
      <w:sz w:val="16"/>
      <w:szCs w:val="16"/>
      <w:lang w:val="en-GB" w:eastAsia="en-US"/>
    </w:rPr>
  </w:style>
  <w:style w:type="paragraph" w:styleId="aff3">
    <w:name w:val="Closing"/>
    <w:basedOn w:val="a0"/>
    <w:link w:val="aff4"/>
    <w:semiHidden/>
    <w:rsid w:val="00D6056D"/>
    <w:pPr>
      <w:ind w:left="4252"/>
    </w:pPr>
    <w:rPr>
      <w:rFonts w:eastAsiaTheme="minorEastAsia" w:cs="Times New Roman"/>
      <w:szCs w:val="20"/>
      <w:lang w:val="en-GB"/>
    </w:rPr>
  </w:style>
  <w:style w:type="character" w:customStyle="1" w:styleId="aff4">
    <w:name w:val="Прощание Знак"/>
    <w:basedOn w:val="a1"/>
    <w:link w:val="aff3"/>
    <w:semiHidden/>
    <w:rsid w:val="00D6056D"/>
    <w:rPr>
      <w:rFonts w:eastAsiaTheme="minorEastAsia"/>
      <w:lang w:val="en-GB" w:eastAsia="en-US"/>
    </w:rPr>
  </w:style>
  <w:style w:type="paragraph" w:styleId="aff5">
    <w:name w:val="Date"/>
    <w:basedOn w:val="a0"/>
    <w:next w:val="a0"/>
    <w:link w:val="aff6"/>
    <w:semiHidden/>
    <w:rsid w:val="00D6056D"/>
    <w:rPr>
      <w:rFonts w:eastAsiaTheme="minorEastAsia" w:cs="Times New Roman"/>
      <w:szCs w:val="20"/>
      <w:lang w:val="en-GB"/>
    </w:rPr>
  </w:style>
  <w:style w:type="character" w:customStyle="1" w:styleId="aff6">
    <w:name w:val="Дата Знак"/>
    <w:basedOn w:val="a1"/>
    <w:link w:val="aff5"/>
    <w:semiHidden/>
    <w:rsid w:val="00D6056D"/>
    <w:rPr>
      <w:rFonts w:eastAsiaTheme="minorEastAsia"/>
      <w:lang w:val="en-GB" w:eastAsia="en-US"/>
    </w:rPr>
  </w:style>
  <w:style w:type="paragraph" w:styleId="aff7">
    <w:name w:val="E-mail Signature"/>
    <w:basedOn w:val="a0"/>
    <w:link w:val="aff8"/>
    <w:semiHidden/>
    <w:rsid w:val="00D6056D"/>
    <w:rPr>
      <w:rFonts w:eastAsiaTheme="minorEastAsia" w:cs="Times New Roman"/>
      <w:szCs w:val="20"/>
      <w:lang w:val="en-GB"/>
    </w:rPr>
  </w:style>
  <w:style w:type="character" w:customStyle="1" w:styleId="aff8">
    <w:name w:val="Электронная подпись Знак"/>
    <w:basedOn w:val="a1"/>
    <w:link w:val="aff7"/>
    <w:semiHidden/>
    <w:rsid w:val="00D6056D"/>
    <w:rPr>
      <w:rFonts w:eastAsiaTheme="minorEastAsia"/>
      <w:lang w:val="en-GB" w:eastAsia="en-US"/>
    </w:rPr>
  </w:style>
  <w:style w:type="character" w:styleId="aff9">
    <w:name w:val="Emphasis"/>
    <w:qFormat/>
    <w:rsid w:val="00D6056D"/>
    <w:rPr>
      <w:i/>
      <w:iCs/>
    </w:rPr>
  </w:style>
  <w:style w:type="paragraph" w:styleId="26">
    <w:name w:val="envelope return"/>
    <w:basedOn w:val="a0"/>
    <w:semiHidden/>
    <w:rsid w:val="00D6056D"/>
    <w:rPr>
      <w:rFonts w:ascii="Arial" w:eastAsiaTheme="minorEastAsia" w:hAnsi="Arial" w:cs="Arial"/>
      <w:szCs w:val="20"/>
      <w:lang w:val="en-GB"/>
    </w:rPr>
  </w:style>
  <w:style w:type="character" w:styleId="HTML">
    <w:name w:val="HTML Acronym"/>
    <w:basedOn w:val="a1"/>
    <w:semiHidden/>
    <w:rsid w:val="00D6056D"/>
  </w:style>
  <w:style w:type="paragraph" w:styleId="HTML0">
    <w:name w:val="HTML Address"/>
    <w:basedOn w:val="a0"/>
    <w:link w:val="HTML1"/>
    <w:semiHidden/>
    <w:rsid w:val="00D6056D"/>
    <w:rPr>
      <w:rFonts w:eastAsiaTheme="minorEastAsia" w:cs="Times New Roman"/>
      <w:i/>
      <w:iCs/>
      <w:szCs w:val="20"/>
      <w:lang w:val="en-GB"/>
    </w:rPr>
  </w:style>
  <w:style w:type="character" w:customStyle="1" w:styleId="HTML1">
    <w:name w:val="Адрес HTML Знак"/>
    <w:basedOn w:val="a1"/>
    <w:link w:val="HTML0"/>
    <w:semiHidden/>
    <w:rsid w:val="00D6056D"/>
    <w:rPr>
      <w:rFonts w:eastAsiaTheme="minorEastAsia"/>
      <w:i/>
      <w:iCs/>
      <w:lang w:val="en-GB" w:eastAsia="en-US"/>
    </w:rPr>
  </w:style>
  <w:style w:type="character" w:styleId="HTML2">
    <w:name w:val="HTML Cite"/>
    <w:semiHidden/>
    <w:rsid w:val="00D6056D"/>
    <w:rPr>
      <w:i/>
      <w:iCs/>
    </w:rPr>
  </w:style>
  <w:style w:type="character" w:styleId="HTML3">
    <w:name w:val="HTML Code"/>
    <w:semiHidden/>
    <w:rsid w:val="00D6056D"/>
    <w:rPr>
      <w:rFonts w:ascii="Courier New" w:hAnsi="Courier New" w:cs="Courier New"/>
      <w:sz w:val="20"/>
      <w:szCs w:val="20"/>
    </w:rPr>
  </w:style>
  <w:style w:type="character" w:styleId="HTML4">
    <w:name w:val="HTML Definition"/>
    <w:semiHidden/>
    <w:rsid w:val="00D6056D"/>
    <w:rPr>
      <w:i/>
      <w:iCs/>
    </w:rPr>
  </w:style>
  <w:style w:type="character" w:styleId="HTML5">
    <w:name w:val="HTML Keyboard"/>
    <w:semiHidden/>
    <w:rsid w:val="00D6056D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0"/>
    <w:link w:val="HTML7"/>
    <w:semiHidden/>
    <w:rsid w:val="00D6056D"/>
    <w:rPr>
      <w:rFonts w:ascii="Courier New" w:eastAsiaTheme="minorEastAsia" w:hAnsi="Courier New" w:cs="Courier New"/>
      <w:szCs w:val="20"/>
      <w:lang w:val="en-GB"/>
    </w:rPr>
  </w:style>
  <w:style w:type="character" w:customStyle="1" w:styleId="HTML7">
    <w:name w:val="Стандартный HTML Знак"/>
    <w:basedOn w:val="a1"/>
    <w:link w:val="HTML6"/>
    <w:semiHidden/>
    <w:rsid w:val="00D6056D"/>
    <w:rPr>
      <w:rFonts w:ascii="Courier New" w:eastAsiaTheme="minorEastAsia" w:hAnsi="Courier New" w:cs="Courier New"/>
      <w:lang w:val="en-GB" w:eastAsia="en-US"/>
    </w:rPr>
  </w:style>
  <w:style w:type="character" w:styleId="HTML8">
    <w:name w:val="HTML Sample"/>
    <w:semiHidden/>
    <w:rsid w:val="00D6056D"/>
    <w:rPr>
      <w:rFonts w:ascii="Courier New" w:hAnsi="Courier New" w:cs="Courier New"/>
    </w:rPr>
  </w:style>
  <w:style w:type="character" w:styleId="HTML9">
    <w:name w:val="HTML Typewriter"/>
    <w:semiHidden/>
    <w:rsid w:val="00D6056D"/>
    <w:rPr>
      <w:rFonts w:ascii="Courier New" w:hAnsi="Courier New" w:cs="Courier New"/>
      <w:sz w:val="20"/>
      <w:szCs w:val="20"/>
    </w:rPr>
  </w:style>
  <w:style w:type="character" w:styleId="HTMLa">
    <w:name w:val="HTML Variable"/>
    <w:semiHidden/>
    <w:rsid w:val="00D6056D"/>
    <w:rPr>
      <w:i/>
      <w:iCs/>
    </w:rPr>
  </w:style>
  <w:style w:type="paragraph" w:styleId="affa">
    <w:name w:val="List"/>
    <w:basedOn w:val="a0"/>
    <w:semiHidden/>
    <w:rsid w:val="00D6056D"/>
    <w:pPr>
      <w:ind w:left="283" w:hanging="283"/>
    </w:pPr>
    <w:rPr>
      <w:rFonts w:eastAsiaTheme="minorEastAsia" w:cs="Times New Roman"/>
      <w:szCs w:val="20"/>
      <w:lang w:val="en-GB"/>
    </w:rPr>
  </w:style>
  <w:style w:type="paragraph" w:styleId="27">
    <w:name w:val="List 2"/>
    <w:basedOn w:val="a0"/>
    <w:semiHidden/>
    <w:rsid w:val="00D6056D"/>
    <w:pPr>
      <w:ind w:left="566" w:hanging="283"/>
    </w:pPr>
    <w:rPr>
      <w:rFonts w:eastAsiaTheme="minorEastAsia" w:cs="Times New Roman"/>
      <w:szCs w:val="20"/>
      <w:lang w:val="en-GB"/>
    </w:rPr>
  </w:style>
  <w:style w:type="paragraph" w:styleId="34">
    <w:name w:val="List 3"/>
    <w:basedOn w:val="a0"/>
    <w:semiHidden/>
    <w:rsid w:val="00D6056D"/>
    <w:pPr>
      <w:ind w:left="849" w:hanging="283"/>
    </w:pPr>
    <w:rPr>
      <w:rFonts w:eastAsiaTheme="minorEastAsia" w:cs="Times New Roman"/>
      <w:szCs w:val="20"/>
      <w:lang w:val="en-GB"/>
    </w:rPr>
  </w:style>
  <w:style w:type="paragraph" w:styleId="40">
    <w:name w:val="List 4"/>
    <w:basedOn w:val="a0"/>
    <w:semiHidden/>
    <w:rsid w:val="00D6056D"/>
    <w:pPr>
      <w:ind w:left="1132" w:hanging="283"/>
    </w:pPr>
    <w:rPr>
      <w:rFonts w:eastAsiaTheme="minorEastAsia" w:cs="Times New Roman"/>
      <w:szCs w:val="20"/>
      <w:lang w:val="en-GB"/>
    </w:rPr>
  </w:style>
  <w:style w:type="paragraph" w:styleId="50">
    <w:name w:val="List 5"/>
    <w:basedOn w:val="a0"/>
    <w:semiHidden/>
    <w:rsid w:val="00D6056D"/>
    <w:pPr>
      <w:ind w:left="1415" w:hanging="283"/>
    </w:pPr>
    <w:rPr>
      <w:rFonts w:eastAsiaTheme="minorEastAsia" w:cs="Times New Roman"/>
      <w:szCs w:val="20"/>
      <w:lang w:val="en-GB"/>
    </w:rPr>
  </w:style>
  <w:style w:type="paragraph" w:styleId="affb">
    <w:name w:val="List Bullet"/>
    <w:basedOn w:val="a0"/>
    <w:semiHidden/>
    <w:rsid w:val="00D6056D"/>
    <w:pPr>
      <w:tabs>
        <w:tab w:val="num" w:pos="360"/>
      </w:tabs>
      <w:ind w:left="360" w:hanging="360"/>
    </w:pPr>
    <w:rPr>
      <w:rFonts w:eastAsiaTheme="minorEastAsia" w:cs="Times New Roman"/>
      <w:szCs w:val="20"/>
      <w:lang w:val="en-GB"/>
    </w:rPr>
  </w:style>
  <w:style w:type="paragraph" w:styleId="28">
    <w:name w:val="List Bullet 2"/>
    <w:basedOn w:val="a0"/>
    <w:semiHidden/>
    <w:rsid w:val="00D6056D"/>
    <w:pPr>
      <w:tabs>
        <w:tab w:val="num" w:pos="643"/>
      </w:tabs>
      <w:ind w:left="643" w:hanging="360"/>
    </w:pPr>
    <w:rPr>
      <w:rFonts w:eastAsiaTheme="minorEastAsia" w:cs="Times New Roman"/>
      <w:szCs w:val="20"/>
      <w:lang w:val="en-GB"/>
    </w:rPr>
  </w:style>
  <w:style w:type="paragraph" w:styleId="35">
    <w:name w:val="List Bullet 3"/>
    <w:basedOn w:val="a0"/>
    <w:semiHidden/>
    <w:rsid w:val="00D6056D"/>
    <w:pPr>
      <w:tabs>
        <w:tab w:val="num" w:pos="926"/>
      </w:tabs>
      <w:ind w:left="926" w:hanging="360"/>
    </w:pPr>
    <w:rPr>
      <w:rFonts w:eastAsiaTheme="minorEastAsia" w:cs="Times New Roman"/>
      <w:szCs w:val="20"/>
      <w:lang w:val="en-GB"/>
    </w:rPr>
  </w:style>
  <w:style w:type="paragraph" w:styleId="41">
    <w:name w:val="List Bullet 4"/>
    <w:basedOn w:val="a0"/>
    <w:semiHidden/>
    <w:rsid w:val="00D6056D"/>
    <w:pPr>
      <w:tabs>
        <w:tab w:val="num" w:pos="1209"/>
      </w:tabs>
      <w:ind w:left="1209" w:hanging="360"/>
    </w:pPr>
    <w:rPr>
      <w:rFonts w:eastAsiaTheme="minorEastAsia" w:cs="Times New Roman"/>
      <w:szCs w:val="20"/>
      <w:lang w:val="en-GB"/>
    </w:rPr>
  </w:style>
  <w:style w:type="paragraph" w:styleId="51">
    <w:name w:val="List Bullet 5"/>
    <w:basedOn w:val="a0"/>
    <w:semiHidden/>
    <w:rsid w:val="00D6056D"/>
    <w:pPr>
      <w:tabs>
        <w:tab w:val="num" w:pos="1492"/>
      </w:tabs>
      <w:ind w:left="1492" w:hanging="360"/>
    </w:pPr>
    <w:rPr>
      <w:rFonts w:eastAsiaTheme="minorEastAsia" w:cs="Times New Roman"/>
      <w:szCs w:val="20"/>
      <w:lang w:val="en-GB"/>
    </w:rPr>
  </w:style>
  <w:style w:type="paragraph" w:styleId="affc">
    <w:name w:val="List Continue"/>
    <w:basedOn w:val="a0"/>
    <w:semiHidden/>
    <w:rsid w:val="00D6056D"/>
    <w:pPr>
      <w:spacing w:after="120"/>
      <w:ind w:left="283"/>
    </w:pPr>
    <w:rPr>
      <w:rFonts w:eastAsiaTheme="minorEastAsia" w:cs="Times New Roman"/>
      <w:szCs w:val="20"/>
      <w:lang w:val="en-GB"/>
    </w:rPr>
  </w:style>
  <w:style w:type="paragraph" w:styleId="29">
    <w:name w:val="List Continue 2"/>
    <w:basedOn w:val="a0"/>
    <w:semiHidden/>
    <w:rsid w:val="00D6056D"/>
    <w:pPr>
      <w:spacing w:after="120"/>
      <w:ind w:left="566"/>
    </w:pPr>
    <w:rPr>
      <w:rFonts w:eastAsiaTheme="minorEastAsia" w:cs="Times New Roman"/>
      <w:szCs w:val="20"/>
      <w:lang w:val="en-GB"/>
    </w:rPr>
  </w:style>
  <w:style w:type="paragraph" w:styleId="36">
    <w:name w:val="List Continue 3"/>
    <w:basedOn w:val="a0"/>
    <w:semiHidden/>
    <w:rsid w:val="00D6056D"/>
    <w:pPr>
      <w:spacing w:after="120"/>
      <w:ind w:left="849"/>
    </w:pPr>
    <w:rPr>
      <w:rFonts w:eastAsiaTheme="minorEastAsia" w:cs="Times New Roman"/>
      <w:szCs w:val="20"/>
      <w:lang w:val="en-GB"/>
    </w:rPr>
  </w:style>
  <w:style w:type="paragraph" w:styleId="42">
    <w:name w:val="List Continue 4"/>
    <w:basedOn w:val="a0"/>
    <w:semiHidden/>
    <w:rsid w:val="00D6056D"/>
    <w:pPr>
      <w:spacing w:after="120"/>
      <w:ind w:left="1132"/>
    </w:pPr>
    <w:rPr>
      <w:rFonts w:eastAsiaTheme="minorEastAsia" w:cs="Times New Roman"/>
      <w:szCs w:val="20"/>
      <w:lang w:val="en-GB"/>
    </w:rPr>
  </w:style>
  <w:style w:type="paragraph" w:styleId="52">
    <w:name w:val="List Continue 5"/>
    <w:basedOn w:val="a0"/>
    <w:semiHidden/>
    <w:rsid w:val="00D6056D"/>
    <w:pPr>
      <w:spacing w:after="120"/>
      <w:ind w:left="1415"/>
    </w:pPr>
    <w:rPr>
      <w:rFonts w:eastAsiaTheme="minorEastAsia" w:cs="Times New Roman"/>
      <w:szCs w:val="20"/>
      <w:lang w:val="en-GB"/>
    </w:rPr>
  </w:style>
  <w:style w:type="paragraph" w:styleId="affd">
    <w:name w:val="List Number"/>
    <w:basedOn w:val="a0"/>
    <w:semiHidden/>
    <w:rsid w:val="00D6056D"/>
    <w:pPr>
      <w:tabs>
        <w:tab w:val="num" w:pos="360"/>
      </w:tabs>
      <w:ind w:left="360" w:hanging="360"/>
    </w:pPr>
    <w:rPr>
      <w:rFonts w:eastAsiaTheme="minorEastAsia" w:cs="Times New Roman"/>
      <w:szCs w:val="20"/>
      <w:lang w:val="en-GB"/>
    </w:rPr>
  </w:style>
  <w:style w:type="paragraph" w:styleId="2a">
    <w:name w:val="List Number 2"/>
    <w:basedOn w:val="a0"/>
    <w:semiHidden/>
    <w:rsid w:val="00D6056D"/>
    <w:pPr>
      <w:tabs>
        <w:tab w:val="num" w:pos="643"/>
      </w:tabs>
      <w:ind w:left="643" w:hanging="360"/>
    </w:pPr>
    <w:rPr>
      <w:rFonts w:eastAsiaTheme="minorEastAsia" w:cs="Times New Roman"/>
      <w:szCs w:val="20"/>
      <w:lang w:val="en-GB"/>
    </w:rPr>
  </w:style>
  <w:style w:type="paragraph" w:styleId="37">
    <w:name w:val="List Number 3"/>
    <w:basedOn w:val="a0"/>
    <w:semiHidden/>
    <w:rsid w:val="00D6056D"/>
    <w:pPr>
      <w:tabs>
        <w:tab w:val="num" w:pos="926"/>
      </w:tabs>
      <w:ind w:left="926" w:hanging="360"/>
    </w:pPr>
    <w:rPr>
      <w:rFonts w:eastAsiaTheme="minorEastAsia" w:cs="Times New Roman"/>
      <w:szCs w:val="20"/>
      <w:lang w:val="en-GB"/>
    </w:rPr>
  </w:style>
  <w:style w:type="paragraph" w:styleId="43">
    <w:name w:val="List Number 4"/>
    <w:basedOn w:val="a0"/>
    <w:semiHidden/>
    <w:rsid w:val="00D6056D"/>
    <w:pPr>
      <w:tabs>
        <w:tab w:val="num" w:pos="1209"/>
      </w:tabs>
      <w:ind w:left="1209" w:hanging="360"/>
    </w:pPr>
    <w:rPr>
      <w:rFonts w:eastAsiaTheme="minorEastAsia" w:cs="Times New Roman"/>
      <w:szCs w:val="20"/>
      <w:lang w:val="en-GB"/>
    </w:rPr>
  </w:style>
  <w:style w:type="paragraph" w:styleId="53">
    <w:name w:val="List Number 5"/>
    <w:basedOn w:val="a0"/>
    <w:semiHidden/>
    <w:rsid w:val="00D6056D"/>
    <w:pPr>
      <w:tabs>
        <w:tab w:val="num" w:pos="1492"/>
      </w:tabs>
      <w:ind w:left="1492" w:hanging="360"/>
    </w:pPr>
    <w:rPr>
      <w:rFonts w:eastAsiaTheme="minorEastAsia" w:cs="Times New Roman"/>
      <w:szCs w:val="20"/>
      <w:lang w:val="en-GB"/>
    </w:rPr>
  </w:style>
  <w:style w:type="paragraph" w:styleId="affe">
    <w:name w:val="Message Header"/>
    <w:basedOn w:val="a0"/>
    <w:link w:val="afff"/>
    <w:semiHidden/>
    <w:rsid w:val="00D605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inorEastAsia" w:hAnsi="Arial" w:cs="Arial"/>
      <w:sz w:val="24"/>
      <w:szCs w:val="24"/>
      <w:lang w:val="en-GB"/>
    </w:rPr>
  </w:style>
  <w:style w:type="character" w:customStyle="1" w:styleId="afff">
    <w:name w:val="Шапка Знак"/>
    <w:basedOn w:val="a1"/>
    <w:link w:val="affe"/>
    <w:semiHidden/>
    <w:rsid w:val="00D6056D"/>
    <w:rPr>
      <w:rFonts w:ascii="Arial" w:eastAsiaTheme="minorEastAsia" w:hAnsi="Arial" w:cs="Arial"/>
      <w:sz w:val="24"/>
      <w:szCs w:val="24"/>
      <w:shd w:val="pct20" w:color="auto" w:fill="auto"/>
      <w:lang w:val="en-GB" w:eastAsia="en-US"/>
    </w:rPr>
  </w:style>
  <w:style w:type="paragraph" w:styleId="afff0">
    <w:name w:val="Normal Indent"/>
    <w:basedOn w:val="a0"/>
    <w:semiHidden/>
    <w:rsid w:val="00D6056D"/>
    <w:pPr>
      <w:ind w:left="567"/>
    </w:pPr>
    <w:rPr>
      <w:rFonts w:eastAsiaTheme="minorEastAsia" w:cs="Times New Roman"/>
      <w:szCs w:val="20"/>
      <w:lang w:val="en-GB"/>
    </w:rPr>
  </w:style>
  <w:style w:type="paragraph" w:styleId="afff1">
    <w:name w:val="Note Heading"/>
    <w:basedOn w:val="a0"/>
    <w:next w:val="a0"/>
    <w:link w:val="afff2"/>
    <w:semiHidden/>
    <w:rsid w:val="00D6056D"/>
    <w:rPr>
      <w:rFonts w:eastAsiaTheme="minorEastAsia" w:cs="Times New Roman"/>
      <w:szCs w:val="20"/>
      <w:lang w:val="en-GB"/>
    </w:rPr>
  </w:style>
  <w:style w:type="character" w:customStyle="1" w:styleId="afff2">
    <w:name w:val="Заголовок записки Знак"/>
    <w:basedOn w:val="a1"/>
    <w:link w:val="afff1"/>
    <w:semiHidden/>
    <w:rsid w:val="00D6056D"/>
    <w:rPr>
      <w:rFonts w:eastAsiaTheme="minorEastAsia"/>
      <w:lang w:val="en-GB" w:eastAsia="en-US"/>
    </w:rPr>
  </w:style>
  <w:style w:type="paragraph" w:styleId="afff3">
    <w:name w:val="Salutation"/>
    <w:basedOn w:val="a0"/>
    <w:next w:val="a0"/>
    <w:link w:val="afff4"/>
    <w:semiHidden/>
    <w:rsid w:val="00D6056D"/>
    <w:rPr>
      <w:rFonts w:eastAsiaTheme="minorEastAsia" w:cs="Times New Roman"/>
      <w:szCs w:val="20"/>
      <w:lang w:val="en-GB"/>
    </w:rPr>
  </w:style>
  <w:style w:type="character" w:customStyle="1" w:styleId="afff4">
    <w:name w:val="Приветствие Знак"/>
    <w:basedOn w:val="a1"/>
    <w:link w:val="afff3"/>
    <w:semiHidden/>
    <w:rsid w:val="00D6056D"/>
    <w:rPr>
      <w:rFonts w:eastAsiaTheme="minorEastAsia"/>
      <w:lang w:val="en-GB" w:eastAsia="en-US"/>
    </w:rPr>
  </w:style>
  <w:style w:type="paragraph" w:styleId="afff5">
    <w:name w:val="Signature"/>
    <w:basedOn w:val="a0"/>
    <w:link w:val="afff6"/>
    <w:semiHidden/>
    <w:rsid w:val="00D6056D"/>
    <w:pPr>
      <w:ind w:left="4252"/>
    </w:pPr>
    <w:rPr>
      <w:rFonts w:eastAsiaTheme="minorEastAsia" w:cs="Times New Roman"/>
      <w:szCs w:val="20"/>
      <w:lang w:val="en-GB"/>
    </w:rPr>
  </w:style>
  <w:style w:type="character" w:customStyle="1" w:styleId="afff6">
    <w:name w:val="Подпись Знак"/>
    <w:basedOn w:val="a1"/>
    <w:link w:val="afff5"/>
    <w:semiHidden/>
    <w:rsid w:val="00D6056D"/>
    <w:rPr>
      <w:rFonts w:eastAsiaTheme="minorEastAsia"/>
      <w:lang w:val="en-GB" w:eastAsia="en-US"/>
    </w:rPr>
  </w:style>
  <w:style w:type="character" w:styleId="afff7">
    <w:name w:val="Strong"/>
    <w:qFormat/>
    <w:rsid w:val="00D6056D"/>
    <w:rPr>
      <w:b/>
      <w:bCs/>
    </w:rPr>
  </w:style>
  <w:style w:type="paragraph" w:styleId="afff8">
    <w:name w:val="Subtitle"/>
    <w:basedOn w:val="a0"/>
    <w:link w:val="afff9"/>
    <w:qFormat/>
    <w:rsid w:val="00D6056D"/>
    <w:pPr>
      <w:spacing w:after="60"/>
      <w:jc w:val="center"/>
      <w:outlineLvl w:val="1"/>
    </w:pPr>
    <w:rPr>
      <w:rFonts w:ascii="Arial" w:eastAsiaTheme="minorEastAsia" w:hAnsi="Arial" w:cs="Arial"/>
      <w:sz w:val="24"/>
      <w:szCs w:val="24"/>
      <w:lang w:val="en-GB"/>
    </w:rPr>
  </w:style>
  <w:style w:type="character" w:customStyle="1" w:styleId="afff9">
    <w:name w:val="Подзаголовок Знак"/>
    <w:basedOn w:val="a1"/>
    <w:link w:val="afff8"/>
    <w:rsid w:val="00D6056D"/>
    <w:rPr>
      <w:rFonts w:ascii="Arial" w:eastAsiaTheme="minorEastAsia" w:hAnsi="Arial" w:cs="Arial"/>
      <w:sz w:val="24"/>
      <w:szCs w:val="24"/>
      <w:lang w:val="en-GB" w:eastAsia="en-US"/>
    </w:rPr>
  </w:style>
  <w:style w:type="table" w:styleId="11">
    <w:name w:val="Table 3D effects 1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3D effects 2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2"/>
    <w:semiHidden/>
    <w:rsid w:val="00D6056D"/>
    <w:pPr>
      <w:suppressAutoHyphens/>
      <w:spacing w:line="240" w:lineRule="atLeast"/>
    </w:pPr>
    <w:rPr>
      <w:rFonts w:eastAsiaTheme="minorEastAsia"/>
      <w:color w:val="00008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2"/>
    <w:semiHidden/>
    <w:rsid w:val="00D6056D"/>
    <w:pPr>
      <w:suppressAutoHyphens/>
      <w:spacing w:line="240" w:lineRule="atLeast"/>
    </w:pPr>
    <w:rPr>
      <w:rFonts w:eastAsiaTheme="minorEastAsia"/>
      <w:color w:val="FFFFFF"/>
      <w:lang w:val="en-US"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Table Columns 1"/>
    <w:basedOn w:val="a2"/>
    <w:semiHidden/>
    <w:rsid w:val="00D6056D"/>
    <w:pPr>
      <w:suppressAutoHyphens/>
      <w:spacing w:line="240" w:lineRule="atLeast"/>
    </w:pPr>
    <w:rPr>
      <w:rFonts w:eastAsiaTheme="minorEastAsia"/>
      <w:b/>
      <w:bCs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2"/>
    <w:semiHidden/>
    <w:rsid w:val="00D6056D"/>
    <w:pPr>
      <w:suppressAutoHyphens/>
      <w:spacing w:line="240" w:lineRule="atLeast"/>
    </w:pPr>
    <w:rPr>
      <w:rFonts w:eastAsiaTheme="minorEastAsia"/>
      <w:b/>
      <w:bCs/>
      <w:lang w:val="en-US"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2"/>
    <w:semiHidden/>
    <w:rsid w:val="00D6056D"/>
    <w:pPr>
      <w:suppressAutoHyphens/>
      <w:spacing w:line="240" w:lineRule="atLeast"/>
    </w:pPr>
    <w:rPr>
      <w:rFonts w:eastAsiaTheme="minorEastAsia"/>
      <w:b/>
      <w:bCs/>
      <w:lang w:val="en-US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a">
    <w:name w:val="Table Contemporary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b">
    <w:name w:val="Table Elegant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Grid 1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2"/>
    <w:semiHidden/>
    <w:rsid w:val="00D6056D"/>
    <w:pPr>
      <w:suppressAutoHyphens/>
      <w:spacing w:line="240" w:lineRule="atLeast"/>
    </w:pPr>
    <w:rPr>
      <w:rFonts w:eastAsiaTheme="minorEastAsia"/>
      <w:b/>
      <w:bCs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c">
    <w:name w:val="Table Professional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Simple 1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Subtle 1"/>
    <w:basedOn w:val="a2"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ubtle 2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d">
    <w:name w:val="Table Theme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0">
    <w:name w:val="Table Web 1"/>
    <w:basedOn w:val="a2"/>
    <w:semiHidden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2"/>
    <w:rsid w:val="00D6056D"/>
    <w:pPr>
      <w:suppressAutoHyphens/>
      <w:spacing w:line="240" w:lineRule="atLeast"/>
    </w:pPr>
    <w:rPr>
      <w:rFonts w:eastAsiaTheme="minorEastAsia"/>
      <w:lang w:val="en-US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e">
    <w:name w:val="Title"/>
    <w:basedOn w:val="a0"/>
    <w:link w:val="affff"/>
    <w:qFormat/>
    <w:rsid w:val="00D6056D"/>
    <w:pPr>
      <w:spacing w:before="240" w:after="60"/>
      <w:jc w:val="center"/>
      <w:outlineLvl w:val="0"/>
    </w:pPr>
    <w:rPr>
      <w:rFonts w:ascii="Arial" w:eastAsiaTheme="minorEastAsia" w:hAnsi="Arial" w:cs="Arial"/>
      <w:b/>
      <w:bCs/>
      <w:kern w:val="28"/>
      <w:sz w:val="32"/>
      <w:szCs w:val="32"/>
      <w:lang w:val="en-GB"/>
    </w:rPr>
  </w:style>
  <w:style w:type="character" w:customStyle="1" w:styleId="affff">
    <w:name w:val="Заголовок Знак"/>
    <w:basedOn w:val="a1"/>
    <w:link w:val="afffe"/>
    <w:rsid w:val="00D6056D"/>
    <w:rPr>
      <w:rFonts w:ascii="Arial" w:eastAsiaTheme="minorEastAsia" w:hAnsi="Arial" w:cs="Arial"/>
      <w:b/>
      <w:bCs/>
      <w:kern w:val="28"/>
      <w:sz w:val="32"/>
      <w:szCs w:val="32"/>
      <w:lang w:val="en-GB" w:eastAsia="en-US"/>
    </w:rPr>
  </w:style>
  <w:style w:type="paragraph" w:styleId="affff0">
    <w:name w:val="envelope address"/>
    <w:basedOn w:val="a0"/>
    <w:semiHidden/>
    <w:rsid w:val="00D6056D"/>
    <w:pPr>
      <w:framePr w:w="7920" w:h="1980" w:hRule="exact" w:hSpace="180" w:wrap="auto" w:hAnchor="page" w:xAlign="center" w:yAlign="bottom"/>
      <w:ind w:left="2880"/>
    </w:pPr>
    <w:rPr>
      <w:rFonts w:ascii="Arial" w:eastAsiaTheme="minorEastAsia" w:hAnsi="Arial" w:cs="Arial"/>
      <w:sz w:val="24"/>
      <w:szCs w:val="24"/>
      <w:lang w:val="en-GB"/>
    </w:rPr>
  </w:style>
  <w:style w:type="paragraph" w:styleId="affff1">
    <w:name w:val="annotation subject"/>
    <w:basedOn w:val="afe"/>
    <w:next w:val="afe"/>
    <w:link w:val="affff2"/>
    <w:semiHidden/>
    <w:rsid w:val="00D6056D"/>
    <w:rPr>
      <w:b/>
      <w:bCs/>
    </w:rPr>
  </w:style>
  <w:style w:type="character" w:customStyle="1" w:styleId="affff2">
    <w:name w:val="Тема примечания Знак"/>
    <w:basedOn w:val="aff"/>
    <w:link w:val="affff1"/>
    <w:semiHidden/>
    <w:rsid w:val="00D6056D"/>
    <w:rPr>
      <w:rFonts w:eastAsiaTheme="minorEastAsia"/>
      <w:b/>
      <w:bCs/>
      <w:lang w:val="en-GB" w:eastAsia="en-US"/>
    </w:rPr>
  </w:style>
  <w:style w:type="paragraph" w:customStyle="1" w:styleId="para">
    <w:name w:val="para"/>
    <w:basedOn w:val="SingleTxtG"/>
    <w:link w:val="paraChar"/>
    <w:qFormat/>
    <w:rsid w:val="00D6056D"/>
    <w:pPr>
      <w:ind w:left="2268" w:hanging="1134"/>
    </w:pPr>
    <w:rPr>
      <w:lang w:val="fr-CH"/>
    </w:rPr>
  </w:style>
  <w:style w:type="character" w:customStyle="1" w:styleId="paraChar">
    <w:name w:val="para Char"/>
    <w:link w:val="para"/>
    <w:rsid w:val="00D6056D"/>
    <w:rPr>
      <w:lang w:val="fr-CH" w:eastAsia="en-US"/>
    </w:rPr>
  </w:style>
  <w:style w:type="paragraph" w:customStyle="1" w:styleId="Default">
    <w:name w:val="Default"/>
    <w:rsid w:val="00D6056D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table" w:customStyle="1" w:styleId="TableGrid21">
    <w:name w:val="Table Grid21"/>
    <w:basedOn w:val="a2"/>
    <w:next w:val="ad"/>
    <w:uiPriority w:val="59"/>
    <w:rsid w:val="00D6056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2GR">
    <w:name w:val="_Bullet 2_GR"/>
    <w:basedOn w:val="a0"/>
    <w:uiPriority w:val="99"/>
    <w:qFormat/>
    <w:rsid w:val="00D6056D"/>
    <w:pPr>
      <w:tabs>
        <w:tab w:val="num" w:pos="2268"/>
      </w:tabs>
      <w:spacing w:after="120"/>
      <w:ind w:left="2268" w:right="1134" w:hanging="170"/>
      <w:jc w:val="both"/>
    </w:pPr>
    <w:rPr>
      <w:rFonts w:eastAsia="Times New Roman" w:cs="Times New Roman"/>
      <w:szCs w:val="20"/>
      <w:lang w:eastAsia="ru-RU"/>
    </w:rPr>
  </w:style>
  <w:style w:type="table" w:customStyle="1" w:styleId="93">
    <w:name w:val="Сетка таблицы93"/>
    <w:basedOn w:val="a2"/>
    <w:rsid w:val="00D6056D"/>
    <w:pPr>
      <w:suppressAutoHyphens/>
      <w:spacing w:line="240" w:lineRule="atLeast"/>
    </w:pPr>
    <w:rPr>
      <w:lang w:val="en-GB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98">
    <w:name w:val="Сетка таблицы98"/>
    <w:basedOn w:val="a2"/>
    <w:rsid w:val="00D6056D"/>
    <w:pPr>
      <w:suppressAutoHyphens/>
      <w:spacing w:line="240" w:lineRule="atLeast"/>
    </w:pPr>
    <w:rPr>
      <w:lang w:val="en-GB"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Microsoft_PowerPoint_Presentation.pptx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90.png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gif"/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2</TotalTime>
  <Pages>26</Pages>
  <Words>5569</Words>
  <Characters>33014</Characters>
  <Application>Microsoft Office Word</Application>
  <DocSecurity>0</DocSecurity>
  <Lines>1623</Lines>
  <Paragraphs>949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ECE/TRANS/WP.29/GRE/2020/22</vt:lpstr>
      <vt:lpstr>A/</vt:lpstr>
      <vt:lpstr>A/</vt:lpstr>
    </vt:vector>
  </TitlesOfParts>
  <Company>DCM</Company>
  <LinksUpToDate>false</LinksUpToDate>
  <CharactersWithSpaces>37737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ECE/TRANS/WP.29/GRE/2020/22</dc:title>
  <dc:subject/>
  <dc:creator>Svetlana PROKOUDINA</dc:creator>
  <cp:keywords/>
  <cp:lastModifiedBy>Svetlana Prokoudina</cp:lastModifiedBy>
  <cp:revision>3</cp:revision>
  <cp:lastPrinted>2020-08-20T06:46:00Z</cp:lastPrinted>
  <dcterms:created xsi:type="dcterms:W3CDTF">2020-08-20T06:46:00Z</dcterms:created>
  <dcterms:modified xsi:type="dcterms:W3CDTF">2020-08-20T06:48:00Z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