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6FA4DD64" w14:textId="77777777" w:rsidTr="00C97039">
        <w:trPr>
          <w:trHeight w:hRule="exact" w:val="851"/>
        </w:trPr>
        <w:tc>
          <w:tcPr>
            <w:tcW w:w="1276" w:type="dxa"/>
            <w:tcBorders>
              <w:bottom w:val="single" w:sz="4" w:space="0" w:color="auto"/>
            </w:tcBorders>
          </w:tcPr>
          <w:p w14:paraId="6B1C218F" w14:textId="77777777" w:rsidR="00F35BAF" w:rsidRPr="00DB58B5" w:rsidRDefault="00F35BAF" w:rsidP="006A46F5"/>
        </w:tc>
        <w:tc>
          <w:tcPr>
            <w:tcW w:w="2268" w:type="dxa"/>
            <w:tcBorders>
              <w:bottom w:val="single" w:sz="4" w:space="0" w:color="auto"/>
            </w:tcBorders>
            <w:vAlign w:val="bottom"/>
          </w:tcPr>
          <w:p w14:paraId="31405101"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B705621" w14:textId="77777777" w:rsidR="00F35BAF" w:rsidRPr="00DB58B5" w:rsidRDefault="006A46F5" w:rsidP="006A46F5">
            <w:pPr>
              <w:jc w:val="right"/>
            </w:pPr>
            <w:r w:rsidRPr="006A46F5">
              <w:rPr>
                <w:sz w:val="40"/>
              </w:rPr>
              <w:t>ECE</w:t>
            </w:r>
            <w:r>
              <w:t>/TRANS/WP.29/GRSP/2019/27</w:t>
            </w:r>
          </w:p>
        </w:tc>
      </w:tr>
      <w:tr w:rsidR="00F35BAF" w:rsidRPr="00DB58B5" w14:paraId="37991B4E" w14:textId="77777777" w:rsidTr="00C97039">
        <w:trPr>
          <w:trHeight w:hRule="exact" w:val="2835"/>
        </w:trPr>
        <w:tc>
          <w:tcPr>
            <w:tcW w:w="1276" w:type="dxa"/>
            <w:tcBorders>
              <w:top w:val="single" w:sz="4" w:space="0" w:color="auto"/>
              <w:bottom w:val="single" w:sz="12" w:space="0" w:color="auto"/>
            </w:tcBorders>
          </w:tcPr>
          <w:p w14:paraId="22CE4861" w14:textId="77777777" w:rsidR="00F35BAF" w:rsidRPr="00DB58B5" w:rsidRDefault="00F35BAF" w:rsidP="00C97039">
            <w:pPr>
              <w:spacing w:before="120"/>
              <w:jc w:val="center"/>
            </w:pPr>
            <w:r>
              <w:rPr>
                <w:noProof/>
                <w:lang w:eastAsia="fr-CH"/>
              </w:rPr>
              <w:drawing>
                <wp:inline distT="0" distB="0" distL="0" distR="0" wp14:anchorId="5C9C4275" wp14:editId="71AE72BE">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EBB7F3D"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5A0D245F" w14:textId="77777777" w:rsidR="00F35BAF" w:rsidRDefault="006A46F5" w:rsidP="00C97039">
            <w:pPr>
              <w:spacing w:before="240"/>
            </w:pPr>
            <w:r>
              <w:t>Distr. générale</w:t>
            </w:r>
          </w:p>
          <w:p w14:paraId="453928DA" w14:textId="77777777" w:rsidR="006A46F5" w:rsidRDefault="006A46F5" w:rsidP="006A46F5">
            <w:pPr>
              <w:spacing w:line="240" w:lineRule="exact"/>
            </w:pPr>
            <w:r>
              <w:t>26 septembre 2019</w:t>
            </w:r>
          </w:p>
          <w:p w14:paraId="3CE112F4" w14:textId="77777777" w:rsidR="006A46F5" w:rsidRDefault="006A46F5" w:rsidP="006A46F5">
            <w:pPr>
              <w:spacing w:line="240" w:lineRule="exact"/>
            </w:pPr>
            <w:r>
              <w:t>Français</w:t>
            </w:r>
          </w:p>
          <w:p w14:paraId="21A0F9BA" w14:textId="77777777" w:rsidR="006A46F5" w:rsidRPr="00DB58B5" w:rsidRDefault="006A46F5" w:rsidP="006A46F5">
            <w:pPr>
              <w:spacing w:line="240" w:lineRule="exact"/>
            </w:pPr>
            <w:r>
              <w:t>Original</w:t>
            </w:r>
            <w:r w:rsidR="00A44AE3">
              <w:t> :</w:t>
            </w:r>
            <w:r>
              <w:t xml:space="preserve"> anglais</w:t>
            </w:r>
          </w:p>
        </w:tc>
      </w:tr>
    </w:tbl>
    <w:p w14:paraId="07B944CC" w14:textId="77777777" w:rsidR="007F20FA" w:rsidRPr="000312C0" w:rsidRDefault="007F20FA" w:rsidP="007F20FA">
      <w:pPr>
        <w:spacing w:before="120"/>
        <w:rPr>
          <w:b/>
          <w:sz w:val="28"/>
          <w:szCs w:val="28"/>
        </w:rPr>
      </w:pPr>
      <w:r w:rsidRPr="000312C0">
        <w:rPr>
          <w:b/>
          <w:sz w:val="28"/>
          <w:szCs w:val="28"/>
        </w:rPr>
        <w:t>Commission économique pour l</w:t>
      </w:r>
      <w:r w:rsidR="00B4782D">
        <w:rPr>
          <w:b/>
          <w:sz w:val="28"/>
          <w:szCs w:val="28"/>
        </w:rPr>
        <w:t>’</w:t>
      </w:r>
      <w:r w:rsidRPr="000312C0">
        <w:rPr>
          <w:b/>
          <w:sz w:val="28"/>
          <w:szCs w:val="28"/>
        </w:rPr>
        <w:t>Europe</w:t>
      </w:r>
    </w:p>
    <w:p w14:paraId="69910832" w14:textId="77777777" w:rsidR="007F20FA" w:rsidRDefault="007F20FA" w:rsidP="007F20FA">
      <w:pPr>
        <w:spacing w:before="120"/>
        <w:rPr>
          <w:sz w:val="28"/>
          <w:szCs w:val="28"/>
        </w:rPr>
      </w:pPr>
      <w:r w:rsidRPr="00685843">
        <w:rPr>
          <w:sz w:val="28"/>
          <w:szCs w:val="28"/>
        </w:rPr>
        <w:t>Comité des transports intérieurs</w:t>
      </w:r>
    </w:p>
    <w:p w14:paraId="7BF447F1" w14:textId="77777777" w:rsidR="00162A21" w:rsidRDefault="00162A21" w:rsidP="00162A21">
      <w:pPr>
        <w:spacing w:before="120"/>
        <w:rPr>
          <w:b/>
          <w:sz w:val="24"/>
          <w:szCs w:val="24"/>
        </w:rPr>
      </w:pPr>
      <w:r w:rsidRPr="00685843">
        <w:rPr>
          <w:b/>
          <w:sz w:val="24"/>
          <w:szCs w:val="24"/>
        </w:rPr>
        <w:t>Forum mondial de l</w:t>
      </w:r>
      <w:r w:rsidR="00B4782D">
        <w:rPr>
          <w:b/>
          <w:sz w:val="24"/>
          <w:szCs w:val="24"/>
        </w:rPr>
        <w:t>’</w:t>
      </w:r>
      <w:r w:rsidRPr="00685843">
        <w:rPr>
          <w:b/>
          <w:sz w:val="24"/>
          <w:szCs w:val="24"/>
        </w:rPr>
        <w:t>h</w:t>
      </w:r>
      <w:bookmarkStart w:id="0" w:name="_GoBack"/>
      <w:bookmarkEnd w:id="0"/>
      <w:r w:rsidRPr="00685843">
        <w:rPr>
          <w:b/>
          <w:sz w:val="24"/>
          <w:szCs w:val="24"/>
        </w:rPr>
        <w:t>armonisation</w:t>
      </w:r>
      <w:r>
        <w:rPr>
          <w:b/>
          <w:sz w:val="24"/>
          <w:szCs w:val="24"/>
        </w:rPr>
        <w:t xml:space="preserve"> </w:t>
      </w:r>
      <w:r w:rsidRPr="00685843">
        <w:rPr>
          <w:b/>
          <w:sz w:val="24"/>
          <w:szCs w:val="24"/>
        </w:rPr>
        <w:t>des Règlements</w:t>
      </w:r>
      <w:r>
        <w:rPr>
          <w:b/>
          <w:sz w:val="24"/>
          <w:szCs w:val="24"/>
        </w:rPr>
        <w:t xml:space="preserve"> </w:t>
      </w:r>
      <w:r>
        <w:rPr>
          <w:b/>
          <w:sz w:val="24"/>
          <w:szCs w:val="24"/>
        </w:rPr>
        <w:br/>
      </w:r>
      <w:r w:rsidRPr="00685843">
        <w:rPr>
          <w:b/>
          <w:sz w:val="24"/>
          <w:szCs w:val="24"/>
        </w:rPr>
        <w:t>concernant les véhicules</w:t>
      </w:r>
    </w:p>
    <w:p w14:paraId="6578EA53" w14:textId="77777777" w:rsidR="00162A21" w:rsidRPr="00886518" w:rsidRDefault="00162A21" w:rsidP="00162A21">
      <w:pPr>
        <w:spacing w:before="120"/>
        <w:rPr>
          <w:b/>
        </w:rPr>
      </w:pPr>
      <w:r w:rsidRPr="00886518">
        <w:rPr>
          <w:b/>
        </w:rPr>
        <w:t>Groupe de travail de la sécurité passive</w:t>
      </w:r>
    </w:p>
    <w:p w14:paraId="6AC26311" w14:textId="77777777" w:rsidR="00162A21" w:rsidRDefault="00162A21" w:rsidP="00162A21">
      <w:pPr>
        <w:spacing w:before="120" w:line="240" w:lineRule="exact"/>
        <w:rPr>
          <w:b/>
        </w:rPr>
      </w:pPr>
      <w:r>
        <w:rPr>
          <w:b/>
        </w:rPr>
        <w:t>Soixante</w:t>
      </w:r>
      <w:r>
        <w:rPr>
          <w:b/>
        </w:rPr>
        <w:noBreakHyphen/>
        <w:t>sixième session</w:t>
      </w:r>
    </w:p>
    <w:p w14:paraId="3E5F791D" w14:textId="77777777" w:rsidR="00162A21" w:rsidRPr="00237319" w:rsidRDefault="00162A21" w:rsidP="00162A21">
      <w:pPr>
        <w:rPr>
          <w:lang w:val="fr-FR"/>
        </w:rPr>
      </w:pPr>
      <w:r w:rsidRPr="00237319">
        <w:rPr>
          <w:lang w:val="fr-FR"/>
        </w:rPr>
        <w:t xml:space="preserve">Genève, </w:t>
      </w:r>
      <w:r>
        <w:rPr>
          <w:lang w:val="fr-FR"/>
        </w:rPr>
        <w:t>10-13 déc</w:t>
      </w:r>
      <w:r w:rsidRPr="00237319">
        <w:rPr>
          <w:lang w:val="fr-FR"/>
        </w:rPr>
        <w:t>embre 201</w:t>
      </w:r>
      <w:r>
        <w:rPr>
          <w:lang w:val="fr-FR"/>
        </w:rPr>
        <w:t>9</w:t>
      </w:r>
    </w:p>
    <w:p w14:paraId="6FB623A0" w14:textId="77777777" w:rsidR="00162A21" w:rsidRPr="00237319" w:rsidRDefault="00162A21" w:rsidP="00162A21">
      <w:pPr>
        <w:rPr>
          <w:lang w:val="fr-FR"/>
        </w:rPr>
      </w:pPr>
      <w:r w:rsidRPr="00237319">
        <w:rPr>
          <w:lang w:val="fr-FR"/>
        </w:rPr>
        <w:t xml:space="preserve">Point </w:t>
      </w:r>
      <w:r>
        <w:rPr>
          <w:lang w:val="fr-FR"/>
        </w:rPr>
        <w:t>9</w:t>
      </w:r>
      <w:r w:rsidRPr="00237319">
        <w:rPr>
          <w:lang w:val="fr-FR"/>
        </w:rPr>
        <w:t xml:space="preserve"> de l</w:t>
      </w:r>
      <w:r w:rsidR="00B4782D">
        <w:rPr>
          <w:lang w:val="fr-FR"/>
        </w:rPr>
        <w:t>’</w:t>
      </w:r>
      <w:r w:rsidRPr="00237319">
        <w:rPr>
          <w:lang w:val="fr-FR"/>
        </w:rPr>
        <w:t>ordre du jour provisoire</w:t>
      </w:r>
    </w:p>
    <w:p w14:paraId="3981A604" w14:textId="77777777" w:rsidR="00162A21" w:rsidRDefault="00162A21" w:rsidP="00162A21">
      <w:pPr>
        <w:rPr>
          <w:b/>
          <w:lang w:val="fr-FR"/>
        </w:rPr>
      </w:pPr>
      <w:r>
        <w:rPr>
          <w:b/>
          <w:lang w:val="fr-FR"/>
        </w:rPr>
        <w:t>Règlement ONU n</w:t>
      </w:r>
      <w:r w:rsidRPr="00886518">
        <w:rPr>
          <w:b/>
          <w:vertAlign w:val="superscript"/>
          <w:lang w:val="fr-FR"/>
        </w:rPr>
        <w:t>o</w:t>
      </w:r>
      <w:r>
        <w:rPr>
          <w:b/>
          <w:lang w:val="fr-FR"/>
        </w:rPr>
        <w:t xml:space="preserve"> 17 (Résistance mécanique des sièges)</w:t>
      </w:r>
      <w:r w:rsidRPr="00237319">
        <w:rPr>
          <w:b/>
          <w:lang w:val="fr-FR"/>
        </w:rPr>
        <w:t xml:space="preserve"> </w:t>
      </w:r>
    </w:p>
    <w:p w14:paraId="3DCAA8B7" w14:textId="77777777" w:rsidR="00162A21" w:rsidRPr="00EF234B" w:rsidRDefault="00162A21" w:rsidP="00344153">
      <w:pPr>
        <w:pStyle w:val="HChG"/>
      </w:pPr>
      <w:r>
        <w:tab/>
      </w:r>
      <w:r>
        <w:tab/>
      </w:r>
      <w:r w:rsidRPr="00886518">
        <w:t>Proposition</w:t>
      </w:r>
      <w:r w:rsidRPr="00EF234B">
        <w:t xml:space="preserve"> de série </w:t>
      </w:r>
      <w:r>
        <w:t>1</w:t>
      </w:r>
      <w:r w:rsidRPr="00EF234B">
        <w:t>0 d</w:t>
      </w:r>
      <w:r w:rsidR="00B4782D">
        <w:t>’</w:t>
      </w:r>
      <w:r w:rsidRPr="00EF234B">
        <w:t xml:space="preserve">amendements au Règlement </w:t>
      </w:r>
      <w:r w:rsidRPr="00237319">
        <w:t>ONU</w:t>
      </w:r>
      <w:r>
        <w:t xml:space="preserve"> </w:t>
      </w:r>
      <w:r w:rsidRPr="00EF234B">
        <w:rPr>
          <w:rFonts w:eastAsia="MS Mincho"/>
        </w:rPr>
        <w:t>n</w:t>
      </w:r>
      <w:r w:rsidRPr="00EF234B">
        <w:rPr>
          <w:rFonts w:eastAsia="MS Mincho"/>
          <w:vertAlign w:val="superscript"/>
        </w:rPr>
        <w:t>o</w:t>
      </w:r>
      <w:r w:rsidR="00CD6DA3">
        <w:t> </w:t>
      </w:r>
      <w:r w:rsidRPr="00EF234B">
        <w:t xml:space="preserve">17 (Résistance </w:t>
      </w:r>
      <w:r w:rsidRPr="00876A58">
        <w:t>mécanique</w:t>
      </w:r>
      <w:r w:rsidRPr="00EF234B">
        <w:t xml:space="preserve"> des sièges)</w:t>
      </w:r>
    </w:p>
    <w:p w14:paraId="22B75657" w14:textId="77777777" w:rsidR="00162A21" w:rsidRDefault="00162A21" w:rsidP="00344153">
      <w:pPr>
        <w:pStyle w:val="H1G"/>
        <w:rPr>
          <w:sz w:val="20"/>
        </w:rPr>
      </w:pPr>
      <w:r w:rsidRPr="00EF234B">
        <w:tab/>
      </w:r>
      <w:r w:rsidRPr="00EF234B">
        <w:tab/>
        <w:t>Communication d</w:t>
      </w:r>
      <w:r>
        <w:t>e l</w:t>
      </w:r>
      <w:r w:rsidR="00B4782D">
        <w:t>’</w:t>
      </w:r>
      <w:r>
        <w:t>expert de la Commission européenne</w:t>
      </w:r>
      <w:r w:rsidR="00EE4634" w:rsidRPr="00EE4634">
        <w:rPr>
          <w:rStyle w:val="Appelnotedebasdep"/>
          <w:b w:val="0"/>
          <w:sz w:val="20"/>
          <w:vertAlign w:val="baseline"/>
        </w:rPr>
        <w:footnoteReference w:customMarkFollows="1" w:id="2"/>
        <w:t>*</w:t>
      </w:r>
    </w:p>
    <w:p w14:paraId="6E78039F" w14:textId="77777777" w:rsidR="00162A21" w:rsidRDefault="00162A21" w:rsidP="00B36E9F">
      <w:pPr>
        <w:pStyle w:val="SingleTxtG"/>
        <w:ind w:firstLine="567"/>
      </w:pPr>
      <w:r w:rsidRPr="00EF234B">
        <w:t xml:space="preserve">Le texte </w:t>
      </w:r>
      <w:r>
        <w:t>ci-après, établi</w:t>
      </w:r>
      <w:r w:rsidRPr="00EF234B">
        <w:t xml:space="preserve"> par </w:t>
      </w:r>
      <w:r>
        <w:t xml:space="preserve">les experts de la Commission européenne au nom </w:t>
      </w:r>
      <w:r w:rsidRPr="00055EBC">
        <w:t>du groupe de rédaction</w:t>
      </w:r>
      <w:r>
        <w:t>, vise à transposer le Règlement technique mondial ONU n</w:t>
      </w:r>
      <w:r w:rsidRPr="00886518">
        <w:rPr>
          <w:vertAlign w:val="superscript"/>
        </w:rPr>
        <w:t>o</w:t>
      </w:r>
      <w:r w:rsidR="00CD6DA3">
        <w:t> </w:t>
      </w:r>
      <w:r>
        <w:t>7, phase</w:t>
      </w:r>
      <w:r w:rsidR="00CD6DA3">
        <w:t> </w:t>
      </w:r>
      <w:r>
        <w:t>2 (</w:t>
      </w:r>
      <w:r w:rsidRPr="00D13573">
        <w:rPr>
          <w:rFonts w:eastAsia="MS Mincho"/>
        </w:rPr>
        <w:t>GTR7-PH2</w:t>
      </w:r>
      <w:r>
        <w:rPr>
          <w:rFonts w:eastAsia="MS Mincho"/>
        </w:rPr>
        <w:t xml:space="preserve">) </w:t>
      </w:r>
      <w:r>
        <w:t>dans le Règlement ONU n</w:t>
      </w:r>
      <w:r w:rsidRPr="00886518">
        <w:rPr>
          <w:vertAlign w:val="superscript"/>
        </w:rPr>
        <w:t>o</w:t>
      </w:r>
      <w:r w:rsidR="00EE4634">
        <w:t> </w:t>
      </w:r>
      <w:r>
        <w:t xml:space="preserve">17. Il est fondé sur le document </w:t>
      </w:r>
      <w:r w:rsidRPr="005C48FB">
        <w:t xml:space="preserve">de travail </w:t>
      </w:r>
      <w:r w:rsidRPr="00223552">
        <w:rPr>
          <w:lang w:val="fr-FR"/>
        </w:rPr>
        <w:t>ECE/TRANS/WP.29/GRSP/2018/34</w:t>
      </w:r>
      <w:r w:rsidRPr="00EF234B">
        <w:t xml:space="preserve">. </w:t>
      </w:r>
      <w:r>
        <w:t>Les modifications apportées au texte actuel du Règlement</w:t>
      </w:r>
      <w:r w:rsidR="008533BA">
        <w:t xml:space="preserve"> </w:t>
      </w:r>
      <w:r w:rsidR="008533BA" w:rsidRPr="007470A0">
        <w:t>ONU</w:t>
      </w:r>
      <w:r>
        <w:t>, y compris jusqu</w:t>
      </w:r>
      <w:r w:rsidR="00B4782D">
        <w:t>’</w:t>
      </w:r>
      <w:r>
        <w:t>au correctif</w:t>
      </w:r>
      <w:r w:rsidRPr="00D44761">
        <w:t xml:space="preserve"> </w:t>
      </w:r>
      <w:r>
        <w:t>1 et au c</w:t>
      </w:r>
      <w:r w:rsidRPr="00D44761">
        <w:t>omplément</w:t>
      </w:r>
      <w:r w:rsidR="00C36A06">
        <w:t> </w:t>
      </w:r>
      <w:r>
        <w:t>1 à la série</w:t>
      </w:r>
      <w:r w:rsidR="00C36A06">
        <w:t> </w:t>
      </w:r>
      <w:r>
        <w:t>09 d</w:t>
      </w:r>
      <w:r w:rsidR="00B4782D">
        <w:t>’</w:t>
      </w:r>
      <w:r>
        <w:t>amendements (</w:t>
      </w:r>
      <w:r w:rsidRPr="00D44761">
        <w:t xml:space="preserve">ECE/TRANS/WP.29/2019/35, </w:t>
      </w:r>
      <w:r>
        <w:t>et</w:t>
      </w:r>
      <w:r w:rsidRPr="00D44761">
        <w:t xml:space="preserve"> ECE/TRANS/WP.29/2019/116</w:t>
      </w:r>
      <w:r>
        <w:t>), sont indiquées en caractères gras pour les ajouts ou biffés pour les suppressions</w:t>
      </w:r>
      <w:r w:rsidRPr="00EF234B">
        <w:t>.</w:t>
      </w:r>
    </w:p>
    <w:p w14:paraId="0D2FD790" w14:textId="77777777" w:rsidR="00162A21" w:rsidRDefault="00162A21" w:rsidP="00162A21">
      <w:pPr>
        <w:pStyle w:val="HChG"/>
        <w:keepNext w:val="0"/>
        <w:keepLines w:val="0"/>
      </w:pPr>
      <w:r>
        <w:br w:type="page"/>
      </w:r>
      <w:r>
        <w:lastRenderedPageBreak/>
        <w:tab/>
      </w:r>
      <w:r w:rsidR="00F204F0">
        <w:t>I.</w:t>
      </w:r>
      <w:r>
        <w:tab/>
      </w:r>
      <w:r w:rsidRPr="00081329">
        <w:t>Proposition</w:t>
      </w:r>
    </w:p>
    <w:p w14:paraId="7F6D58E5" w14:textId="77777777" w:rsidR="00162A21" w:rsidRDefault="00162A21" w:rsidP="00162A21">
      <w:pPr>
        <w:pStyle w:val="SingleTxtG"/>
      </w:pPr>
      <w:r w:rsidRPr="00886518">
        <w:rPr>
          <w:i/>
        </w:rPr>
        <w:t>Table des matières, liste des annexes</w:t>
      </w:r>
      <w:r w:rsidRPr="002D50FB">
        <w:t xml:space="preserve">, </w:t>
      </w:r>
      <w:r>
        <w:t>lire</w:t>
      </w:r>
      <w:r w:rsidR="00A44AE3">
        <w:t> :</w:t>
      </w:r>
    </w:p>
    <w:p w14:paraId="20F84221" w14:textId="77777777" w:rsidR="00162A21" w:rsidRPr="00886518" w:rsidRDefault="00162A21" w:rsidP="00162A21">
      <w:pPr>
        <w:spacing w:after="120"/>
        <w:rPr>
          <w:sz w:val="28"/>
        </w:rPr>
      </w:pPr>
      <w:r w:rsidRPr="00081329">
        <w:t>«</w:t>
      </w:r>
      <w:r w:rsidR="00CD6DA3">
        <w:t> </w:t>
      </w:r>
      <w:r w:rsidRPr="00886518">
        <w:rPr>
          <w:sz w:val="28"/>
        </w:rPr>
        <w:t>Table des matières</w:t>
      </w:r>
    </w:p>
    <w:p w14:paraId="6F0DA60E" w14:textId="77777777" w:rsidR="00162A21" w:rsidRPr="00886518" w:rsidRDefault="00162A21" w:rsidP="00162A21">
      <w:pPr>
        <w:tabs>
          <w:tab w:val="right" w:pos="9638"/>
        </w:tabs>
        <w:spacing w:after="120"/>
        <w:ind w:left="283"/>
        <w:rPr>
          <w:i/>
          <w:sz w:val="18"/>
        </w:rPr>
      </w:pPr>
      <w:r w:rsidRPr="00886518">
        <w:rPr>
          <w:i/>
          <w:sz w:val="18"/>
        </w:rPr>
        <w:tab/>
        <w:t>Page</w:t>
      </w:r>
    </w:p>
    <w:p w14:paraId="79A85E85" w14:textId="77777777" w:rsidR="00162A21" w:rsidRDefault="00162A21" w:rsidP="00162A21">
      <w:pPr>
        <w:tabs>
          <w:tab w:val="right" w:pos="850"/>
          <w:tab w:val="right" w:leader="dot" w:pos="8787"/>
          <w:tab w:val="right" w:pos="9638"/>
        </w:tabs>
        <w:spacing w:after="120"/>
        <w:ind w:left="1134" w:hanging="1134"/>
      </w:pPr>
      <w:r>
        <w:tab/>
        <w:t>1.</w:t>
      </w:r>
      <w:r>
        <w:tab/>
      </w:r>
      <w:r w:rsidRPr="00DE0AA5">
        <w:t>Domaine d</w:t>
      </w:r>
      <w:r w:rsidR="00B4782D">
        <w:t>’</w:t>
      </w:r>
      <w:r w:rsidRPr="00DE0AA5">
        <w:t>application</w:t>
      </w:r>
      <w:r>
        <w:tab/>
      </w:r>
      <w:r>
        <w:tab/>
      </w:r>
    </w:p>
    <w:p w14:paraId="4B3F02D6" w14:textId="77777777" w:rsidR="00162A21" w:rsidRDefault="00162A21" w:rsidP="00162A21">
      <w:pPr>
        <w:tabs>
          <w:tab w:val="right" w:pos="850"/>
          <w:tab w:val="right" w:leader="dot" w:pos="8787"/>
          <w:tab w:val="right" w:pos="9638"/>
        </w:tabs>
        <w:spacing w:after="120"/>
        <w:ind w:left="1134" w:hanging="1134"/>
      </w:pPr>
      <w:r>
        <w:tab/>
        <w:t>2.</w:t>
      </w:r>
      <w:r>
        <w:tab/>
      </w:r>
      <w:r w:rsidRPr="00A7556E">
        <w:t>D</w:t>
      </w:r>
      <w:r>
        <w:t>é</w:t>
      </w:r>
      <w:r w:rsidRPr="00A7556E">
        <w:t>finitions</w:t>
      </w:r>
      <w:r>
        <w:tab/>
      </w:r>
      <w:r>
        <w:tab/>
      </w:r>
    </w:p>
    <w:p w14:paraId="4B5CA295" w14:textId="77777777" w:rsidR="00162A21" w:rsidRPr="007470A0" w:rsidRDefault="00162A21" w:rsidP="00162A21">
      <w:pPr>
        <w:tabs>
          <w:tab w:val="right" w:pos="850"/>
          <w:tab w:val="right" w:leader="dot" w:pos="8787"/>
          <w:tab w:val="right" w:pos="9638"/>
        </w:tabs>
        <w:spacing w:after="120"/>
        <w:ind w:left="1134" w:hanging="1134"/>
      </w:pPr>
      <w:r>
        <w:tab/>
      </w:r>
      <w:r w:rsidRPr="007470A0">
        <w:t>3.</w:t>
      </w:r>
      <w:r w:rsidRPr="007470A0">
        <w:tab/>
        <w:t>Demande d</w:t>
      </w:r>
      <w:r w:rsidR="00B4782D" w:rsidRPr="007470A0">
        <w:t>’</w:t>
      </w:r>
      <w:r w:rsidRPr="007470A0">
        <w:t>homologation</w:t>
      </w:r>
      <w:r w:rsidRPr="007470A0">
        <w:tab/>
      </w:r>
      <w:r w:rsidRPr="007470A0">
        <w:tab/>
      </w:r>
    </w:p>
    <w:p w14:paraId="3BD61BF9" w14:textId="77777777" w:rsidR="00162A21" w:rsidRPr="007470A0" w:rsidRDefault="00162A21" w:rsidP="00162A21">
      <w:pPr>
        <w:tabs>
          <w:tab w:val="right" w:pos="850"/>
          <w:tab w:val="right" w:leader="dot" w:pos="8787"/>
          <w:tab w:val="right" w:pos="9638"/>
        </w:tabs>
        <w:spacing w:after="120"/>
        <w:ind w:left="1134" w:hanging="1134"/>
      </w:pPr>
      <w:r w:rsidRPr="007470A0">
        <w:tab/>
        <w:t>4.</w:t>
      </w:r>
      <w:r w:rsidRPr="007470A0">
        <w:tab/>
        <w:t>Homologation</w:t>
      </w:r>
      <w:r w:rsidRPr="007470A0">
        <w:tab/>
      </w:r>
      <w:r w:rsidRPr="007470A0">
        <w:tab/>
      </w:r>
    </w:p>
    <w:p w14:paraId="1FFC043D" w14:textId="77777777" w:rsidR="00162A21" w:rsidRPr="007470A0" w:rsidRDefault="00162A21" w:rsidP="00162A21">
      <w:pPr>
        <w:tabs>
          <w:tab w:val="right" w:pos="850"/>
          <w:tab w:val="right" w:leader="dot" w:pos="8787"/>
          <w:tab w:val="right" w:pos="9638"/>
        </w:tabs>
        <w:spacing w:after="120"/>
        <w:ind w:left="1134" w:hanging="1134"/>
      </w:pPr>
      <w:r w:rsidRPr="007470A0">
        <w:tab/>
        <w:t>5.</w:t>
      </w:r>
      <w:r w:rsidRPr="007470A0">
        <w:tab/>
        <w:t>Prescriptions</w:t>
      </w:r>
      <w:r w:rsidRPr="007470A0">
        <w:tab/>
      </w:r>
      <w:r w:rsidRPr="007470A0">
        <w:tab/>
      </w:r>
    </w:p>
    <w:p w14:paraId="223B5767" w14:textId="77777777" w:rsidR="00162A21" w:rsidRPr="007470A0" w:rsidRDefault="00162A21" w:rsidP="00162A21">
      <w:pPr>
        <w:tabs>
          <w:tab w:val="right" w:pos="850"/>
          <w:tab w:val="right" w:leader="dot" w:pos="8787"/>
          <w:tab w:val="right" w:pos="9638"/>
        </w:tabs>
        <w:spacing w:after="120"/>
        <w:ind w:left="1134" w:hanging="1134"/>
      </w:pPr>
      <w:r w:rsidRPr="007470A0">
        <w:tab/>
        <w:t>6.</w:t>
      </w:r>
      <w:r w:rsidRPr="007470A0">
        <w:tab/>
        <w:t>Essais</w:t>
      </w:r>
      <w:r w:rsidRPr="007470A0">
        <w:tab/>
      </w:r>
      <w:r w:rsidRPr="007470A0">
        <w:tab/>
      </w:r>
    </w:p>
    <w:p w14:paraId="5994C995" w14:textId="77777777" w:rsidR="00162A21" w:rsidRPr="007470A0" w:rsidRDefault="00162A21" w:rsidP="00162A21">
      <w:pPr>
        <w:tabs>
          <w:tab w:val="right" w:pos="850"/>
          <w:tab w:val="right" w:leader="dot" w:pos="8787"/>
          <w:tab w:val="right" w:pos="9638"/>
        </w:tabs>
        <w:spacing w:after="120"/>
        <w:ind w:left="1134" w:hanging="1134"/>
      </w:pPr>
      <w:r w:rsidRPr="007470A0">
        <w:tab/>
        <w:t>7.</w:t>
      </w:r>
      <w:r w:rsidRPr="007470A0">
        <w:tab/>
        <w:t>Conformité de la production</w:t>
      </w:r>
      <w:r w:rsidRPr="007470A0">
        <w:tab/>
      </w:r>
      <w:r w:rsidRPr="007470A0">
        <w:tab/>
      </w:r>
    </w:p>
    <w:p w14:paraId="3C0637B0" w14:textId="77777777" w:rsidR="00162A21" w:rsidRPr="007470A0" w:rsidRDefault="00162A21" w:rsidP="00162A21">
      <w:pPr>
        <w:tabs>
          <w:tab w:val="right" w:pos="850"/>
          <w:tab w:val="right" w:leader="dot" w:pos="8787"/>
          <w:tab w:val="right" w:pos="9638"/>
        </w:tabs>
        <w:spacing w:after="120"/>
        <w:ind w:left="1134" w:hanging="1134"/>
      </w:pPr>
      <w:r w:rsidRPr="007470A0">
        <w:tab/>
        <w:t>8.</w:t>
      </w:r>
      <w:r w:rsidRPr="007470A0">
        <w:tab/>
        <w:t>Sanctions pour non</w:t>
      </w:r>
      <w:r w:rsidRPr="007470A0">
        <w:noBreakHyphen/>
        <w:t>conformité de la production</w:t>
      </w:r>
      <w:r w:rsidRPr="007470A0">
        <w:tab/>
      </w:r>
      <w:r w:rsidRPr="007470A0">
        <w:tab/>
      </w:r>
    </w:p>
    <w:p w14:paraId="55933D9E" w14:textId="77777777" w:rsidR="00162A21" w:rsidRPr="007470A0" w:rsidRDefault="00162A21" w:rsidP="00162A21">
      <w:pPr>
        <w:tabs>
          <w:tab w:val="right" w:pos="850"/>
          <w:tab w:val="right" w:leader="dot" w:pos="8787"/>
          <w:tab w:val="right" w:pos="9638"/>
        </w:tabs>
        <w:spacing w:after="120"/>
        <w:ind w:left="1134" w:hanging="1134"/>
      </w:pPr>
      <w:r w:rsidRPr="007470A0">
        <w:tab/>
        <w:t>9.</w:t>
      </w:r>
      <w:r w:rsidRPr="007470A0">
        <w:tab/>
        <w:t>Modification du type de véhicule et extension de l</w:t>
      </w:r>
      <w:r w:rsidR="00B4782D" w:rsidRPr="007470A0">
        <w:t>’</w:t>
      </w:r>
      <w:r w:rsidRPr="007470A0">
        <w:t>homologation en ce qui concerne</w:t>
      </w:r>
      <w:r w:rsidR="00CD6DA3" w:rsidRPr="007470A0">
        <w:t xml:space="preserve"> </w:t>
      </w:r>
      <w:r w:rsidRPr="007470A0">
        <w:br/>
        <w:t>ses sièges, leur ancrage ou leurs appuie</w:t>
      </w:r>
      <w:r w:rsidRPr="007470A0">
        <w:noBreakHyphen/>
        <w:t>tête</w:t>
      </w:r>
      <w:r w:rsidRPr="007470A0">
        <w:tab/>
      </w:r>
      <w:r w:rsidRPr="007470A0">
        <w:tab/>
      </w:r>
    </w:p>
    <w:p w14:paraId="0CAFB8B5" w14:textId="77777777" w:rsidR="00162A21" w:rsidRPr="007470A0" w:rsidRDefault="00162A21" w:rsidP="00162A21">
      <w:pPr>
        <w:tabs>
          <w:tab w:val="right" w:pos="850"/>
          <w:tab w:val="right" w:leader="dot" w:pos="8787"/>
          <w:tab w:val="right" w:pos="9638"/>
        </w:tabs>
        <w:spacing w:after="120"/>
        <w:ind w:left="1134" w:hanging="1134"/>
      </w:pPr>
      <w:r w:rsidRPr="007470A0">
        <w:tab/>
        <w:t>10.</w:t>
      </w:r>
      <w:r w:rsidRPr="007470A0">
        <w:tab/>
        <w:t>Arrêt définitif de la production</w:t>
      </w:r>
      <w:r w:rsidRPr="007470A0">
        <w:tab/>
      </w:r>
      <w:r w:rsidRPr="007470A0">
        <w:tab/>
      </w:r>
    </w:p>
    <w:p w14:paraId="4C4DB738" w14:textId="77777777" w:rsidR="00162A21" w:rsidRPr="007470A0" w:rsidRDefault="00162A21" w:rsidP="00162A21">
      <w:pPr>
        <w:tabs>
          <w:tab w:val="right" w:pos="850"/>
          <w:tab w:val="right" w:leader="dot" w:pos="8787"/>
          <w:tab w:val="right" w:pos="9638"/>
        </w:tabs>
        <w:spacing w:after="120"/>
        <w:ind w:left="1134" w:hanging="1134"/>
      </w:pPr>
      <w:r w:rsidRPr="007470A0">
        <w:tab/>
        <w:t>11.</w:t>
      </w:r>
      <w:r w:rsidRPr="007470A0">
        <w:tab/>
        <w:t>Instructions d</w:t>
      </w:r>
      <w:r w:rsidR="00B4782D" w:rsidRPr="007470A0">
        <w:t>’</w:t>
      </w:r>
      <w:r w:rsidRPr="007470A0">
        <w:t>emploi</w:t>
      </w:r>
      <w:r w:rsidRPr="007470A0">
        <w:tab/>
      </w:r>
      <w:r w:rsidRPr="007470A0">
        <w:tab/>
      </w:r>
    </w:p>
    <w:p w14:paraId="5C7AB369" w14:textId="77777777" w:rsidR="00162A21" w:rsidRPr="007470A0" w:rsidRDefault="00162A21" w:rsidP="00162A21">
      <w:pPr>
        <w:tabs>
          <w:tab w:val="right" w:pos="850"/>
          <w:tab w:val="right" w:leader="dot" w:pos="8787"/>
          <w:tab w:val="right" w:pos="9638"/>
        </w:tabs>
        <w:spacing w:after="120"/>
        <w:ind w:left="1134" w:hanging="1134"/>
      </w:pPr>
      <w:r w:rsidRPr="007470A0">
        <w:tab/>
        <w:t>12.</w:t>
      </w:r>
      <w:r w:rsidRPr="007470A0">
        <w:tab/>
        <w:t>Noms et adresses des services techniques chargés des essais d</w:t>
      </w:r>
      <w:r w:rsidR="00B4782D" w:rsidRPr="007470A0">
        <w:t>’</w:t>
      </w:r>
      <w:r w:rsidRPr="007470A0">
        <w:t xml:space="preserve">homologation </w:t>
      </w:r>
      <w:r w:rsidRPr="007470A0">
        <w:br/>
        <w:t>et des autorités d</w:t>
      </w:r>
      <w:r w:rsidR="00B4782D" w:rsidRPr="007470A0">
        <w:t>’</w:t>
      </w:r>
      <w:r w:rsidRPr="007470A0">
        <w:t>homologation de type</w:t>
      </w:r>
      <w:r w:rsidRPr="007470A0">
        <w:tab/>
      </w:r>
      <w:r w:rsidRPr="007470A0">
        <w:tab/>
      </w:r>
    </w:p>
    <w:p w14:paraId="6A41BBB4" w14:textId="77777777" w:rsidR="00162A21" w:rsidRDefault="00162A21" w:rsidP="00162A21">
      <w:pPr>
        <w:tabs>
          <w:tab w:val="right" w:pos="850"/>
          <w:tab w:val="right" w:leader="dot" w:pos="8787"/>
          <w:tab w:val="right" w:pos="9638"/>
        </w:tabs>
        <w:spacing w:after="120"/>
        <w:ind w:left="1134" w:hanging="1134"/>
      </w:pPr>
      <w:r w:rsidRPr="007470A0">
        <w:tab/>
        <w:t>13.</w:t>
      </w:r>
      <w:r w:rsidRPr="007470A0">
        <w:tab/>
        <w:t>Dispositions transitoires</w:t>
      </w:r>
      <w:r w:rsidRPr="007470A0">
        <w:tab/>
      </w:r>
      <w:r w:rsidRPr="007470A0">
        <w:tab/>
      </w:r>
    </w:p>
    <w:p w14:paraId="76CACC31" w14:textId="77777777" w:rsidR="00162A21" w:rsidRPr="00886518" w:rsidRDefault="00162A21" w:rsidP="00162A21">
      <w:pPr>
        <w:tabs>
          <w:tab w:val="right" w:pos="850"/>
        </w:tabs>
        <w:spacing w:after="120"/>
      </w:pPr>
      <w:r>
        <w:tab/>
        <w:t>Annexes</w:t>
      </w:r>
    </w:p>
    <w:p w14:paraId="5D0871E7" w14:textId="77777777" w:rsidR="00162A21" w:rsidRDefault="00162A21" w:rsidP="00162A21">
      <w:pPr>
        <w:tabs>
          <w:tab w:val="right" w:pos="850"/>
          <w:tab w:val="right" w:leader="dot" w:pos="8787"/>
          <w:tab w:val="right" w:pos="9638"/>
        </w:tabs>
        <w:spacing w:after="120"/>
        <w:ind w:left="1134" w:hanging="1134"/>
      </w:pPr>
      <w:r>
        <w:tab/>
        <w:t>1</w:t>
      </w:r>
      <w:r>
        <w:tab/>
      </w:r>
      <w:r w:rsidRPr="00D96394">
        <w:t>Communication</w:t>
      </w:r>
      <w:r>
        <w:tab/>
      </w:r>
      <w:r>
        <w:tab/>
      </w:r>
    </w:p>
    <w:p w14:paraId="28069FBC" w14:textId="77777777" w:rsidR="00162A21" w:rsidRDefault="00162A21" w:rsidP="00162A21">
      <w:pPr>
        <w:tabs>
          <w:tab w:val="right" w:pos="850"/>
          <w:tab w:val="right" w:leader="dot" w:pos="8787"/>
          <w:tab w:val="right" w:pos="9638"/>
        </w:tabs>
        <w:spacing w:after="120"/>
        <w:ind w:left="1134" w:hanging="1134"/>
      </w:pPr>
      <w:r>
        <w:tab/>
        <w:t>2</w:t>
      </w:r>
      <w:r>
        <w:tab/>
      </w:r>
      <w:r w:rsidRPr="00A7556E">
        <w:t>Exemples de marques d</w:t>
      </w:r>
      <w:r w:rsidR="00B4782D">
        <w:t>’</w:t>
      </w:r>
      <w:r w:rsidRPr="00A7556E">
        <w:t>homologation</w:t>
      </w:r>
      <w:r>
        <w:tab/>
      </w:r>
      <w:r>
        <w:tab/>
      </w:r>
    </w:p>
    <w:p w14:paraId="212AA998" w14:textId="77777777" w:rsidR="00162A21" w:rsidRDefault="00162A21" w:rsidP="00162A21">
      <w:pPr>
        <w:tabs>
          <w:tab w:val="right" w:pos="850"/>
          <w:tab w:val="right" w:leader="dot" w:pos="8787"/>
          <w:tab w:val="right" w:pos="9638"/>
        </w:tabs>
        <w:spacing w:after="120"/>
        <w:ind w:left="1134" w:hanging="1134"/>
      </w:pPr>
      <w:r>
        <w:tab/>
        <w:t>3</w:t>
      </w:r>
      <w:r>
        <w:tab/>
      </w:r>
      <w:r w:rsidRPr="00A7556E">
        <w:t>P</w:t>
      </w:r>
      <w:r>
        <w:t>rocé</w:t>
      </w:r>
      <w:r w:rsidRPr="00A7556E">
        <w:t>dure de d</w:t>
      </w:r>
      <w:r>
        <w:t>é</w:t>
      </w:r>
      <w:r w:rsidRPr="00A7556E">
        <w:t>termination du point H et de l</w:t>
      </w:r>
      <w:r w:rsidR="00B4782D">
        <w:t>’</w:t>
      </w:r>
      <w:r w:rsidRPr="00A7556E">
        <w:t>angle r</w:t>
      </w:r>
      <w:r>
        <w:t>é</w:t>
      </w:r>
      <w:r w:rsidRPr="00A7556E">
        <w:t>el</w:t>
      </w:r>
      <w:r>
        <w:t xml:space="preserve"> </w:t>
      </w:r>
      <w:r w:rsidRPr="00A7556E">
        <w:t xml:space="preserve">de torse </w:t>
      </w:r>
      <w:r>
        <w:br/>
      </w:r>
      <w:r w:rsidRPr="00A7556E">
        <w:t>pour les places assises des v</w:t>
      </w:r>
      <w:r>
        <w:t>é</w:t>
      </w:r>
      <w:r w:rsidRPr="00A7556E">
        <w:t>hicules automobiles</w:t>
      </w:r>
      <w:r>
        <w:tab/>
      </w:r>
      <w:r>
        <w:tab/>
      </w:r>
    </w:p>
    <w:p w14:paraId="7CB8EBD4" w14:textId="77777777" w:rsidR="00162A21" w:rsidRDefault="00162A21" w:rsidP="00162A21">
      <w:pPr>
        <w:tabs>
          <w:tab w:val="right" w:pos="850"/>
          <w:tab w:val="right" w:leader="dot" w:pos="8787"/>
          <w:tab w:val="right" w:pos="9638"/>
        </w:tabs>
        <w:spacing w:after="120"/>
        <w:ind w:left="1134" w:hanging="1134"/>
      </w:pPr>
      <w:r>
        <w:tab/>
      </w:r>
      <w:r>
        <w:tab/>
        <w:t xml:space="preserve">Appendice 1 − </w:t>
      </w:r>
      <w:r w:rsidRPr="00A7556E">
        <w:t>Description de la machine tridimensionnelle point H (Machine 3 DH)</w:t>
      </w:r>
      <w:r>
        <w:tab/>
      </w:r>
      <w:r>
        <w:tab/>
      </w:r>
    </w:p>
    <w:p w14:paraId="5D3C2C62" w14:textId="77777777" w:rsidR="00162A21" w:rsidRDefault="00162A21" w:rsidP="00162A21">
      <w:pPr>
        <w:tabs>
          <w:tab w:val="right" w:pos="850"/>
          <w:tab w:val="right" w:leader="dot" w:pos="8787"/>
          <w:tab w:val="right" w:pos="9638"/>
        </w:tabs>
        <w:spacing w:after="120"/>
        <w:ind w:left="1134" w:hanging="1134"/>
      </w:pPr>
      <w:r>
        <w:tab/>
      </w:r>
      <w:r>
        <w:tab/>
        <w:t xml:space="preserve">Appendice 2 − </w:t>
      </w:r>
      <w:r w:rsidRPr="00A7556E">
        <w:t>Syst</w:t>
      </w:r>
      <w:r>
        <w:t>è</w:t>
      </w:r>
      <w:r w:rsidRPr="00A7556E">
        <w:t>me de r</w:t>
      </w:r>
      <w:r>
        <w:t>é</w:t>
      </w:r>
      <w:r w:rsidRPr="00A7556E">
        <w:t>f</w:t>
      </w:r>
      <w:r>
        <w:t>é</w:t>
      </w:r>
      <w:r w:rsidRPr="00A7556E">
        <w:t xml:space="preserve">rence </w:t>
      </w:r>
      <w:r>
        <w:t>à</w:t>
      </w:r>
      <w:r w:rsidRPr="00A7556E">
        <w:t xml:space="preserve"> trois dimensions</w:t>
      </w:r>
      <w:r>
        <w:tab/>
      </w:r>
      <w:r>
        <w:tab/>
      </w:r>
    </w:p>
    <w:p w14:paraId="687F9BEB" w14:textId="77777777" w:rsidR="00162A21" w:rsidRDefault="00162A21" w:rsidP="00162A21">
      <w:pPr>
        <w:tabs>
          <w:tab w:val="right" w:pos="850"/>
          <w:tab w:val="right" w:leader="dot" w:pos="8787"/>
          <w:tab w:val="right" w:pos="9638"/>
        </w:tabs>
        <w:spacing w:after="120"/>
        <w:ind w:left="1134" w:hanging="1134"/>
      </w:pPr>
      <w:r>
        <w:tab/>
      </w:r>
      <w:r>
        <w:tab/>
        <w:t xml:space="preserve">Appendice 3 − </w:t>
      </w:r>
      <w:r w:rsidRPr="00A7556E">
        <w:t>P</w:t>
      </w:r>
      <w:r>
        <w:t>aramè</w:t>
      </w:r>
      <w:r w:rsidRPr="00A7556E">
        <w:t>tres des places assises</w:t>
      </w:r>
      <w:r>
        <w:tab/>
      </w:r>
      <w:r>
        <w:tab/>
      </w:r>
    </w:p>
    <w:p w14:paraId="028D6AEE" w14:textId="77777777" w:rsidR="00162A21" w:rsidRDefault="00162A21" w:rsidP="00162A21">
      <w:pPr>
        <w:tabs>
          <w:tab w:val="right" w:pos="850"/>
          <w:tab w:val="right" w:leader="dot" w:pos="8787"/>
          <w:tab w:val="right" w:pos="9638"/>
        </w:tabs>
        <w:spacing w:after="120"/>
        <w:ind w:left="1134" w:hanging="1134"/>
      </w:pPr>
      <w:r>
        <w:tab/>
        <w:t>4</w:t>
      </w:r>
      <w:r>
        <w:tab/>
      </w:r>
      <w:r w:rsidRPr="0077001C">
        <w:rPr>
          <w:b/>
        </w:rPr>
        <w:t>Procédure d</w:t>
      </w:r>
      <w:r w:rsidR="00B4782D">
        <w:rPr>
          <w:b/>
        </w:rPr>
        <w:t>’</w:t>
      </w:r>
      <w:r w:rsidRPr="0077001C">
        <w:rPr>
          <w:b/>
        </w:rPr>
        <w:t>essai pour la mesure de la largeur minimale</w:t>
      </w:r>
      <w:r>
        <w:tab/>
      </w:r>
      <w:r>
        <w:tab/>
      </w:r>
    </w:p>
    <w:p w14:paraId="064BD6CD" w14:textId="77777777" w:rsidR="00162A21" w:rsidRDefault="00162A21" w:rsidP="00162A21">
      <w:pPr>
        <w:tabs>
          <w:tab w:val="right" w:pos="850"/>
          <w:tab w:val="right" w:leader="dot" w:pos="8787"/>
          <w:tab w:val="right" w:pos="9638"/>
        </w:tabs>
        <w:spacing w:after="120"/>
        <w:ind w:left="1134" w:hanging="1134"/>
      </w:pPr>
      <w:r>
        <w:tab/>
      </w:r>
      <w:r>
        <w:tab/>
      </w:r>
      <w:r w:rsidRPr="00D75D10">
        <w:rPr>
          <w:strike/>
        </w:rPr>
        <w:t>Détermination de la hauteur et de la largeur de l</w:t>
      </w:r>
      <w:r w:rsidR="00B4782D">
        <w:rPr>
          <w:strike/>
        </w:rPr>
        <w:t>’</w:t>
      </w:r>
      <w:r w:rsidRPr="00D75D10">
        <w:rPr>
          <w:strike/>
        </w:rPr>
        <w:t>appuie</w:t>
      </w:r>
      <w:r w:rsidRPr="00D75D10">
        <w:rPr>
          <w:strike/>
        </w:rPr>
        <w:noBreakHyphen/>
        <w:t>tête</w:t>
      </w:r>
      <w:r w:rsidRPr="003F7F4C">
        <w:rPr>
          <w:strike/>
        </w:rPr>
        <w:tab/>
      </w:r>
      <w:r w:rsidRPr="003F7F4C">
        <w:rPr>
          <w:strike/>
        </w:rPr>
        <w:tab/>
      </w:r>
    </w:p>
    <w:p w14:paraId="267C1BA4" w14:textId="77777777" w:rsidR="00162A21" w:rsidRDefault="00162A21" w:rsidP="00162A21">
      <w:pPr>
        <w:tabs>
          <w:tab w:val="right" w:pos="850"/>
          <w:tab w:val="right" w:leader="dot" w:pos="8787"/>
          <w:tab w:val="right" w:pos="9638"/>
        </w:tabs>
        <w:spacing w:after="120"/>
        <w:ind w:left="1134" w:hanging="1134"/>
      </w:pPr>
      <w:r>
        <w:tab/>
        <w:t>5</w:t>
      </w:r>
      <w:r>
        <w:tab/>
      </w:r>
      <w:r w:rsidRPr="00151B75">
        <w:rPr>
          <w:b/>
        </w:rPr>
        <w:t>Procédures d</w:t>
      </w:r>
      <w:r w:rsidR="00B4782D">
        <w:rPr>
          <w:b/>
        </w:rPr>
        <w:t>’</w:t>
      </w:r>
      <w:r w:rsidRPr="00151B75">
        <w:rPr>
          <w:b/>
        </w:rPr>
        <w:t xml:space="preserve">essai pour la mesure du déplacement, du maintien de la distance </w:t>
      </w:r>
      <w:r>
        <w:rPr>
          <w:b/>
        </w:rPr>
        <w:br/>
      </w:r>
      <w:r w:rsidRPr="00151B75">
        <w:rPr>
          <w:b/>
        </w:rPr>
        <w:t>tête/appuie</w:t>
      </w:r>
      <w:r w:rsidRPr="00151B75">
        <w:rPr>
          <w:b/>
        </w:rPr>
        <w:noBreakHyphen/>
        <w:t>tête et de la résistance</w:t>
      </w:r>
      <w:r>
        <w:tab/>
      </w:r>
      <w:r>
        <w:tab/>
      </w:r>
    </w:p>
    <w:p w14:paraId="023D30A6" w14:textId="77777777" w:rsidR="00162A21" w:rsidRDefault="00162A21" w:rsidP="00162A21">
      <w:pPr>
        <w:tabs>
          <w:tab w:val="right" w:pos="850"/>
          <w:tab w:val="right" w:leader="dot" w:pos="8787"/>
          <w:tab w:val="right" w:pos="9638"/>
        </w:tabs>
        <w:spacing w:after="120"/>
        <w:ind w:left="1134" w:hanging="1134"/>
      </w:pPr>
      <w:r>
        <w:tab/>
      </w:r>
      <w:r>
        <w:tab/>
      </w:r>
      <w:r w:rsidRPr="009B6E51">
        <w:rPr>
          <w:strike/>
        </w:rPr>
        <w:t>Détails des lignes tracées et des mesure</w:t>
      </w:r>
      <w:r>
        <w:rPr>
          <w:strike/>
        </w:rPr>
        <w:t>s effectuées pendant les essais</w:t>
      </w:r>
      <w:r w:rsidRPr="003F7F4C">
        <w:rPr>
          <w:strike/>
        </w:rPr>
        <w:tab/>
      </w:r>
      <w:r w:rsidRPr="003F7F4C">
        <w:rPr>
          <w:strike/>
        </w:rPr>
        <w:tab/>
      </w:r>
    </w:p>
    <w:p w14:paraId="007FFEE0" w14:textId="77777777" w:rsidR="00162A21" w:rsidRDefault="00162A21" w:rsidP="00162A21">
      <w:pPr>
        <w:tabs>
          <w:tab w:val="right" w:pos="850"/>
          <w:tab w:val="right" w:leader="dot" w:pos="8787"/>
          <w:tab w:val="right" w:pos="9638"/>
        </w:tabs>
        <w:spacing w:after="120"/>
        <w:ind w:left="1134" w:hanging="1134"/>
      </w:pPr>
      <w:r>
        <w:tab/>
        <w:t>6</w:t>
      </w:r>
      <w:r>
        <w:tab/>
      </w:r>
      <w:r w:rsidRPr="00A7556E">
        <w:t>Proc</w:t>
      </w:r>
      <w:r>
        <w:t>é</w:t>
      </w:r>
      <w:r w:rsidRPr="00A7556E">
        <w:t>dure d</w:t>
      </w:r>
      <w:r w:rsidR="00B4782D">
        <w:t>’</w:t>
      </w:r>
      <w:r w:rsidRPr="00A7556E">
        <w:t>essai pour v</w:t>
      </w:r>
      <w:r>
        <w:t>é</w:t>
      </w:r>
      <w:r w:rsidRPr="00A7556E">
        <w:t>rifier la dissipation d</w:t>
      </w:r>
      <w:r w:rsidR="00B4782D">
        <w:t>’</w:t>
      </w:r>
      <w:r>
        <w:t>é</w:t>
      </w:r>
      <w:r w:rsidRPr="00A7556E">
        <w:t>nergie</w:t>
      </w:r>
      <w:r>
        <w:t xml:space="preserve"> </w:t>
      </w:r>
      <w:r w:rsidRPr="00151B75">
        <w:rPr>
          <w:b/>
        </w:rPr>
        <w:t>dans le dossier du siège</w:t>
      </w:r>
      <w:r>
        <w:tab/>
      </w:r>
      <w:r>
        <w:tab/>
      </w:r>
    </w:p>
    <w:p w14:paraId="496199CD" w14:textId="77777777" w:rsidR="00162A21" w:rsidRDefault="00162A21" w:rsidP="00162A21">
      <w:pPr>
        <w:tabs>
          <w:tab w:val="right" w:pos="850"/>
          <w:tab w:val="right" w:leader="dot" w:pos="8787"/>
          <w:tab w:val="right" w:pos="9638"/>
        </w:tabs>
        <w:spacing w:after="120"/>
        <w:ind w:left="1134" w:hanging="1134"/>
      </w:pPr>
      <w:r>
        <w:tab/>
        <w:t>7</w:t>
      </w:r>
      <w:r>
        <w:tab/>
      </w:r>
      <w:r w:rsidRPr="00A7556E">
        <w:t>M</w:t>
      </w:r>
      <w:r>
        <w:t>é</w:t>
      </w:r>
      <w:r w:rsidRPr="00A7556E">
        <w:t>thode d</w:t>
      </w:r>
      <w:r w:rsidR="00B4782D">
        <w:t>’</w:t>
      </w:r>
      <w:r w:rsidRPr="00A7556E">
        <w:t>essai de r</w:t>
      </w:r>
      <w:r>
        <w:t>é</w:t>
      </w:r>
      <w:r w:rsidRPr="00A7556E">
        <w:t>sistance de l</w:t>
      </w:r>
      <w:r w:rsidR="00B4782D">
        <w:t>’</w:t>
      </w:r>
      <w:r w:rsidRPr="00A7556E">
        <w:t>ancrage, des syst</w:t>
      </w:r>
      <w:r>
        <w:t>è</w:t>
      </w:r>
      <w:r w:rsidRPr="00A7556E">
        <w:t>mes</w:t>
      </w:r>
      <w:r>
        <w:t xml:space="preserve"> </w:t>
      </w:r>
      <w:r w:rsidRPr="00A7556E">
        <w:t>de r</w:t>
      </w:r>
      <w:r>
        <w:t>é</w:t>
      </w:r>
      <w:r w:rsidRPr="00A7556E">
        <w:t>glage, de</w:t>
      </w:r>
      <w:r>
        <w:t xml:space="preserve"> </w:t>
      </w:r>
      <w:r w:rsidRPr="00A7556E">
        <w:t xml:space="preserve">verrouillage </w:t>
      </w:r>
      <w:r>
        <w:br/>
      </w:r>
      <w:r w:rsidRPr="00A7556E">
        <w:t>et de d</w:t>
      </w:r>
      <w:r>
        <w:t>é</w:t>
      </w:r>
      <w:r w:rsidRPr="00A7556E">
        <w:t>placement du si</w:t>
      </w:r>
      <w:r>
        <w:t>è</w:t>
      </w:r>
      <w:r w:rsidRPr="00A7556E">
        <w:t>ge</w:t>
      </w:r>
      <w:r>
        <w:tab/>
      </w:r>
      <w:r>
        <w:tab/>
      </w:r>
    </w:p>
    <w:p w14:paraId="40562C10" w14:textId="77777777" w:rsidR="00162A21" w:rsidRDefault="00162A21" w:rsidP="00162A21">
      <w:pPr>
        <w:tabs>
          <w:tab w:val="right" w:pos="850"/>
          <w:tab w:val="right" w:leader="dot" w:pos="8787"/>
          <w:tab w:val="right" w:pos="9638"/>
        </w:tabs>
        <w:spacing w:after="120"/>
        <w:ind w:left="1134" w:hanging="1134"/>
      </w:pPr>
      <w:r>
        <w:tab/>
        <w:t>8</w:t>
      </w:r>
      <w:r>
        <w:tab/>
      </w:r>
      <w:r w:rsidRPr="005677E9">
        <w:rPr>
          <w:b/>
        </w:rPr>
        <w:t>Procédure d</w:t>
      </w:r>
      <w:r w:rsidR="00B4782D">
        <w:rPr>
          <w:b/>
        </w:rPr>
        <w:t>’</w:t>
      </w:r>
      <w:r w:rsidRPr="005677E9">
        <w:rPr>
          <w:b/>
        </w:rPr>
        <w:t>essai de mesure des discontinuités</w:t>
      </w:r>
      <w:r>
        <w:tab/>
      </w:r>
      <w:r>
        <w:tab/>
      </w:r>
    </w:p>
    <w:p w14:paraId="44E54804" w14:textId="77777777" w:rsidR="00162A21" w:rsidRDefault="00162A21" w:rsidP="00162A21">
      <w:pPr>
        <w:tabs>
          <w:tab w:val="right" w:pos="850"/>
          <w:tab w:val="right" w:leader="dot" w:pos="8787"/>
          <w:tab w:val="right" w:pos="9638"/>
        </w:tabs>
        <w:spacing w:after="120"/>
        <w:ind w:left="1134" w:hanging="1134"/>
      </w:pPr>
      <w:r>
        <w:tab/>
      </w:r>
      <w:r>
        <w:tab/>
      </w:r>
      <w:r w:rsidRPr="001D49FF">
        <w:rPr>
          <w:strike/>
        </w:rPr>
        <w:t xml:space="preserve">Détermination de la cote </w:t>
      </w:r>
      <w:r w:rsidRPr="001278D9">
        <w:rPr>
          <w:strike/>
        </w:rPr>
        <w:t>“</w:t>
      </w:r>
      <w:r w:rsidRPr="001D49FF">
        <w:rPr>
          <w:strike/>
        </w:rPr>
        <w:t>a</w:t>
      </w:r>
      <w:r w:rsidRPr="001278D9">
        <w:rPr>
          <w:strike/>
        </w:rPr>
        <w:t>”</w:t>
      </w:r>
      <w:r w:rsidRPr="001D49FF">
        <w:rPr>
          <w:strike/>
        </w:rPr>
        <w:t xml:space="preserve"> des discontinuités</w:t>
      </w:r>
      <w:r>
        <w:rPr>
          <w:strike/>
        </w:rPr>
        <w:t xml:space="preserve"> </w:t>
      </w:r>
      <w:r w:rsidRPr="001D49FF">
        <w:rPr>
          <w:strike/>
        </w:rPr>
        <w:t>de</w:t>
      </w:r>
      <w:r>
        <w:rPr>
          <w:strike/>
        </w:rPr>
        <w:t xml:space="preserve"> </w:t>
      </w:r>
      <w:r w:rsidRPr="001D49FF">
        <w:rPr>
          <w:strike/>
        </w:rPr>
        <w:t>l</w:t>
      </w:r>
      <w:r w:rsidR="00B4782D">
        <w:rPr>
          <w:strike/>
        </w:rPr>
        <w:t>’</w:t>
      </w:r>
      <w:r w:rsidRPr="001D49FF">
        <w:rPr>
          <w:strike/>
        </w:rPr>
        <w:t>appuie</w:t>
      </w:r>
      <w:r w:rsidRPr="001D49FF">
        <w:rPr>
          <w:strike/>
        </w:rPr>
        <w:noBreakHyphen/>
        <w:t>tête</w:t>
      </w:r>
      <w:r w:rsidRPr="003F7F4C">
        <w:rPr>
          <w:strike/>
        </w:rPr>
        <w:tab/>
      </w:r>
      <w:r w:rsidRPr="003F7F4C">
        <w:rPr>
          <w:strike/>
        </w:rPr>
        <w:tab/>
      </w:r>
    </w:p>
    <w:p w14:paraId="2B089201" w14:textId="77777777" w:rsidR="00162A21" w:rsidRDefault="00162A21" w:rsidP="00162A21">
      <w:pPr>
        <w:tabs>
          <w:tab w:val="right" w:pos="850"/>
          <w:tab w:val="right" w:leader="dot" w:pos="8787"/>
          <w:tab w:val="right" w:pos="9638"/>
        </w:tabs>
        <w:spacing w:after="120"/>
        <w:ind w:left="1134" w:hanging="1134"/>
      </w:pPr>
      <w:r>
        <w:tab/>
        <w:t>9</w:t>
      </w:r>
      <w:r>
        <w:tab/>
      </w:r>
      <w:r w:rsidRPr="00A7556E">
        <w:t>M</w:t>
      </w:r>
      <w:r>
        <w:t>é</w:t>
      </w:r>
      <w:r w:rsidRPr="00A7556E">
        <w:t>thode d</w:t>
      </w:r>
      <w:r w:rsidR="00B4782D">
        <w:t>’</w:t>
      </w:r>
      <w:r w:rsidRPr="00A7556E">
        <w:t>essai des dispositifs destin</w:t>
      </w:r>
      <w:r>
        <w:t>é</w:t>
      </w:r>
      <w:r w:rsidRPr="00A7556E">
        <w:t xml:space="preserve">s </w:t>
      </w:r>
      <w:r>
        <w:t>à</w:t>
      </w:r>
      <w:r w:rsidRPr="00A7556E">
        <w:t xml:space="preserve"> prot</w:t>
      </w:r>
      <w:r>
        <w:t>é</w:t>
      </w:r>
      <w:r w:rsidRPr="00A7556E">
        <w:t>ger</w:t>
      </w:r>
      <w:r>
        <w:t xml:space="preserve"> </w:t>
      </w:r>
      <w:r w:rsidRPr="00A7556E">
        <w:t>les occupants</w:t>
      </w:r>
      <w:r>
        <w:t xml:space="preserve"> </w:t>
      </w:r>
      <w:r>
        <w:br/>
      </w:r>
      <w:r w:rsidRPr="00A7556E">
        <w:t>contre les d</w:t>
      </w:r>
      <w:r>
        <w:t>é</w:t>
      </w:r>
      <w:r w:rsidRPr="00A7556E">
        <w:t>placements de bagages</w:t>
      </w:r>
      <w:r>
        <w:tab/>
      </w:r>
      <w:r>
        <w:tab/>
      </w:r>
    </w:p>
    <w:p w14:paraId="02D5EDF5" w14:textId="77777777" w:rsidR="00162A21" w:rsidRDefault="00162A21" w:rsidP="00162A21">
      <w:pPr>
        <w:tabs>
          <w:tab w:val="right" w:pos="850"/>
          <w:tab w:val="right" w:leader="dot" w:pos="8787"/>
          <w:tab w:val="right" w:pos="9638"/>
        </w:tabs>
        <w:spacing w:after="120"/>
        <w:ind w:left="1134" w:hanging="1134"/>
      </w:pPr>
      <w:r>
        <w:tab/>
      </w:r>
      <w:r>
        <w:tab/>
        <w:t xml:space="preserve">Appendice − </w:t>
      </w:r>
      <w:r w:rsidRPr="00A7556E">
        <w:t>Couloir de décélération ou d</w:t>
      </w:r>
      <w:r w:rsidR="00B4782D">
        <w:t>’</w:t>
      </w:r>
      <w:r w:rsidRPr="00A7556E">
        <w:t>accélération du chariot</w:t>
      </w:r>
      <w:r>
        <w:t xml:space="preserve"> </w:t>
      </w:r>
      <w:r w:rsidRPr="00A7556E">
        <w:t>en fonction du temps</w:t>
      </w:r>
      <w:r>
        <w:tab/>
      </w:r>
      <w:r>
        <w:tab/>
      </w:r>
    </w:p>
    <w:p w14:paraId="64168F51" w14:textId="77777777" w:rsidR="00162A21" w:rsidRPr="00886518" w:rsidRDefault="00162A21" w:rsidP="00162A21">
      <w:pPr>
        <w:tabs>
          <w:tab w:val="right" w:pos="850"/>
          <w:tab w:val="right" w:leader="dot" w:pos="8787"/>
          <w:tab w:val="right" w:pos="9638"/>
        </w:tabs>
        <w:spacing w:after="120"/>
        <w:ind w:left="1134" w:hanging="1134"/>
        <w:rPr>
          <w:b/>
        </w:rPr>
      </w:pPr>
      <w:r>
        <w:lastRenderedPageBreak/>
        <w:tab/>
      </w:r>
      <w:r w:rsidRPr="00886518">
        <w:rPr>
          <w:b/>
        </w:rPr>
        <w:t>10</w:t>
      </w:r>
      <w:r w:rsidRPr="00886518">
        <w:rPr>
          <w:b/>
        </w:rPr>
        <w:tab/>
      </w:r>
      <w:r w:rsidRPr="00CB272D">
        <w:rPr>
          <w:b/>
        </w:rPr>
        <w:t>Procédure d</w:t>
      </w:r>
      <w:r w:rsidR="00B4782D">
        <w:rPr>
          <w:b/>
        </w:rPr>
        <w:t>’</w:t>
      </w:r>
      <w:r w:rsidRPr="00CB272D">
        <w:rPr>
          <w:b/>
        </w:rPr>
        <w:t>essai de mesure de la hauteur</w:t>
      </w:r>
      <w:r w:rsidRPr="00886518">
        <w:rPr>
          <w:b/>
        </w:rPr>
        <w:tab/>
      </w:r>
      <w:r w:rsidRPr="00886518">
        <w:rPr>
          <w:b/>
        </w:rPr>
        <w:tab/>
      </w:r>
    </w:p>
    <w:p w14:paraId="508502EC" w14:textId="77777777" w:rsidR="00162A21" w:rsidRPr="00886518" w:rsidRDefault="00162A21" w:rsidP="00162A21">
      <w:pPr>
        <w:tabs>
          <w:tab w:val="right" w:pos="850"/>
          <w:tab w:val="right" w:leader="dot" w:pos="8787"/>
          <w:tab w:val="right" w:pos="9638"/>
        </w:tabs>
        <w:spacing w:after="120"/>
        <w:ind w:left="1134" w:hanging="1134"/>
        <w:rPr>
          <w:b/>
        </w:rPr>
      </w:pPr>
      <w:r w:rsidRPr="00886518">
        <w:rPr>
          <w:b/>
        </w:rPr>
        <w:tab/>
        <w:t>11</w:t>
      </w:r>
      <w:r w:rsidRPr="00886518">
        <w:rPr>
          <w:b/>
        </w:rPr>
        <w:tab/>
      </w:r>
      <w:r w:rsidRPr="00CB272D">
        <w:rPr>
          <w:b/>
        </w:rPr>
        <w:t>Procédure d</w:t>
      </w:r>
      <w:r w:rsidR="00B4782D">
        <w:rPr>
          <w:b/>
        </w:rPr>
        <w:t>’</w:t>
      </w:r>
      <w:r w:rsidRPr="00CB272D">
        <w:rPr>
          <w:b/>
        </w:rPr>
        <w:t>essai pour la mesure de la distance tête/appuie-tête</w:t>
      </w:r>
      <w:r w:rsidRPr="00886518">
        <w:rPr>
          <w:b/>
        </w:rPr>
        <w:tab/>
      </w:r>
      <w:r w:rsidRPr="00886518">
        <w:rPr>
          <w:b/>
        </w:rPr>
        <w:tab/>
      </w:r>
    </w:p>
    <w:p w14:paraId="19CE092E" w14:textId="77777777" w:rsidR="00162A21" w:rsidRPr="00886518" w:rsidRDefault="00162A21" w:rsidP="00162A21">
      <w:pPr>
        <w:tabs>
          <w:tab w:val="right" w:pos="850"/>
          <w:tab w:val="right" w:leader="dot" w:pos="8787"/>
          <w:tab w:val="right" w:pos="9638"/>
        </w:tabs>
        <w:spacing w:after="120"/>
        <w:ind w:left="1134" w:hanging="1134"/>
        <w:rPr>
          <w:b/>
        </w:rPr>
      </w:pPr>
      <w:r w:rsidRPr="00886518">
        <w:rPr>
          <w:b/>
        </w:rPr>
        <w:tab/>
        <w:t>12</w:t>
      </w:r>
      <w:r w:rsidRPr="00886518">
        <w:rPr>
          <w:b/>
        </w:rPr>
        <w:tab/>
      </w:r>
      <w:r w:rsidRPr="00CB272D">
        <w:rPr>
          <w:b/>
        </w:rPr>
        <w:t>Procédure d</w:t>
      </w:r>
      <w:r w:rsidR="00B4782D">
        <w:rPr>
          <w:b/>
        </w:rPr>
        <w:t>’</w:t>
      </w:r>
      <w:r w:rsidRPr="00CB272D">
        <w:rPr>
          <w:b/>
        </w:rPr>
        <w:t>essai de dissipation de l</w:t>
      </w:r>
      <w:r w:rsidR="00B4782D">
        <w:rPr>
          <w:b/>
        </w:rPr>
        <w:t>’</w:t>
      </w:r>
      <w:r w:rsidRPr="00CB272D">
        <w:rPr>
          <w:b/>
        </w:rPr>
        <w:t>énergie pour un appuie-tête</w:t>
      </w:r>
      <w:r w:rsidRPr="00886518">
        <w:rPr>
          <w:b/>
        </w:rPr>
        <w:tab/>
      </w:r>
      <w:r w:rsidRPr="00886518">
        <w:rPr>
          <w:b/>
        </w:rPr>
        <w:tab/>
      </w:r>
    </w:p>
    <w:p w14:paraId="1042DD57" w14:textId="77777777" w:rsidR="00162A21" w:rsidRPr="00886518" w:rsidRDefault="00162A21" w:rsidP="00162A21">
      <w:pPr>
        <w:tabs>
          <w:tab w:val="right" w:pos="850"/>
          <w:tab w:val="right" w:leader="dot" w:pos="8787"/>
          <w:tab w:val="right" w:pos="9638"/>
        </w:tabs>
        <w:spacing w:after="120"/>
        <w:ind w:left="1134" w:hanging="1134"/>
        <w:rPr>
          <w:b/>
        </w:rPr>
      </w:pPr>
      <w:r w:rsidRPr="00886518">
        <w:rPr>
          <w:b/>
        </w:rPr>
        <w:tab/>
        <w:t>13</w:t>
      </w:r>
      <w:r w:rsidRPr="00886518">
        <w:rPr>
          <w:b/>
        </w:rPr>
        <w:tab/>
      </w:r>
      <w:r w:rsidRPr="00CB272D">
        <w:rPr>
          <w:b/>
        </w:rPr>
        <w:t>Procédure d</w:t>
      </w:r>
      <w:r w:rsidR="00B4782D">
        <w:rPr>
          <w:b/>
        </w:rPr>
        <w:t>’</w:t>
      </w:r>
      <w:r w:rsidRPr="00CB272D">
        <w:rPr>
          <w:b/>
        </w:rPr>
        <w:t>essai pour le contrôle du maintien en hauteur</w:t>
      </w:r>
      <w:r w:rsidRPr="00886518">
        <w:rPr>
          <w:b/>
        </w:rPr>
        <w:tab/>
      </w:r>
      <w:r w:rsidRPr="00886518">
        <w:rPr>
          <w:b/>
        </w:rPr>
        <w:tab/>
      </w:r>
    </w:p>
    <w:p w14:paraId="70320BD9" w14:textId="77777777" w:rsidR="00162A21" w:rsidRPr="00886518" w:rsidRDefault="00162A21" w:rsidP="00162A21">
      <w:pPr>
        <w:tabs>
          <w:tab w:val="right" w:pos="850"/>
          <w:tab w:val="right" w:leader="dot" w:pos="8787"/>
          <w:tab w:val="right" w:pos="9638"/>
        </w:tabs>
        <w:spacing w:after="120"/>
        <w:ind w:left="1134" w:hanging="1134"/>
        <w:rPr>
          <w:b/>
        </w:rPr>
      </w:pPr>
      <w:r w:rsidRPr="00886518">
        <w:rPr>
          <w:b/>
        </w:rPr>
        <w:tab/>
        <w:t>14</w:t>
      </w:r>
      <w:r w:rsidRPr="00886518">
        <w:rPr>
          <w:b/>
        </w:rPr>
        <w:tab/>
      </w:r>
      <w:r w:rsidRPr="00CB272D">
        <w:rPr>
          <w:b/>
        </w:rPr>
        <w:t>Procédure d</w:t>
      </w:r>
      <w:r w:rsidR="00B4782D">
        <w:rPr>
          <w:b/>
        </w:rPr>
        <w:t>’</w:t>
      </w:r>
      <w:r w:rsidRPr="00CB272D">
        <w:rPr>
          <w:b/>
        </w:rPr>
        <w:t>essai pour le contrôle de la résistance dynamique</w:t>
      </w:r>
      <w:r w:rsidRPr="00886518">
        <w:rPr>
          <w:b/>
        </w:rPr>
        <w:tab/>
      </w:r>
      <w:r w:rsidRPr="00886518">
        <w:rPr>
          <w:b/>
        </w:rPr>
        <w:tab/>
      </w:r>
    </w:p>
    <w:p w14:paraId="4AFD7B58" w14:textId="77777777" w:rsidR="00162A21" w:rsidRDefault="00162A21" w:rsidP="00162A21">
      <w:pPr>
        <w:tabs>
          <w:tab w:val="right" w:pos="850"/>
          <w:tab w:val="right" w:leader="dot" w:pos="8787"/>
          <w:tab w:val="right" w:pos="9638"/>
        </w:tabs>
        <w:spacing w:after="120"/>
        <w:ind w:left="1134" w:hanging="1134"/>
        <w:rPr>
          <w:b/>
        </w:rPr>
      </w:pPr>
      <w:r w:rsidRPr="00886518">
        <w:rPr>
          <w:b/>
        </w:rPr>
        <w:tab/>
        <w:t>15</w:t>
      </w:r>
      <w:r w:rsidRPr="00886518">
        <w:rPr>
          <w:b/>
        </w:rPr>
        <w:tab/>
      </w:r>
      <w:r w:rsidRPr="00CB272D">
        <w:rPr>
          <w:b/>
        </w:rPr>
        <w:t>Procédure d</w:t>
      </w:r>
      <w:r w:rsidR="00B4782D">
        <w:rPr>
          <w:b/>
        </w:rPr>
        <w:t>’</w:t>
      </w:r>
      <w:r w:rsidRPr="00CB272D">
        <w:rPr>
          <w:b/>
        </w:rPr>
        <w:t>essai des appuie-tête en position de non-utilisation</w:t>
      </w:r>
      <w:r w:rsidRPr="00886518">
        <w:rPr>
          <w:b/>
        </w:rPr>
        <w:tab/>
      </w:r>
      <w:r w:rsidRPr="00886518">
        <w:rPr>
          <w:b/>
        </w:rPr>
        <w:tab/>
      </w:r>
    </w:p>
    <w:p w14:paraId="7971AE04" w14:textId="77777777" w:rsidR="00162A21" w:rsidRPr="00886518" w:rsidRDefault="00CD6DA3" w:rsidP="00162A21">
      <w:pPr>
        <w:pStyle w:val="SingleTxtG"/>
        <w:ind w:right="0"/>
        <w:jc w:val="right"/>
      </w:pPr>
      <w:r>
        <w:t> </w:t>
      </w:r>
      <w:r w:rsidR="00162A21">
        <w:t>».</w:t>
      </w:r>
    </w:p>
    <w:p w14:paraId="192DC17F" w14:textId="77777777" w:rsidR="00162A21" w:rsidRPr="00A7556E" w:rsidRDefault="00162A21" w:rsidP="00592AF6">
      <w:pPr>
        <w:pStyle w:val="HChG"/>
        <w:keepNext w:val="0"/>
        <w:keepLines w:val="0"/>
        <w:tabs>
          <w:tab w:val="clear" w:pos="851"/>
        </w:tabs>
        <w:kinsoku/>
        <w:overflowPunct/>
        <w:autoSpaceDE/>
        <w:autoSpaceDN/>
        <w:adjustRightInd/>
        <w:snapToGrid/>
        <w:ind w:left="2268"/>
      </w:pPr>
      <w:r w:rsidRPr="000E18D2">
        <w:br w:type="page"/>
      </w:r>
      <w:r w:rsidRPr="006B667A">
        <w:rPr>
          <w:b w:val="0"/>
          <w:sz w:val="20"/>
        </w:rPr>
        <w:lastRenderedPageBreak/>
        <w:t>«</w:t>
      </w:r>
      <w:r w:rsidR="00592AF6" w:rsidRPr="006B667A">
        <w:rPr>
          <w:b w:val="0"/>
          <w:sz w:val="20"/>
        </w:rPr>
        <w:t> </w:t>
      </w:r>
      <w:r w:rsidRPr="00DE0AA5">
        <w:t>1.</w:t>
      </w:r>
      <w:r w:rsidRPr="00DE0AA5">
        <w:tab/>
        <w:t>Domaine d</w:t>
      </w:r>
      <w:r w:rsidR="00B4782D">
        <w:t>’</w:t>
      </w:r>
      <w:r w:rsidRPr="00DE0AA5">
        <w:t>application</w:t>
      </w:r>
      <w:r w:rsidR="003E4EDE">
        <w:t xml:space="preserve"> </w:t>
      </w:r>
    </w:p>
    <w:p w14:paraId="0B64EA4D" w14:textId="77777777" w:rsidR="00162A21" w:rsidRPr="00A7556E" w:rsidRDefault="00162A21" w:rsidP="00162A21">
      <w:pPr>
        <w:pStyle w:val="SingleTxtG"/>
        <w:ind w:left="2268"/>
      </w:pPr>
      <w:r w:rsidRPr="00A7556E">
        <w:t>Le présent Règlement s</w:t>
      </w:r>
      <w:r w:rsidR="00B4782D">
        <w:t>’</w:t>
      </w:r>
      <w:r w:rsidRPr="00A7556E">
        <w:t>applique</w:t>
      </w:r>
      <w:r w:rsidR="00A44AE3">
        <w:t> :</w:t>
      </w:r>
    </w:p>
    <w:p w14:paraId="397D3230" w14:textId="77777777" w:rsidR="00162A21" w:rsidRPr="00A7556E" w:rsidRDefault="00162A21" w:rsidP="00162A21">
      <w:pPr>
        <w:pStyle w:val="SingleTxtG"/>
        <w:kinsoku/>
        <w:overflowPunct/>
        <w:autoSpaceDE/>
        <w:autoSpaceDN/>
        <w:adjustRightInd/>
        <w:snapToGrid/>
        <w:ind w:left="2835" w:hanging="567"/>
      </w:pPr>
      <w:r w:rsidRPr="00A7556E">
        <w:t>a)</w:t>
      </w:r>
      <w:r w:rsidRPr="00A7556E">
        <w:tab/>
        <w:t>Aux véhicules des catégories M</w:t>
      </w:r>
      <w:r w:rsidRPr="00D66832">
        <w:rPr>
          <w:vertAlign w:val="subscript"/>
        </w:rPr>
        <w:t>1</w:t>
      </w:r>
      <w:r w:rsidRPr="00A7556E">
        <w:t xml:space="preserve"> et N</w:t>
      </w:r>
      <w:r w:rsidRPr="00B4782D">
        <w:rPr>
          <w:rStyle w:val="Appelnotedebasdep"/>
        </w:rPr>
        <w:footnoteReference w:id="3"/>
      </w:r>
      <w:r w:rsidRPr="00A7556E">
        <w:t xml:space="preserve"> en ce qui concerne la résistance des</w:t>
      </w:r>
      <w:r>
        <w:t xml:space="preserve"> </w:t>
      </w:r>
      <w:r w:rsidRPr="00A7556E">
        <w:t>sièges, de leurs ancrages et de leurs appuie</w:t>
      </w:r>
      <w:r w:rsidRPr="00A7556E">
        <w:noBreakHyphen/>
        <w:t>tête</w:t>
      </w:r>
      <w:r w:rsidR="00A44AE3">
        <w:t> ;</w:t>
      </w:r>
    </w:p>
    <w:p w14:paraId="12FB2758" w14:textId="77777777" w:rsidR="00162A21" w:rsidRPr="00A7556E" w:rsidRDefault="00162A21" w:rsidP="00162A21">
      <w:pPr>
        <w:pStyle w:val="SingleTxtG"/>
        <w:kinsoku/>
        <w:overflowPunct/>
        <w:autoSpaceDE/>
        <w:autoSpaceDN/>
        <w:adjustRightInd/>
        <w:snapToGrid/>
        <w:ind w:left="2835" w:hanging="567"/>
      </w:pPr>
      <w:r w:rsidRPr="00A7556E">
        <w:t>b)</w:t>
      </w:r>
      <w:r w:rsidRPr="00A7556E">
        <w:tab/>
        <w:t>Aux véhicules des catégories M</w:t>
      </w:r>
      <w:r w:rsidRPr="00D66832">
        <w:rPr>
          <w:vertAlign w:val="subscript"/>
        </w:rPr>
        <w:t>2</w:t>
      </w:r>
      <w:r w:rsidRPr="00A7556E">
        <w:t xml:space="preserve"> et M</w:t>
      </w:r>
      <w:r w:rsidRPr="00D66832">
        <w:rPr>
          <w:vertAlign w:val="subscript"/>
        </w:rPr>
        <w:t>3</w:t>
      </w:r>
      <w:r w:rsidRPr="00D66832">
        <w:rPr>
          <w:sz w:val="18"/>
          <w:szCs w:val="18"/>
          <w:vertAlign w:val="superscript"/>
        </w:rPr>
        <w:t>1</w:t>
      </w:r>
      <w:r w:rsidRPr="00A7556E">
        <w:t xml:space="preserve"> en ce qui concerne les sièges non visés par le Règlement </w:t>
      </w:r>
      <w:r>
        <w:rPr>
          <w:rFonts w:eastAsia="MS Mincho"/>
        </w:rPr>
        <w:t>n</w:t>
      </w:r>
      <w:r>
        <w:rPr>
          <w:rFonts w:eastAsia="MS Mincho"/>
          <w:vertAlign w:val="superscript"/>
        </w:rPr>
        <w:t>o</w:t>
      </w:r>
      <w:r w:rsidR="00A850F7">
        <w:t> </w:t>
      </w:r>
      <w:r w:rsidRPr="00A7556E">
        <w:t>80, en ce qui concer</w:t>
      </w:r>
      <w:r>
        <w:t xml:space="preserve">ne la résistance des sièges, de </w:t>
      </w:r>
      <w:r w:rsidRPr="00A7556E">
        <w:t>leurs ancrages et de leurs appuie</w:t>
      </w:r>
      <w:r w:rsidRPr="00A7556E">
        <w:noBreakHyphen/>
        <w:t>tête</w:t>
      </w:r>
      <w:r w:rsidR="00A44AE3">
        <w:t> ;</w:t>
      </w:r>
    </w:p>
    <w:p w14:paraId="48210E85" w14:textId="77777777" w:rsidR="00162A21" w:rsidRPr="00A7556E" w:rsidRDefault="00162A21" w:rsidP="00162A21">
      <w:pPr>
        <w:pStyle w:val="SingleTxtG"/>
        <w:kinsoku/>
        <w:overflowPunct/>
        <w:autoSpaceDE/>
        <w:autoSpaceDN/>
        <w:adjustRightInd/>
        <w:snapToGrid/>
        <w:ind w:left="2835" w:hanging="567"/>
      </w:pPr>
      <w:r w:rsidRPr="00A7556E">
        <w:t>c)</w:t>
      </w:r>
      <w:r w:rsidRPr="00A7556E">
        <w:tab/>
        <w:t>Aux véhicules de la catégorie M</w:t>
      </w:r>
      <w:r w:rsidRPr="00D66832">
        <w:rPr>
          <w:vertAlign w:val="subscript"/>
        </w:rPr>
        <w:t>1</w:t>
      </w:r>
      <w:r w:rsidRPr="00A7556E">
        <w:t xml:space="preserve"> en ce qui concerne l</w:t>
      </w:r>
      <w:r w:rsidR="00B4782D">
        <w:t>’</w:t>
      </w:r>
      <w:r w:rsidRPr="00A7556E">
        <w:t xml:space="preserve">aménagement des parties arrière de leur dossier et la conception des dispositifs destinés à protéger leurs occupants contre le danger résultant du déplacement des bagages en cas de choc </w:t>
      </w:r>
      <w:r>
        <w:t>avant</w:t>
      </w:r>
      <w:r w:rsidRPr="00A7556E">
        <w:t>.</w:t>
      </w:r>
    </w:p>
    <w:p w14:paraId="3736DCF5" w14:textId="77777777" w:rsidR="00162A21" w:rsidRPr="00A7556E" w:rsidRDefault="00162A21" w:rsidP="00162A21">
      <w:pPr>
        <w:pStyle w:val="SingleTxtG"/>
        <w:kinsoku/>
        <w:overflowPunct/>
        <w:autoSpaceDE/>
        <w:autoSpaceDN/>
        <w:adjustRightInd/>
        <w:snapToGrid/>
        <w:ind w:left="2268"/>
      </w:pPr>
      <w:r w:rsidRPr="00A7556E">
        <w:t>Il ne s</w:t>
      </w:r>
      <w:r w:rsidR="00B4782D">
        <w:t>’</w:t>
      </w:r>
      <w:r w:rsidRPr="00A7556E">
        <w:t>applique pas aux véhicules en ce qui concerne les strapontins repliables, les</w:t>
      </w:r>
      <w:r>
        <w:t xml:space="preserve"> </w:t>
      </w:r>
      <w:r w:rsidRPr="00A7556E">
        <w:t>sièges faisant face vers le côté ou vers l</w:t>
      </w:r>
      <w:r w:rsidR="00B4782D">
        <w:t>’</w:t>
      </w:r>
      <w:r w:rsidRPr="00A7556E">
        <w:t>arrière et les appuie</w:t>
      </w:r>
      <w:r w:rsidRPr="00A7556E">
        <w:noBreakHyphen/>
        <w:t>tête équipant éventuellement ces sièges</w:t>
      </w:r>
      <w:r w:rsidRPr="005E57DE">
        <w:t>, à l</w:t>
      </w:r>
      <w:r w:rsidR="00B4782D">
        <w:t>’</w:t>
      </w:r>
      <w:r w:rsidRPr="005E57DE">
        <w:t>exception des véhicules des catégories M</w:t>
      </w:r>
      <w:r w:rsidRPr="00E71199">
        <w:rPr>
          <w:vertAlign w:val="subscript"/>
        </w:rPr>
        <w:t>2</w:t>
      </w:r>
      <w:r w:rsidRPr="005E57DE">
        <w:t xml:space="preserve"> et M</w:t>
      </w:r>
      <w:r w:rsidRPr="00E71199">
        <w:rPr>
          <w:vertAlign w:val="subscript"/>
        </w:rPr>
        <w:t>3</w:t>
      </w:r>
      <w:r w:rsidRPr="005E57DE">
        <w:t xml:space="preserve"> des classes A et I, sous réserve des dispositions du paragraphe 5.1.1</w:t>
      </w:r>
      <w:r w:rsidRPr="00A7556E">
        <w:t>.</w:t>
      </w:r>
    </w:p>
    <w:p w14:paraId="4EC77846" w14:textId="77777777" w:rsidR="00162A21" w:rsidRDefault="00162A21" w:rsidP="00162A21">
      <w:pPr>
        <w:pStyle w:val="HChG"/>
        <w:keepNext w:val="0"/>
        <w:keepLines w:val="0"/>
        <w:tabs>
          <w:tab w:val="clear" w:pos="851"/>
        </w:tabs>
        <w:kinsoku/>
        <w:overflowPunct/>
        <w:autoSpaceDE/>
        <w:autoSpaceDN/>
        <w:adjustRightInd/>
        <w:snapToGrid/>
        <w:ind w:left="2268"/>
      </w:pPr>
      <w:r w:rsidRPr="00A7556E">
        <w:t>2.</w:t>
      </w:r>
      <w:r w:rsidRPr="00A7556E">
        <w:tab/>
        <w:t>D</w:t>
      </w:r>
      <w:r>
        <w:t>é</w:t>
      </w:r>
      <w:r w:rsidRPr="00A7556E">
        <w:t>finitions</w:t>
      </w:r>
    </w:p>
    <w:p w14:paraId="555DE407" w14:textId="77777777" w:rsidR="00162A21" w:rsidRPr="00223552" w:rsidRDefault="00162A21" w:rsidP="00162A21">
      <w:pPr>
        <w:pStyle w:val="SingleTxtG"/>
        <w:kinsoku/>
        <w:overflowPunct/>
        <w:autoSpaceDE/>
        <w:autoSpaceDN/>
        <w:adjustRightInd/>
        <w:snapToGrid/>
        <w:ind w:left="2268" w:hanging="1134"/>
        <w:rPr>
          <w:i/>
          <w:lang w:val="fr-FR"/>
        </w:rPr>
      </w:pPr>
      <w:r w:rsidRPr="00223552">
        <w:rPr>
          <w:i/>
        </w:rPr>
        <w:t xml:space="preserve">Ajouter le nouveau paragraphe </w:t>
      </w:r>
      <w:r w:rsidRPr="005E57DE">
        <w:rPr>
          <w:i/>
          <w:lang w:val="fr-FR"/>
        </w:rPr>
        <w:t>2.6</w:t>
      </w:r>
      <w:r w:rsidRPr="00223552">
        <w:rPr>
          <w:lang w:val="fr-FR"/>
        </w:rPr>
        <w:t>, libellé comme suit</w:t>
      </w:r>
      <w:r w:rsidR="00A44AE3">
        <w:rPr>
          <w:lang w:val="fr-FR"/>
        </w:rPr>
        <w:t> :</w:t>
      </w:r>
    </w:p>
    <w:p w14:paraId="0E01CF24" w14:textId="77777777" w:rsidR="00162A21" w:rsidRPr="00E02C17" w:rsidRDefault="00162A21" w:rsidP="00162A21">
      <w:pPr>
        <w:pStyle w:val="SingleTxtG"/>
        <w:kinsoku/>
        <w:overflowPunct/>
        <w:autoSpaceDE/>
        <w:autoSpaceDN/>
        <w:adjustRightInd/>
        <w:snapToGrid/>
        <w:ind w:left="2268" w:hanging="1134"/>
        <w:rPr>
          <w:b/>
        </w:rPr>
      </w:pPr>
      <w:r w:rsidRPr="00E02C17">
        <w:rPr>
          <w:b/>
        </w:rPr>
        <w:t>2.6</w:t>
      </w:r>
      <w:r w:rsidRPr="00E02C17">
        <w:rPr>
          <w:b/>
        </w:rPr>
        <w:tab/>
      </w:r>
      <w:r w:rsidRPr="00AC6BA9">
        <w:rPr>
          <w:b/>
        </w:rPr>
        <w:t>“</w:t>
      </w:r>
      <w:r>
        <w:rPr>
          <w:b/>
          <w:i/>
        </w:rPr>
        <w:t>E</w:t>
      </w:r>
      <w:r w:rsidRPr="00E02C17">
        <w:rPr>
          <w:b/>
          <w:i/>
        </w:rPr>
        <w:t>n position d</w:t>
      </w:r>
      <w:r w:rsidR="00B4782D">
        <w:rPr>
          <w:b/>
          <w:i/>
        </w:rPr>
        <w:t>’</w:t>
      </w:r>
      <w:r w:rsidRPr="00E02C17">
        <w:rPr>
          <w:b/>
          <w:i/>
        </w:rPr>
        <w:t>utilisation par l</w:t>
      </w:r>
      <w:r w:rsidR="00B4782D">
        <w:rPr>
          <w:b/>
          <w:i/>
        </w:rPr>
        <w:t>’</w:t>
      </w:r>
      <w:r w:rsidRPr="00E02C17">
        <w:rPr>
          <w:b/>
          <w:i/>
        </w:rPr>
        <w:t>occupant</w:t>
      </w:r>
      <w:r w:rsidRPr="001816DA">
        <w:rPr>
          <w:b/>
        </w:rPr>
        <w:t>”</w:t>
      </w:r>
      <w:r>
        <w:rPr>
          <w:b/>
        </w:rPr>
        <w:t>, lorsqu</w:t>
      </w:r>
      <w:r w:rsidR="00B4782D">
        <w:rPr>
          <w:b/>
        </w:rPr>
        <w:t>’</w:t>
      </w:r>
      <w:r>
        <w:rPr>
          <w:b/>
        </w:rPr>
        <w:t>il s</w:t>
      </w:r>
      <w:r w:rsidR="00B4782D">
        <w:rPr>
          <w:b/>
        </w:rPr>
        <w:t>’</w:t>
      </w:r>
      <w:r>
        <w:rPr>
          <w:b/>
        </w:rPr>
        <w:t>agit du réglage d</w:t>
      </w:r>
      <w:r w:rsidR="00B4782D">
        <w:rPr>
          <w:b/>
        </w:rPr>
        <w:t>’</w:t>
      </w:r>
      <w:r>
        <w:rPr>
          <w:b/>
        </w:rPr>
        <w:t>un siège et de l</w:t>
      </w:r>
      <w:r w:rsidR="00B4782D">
        <w:rPr>
          <w:b/>
        </w:rPr>
        <w:t>’</w:t>
      </w:r>
      <w:r>
        <w:rPr>
          <w:b/>
        </w:rPr>
        <w:t>appuie-tête, les positions de réglage utilisées par l</w:t>
      </w:r>
      <w:r w:rsidR="00B4782D">
        <w:rPr>
          <w:b/>
        </w:rPr>
        <w:t>’</w:t>
      </w:r>
      <w:r>
        <w:rPr>
          <w:b/>
        </w:rPr>
        <w:t>occupant assis lorsque le véhicule est en mouvement, et non pas celles utilisées seulement pour faciliter l</w:t>
      </w:r>
      <w:r w:rsidR="00B4782D">
        <w:rPr>
          <w:b/>
        </w:rPr>
        <w:t>’</w:t>
      </w:r>
      <w:r>
        <w:rPr>
          <w:b/>
        </w:rPr>
        <w:t>entrée et la sortie des occupants, l</w:t>
      </w:r>
      <w:r w:rsidR="00B4782D">
        <w:rPr>
          <w:b/>
        </w:rPr>
        <w:t>’</w:t>
      </w:r>
      <w:r>
        <w:rPr>
          <w:b/>
        </w:rPr>
        <w:t>accès à des espaces de stockage de marchandises, ni le stockage de marchandises proprement dit dans le véhicule</w:t>
      </w:r>
      <w:r w:rsidR="00A44AE3">
        <w:rPr>
          <w:b/>
        </w:rPr>
        <w:t> ;</w:t>
      </w:r>
    </w:p>
    <w:p w14:paraId="76744F72" w14:textId="77777777" w:rsidR="00162A21" w:rsidRDefault="00162A21" w:rsidP="00162A21">
      <w:pPr>
        <w:pStyle w:val="SingleTxtG"/>
        <w:kinsoku/>
        <w:overflowPunct/>
        <w:autoSpaceDE/>
        <w:autoSpaceDN/>
        <w:adjustRightInd/>
        <w:snapToGrid/>
        <w:ind w:left="2268" w:hanging="1134"/>
      </w:pPr>
      <w:r w:rsidRPr="00223552">
        <w:rPr>
          <w:i/>
        </w:rPr>
        <w:t>Rénuméroter les paragraphes 2.6 à 2.10</w:t>
      </w:r>
      <w:r w:rsidRPr="005E57DE">
        <w:t>, comme suit</w:t>
      </w:r>
      <w:r w:rsidR="00A44AE3">
        <w:t> :</w:t>
      </w:r>
    </w:p>
    <w:p w14:paraId="6718D188" w14:textId="77777777" w:rsidR="00162A21" w:rsidRPr="00A7556E" w:rsidRDefault="00162A21" w:rsidP="00162A21">
      <w:pPr>
        <w:pStyle w:val="SingleTxtG"/>
        <w:kinsoku/>
        <w:overflowPunct/>
        <w:autoSpaceDE/>
        <w:autoSpaceDN/>
        <w:adjustRightInd/>
        <w:snapToGrid/>
        <w:ind w:left="2268" w:hanging="1134"/>
      </w:pPr>
      <w:r>
        <w:t>2.</w:t>
      </w:r>
      <w:r w:rsidRPr="003F622D">
        <w:rPr>
          <w:b/>
        </w:rPr>
        <w:t>7</w:t>
      </w:r>
      <w:r>
        <w:rPr>
          <w:strike/>
        </w:rPr>
        <w:t>6</w:t>
      </w:r>
      <w:r>
        <w:tab/>
      </w:r>
      <w:r w:rsidRPr="00AC6BA9">
        <w:t>“</w:t>
      </w:r>
      <w:r w:rsidRPr="008D68F4">
        <w:rPr>
          <w:i/>
        </w:rPr>
        <w:t>Dispositif de réglage</w:t>
      </w:r>
      <w:r w:rsidRPr="00F7211C">
        <w:t>”</w:t>
      </w:r>
      <w:r w:rsidRPr="00A7556E">
        <w:t>, le dispositif permettant de régler le siège ou ses parties dans une position adaptée à la morp</w:t>
      </w:r>
      <w:r>
        <w:t>hologie de l</w:t>
      </w:r>
      <w:r w:rsidR="00B4782D">
        <w:t>’</w:t>
      </w:r>
      <w:r>
        <w:t xml:space="preserve">occupant assis. Ce </w:t>
      </w:r>
      <w:r w:rsidRPr="00A7556E">
        <w:t>dispositif de réglage peut permettre notamment</w:t>
      </w:r>
      <w:r w:rsidR="00A44AE3">
        <w:t> :</w:t>
      </w:r>
    </w:p>
    <w:p w14:paraId="3E2B37D5" w14:textId="77777777" w:rsidR="00162A21" w:rsidRPr="00A7556E" w:rsidRDefault="00162A21" w:rsidP="00162A21">
      <w:pPr>
        <w:pStyle w:val="SingleTxtG"/>
        <w:kinsoku/>
        <w:overflowPunct/>
        <w:autoSpaceDE/>
        <w:autoSpaceDN/>
        <w:adjustRightInd/>
        <w:snapToGrid/>
        <w:ind w:left="2268" w:hanging="1134"/>
      </w:pPr>
      <w:r w:rsidRPr="00A7556E">
        <w:t>2.</w:t>
      </w:r>
      <w:r>
        <w:rPr>
          <w:b/>
        </w:rPr>
        <w:t>7</w:t>
      </w:r>
      <w:r w:rsidRPr="00E02C17">
        <w:rPr>
          <w:strike/>
        </w:rPr>
        <w:t>6</w:t>
      </w:r>
      <w:r>
        <w:t>.1</w:t>
      </w:r>
      <w:r>
        <w:tab/>
        <w:t>Un déplacement longitudinal</w:t>
      </w:r>
      <w:r w:rsidR="00A44AE3">
        <w:t> ;</w:t>
      </w:r>
      <w:r w:rsidR="00D57FC0">
        <w:t xml:space="preserve"> </w:t>
      </w:r>
    </w:p>
    <w:p w14:paraId="1B09AFA9" w14:textId="77777777" w:rsidR="00162A21" w:rsidRPr="00A7556E" w:rsidRDefault="00162A21" w:rsidP="00162A21">
      <w:pPr>
        <w:pStyle w:val="SingleTxtG"/>
        <w:kinsoku/>
        <w:overflowPunct/>
        <w:autoSpaceDE/>
        <w:autoSpaceDN/>
        <w:adjustRightInd/>
        <w:snapToGrid/>
        <w:ind w:left="2268" w:hanging="1134"/>
      </w:pPr>
      <w:r w:rsidRPr="00A7556E">
        <w:t>2.</w:t>
      </w:r>
      <w:r>
        <w:rPr>
          <w:b/>
        </w:rPr>
        <w:t>7</w:t>
      </w:r>
      <w:r w:rsidRPr="00E02C17">
        <w:rPr>
          <w:strike/>
        </w:rPr>
        <w:t>6</w:t>
      </w:r>
      <w:r w:rsidRPr="00A7556E">
        <w:t>.2</w:t>
      </w:r>
      <w:r w:rsidRPr="00A7556E">
        <w:tab/>
        <w:t>Un déplacement en hauteur</w:t>
      </w:r>
      <w:r w:rsidR="00A44AE3">
        <w:t> ;</w:t>
      </w:r>
    </w:p>
    <w:p w14:paraId="5DA4B298" w14:textId="77777777" w:rsidR="00162A21" w:rsidRPr="00A7556E" w:rsidRDefault="00162A21" w:rsidP="00162A21">
      <w:pPr>
        <w:pStyle w:val="SingleTxtG"/>
        <w:kinsoku/>
        <w:overflowPunct/>
        <w:autoSpaceDE/>
        <w:autoSpaceDN/>
        <w:adjustRightInd/>
        <w:snapToGrid/>
        <w:ind w:left="2268" w:hanging="1134"/>
      </w:pPr>
      <w:r>
        <w:t>2.</w:t>
      </w:r>
      <w:r>
        <w:rPr>
          <w:b/>
        </w:rPr>
        <w:t>7</w:t>
      </w:r>
      <w:r w:rsidRPr="00E02C17">
        <w:rPr>
          <w:strike/>
        </w:rPr>
        <w:t>6</w:t>
      </w:r>
      <w:r>
        <w:t>.3</w:t>
      </w:r>
      <w:r>
        <w:tab/>
        <w:t>Un déplacement angulaire</w:t>
      </w:r>
      <w:r w:rsidR="00A44AE3">
        <w:t> ;</w:t>
      </w:r>
    </w:p>
    <w:p w14:paraId="12646702" w14:textId="77777777" w:rsidR="00162A21" w:rsidRPr="00A7556E" w:rsidRDefault="00162A21" w:rsidP="00162A21">
      <w:pPr>
        <w:pStyle w:val="SingleTxtG"/>
        <w:kinsoku/>
        <w:overflowPunct/>
        <w:autoSpaceDE/>
        <w:autoSpaceDN/>
        <w:adjustRightInd/>
        <w:snapToGrid/>
        <w:ind w:left="2268" w:hanging="1134"/>
      </w:pPr>
      <w:r w:rsidRPr="00A7556E">
        <w:t>2.</w:t>
      </w:r>
      <w:r w:rsidRPr="0029106D">
        <w:rPr>
          <w:b/>
        </w:rPr>
        <w:t>8</w:t>
      </w:r>
      <w:r w:rsidRPr="00E02C17">
        <w:rPr>
          <w:strike/>
        </w:rPr>
        <w:t>7</w:t>
      </w:r>
      <w:r w:rsidRPr="00A7556E">
        <w:tab/>
      </w:r>
      <w:r w:rsidRPr="00AC6BA9">
        <w:t>“</w:t>
      </w:r>
      <w:r w:rsidRPr="008D68F4">
        <w:rPr>
          <w:i/>
        </w:rPr>
        <w:t>Dispositif de déplacement</w:t>
      </w:r>
      <w:r w:rsidRPr="00F7211C">
        <w:t>”</w:t>
      </w:r>
      <w:r w:rsidRPr="00A7556E">
        <w:t>, un dispositif permettant une translation et/ou une rotation, sans position intermédiaire fixe, du siège ou de l</w:t>
      </w:r>
      <w:r w:rsidR="00B4782D">
        <w:t>’</w:t>
      </w:r>
      <w:r w:rsidRPr="00A7556E">
        <w:t>une de ses parties, pour faciliter l</w:t>
      </w:r>
      <w:r w:rsidR="00B4782D">
        <w:t>’</w:t>
      </w:r>
      <w:r w:rsidRPr="00A7556E">
        <w:t>accès des occupants à l</w:t>
      </w:r>
      <w:r w:rsidR="00B4782D">
        <w:t>’</w:t>
      </w:r>
      <w:r w:rsidRPr="00A7556E">
        <w:t>espace derrière le siège déplacé</w:t>
      </w:r>
      <w:r w:rsidR="00A44AE3">
        <w:t> ;</w:t>
      </w:r>
    </w:p>
    <w:p w14:paraId="30D07FE2" w14:textId="77777777" w:rsidR="00162A21" w:rsidRPr="00A7556E" w:rsidRDefault="00162A21" w:rsidP="00162A21">
      <w:pPr>
        <w:pStyle w:val="SingleTxtG"/>
        <w:kinsoku/>
        <w:overflowPunct/>
        <w:autoSpaceDE/>
        <w:autoSpaceDN/>
        <w:adjustRightInd/>
        <w:snapToGrid/>
        <w:ind w:left="2268" w:hanging="1134"/>
      </w:pPr>
      <w:r w:rsidRPr="00A7556E">
        <w:t>2.</w:t>
      </w:r>
      <w:r>
        <w:rPr>
          <w:b/>
        </w:rPr>
        <w:t>9</w:t>
      </w:r>
      <w:r w:rsidRPr="00E02C17">
        <w:rPr>
          <w:strike/>
        </w:rPr>
        <w:t>8</w:t>
      </w:r>
      <w:r w:rsidRPr="00A7556E">
        <w:tab/>
      </w:r>
      <w:r w:rsidRPr="00AC6BA9">
        <w:t>“</w:t>
      </w:r>
      <w:r w:rsidRPr="008D68F4">
        <w:rPr>
          <w:i/>
        </w:rPr>
        <w:t>Dispositif de verrouillage</w:t>
      </w:r>
      <w:r w:rsidRPr="00F7211C">
        <w:t>”</w:t>
      </w:r>
      <w:r w:rsidRPr="00A7556E">
        <w:t>, un dispositif assurant le maintien en position d</w:t>
      </w:r>
      <w:r w:rsidR="00B4782D">
        <w:t>’</w:t>
      </w:r>
      <w:r w:rsidRPr="00A7556E">
        <w:t>utilisation du siège et de ses parties</w:t>
      </w:r>
      <w:r w:rsidR="00A44AE3">
        <w:t> ;</w:t>
      </w:r>
    </w:p>
    <w:p w14:paraId="49C6D7DE" w14:textId="77777777" w:rsidR="00162A21" w:rsidRPr="00A7556E" w:rsidRDefault="00162A21" w:rsidP="00162A21">
      <w:pPr>
        <w:pStyle w:val="SingleTxtG"/>
        <w:kinsoku/>
        <w:overflowPunct/>
        <w:autoSpaceDE/>
        <w:autoSpaceDN/>
        <w:adjustRightInd/>
        <w:snapToGrid/>
        <w:ind w:left="2268" w:hanging="1134"/>
      </w:pPr>
      <w:r w:rsidRPr="00A7556E">
        <w:t>2.</w:t>
      </w:r>
      <w:r>
        <w:rPr>
          <w:b/>
        </w:rPr>
        <w:t>10</w:t>
      </w:r>
      <w:r w:rsidRPr="00E02C17">
        <w:rPr>
          <w:strike/>
        </w:rPr>
        <w:t>9</w:t>
      </w:r>
      <w:r w:rsidRPr="00A7556E">
        <w:tab/>
      </w:r>
      <w:r w:rsidRPr="00AC6BA9">
        <w:t>“</w:t>
      </w:r>
      <w:r w:rsidRPr="008D68F4">
        <w:rPr>
          <w:i/>
        </w:rPr>
        <w:t>Strapontin</w:t>
      </w:r>
      <w:r w:rsidRPr="00F7211C">
        <w:t>”</w:t>
      </w:r>
      <w:r w:rsidRPr="00A7556E">
        <w:t>, un siège auxiliaire destiné à un usage occasionnel et tenu normalement replié</w:t>
      </w:r>
      <w:r w:rsidR="00A44AE3">
        <w:t> ;</w:t>
      </w:r>
    </w:p>
    <w:p w14:paraId="6C544686" w14:textId="77777777" w:rsidR="00162A21" w:rsidRDefault="00162A21" w:rsidP="00162A21">
      <w:pPr>
        <w:pStyle w:val="SingleTxtG"/>
        <w:kinsoku/>
        <w:overflowPunct/>
        <w:autoSpaceDE/>
        <w:autoSpaceDN/>
        <w:adjustRightInd/>
        <w:snapToGrid/>
        <w:ind w:left="2268" w:hanging="1134"/>
      </w:pPr>
      <w:r w:rsidRPr="00A7556E">
        <w:t>2.</w:t>
      </w:r>
      <w:r w:rsidRPr="00111B51">
        <w:t>1</w:t>
      </w:r>
      <w:r>
        <w:rPr>
          <w:b/>
        </w:rPr>
        <w:t>1</w:t>
      </w:r>
      <w:r w:rsidRPr="0029106D">
        <w:rPr>
          <w:strike/>
        </w:rPr>
        <w:t>0</w:t>
      </w:r>
      <w:r w:rsidRPr="00A7556E">
        <w:tab/>
      </w:r>
      <w:r w:rsidRPr="00AC6BA9">
        <w:t>“</w:t>
      </w:r>
      <w:r w:rsidRPr="008D68F4">
        <w:rPr>
          <w:i/>
        </w:rPr>
        <w:t>Plan transversal</w:t>
      </w:r>
      <w:r w:rsidRPr="00F7211C">
        <w:t>”</w:t>
      </w:r>
      <w:r w:rsidRPr="00A7556E">
        <w:t>, un plan vertical perpendiculaire au plan longitudinal médian du véhicule</w:t>
      </w:r>
      <w:r w:rsidR="00A44AE3">
        <w:t> ;</w:t>
      </w:r>
    </w:p>
    <w:p w14:paraId="78226B94" w14:textId="77777777" w:rsidR="00162A21" w:rsidRPr="00491CA5" w:rsidRDefault="00162A21" w:rsidP="003F7F4C">
      <w:pPr>
        <w:pStyle w:val="SingleTxtG"/>
        <w:keepNext/>
      </w:pPr>
      <w:bookmarkStart w:id="1" w:name="_Hlk22819797"/>
      <w:r w:rsidRPr="00491CA5">
        <w:rPr>
          <w:i/>
        </w:rPr>
        <w:lastRenderedPageBreak/>
        <w:t>Paragraphe 2.11</w:t>
      </w:r>
      <w:r w:rsidRPr="00491CA5">
        <w:t>, lire</w:t>
      </w:r>
      <w:r w:rsidR="00A44AE3" w:rsidRPr="00491CA5">
        <w:t> :</w:t>
      </w:r>
      <w:bookmarkEnd w:id="1"/>
    </w:p>
    <w:p w14:paraId="5B85F1FE" w14:textId="77777777" w:rsidR="00162A21" w:rsidRPr="00491CA5" w:rsidRDefault="00162A21" w:rsidP="00162A21">
      <w:pPr>
        <w:pStyle w:val="SingleTxtG"/>
        <w:kinsoku/>
        <w:overflowPunct/>
        <w:autoSpaceDE/>
        <w:autoSpaceDN/>
        <w:adjustRightInd/>
        <w:snapToGrid/>
        <w:ind w:left="2268" w:hanging="1134"/>
        <w:rPr>
          <w:strike/>
        </w:rPr>
      </w:pPr>
      <w:r w:rsidRPr="00491CA5">
        <w:t>2.</w:t>
      </w:r>
      <w:r w:rsidRPr="00491CA5">
        <w:rPr>
          <w:b/>
        </w:rPr>
        <w:t>12</w:t>
      </w:r>
      <w:r w:rsidRPr="00491CA5">
        <w:rPr>
          <w:strike/>
        </w:rPr>
        <w:t>1</w:t>
      </w:r>
      <w:r w:rsidRPr="00491CA5">
        <w:tab/>
      </w:r>
      <w:r w:rsidRPr="00491CA5">
        <w:rPr>
          <w:strike/>
        </w:rPr>
        <w:t>“</w:t>
      </w:r>
      <w:r w:rsidRPr="00491CA5">
        <w:rPr>
          <w:i/>
          <w:strike/>
        </w:rPr>
        <w:t>Plan longitudinal</w:t>
      </w:r>
      <w:r w:rsidRPr="00491CA5">
        <w:rPr>
          <w:strike/>
        </w:rPr>
        <w:t>”, un plan parallèle au plan longitudinal médian du véhicule</w:t>
      </w:r>
      <w:r w:rsidR="00A44AE3" w:rsidRPr="00491CA5">
        <w:rPr>
          <w:strike/>
        </w:rPr>
        <w:t> ;</w:t>
      </w:r>
    </w:p>
    <w:p w14:paraId="3CA18666" w14:textId="77777777" w:rsidR="00162A21" w:rsidRPr="00491CA5" w:rsidRDefault="00162A21" w:rsidP="00162A21">
      <w:pPr>
        <w:pStyle w:val="SingleTxtG"/>
        <w:kinsoku/>
        <w:overflowPunct/>
        <w:autoSpaceDE/>
        <w:autoSpaceDN/>
        <w:adjustRightInd/>
        <w:snapToGrid/>
        <w:ind w:left="2268"/>
      </w:pPr>
      <w:r w:rsidRPr="00491CA5">
        <w:rPr>
          <w:b/>
        </w:rPr>
        <w:tab/>
        <w:t>“</w:t>
      </w:r>
      <w:r w:rsidRPr="00491CA5">
        <w:rPr>
          <w:b/>
          <w:i/>
        </w:rPr>
        <w:t>Plan longitudinal</w:t>
      </w:r>
      <w:r w:rsidRPr="00491CA5">
        <w:rPr>
          <w:b/>
        </w:rPr>
        <w:t>”, tout plan parallèle au plan longitudinal vertical de référence du véhicule, tel qu</w:t>
      </w:r>
      <w:r w:rsidR="00B4782D" w:rsidRPr="00491CA5">
        <w:rPr>
          <w:b/>
        </w:rPr>
        <w:t>’</w:t>
      </w:r>
      <w:r w:rsidRPr="00491CA5">
        <w:rPr>
          <w:b/>
        </w:rPr>
        <w:t>il est défini à l</w:t>
      </w:r>
      <w:r w:rsidR="00B4782D" w:rsidRPr="00491CA5">
        <w:rPr>
          <w:b/>
        </w:rPr>
        <w:t>’</w:t>
      </w:r>
      <w:r w:rsidRPr="00491CA5">
        <w:rPr>
          <w:b/>
        </w:rPr>
        <w:t xml:space="preserve">annexe 3, appendice 2. </w:t>
      </w:r>
    </w:p>
    <w:p w14:paraId="1BADCAD4" w14:textId="77777777" w:rsidR="00162A21" w:rsidRPr="00491CA5" w:rsidRDefault="00162A21" w:rsidP="00162A21">
      <w:pPr>
        <w:pStyle w:val="SingleTxtG"/>
        <w:kinsoku/>
        <w:overflowPunct/>
        <w:autoSpaceDE/>
        <w:autoSpaceDN/>
        <w:adjustRightInd/>
        <w:snapToGrid/>
        <w:ind w:left="2268" w:hanging="1134"/>
      </w:pPr>
      <w:r w:rsidRPr="00491CA5">
        <w:rPr>
          <w:i/>
        </w:rPr>
        <w:t>Paragraphe 2.12</w:t>
      </w:r>
      <w:r w:rsidRPr="00491CA5">
        <w:t>, lire</w:t>
      </w:r>
      <w:r w:rsidR="00A44AE3" w:rsidRPr="00491CA5">
        <w:t> :</w:t>
      </w:r>
    </w:p>
    <w:p w14:paraId="754ADD56" w14:textId="77777777" w:rsidR="00162A21" w:rsidRPr="00491CA5" w:rsidRDefault="00162A21" w:rsidP="00162A21">
      <w:pPr>
        <w:pStyle w:val="SingleTxtG"/>
        <w:kinsoku/>
        <w:overflowPunct/>
        <w:autoSpaceDE/>
        <w:autoSpaceDN/>
        <w:adjustRightInd/>
        <w:snapToGrid/>
        <w:ind w:left="2268" w:hanging="1134"/>
        <w:rPr>
          <w:b/>
          <w:i/>
          <w:spacing w:val="-4"/>
        </w:rPr>
      </w:pPr>
      <w:r w:rsidRPr="00491CA5">
        <w:rPr>
          <w:strike/>
          <w:lang w:val="fr-FR"/>
        </w:rPr>
        <w:t>2.12.</w:t>
      </w:r>
      <w:r w:rsidRPr="00491CA5">
        <w:rPr>
          <w:b/>
          <w:lang w:val="fr-FR"/>
        </w:rPr>
        <w:t>2.13</w:t>
      </w:r>
      <w:r w:rsidRPr="00491CA5">
        <w:rPr>
          <w:lang w:val="fr-FR"/>
        </w:rPr>
        <w:tab/>
      </w:r>
      <w:r w:rsidRPr="00491CA5">
        <w:rPr>
          <w:strike/>
          <w:lang w:val="fr-FR"/>
        </w:rPr>
        <w:t>“Appuie-tête”, un dispositif dont la fonction est de limiter le déplacement vers l</w:t>
      </w:r>
      <w:r w:rsidR="00B4782D" w:rsidRPr="00491CA5">
        <w:rPr>
          <w:strike/>
          <w:lang w:val="fr-FR"/>
        </w:rPr>
        <w:t>’</w:t>
      </w:r>
      <w:r w:rsidRPr="00491CA5">
        <w:rPr>
          <w:strike/>
          <w:lang w:val="fr-FR"/>
        </w:rPr>
        <w:t>arrière de la tête d</w:t>
      </w:r>
      <w:r w:rsidR="00B4782D" w:rsidRPr="00491CA5">
        <w:rPr>
          <w:strike/>
          <w:lang w:val="fr-FR"/>
        </w:rPr>
        <w:t>’</w:t>
      </w:r>
      <w:r w:rsidRPr="00491CA5">
        <w:rPr>
          <w:strike/>
          <w:lang w:val="fr-FR"/>
        </w:rPr>
        <w:t>un occupant adulte par rapport au tronc, de manière à réduire, en cas d</w:t>
      </w:r>
      <w:r w:rsidR="00B4782D" w:rsidRPr="00491CA5">
        <w:rPr>
          <w:strike/>
          <w:lang w:val="fr-FR"/>
        </w:rPr>
        <w:t>’</w:t>
      </w:r>
      <w:r w:rsidRPr="00491CA5">
        <w:rPr>
          <w:strike/>
          <w:lang w:val="fr-FR"/>
        </w:rPr>
        <w:t>accident, le risque de blessure au rachis cervical de cet occupant</w:t>
      </w:r>
      <w:r w:rsidR="00A44AE3" w:rsidRPr="00491CA5">
        <w:rPr>
          <w:strike/>
          <w:lang w:val="fr-FR"/>
        </w:rPr>
        <w:t> ;</w:t>
      </w:r>
    </w:p>
    <w:p w14:paraId="541A2088" w14:textId="77777777" w:rsidR="00162A21" w:rsidRPr="00491CA5" w:rsidRDefault="00162A21" w:rsidP="00162A21">
      <w:pPr>
        <w:pStyle w:val="SingleTxtG"/>
        <w:kinsoku/>
        <w:overflowPunct/>
        <w:autoSpaceDE/>
        <w:autoSpaceDN/>
        <w:adjustRightInd/>
        <w:snapToGrid/>
        <w:ind w:left="2268" w:hanging="1134"/>
        <w:rPr>
          <w:b/>
        </w:rPr>
      </w:pPr>
      <w:r w:rsidRPr="00491CA5">
        <w:rPr>
          <w:b/>
          <w:i/>
          <w:spacing w:val="-4"/>
        </w:rPr>
        <w:tab/>
        <w:t>“Appuie-tête”</w:t>
      </w:r>
      <w:r w:rsidRPr="00491CA5">
        <w:rPr>
          <w:b/>
          <w:spacing w:val="-4"/>
        </w:rPr>
        <w:t>, à toute place assise prévue, un dispositif qui limite le déplacement vers l</w:t>
      </w:r>
      <w:r w:rsidR="00B4782D" w:rsidRPr="00491CA5">
        <w:rPr>
          <w:b/>
          <w:spacing w:val="-4"/>
        </w:rPr>
        <w:t>’</w:t>
      </w:r>
      <w:r w:rsidRPr="00491CA5">
        <w:rPr>
          <w:b/>
          <w:spacing w:val="-4"/>
        </w:rPr>
        <w:t>arrière de la tête d</w:t>
      </w:r>
      <w:r w:rsidR="00B4782D" w:rsidRPr="00491CA5">
        <w:rPr>
          <w:b/>
          <w:spacing w:val="-4"/>
        </w:rPr>
        <w:t>’</w:t>
      </w:r>
      <w:r w:rsidRPr="00491CA5">
        <w:rPr>
          <w:b/>
          <w:spacing w:val="-4"/>
        </w:rPr>
        <w:t>un occupant assis par rapport à son torse, qui est situé à une hauteur égale ou supérieure à 700 mm en tout point compris entre deux plans longitudinaux verticaux passant à 85 mm de part et d</w:t>
      </w:r>
      <w:r w:rsidR="00B4782D" w:rsidRPr="00491CA5">
        <w:rPr>
          <w:b/>
          <w:spacing w:val="-4"/>
        </w:rPr>
        <w:t>’</w:t>
      </w:r>
      <w:r w:rsidRPr="00491CA5">
        <w:rPr>
          <w:b/>
          <w:spacing w:val="-4"/>
        </w:rPr>
        <w:t>autre de la ligne de référence de torse, en toute position de réglage de la distance tête/appuie-tête et de la hauteur, dans les conditions de mesure prescrites à l</w:t>
      </w:r>
      <w:r w:rsidR="00B4782D" w:rsidRPr="00491CA5">
        <w:rPr>
          <w:b/>
          <w:spacing w:val="-4"/>
        </w:rPr>
        <w:t>’</w:t>
      </w:r>
      <w:r w:rsidRPr="00491CA5">
        <w:rPr>
          <w:b/>
          <w:spacing w:val="-4"/>
        </w:rPr>
        <w:t>annexe 10.</w:t>
      </w:r>
    </w:p>
    <w:p w14:paraId="095ED7A7" w14:textId="77777777" w:rsidR="00162A21" w:rsidRPr="00491CA5" w:rsidRDefault="00162A21" w:rsidP="00162A21">
      <w:pPr>
        <w:pStyle w:val="SingleTxtG"/>
        <w:kinsoku/>
        <w:overflowPunct/>
        <w:autoSpaceDE/>
        <w:autoSpaceDN/>
        <w:adjustRightInd/>
        <w:snapToGrid/>
        <w:ind w:left="2268" w:hanging="1134"/>
      </w:pPr>
      <w:r w:rsidRPr="00491CA5">
        <w:rPr>
          <w:i/>
        </w:rPr>
        <w:t>Paragraphe 2.12.1</w:t>
      </w:r>
      <w:r w:rsidRPr="00491CA5">
        <w:t>, lire</w:t>
      </w:r>
      <w:r w:rsidR="00A44AE3" w:rsidRPr="00491CA5">
        <w:t> :</w:t>
      </w:r>
    </w:p>
    <w:p w14:paraId="1683D7C5" w14:textId="77777777" w:rsidR="00162A21" w:rsidRPr="00491CA5" w:rsidRDefault="00162A21" w:rsidP="00162A21">
      <w:pPr>
        <w:pStyle w:val="SingleTxtG"/>
        <w:kinsoku/>
        <w:overflowPunct/>
        <w:autoSpaceDE/>
        <w:autoSpaceDN/>
        <w:adjustRightInd/>
        <w:snapToGrid/>
        <w:ind w:left="2268" w:hanging="1134"/>
      </w:pPr>
      <w:r w:rsidRPr="00491CA5">
        <w:t>2.1</w:t>
      </w:r>
      <w:r w:rsidRPr="00491CA5">
        <w:rPr>
          <w:b/>
        </w:rPr>
        <w:t>3</w:t>
      </w:r>
      <w:r w:rsidRPr="00491CA5">
        <w:rPr>
          <w:strike/>
        </w:rPr>
        <w:t>2</w:t>
      </w:r>
      <w:r w:rsidRPr="00491CA5">
        <w:t>.1</w:t>
      </w:r>
      <w:r w:rsidRPr="00491CA5">
        <w:tab/>
        <w:t>“</w:t>
      </w:r>
      <w:r w:rsidRPr="00491CA5">
        <w:rPr>
          <w:i/>
        </w:rPr>
        <w:t>Appuie</w:t>
      </w:r>
      <w:r w:rsidRPr="00491CA5">
        <w:rPr>
          <w:i/>
        </w:rPr>
        <w:noBreakHyphen/>
        <w:t>tête intégré</w:t>
      </w:r>
      <w:r w:rsidRPr="00491CA5">
        <w:t>”, un appuie</w:t>
      </w:r>
      <w:r w:rsidRPr="00491CA5">
        <w:noBreakHyphen/>
        <w:t>tête constitué par la partie supérieure du dossier du siège. Des appuie</w:t>
      </w:r>
      <w:r w:rsidRPr="00491CA5">
        <w:noBreakHyphen/>
        <w:t>tête répondant aux définitions des paragraphes 2.1</w:t>
      </w:r>
      <w:r w:rsidRPr="00491CA5">
        <w:rPr>
          <w:strike/>
        </w:rPr>
        <w:t>2</w:t>
      </w:r>
      <w:r w:rsidRPr="00491CA5">
        <w:rPr>
          <w:b/>
        </w:rPr>
        <w:t>3</w:t>
      </w:r>
      <w:r w:rsidRPr="00491CA5">
        <w:t>.2 ou 2.1</w:t>
      </w:r>
      <w:r w:rsidRPr="00491CA5">
        <w:rPr>
          <w:strike/>
        </w:rPr>
        <w:t>2</w:t>
      </w:r>
      <w:r w:rsidRPr="00491CA5">
        <w:rPr>
          <w:b/>
        </w:rPr>
        <w:t>3</w:t>
      </w:r>
      <w:r w:rsidRPr="00491CA5">
        <w:t>.3 ci</w:t>
      </w:r>
      <w:r w:rsidRPr="00491CA5">
        <w:noBreakHyphen/>
        <w:t>dessous mais qui ne peuvent être détachés du siège ou de la structure du véhicule qu</w:t>
      </w:r>
      <w:r w:rsidR="00B4782D" w:rsidRPr="00491CA5">
        <w:t>’</w:t>
      </w:r>
      <w:r w:rsidRPr="00491CA5">
        <w:t>au moyen d</w:t>
      </w:r>
      <w:r w:rsidR="00B4782D" w:rsidRPr="00491CA5">
        <w:t>’</w:t>
      </w:r>
      <w:r w:rsidRPr="00491CA5">
        <w:t>outils ou après le retrait partiel ou total du garnissage du siège, répondent à la présente définition</w:t>
      </w:r>
      <w:r w:rsidR="00A44AE3" w:rsidRPr="00491CA5">
        <w:t> ;</w:t>
      </w:r>
    </w:p>
    <w:p w14:paraId="5AF95996" w14:textId="77777777" w:rsidR="00162A21" w:rsidRPr="00491CA5" w:rsidRDefault="00162A21" w:rsidP="00162A21">
      <w:pPr>
        <w:pStyle w:val="SingleTxtG"/>
      </w:pPr>
      <w:r w:rsidRPr="00491CA5">
        <w:rPr>
          <w:i/>
        </w:rPr>
        <w:t>Rénuméroter les paragraphes 2.12.2 à 2.12.3</w:t>
      </w:r>
      <w:r w:rsidRPr="00491CA5">
        <w:t>, comme suit</w:t>
      </w:r>
      <w:r w:rsidR="00A44AE3" w:rsidRPr="00491CA5">
        <w:t> :</w:t>
      </w:r>
    </w:p>
    <w:p w14:paraId="2AEEB219" w14:textId="77777777" w:rsidR="00162A21" w:rsidRPr="00491CA5" w:rsidRDefault="00162A21" w:rsidP="00162A21">
      <w:pPr>
        <w:pStyle w:val="SingleTxtG"/>
        <w:kinsoku/>
        <w:overflowPunct/>
        <w:autoSpaceDE/>
        <w:autoSpaceDN/>
        <w:adjustRightInd/>
        <w:snapToGrid/>
        <w:ind w:left="2268" w:hanging="1134"/>
      </w:pPr>
      <w:r w:rsidRPr="00491CA5">
        <w:t>2.1</w:t>
      </w:r>
      <w:r w:rsidRPr="00491CA5">
        <w:rPr>
          <w:b/>
        </w:rPr>
        <w:t>3</w:t>
      </w:r>
      <w:r w:rsidRPr="00491CA5">
        <w:rPr>
          <w:strike/>
        </w:rPr>
        <w:t>2</w:t>
      </w:r>
      <w:r w:rsidRPr="00491CA5">
        <w:t>.2</w:t>
      </w:r>
      <w:r w:rsidRPr="00491CA5">
        <w:tab/>
        <w:t>“</w:t>
      </w:r>
      <w:r w:rsidRPr="00491CA5">
        <w:rPr>
          <w:i/>
        </w:rPr>
        <w:t>Appuie</w:t>
      </w:r>
      <w:r w:rsidRPr="00491CA5">
        <w:rPr>
          <w:i/>
        </w:rPr>
        <w:noBreakHyphen/>
        <w:t>tête rapporté</w:t>
      </w:r>
      <w:r w:rsidRPr="00491CA5">
        <w:t>”, un appuie</w:t>
      </w:r>
      <w:r w:rsidRPr="00491CA5">
        <w:noBreakHyphen/>
        <w:t>tête constitué par un élément séparable du siège conçu pour être engagé et maintenu rigidement dans la structure du dossier</w:t>
      </w:r>
      <w:r w:rsidR="00A44AE3" w:rsidRPr="00491CA5">
        <w:t> ;</w:t>
      </w:r>
    </w:p>
    <w:p w14:paraId="2233446C" w14:textId="77777777" w:rsidR="00162A21" w:rsidRPr="00491CA5" w:rsidRDefault="00162A21" w:rsidP="00162A21">
      <w:pPr>
        <w:pStyle w:val="SingleTxtG"/>
        <w:kinsoku/>
        <w:overflowPunct/>
        <w:autoSpaceDE/>
        <w:autoSpaceDN/>
        <w:adjustRightInd/>
        <w:snapToGrid/>
        <w:ind w:left="2268" w:hanging="1134"/>
      </w:pPr>
      <w:r w:rsidRPr="00491CA5">
        <w:t>2.1</w:t>
      </w:r>
      <w:r w:rsidRPr="00491CA5">
        <w:rPr>
          <w:b/>
        </w:rPr>
        <w:t>3</w:t>
      </w:r>
      <w:r w:rsidRPr="00491CA5">
        <w:rPr>
          <w:strike/>
        </w:rPr>
        <w:t>2</w:t>
      </w:r>
      <w:r w:rsidRPr="00491CA5">
        <w:t>.3</w:t>
      </w:r>
      <w:r w:rsidRPr="00491CA5">
        <w:tab/>
        <w:t>“</w:t>
      </w:r>
      <w:r w:rsidRPr="00491CA5">
        <w:rPr>
          <w:i/>
        </w:rPr>
        <w:t>Appuie</w:t>
      </w:r>
      <w:r w:rsidRPr="00491CA5">
        <w:rPr>
          <w:i/>
        </w:rPr>
        <w:noBreakHyphen/>
        <w:t>tête séparé</w:t>
      </w:r>
      <w:r w:rsidRPr="00491CA5">
        <w:t>”, un appuie</w:t>
      </w:r>
      <w:r w:rsidRPr="00491CA5">
        <w:noBreakHyphen/>
        <w:t>tête constitué par un élément séparé du siège conçu pour être engagé et/ou maintenu rigidement dans la structure du véhicule</w:t>
      </w:r>
      <w:r w:rsidR="00A44AE3" w:rsidRPr="00491CA5">
        <w:t> ;</w:t>
      </w:r>
    </w:p>
    <w:p w14:paraId="23D4A6D2" w14:textId="77777777" w:rsidR="00162A21" w:rsidRPr="00491CA5" w:rsidRDefault="00162A21" w:rsidP="00162A21">
      <w:pPr>
        <w:pStyle w:val="SingleTxtG"/>
        <w:rPr>
          <w:i/>
          <w:lang w:val="fr-FR"/>
        </w:rPr>
      </w:pPr>
      <w:r w:rsidRPr="00491CA5">
        <w:rPr>
          <w:i/>
        </w:rPr>
        <w:t xml:space="preserve">Ajouter les nouveaux paragraphes </w:t>
      </w:r>
      <w:r w:rsidRPr="00491CA5">
        <w:rPr>
          <w:i/>
          <w:lang w:val="fr-FR"/>
        </w:rPr>
        <w:t>2.13.4 à 2.18</w:t>
      </w:r>
      <w:r w:rsidRPr="00491CA5">
        <w:rPr>
          <w:lang w:val="fr-FR"/>
        </w:rPr>
        <w:t>, libellés comme suit</w:t>
      </w:r>
      <w:r w:rsidR="00A44AE3" w:rsidRPr="00491CA5">
        <w:rPr>
          <w:lang w:val="fr-FR"/>
        </w:rPr>
        <w:t> :</w:t>
      </w:r>
    </w:p>
    <w:p w14:paraId="301099FC" w14:textId="77777777" w:rsidR="00162A21" w:rsidRPr="00491CA5" w:rsidRDefault="00162A21" w:rsidP="00162A21">
      <w:pPr>
        <w:pStyle w:val="SingleTxtG"/>
        <w:kinsoku/>
        <w:overflowPunct/>
        <w:autoSpaceDE/>
        <w:autoSpaceDN/>
        <w:adjustRightInd/>
        <w:snapToGrid/>
        <w:ind w:left="2268" w:hanging="1134"/>
      </w:pPr>
      <w:r w:rsidRPr="00491CA5">
        <w:rPr>
          <w:b/>
        </w:rPr>
        <w:t>2.13.4</w:t>
      </w:r>
      <w:r w:rsidRPr="00491CA5">
        <w:tab/>
      </w:r>
      <w:r w:rsidRPr="00491CA5">
        <w:rPr>
          <w:b/>
        </w:rPr>
        <w:t>“</w:t>
      </w:r>
      <w:r w:rsidRPr="00491CA5">
        <w:rPr>
          <w:b/>
          <w:i/>
        </w:rPr>
        <w:t>Appuie-tête réglable</w:t>
      </w:r>
      <w:r w:rsidRPr="00491CA5">
        <w:rPr>
          <w:b/>
        </w:rPr>
        <w:t>”,</w:t>
      </w:r>
      <w:r w:rsidRPr="00491CA5">
        <w:rPr>
          <w:b/>
          <w:i/>
        </w:rPr>
        <w:t xml:space="preserve"> </w:t>
      </w:r>
      <w:r w:rsidRPr="00491CA5">
        <w:rPr>
          <w:b/>
        </w:rPr>
        <w:t>un appuie-tête pouvant se déplacer indépendamment du dossier entre au moins deux positions de réglage choisies par l</w:t>
      </w:r>
      <w:r w:rsidR="00B4782D" w:rsidRPr="00491CA5">
        <w:rPr>
          <w:b/>
        </w:rPr>
        <w:t>’</w:t>
      </w:r>
      <w:r w:rsidRPr="00491CA5">
        <w:rPr>
          <w:b/>
        </w:rPr>
        <w:t>occupant</w:t>
      </w:r>
      <w:r w:rsidR="00A44AE3" w:rsidRPr="00491CA5">
        <w:rPr>
          <w:b/>
        </w:rPr>
        <w:t> ;</w:t>
      </w:r>
    </w:p>
    <w:p w14:paraId="07F02E45" w14:textId="77777777" w:rsidR="00162A21" w:rsidRPr="00491CA5" w:rsidRDefault="00162A21" w:rsidP="00162A21">
      <w:pPr>
        <w:pStyle w:val="SingleTxtG"/>
        <w:kinsoku/>
        <w:overflowPunct/>
        <w:autoSpaceDE/>
        <w:autoSpaceDN/>
        <w:adjustRightInd/>
        <w:snapToGrid/>
        <w:ind w:left="2268" w:hanging="1134"/>
      </w:pPr>
      <w:r w:rsidRPr="00491CA5">
        <w:rPr>
          <w:b/>
        </w:rPr>
        <w:t>2.14</w:t>
      </w:r>
      <w:r w:rsidRPr="00491CA5">
        <w:tab/>
      </w:r>
      <w:r w:rsidRPr="00491CA5">
        <w:tab/>
      </w:r>
      <w:r w:rsidRPr="00491CA5">
        <w:rPr>
          <w:b/>
        </w:rPr>
        <w:t>“</w:t>
      </w:r>
      <w:r w:rsidRPr="00491CA5">
        <w:rPr>
          <w:b/>
          <w:i/>
        </w:rPr>
        <w:t>Lunette arrière</w:t>
      </w:r>
      <w:r w:rsidRPr="00491CA5">
        <w:rPr>
          <w:b/>
        </w:rPr>
        <w:t>”,</w:t>
      </w:r>
      <w:r w:rsidRPr="00491CA5">
        <w:t xml:space="preserve"> </w:t>
      </w:r>
      <w:r w:rsidRPr="00491CA5">
        <w:rPr>
          <w:b/>
        </w:rPr>
        <w:t>le vitrage d</w:t>
      </w:r>
      <w:r w:rsidR="00B4782D" w:rsidRPr="00491CA5">
        <w:rPr>
          <w:b/>
        </w:rPr>
        <w:t>’</w:t>
      </w:r>
      <w:r w:rsidRPr="00491CA5">
        <w:rPr>
          <w:b/>
        </w:rPr>
        <w:t>une fenêtre orientée vers l</w:t>
      </w:r>
      <w:r w:rsidR="00B4782D" w:rsidRPr="00491CA5">
        <w:rPr>
          <w:b/>
        </w:rPr>
        <w:t>’</w:t>
      </w:r>
      <w:r w:rsidRPr="00491CA5">
        <w:rPr>
          <w:b/>
        </w:rPr>
        <w:t>arrière, située à l</w:t>
      </w:r>
      <w:r w:rsidR="00B4782D" w:rsidRPr="00491CA5">
        <w:rPr>
          <w:b/>
        </w:rPr>
        <w:t>’</w:t>
      </w:r>
      <w:r w:rsidRPr="00491CA5">
        <w:rPr>
          <w:b/>
        </w:rPr>
        <w:t>arrière du pavillon</w:t>
      </w:r>
      <w:r w:rsidR="00A44AE3" w:rsidRPr="00491CA5">
        <w:rPr>
          <w:b/>
        </w:rPr>
        <w:t> ;</w:t>
      </w:r>
    </w:p>
    <w:p w14:paraId="242BB8C0" w14:textId="77777777" w:rsidR="00162A21" w:rsidRPr="00491CA5" w:rsidRDefault="00162A21" w:rsidP="00162A21">
      <w:pPr>
        <w:pStyle w:val="SingleTxtG"/>
        <w:kinsoku/>
        <w:overflowPunct/>
        <w:autoSpaceDE/>
        <w:autoSpaceDN/>
        <w:adjustRightInd/>
        <w:snapToGrid/>
        <w:ind w:left="2268" w:hanging="1134"/>
        <w:rPr>
          <w:b/>
          <w:i/>
        </w:rPr>
      </w:pPr>
      <w:r w:rsidRPr="00491CA5">
        <w:rPr>
          <w:b/>
        </w:rPr>
        <w:t>2.15</w:t>
      </w:r>
      <w:r w:rsidRPr="00491CA5">
        <w:rPr>
          <w:b/>
          <w:i/>
        </w:rPr>
        <w:tab/>
      </w:r>
      <w:r w:rsidRPr="00491CA5">
        <w:rPr>
          <w:b/>
          <w:i/>
        </w:rPr>
        <w:tab/>
      </w:r>
      <w:r w:rsidRPr="00491CA5">
        <w:rPr>
          <w:b/>
        </w:rPr>
        <w:t>“</w:t>
      </w:r>
      <w:r w:rsidRPr="00491CA5">
        <w:rPr>
          <w:b/>
          <w:i/>
        </w:rPr>
        <w:t>Distance tête/appuie</w:t>
      </w:r>
      <w:r w:rsidRPr="00491CA5">
        <w:rPr>
          <w:b/>
          <w:i/>
        </w:rPr>
        <w:noBreakHyphen/>
        <w:t>tête</w:t>
      </w:r>
      <w:r w:rsidRPr="00491CA5">
        <w:rPr>
          <w:b/>
        </w:rPr>
        <w:t>”, la distance horizontale entre la face avant de l</w:t>
      </w:r>
      <w:r w:rsidR="00B4782D" w:rsidRPr="00491CA5">
        <w:rPr>
          <w:b/>
        </w:rPr>
        <w:t>’</w:t>
      </w:r>
      <w:r w:rsidRPr="00491CA5">
        <w:rPr>
          <w:b/>
        </w:rPr>
        <w:t>appuie-tête et le point le plus en arrière de la tête</w:t>
      </w:r>
      <w:r w:rsidR="00A44AE3" w:rsidRPr="00491CA5">
        <w:rPr>
          <w:b/>
        </w:rPr>
        <w:t> ;</w:t>
      </w:r>
      <w:r w:rsidRPr="00491CA5">
        <w:rPr>
          <w:b/>
          <w:i/>
        </w:rPr>
        <w:t xml:space="preserve"> </w:t>
      </w:r>
    </w:p>
    <w:p w14:paraId="3C5B739E" w14:textId="77777777" w:rsidR="00162A21" w:rsidRPr="00491CA5" w:rsidRDefault="00162A21" w:rsidP="00162A21">
      <w:pPr>
        <w:pStyle w:val="SingleTxtG"/>
        <w:kinsoku/>
        <w:overflowPunct/>
        <w:autoSpaceDE/>
        <w:autoSpaceDN/>
        <w:adjustRightInd/>
        <w:snapToGrid/>
        <w:ind w:left="2268" w:hanging="1134"/>
        <w:rPr>
          <w:b/>
        </w:rPr>
      </w:pPr>
      <w:r w:rsidRPr="00491CA5">
        <w:rPr>
          <w:b/>
        </w:rPr>
        <w:t>2.16</w:t>
      </w:r>
      <w:r w:rsidRPr="00491CA5">
        <w:rPr>
          <w:b/>
        </w:rPr>
        <w:tab/>
        <w:t>“</w:t>
      </w:r>
      <w:r w:rsidRPr="00491CA5">
        <w:rPr>
          <w:b/>
          <w:i/>
        </w:rPr>
        <w:t>Distance tête/appuie-tête mesurée selon la méthode du point R</w:t>
      </w:r>
      <w:r w:rsidRPr="00491CA5">
        <w:rPr>
          <w:b/>
        </w:rPr>
        <w:t>”, la distance tête/appuie-tête mesurée conformément à l</w:t>
      </w:r>
      <w:r w:rsidR="00B4782D" w:rsidRPr="00491CA5">
        <w:rPr>
          <w:b/>
        </w:rPr>
        <w:t>’</w:t>
      </w:r>
      <w:r w:rsidRPr="00491CA5">
        <w:rPr>
          <w:b/>
        </w:rPr>
        <w:t>annexe 11</w:t>
      </w:r>
      <w:r w:rsidR="00A44AE3" w:rsidRPr="00491CA5">
        <w:rPr>
          <w:b/>
        </w:rPr>
        <w:t> ;</w:t>
      </w:r>
    </w:p>
    <w:p w14:paraId="1B6F5462" w14:textId="77777777" w:rsidR="00162A21" w:rsidRPr="00491CA5" w:rsidRDefault="00162A21" w:rsidP="00162A21">
      <w:pPr>
        <w:pStyle w:val="SingleTxtG"/>
        <w:kinsoku/>
        <w:overflowPunct/>
        <w:autoSpaceDE/>
        <w:autoSpaceDN/>
        <w:adjustRightInd/>
        <w:snapToGrid/>
        <w:ind w:left="2268" w:hanging="1134"/>
        <w:rPr>
          <w:b/>
        </w:rPr>
      </w:pPr>
      <w:r w:rsidRPr="00491CA5">
        <w:rPr>
          <w:b/>
        </w:rPr>
        <w:t>2.17</w:t>
      </w:r>
      <w:r w:rsidRPr="00491CA5">
        <w:rPr>
          <w:b/>
        </w:rPr>
        <w:tab/>
        <w:t>“</w:t>
      </w:r>
      <w:r w:rsidRPr="00491CA5">
        <w:rPr>
          <w:b/>
          <w:i/>
        </w:rPr>
        <w:t>Distance tête/appuie</w:t>
      </w:r>
      <w:r w:rsidRPr="00491CA5">
        <w:rPr>
          <w:b/>
          <w:i/>
        </w:rPr>
        <w:noBreakHyphen/>
        <w:t>tête de référence du mannequin BioRID</w:t>
      </w:r>
      <w:r w:rsidRPr="00491CA5">
        <w:rPr>
          <w:b/>
        </w:rPr>
        <w:t>”, la distance tête/appuie-tête déterminée conformément à l</w:t>
      </w:r>
      <w:r w:rsidR="00B4782D" w:rsidRPr="00491CA5">
        <w:rPr>
          <w:b/>
        </w:rPr>
        <w:t>’</w:t>
      </w:r>
      <w:r w:rsidRPr="00491CA5">
        <w:rPr>
          <w:b/>
        </w:rPr>
        <w:t>annexe 14</w:t>
      </w:r>
      <w:r w:rsidR="00A44AE3" w:rsidRPr="00491CA5">
        <w:rPr>
          <w:b/>
        </w:rPr>
        <w:t> ;</w:t>
      </w:r>
    </w:p>
    <w:p w14:paraId="1905013B" w14:textId="77777777" w:rsidR="00162A21" w:rsidRPr="00491CA5" w:rsidRDefault="00162A21" w:rsidP="00162A21">
      <w:pPr>
        <w:pStyle w:val="SingleTxtG"/>
        <w:kinsoku/>
        <w:overflowPunct/>
        <w:autoSpaceDE/>
        <w:autoSpaceDN/>
        <w:adjustRightInd/>
        <w:snapToGrid/>
        <w:ind w:left="2268" w:hanging="1134"/>
        <w:rPr>
          <w:b/>
        </w:rPr>
      </w:pPr>
      <w:r w:rsidRPr="00491CA5">
        <w:rPr>
          <w:b/>
        </w:rPr>
        <w:t>2.18</w:t>
      </w:r>
      <w:r w:rsidRPr="00491CA5">
        <w:rPr>
          <w:b/>
        </w:rPr>
        <w:tab/>
        <w:t>“</w:t>
      </w:r>
      <w:r w:rsidRPr="00491CA5">
        <w:rPr>
          <w:b/>
          <w:i/>
        </w:rPr>
        <w:t>Point H</w:t>
      </w:r>
      <w:r w:rsidRPr="00491CA5">
        <w:rPr>
          <w:b/>
        </w:rPr>
        <w:t>”, le pivot entre le torse et la cuisse de la machine 3D-H installée sur un siège du véhicule conformément à l</w:t>
      </w:r>
      <w:r w:rsidR="00B4782D" w:rsidRPr="00491CA5">
        <w:rPr>
          <w:b/>
        </w:rPr>
        <w:t>’</w:t>
      </w:r>
      <w:r w:rsidRPr="00491CA5">
        <w:rPr>
          <w:b/>
        </w:rPr>
        <w:t>annexe 3. Une fois déterminée sa position, selon la procédure décrite à l</w:t>
      </w:r>
      <w:r w:rsidR="00B4782D" w:rsidRPr="00491CA5">
        <w:rPr>
          <w:b/>
        </w:rPr>
        <w:t>’</w:t>
      </w:r>
      <w:r w:rsidRPr="00491CA5">
        <w:rPr>
          <w:b/>
        </w:rPr>
        <w:t>annexe 3, le point H est considéré comme fixe par rapport à la structure de l</w:t>
      </w:r>
      <w:r w:rsidR="00B4782D" w:rsidRPr="00491CA5">
        <w:rPr>
          <w:b/>
        </w:rPr>
        <w:t>’</w:t>
      </w:r>
      <w:r w:rsidRPr="00491CA5">
        <w:rPr>
          <w:b/>
        </w:rPr>
        <w:t>assise du siège et comme se déplaçant avec celui-ci lors du réglage du siège dans la direction X</w:t>
      </w:r>
      <w:r w:rsidR="00A44AE3" w:rsidRPr="00491CA5">
        <w:rPr>
          <w:b/>
        </w:rPr>
        <w:t> ;</w:t>
      </w:r>
      <w:r w:rsidRPr="00491CA5">
        <w:rPr>
          <w:b/>
        </w:rPr>
        <w:t xml:space="preserve"> </w:t>
      </w:r>
    </w:p>
    <w:p w14:paraId="700CEECD" w14:textId="77777777" w:rsidR="00162A21" w:rsidRPr="00491CA5" w:rsidRDefault="00162A21" w:rsidP="003F7F4C">
      <w:pPr>
        <w:pStyle w:val="SingleTxtG"/>
        <w:keepNext/>
        <w:kinsoku/>
        <w:overflowPunct/>
        <w:autoSpaceDE/>
        <w:autoSpaceDN/>
        <w:adjustRightInd/>
        <w:snapToGrid/>
        <w:ind w:left="2268" w:hanging="1134"/>
      </w:pPr>
      <w:r w:rsidRPr="00491CA5">
        <w:rPr>
          <w:i/>
        </w:rPr>
        <w:lastRenderedPageBreak/>
        <w:t>Paragraphe 2.13</w:t>
      </w:r>
      <w:r w:rsidRPr="00491CA5">
        <w:t>, lire</w:t>
      </w:r>
      <w:r w:rsidR="00A44AE3" w:rsidRPr="00491CA5">
        <w:t> :</w:t>
      </w:r>
    </w:p>
    <w:p w14:paraId="3B321B6B" w14:textId="77777777" w:rsidR="00162A21" w:rsidRDefault="00162A21" w:rsidP="00162A21">
      <w:pPr>
        <w:pStyle w:val="SingleTxtG"/>
        <w:kinsoku/>
        <w:overflowPunct/>
        <w:autoSpaceDE/>
        <w:autoSpaceDN/>
        <w:adjustRightInd/>
        <w:snapToGrid/>
        <w:ind w:left="2268" w:hanging="1134"/>
        <w:rPr>
          <w:b/>
        </w:rPr>
      </w:pPr>
      <w:r w:rsidRPr="00491CA5">
        <w:t>2,1</w:t>
      </w:r>
      <w:r w:rsidRPr="00491CA5">
        <w:rPr>
          <w:b/>
        </w:rPr>
        <w:t>9</w:t>
      </w:r>
      <w:r w:rsidRPr="00491CA5">
        <w:rPr>
          <w:strike/>
        </w:rPr>
        <w:t>3</w:t>
      </w:r>
      <w:r w:rsidRPr="00491CA5">
        <w:tab/>
      </w:r>
      <w:r w:rsidRPr="00491CA5">
        <w:rPr>
          <w:strike/>
        </w:rPr>
        <w:t>“</w:t>
      </w:r>
      <w:r w:rsidRPr="00491CA5">
        <w:rPr>
          <w:i/>
          <w:strike/>
        </w:rPr>
        <w:t>Point R</w:t>
      </w:r>
      <w:r w:rsidRPr="00491CA5">
        <w:rPr>
          <w:strike/>
        </w:rPr>
        <w:t>”</w:t>
      </w:r>
      <w:r w:rsidRPr="00491CA5">
        <w:rPr>
          <w:i/>
          <w:strike/>
        </w:rPr>
        <w:t>, le point de référence de la place assise défini tel qu</w:t>
      </w:r>
      <w:r w:rsidR="00B4782D" w:rsidRPr="00491CA5">
        <w:rPr>
          <w:i/>
          <w:strike/>
        </w:rPr>
        <w:t>’</w:t>
      </w:r>
      <w:r w:rsidRPr="00491CA5">
        <w:rPr>
          <w:i/>
          <w:strike/>
        </w:rPr>
        <w:t>il est décrit à l</w:t>
      </w:r>
      <w:r w:rsidR="00B4782D" w:rsidRPr="00491CA5">
        <w:rPr>
          <w:i/>
          <w:strike/>
        </w:rPr>
        <w:t>’</w:t>
      </w:r>
      <w:r w:rsidRPr="00491CA5">
        <w:rPr>
          <w:i/>
          <w:strike/>
        </w:rPr>
        <w:t>annexe 3 du présent Règlement</w:t>
      </w:r>
      <w:r w:rsidR="00A44AE3">
        <w:rPr>
          <w:i/>
          <w:strike/>
        </w:rPr>
        <w:t> ;</w:t>
      </w:r>
      <w:r>
        <w:rPr>
          <w:i/>
        </w:rPr>
        <w:t xml:space="preserve"> </w:t>
      </w:r>
      <w:r w:rsidRPr="00BF73CC">
        <w:rPr>
          <w:b/>
        </w:rPr>
        <w:t>“</w:t>
      </w:r>
      <w:r>
        <w:rPr>
          <w:b/>
          <w:i/>
        </w:rPr>
        <w:t>Point R</w:t>
      </w:r>
      <w:r w:rsidRPr="00BF73CC">
        <w:rPr>
          <w:b/>
        </w:rPr>
        <w:t>”</w:t>
      </w:r>
      <w:r>
        <w:rPr>
          <w:b/>
        </w:rPr>
        <w:t xml:space="preserve">, un point de référence défini </w:t>
      </w:r>
      <w:r w:rsidRPr="00602B73">
        <w:rPr>
          <w:b/>
          <w:spacing w:val="-2"/>
        </w:rPr>
        <w:t xml:space="preserve">par le constructeur du véhicule pour chaque place assise et dont la position </w:t>
      </w:r>
      <w:r w:rsidRPr="00602B73">
        <w:rPr>
          <w:b/>
        </w:rPr>
        <w:t>est déterminée par rapport au système de référence tridimensionnel défini à l</w:t>
      </w:r>
      <w:r w:rsidR="00B4782D">
        <w:rPr>
          <w:b/>
        </w:rPr>
        <w:t>’</w:t>
      </w:r>
      <w:r w:rsidRPr="00602B73">
        <w:rPr>
          <w:b/>
        </w:rPr>
        <w:t>annexe</w:t>
      </w:r>
      <w:r>
        <w:rPr>
          <w:b/>
        </w:rPr>
        <w:t xml:space="preserve"> </w:t>
      </w:r>
      <w:r w:rsidRPr="00602B73">
        <w:rPr>
          <w:b/>
        </w:rPr>
        <w:t>3.</w:t>
      </w:r>
      <w:r>
        <w:rPr>
          <w:b/>
        </w:rPr>
        <w:t xml:space="preserve"> Le point R est défini à l</w:t>
      </w:r>
      <w:r w:rsidR="00B4782D">
        <w:rPr>
          <w:b/>
        </w:rPr>
        <w:t>’</w:t>
      </w:r>
      <w:r>
        <w:rPr>
          <w:b/>
        </w:rPr>
        <w:t>annexe 3 et il</w:t>
      </w:r>
      <w:r w:rsidR="00A44AE3">
        <w:rPr>
          <w:b/>
        </w:rPr>
        <w:t> :</w:t>
      </w:r>
    </w:p>
    <w:p w14:paraId="0C52B5E9" w14:textId="77777777" w:rsidR="00162A21" w:rsidRPr="00BF21AD" w:rsidRDefault="00162A21" w:rsidP="00162A21">
      <w:pPr>
        <w:pStyle w:val="SingleTxtG"/>
        <w:rPr>
          <w:i/>
          <w:lang w:val="fr-FR"/>
        </w:rPr>
      </w:pPr>
      <w:bookmarkStart w:id="2" w:name="_Hlk22821141"/>
      <w:r w:rsidRPr="008F0458">
        <w:rPr>
          <w:i/>
        </w:rPr>
        <w:t>Ajouter le</w:t>
      </w:r>
      <w:r>
        <w:rPr>
          <w:i/>
        </w:rPr>
        <w:t>s</w:t>
      </w:r>
      <w:r w:rsidRPr="008F0458">
        <w:rPr>
          <w:i/>
        </w:rPr>
        <w:t xml:space="preserve"> nouveau</w:t>
      </w:r>
      <w:r>
        <w:rPr>
          <w:i/>
        </w:rPr>
        <w:t>x</w:t>
      </w:r>
      <w:r w:rsidRPr="008F0458">
        <w:rPr>
          <w:i/>
        </w:rPr>
        <w:t xml:space="preserve"> paragraphe</w:t>
      </w:r>
      <w:r>
        <w:rPr>
          <w:i/>
        </w:rPr>
        <w:t>s</w:t>
      </w:r>
      <w:r w:rsidRPr="008F0458">
        <w:rPr>
          <w:i/>
        </w:rPr>
        <w:t xml:space="preserve"> </w:t>
      </w:r>
      <w:r w:rsidRPr="008F0458">
        <w:rPr>
          <w:i/>
          <w:lang w:val="fr-FR"/>
        </w:rPr>
        <w:t>2.</w:t>
      </w:r>
      <w:r>
        <w:rPr>
          <w:i/>
          <w:lang w:val="fr-FR"/>
        </w:rPr>
        <w:t>19.1 à 2.19.3</w:t>
      </w:r>
      <w:r w:rsidRPr="008F0458">
        <w:rPr>
          <w:lang w:val="fr-FR"/>
        </w:rPr>
        <w:t>, libellé</w:t>
      </w:r>
      <w:r>
        <w:rPr>
          <w:lang w:val="fr-FR"/>
        </w:rPr>
        <w:t>s</w:t>
      </w:r>
      <w:r w:rsidRPr="008F0458">
        <w:rPr>
          <w:lang w:val="fr-FR"/>
        </w:rPr>
        <w:t xml:space="preserve"> comme suit</w:t>
      </w:r>
      <w:r w:rsidR="00A44AE3">
        <w:rPr>
          <w:lang w:val="fr-FR"/>
        </w:rPr>
        <w:t> :</w:t>
      </w:r>
    </w:p>
    <w:bookmarkEnd w:id="2"/>
    <w:p w14:paraId="5C195D8C" w14:textId="77777777" w:rsidR="00162A21" w:rsidRDefault="00162A21" w:rsidP="00162A21">
      <w:pPr>
        <w:pStyle w:val="SingleTxtG"/>
        <w:kinsoku/>
        <w:overflowPunct/>
        <w:autoSpaceDE/>
        <w:autoSpaceDN/>
        <w:adjustRightInd/>
        <w:snapToGrid/>
        <w:ind w:left="2268" w:hanging="1134"/>
        <w:rPr>
          <w:b/>
        </w:rPr>
      </w:pPr>
      <w:r>
        <w:rPr>
          <w:b/>
        </w:rPr>
        <w:t>2.19.1</w:t>
      </w:r>
      <w:r>
        <w:rPr>
          <w:b/>
        </w:rPr>
        <w:tab/>
        <w:t>Sert à déterminer la position normale de conduite la plus reculée pour chaque place assise</w:t>
      </w:r>
      <w:r w:rsidR="00A44AE3">
        <w:rPr>
          <w:b/>
        </w:rPr>
        <w:t> ;</w:t>
      </w:r>
    </w:p>
    <w:p w14:paraId="54269CA6" w14:textId="77777777" w:rsidR="00162A21" w:rsidRDefault="00162A21" w:rsidP="00162A21">
      <w:pPr>
        <w:pStyle w:val="SingleTxtG"/>
        <w:kinsoku/>
        <w:overflowPunct/>
        <w:autoSpaceDE/>
        <w:autoSpaceDN/>
        <w:adjustRightInd/>
        <w:snapToGrid/>
        <w:ind w:left="2268" w:hanging="1134"/>
        <w:rPr>
          <w:b/>
        </w:rPr>
      </w:pPr>
      <w:r>
        <w:rPr>
          <w:b/>
        </w:rPr>
        <w:t>2.19.2</w:t>
      </w:r>
      <w:r>
        <w:rPr>
          <w:b/>
        </w:rPr>
        <w:tab/>
        <w:t>A des coordonnées déterminées par rapport à la structure nominale prévue du véhicule</w:t>
      </w:r>
      <w:r w:rsidR="00A44AE3">
        <w:rPr>
          <w:b/>
        </w:rPr>
        <w:t> ;</w:t>
      </w:r>
    </w:p>
    <w:p w14:paraId="68546F82" w14:textId="77777777" w:rsidR="00162A21" w:rsidRDefault="00162A21" w:rsidP="00162A21">
      <w:pPr>
        <w:pStyle w:val="SingleTxtG"/>
        <w:kinsoku/>
        <w:overflowPunct/>
        <w:autoSpaceDE/>
        <w:autoSpaceDN/>
        <w:adjustRightInd/>
        <w:snapToGrid/>
        <w:ind w:left="2268" w:hanging="1134"/>
        <w:rPr>
          <w:b/>
        </w:rPr>
      </w:pPr>
      <w:r>
        <w:rPr>
          <w:b/>
        </w:rPr>
        <w:t>2.19.3</w:t>
      </w:r>
      <w:r>
        <w:rPr>
          <w:b/>
        </w:rPr>
        <w:tab/>
        <w:t xml:space="preserve">Représente la position du pivot entre le tronc et la cuisse. </w:t>
      </w:r>
    </w:p>
    <w:p w14:paraId="0A46BAF3" w14:textId="77777777" w:rsidR="00162A21" w:rsidRDefault="00162A21" w:rsidP="00162A21">
      <w:pPr>
        <w:pStyle w:val="SingleTxtG"/>
        <w:kinsoku/>
        <w:overflowPunct/>
        <w:autoSpaceDE/>
        <w:autoSpaceDN/>
        <w:adjustRightInd/>
        <w:snapToGrid/>
        <w:ind w:left="2268" w:hanging="1134"/>
      </w:pPr>
      <w:bookmarkStart w:id="3" w:name="_Hlk22823726"/>
      <w:r>
        <w:rPr>
          <w:i/>
        </w:rPr>
        <w:t>Le paragraphe 2.14 devient le paragraphe 2.20</w:t>
      </w:r>
      <w:r>
        <w:t>, comme suit</w:t>
      </w:r>
      <w:r w:rsidR="00A44AE3">
        <w:t> :</w:t>
      </w:r>
      <w:bookmarkEnd w:id="3"/>
    </w:p>
    <w:p w14:paraId="567EC542" w14:textId="77777777" w:rsidR="00162A21" w:rsidRDefault="00162A21" w:rsidP="00162A21">
      <w:pPr>
        <w:pStyle w:val="SingleTxtG"/>
        <w:kinsoku/>
        <w:overflowPunct/>
        <w:autoSpaceDE/>
        <w:autoSpaceDN/>
        <w:adjustRightInd/>
        <w:snapToGrid/>
        <w:ind w:left="2268" w:hanging="1134"/>
      </w:pPr>
      <w:r w:rsidRPr="00E67A1C">
        <w:t>2</w:t>
      </w:r>
      <w:r>
        <w:rPr>
          <w:b/>
        </w:rPr>
        <w:t>.20</w:t>
      </w:r>
      <w:r>
        <w:rPr>
          <w:strike/>
        </w:rPr>
        <w:t>14</w:t>
      </w:r>
      <w:r>
        <w:tab/>
      </w:r>
      <w:r w:rsidRPr="00AC6BA9">
        <w:t>“</w:t>
      </w:r>
      <w:r>
        <w:rPr>
          <w:i/>
        </w:rPr>
        <w:t>Ligne de référence</w:t>
      </w:r>
      <w:r w:rsidRPr="00F7211C">
        <w:t>”</w:t>
      </w:r>
      <w:r w:rsidRPr="00170ACA">
        <w:t xml:space="preserve">, </w:t>
      </w:r>
      <w:r w:rsidRPr="00E67A1C">
        <w:t xml:space="preserve">la droite </w:t>
      </w:r>
      <w:r>
        <w:t>figurant</w:t>
      </w:r>
      <w:r w:rsidRPr="00E67A1C">
        <w:t xml:space="preserve"> </w:t>
      </w:r>
      <w:r>
        <w:t>sur le mannequin représenté à la figure 1 de l</w:t>
      </w:r>
      <w:r w:rsidR="00B4782D">
        <w:t>’</w:t>
      </w:r>
      <w:r>
        <w:t>appendice 1 de l</w:t>
      </w:r>
      <w:r w:rsidR="00B4782D">
        <w:t>’</w:t>
      </w:r>
      <w:r>
        <w:t>annexe 3 du présent Règlement</w:t>
      </w:r>
      <w:r w:rsidR="00A44AE3">
        <w:t> ;</w:t>
      </w:r>
    </w:p>
    <w:p w14:paraId="58624BAB" w14:textId="77777777" w:rsidR="00162A21" w:rsidRPr="00BF21AD" w:rsidRDefault="00162A21" w:rsidP="00162A21">
      <w:pPr>
        <w:pStyle w:val="SingleTxtG"/>
        <w:rPr>
          <w:i/>
          <w:lang w:val="fr-FR"/>
        </w:rPr>
      </w:pPr>
      <w:r w:rsidRPr="008F0458">
        <w:rPr>
          <w:i/>
        </w:rPr>
        <w:t>Ajouter le</w:t>
      </w:r>
      <w:r>
        <w:rPr>
          <w:i/>
        </w:rPr>
        <w:t>s</w:t>
      </w:r>
      <w:r w:rsidRPr="008F0458">
        <w:rPr>
          <w:i/>
        </w:rPr>
        <w:t xml:space="preserve"> nouveau</w:t>
      </w:r>
      <w:r>
        <w:rPr>
          <w:i/>
        </w:rPr>
        <w:t>x</w:t>
      </w:r>
      <w:r w:rsidRPr="008F0458">
        <w:rPr>
          <w:i/>
        </w:rPr>
        <w:t xml:space="preserve"> paragraphe</w:t>
      </w:r>
      <w:r>
        <w:rPr>
          <w:i/>
        </w:rPr>
        <w:t>s</w:t>
      </w:r>
      <w:r w:rsidRPr="008F0458">
        <w:rPr>
          <w:i/>
        </w:rPr>
        <w:t xml:space="preserve"> </w:t>
      </w:r>
      <w:r w:rsidRPr="008F0458">
        <w:rPr>
          <w:i/>
          <w:lang w:val="fr-FR"/>
        </w:rPr>
        <w:t>2.</w:t>
      </w:r>
      <w:r>
        <w:rPr>
          <w:i/>
          <w:lang w:val="fr-FR"/>
        </w:rPr>
        <w:t>21 à 2.29,</w:t>
      </w:r>
      <w:r w:rsidRPr="008F0458">
        <w:rPr>
          <w:lang w:val="fr-FR"/>
        </w:rPr>
        <w:t xml:space="preserve"> libellé</w:t>
      </w:r>
      <w:r>
        <w:rPr>
          <w:lang w:val="fr-FR"/>
        </w:rPr>
        <w:t>s</w:t>
      </w:r>
      <w:r w:rsidRPr="008F0458">
        <w:rPr>
          <w:lang w:val="fr-FR"/>
        </w:rPr>
        <w:t xml:space="preserve"> comme suit</w:t>
      </w:r>
      <w:r w:rsidR="00A44AE3">
        <w:rPr>
          <w:lang w:val="fr-FR"/>
        </w:rPr>
        <w:t> :</w:t>
      </w:r>
    </w:p>
    <w:p w14:paraId="4DFDBF07" w14:textId="77777777" w:rsidR="00162A21" w:rsidRDefault="00162A21" w:rsidP="00162A21">
      <w:pPr>
        <w:pStyle w:val="SingleTxtG"/>
        <w:kinsoku/>
        <w:overflowPunct/>
        <w:autoSpaceDE/>
        <w:autoSpaceDN/>
        <w:adjustRightInd/>
        <w:snapToGrid/>
        <w:ind w:left="2268" w:hanging="1134"/>
        <w:rPr>
          <w:b/>
        </w:rPr>
      </w:pPr>
      <w:r>
        <w:rPr>
          <w:b/>
        </w:rPr>
        <w:t>2.21</w:t>
      </w:r>
      <w:r>
        <w:rPr>
          <w:b/>
        </w:rPr>
        <w:tab/>
      </w:r>
      <w:r w:rsidRPr="00AC6BA9">
        <w:rPr>
          <w:b/>
        </w:rPr>
        <w:t>“</w:t>
      </w:r>
      <w:r>
        <w:rPr>
          <w:b/>
          <w:i/>
        </w:rPr>
        <w:t>Angle nominal de torse</w:t>
      </w:r>
      <w:r w:rsidRPr="00BF73CC">
        <w:rPr>
          <w:b/>
        </w:rPr>
        <w:t>”</w:t>
      </w:r>
      <w:r>
        <w:rPr>
          <w:b/>
        </w:rPr>
        <w:t>, l</w:t>
      </w:r>
      <w:r w:rsidR="00B4782D">
        <w:rPr>
          <w:b/>
        </w:rPr>
        <w:t>’</w:t>
      </w:r>
      <w:r>
        <w:rPr>
          <w:b/>
        </w:rPr>
        <w:t>angle mesuré au moyen de la machine 3D-H entre la ligne verticale passant par le point R et la ligne de torse correspondant à la position du dossier prévue par le constructeur du véhicule</w:t>
      </w:r>
      <w:r w:rsidR="00A44AE3">
        <w:rPr>
          <w:b/>
        </w:rPr>
        <w:t> ;</w:t>
      </w:r>
    </w:p>
    <w:p w14:paraId="1A965C91" w14:textId="77777777" w:rsidR="00162A21" w:rsidRDefault="00162A21" w:rsidP="00162A21">
      <w:pPr>
        <w:pStyle w:val="SingleTxtG"/>
        <w:kinsoku/>
        <w:overflowPunct/>
        <w:autoSpaceDE/>
        <w:autoSpaceDN/>
        <w:adjustRightInd/>
        <w:snapToGrid/>
        <w:ind w:left="2268" w:hanging="1134"/>
        <w:rPr>
          <w:b/>
        </w:rPr>
      </w:pPr>
      <w:r>
        <w:rPr>
          <w:b/>
        </w:rPr>
        <w:t>2.22</w:t>
      </w:r>
      <w:r>
        <w:rPr>
          <w:b/>
        </w:rPr>
        <w:tab/>
      </w:r>
      <w:r w:rsidRPr="00AC6BA9">
        <w:rPr>
          <w:b/>
        </w:rPr>
        <w:t>“</w:t>
      </w:r>
      <w:r>
        <w:rPr>
          <w:b/>
          <w:i/>
        </w:rPr>
        <w:t>Sommet effectif de l</w:t>
      </w:r>
      <w:r w:rsidR="00B4782D">
        <w:rPr>
          <w:b/>
          <w:i/>
        </w:rPr>
        <w:t>’</w:t>
      </w:r>
      <w:r>
        <w:rPr>
          <w:b/>
          <w:i/>
        </w:rPr>
        <w:t>appuie-tête</w:t>
      </w:r>
      <w:r w:rsidRPr="00BF73CC">
        <w:rPr>
          <w:b/>
        </w:rPr>
        <w:t>”</w:t>
      </w:r>
      <w:r>
        <w:rPr>
          <w:b/>
          <w:i/>
        </w:rPr>
        <w:t>,</w:t>
      </w:r>
      <w:r>
        <w:rPr>
          <w:b/>
        </w:rPr>
        <w:t xml:space="preserve"> le point le plus élevé sur l</w:t>
      </w:r>
      <w:r w:rsidR="00B4782D">
        <w:rPr>
          <w:b/>
        </w:rPr>
        <w:t>’</w:t>
      </w:r>
      <w:r>
        <w:rPr>
          <w:b/>
        </w:rPr>
        <w:t>axe médian de l</w:t>
      </w:r>
      <w:r w:rsidR="00B4782D">
        <w:rPr>
          <w:b/>
        </w:rPr>
        <w:t>’</w:t>
      </w:r>
      <w:r>
        <w:rPr>
          <w:b/>
        </w:rPr>
        <w:t>appuie-tête, déterminé conformément aux dispositions de l</w:t>
      </w:r>
      <w:r w:rsidR="00B4782D">
        <w:rPr>
          <w:b/>
        </w:rPr>
        <w:t>’</w:t>
      </w:r>
      <w:r>
        <w:rPr>
          <w:b/>
        </w:rPr>
        <w:t>annexe</w:t>
      </w:r>
      <w:r w:rsidR="003F7F4C">
        <w:rPr>
          <w:b/>
        </w:rPr>
        <w:t> </w:t>
      </w:r>
      <w:r>
        <w:rPr>
          <w:b/>
        </w:rPr>
        <w:t>10, appelé point d</w:t>
      </w:r>
      <w:r w:rsidR="00B4782D">
        <w:rPr>
          <w:b/>
        </w:rPr>
        <w:t>’</w:t>
      </w:r>
      <w:r>
        <w:rPr>
          <w:b/>
        </w:rPr>
        <w:t>intersection</w:t>
      </w:r>
      <w:r w:rsidR="00A44AE3">
        <w:rPr>
          <w:b/>
        </w:rPr>
        <w:t> ;</w:t>
      </w:r>
    </w:p>
    <w:p w14:paraId="1569E52B" w14:textId="77777777" w:rsidR="00162A21" w:rsidRDefault="00162A21" w:rsidP="00162A21">
      <w:pPr>
        <w:pStyle w:val="SingleTxtG"/>
        <w:kinsoku/>
        <w:overflowPunct/>
        <w:autoSpaceDE/>
        <w:autoSpaceDN/>
        <w:adjustRightInd/>
        <w:snapToGrid/>
        <w:ind w:left="2268" w:hanging="1134"/>
        <w:rPr>
          <w:b/>
        </w:rPr>
      </w:pPr>
      <w:r>
        <w:rPr>
          <w:b/>
        </w:rPr>
        <w:t>2.23</w:t>
      </w:r>
      <w:r>
        <w:rPr>
          <w:b/>
        </w:rPr>
        <w:tab/>
      </w:r>
      <w:r w:rsidRPr="00AC6BA9">
        <w:rPr>
          <w:b/>
        </w:rPr>
        <w:t>“</w:t>
      </w:r>
      <w:r w:rsidRPr="00D12E2A">
        <w:rPr>
          <w:b/>
          <w:i/>
        </w:rPr>
        <w:t>Hauteur</w:t>
      </w:r>
      <w:r>
        <w:rPr>
          <w:b/>
          <w:i/>
        </w:rPr>
        <w:t xml:space="preserve"> de l</w:t>
      </w:r>
      <w:r w:rsidR="00B4782D">
        <w:rPr>
          <w:b/>
          <w:i/>
        </w:rPr>
        <w:t>’</w:t>
      </w:r>
      <w:r>
        <w:rPr>
          <w:b/>
          <w:i/>
        </w:rPr>
        <w:t>appuie-tête</w:t>
      </w:r>
      <w:r w:rsidRPr="00BF73CC">
        <w:rPr>
          <w:b/>
        </w:rPr>
        <w:t>”</w:t>
      </w:r>
      <w:r>
        <w:rPr>
          <w:b/>
          <w:i/>
        </w:rPr>
        <w:t xml:space="preserve">, </w:t>
      </w:r>
      <w:r>
        <w:rPr>
          <w:b/>
        </w:rPr>
        <w:t>la distance entre le point R, mesurée parallèlement à la ligne de torse, et le sommet effectif de l</w:t>
      </w:r>
      <w:r w:rsidR="00B4782D">
        <w:rPr>
          <w:b/>
        </w:rPr>
        <w:t>’</w:t>
      </w:r>
      <w:r>
        <w:rPr>
          <w:b/>
        </w:rPr>
        <w:t>appuie-tête, sur un plan perpendiculaire à la ligne de torse</w:t>
      </w:r>
      <w:r w:rsidR="00A44AE3">
        <w:rPr>
          <w:b/>
        </w:rPr>
        <w:t> ;</w:t>
      </w:r>
    </w:p>
    <w:p w14:paraId="1A8968D5" w14:textId="77777777" w:rsidR="00162A21" w:rsidRDefault="00162A21" w:rsidP="00162A21">
      <w:pPr>
        <w:pStyle w:val="SingleTxtG"/>
        <w:kinsoku/>
        <w:overflowPunct/>
        <w:autoSpaceDE/>
        <w:autoSpaceDN/>
        <w:adjustRightInd/>
        <w:snapToGrid/>
        <w:ind w:left="2268" w:hanging="1134"/>
        <w:rPr>
          <w:b/>
        </w:rPr>
      </w:pPr>
      <w:r>
        <w:rPr>
          <w:b/>
        </w:rPr>
        <w:t>2.24</w:t>
      </w:r>
      <w:r>
        <w:rPr>
          <w:b/>
        </w:rPr>
        <w:tab/>
      </w:r>
      <w:r w:rsidRPr="00AC6BA9">
        <w:rPr>
          <w:b/>
        </w:rPr>
        <w:t>“</w:t>
      </w:r>
      <w:r>
        <w:rPr>
          <w:b/>
          <w:i/>
        </w:rPr>
        <w:t>Machine tridimensionnelle point H (Machine 3D-H)</w:t>
      </w:r>
      <w:r w:rsidRPr="00306FE4">
        <w:rPr>
          <w:b/>
        </w:rPr>
        <w:t>”</w:t>
      </w:r>
      <w:r>
        <w:rPr>
          <w:b/>
          <w:i/>
        </w:rPr>
        <w:t xml:space="preserve">, </w:t>
      </w:r>
      <w:r>
        <w:rPr>
          <w:b/>
        </w:rPr>
        <w:t>le dispositif servant à déterminer les points H et les angles réels de torse. Ce dispositif est décrit à l</w:t>
      </w:r>
      <w:r w:rsidR="00B4782D">
        <w:rPr>
          <w:b/>
        </w:rPr>
        <w:t>’</w:t>
      </w:r>
      <w:r>
        <w:rPr>
          <w:b/>
        </w:rPr>
        <w:t>annexe 3</w:t>
      </w:r>
      <w:r w:rsidR="00A44AE3">
        <w:rPr>
          <w:b/>
        </w:rPr>
        <w:t> ;</w:t>
      </w:r>
    </w:p>
    <w:p w14:paraId="24876E6D" w14:textId="77777777" w:rsidR="00162A21" w:rsidRDefault="00162A21" w:rsidP="00162A21">
      <w:pPr>
        <w:pStyle w:val="SingleTxtG"/>
        <w:kinsoku/>
        <w:overflowPunct/>
        <w:autoSpaceDE/>
        <w:autoSpaceDN/>
        <w:adjustRightInd/>
        <w:snapToGrid/>
        <w:ind w:left="2268" w:hanging="1134"/>
        <w:rPr>
          <w:b/>
        </w:rPr>
      </w:pPr>
      <w:r>
        <w:rPr>
          <w:b/>
        </w:rPr>
        <w:t>2.25</w:t>
      </w:r>
      <w:r>
        <w:rPr>
          <w:b/>
        </w:rPr>
        <w:tab/>
      </w:r>
      <w:r w:rsidRPr="00AC6BA9">
        <w:rPr>
          <w:b/>
        </w:rPr>
        <w:t>“</w:t>
      </w:r>
      <w:r>
        <w:rPr>
          <w:b/>
          <w:i/>
        </w:rPr>
        <w:t>Ligne de torse</w:t>
      </w:r>
      <w:r w:rsidRPr="00306FE4">
        <w:rPr>
          <w:b/>
        </w:rPr>
        <w:t>”</w:t>
      </w:r>
      <w:r>
        <w:rPr>
          <w:b/>
          <w:i/>
        </w:rPr>
        <w:t xml:space="preserve">, </w:t>
      </w:r>
      <w:r>
        <w:rPr>
          <w:b/>
        </w:rPr>
        <w:t>l</w:t>
      </w:r>
      <w:r w:rsidR="00B4782D">
        <w:rPr>
          <w:b/>
        </w:rPr>
        <w:t>’</w:t>
      </w:r>
      <w:r>
        <w:rPr>
          <w:b/>
        </w:rPr>
        <w:t>axe de la tige de la machine 3D-H lorsque la tige se trouve dans sa position la plus en arrière</w:t>
      </w:r>
      <w:r w:rsidR="00A44AE3">
        <w:rPr>
          <w:b/>
        </w:rPr>
        <w:t> ;</w:t>
      </w:r>
    </w:p>
    <w:p w14:paraId="7AA4042A" w14:textId="77777777" w:rsidR="00162A21" w:rsidRDefault="00162A21" w:rsidP="00162A21">
      <w:pPr>
        <w:pStyle w:val="SingleTxtG"/>
        <w:kinsoku/>
        <w:overflowPunct/>
        <w:autoSpaceDE/>
        <w:autoSpaceDN/>
        <w:adjustRightInd/>
        <w:snapToGrid/>
        <w:ind w:left="2268" w:hanging="1134"/>
        <w:rPr>
          <w:b/>
        </w:rPr>
      </w:pPr>
      <w:r>
        <w:rPr>
          <w:b/>
        </w:rPr>
        <w:t>2.26</w:t>
      </w:r>
      <w:r>
        <w:rPr>
          <w:b/>
        </w:rPr>
        <w:tab/>
      </w:r>
      <w:r w:rsidRPr="00AC6BA9">
        <w:rPr>
          <w:b/>
        </w:rPr>
        <w:t>“</w:t>
      </w:r>
      <w:r>
        <w:rPr>
          <w:b/>
          <w:i/>
        </w:rPr>
        <w:t>Angle réel de torse</w:t>
      </w:r>
      <w:r w:rsidRPr="00306FE4">
        <w:rPr>
          <w:b/>
        </w:rPr>
        <w:t>”</w:t>
      </w:r>
      <w:r>
        <w:rPr>
          <w:b/>
        </w:rPr>
        <w:t>, l</w:t>
      </w:r>
      <w:r w:rsidR="00B4782D">
        <w:rPr>
          <w:b/>
        </w:rPr>
        <w:t>’</w:t>
      </w:r>
      <w:r>
        <w:rPr>
          <w:b/>
        </w:rPr>
        <w:t>angle entre la ligne verticale passant par le point H et la ligne de torse, mesuré à l</w:t>
      </w:r>
      <w:r w:rsidR="00B4782D">
        <w:rPr>
          <w:b/>
        </w:rPr>
        <w:t>’</w:t>
      </w:r>
      <w:r>
        <w:rPr>
          <w:b/>
        </w:rPr>
        <w:t>aide du secteur d</w:t>
      </w:r>
      <w:r w:rsidR="00B4782D">
        <w:rPr>
          <w:b/>
        </w:rPr>
        <w:t>’</w:t>
      </w:r>
      <w:r>
        <w:rPr>
          <w:b/>
        </w:rPr>
        <w:t>angle du dos de la machine 3D-H</w:t>
      </w:r>
      <w:r w:rsidR="00A44AE3">
        <w:rPr>
          <w:b/>
        </w:rPr>
        <w:t> ;</w:t>
      </w:r>
    </w:p>
    <w:p w14:paraId="0140C4C9" w14:textId="77777777" w:rsidR="00162A21" w:rsidRDefault="00162A21" w:rsidP="00162A21">
      <w:pPr>
        <w:pStyle w:val="SingleTxtG"/>
        <w:kinsoku/>
        <w:overflowPunct/>
        <w:autoSpaceDE/>
        <w:autoSpaceDN/>
        <w:adjustRightInd/>
        <w:snapToGrid/>
        <w:ind w:left="2268" w:hanging="1134"/>
        <w:rPr>
          <w:b/>
        </w:rPr>
      </w:pPr>
      <w:r>
        <w:rPr>
          <w:b/>
        </w:rPr>
        <w:t>2.27</w:t>
      </w:r>
      <w:r>
        <w:rPr>
          <w:b/>
        </w:rPr>
        <w:tab/>
      </w:r>
      <w:r w:rsidRPr="00AC6BA9">
        <w:rPr>
          <w:b/>
        </w:rPr>
        <w:t>“</w:t>
      </w:r>
      <w:r>
        <w:rPr>
          <w:b/>
          <w:i/>
        </w:rPr>
        <w:t>Le point R</w:t>
      </w:r>
      <w:r>
        <w:rPr>
          <w:b/>
          <w:i/>
          <w:vertAlign w:val="subscript"/>
        </w:rPr>
        <w:t>50</w:t>
      </w:r>
      <w:r w:rsidRPr="00306FE4">
        <w:rPr>
          <w:b/>
        </w:rPr>
        <w:t>”</w:t>
      </w:r>
      <w:r>
        <w:rPr>
          <w:b/>
          <w:i/>
        </w:rPr>
        <w:t xml:space="preserve">, </w:t>
      </w:r>
      <w:r>
        <w:rPr>
          <w:b/>
        </w:rPr>
        <w:t>un point de référence défini par le constructeur du véhicule pour un occupant homme assis du 50</w:t>
      </w:r>
      <w:r w:rsidRPr="00090899">
        <w:rPr>
          <w:b/>
          <w:vertAlign w:val="superscript"/>
        </w:rPr>
        <w:t>e</w:t>
      </w:r>
      <w:r>
        <w:rPr>
          <w:b/>
        </w:rPr>
        <w:t xml:space="preserve"> centile pour la place assise considérée</w:t>
      </w:r>
      <w:r w:rsidR="00A44AE3">
        <w:rPr>
          <w:b/>
        </w:rPr>
        <w:t> ;</w:t>
      </w:r>
    </w:p>
    <w:p w14:paraId="2CC9FA82" w14:textId="77777777" w:rsidR="00162A21" w:rsidRPr="005A4998" w:rsidRDefault="00162A21" w:rsidP="00162A21">
      <w:pPr>
        <w:pStyle w:val="SingleTxtG"/>
        <w:kinsoku/>
        <w:overflowPunct/>
        <w:autoSpaceDE/>
        <w:autoSpaceDN/>
        <w:adjustRightInd/>
        <w:snapToGrid/>
        <w:ind w:left="2268" w:hanging="1134"/>
        <w:rPr>
          <w:b/>
        </w:rPr>
      </w:pPr>
      <w:r w:rsidRPr="0093796B">
        <w:rPr>
          <w:b/>
        </w:rPr>
        <w:t>2.28</w:t>
      </w:r>
      <w:r w:rsidRPr="0093796B">
        <w:rPr>
          <w:b/>
        </w:rPr>
        <w:tab/>
        <w:t>“</w:t>
      </w:r>
      <w:r w:rsidRPr="0093796B">
        <w:rPr>
          <w:b/>
          <w:i/>
        </w:rPr>
        <w:t>Rebond</w:t>
      </w:r>
      <w:r w:rsidRPr="0093796B">
        <w:rPr>
          <w:b/>
        </w:rPr>
        <w:t>”, le mouvement que fait la tête après avoir touché l</w:t>
      </w:r>
      <w:r w:rsidR="00B4782D">
        <w:rPr>
          <w:b/>
        </w:rPr>
        <w:t>’</w:t>
      </w:r>
      <w:r w:rsidRPr="0093796B">
        <w:rPr>
          <w:b/>
        </w:rPr>
        <w:t>appuie</w:t>
      </w:r>
      <w:r w:rsidRPr="0093796B">
        <w:rPr>
          <w:b/>
        </w:rPr>
        <w:noBreakHyphen/>
        <w:t>tête (en nombre de fois après T-HRC(end)</w:t>
      </w:r>
      <w:r w:rsidR="00A44AE3">
        <w:rPr>
          <w:b/>
        </w:rPr>
        <w:t> ;</w:t>
      </w:r>
    </w:p>
    <w:p w14:paraId="5B9C1C80" w14:textId="77777777" w:rsidR="00162A21" w:rsidRDefault="00162A21" w:rsidP="00162A21">
      <w:pPr>
        <w:pStyle w:val="SingleTxtG"/>
        <w:kinsoku/>
        <w:overflowPunct/>
        <w:autoSpaceDE/>
        <w:autoSpaceDN/>
        <w:adjustRightInd/>
        <w:snapToGrid/>
        <w:ind w:left="2268" w:hanging="1134"/>
      </w:pPr>
      <w:r w:rsidRPr="006B667A">
        <w:rPr>
          <w:b/>
        </w:rPr>
        <w:t>2.</w:t>
      </w:r>
      <w:r>
        <w:rPr>
          <w:b/>
        </w:rPr>
        <w:t>29</w:t>
      </w:r>
      <w:r>
        <w:tab/>
      </w:r>
      <w:r w:rsidRPr="00223552">
        <w:rPr>
          <w:b/>
        </w:rPr>
        <w:t>“</w:t>
      </w:r>
      <w:r w:rsidRPr="00223552">
        <w:rPr>
          <w:b/>
          <w:i/>
        </w:rPr>
        <w:t>Soutien latéral</w:t>
      </w:r>
      <w:r w:rsidRPr="00223552">
        <w:rPr>
          <w:b/>
        </w:rPr>
        <w:t>”, les éléments d</w:t>
      </w:r>
      <w:r w:rsidR="00B4782D">
        <w:rPr>
          <w:b/>
        </w:rPr>
        <w:t>’</w:t>
      </w:r>
      <w:r w:rsidRPr="00223552">
        <w:rPr>
          <w:b/>
        </w:rPr>
        <w:t>assise réglables situés sur les côtés de l</w:t>
      </w:r>
      <w:r w:rsidR="00B4782D">
        <w:rPr>
          <w:b/>
        </w:rPr>
        <w:t>’</w:t>
      </w:r>
      <w:r w:rsidRPr="00223552">
        <w:rPr>
          <w:b/>
        </w:rPr>
        <w:t>assise du siège et/ou du dossier du siège,</w:t>
      </w:r>
      <w:r w:rsidR="00CD6DA3">
        <w:rPr>
          <w:b/>
        </w:rPr>
        <w:t xml:space="preserve"> </w:t>
      </w:r>
      <w:r w:rsidRPr="00223552">
        <w:rPr>
          <w:b/>
        </w:rPr>
        <w:t>offrant un soutien latéral à son occupant</w:t>
      </w:r>
      <w:r w:rsidR="00A44AE3">
        <w:rPr>
          <w:b/>
        </w:rPr>
        <w:t> ;</w:t>
      </w:r>
      <w:r w:rsidRPr="004E1653">
        <w:t xml:space="preserve"> </w:t>
      </w:r>
    </w:p>
    <w:p w14:paraId="0EFE4696" w14:textId="77777777" w:rsidR="00162A21" w:rsidRDefault="00162A21" w:rsidP="00162A21">
      <w:pPr>
        <w:pStyle w:val="SingleTxtG"/>
        <w:kinsoku/>
        <w:overflowPunct/>
        <w:autoSpaceDE/>
        <w:autoSpaceDN/>
        <w:adjustRightInd/>
        <w:snapToGrid/>
        <w:ind w:left="2268" w:hanging="1134"/>
      </w:pPr>
      <w:r>
        <w:rPr>
          <w:i/>
        </w:rPr>
        <w:t>Le paragraphe 2.15 devient le paragraphe 2.30</w:t>
      </w:r>
      <w:r>
        <w:t>, comme suit</w:t>
      </w:r>
      <w:r w:rsidR="00A44AE3">
        <w:t> :</w:t>
      </w:r>
    </w:p>
    <w:p w14:paraId="4BE6AFD3" w14:textId="77777777" w:rsidR="00162A21" w:rsidRPr="00223552" w:rsidRDefault="00162A21" w:rsidP="00162A21">
      <w:pPr>
        <w:pStyle w:val="SingleTxtG"/>
        <w:kinsoku/>
        <w:overflowPunct/>
        <w:autoSpaceDE/>
        <w:autoSpaceDN/>
        <w:adjustRightInd/>
        <w:snapToGrid/>
        <w:ind w:left="2268" w:hanging="1134"/>
        <w:rPr>
          <w:b/>
        </w:rPr>
      </w:pPr>
      <w:r w:rsidRPr="00223552">
        <w:rPr>
          <w:strike/>
          <w:lang w:val="fr-FR"/>
        </w:rPr>
        <w:t>2.15</w:t>
      </w:r>
      <w:r w:rsidRPr="00223552">
        <w:rPr>
          <w:b/>
          <w:lang w:val="fr-FR"/>
        </w:rPr>
        <w:t>2.30</w:t>
      </w:r>
      <w:r w:rsidRPr="00223552">
        <w:rPr>
          <w:lang w:val="fr-FR"/>
        </w:rPr>
        <w:tab/>
      </w:r>
      <w:r w:rsidRPr="00AC6BA9">
        <w:t>“</w:t>
      </w:r>
      <w:r>
        <w:rPr>
          <w:i/>
        </w:rPr>
        <w:t>Système de cloisonnement</w:t>
      </w:r>
      <w:r w:rsidRPr="00F7211C">
        <w:t>”</w:t>
      </w:r>
      <w:r w:rsidRPr="00170ACA">
        <w:t>,</w:t>
      </w:r>
      <w:r>
        <w:rPr>
          <w:i/>
        </w:rPr>
        <w:t xml:space="preserve"> </w:t>
      </w:r>
      <w:r w:rsidRPr="000E18D2">
        <w:t>des accessoires ou dispositifs qui, en complément des dossiers de siège, sont destinés à protéger les occupants contre les déplacements de bagages</w:t>
      </w:r>
      <w:r w:rsidR="00A44AE3">
        <w:t> ;</w:t>
      </w:r>
      <w:r w:rsidRPr="000E18D2">
        <w:t xml:space="preserve"> un système de cloisonnement peut être constitué en particulier d</w:t>
      </w:r>
      <w:r w:rsidR="00B4782D">
        <w:t>’</w:t>
      </w:r>
      <w:r w:rsidRPr="000E18D2">
        <w:t>un filet ou d</w:t>
      </w:r>
      <w:r w:rsidR="00B4782D">
        <w:t>’</w:t>
      </w:r>
      <w:r w:rsidRPr="000E18D2">
        <w:t>un grillage situé au-dessus des dossiers de siège en position relev</w:t>
      </w:r>
      <w:r>
        <w:t>ée ou abaissée. Les appuie-tête</w:t>
      </w:r>
      <w:r w:rsidRPr="000E18D2">
        <w:t xml:space="preserve"> montés en série sur les véhicules munis de tels accessoires ou dispositifs sont considérés comme faisant partie du système de cloisonnement. Toutefois, un siège équipé d</w:t>
      </w:r>
      <w:r w:rsidR="00B4782D">
        <w:t>’</w:t>
      </w:r>
      <w:r w:rsidRPr="000E18D2">
        <w:t xml:space="preserve">un </w:t>
      </w:r>
      <w:r w:rsidRPr="000E18D2">
        <w:lastRenderedPageBreak/>
        <w:t>appuie-tête ne doit pas être considéré comme constituant en lui-même un système de cloisonnement</w:t>
      </w:r>
      <w:r>
        <w:rPr>
          <w:i/>
        </w:rPr>
        <w:t xml:space="preserve">. </w:t>
      </w:r>
    </w:p>
    <w:p w14:paraId="6BF4087E" w14:textId="77777777" w:rsidR="00162A21" w:rsidRPr="00A7556E" w:rsidRDefault="00162A21" w:rsidP="003F7F4C">
      <w:pPr>
        <w:pStyle w:val="HChG"/>
        <w:keepLines w:val="0"/>
        <w:tabs>
          <w:tab w:val="clear" w:pos="851"/>
        </w:tabs>
        <w:kinsoku/>
        <w:overflowPunct/>
        <w:autoSpaceDE/>
        <w:autoSpaceDN/>
        <w:adjustRightInd/>
        <w:snapToGrid/>
        <w:ind w:left="2268"/>
      </w:pPr>
      <w:r w:rsidRPr="00A7556E">
        <w:t>4.</w:t>
      </w:r>
      <w:r w:rsidRPr="00A7556E">
        <w:tab/>
        <w:t>Homologation</w:t>
      </w:r>
    </w:p>
    <w:p w14:paraId="0BF6B79F" w14:textId="77777777" w:rsidR="00162A21" w:rsidRPr="00A7556E" w:rsidRDefault="00162A21" w:rsidP="00162A21">
      <w:pPr>
        <w:pStyle w:val="SingleTxtG"/>
        <w:kinsoku/>
        <w:overflowPunct/>
        <w:autoSpaceDE/>
        <w:autoSpaceDN/>
        <w:adjustRightInd/>
        <w:snapToGrid/>
        <w:ind w:left="2268" w:hanging="1134"/>
      </w:pPr>
      <w:r w:rsidRPr="00223552">
        <w:rPr>
          <w:i/>
        </w:rPr>
        <w:t>Paragraphe 4.2</w:t>
      </w:r>
      <w:r>
        <w:t>, lire</w:t>
      </w:r>
      <w:r w:rsidR="00A44AE3">
        <w:t> :</w:t>
      </w:r>
    </w:p>
    <w:p w14:paraId="12EF0D54" w14:textId="77777777" w:rsidR="00162A21" w:rsidRPr="00A7556E" w:rsidRDefault="00162A21" w:rsidP="00162A21">
      <w:pPr>
        <w:pStyle w:val="SingleTxtG"/>
        <w:kinsoku/>
        <w:overflowPunct/>
        <w:autoSpaceDE/>
        <w:autoSpaceDN/>
        <w:adjustRightInd/>
        <w:snapToGrid/>
        <w:ind w:left="2268" w:hanging="1134"/>
      </w:pPr>
      <w:r w:rsidRPr="00A7556E">
        <w:t>4.2</w:t>
      </w:r>
      <w:r w:rsidRPr="00A7556E">
        <w:tab/>
        <w:t>Chaque homologation comporte l</w:t>
      </w:r>
      <w:r w:rsidR="00B4782D">
        <w:t>’</w:t>
      </w:r>
      <w:r w:rsidRPr="00A7556E">
        <w:t>attribution d</w:t>
      </w:r>
      <w:r w:rsidR="00B4782D">
        <w:t>’</w:t>
      </w:r>
      <w:r w:rsidRPr="00A7556E">
        <w:t>un numéro d</w:t>
      </w:r>
      <w:r w:rsidR="00B4782D">
        <w:t>’</w:t>
      </w:r>
      <w:r w:rsidRPr="00A7556E">
        <w:t>homologation dont les deux premiers chiffres (actuellem</w:t>
      </w:r>
      <w:r>
        <w:t xml:space="preserve">ent </w:t>
      </w:r>
      <w:r w:rsidRPr="00CE5FDA">
        <w:rPr>
          <w:strike/>
        </w:rPr>
        <w:t>0</w:t>
      </w:r>
      <w:r>
        <w:rPr>
          <w:strike/>
        </w:rPr>
        <w:t>9</w:t>
      </w:r>
      <w:r w:rsidRPr="00CE5FDA">
        <w:rPr>
          <w:b/>
        </w:rPr>
        <w:t>10</w:t>
      </w:r>
      <w:r>
        <w:t xml:space="preserve"> correspondant à la série </w:t>
      </w:r>
      <w:r w:rsidRPr="00CE5FDA">
        <w:rPr>
          <w:strike/>
        </w:rPr>
        <w:t>0</w:t>
      </w:r>
      <w:r>
        <w:rPr>
          <w:strike/>
        </w:rPr>
        <w:t>9</w:t>
      </w:r>
      <w:r w:rsidRPr="00CE5FDA">
        <w:rPr>
          <w:b/>
        </w:rPr>
        <w:t>10</w:t>
      </w:r>
      <w:r w:rsidRPr="00A7556E">
        <w:t xml:space="preserve"> d</w:t>
      </w:r>
      <w:r w:rsidR="00B4782D">
        <w:t>’</w:t>
      </w:r>
      <w:r w:rsidRPr="00A7556E">
        <w:t>amendements) indiquent la série d</w:t>
      </w:r>
      <w:r w:rsidR="00B4782D">
        <w:t>’</w:t>
      </w:r>
      <w:r w:rsidRPr="00A7556E">
        <w:t>amendements englobant les plus récentes modifications techniques majeures apportées au Règlement à la date de la délivrance de l</w:t>
      </w:r>
      <w:r w:rsidR="00B4782D">
        <w:t>’</w:t>
      </w:r>
      <w:r w:rsidRPr="00A7556E">
        <w:t>homologation. Une même Partie contractante ne peut attribuer ce numéro ni au même type de véhicule équipé d</w:t>
      </w:r>
      <w:r w:rsidR="00B4782D">
        <w:t>’</w:t>
      </w:r>
      <w:r w:rsidRPr="00A7556E">
        <w:t>au</w:t>
      </w:r>
      <w:r>
        <w:t>tres types de sièges ou d</w:t>
      </w:r>
      <w:r w:rsidR="00B4782D">
        <w:t>’</w:t>
      </w:r>
      <w:r>
        <w:t>appuie</w:t>
      </w:r>
      <w:r w:rsidRPr="00A7556E">
        <w:noBreakHyphen/>
        <w:t>tête ou dont les sièges sont ancrés différemment sur le véhicule (qu</w:t>
      </w:r>
      <w:r w:rsidR="00B4782D">
        <w:t>’</w:t>
      </w:r>
      <w:r w:rsidRPr="00A7556E">
        <w:t>ils soient munis ou non d</w:t>
      </w:r>
      <w:r w:rsidR="00B4782D">
        <w:t>’</w:t>
      </w:r>
      <w:r w:rsidRPr="00A7556E">
        <w:t>un appui</w:t>
      </w:r>
      <w:r>
        <w:t>e</w:t>
      </w:r>
      <w:r w:rsidRPr="00A7556E">
        <w:noBreakHyphen/>
        <w:t>tête), ni à un autre type de véhicule.</w:t>
      </w:r>
    </w:p>
    <w:p w14:paraId="77DF1CB0" w14:textId="77777777" w:rsidR="00162A21" w:rsidRPr="003C35A7" w:rsidRDefault="00162A21" w:rsidP="00162A21">
      <w:pPr>
        <w:pStyle w:val="SingleTxtG"/>
      </w:pPr>
      <w:r w:rsidRPr="003C35A7">
        <w:rPr>
          <w:i/>
        </w:rPr>
        <w:t>Paragraphe 4.4.3</w:t>
      </w:r>
      <w:r w:rsidRPr="003C35A7">
        <w:t>, lire</w:t>
      </w:r>
      <w:r w:rsidR="00A44AE3">
        <w:t> :</w:t>
      </w:r>
    </w:p>
    <w:p w14:paraId="455C8F96" w14:textId="77777777" w:rsidR="00162A21" w:rsidRDefault="00162A21" w:rsidP="00162A21">
      <w:pPr>
        <w:pStyle w:val="SingleTxtG"/>
        <w:kinsoku/>
        <w:overflowPunct/>
        <w:autoSpaceDE/>
        <w:autoSpaceDN/>
        <w:adjustRightInd/>
        <w:snapToGrid/>
        <w:ind w:left="2268" w:hanging="1134"/>
      </w:pPr>
      <w:r w:rsidRPr="00A7556E">
        <w:t>4.4.3</w:t>
      </w:r>
      <w:r w:rsidRPr="00A7556E">
        <w:tab/>
        <w:t>Toutefois, si le véhicule est équipé d</w:t>
      </w:r>
      <w:r w:rsidR="00B4782D">
        <w:t>’</w:t>
      </w:r>
      <w:r w:rsidRPr="00A7556E">
        <w:t>un ou de plusieurs sièges munis ou pouvant être munis d</w:t>
      </w:r>
      <w:r w:rsidR="00B4782D">
        <w:t>’</w:t>
      </w:r>
      <w:r w:rsidRPr="00A7556E">
        <w:t>un appui</w:t>
      </w:r>
      <w:r>
        <w:t>e</w:t>
      </w:r>
      <w:r w:rsidRPr="00A7556E">
        <w:noBreakHyphen/>
        <w:t>tête, homologués comme satisfaisant au</w:t>
      </w:r>
      <w:r>
        <w:t xml:space="preserve">x prescriptions des paragraphes </w:t>
      </w:r>
      <w:r w:rsidRPr="00A7556E">
        <w:t>5.</w:t>
      </w:r>
      <w:r w:rsidRPr="00CE5FDA">
        <w:rPr>
          <w:strike/>
        </w:rPr>
        <w:t>1</w:t>
      </w:r>
      <w:r>
        <w:rPr>
          <w:b/>
        </w:rPr>
        <w:t>2</w:t>
      </w:r>
      <w:r w:rsidRPr="00A7556E">
        <w:t xml:space="preserve"> et 5.</w:t>
      </w:r>
      <w:r w:rsidRPr="00CE5FDA">
        <w:rPr>
          <w:strike/>
        </w:rPr>
        <w:t>2</w:t>
      </w:r>
      <w:r>
        <w:rPr>
          <w:b/>
        </w:rPr>
        <w:t>3</w:t>
      </w:r>
      <w:r w:rsidRPr="00A7556E">
        <w:t xml:space="preserve"> ci</w:t>
      </w:r>
      <w:r w:rsidRPr="00A7556E">
        <w:noBreakHyphen/>
        <w:t>après, le numéro du présent Règlement doit être suivi des</w:t>
      </w:r>
      <w:r>
        <w:t xml:space="preserve"> lettres </w:t>
      </w:r>
      <w:r w:rsidRPr="00AC6BA9">
        <w:t>“</w:t>
      </w:r>
      <w:r w:rsidRPr="00A7556E">
        <w:t>RA</w:t>
      </w:r>
      <w:r w:rsidRPr="007F2345">
        <w:t>”</w:t>
      </w:r>
      <w:r w:rsidRPr="00A7556E">
        <w:t>. La fiche</w:t>
      </w:r>
      <w:r>
        <w:t xml:space="preserve"> conforme au modèle de l</w:t>
      </w:r>
      <w:r w:rsidR="00B4782D">
        <w:t>’</w:t>
      </w:r>
      <w:r>
        <w:t xml:space="preserve">annexe </w:t>
      </w:r>
      <w:r w:rsidRPr="00A7556E">
        <w:t>1 du présent Règlement doit indiquer quel ou quels sièges du véhicule sont muni</w:t>
      </w:r>
      <w:r>
        <w:t>s ou peuvent être munis d</w:t>
      </w:r>
      <w:r w:rsidR="00B4782D">
        <w:t>’</w:t>
      </w:r>
      <w:r>
        <w:t>appuie</w:t>
      </w:r>
      <w:r w:rsidRPr="00A7556E">
        <w:noBreakHyphen/>
        <w:t>tête. La marque en question doit aussi préciser que les autres sièges du véhicule, non munis ou ne</w:t>
      </w:r>
      <w:r>
        <w:t xml:space="preserve"> pouvant pas être munis d</w:t>
      </w:r>
      <w:r w:rsidR="00B4782D">
        <w:t>’</w:t>
      </w:r>
      <w:r>
        <w:t>appuie</w:t>
      </w:r>
      <w:r w:rsidRPr="00A7556E">
        <w:noBreakHyphen/>
        <w:t xml:space="preserve">tête, sont homologués et satisfont </w:t>
      </w:r>
      <w:r>
        <w:t xml:space="preserve">aux prescriptions du paragraphe </w:t>
      </w:r>
      <w:r w:rsidRPr="00A7556E">
        <w:t>5.</w:t>
      </w:r>
      <w:r w:rsidRPr="00CE5FDA">
        <w:rPr>
          <w:strike/>
        </w:rPr>
        <w:t>1</w:t>
      </w:r>
      <w:r>
        <w:rPr>
          <w:b/>
        </w:rPr>
        <w:t xml:space="preserve">2 </w:t>
      </w:r>
      <w:r w:rsidRPr="00A7556E">
        <w:t>ci</w:t>
      </w:r>
      <w:r w:rsidRPr="00A7556E">
        <w:noBreakHyphen/>
        <w:t>après du présent Règlement.</w:t>
      </w:r>
    </w:p>
    <w:p w14:paraId="0AFD4CE1" w14:textId="77777777" w:rsidR="00162A21" w:rsidRPr="008060A3" w:rsidRDefault="00162A21" w:rsidP="003F7F4C">
      <w:pPr>
        <w:pStyle w:val="HChG"/>
        <w:keepLines w:val="0"/>
        <w:tabs>
          <w:tab w:val="clear" w:pos="851"/>
        </w:tabs>
        <w:kinsoku/>
        <w:overflowPunct/>
        <w:autoSpaceDE/>
        <w:autoSpaceDN/>
        <w:adjustRightInd/>
        <w:snapToGrid/>
        <w:ind w:left="2268"/>
      </w:pPr>
      <w:r w:rsidRPr="00A7556E">
        <w:t>5.</w:t>
      </w:r>
      <w:r w:rsidRPr="00A7556E">
        <w:tab/>
      </w:r>
      <w:r w:rsidRPr="00A7556E">
        <w:tab/>
        <w:t>Prescriptions</w:t>
      </w:r>
    </w:p>
    <w:p w14:paraId="327B0FFB" w14:textId="77777777" w:rsidR="00162A21" w:rsidRPr="00A7556E" w:rsidRDefault="00162A21" w:rsidP="00162A21">
      <w:pPr>
        <w:pStyle w:val="SingleTxtG"/>
        <w:kinsoku/>
        <w:overflowPunct/>
        <w:autoSpaceDE/>
        <w:autoSpaceDN/>
        <w:adjustRightInd/>
        <w:snapToGrid/>
        <w:ind w:left="2268" w:hanging="1134"/>
      </w:pPr>
      <w:r w:rsidRPr="003C35A7">
        <w:rPr>
          <w:i/>
        </w:rPr>
        <w:t xml:space="preserve">Paragraphe </w:t>
      </w:r>
      <w:r w:rsidRPr="00CA3739">
        <w:rPr>
          <w:i/>
        </w:rPr>
        <w:t>5.2.3.2</w:t>
      </w:r>
      <w:r w:rsidRPr="00CA3739">
        <w:t>, lire</w:t>
      </w:r>
      <w:r w:rsidR="00A44AE3">
        <w:t> :</w:t>
      </w:r>
    </w:p>
    <w:p w14:paraId="3620EB86" w14:textId="77777777" w:rsidR="00162A21" w:rsidRDefault="00162A21" w:rsidP="00162A21">
      <w:pPr>
        <w:pStyle w:val="SingleTxtG"/>
        <w:kinsoku/>
        <w:overflowPunct/>
        <w:autoSpaceDE/>
        <w:autoSpaceDN/>
        <w:adjustRightInd/>
        <w:snapToGrid/>
        <w:ind w:left="2268" w:hanging="1134"/>
      </w:pPr>
      <w:r w:rsidRPr="00A7556E">
        <w:t>5.2.3.2</w:t>
      </w:r>
      <w:r w:rsidRPr="00A7556E">
        <w:tab/>
        <w:t>Les prescriptions du paragraphe</w:t>
      </w:r>
      <w:r>
        <w:t xml:space="preserve"> </w:t>
      </w:r>
      <w:r w:rsidRPr="00A7556E">
        <w:t>5.</w:t>
      </w:r>
      <w:r w:rsidRPr="00CE5FDA">
        <w:rPr>
          <w:strike/>
        </w:rPr>
        <w:t>1</w:t>
      </w:r>
      <w:r>
        <w:rPr>
          <w:b/>
        </w:rPr>
        <w:t>2</w:t>
      </w:r>
      <w:r w:rsidRPr="00A7556E">
        <w:t>.3 ne s</w:t>
      </w:r>
      <w:r w:rsidR="00B4782D">
        <w:t>’</w:t>
      </w:r>
      <w:r w:rsidRPr="00A7556E">
        <w:t>appliquent ni aux sièges situés le plus à</w:t>
      </w:r>
      <w:r>
        <w:t xml:space="preserve"> </w:t>
      </w:r>
      <w:r w:rsidRPr="00A7556E">
        <w:t>l</w:t>
      </w:r>
      <w:r w:rsidR="00B4782D">
        <w:t>’</w:t>
      </w:r>
      <w:r w:rsidRPr="00A7556E">
        <w:t xml:space="preserve">arrière, ni aux sièges à dossier opposés, ni aux sièges satisfaisant aux dispositions du Règlement </w:t>
      </w:r>
      <w:r>
        <w:rPr>
          <w:rFonts w:eastAsia="MS Mincho"/>
        </w:rPr>
        <w:t>n</w:t>
      </w:r>
      <w:r>
        <w:rPr>
          <w:rFonts w:eastAsia="MS Mincho"/>
          <w:vertAlign w:val="superscript"/>
        </w:rPr>
        <w:t>o</w:t>
      </w:r>
      <w:r>
        <w:t xml:space="preserve"> </w:t>
      </w:r>
      <w:r w:rsidRPr="00A7556E">
        <w:t xml:space="preserve">21 intitulé </w:t>
      </w:r>
      <w:r w:rsidRPr="00E05995">
        <w:t>“</w:t>
      </w:r>
      <w:r w:rsidRPr="00A7556E">
        <w:t>Prescriptions uniformes relatives à l</w:t>
      </w:r>
      <w:r w:rsidR="00B4782D">
        <w:t>’</w:t>
      </w:r>
      <w:r w:rsidRPr="00A7556E">
        <w:t>homologation des</w:t>
      </w:r>
      <w:r>
        <w:t xml:space="preserve"> </w:t>
      </w:r>
      <w:r w:rsidRPr="00A7556E">
        <w:t>véhicules en ce qui concerne leur aménagement intérieur</w:t>
      </w:r>
      <w:r w:rsidRPr="00AC6BA9">
        <w:t>”</w:t>
      </w:r>
      <w:r w:rsidRPr="00A7556E">
        <w:t xml:space="preserve"> (E/ECE/324</w:t>
      </w:r>
      <w:r w:rsidRPr="00A7556E">
        <w:noBreakHyphen/>
        <w:t>E/ECE/TRANS/505/Rev.1/Add.20/Rev.2, tel que modifié par l</w:t>
      </w:r>
      <w:r w:rsidR="00B4782D">
        <w:t>’</w:t>
      </w:r>
      <w:r w:rsidRPr="00A7556E">
        <w:t>amendement le plus récent).</w:t>
      </w:r>
    </w:p>
    <w:p w14:paraId="27F83744" w14:textId="77777777" w:rsidR="00162A21" w:rsidRDefault="00162A21" w:rsidP="00162A21">
      <w:pPr>
        <w:pStyle w:val="SingleTxtG"/>
        <w:kinsoku/>
        <w:overflowPunct/>
        <w:autoSpaceDE/>
        <w:autoSpaceDN/>
        <w:adjustRightInd/>
        <w:snapToGrid/>
        <w:ind w:left="2268" w:hanging="1134"/>
      </w:pPr>
      <w:r w:rsidRPr="00223552">
        <w:rPr>
          <w:i/>
        </w:rPr>
        <w:t>Paragraphe 5.2.7</w:t>
      </w:r>
      <w:r>
        <w:t>, lire</w:t>
      </w:r>
      <w:r w:rsidR="00A44AE3">
        <w:t> :</w:t>
      </w:r>
    </w:p>
    <w:p w14:paraId="786CFF65" w14:textId="77777777" w:rsidR="00162A21" w:rsidRPr="00A7556E" w:rsidRDefault="00162A21" w:rsidP="00162A21">
      <w:pPr>
        <w:pStyle w:val="SingleTxtG"/>
        <w:kinsoku/>
        <w:overflowPunct/>
        <w:autoSpaceDE/>
        <w:autoSpaceDN/>
        <w:adjustRightInd/>
        <w:snapToGrid/>
        <w:ind w:left="2268" w:hanging="1134"/>
      </w:pPr>
      <w:r w:rsidRPr="00A7556E">
        <w:t>5.2.7</w:t>
      </w:r>
      <w:r w:rsidRPr="00A7556E">
        <w:tab/>
        <w:t>Après les essais, les dispositifs de déplacement destinés à permettre ou faciliter l</w:t>
      </w:r>
      <w:r w:rsidR="00B4782D">
        <w:t>’</w:t>
      </w:r>
      <w:r w:rsidRPr="00A7556E">
        <w:t>accès des occupants doivent rester verrouillés</w:t>
      </w:r>
      <w:r w:rsidR="00A44AE3">
        <w:t> :</w:t>
      </w:r>
      <w:r w:rsidRPr="00A7556E">
        <w:t xml:space="preserve"> ils doivent pouvoir au moins une fois être déverrouillés et permettre le déplacement du siège ou de la partie de celui</w:t>
      </w:r>
      <w:r w:rsidRPr="00A7556E">
        <w:noBreakHyphen/>
        <w:t>ci pour laquelle ils sont prévus.</w:t>
      </w:r>
    </w:p>
    <w:p w14:paraId="088EC1C7" w14:textId="77777777" w:rsidR="00162A21" w:rsidRPr="00A7556E" w:rsidRDefault="00162A21" w:rsidP="00162A21">
      <w:pPr>
        <w:pStyle w:val="SingleTxtG"/>
        <w:kinsoku/>
        <w:overflowPunct/>
        <w:autoSpaceDE/>
        <w:autoSpaceDN/>
        <w:adjustRightInd/>
        <w:snapToGrid/>
        <w:ind w:left="2268"/>
      </w:pPr>
      <w:r w:rsidRPr="00A7556E">
        <w:tab/>
        <w:t>Les autres dispositifs tels que les dispositifs de réglage et leurs dispositifs de verrouillage ne sont pas tenus d</w:t>
      </w:r>
      <w:r w:rsidR="00B4782D">
        <w:t>’</w:t>
      </w:r>
      <w:r w:rsidRPr="00A7556E">
        <w:t>être en état de fonctionnement.</w:t>
      </w:r>
    </w:p>
    <w:p w14:paraId="67AC9AF9" w14:textId="77777777" w:rsidR="00162A21" w:rsidRPr="00A7556E" w:rsidRDefault="00162A21" w:rsidP="00162A21">
      <w:pPr>
        <w:pStyle w:val="SingleTxtG"/>
        <w:kinsoku/>
        <w:overflowPunct/>
        <w:autoSpaceDE/>
        <w:autoSpaceDN/>
        <w:adjustRightInd/>
        <w:snapToGrid/>
        <w:ind w:left="2268"/>
      </w:pPr>
      <w:r w:rsidRPr="00A7556E">
        <w:tab/>
        <w:t>Dans le cas de sièges munis d</w:t>
      </w:r>
      <w:r w:rsidR="00B4782D">
        <w:t>’</w:t>
      </w:r>
      <w:r w:rsidRPr="00A7556E">
        <w:t xml:space="preserve">un </w:t>
      </w:r>
      <w:r>
        <w:t>appuie</w:t>
      </w:r>
      <w:r w:rsidRPr="00A7556E">
        <w:t>-tête, la résistance du dossier et de ses dispositifs de verrouillage est supposée répondre aux prescriptions définies au paragrap</w:t>
      </w:r>
      <w:r>
        <w:t xml:space="preserve">he </w:t>
      </w:r>
      <w:r w:rsidRPr="00A7556E">
        <w:t>6.2, quand, apr</w:t>
      </w:r>
      <w:r>
        <w:t>ès l</w:t>
      </w:r>
      <w:r w:rsidR="00B4782D">
        <w:t>’</w:t>
      </w:r>
      <w:r>
        <w:t xml:space="preserve">essai décrit </w:t>
      </w:r>
      <w:r w:rsidRPr="00CE5FDA">
        <w:rPr>
          <w:strike/>
        </w:rPr>
        <w:t>au paragraphe</w:t>
      </w:r>
      <w:r>
        <w:rPr>
          <w:strike/>
        </w:rPr>
        <w:t xml:space="preserve"> </w:t>
      </w:r>
      <w:r w:rsidRPr="00CE5FDA">
        <w:rPr>
          <w:strike/>
        </w:rPr>
        <w:t>6.4.3.6</w:t>
      </w:r>
      <w:r w:rsidRPr="00A7556E">
        <w:t xml:space="preserve"> </w:t>
      </w:r>
      <w:r>
        <w:rPr>
          <w:b/>
        </w:rPr>
        <w:t>à l</w:t>
      </w:r>
      <w:r w:rsidR="00B4782D">
        <w:rPr>
          <w:b/>
        </w:rPr>
        <w:t>’</w:t>
      </w:r>
      <w:r>
        <w:rPr>
          <w:b/>
        </w:rPr>
        <w:t xml:space="preserve">annexe </w:t>
      </w:r>
      <w:r w:rsidRPr="00CE5FDA">
        <w:rPr>
          <w:b/>
        </w:rPr>
        <w:t>5</w:t>
      </w:r>
      <w:r>
        <w:t xml:space="preserve"> </w:t>
      </w:r>
      <w:r w:rsidRPr="00A7556E">
        <w:t>ci-après, aucune rupture du siège ou du dossier n</w:t>
      </w:r>
      <w:r w:rsidR="00B4782D">
        <w:t>’</w:t>
      </w:r>
      <w:r w:rsidRPr="00A7556E">
        <w:t>est apparue, sinon, il doit être vérifié que le siège est capable de répondre aux prescriptions d</w:t>
      </w:r>
      <w:r w:rsidR="00B4782D">
        <w:t>’</w:t>
      </w:r>
      <w:r w:rsidRPr="00A7556E">
        <w:t>essai décrites au paragraphe</w:t>
      </w:r>
      <w:r>
        <w:t xml:space="preserve"> </w:t>
      </w:r>
      <w:r w:rsidRPr="00A7556E">
        <w:t>6.2 ci-après.</w:t>
      </w:r>
    </w:p>
    <w:p w14:paraId="63C23EB0" w14:textId="77777777" w:rsidR="00162A21" w:rsidRPr="00A7556E" w:rsidRDefault="00162A21" w:rsidP="00162A21">
      <w:pPr>
        <w:pStyle w:val="SingleTxtG"/>
        <w:kinsoku/>
        <w:overflowPunct/>
        <w:autoSpaceDE/>
        <w:autoSpaceDN/>
        <w:adjustRightInd/>
        <w:snapToGrid/>
        <w:ind w:left="2268"/>
      </w:pPr>
      <w:r w:rsidRPr="00A7556E">
        <w:tab/>
        <w:t>Dans le cas de sièges (banquettes) comportant plu</w:t>
      </w:r>
      <w:r>
        <w:t>s de places assises que d</w:t>
      </w:r>
      <w:r w:rsidR="00B4782D">
        <w:t>’</w:t>
      </w:r>
      <w:r>
        <w:t>appuie</w:t>
      </w:r>
      <w:r w:rsidRPr="00A7556E">
        <w:noBreakHyphen/>
        <w:t xml:space="preserve">tête, </w:t>
      </w:r>
      <w:r>
        <w:t xml:space="preserve">et dans le cas où le constructeur décide de ne pas appliquer la valeur de 53 daNm pendant </w:t>
      </w:r>
      <w:r w:rsidRPr="00A7556E">
        <w:t>l</w:t>
      </w:r>
      <w:r w:rsidR="00B4782D">
        <w:t>’</w:t>
      </w:r>
      <w:r w:rsidRPr="00A7556E">
        <w:t>essai décrit au paragraphe</w:t>
      </w:r>
      <w:r>
        <w:t xml:space="preserve"> </w:t>
      </w:r>
      <w:r w:rsidRPr="00223552">
        <w:rPr>
          <w:strike/>
        </w:rPr>
        <w:t>6.4</w:t>
      </w:r>
      <w:r>
        <w:rPr>
          <w:b/>
        </w:rPr>
        <w:t>2.4 de</w:t>
      </w:r>
      <w:r w:rsidRPr="00223552">
        <w:rPr>
          <w:b/>
        </w:rPr>
        <w:t xml:space="preserve"> l</w:t>
      </w:r>
      <w:r w:rsidR="00B4782D">
        <w:rPr>
          <w:b/>
        </w:rPr>
        <w:t>’</w:t>
      </w:r>
      <w:r w:rsidRPr="00223552">
        <w:rPr>
          <w:b/>
        </w:rPr>
        <w:t>annexe 5</w:t>
      </w:r>
      <w:r>
        <w:t>, l</w:t>
      </w:r>
      <w:r w:rsidR="00B4782D">
        <w:t>’</w:t>
      </w:r>
      <w:r>
        <w:t>essai de résistance mécanique du dossier de siège décrit au paragraphe 6.2 doit être effectué en plus de l</w:t>
      </w:r>
      <w:r w:rsidR="00B4782D">
        <w:t>’</w:t>
      </w:r>
      <w:r>
        <w:t xml:space="preserve">essai décrit au paragraphe </w:t>
      </w:r>
      <w:r w:rsidRPr="00223552">
        <w:rPr>
          <w:strike/>
        </w:rPr>
        <w:t>6.4</w:t>
      </w:r>
      <w:r w:rsidRPr="00B66A4A">
        <w:rPr>
          <w:b/>
        </w:rPr>
        <w:t>2.4 de l</w:t>
      </w:r>
      <w:r w:rsidR="00B4782D">
        <w:rPr>
          <w:b/>
        </w:rPr>
        <w:t>’</w:t>
      </w:r>
      <w:r w:rsidRPr="00B66A4A">
        <w:rPr>
          <w:b/>
        </w:rPr>
        <w:t>annexe 5</w:t>
      </w:r>
      <w:r w:rsidRPr="00A7556E">
        <w:t>.</w:t>
      </w:r>
    </w:p>
    <w:p w14:paraId="2DEBC5EC" w14:textId="77777777" w:rsidR="00162A21" w:rsidRDefault="00162A21" w:rsidP="00162A21">
      <w:pPr>
        <w:pStyle w:val="SingleTxtG"/>
        <w:kinsoku/>
        <w:overflowPunct/>
        <w:autoSpaceDE/>
        <w:autoSpaceDN/>
        <w:adjustRightInd/>
        <w:snapToGrid/>
        <w:ind w:left="2268" w:hanging="1134"/>
      </w:pPr>
      <w:r w:rsidRPr="00223552">
        <w:rPr>
          <w:i/>
        </w:rPr>
        <w:lastRenderedPageBreak/>
        <w:t>Paragraphe 5.5.1.2</w:t>
      </w:r>
      <w:r>
        <w:t>, lire</w:t>
      </w:r>
      <w:r w:rsidR="00A44AE3">
        <w:t> :</w:t>
      </w:r>
    </w:p>
    <w:p w14:paraId="4914BC5C" w14:textId="77777777" w:rsidR="00162A21" w:rsidRPr="00A7556E" w:rsidRDefault="00162A21" w:rsidP="00162A21">
      <w:pPr>
        <w:pStyle w:val="SingleTxtG"/>
        <w:kinsoku/>
        <w:overflowPunct/>
        <w:autoSpaceDE/>
        <w:autoSpaceDN/>
        <w:adjustRightInd/>
        <w:snapToGrid/>
        <w:ind w:left="2268" w:hanging="1134"/>
      </w:pPr>
      <w:r>
        <w:t>5.5.1.2</w:t>
      </w:r>
      <w:r w:rsidRPr="00A7556E">
        <w:tab/>
      </w:r>
      <w:r w:rsidRPr="006814C4">
        <w:t>Les parties avant et arrière des appuie-tête situées dans la zone 2 définie au paragraphe 6.8.1.2 ci-après doivent être rembourrées pour éviter tout contact direct de la tête avec les éléments de la structure et doivent répondre aux prescriptions du paragraphe 5.2.4 ci-dessus applicables aux parties arrière des sièges de la zone 2.</w:t>
      </w:r>
      <w:r w:rsidRPr="00A7556E">
        <w:t xml:space="preserve"> </w:t>
      </w:r>
      <w:r w:rsidRPr="00223552">
        <w:rPr>
          <w:b/>
        </w:rPr>
        <w:t>Lorsque le paragraphe 5.2.4.2 est utilisé pour les faces avant des appuie-tête, l</w:t>
      </w:r>
      <w:r w:rsidR="00B4782D">
        <w:rPr>
          <w:b/>
        </w:rPr>
        <w:t>’</w:t>
      </w:r>
      <w:r w:rsidRPr="00223552">
        <w:rPr>
          <w:b/>
        </w:rPr>
        <w:t>essai de dissipation d</w:t>
      </w:r>
      <w:r w:rsidR="00B4782D">
        <w:rPr>
          <w:b/>
        </w:rPr>
        <w:t>’</w:t>
      </w:r>
      <w:r w:rsidRPr="00223552">
        <w:rPr>
          <w:b/>
        </w:rPr>
        <w:t>énergie doit être effectué conformément à l</w:t>
      </w:r>
      <w:r w:rsidR="00B4782D">
        <w:rPr>
          <w:b/>
        </w:rPr>
        <w:t>’</w:t>
      </w:r>
      <w:r w:rsidRPr="00223552">
        <w:rPr>
          <w:b/>
        </w:rPr>
        <w:t>annexe 12.</w:t>
      </w:r>
      <w:r>
        <w:rPr>
          <w:b/>
        </w:rPr>
        <w:t xml:space="preserve"> </w:t>
      </w:r>
      <w:r w:rsidRPr="00A7556E">
        <w:t>Dans le cas d</w:t>
      </w:r>
      <w:r w:rsidR="00B4782D">
        <w:t>’</w:t>
      </w:r>
      <w:r w:rsidRPr="00A7556E">
        <w:t>un appuie-tête intégré au dossier, la partie avant de l</w:t>
      </w:r>
      <w:r w:rsidR="00B4782D">
        <w:t>’</w:t>
      </w:r>
      <w:r w:rsidRPr="00A7556E">
        <w:t>appuie-tête est considérée comme un élément situé au-dessus du plan perpendiculaire</w:t>
      </w:r>
      <w:r>
        <w:t xml:space="preserve"> à la ligne de référence, à 540 mm du point </w:t>
      </w:r>
      <w:r w:rsidRPr="00A7556E">
        <w:t>R, et entre deux plans verti</w:t>
      </w:r>
      <w:r>
        <w:t xml:space="preserve">caux longitudinaux passant à 85 </w:t>
      </w:r>
      <w:r w:rsidRPr="00A7556E">
        <w:t>mm de part et d</w:t>
      </w:r>
      <w:r w:rsidR="00B4782D">
        <w:t>’</w:t>
      </w:r>
      <w:r w:rsidRPr="00A7556E">
        <w:t>autre de la ligne de référence.</w:t>
      </w:r>
    </w:p>
    <w:p w14:paraId="3B8AF628" w14:textId="77777777" w:rsidR="00162A21" w:rsidRPr="006814C4" w:rsidRDefault="00162A21" w:rsidP="00162A21">
      <w:pPr>
        <w:pStyle w:val="SingleTxtG"/>
      </w:pPr>
      <w:r w:rsidRPr="006814C4">
        <w:rPr>
          <w:i/>
        </w:rPr>
        <w:t>Paragraphe 5.5.2</w:t>
      </w:r>
      <w:r w:rsidRPr="006814C4">
        <w:t>, lire</w:t>
      </w:r>
      <w:r w:rsidR="00A44AE3">
        <w:t> :</w:t>
      </w:r>
    </w:p>
    <w:p w14:paraId="5D12231D" w14:textId="77777777" w:rsidR="00162A21" w:rsidRPr="00A7556E" w:rsidRDefault="00162A21" w:rsidP="00162A21">
      <w:pPr>
        <w:pStyle w:val="SingleTxtG"/>
        <w:kinsoku/>
        <w:overflowPunct/>
        <w:autoSpaceDE/>
        <w:autoSpaceDN/>
        <w:adjustRightInd/>
        <w:snapToGrid/>
        <w:ind w:left="2268" w:hanging="1134"/>
      </w:pPr>
      <w:r w:rsidRPr="00A7556E">
        <w:t>5.5.2</w:t>
      </w:r>
      <w:r w:rsidRPr="00A7556E">
        <w:tab/>
        <w:t>Les par</w:t>
      </w:r>
      <w:r>
        <w:t xml:space="preserve">ties </w:t>
      </w:r>
      <w:r w:rsidRPr="00731394">
        <w:rPr>
          <w:strike/>
        </w:rPr>
        <w:t>avant et</w:t>
      </w:r>
      <w:r>
        <w:t xml:space="preserve"> arrière des appuie</w:t>
      </w:r>
      <w:r w:rsidRPr="00A7556E">
        <w:noBreakHyphen/>
        <w:t xml:space="preserve">tête situées dans </w:t>
      </w:r>
      <w:r>
        <w:t xml:space="preserve">la zone 1 définie au paragraphe </w:t>
      </w:r>
      <w:r w:rsidRPr="00A7556E">
        <w:t>6.8.1.1.3 ci-après doivent subir avec succès l</w:t>
      </w:r>
      <w:r w:rsidR="00B4782D">
        <w:t>’</w:t>
      </w:r>
      <w:r w:rsidRPr="00A7556E">
        <w:t>essai de dissipation d</w:t>
      </w:r>
      <w:r w:rsidR="00B4782D">
        <w:t>’</w:t>
      </w:r>
      <w:r w:rsidRPr="00A7556E">
        <w:t>énergie.</w:t>
      </w:r>
    </w:p>
    <w:p w14:paraId="1BD9ED6C" w14:textId="77777777" w:rsidR="00162A21" w:rsidRPr="00CA3739" w:rsidRDefault="00162A21" w:rsidP="00162A21">
      <w:pPr>
        <w:pStyle w:val="SingleTxtG"/>
        <w:kinsoku/>
        <w:overflowPunct/>
        <w:autoSpaceDE/>
        <w:autoSpaceDN/>
        <w:adjustRightInd/>
        <w:snapToGrid/>
        <w:ind w:left="2268" w:hanging="1134"/>
      </w:pPr>
      <w:r w:rsidRPr="00CA3739">
        <w:rPr>
          <w:i/>
        </w:rPr>
        <w:t>Paragraphes 5.6 à 5.13</w:t>
      </w:r>
      <w:r w:rsidRPr="00CA3739">
        <w:t>, supprimer.</w:t>
      </w:r>
    </w:p>
    <w:p w14:paraId="12761291" w14:textId="77777777" w:rsidR="00162A21" w:rsidRPr="00731394" w:rsidRDefault="00162A21" w:rsidP="00162A21">
      <w:pPr>
        <w:pStyle w:val="SingleTxtG"/>
        <w:kinsoku/>
        <w:overflowPunct/>
        <w:autoSpaceDE/>
        <w:autoSpaceDN/>
        <w:adjustRightInd/>
        <w:snapToGrid/>
        <w:ind w:left="2268" w:hanging="1134"/>
        <w:jc w:val="left"/>
        <w:rPr>
          <w:strike/>
        </w:rPr>
      </w:pPr>
      <w:r w:rsidRPr="00731394">
        <w:rPr>
          <w:strike/>
        </w:rPr>
        <w:t>5.6</w:t>
      </w:r>
      <w:r w:rsidRPr="00731394">
        <w:rPr>
          <w:strike/>
        </w:rPr>
        <w:tab/>
        <w:t>Hauteur des appuie</w:t>
      </w:r>
      <w:r w:rsidRPr="00731394">
        <w:rPr>
          <w:strike/>
        </w:rPr>
        <w:noBreakHyphen/>
        <w:t>tête</w:t>
      </w:r>
    </w:p>
    <w:p w14:paraId="56B2FF58"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5.6.1</w:t>
      </w:r>
      <w:r w:rsidRPr="00731394">
        <w:rPr>
          <w:strike/>
        </w:rPr>
        <w:tab/>
        <w:t>La hauteur des appuie</w:t>
      </w:r>
      <w:r w:rsidRPr="00731394">
        <w:rPr>
          <w:strike/>
        </w:rPr>
        <w:noBreakHyphen/>
        <w:t>tête doit être mesurée selon les prescriptions du paragraphe</w:t>
      </w:r>
      <w:r>
        <w:rPr>
          <w:strike/>
        </w:rPr>
        <w:t xml:space="preserve"> </w:t>
      </w:r>
      <w:r w:rsidRPr="00731394">
        <w:rPr>
          <w:strike/>
        </w:rPr>
        <w:t>6.5 ci</w:t>
      </w:r>
      <w:r w:rsidRPr="00731394">
        <w:rPr>
          <w:strike/>
        </w:rPr>
        <w:noBreakHyphen/>
        <w:t>après.</w:t>
      </w:r>
    </w:p>
    <w:p w14:paraId="2BFAB56D"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5.6.2</w:t>
      </w:r>
      <w:r w:rsidRPr="00731394">
        <w:rPr>
          <w:strike/>
        </w:rPr>
        <w:tab/>
        <w:t>Pour les appuie</w:t>
      </w:r>
      <w:r w:rsidRPr="00731394">
        <w:rPr>
          <w:strike/>
        </w:rPr>
        <w:noBreakHyphen/>
        <w:t>tête non réglables en hauteur, la hauteur ne doit pas être inférieure à 800</w:t>
      </w:r>
      <w:r>
        <w:rPr>
          <w:strike/>
        </w:rPr>
        <w:t xml:space="preserve"> </w:t>
      </w:r>
      <w:r w:rsidRPr="00731394">
        <w:rPr>
          <w:strike/>
        </w:rPr>
        <w:t>mm pour les sièges avant et à 750</w:t>
      </w:r>
      <w:r>
        <w:rPr>
          <w:strike/>
        </w:rPr>
        <w:t xml:space="preserve"> </w:t>
      </w:r>
      <w:r w:rsidRPr="00731394">
        <w:rPr>
          <w:strike/>
        </w:rPr>
        <w:t>mm pour les autres sièges.</w:t>
      </w:r>
    </w:p>
    <w:p w14:paraId="4C0EE400"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5.6.3</w:t>
      </w:r>
      <w:r w:rsidRPr="00731394">
        <w:rPr>
          <w:strike/>
        </w:rPr>
        <w:tab/>
        <w:t>Pour les appuie</w:t>
      </w:r>
      <w:r w:rsidRPr="00731394">
        <w:rPr>
          <w:strike/>
        </w:rPr>
        <w:noBreakHyphen/>
        <w:t>tête réglables en hauteur</w:t>
      </w:r>
      <w:r w:rsidR="00A44AE3">
        <w:rPr>
          <w:strike/>
        </w:rPr>
        <w:t> :</w:t>
      </w:r>
    </w:p>
    <w:p w14:paraId="724D9FD3"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5.6.3.1</w:t>
      </w:r>
      <w:r w:rsidRPr="00731394">
        <w:rPr>
          <w:strike/>
        </w:rPr>
        <w:tab/>
        <w:t>La hauteur ne doit pas être inférieure à 800</w:t>
      </w:r>
      <w:r>
        <w:rPr>
          <w:strike/>
        </w:rPr>
        <w:t xml:space="preserve"> </w:t>
      </w:r>
      <w:r w:rsidRPr="00731394">
        <w:rPr>
          <w:strike/>
        </w:rPr>
        <w:t>mm pour les sièges avant et à 750</w:t>
      </w:r>
      <w:r>
        <w:rPr>
          <w:strike/>
        </w:rPr>
        <w:t xml:space="preserve"> </w:t>
      </w:r>
      <w:r w:rsidRPr="00731394">
        <w:rPr>
          <w:strike/>
        </w:rPr>
        <w:t>mm pour les autres sièges</w:t>
      </w:r>
      <w:r w:rsidR="00A44AE3">
        <w:rPr>
          <w:strike/>
        </w:rPr>
        <w:t> ;</w:t>
      </w:r>
      <w:r w:rsidRPr="00731394">
        <w:rPr>
          <w:strike/>
        </w:rPr>
        <w:t xml:space="preserve"> cette valeur doit être obtenue dans une position située entre la position la plus haute et la position la plus basse que permet le réglage</w:t>
      </w:r>
      <w:r w:rsidR="00A44AE3">
        <w:rPr>
          <w:strike/>
        </w:rPr>
        <w:t> ;</w:t>
      </w:r>
    </w:p>
    <w:p w14:paraId="26F95AF7"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5.6.3.2</w:t>
      </w:r>
      <w:r w:rsidRPr="00731394">
        <w:rPr>
          <w:strike/>
        </w:rPr>
        <w:tab/>
        <w:t>Il ne doit pas y avoir de position d</w:t>
      </w:r>
      <w:r w:rsidR="00B4782D">
        <w:rPr>
          <w:strike/>
        </w:rPr>
        <w:t>’</w:t>
      </w:r>
      <w:r w:rsidRPr="00731394">
        <w:rPr>
          <w:strike/>
        </w:rPr>
        <w:t>utilisation pour laquelle la hauteur est inférieure à 750</w:t>
      </w:r>
      <w:r>
        <w:rPr>
          <w:strike/>
        </w:rPr>
        <w:t xml:space="preserve"> </w:t>
      </w:r>
      <w:r w:rsidRPr="00731394">
        <w:rPr>
          <w:strike/>
        </w:rPr>
        <w:t>mm</w:t>
      </w:r>
      <w:r w:rsidR="00A44AE3">
        <w:rPr>
          <w:strike/>
        </w:rPr>
        <w:t> ;</w:t>
      </w:r>
    </w:p>
    <w:p w14:paraId="47236C34"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5.6.3.3</w:t>
      </w:r>
      <w:r w:rsidRPr="00731394">
        <w:rPr>
          <w:strike/>
        </w:rPr>
        <w:tab/>
        <w:t>Pour les sièges autres que les sièges avant, les appuie</w:t>
      </w:r>
      <w:r w:rsidRPr="00731394">
        <w:rPr>
          <w:strike/>
        </w:rPr>
        <w:noBreakHyphen/>
        <w:t>tête peuvent être conçus de façon à pouvoir être déplacés dans une position donnant une hauteur inférieure à 750</w:t>
      </w:r>
      <w:r>
        <w:rPr>
          <w:strike/>
        </w:rPr>
        <w:t xml:space="preserve"> </w:t>
      </w:r>
      <w:r w:rsidRPr="00731394">
        <w:rPr>
          <w:strike/>
        </w:rPr>
        <w:t>mm à condition que cette position soit facilement reconnaissable par l</w:t>
      </w:r>
      <w:r w:rsidR="00B4782D">
        <w:rPr>
          <w:strike/>
        </w:rPr>
        <w:t>’</w:t>
      </w:r>
      <w:r w:rsidRPr="00731394">
        <w:rPr>
          <w:strike/>
        </w:rPr>
        <w:t>occupant comme n</w:t>
      </w:r>
      <w:r w:rsidR="00B4782D">
        <w:rPr>
          <w:strike/>
        </w:rPr>
        <w:t>’</w:t>
      </w:r>
      <w:r w:rsidRPr="00731394">
        <w:rPr>
          <w:strike/>
        </w:rPr>
        <w:t>étant pas prévue pour l</w:t>
      </w:r>
      <w:r w:rsidR="00B4782D">
        <w:rPr>
          <w:strike/>
        </w:rPr>
        <w:t>’</w:t>
      </w:r>
      <w:r w:rsidRPr="00731394">
        <w:rPr>
          <w:strike/>
        </w:rPr>
        <w:t>utilisation de l</w:t>
      </w:r>
      <w:r w:rsidR="00B4782D">
        <w:rPr>
          <w:strike/>
        </w:rPr>
        <w:t>’</w:t>
      </w:r>
      <w:r w:rsidRPr="00731394">
        <w:rPr>
          <w:strike/>
        </w:rPr>
        <w:t>appuie</w:t>
      </w:r>
      <w:r w:rsidRPr="00731394">
        <w:rPr>
          <w:strike/>
        </w:rPr>
        <w:noBreakHyphen/>
        <w:t>tête</w:t>
      </w:r>
      <w:r w:rsidR="00A44AE3">
        <w:rPr>
          <w:strike/>
        </w:rPr>
        <w:t> ;</w:t>
      </w:r>
    </w:p>
    <w:p w14:paraId="34FAE2C1"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5.6.3.4</w:t>
      </w:r>
      <w:r w:rsidRPr="00731394">
        <w:rPr>
          <w:strike/>
        </w:rPr>
        <w:tab/>
        <w:t>Pour les sièges avant, les appuie</w:t>
      </w:r>
      <w:r w:rsidRPr="00731394">
        <w:rPr>
          <w:strike/>
        </w:rPr>
        <w:noBreakHyphen/>
        <w:t>tête peuvent être conçus de façon à pouvoir être déplacés automatiquement, quand le siège est inoccupé, dans une position qui donne une hauteur inférieure à</w:t>
      </w:r>
      <w:r>
        <w:rPr>
          <w:strike/>
        </w:rPr>
        <w:t xml:space="preserve"> </w:t>
      </w:r>
      <w:r w:rsidRPr="00731394">
        <w:rPr>
          <w:strike/>
        </w:rPr>
        <w:t>750</w:t>
      </w:r>
      <w:r>
        <w:rPr>
          <w:strike/>
        </w:rPr>
        <w:t xml:space="preserve"> </w:t>
      </w:r>
      <w:r w:rsidRPr="00731394">
        <w:rPr>
          <w:strike/>
        </w:rPr>
        <w:t>mm, à condition qu</w:t>
      </w:r>
      <w:r w:rsidR="00B4782D">
        <w:rPr>
          <w:strike/>
        </w:rPr>
        <w:t>’</w:t>
      </w:r>
      <w:r w:rsidRPr="00731394">
        <w:rPr>
          <w:strike/>
        </w:rPr>
        <w:t>ils reviennent automatiquement dans la position d</w:t>
      </w:r>
      <w:r w:rsidR="00B4782D">
        <w:rPr>
          <w:strike/>
        </w:rPr>
        <w:t>’</w:t>
      </w:r>
      <w:r w:rsidRPr="00731394">
        <w:rPr>
          <w:strike/>
        </w:rPr>
        <w:t xml:space="preserve">utilisation quand le siège est occupé. </w:t>
      </w:r>
    </w:p>
    <w:p w14:paraId="17D9D41E"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5.6.4</w:t>
      </w:r>
      <w:r w:rsidRPr="00731394">
        <w:rPr>
          <w:strike/>
        </w:rPr>
        <w:tab/>
        <w:t>Les chiffres mentionnés dans les paragraphes</w:t>
      </w:r>
      <w:r>
        <w:rPr>
          <w:strike/>
        </w:rPr>
        <w:t xml:space="preserve"> </w:t>
      </w:r>
      <w:r w:rsidRPr="00731394">
        <w:rPr>
          <w:strike/>
        </w:rPr>
        <w:t>5.6.2 et 5.6.3.1 ci</w:t>
      </w:r>
      <w:r w:rsidRPr="00731394">
        <w:rPr>
          <w:strike/>
        </w:rPr>
        <w:noBreakHyphen/>
        <w:t>dessus peuvent être inférieurs à 800</w:t>
      </w:r>
      <w:r>
        <w:rPr>
          <w:strike/>
        </w:rPr>
        <w:t xml:space="preserve"> </w:t>
      </w:r>
      <w:r w:rsidRPr="00731394">
        <w:rPr>
          <w:strike/>
        </w:rPr>
        <w:t>mm pour les sièges avant et à 750</w:t>
      </w:r>
      <w:r>
        <w:rPr>
          <w:strike/>
        </w:rPr>
        <w:t xml:space="preserve"> </w:t>
      </w:r>
      <w:r w:rsidRPr="00731394">
        <w:rPr>
          <w:strike/>
        </w:rPr>
        <w:t>mm pour les autres sièges afin de ménager un espace libre suffisant entre l</w:t>
      </w:r>
      <w:r w:rsidR="00B4782D">
        <w:rPr>
          <w:strike/>
        </w:rPr>
        <w:t>’</w:t>
      </w:r>
      <w:r w:rsidRPr="00731394">
        <w:rPr>
          <w:strike/>
        </w:rPr>
        <w:t>appuie</w:t>
      </w:r>
      <w:r w:rsidRPr="00731394">
        <w:rPr>
          <w:strike/>
        </w:rPr>
        <w:noBreakHyphen/>
        <w:t>tête et l</w:t>
      </w:r>
      <w:r w:rsidR="00B4782D">
        <w:rPr>
          <w:strike/>
        </w:rPr>
        <w:t>’</w:t>
      </w:r>
      <w:r w:rsidRPr="00731394">
        <w:rPr>
          <w:strike/>
        </w:rPr>
        <w:t>intérieur du toit, les fenêtres ou toute partie de la structure du véhicule</w:t>
      </w:r>
      <w:r w:rsidR="00A44AE3">
        <w:rPr>
          <w:strike/>
        </w:rPr>
        <w:t> ;</w:t>
      </w:r>
      <w:r w:rsidRPr="00731394">
        <w:rPr>
          <w:strike/>
        </w:rPr>
        <w:t xml:space="preserve"> toutefois, cet espace libre ne doit pas dépasser 25</w:t>
      </w:r>
      <w:r>
        <w:rPr>
          <w:strike/>
        </w:rPr>
        <w:t xml:space="preserve"> </w:t>
      </w:r>
      <w:r w:rsidRPr="00731394">
        <w:rPr>
          <w:strike/>
        </w:rPr>
        <w:t>mm. Pour les sièges munis de systèmes de déplacement et/ou de réglage, cette disposition s</w:t>
      </w:r>
      <w:r w:rsidR="00B4782D">
        <w:rPr>
          <w:strike/>
        </w:rPr>
        <w:t>’</w:t>
      </w:r>
      <w:r w:rsidRPr="00731394">
        <w:rPr>
          <w:strike/>
        </w:rPr>
        <w:t>applique à toutes les positions du siège. En outre, en dérogation au paragraphe</w:t>
      </w:r>
      <w:r>
        <w:rPr>
          <w:strike/>
        </w:rPr>
        <w:t xml:space="preserve"> </w:t>
      </w:r>
      <w:r w:rsidRPr="00731394">
        <w:rPr>
          <w:strike/>
        </w:rPr>
        <w:t>5.6.3.2 ci-dessus, il ne doit pas y avoir de position d</w:t>
      </w:r>
      <w:r w:rsidR="00B4782D">
        <w:rPr>
          <w:strike/>
        </w:rPr>
        <w:t>’</w:t>
      </w:r>
      <w:r w:rsidRPr="00731394">
        <w:rPr>
          <w:strike/>
        </w:rPr>
        <w:t>utilisation dans laquelle la hauteur est inférieure à 700</w:t>
      </w:r>
      <w:r>
        <w:rPr>
          <w:strike/>
        </w:rPr>
        <w:t xml:space="preserve"> </w:t>
      </w:r>
      <w:r w:rsidRPr="00731394">
        <w:rPr>
          <w:strike/>
        </w:rPr>
        <w:t>mm.</w:t>
      </w:r>
    </w:p>
    <w:p w14:paraId="1AAB39C0"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5.6.5</w:t>
      </w:r>
      <w:r w:rsidRPr="00731394">
        <w:rPr>
          <w:strike/>
        </w:rPr>
        <w:tab/>
        <w:t>En dérogation aux prescriptions de hauteur des paragraphes</w:t>
      </w:r>
      <w:r>
        <w:rPr>
          <w:strike/>
        </w:rPr>
        <w:t xml:space="preserve"> </w:t>
      </w:r>
      <w:r w:rsidRPr="00731394">
        <w:rPr>
          <w:strike/>
        </w:rPr>
        <w:t>5.6.2 et 5.6.3.1 ci</w:t>
      </w:r>
      <w:r w:rsidRPr="00731394">
        <w:rPr>
          <w:strike/>
        </w:rPr>
        <w:noBreakHyphen/>
        <w:t>dessus, la hauteur de tout appuie</w:t>
      </w:r>
      <w:r w:rsidRPr="00731394">
        <w:rPr>
          <w:strike/>
        </w:rPr>
        <w:noBreakHyphen/>
        <w:t>tête conçu pour des sièges ou des places assises au milieu, à l</w:t>
      </w:r>
      <w:r w:rsidR="00B4782D">
        <w:rPr>
          <w:strike/>
        </w:rPr>
        <w:t>’</w:t>
      </w:r>
      <w:r w:rsidRPr="00731394">
        <w:rPr>
          <w:strike/>
        </w:rPr>
        <w:t>arrière ne doit pas être inférieure à 700</w:t>
      </w:r>
      <w:r>
        <w:rPr>
          <w:strike/>
        </w:rPr>
        <w:t xml:space="preserve"> </w:t>
      </w:r>
      <w:r w:rsidRPr="00731394">
        <w:rPr>
          <w:strike/>
        </w:rPr>
        <w:t>mm.</w:t>
      </w:r>
    </w:p>
    <w:p w14:paraId="35D32CBA"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lastRenderedPageBreak/>
        <w:t>5.7</w:t>
      </w:r>
      <w:r w:rsidRPr="00731394">
        <w:rPr>
          <w:strike/>
        </w:rPr>
        <w:tab/>
        <w:t>Dans le cas d</w:t>
      </w:r>
      <w:r w:rsidR="00B4782D">
        <w:rPr>
          <w:strike/>
        </w:rPr>
        <w:t>’</w:t>
      </w:r>
      <w:r w:rsidRPr="00731394">
        <w:rPr>
          <w:strike/>
        </w:rPr>
        <w:t>un siège pouvant être muni d</w:t>
      </w:r>
      <w:r w:rsidR="00B4782D">
        <w:rPr>
          <w:strike/>
        </w:rPr>
        <w:t>’</w:t>
      </w:r>
      <w:r w:rsidRPr="00731394">
        <w:rPr>
          <w:strike/>
        </w:rPr>
        <w:t>un appuie</w:t>
      </w:r>
      <w:r w:rsidRPr="00731394">
        <w:rPr>
          <w:strike/>
        </w:rPr>
        <w:noBreakHyphen/>
        <w:t>tête, les prescriptions des paragraphes</w:t>
      </w:r>
      <w:r>
        <w:rPr>
          <w:strike/>
        </w:rPr>
        <w:t xml:space="preserve"> </w:t>
      </w:r>
      <w:r w:rsidRPr="00731394">
        <w:rPr>
          <w:strike/>
        </w:rPr>
        <w:t>5.2.3 et 5.5.2 devront être vérifiées.</w:t>
      </w:r>
    </w:p>
    <w:p w14:paraId="0167BB55"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5.7.1</w:t>
      </w:r>
      <w:r w:rsidRPr="00731394">
        <w:rPr>
          <w:strike/>
        </w:rPr>
        <w:tab/>
        <w:t>La hauteur de la partie du dispositif sur laquelle s</w:t>
      </w:r>
      <w:r w:rsidR="00B4782D">
        <w:rPr>
          <w:strike/>
        </w:rPr>
        <w:t>’</w:t>
      </w:r>
      <w:r w:rsidRPr="00731394">
        <w:rPr>
          <w:strike/>
        </w:rPr>
        <w:t>appuie la tête, s</w:t>
      </w:r>
      <w:r w:rsidR="00B4782D">
        <w:rPr>
          <w:strike/>
        </w:rPr>
        <w:t>’</w:t>
      </w:r>
      <w:r w:rsidRPr="00731394">
        <w:rPr>
          <w:strike/>
        </w:rPr>
        <w:t>il s</w:t>
      </w:r>
      <w:r w:rsidR="00B4782D">
        <w:rPr>
          <w:strike/>
        </w:rPr>
        <w:t>’</w:t>
      </w:r>
      <w:r w:rsidRPr="00731394">
        <w:rPr>
          <w:strike/>
        </w:rPr>
        <w:t>agit d</w:t>
      </w:r>
      <w:r w:rsidR="00B4782D">
        <w:rPr>
          <w:strike/>
        </w:rPr>
        <w:t>’</w:t>
      </w:r>
      <w:r w:rsidRPr="00731394">
        <w:rPr>
          <w:strike/>
        </w:rPr>
        <w:t>un appuie</w:t>
      </w:r>
      <w:r w:rsidRPr="00731394">
        <w:rPr>
          <w:strike/>
        </w:rPr>
        <w:noBreakHyphen/>
        <w:t>tête réglable en hauteur, mesurée selon les prescriptions du paragraphe</w:t>
      </w:r>
      <w:r>
        <w:rPr>
          <w:strike/>
        </w:rPr>
        <w:t xml:space="preserve"> </w:t>
      </w:r>
      <w:r w:rsidRPr="00731394">
        <w:rPr>
          <w:strike/>
        </w:rPr>
        <w:t>6.5, doit être d</w:t>
      </w:r>
      <w:r w:rsidR="00B4782D">
        <w:rPr>
          <w:strike/>
        </w:rPr>
        <w:t>’</w:t>
      </w:r>
      <w:r w:rsidRPr="00731394">
        <w:rPr>
          <w:strike/>
        </w:rPr>
        <w:t>au moins 100</w:t>
      </w:r>
      <w:r>
        <w:rPr>
          <w:strike/>
        </w:rPr>
        <w:t xml:space="preserve"> </w:t>
      </w:r>
      <w:r w:rsidRPr="00731394">
        <w:rPr>
          <w:strike/>
        </w:rPr>
        <w:t>mm.</w:t>
      </w:r>
    </w:p>
    <w:p w14:paraId="038A649B"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5.8</w:t>
      </w:r>
      <w:r w:rsidRPr="00731394">
        <w:rPr>
          <w:strike/>
        </w:rPr>
        <w:tab/>
        <w:t>Il ne doit exister aucune discontinuité dépassant 60</w:t>
      </w:r>
      <w:r>
        <w:rPr>
          <w:strike/>
        </w:rPr>
        <w:t xml:space="preserve"> </w:t>
      </w:r>
      <w:r w:rsidRPr="00731394">
        <w:rPr>
          <w:strike/>
        </w:rPr>
        <w:t>mm entre le dossier et l</w:t>
      </w:r>
      <w:r w:rsidR="00B4782D">
        <w:rPr>
          <w:strike/>
        </w:rPr>
        <w:t>’</w:t>
      </w:r>
      <w:r w:rsidRPr="00731394">
        <w:rPr>
          <w:strike/>
        </w:rPr>
        <w:t>appuie</w:t>
      </w:r>
      <w:r w:rsidRPr="00731394">
        <w:rPr>
          <w:strike/>
        </w:rPr>
        <w:noBreakHyphen/>
        <w:t>tête s</w:t>
      </w:r>
      <w:r w:rsidR="00B4782D">
        <w:rPr>
          <w:strike/>
        </w:rPr>
        <w:t>’</w:t>
      </w:r>
      <w:r w:rsidRPr="00731394">
        <w:rPr>
          <w:strike/>
        </w:rPr>
        <w:t>il s</w:t>
      </w:r>
      <w:r w:rsidR="00B4782D">
        <w:rPr>
          <w:strike/>
        </w:rPr>
        <w:t>’</w:t>
      </w:r>
      <w:r w:rsidRPr="00731394">
        <w:rPr>
          <w:strike/>
        </w:rPr>
        <w:t>agit d</w:t>
      </w:r>
      <w:r w:rsidR="00B4782D">
        <w:rPr>
          <w:strike/>
        </w:rPr>
        <w:t>’</w:t>
      </w:r>
      <w:r w:rsidRPr="00731394">
        <w:rPr>
          <w:strike/>
        </w:rPr>
        <w:t>un dispositif non réglable en hauteur. Si</w:t>
      </w:r>
      <w:r>
        <w:rPr>
          <w:strike/>
        </w:rPr>
        <w:t xml:space="preserve"> </w:t>
      </w:r>
      <w:r w:rsidRPr="00731394">
        <w:rPr>
          <w:strike/>
        </w:rPr>
        <w:t>l</w:t>
      </w:r>
      <w:r w:rsidR="00B4782D">
        <w:rPr>
          <w:strike/>
        </w:rPr>
        <w:t>’</w:t>
      </w:r>
      <w:r w:rsidRPr="00731394">
        <w:rPr>
          <w:strike/>
        </w:rPr>
        <w:t>appuie</w:t>
      </w:r>
      <w:r w:rsidRPr="00731394">
        <w:rPr>
          <w:strike/>
        </w:rPr>
        <w:noBreakHyphen/>
        <w:t>tête est réglable en hauteur, il doit, en position basse, ne pas être à plus de 25</w:t>
      </w:r>
      <w:r>
        <w:rPr>
          <w:strike/>
        </w:rPr>
        <w:t xml:space="preserve"> </w:t>
      </w:r>
      <w:r w:rsidRPr="00731394">
        <w:rPr>
          <w:strike/>
        </w:rPr>
        <w:t>mm du sommet du dossier. Dans le cas de sièges ou banquettes réglables en hauteur munis d</w:t>
      </w:r>
      <w:r w:rsidR="00B4782D">
        <w:rPr>
          <w:strike/>
        </w:rPr>
        <w:t>’</w:t>
      </w:r>
      <w:r w:rsidRPr="00731394">
        <w:rPr>
          <w:strike/>
        </w:rPr>
        <w:t>appuie</w:t>
      </w:r>
      <w:r w:rsidRPr="00731394">
        <w:rPr>
          <w:strike/>
        </w:rPr>
        <w:noBreakHyphen/>
        <w:t>tête séparés, cette prescription est vérifiée pour toutes les positions du siège ou de la banquette.</w:t>
      </w:r>
    </w:p>
    <w:p w14:paraId="6F422EAD"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5.9</w:t>
      </w:r>
      <w:r w:rsidRPr="00731394">
        <w:rPr>
          <w:strike/>
        </w:rPr>
        <w:tab/>
      </w:r>
      <w:r w:rsidRPr="00731394">
        <w:rPr>
          <w:strike/>
          <w:spacing w:val="-4"/>
        </w:rPr>
        <w:t>Dans le cas d</w:t>
      </w:r>
      <w:r w:rsidR="00B4782D">
        <w:rPr>
          <w:strike/>
          <w:spacing w:val="-4"/>
        </w:rPr>
        <w:t>’</w:t>
      </w:r>
      <w:r w:rsidRPr="00731394">
        <w:rPr>
          <w:strike/>
          <w:spacing w:val="-4"/>
        </w:rPr>
        <w:t>un appuie</w:t>
      </w:r>
      <w:r w:rsidRPr="00731394">
        <w:rPr>
          <w:strike/>
          <w:spacing w:val="-4"/>
        </w:rPr>
        <w:noBreakHyphen/>
        <w:t>tête intégré au dossier, la zone à considérer est située</w:t>
      </w:r>
      <w:r w:rsidR="00A44AE3">
        <w:rPr>
          <w:strike/>
          <w:spacing w:val="-4"/>
        </w:rPr>
        <w:t> :</w:t>
      </w:r>
    </w:p>
    <w:p w14:paraId="59059A2A" w14:textId="77777777" w:rsidR="00162A21" w:rsidRPr="00731394" w:rsidRDefault="00162A21" w:rsidP="00162A21">
      <w:pPr>
        <w:pStyle w:val="SingleTxtG"/>
        <w:kinsoku/>
        <w:overflowPunct/>
        <w:autoSpaceDE/>
        <w:autoSpaceDN/>
        <w:adjustRightInd/>
        <w:snapToGrid/>
        <w:ind w:left="2268"/>
        <w:rPr>
          <w:strike/>
        </w:rPr>
      </w:pPr>
      <w:r w:rsidRPr="00731394">
        <w:rPr>
          <w:strike/>
        </w:rPr>
        <w:tab/>
        <w:t>Au</w:t>
      </w:r>
      <w:r w:rsidRPr="00731394">
        <w:rPr>
          <w:strike/>
        </w:rPr>
        <w:noBreakHyphen/>
        <w:t>dessus du plan perpendiculaire à la ligne de référence, à 540</w:t>
      </w:r>
      <w:r>
        <w:rPr>
          <w:strike/>
        </w:rPr>
        <w:t xml:space="preserve"> </w:t>
      </w:r>
      <w:r w:rsidRPr="00731394">
        <w:rPr>
          <w:strike/>
        </w:rPr>
        <w:t>mm du point</w:t>
      </w:r>
      <w:r>
        <w:rPr>
          <w:strike/>
        </w:rPr>
        <w:t xml:space="preserve"> </w:t>
      </w:r>
      <w:r w:rsidRPr="00731394">
        <w:rPr>
          <w:strike/>
        </w:rPr>
        <w:t>R</w:t>
      </w:r>
      <w:r w:rsidR="00A44AE3">
        <w:rPr>
          <w:strike/>
        </w:rPr>
        <w:t> ;</w:t>
      </w:r>
    </w:p>
    <w:p w14:paraId="46F82CD3" w14:textId="77777777" w:rsidR="00162A21" w:rsidRPr="00731394" w:rsidRDefault="00162A21" w:rsidP="00162A21">
      <w:pPr>
        <w:pStyle w:val="SingleTxtG"/>
        <w:kinsoku/>
        <w:overflowPunct/>
        <w:autoSpaceDE/>
        <w:autoSpaceDN/>
        <w:adjustRightInd/>
        <w:snapToGrid/>
        <w:ind w:left="2268"/>
        <w:rPr>
          <w:strike/>
        </w:rPr>
      </w:pPr>
      <w:r w:rsidRPr="00731394">
        <w:rPr>
          <w:strike/>
        </w:rPr>
        <w:tab/>
        <w:t>Entre deux plans verticaux longitudinaux passant à 85 mm de part et d</w:t>
      </w:r>
      <w:r w:rsidR="00B4782D">
        <w:rPr>
          <w:strike/>
        </w:rPr>
        <w:t>’</w:t>
      </w:r>
      <w:r w:rsidRPr="00731394">
        <w:rPr>
          <w:strike/>
        </w:rPr>
        <w:t xml:space="preserve">autre de la ligne de référence. Dans cette zone, une ou plusieurs discontinuités qui, indépendamment de leur forme, peuvent présenter une cote </w:t>
      </w:r>
      <w:r w:rsidRPr="00E05995">
        <w:rPr>
          <w:strike/>
        </w:rPr>
        <w:t>“</w:t>
      </w:r>
      <w:r w:rsidRPr="00731394">
        <w:rPr>
          <w:strike/>
        </w:rPr>
        <w:t>a</w:t>
      </w:r>
      <w:r w:rsidRPr="00E05995">
        <w:rPr>
          <w:strike/>
        </w:rPr>
        <w:t xml:space="preserve">” </w:t>
      </w:r>
      <w:r w:rsidRPr="00731394">
        <w:rPr>
          <w:strike/>
        </w:rPr>
        <w:t>de plus de 60</w:t>
      </w:r>
      <w:r>
        <w:rPr>
          <w:strike/>
        </w:rPr>
        <w:t xml:space="preserve"> </w:t>
      </w:r>
      <w:r w:rsidRPr="00731394">
        <w:rPr>
          <w:strike/>
        </w:rPr>
        <w:t>mm, mesurée comme indiqué au paragraphe</w:t>
      </w:r>
      <w:r>
        <w:rPr>
          <w:strike/>
        </w:rPr>
        <w:t xml:space="preserve"> </w:t>
      </w:r>
      <w:r w:rsidRPr="00731394">
        <w:rPr>
          <w:strike/>
        </w:rPr>
        <w:t>6.7, sont autorisées à condition qu</w:t>
      </w:r>
      <w:r w:rsidR="00B4782D">
        <w:rPr>
          <w:strike/>
        </w:rPr>
        <w:t>’</w:t>
      </w:r>
      <w:r w:rsidRPr="00731394">
        <w:rPr>
          <w:strike/>
        </w:rPr>
        <w:t>après l</w:t>
      </w:r>
      <w:r w:rsidR="00B4782D">
        <w:rPr>
          <w:strike/>
        </w:rPr>
        <w:t>’</w:t>
      </w:r>
      <w:r w:rsidRPr="00731394">
        <w:rPr>
          <w:strike/>
        </w:rPr>
        <w:t>essai supplémentaire prévu au paragraphe 6.4.3.3.2, les</w:t>
      </w:r>
      <w:r>
        <w:rPr>
          <w:strike/>
        </w:rPr>
        <w:t xml:space="preserve"> </w:t>
      </w:r>
      <w:r w:rsidRPr="00731394">
        <w:rPr>
          <w:strike/>
        </w:rPr>
        <w:t>prescriptions du paragraphe</w:t>
      </w:r>
      <w:r>
        <w:rPr>
          <w:strike/>
        </w:rPr>
        <w:t xml:space="preserve"> </w:t>
      </w:r>
      <w:r w:rsidRPr="00731394">
        <w:rPr>
          <w:strike/>
        </w:rPr>
        <w:t>5.12 ci-après soient encore respectées.</w:t>
      </w:r>
    </w:p>
    <w:p w14:paraId="39DC8640"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5.10</w:t>
      </w:r>
      <w:r w:rsidRPr="00731394">
        <w:rPr>
          <w:strike/>
        </w:rPr>
        <w:tab/>
        <w:t>Dans le cas d</w:t>
      </w:r>
      <w:r w:rsidR="00B4782D">
        <w:rPr>
          <w:strike/>
        </w:rPr>
        <w:t>’</w:t>
      </w:r>
      <w:r w:rsidRPr="00731394">
        <w:rPr>
          <w:strike/>
        </w:rPr>
        <w:t>un appuie</w:t>
      </w:r>
      <w:r w:rsidRPr="00731394">
        <w:rPr>
          <w:strike/>
        </w:rPr>
        <w:noBreakHyphen/>
        <w:t xml:space="preserve">tête réglable en hauteur, une ou plusieurs discontinuités qui, indépendamment de leur forme, peuvent présenter une cote </w:t>
      </w:r>
      <w:r w:rsidRPr="00E05995">
        <w:rPr>
          <w:strike/>
        </w:rPr>
        <w:t>“</w:t>
      </w:r>
      <w:r w:rsidRPr="00731394">
        <w:rPr>
          <w:strike/>
        </w:rPr>
        <w:t>a</w:t>
      </w:r>
      <w:r w:rsidRPr="00E05995">
        <w:rPr>
          <w:strike/>
        </w:rPr>
        <w:t>”</w:t>
      </w:r>
      <w:r w:rsidRPr="00731394">
        <w:rPr>
          <w:strike/>
        </w:rPr>
        <w:t xml:space="preserve"> de plus de 60</w:t>
      </w:r>
      <w:r>
        <w:rPr>
          <w:strike/>
        </w:rPr>
        <w:t xml:space="preserve"> </w:t>
      </w:r>
      <w:r w:rsidRPr="00731394">
        <w:rPr>
          <w:strike/>
        </w:rPr>
        <w:t>mm, mesurée comme indiqué au paragraphe</w:t>
      </w:r>
      <w:r>
        <w:rPr>
          <w:strike/>
        </w:rPr>
        <w:t xml:space="preserve"> </w:t>
      </w:r>
      <w:r w:rsidRPr="00731394">
        <w:rPr>
          <w:strike/>
        </w:rPr>
        <w:t>6.7, sont autorisées dans la partie du dispositif sur laquelle s</w:t>
      </w:r>
      <w:r w:rsidR="00B4782D">
        <w:rPr>
          <w:strike/>
        </w:rPr>
        <w:t>’</w:t>
      </w:r>
      <w:r w:rsidRPr="00731394">
        <w:rPr>
          <w:strike/>
        </w:rPr>
        <w:t>appuie la tête, à condition qu</w:t>
      </w:r>
      <w:r w:rsidR="00B4782D">
        <w:rPr>
          <w:strike/>
        </w:rPr>
        <w:t>’</w:t>
      </w:r>
      <w:r w:rsidRPr="00731394">
        <w:rPr>
          <w:strike/>
        </w:rPr>
        <w:t>après l</w:t>
      </w:r>
      <w:r w:rsidR="00B4782D">
        <w:rPr>
          <w:strike/>
        </w:rPr>
        <w:t>’</w:t>
      </w:r>
      <w:r w:rsidRPr="00731394">
        <w:rPr>
          <w:strike/>
        </w:rPr>
        <w:t>essai supplémentaire prévu au paragraphe</w:t>
      </w:r>
      <w:r>
        <w:rPr>
          <w:strike/>
        </w:rPr>
        <w:t xml:space="preserve"> </w:t>
      </w:r>
      <w:r w:rsidRPr="00731394">
        <w:rPr>
          <w:strike/>
        </w:rPr>
        <w:t>6.4.3.3.2 les prescriptions du paragraphe</w:t>
      </w:r>
      <w:r>
        <w:rPr>
          <w:strike/>
        </w:rPr>
        <w:t xml:space="preserve"> </w:t>
      </w:r>
      <w:r w:rsidRPr="00731394">
        <w:rPr>
          <w:strike/>
        </w:rPr>
        <w:t>5.12 soient encore respectées.</w:t>
      </w:r>
    </w:p>
    <w:p w14:paraId="5C1718CB"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5.11</w:t>
      </w:r>
      <w:r w:rsidRPr="00731394">
        <w:rPr>
          <w:strike/>
        </w:rPr>
        <w:tab/>
        <w:t>La largeur de l</w:t>
      </w:r>
      <w:r w:rsidR="00B4782D">
        <w:rPr>
          <w:strike/>
        </w:rPr>
        <w:t>’</w:t>
      </w:r>
      <w:r w:rsidRPr="00731394">
        <w:rPr>
          <w:strike/>
        </w:rPr>
        <w:t>appuie</w:t>
      </w:r>
      <w:r w:rsidRPr="00731394">
        <w:rPr>
          <w:strike/>
        </w:rPr>
        <w:noBreakHyphen/>
        <w:t>tête doit être telle qu</w:t>
      </w:r>
      <w:r w:rsidR="00B4782D">
        <w:rPr>
          <w:strike/>
        </w:rPr>
        <w:t>’</w:t>
      </w:r>
      <w:r w:rsidRPr="00731394">
        <w:rPr>
          <w:strike/>
        </w:rPr>
        <w:t>elle offre un appui convenable à la tête d</w:t>
      </w:r>
      <w:r w:rsidR="00B4782D">
        <w:rPr>
          <w:strike/>
        </w:rPr>
        <w:t>’</w:t>
      </w:r>
      <w:r w:rsidRPr="00731394">
        <w:rPr>
          <w:strike/>
        </w:rPr>
        <w:t>un individu normalement assis. Selon la procédure décrite au paragraphe</w:t>
      </w:r>
      <w:r>
        <w:rPr>
          <w:strike/>
        </w:rPr>
        <w:t xml:space="preserve"> </w:t>
      </w:r>
      <w:r w:rsidRPr="00731394">
        <w:rPr>
          <w:strike/>
        </w:rPr>
        <w:t>6.6, l</w:t>
      </w:r>
      <w:r w:rsidR="00B4782D">
        <w:rPr>
          <w:strike/>
        </w:rPr>
        <w:t>’</w:t>
      </w:r>
      <w:r w:rsidRPr="00731394">
        <w:rPr>
          <w:strike/>
        </w:rPr>
        <w:t>appuie</w:t>
      </w:r>
      <w:r w:rsidRPr="00731394">
        <w:rPr>
          <w:strike/>
        </w:rPr>
        <w:noBreakHyphen/>
        <w:t>tête doit s</w:t>
      </w:r>
      <w:r w:rsidR="00B4782D">
        <w:rPr>
          <w:strike/>
        </w:rPr>
        <w:t>’</w:t>
      </w:r>
      <w:r w:rsidRPr="00731394">
        <w:rPr>
          <w:strike/>
        </w:rPr>
        <w:t>étendre sur une zone couvrant au moins 85</w:t>
      </w:r>
      <w:r>
        <w:rPr>
          <w:strike/>
        </w:rPr>
        <w:t xml:space="preserve"> </w:t>
      </w:r>
      <w:r w:rsidRPr="00731394">
        <w:rPr>
          <w:strike/>
        </w:rPr>
        <w:t>mm de part et d</w:t>
      </w:r>
      <w:r w:rsidR="00B4782D">
        <w:rPr>
          <w:strike/>
        </w:rPr>
        <w:t>’</w:t>
      </w:r>
      <w:r w:rsidRPr="00731394">
        <w:rPr>
          <w:strike/>
        </w:rPr>
        <w:t>autre du plan vertical médian de la place assise considérée à laquelle l</w:t>
      </w:r>
      <w:r w:rsidR="00B4782D">
        <w:rPr>
          <w:strike/>
        </w:rPr>
        <w:t>’</w:t>
      </w:r>
      <w:r w:rsidRPr="00731394">
        <w:rPr>
          <w:strike/>
        </w:rPr>
        <w:t>appuie</w:t>
      </w:r>
      <w:r w:rsidRPr="00731394">
        <w:rPr>
          <w:strike/>
        </w:rPr>
        <w:noBreakHyphen/>
        <w:t>tête est destiné.</w:t>
      </w:r>
    </w:p>
    <w:p w14:paraId="7D1F11E3" w14:textId="77777777" w:rsidR="00162A21" w:rsidRPr="00731394" w:rsidRDefault="00162A21" w:rsidP="00162A21">
      <w:pPr>
        <w:pStyle w:val="SingleTxtG"/>
        <w:kinsoku/>
        <w:overflowPunct/>
        <w:autoSpaceDE/>
        <w:autoSpaceDN/>
        <w:adjustRightInd/>
        <w:snapToGrid/>
        <w:ind w:left="2268" w:hanging="1134"/>
        <w:rPr>
          <w:strike/>
        </w:rPr>
      </w:pPr>
      <w:r w:rsidRPr="00731394">
        <w:rPr>
          <w:strike/>
        </w:rPr>
        <w:t>5.12</w:t>
      </w:r>
      <w:r w:rsidRPr="00731394">
        <w:rPr>
          <w:strike/>
        </w:rPr>
        <w:tab/>
        <w:t>L</w:t>
      </w:r>
      <w:r w:rsidR="00B4782D">
        <w:rPr>
          <w:strike/>
        </w:rPr>
        <w:t>’</w:t>
      </w:r>
      <w:r w:rsidRPr="00731394">
        <w:rPr>
          <w:strike/>
        </w:rPr>
        <w:t>appuie</w:t>
      </w:r>
      <w:r w:rsidRPr="00731394">
        <w:rPr>
          <w:strike/>
        </w:rPr>
        <w:noBreakHyphen/>
        <w:t>tête et sa fixation doivent être tels que le déplacement maximal X vers l</w:t>
      </w:r>
      <w:r w:rsidR="00B4782D">
        <w:rPr>
          <w:strike/>
        </w:rPr>
        <w:t>’</w:t>
      </w:r>
      <w:r w:rsidRPr="00731394">
        <w:rPr>
          <w:strike/>
        </w:rPr>
        <w:t>arrière de la tête permis par l</w:t>
      </w:r>
      <w:r w:rsidR="00B4782D">
        <w:rPr>
          <w:strike/>
        </w:rPr>
        <w:t>’</w:t>
      </w:r>
      <w:r w:rsidRPr="00731394">
        <w:rPr>
          <w:strike/>
        </w:rPr>
        <w:t>appuie</w:t>
      </w:r>
      <w:r w:rsidRPr="00731394">
        <w:rPr>
          <w:strike/>
        </w:rPr>
        <w:noBreakHyphen/>
        <w:t>tête et mesuré suivant la procédure statique prévue au paragraphe</w:t>
      </w:r>
      <w:r>
        <w:rPr>
          <w:strike/>
        </w:rPr>
        <w:t xml:space="preserve"> </w:t>
      </w:r>
      <w:r w:rsidRPr="00731394">
        <w:rPr>
          <w:strike/>
        </w:rPr>
        <w:t>6.4.3 soit inférieur à 102</w:t>
      </w:r>
      <w:r>
        <w:rPr>
          <w:strike/>
        </w:rPr>
        <w:t xml:space="preserve"> </w:t>
      </w:r>
      <w:r w:rsidRPr="00731394">
        <w:rPr>
          <w:strike/>
        </w:rPr>
        <w:t>mm.</w:t>
      </w:r>
    </w:p>
    <w:p w14:paraId="2BFE321E" w14:textId="77777777" w:rsidR="00162A21" w:rsidRDefault="00162A21" w:rsidP="00162A21">
      <w:pPr>
        <w:pStyle w:val="SingleTxtG"/>
        <w:kinsoku/>
        <w:overflowPunct/>
        <w:autoSpaceDE/>
        <w:autoSpaceDN/>
        <w:adjustRightInd/>
        <w:snapToGrid/>
        <w:ind w:left="2268" w:hanging="1134"/>
        <w:rPr>
          <w:strike/>
        </w:rPr>
      </w:pPr>
      <w:r w:rsidRPr="00731394">
        <w:rPr>
          <w:strike/>
        </w:rPr>
        <w:t>5.13</w:t>
      </w:r>
      <w:r w:rsidRPr="00731394">
        <w:rPr>
          <w:strike/>
        </w:rPr>
        <w:tab/>
        <w:t>L</w:t>
      </w:r>
      <w:r w:rsidR="00B4782D">
        <w:rPr>
          <w:strike/>
        </w:rPr>
        <w:t>’</w:t>
      </w:r>
      <w:r w:rsidRPr="00731394">
        <w:rPr>
          <w:strike/>
        </w:rPr>
        <w:t>appuie</w:t>
      </w:r>
      <w:r w:rsidRPr="00731394">
        <w:rPr>
          <w:strike/>
        </w:rPr>
        <w:noBreakHyphen/>
        <w:t>tête et sa fixation doivent être suffisamment robustes pour supporter sans rupture la force prévue au paragraphe</w:t>
      </w:r>
      <w:r>
        <w:rPr>
          <w:strike/>
        </w:rPr>
        <w:t xml:space="preserve"> </w:t>
      </w:r>
      <w:r w:rsidRPr="00731394">
        <w:rPr>
          <w:strike/>
        </w:rPr>
        <w:t>6.4.3.6. Dans le cas d</w:t>
      </w:r>
      <w:r w:rsidR="00B4782D">
        <w:rPr>
          <w:strike/>
        </w:rPr>
        <w:t>’</w:t>
      </w:r>
      <w:r w:rsidRPr="00731394">
        <w:rPr>
          <w:strike/>
        </w:rPr>
        <w:t>un appuie</w:t>
      </w:r>
      <w:r w:rsidRPr="00731394">
        <w:rPr>
          <w:strike/>
        </w:rPr>
        <w:noBreakHyphen/>
        <w:t>tête intégré au dossier, les prescriptions du présent paragraphe s</w:t>
      </w:r>
      <w:r w:rsidR="00B4782D">
        <w:rPr>
          <w:strike/>
        </w:rPr>
        <w:t>’</w:t>
      </w:r>
      <w:r w:rsidRPr="00731394">
        <w:rPr>
          <w:strike/>
        </w:rPr>
        <w:t>appliquent à la partie de la structure du dossier située au</w:t>
      </w:r>
      <w:r w:rsidRPr="00731394">
        <w:rPr>
          <w:strike/>
        </w:rPr>
        <w:noBreakHyphen/>
        <w:t>dessus d</w:t>
      </w:r>
      <w:r w:rsidR="00B4782D">
        <w:rPr>
          <w:strike/>
        </w:rPr>
        <w:t>’</w:t>
      </w:r>
      <w:r w:rsidRPr="00731394">
        <w:rPr>
          <w:strike/>
        </w:rPr>
        <w:t>un plan perpendiculaire à la ligne de référence passant à 540</w:t>
      </w:r>
      <w:r>
        <w:rPr>
          <w:strike/>
        </w:rPr>
        <w:t xml:space="preserve"> </w:t>
      </w:r>
      <w:r w:rsidRPr="00731394">
        <w:rPr>
          <w:strike/>
        </w:rPr>
        <w:t>mm du point</w:t>
      </w:r>
      <w:r>
        <w:rPr>
          <w:strike/>
        </w:rPr>
        <w:t xml:space="preserve"> </w:t>
      </w:r>
      <w:r w:rsidRPr="00731394">
        <w:rPr>
          <w:strike/>
        </w:rPr>
        <w:t>R.</w:t>
      </w:r>
    </w:p>
    <w:p w14:paraId="51D57E17" w14:textId="77777777" w:rsidR="00162A21" w:rsidRPr="00223552" w:rsidRDefault="00162A21" w:rsidP="00162A21">
      <w:pPr>
        <w:pStyle w:val="SingleTxtG"/>
        <w:kinsoku/>
        <w:overflowPunct/>
        <w:autoSpaceDE/>
        <w:autoSpaceDN/>
        <w:adjustRightInd/>
        <w:snapToGrid/>
        <w:ind w:left="2268" w:hanging="1134"/>
        <w:rPr>
          <w:i/>
          <w:lang w:val="fr-FR"/>
        </w:rPr>
      </w:pPr>
      <w:r w:rsidRPr="001855DA">
        <w:rPr>
          <w:i/>
        </w:rPr>
        <w:t xml:space="preserve">Ajouter les nouveaux paragraphes </w:t>
      </w:r>
      <w:r w:rsidRPr="001855DA">
        <w:rPr>
          <w:i/>
          <w:lang w:val="fr-FR"/>
        </w:rPr>
        <w:t>5.6 à 5.9.2,</w:t>
      </w:r>
      <w:r w:rsidRPr="001855DA">
        <w:rPr>
          <w:lang w:val="fr-FR"/>
        </w:rPr>
        <w:t xml:space="preserve"> libellés comme suit</w:t>
      </w:r>
      <w:r w:rsidR="00A44AE3">
        <w:rPr>
          <w:lang w:val="fr-FR"/>
        </w:rPr>
        <w:t> :</w:t>
      </w:r>
    </w:p>
    <w:p w14:paraId="0653265B" w14:textId="77777777" w:rsidR="00162A21" w:rsidRDefault="00162A21" w:rsidP="00162A21">
      <w:pPr>
        <w:pStyle w:val="SingleTxtG"/>
        <w:kinsoku/>
        <w:overflowPunct/>
        <w:autoSpaceDE/>
        <w:autoSpaceDN/>
        <w:adjustRightInd/>
        <w:snapToGrid/>
        <w:ind w:left="2268" w:hanging="1134"/>
        <w:rPr>
          <w:b/>
        </w:rPr>
      </w:pPr>
      <w:r>
        <w:rPr>
          <w:b/>
        </w:rPr>
        <w:t>5.6</w:t>
      </w:r>
      <w:r>
        <w:rPr>
          <w:b/>
        </w:rPr>
        <w:tab/>
        <w:t>Prescriptions fonctionnelles</w:t>
      </w:r>
    </w:p>
    <w:p w14:paraId="3EF3170C" w14:textId="77777777" w:rsidR="00162A21" w:rsidRDefault="00162A21" w:rsidP="00162A21">
      <w:pPr>
        <w:pStyle w:val="SingleTxtG"/>
        <w:kinsoku/>
        <w:overflowPunct/>
        <w:autoSpaceDE/>
        <w:autoSpaceDN/>
        <w:adjustRightInd/>
        <w:snapToGrid/>
        <w:ind w:left="2268" w:hanging="1134"/>
        <w:rPr>
          <w:b/>
        </w:rPr>
      </w:pPr>
      <w:r>
        <w:rPr>
          <w:b/>
        </w:rPr>
        <w:t>5.6.1</w:t>
      </w:r>
      <w:r>
        <w:rPr>
          <w:b/>
        </w:rPr>
        <w:tab/>
        <w:t>Prescriptions générales</w:t>
      </w:r>
    </w:p>
    <w:p w14:paraId="0EC804B9" w14:textId="77777777" w:rsidR="00162A21" w:rsidRDefault="00162A21" w:rsidP="00162A21">
      <w:pPr>
        <w:pStyle w:val="SingleTxtG"/>
        <w:kinsoku/>
        <w:overflowPunct/>
        <w:autoSpaceDE/>
        <w:autoSpaceDN/>
        <w:adjustRightInd/>
        <w:snapToGrid/>
        <w:ind w:left="2268" w:hanging="1134"/>
        <w:rPr>
          <w:b/>
        </w:rPr>
      </w:pPr>
      <w:r>
        <w:rPr>
          <w:b/>
        </w:rPr>
        <w:t>5.6.1.1</w:t>
      </w:r>
      <w:r>
        <w:rPr>
          <w:b/>
        </w:rPr>
        <w:tab/>
        <w:t>Tous les appuie-tête des sièges avant latéraux doivent être conformes soit au paragraphe 5.6.1.1.1 soit au paragraphe 5.6.1.1.2, au choix du constructeur</w:t>
      </w:r>
      <w:r w:rsidR="00A44AE3">
        <w:rPr>
          <w:b/>
        </w:rPr>
        <w:t> ;</w:t>
      </w:r>
    </w:p>
    <w:p w14:paraId="2A69ED1F" w14:textId="77777777" w:rsidR="00162A21" w:rsidRDefault="00162A21" w:rsidP="00162A21">
      <w:pPr>
        <w:pStyle w:val="SingleTxtG"/>
        <w:kinsoku/>
        <w:overflowPunct/>
        <w:autoSpaceDE/>
        <w:autoSpaceDN/>
        <w:adjustRightInd/>
        <w:snapToGrid/>
        <w:ind w:left="2268" w:hanging="1134"/>
        <w:rPr>
          <w:b/>
        </w:rPr>
      </w:pPr>
      <w:r>
        <w:rPr>
          <w:b/>
        </w:rPr>
        <w:t>5.6.1.1.1</w:t>
      </w:r>
      <w:r>
        <w:rPr>
          <w:b/>
        </w:rPr>
        <w:tab/>
        <w:t>Les appuie-tête doivent être conformes aux paragraphes 5.6.2.1, 5.6.3 à 5.6.7, 5.7, 5.8 et 5.10 du présent Règlement</w:t>
      </w:r>
      <w:r w:rsidR="00A44AE3">
        <w:rPr>
          <w:b/>
        </w:rPr>
        <w:t> ;</w:t>
      </w:r>
    </w:p>
    <w:p w14:paraId="3CBA95C7" w14:textId="77777777" w:rsidR="00162A21" w:rsidRDefault="00162A21" w:rsidP="00162A21">
      <w:pPr>
        <w:pStyle w:val="SingleTxtG"/>
        <w:kinsoku/>
        <w:overflowPunct/>
        <w:autoSpaceDE/>
        <w:autoSpaceDN/>
        <w:adjustRightInd/>
        <w:snapToGrid/>
        <w:ind w:left="2268" w:hanging="1134"/>
        <w:rPr>
          <w:b/>
        </w:rPr>
      </w:pPr>
      <w:r>
        <w:rPr>
          <w:b/>
        </w:rPr>
        <w:t>5.6.1.1.2</w:t>
      </w:r>
      <w:r>
        <w:rPr>
          <w:b/>
        </w:rPr>
        <w:tab/>
        <w:t>Les appuie-tête doivent être conformes aux paragraphes 5.6.2.1, 5.6.3 à 5.6.5, 5.6.7, 5.8, 5.9 et 5.10 du présent Règlement</w:t>
      </w:r>
      <w:r w:rsidR="00A44AE3">
        <w:rPr>
          <w:b/>
        </w:rPr>
        <w:t> ;</w:t>
      </w:r>
    </w:p>
    <w:p w14:paraId="5D10D320" w14:textId="77777777" w:rsidR="00162A21" w:rsidRDefault="00162A21" w:rsidP="00162A21">
      <w:pPr>
        <w:pStyle w:val="SingleTxtG"/>
        <w:kinsoku/>
        <w:overflowPunct/>
        <w:autoSpaceDE/>
        <w:autoSpaceDN/>
        <w:adjustRightInd/>
        <w:snapToGrid/>
        <w:ind w:left="2268" w:hanging="1134"/>
        <w:rPr>
          <w:b/>
        </w:rPr>
      </w:pPr>
      <w:r>
        <w:rPr>
          <w:b/>
        </w:rPr>
        <w:lastRenderedPageBreak/>
        <w:t>5.6.1.2</w:t>
      </w:r>
      <w:r>
        <w:rPr>
          <w:b/>
        </w:rPr>
        <w:tab/>
        <w:t>Sur les véhicules équipés d</w:t>
      </w:r>
      <w:r w:rsidR="00B4782D">
        <w:rPr>
          <w:b/>
        </w:rPr>
        <w:t>’</w:t>
      </w:r>
      <w:r>
        <w:rPr>
          <w:b/>
        </w:rPr>
        <w:t>appuie-tête aux places avant centrales, ces derniers doivent être conformes soit au paragraphe 5.6.1.2.1, soit au paragraphe 5.6.1.2.2, au choix du constructeur</w:t>
      </w:r>
      <w:r w:rsidR="00A44AE3">
        <w:rPr>
          <w:b/>
        </w:rPr>
        <w:t> ;</w:t>
      </w:r>
    </w:p>
    <w:p w14:paraId="698058AD" w14:textId="77777777" w:rsidR="00162A21" w:rsidRDefault="00162A21" w:rsidP="00162A21">
      <w:pPr>
        <w:pStyle w:val="SingleTxtG"/>
        <w:kinsoku/>
        <w:overflowPunct/>
        <w:autoSpaceDE/>
        <w:autoSpaceDN/>
        <w:adjustRightInd/>
        <w:snapToGrid/>
        <w:ind w:left="2268" w:hanging="1134"/>
        <w:rPr>
          <w:b/>
        </w:rPr>
      </w:pPr>
      <w:r>
        <w:rPr>
          <w:b/>
        </w:rPr>
        <w:t>5.6.1.2.1</w:t>
      </w:r>
      <w:r>
        <w:rPr>
          <w:b/>
        </w:rPr>
        <w:tab/>
        <w:t>Les appuie-tête doivent être conformes aux paragraphes 5.6.2.2, 5.6.3 à 5.6.5, 5.6.7, 5.7, 5.8 et 5.10 du présent Règlement</w:t>
      </w:r>
      <w:r w:rsidR="00A44AE3">
        <w:rPr>
          <w:b/>
        </w:rPr>
        <w:t> ;</w:t>
      </w:r>
    </w:p>
    <w:p w14:paraId="7BD6CDD2" w14:textId="77777777" w:rsidR="00162A21" w:rsidRDefault="00162A21" w:rsidP="00162A21">
      <w:pPr>
        <w:pStyle w:val="SingleTxtG"/>
        <w:kinsoku/>
        <w:overflowPunct/>
        <w:autoSpaceDE/>
        <w:autoSpaceDN/>
        <w:adjustRightInd/>
        <w:snapToGrid/>
        <w:ind w:left="2268" w:hanging="1134"/>
        <w:rPr>
          <w:b/>
        </w:rPr>
      </w:pPr>
      <w:r>
        <w:rPr>
          <w:b/>
        </w:rPr>
        <w:t>5.6.1.2.2</w:t>
      </w:r>
      <w:r>
        <w:rPr>
          <w:b/>
        </w:rPr>
        <w:tab/>
        <w:t>Les appuie-tête doivent être conformes aux paragraphes 5.6.2.2, 5.6.3 à 5.6.5, 5.6.7, 5.8, 5.9 et 5.10 du présent Règlement</w:t>
      </w:r>
      <w:r w:rsidR="00A44AE3">
        <w:rPr>
          <w:b/>
        </w:rPr>
        <w:t> ;</w:t>
      </w:r>
    </w:p>
    <w:p w14:paraId="7AA2DD7B" w14:textId="77777777" w:rsidR="00162A21" w:rsidRDefault="00162A21" w:rsidP="00162A21">
      <w:pPr>
        <w:pStyle w:val="SingleTxtG"/>
        <w:kinsoku/>
        <w:overflowPunct/>
        <w:autoSpaceDE/>
        <w:autoSpaceDN/>
        <w:adjustRightInd/>
        <w:snapToGrid/>
        <w:ind w:left="2268" w:hanging="1134"/>
        <w:rPr>
          <w:b/>
        </w:rPr>
      </w:pPr>
      <w:r>
        <w:rPr>
          <w:b/>
        </w:rPr>
        <w:t>5.6.1.3</w:t>
      </w:r>
      <w:r>
        <w:rPr>
          <w:b/>
        </w:rPr>
        <w:tab/>
        <w:t>Sur les véhicules équipés d</w:t>
      </w:r>
      <w:r w:rsidR="00B4782D">
        <w:rPr>
          <w:b/>
        </w:rPr>
        <w:t>’</w:t>
      </w:r>
      <w:r>
        <w:rPr>
          <w:b/>
        </w:rPr>
        <w:t>appuie-tête aux places arrière latérales, ces derniers doivent être conformes soit au paragraphe 5.6.1.3.1 soit au paragraphe 5.6.1.3.2, au choix du constructeur</w:t>
      </w:r>
      <w:r w:rsidR="00A44AE3">
        <w:rPr>
          <w:b/>
        </w:rPr>
        <w:t> ;</w:t>
      </w:r>
    </w:p>
    <w:p w14:paraId="5517C2F9" w14:textId="77777777" w:rsidR="00162A21" w:rsidRDefault="00162A21" w:rsidP="00162A21">
      <w:pPr>
        <w:pStyle w:val="SingleTxtG"/>
        <w:kinsoku/>
        <w:overflowPunct/>
        <w:autoSpaceDE/>
        <w:autoSpaceDN/>
        <w:adjustRightInd/>
        <w:snapToGrid/>
        <w:ind w:left="2268" w:hanging="1134"/>
        <w:rPr>
          <w:b/>
        </w:rPr>
      </w:pPr>
      <w:r>
        <w:rPr>
          <w:b/>
        </w:rPr>
        <w:t>5.6.1.3.1</w:t>
      </w:r>
      <w:r>
        <w:rPr>
          <w:b/>
        </w:rPr>
        <w:tab/>
        <w:t>Les appuie-tête doivent être conformes aux paragraphes 5.6.2.4, 5.6.3 à 5.6.5, 5.6.7, 5.7, 5.8, et 5.10 du présent Règlement</w:t>
      </w:r>
      <w:r w:rsidR="00A44AE3">
        <w:rPr>
          <w:b/>
        </w:rPr>
        <w:t> ;</w:t>
      </w:r>
    </w:p>
    <w:p w14:paraId="0B9FBE13" w14:textId="77777777" w:rsidR="00162A21" w:rsidRDefault="00162A21" w:rsidP="00162A21">
      <w:pPr>
        <w:pStyle w:val="SingleTxtG"/>
        <w:kinsoku/>
        <w:overflowPunct/>
        <w:autoSpaceDE/>
        <w:autoSpaceDN/>
        <w:adjustRightInd/>
        <w:snapToGrid/>
        <w:ind w:left="2268" w:hanging="1134"/>
        <w:rPr>
          <w:b/>
        </w:rPr>
      </w:pPr>
      <w:r>
        <w:rPr>
          <w:b/>
        </w:rPr>
        <w:t>5.6.1.3.2</w:t>
      </w:r>
      <w:r>
        <w:rPr>
          <w:b/>
        </w:rPr>
        <w:tab/>
        <w:t>Les appuie-tête doivent être conformes aux paragraphes 5.6.2.4, 5.6.3 à 5.6.5, 5.6.7, 5.8, 5.9 et 5.10 du présent Règlement</w:t>
      </w:r>
      <w:r w:rsidR="00A44AE3">
        <w:rPr>
          <w:b/>
        </w:rPr>
        <w:t> ;</w:t>
      </w:r>
    </w:p>
    <w:p w14:paraId="0A4B9CCC" w14:textId="77777777" w:rsidR="00162A21" w:rsidRDefault="00162A21" w:rsidP="00162A21">
      <w:pPr>
        <w:pStyle w:val="SingleTxtG"/>
        <w:kinsoku/>
        <w:overflowPunct/>
        <w:autoSpaceDE/>
        <w:autoSpaceDN/>
        <w:adjustRightInd/>
        <w:snapToGrid/>
        <w:ind w:left="2268" w:hanging="1134"/>
        <w:rPr>
          <w:b/>
        </w:rPr>
      </w:pPr>
      <w:r>
        <w:rPr>
          <w:b/>
        </w:rPr>
        <w:t>5.6.1.4</w:t>
      </w:r>
      <w:r>
        <w:rPr>
          <w:b/>
        </w:rPr>
        <w:tab/>
        <w:t xml:space="preserve"> Sur les véhicules équipés d</w:t>
      </w:r>
      <w:r w:rsidR="00B4782D">
        <w:rPr>
          <w:b/>
        </w:rPr>
        <w:t>’</w:t>
      </w:r>
      <w:r>
        <w:rPr>
          <w:b/>
        </w:rPr>
        <w:t>appuie-tête aux places arrière centrales, ces derniers doivent être conformes soit au paragraphe 5.6.1.4.1 soit au paragraphe 5.6.1.4.2, au choix du constructeur</w:t>
      </w:r>
      <w:r w:rsidR="00A44AE3">
        <w:rPr>
          <w:b/>
        </w:rPr>
        <w:t> ;</w:t>
      </w:r>
    </w:p>
    <w:p w14:paraId="11CAF2F0" w14:textId="77777777" w:rsidR="00162A21" w:rsidRDefault="00162A21" w:rsidP="00162A21">
      <w:pPr>
        <w:pStyle w:val="SingleTxtG"/>
        <w:kinsoku/>
        <w:overflowPunct/>
        <w:autoSpaceDE/>
        <w:autoSpaceDN/>
        <w:adjustRightInd/>
        <w:snapToGrid/>
        <w:ind w:left="2268" w:hanging="1134"/>
        <w:rPr>
          <w:b/>
        </w:rPr>
      </w:pPr>
      <w:r>
        <w:rPr>
          <w:b/>
        </w:rPr>
        <w:t>5.6.1.4.1</w:t>
      </w:r>
      <w:r>
        <w:rPr>
          <w:b/>
        </w:rPr>
        <w:tab/>
        <w:t>Les appuie-tête doivent être conformes aux paragraphes 5.6.2.6, 5.6.3 à 5.6.5, 5.6.7, 5.7, 5.8, et 5.10 du présent Règlement</w:t>
      </w:r>
      <w:r w:rsidR="00A44AE3">
        <w:rPr>
          <w:b/>
        </w:rPr>
        <w:t> ;</w:t>
      </w:r>
    </w:p>
    <w:p w14:paraId="31D696D6" w14:textId="77777777" w:rsidR="00162A21" w:rsidRDefault="00162A21" w:rsidP="00162A21">
      <w:pPr>
        <w:pStyle w:val="SingleTxtG"/>
        <w:kinsoku/>
        <w:overflowPunct/>
        <w:autoSpaceDE/>
        <w:autoSpaceDN/>
        <w:adjustRightInd/>
        <w:snapToGrid/>
        <w:ind w:left="2268" w:hanging="1134"/>
        <w:rPr>
          <w:b/>
        </w:rPr>
      </w:pPr>
      <w:r>
        <w:rPr>
          <w:b/>
        </w:rPr>
        <w:t>5.6.1.4.2</w:t>
      </w:r>
      <w:r>
        <w:rPr>
          <w:b/>
        </w:rPr>
        <w:tab/>
        <w:t>Les appuie-tête doivent être conformes aux paragraphes 5.6.2.6, 5.6.3 à 5.6.5, 5.6.7, 5.8, 5.9 et 5.10 du présent Règlement</w:t>
      </w:r>
      <w:r w:rsidR="00A44AE3">
        <w:rPr>
          <w:b/>
        </w:rPr>
        <w:t> ;</w:t>
      </w:r>
    </w:p>
    <w:p w14:paraId="10656BAF" w14:textId="77777777" w:rsidR="00162A21" w:rsidRDefault="00162A21" w:rsidP="00162A21">
      <w:pPr>
        <w:pStyle w:val="SingleTxtG"/>
        <w:kinsoku/>
        <w:overflowPunct/>
        <w:autoSpaceDE/>
        <w:autoSpaceDN/>
        <w:adjustRightInd/>
        <w:snapToGrid/>
        <w:ind w:left="2268" w:hanging="1134"/>
        <w:rPr>
          <w:b/>
        </w:rPr>
      </w:pPr>
      <w:r>
        <w:rPr>
          <w:b/>
        </w:rPr>
        <w:t>5.6.1.5</w:t>
      </w:r>
      <w:r>
        <w:rPr>
          <w:b/>
        </w:rPr>
        <w:tab/>
        <w:t>S</w:t>
      </w:r>
      <w:r w:rsidR="00B4782D">
        <w:rPr>
          <w:b/>
        </w:rPr>
        <w:t>’</w:t>
      </w:r>
      <w:r>
        <w:rPr>
          <w:b/>
        </w:rPr>
        <w:t>il est impossible d</w:t>
      </w:r>
      <w:r w:rsidR="00B4782D">
        <w:rPr>
          <w:b/>
        </w:rPr>
        <w:t>’</w:t>
      </w:r>
      <w:r>
        <w:rPr>
          <w:b/>
        </w:rPr>
        <w:t>asseoir le mannequin d</w:t>
      </w:r>
      <w:r w:rsidR="00B4782D">
        <w:rPr>
          <w:b/>
        </w:rPr>
        <w:t>’</w:t>
      </w:r>
      <w:r>
        <w:rPr>
          <w:b/>
        </w:rPr>
        <w:t>essai sur les places assises prescrites au paragraphe 5.9 du présent Règlement, l</w:t>
      </w:r>
      <w:r w:rsidR="00B4782D">
        <w:rPr>
          <w:b/>
        </w:rPr>
        <w:t>’</w:t>
      </w:r>
      <w:r>
        <w:rPr>
          <w:b/>
        </w:rPr>
        <w:t>appuie-tête considéré doit être conforme aux paragraphes 5.6.1.1.1, 5.6.1.2.1, 5.6.1.3.1 ou 5.6.1.4.1 du présent Règlement, selon le cas.</w:t>
      </w:r>
    </w:p>
    <w:p w14:paraId="1DE0C72F" w14:textId="77777777" w:rsidR="00162A21" w:rsidRDefault="00162A21" w:rsidP="00162A21">
      <w:pPr>
        <w:pStyle w:val="SingleTxtG"/>
        <w:kinsoku/>
        <w:overflowPunct/>
        <w:autoSpaceDE/>
        <w:autoSpaceDN/>
        <w:adjustRightInd/>
        <w:snapToGrid/>
        <w:ind w:left="2268" w:hanging="1134"/>
        <w:rPr>
          <w:b/>
        </w:rPr>
      </w:pPr>
      <w:r>
        <w:rPr>
          <w:b/>
        </w:rPr>
        <w:t>5.6.2</w:t>
      </w:r>
      <w:r>
        <w:rPr>
          <w:b/>
        </w:rPr>
        <w:tab/>
        <w:t>Hauteur de l</w:t>
      </w:r>
      <w:r w:rsidR="00B4782D">
        <w:rPr>
          <w:b/>
        </w:rPr>
        <w:t>’</w:t>
      </w:r>
      <w:r>
        <w:rPr>
          <w:b/>
        </w:rPr>
        <w:t>appuie-tête</w:t>
      </w:r>
    </w:p>
    <w:p w14:paraId="534608CD" w14:textId="77777777" w:rsidR="00162A21" w:rsidRDefault="00162A21" w:rsidP="00162A21">
      <w:pPr>
        <w:pStyle w:val="SingleTxtG"/>
        <w:kinsoku/>
        <w:overflowPunct/>
        <w:autoSpaceDE/>
        <w:autoSpaceDN/>
        <w:adjustRightInd/>
        <w:snapToGrid/>
        <w:ind w:left="2268"/>
        <w:rPr>
          <w:b/>
        </w:rPr>
      </w:pPr>
      <w:r>
        <w:rPr>
          <w:b/>
        </w:rPr>
        <w:tab/>
        <w:t>La hauteur de l</w:t>
      </w:r>
      <w:r w:rsidR="00B4782D">
        <w:rPr>
          <w:b/>
        </w:rPr>
        <w:t>’</w:t>
      </w:r>
      <w:r>
        <w:rPr>
          <w:b/>
        </w:rPr>
        <w:t>appuie-tête doit être conforme aux prescriptions de l</w:t>
      </w:r>
      <w:r w:rsidR="00B4782D">
        <w:rPr>
          <w:b/>
        </w:rPr>
        <w:t>’</w:t>
      </w:r>
      <w:r>
        <w:rPr>
          <w:b/>
        </w:rPr>
        <w:t>annexe 10.</w:t>
      </w:r>
    </w:p>
    <w:p w14:paraId="40CC7930" w14:textId="77777777" w:rsidR="00162A21" w:rsidRPr="00230204" w:rsidRDefault="00162A21" w:rsidP="00162A21">
      <w:pPr>
        <w:pStyle w:val="SingleTxtG"/>
        <w:kinsoku/>
        <w:overflowPunct/>
        <w:autoSpaceDE/>
        <w:autoSpaceDN/>
        <w:adjustRightInd/>
        <w:snapToGrid/>
        <w:ind w:left="2268" w:hanging="1134"/>
        <w:rPr>
          <w:rFonts w:eastAsia="Times New Roman"/>
          <w:b/>
          <w:lang w:eastAsia="fr-FR"/>
        </w:rPr>
      </w:pPr>
      <w:r>
        <w:rPr>
          <w:b/>
        </w:rPr>
        <w:t>5.6.2.1</w:t>
      </w:r>
      <w:r>
        <w:rPr>
          <w:b/>
        </w:rPr>
        <w:tab/>
      </w:r>
      <w:r>
        <w:rPr>
          <w:rFonts w:eastAsia="Times New Roman"/>
          <w:sz w:val="24"/>
          <w:szCs w:val="24"/>
          <w:lang w:eastAsia="fr-FR"/>
        </w:rPr>
        <w:tab/>
      </w:r>
      <w:r w:rsidRPr="00230204">
        <w:rPr>
          <w:rFonts w:eastAsia="Times New Roman"/>
          <w:b/>
          <w:lang w:eastAsia="fr-FR"/>
        </w:rPr>
        <w:t>Places assises avant latérales</w:t>
      </w:r>
    </w:p>
    <w:p w14:paraId="7F5202AC" w14:textId="77777777" w:rsidR="00162A21" w:rsidRPr="00230204" w:rsidRDefault="00162A21" w:rsidP="00162A21">
      <w:pPr>
        <w:pStyle w:val="SingleTxtG"/>
        <w:kinsoku/>
        <w:overflowPunct/>
        <w:autoSpaceDE/>
        <w:autoSpaceDN/>
        <w:adjustRightInd/>
        <w:snapToGrid/>
        <w:ind w:left="2268"/>
        <w:rPr>
          <w:rFonts w:eastAsia="Times New Roman"/>
          <w:b/>
          <w:lang w:eastAsia="fr-FR"/>
        </w:rPr>
      </w:pPr>
      <w:r>
        <w:rPr>
          <w:rFonts w:eastAsia="Times New Roman"/>
          <w:b/>
          <w:lang w:eastAsia="fr-FR"/>
        </w:rPr>
        <w:t xml:space="preserve">La hauteur </w:t>
      </w:r>
      <w:r w:rsidRPr="00230204">
        <w:rPr>
          <w:rFonts w:eastAsia="Times New Roman"/>
          <w:b/>
          <w:lang w:eastAsia="fr-FR"/>
        </w:rPr>
        <w:t>d</w:t>
      </w:r>
      <w:r w:rsidR="00B4782D">
        <w:rPr>
          <w:rFonts w:eastAsia="Times New Roman"/>
          <w:b/>
          <w:lang w:eastAsia="fr-FR"/>
        </w:rPr>
        <w:t>’</w:t>
      </w:r>
      <w:r w:rsidRPr="00230204">
        <w:rPr>
          <w:rFonts w:eastAsia="Times New Roman"/>
          <w:b/>
          <w:lang w:eastAsia="fr-FR"/>
        </w:rPr>
        <w:t xml:space="preserve">un appuie-tête situé à une place assise avant latérale </w:t>
      </w:r>
      <w:r>
        <w:rPr>
          <w:rFonts w:eastAsia="Times New Roman"/>
          <w:b/>
          <w:lang w:eastAsia="fr-FR"/>
        </w:rPr>
        <w:t xml:space="preserve">ne </w:t>
      </w:r>
      <w:r w:rsidRPr="00230204">
        <w:rPr>
          <w:rFonts w:eastAsia="Times New Roman"/>
          <w:b/>
          <w:lang w:eastAsia="fr-FR"/>
        </w:rPr>
        <w:t>doit</w:t>
      </w:r>
      <w:r>
        <w:rPr>
          <w:rFonts w:eastAsia="Times New Roman"/>
          <w:b/>
          <w:lang w:eastAsia="fr-FR"/>
        </w:rPr>
        <w:t xml:space="preserve"> pas être</w:t>
      </w:r>
      <w:r w:rsidRPr="00230204">
        <w:rPr>
          <w:rFonts w:eastAsia="Times New Roman"/>
          <w:b/>
          <w:lang w:eastAsia="fr-FR"/>
        </w:rPr>
        <w:t xml:space="preserve"> inférieure</w:t>
      </w:r>
      <w:r w:rsidR="00A44AE3">
        <w:rPr>
          <w:rFonts w:eastAsia="Times New Roman"/>
          <w:b/>
          <w:lang w:eastAsia="fr-FR"/>
        </w:rPr>
        <w:t> :</w:t>
      </w:r>
    </w:p>
    <w:p w14:paraId="083D7155" w14:textId="77777777" w:rsidR="00162A21" w:rsidRPr="00230204" w:rsidRDefault="00162A21" w:rsidP="00162A21">
      <w:pPr>
        <w:pStyle w:val="SingleTxtG"/>
        <w:kinsoku/>
        <w:overflowPunct/>
        <w:autoSpaceDE/>
        <w:autoSpaceDN/>
        <w:adjustRightInd/>
        <w:snapToGrid/>
        <w:ind w:left="2268"/>
        <w:rPr>
          <w:rFonts w:eastAsia="Times New Roman"/>
          <w:b/>
          <w:lang w:eastAsia="fr-FR"/>
        </w:rPr>
      </w:pPr>
      <w:r>
        <w:rPr>
          <w:rFonts w:eastAsia="Times New Roman"/>
          <w:b/>
          <w:lang w:eastAsia="fr-FR"/>
        </w:rPr>
        <w:tab/>
      </w:r>
      <w:r w:rsidRPr="00230204">
        <w:rPr>
          <w:rFonts w:eastAsia="Times New Roman"/>
          <w:b/>
          <w:lang w:eastAsia="fr-FR"/>
        </w:rPr>
        <w:t>a)</w:t>
      </w:r>
      <w:r>
        <w:rPr>
          <w:rFonts w:eastAsia="Times New Roman"/>
          <w:b/>
          <w:lang w:eastAsia="fr-FR"/>
        </w:rPr>
        <w:tab/>
      </w:r>
      <w:r w:rsidRPr="00230204">
        <w:rPr>
          <w:rFonts w:eastAsia="Times New Roman"/>
          <w:b/>
          <w:lang w:eastAsia="fr-FR"/>
        </w:rPr>
        <w:t>À 8</w:t>
      </w:r>
      <w:r>
        <w:rPr>
          <w:rFonts w:eastAsia="Times New Roman"/>
          <w:b/>
          <w:lang w:eastAsia="fr-FR"/>
        </w:rPr>
        <w:t>3</w:t>
      </w:r>
      <w:r w:rsidRPr="00230204">
        <w:rPr>
          <w:rFonts w:eastAsia="Times New Roman"/>
          <w:b/>
          <w:lang w:eastAsia="fr-FR"/>
        </w:rPr>
        <w:t>0</w:t>
      </w:r>
      <w:r>
        <w:rPr>
          <w:rFonts w:eastAsia="Times New Roman"/>
          <w:b/>
          <w:lang w:eastAsia="fr-FR"/>
        </w:rPr>
        <w:t xml:space="preserve"> </w:t>
      </w:r>
      <w:r w:rsidRPr="00230204">
        <w:rPr>
          <w:rFonts w:eastAsia="Times New Roman"/>
          <w:b/>
          <w:lang w:eastAsia="fr-FR"/>
        </w:rPr>
        <w:t>mm dans au moins une de ses positions de réglage</w:t>
      </w:r>
      <w:r w:rsidR="00A44AE3">
        <w:rPr>
          <w:rFonts w:eastAsia="Times New Roman"/>
          <w:b/>
          <w:lang w:eastAsia="fr-FR"/>
        </w:rPr>
        <w:t> ;</w:t>
      </w:r>
      <w:r w:rsidRPr="00230204">
        <w:rPr>
          <w:rFonts w:eastAsia="Times New Roman"/>
          <w:b/>
          <w:lang w:eastAsia="fr-FR"/>
        </w:rPr>
        <w:t xml:space="preserve"> et </w:t>
      </w:r>
    </w:p>
    <w:p w14:paraId="38316C46" w14:textId="77777777" w:rsidR="00162A21" w:rsidRDefault="00162A21" w:rsidP="00162A21">
      <w:pPr>
        <w:pStyle w:val="SingleTxtG"/>
        <w:kinsoku/>
        <w:overflowPunct/>
        <w:autoSpaceDE/>
        <w:autoSpaceDN/>
        <w:adjustRightInd/>
        <w:snapToGrid/>
        <w:ind w:left="2835" w:hanging="567"/>
        <w:rPr>
          <w:rFonts w:eastAsia="Times New Roman"/>
          <w:b/>
          <w:lang w:eastAsia="fr-FR"/>
        </w:rPr>
      </w:pPr>
      <w:r>
        <w:rPr>
          <w:rFonts w:eastAsia="Times New Roman"/>
          <w:b/>
          <w:lang w:eastAsia="fr-FR"/>
        </w:rPr>
        <w:t>b)</w:t>
      </w:r>
      <w:r>
        <w:rPr>
          <w:rFonts w:eastAsia="Times New Roman"/>
          <w:b/>
          <w:lang w:eastAsia="fr-FR"/>
        </w:rPr>
        <w:tab/>
      </w:r>
      <w:r w:rsidRPr="00230204">
        <w:rPr>
          <w:rFonts w:eastAsia="Times New Roman"/>
          <w:b/>
          <w:lang w:eastAsia="fr-FR"/>
        </w:rPr>
        <w:t>À 7</w:t>
      </w:r>
      <w:r>
        <w:rPr>
          <w:rFonts w:eastAsia="Times New Roman"/>
          <w:b/>
          <w:lang w:eastAsia="fr-FR"/>
        </w:rPr>
        <w:t>2</w:t>
      </w:r>
      <w:r w:rsidRPr="00230204">
        <w:rPr>
          <w:rFonts w:eastAsia="Times New Roman"/>
          <w:b/>
          <w:lang w:eastAsia="fr-FR"/>
        </w:rPr>
        <w:t>0</w:t>
      </w:r>
      <w:r>
        <w:rPr>
          <w:rFonts w:eastAsia="Times New Roman"/>
          <w:b/>
          <w:lang w:eastAsia="fr-FR"/>
        </w:rPr>
        <w:t xml:space="preserve"> </w:t>
      </w:r>
      <w:r w:rsidRPr="00230204">
        <w:rPr>
          <w:rFonts w:eastAsia="Times New Roman"/>
          <w:b/>
          <w:lang w:eastAsia="fr-FR"/>
        </w:rPr>
        <w:t>mm</w:t>
      </w:r>
      <w:r>
        <w:rPr>
          <w:rFonts w:eastAsia="Times New Roman"/>
          <w:b/>
          <w:lang w:eastAsia="fr-FR"/>
        </w:rPr>
        <w:t xml:space="preserve"> </w:t>
      </w:r>
      <w:r w:rsidRPr="00230204">
        <w:rPr>
          <w:rFonts w:eastAsia="Times New Roman"/>
          <w:b/>
          <w:lang w:eastAsia="fr-FR"/>
        </w:rPr>
        <w:t>dans toute position de réglage</w:t>
      </w:r>
      <w:r>
        <w:rPr>
          <w:rFonts w:eastAsia="Times New Roman"/>
          <w:b/>
          <w:lang w:eastAsia="fr-FR"/>
        </w:rPr>
        <w:t>.</w:t>
      </w:r>
    </w:p>
    <w:p w14:paraId="5B137B37" w14:textId="77777777" w:rsidR="00343C22" w:rsidRPr="00230204" w:rsidRDefault="00405DAA" w:rsidP="00162A21">
      <w:pPr>
        <w:pStyle w:val="SingleTxtG"/>
        <w:kinsoku/>
        <w:overflowPunct/>
        <w:autoSpaceDE/>
        <w:autoSpaceDN/>
        <w:adjustRightInd/>
        <w:snapToGrid/>
        <w:ind w:left="2835" w:hanging="567"/>
        <w:rPr>
          <w:rFonts w:eastAsia="Times New Roman"/>
          <w:b/>
          <w:lang w:eastAsia="fr-FR"/>
        </w:rPr>
      </w:pPr>
      <w:r>
        <w:rPr>
          <w:rFonts w:eastAsia="Times New Roman"/>
          <w:b/>
          <w:lang w:eastAsia="fr-FR"/>
        </w:rPr>
        <w:t>S</w:t>
      </w:r>
      <w:r w:rsidRPr="00230204">
        <w:rPr>
          <w:rFonts w:eastAsia="Times New Roman"/>
          <w:b/>
          <w:lang w:eastAsia="fr-FR"/>
        </w:rPr>
        <w:t>auf dans les cas prévus au paragraphe</w:t>
      </w:r>
      <w:r>
        <w:rPr>
          <w:rFonts w:eastAsia="Times New Roman"/>
          <w:b/>
          <w:lang w:eastAsia="fr-FR"/>
        </w:rPr>
        <w:t xml:space="preserve"> </w:t>
      </w:r>
      <w:r w:rsidRPr="00230204">
        <w:rPr>
          <w:rFonts w:eastAsia="Times New Roman"/>
          <w:b/>
          <w:lang w:eastAsia="fr-FR"/>
        </w:rPr>
        <w:t>5.</w:t>
      </w:r>
      <w:r>
        <w:rPr>
          <w:rFonts w:eastAsia="Times New Roman"/>
          <w:b/>
          <w:lang w:eastAsia="fr-FR"/>
        </w:rPr>
        <w:t>6.2.3</w:t>
      </w:r>
      <w:r w:rsidRPr="00230204">
        <w:rPr>
          <w:rFonts w:eastAsia="Times New Roman"/>
          <w:b/>
          <w:lang w:eastAsia="fr-FR"/>
        </w:rPr>
        <w:t xml:space="preserve"> du présent </w:t>
      </w:r>
      <w:r>
        <w:rPr>
          <w:rFonts w:eastAsia="Times New Roman"/>
          <w:b/>
          <w:lang w:eastAsia="fr-FR"/>
        </w:rPr>
        <w:t>R</w:t>
      </w:r>
      <w:r w:rsidRPr="00230204">
        <w:rPr>
          <w:rFonts w:eastAsia="Times New Roman"/>
          <w:b/>
          <w:lang w:eastAsia="fr-FR"/>
        </w:rPr>
        <w:t>èglement.</w:t>
      </w:r>
    </w:p>
    <w:p w14:paraId="156AD941" w14:textId="77777777" w:rsidR="00162A21" w:rsidRPr="00230204" w:rsidRDefault="00162A21" w:rsidP="00162A21">
      <w:pPr>
        <w:pStyle w:val="SingleTxtG"/>
        <w:kinsoku/>
        <w:overflowPunct/>
        <w:autoSpaceDE/>
        <w:autoSpaceDN/>
        <w:adjustRightInd/>
        <w:snapToGrid/>
        <w:ind w:left="2268" w:hanging="1134"/>
        <w:rPr>
          <w:rFonts w:eastAsia="Times New Roman"/>
          <w:b/>
          <w:lang w:eastAsia="fr-FR"/>
        </w:rPr>
      </w:pPr>
      <w:r>
        <w:rPr>
          <w:rFonts w:eastAsia="Times New Roman"/>
          <w:b/>
          <w:lang w:eastAsia="fr-FR"/>
        </w:rPr>
        <w:t>5.6.2.2</w:t>
      </w:r>
      <w:r>
        <w:rPr>
          <w:rFonts w:eastAsia="Times New Roman"/>
          <w:b/>
          <w:lang w:eastAsia="fr-FR"/>
        </w:rPr>
        <w:tab/>
      </w:r>
      <w:r w:rsidRPr="00230204">
        <w:rPr>
          <w:rFonts w:eastAsia="Times New Roman"/>
          <w:b/>
          <w:lang w:eastAsia="fr-FR"/>
        </w:rPr>
        <w:t>Places assises avant centrales munies d</w:t>
      </w:r>
      <w:r w:rsidR="00B4782D">
        <w:rPr>
          <w:rFonts w:eastAsia="Times New Roman"/>
          <w:b/>
          <w:lang w:eastAsia="fr-FR"/>
        </w:rPr>
        <w:t>’</w:t>
      </w:r>
      <w:r w:rsidRPr="00230204">
        <w:rPr>
          <w:rFonts w:eastAsia="Times New Roman"/>
          <w:b/>
          <w:lang w:eastAsia="fr-FR"/>
        </w:rPr>
        <w:t xml:space="preserve">un appuie-tête </w:t>
      </w:r>
    </w:p>
    <w:p w14:paraId="3F1D5826" w14:textId="77777777" w:rsidR="00162A21" w:rsidRPr="00230204" w:rsidRDefault="00162A21" w:rsidP="00162A21">
      <w:pPr>
        <w:pStyle w:val="SingleTxtG"/>
        <w:kinsoku/>
        <w:overflowPunct/>
        <w:autoSpaceDE/>
        <w:autoSpaceDN/>
        <w:adjustRightInd/>
        <w:snapToGrid/>
        <w:ind w:left="2268"/>
        <w:rPr>
          <w:rFonts w:eastAsia="Times New Roman"/>
          <w:b/>
          <w:lang w:eastAsia="fr-FR"/>
        </w:rPr>
      </w:pPr>
      <w:r>
        <w:rPr>
          <w:rFonts w:eastAsia="Times New Roman"/>
          <w:b/>
          <w:lang w:eastAsia="fr-FR"/>
        </w:rPr>
        <w:t xml:space="preserve">La hauteur </w:t>
      </w:r>
      <w:r w:rsidRPr="00230204">
        <w:rPr>
          <w:rFonts w:eastAsia="Times New Roman"/>
          <w:b/>
          <w:lang w:eastAsia="fr-FR"/>
        </w:rPr>
        <w:t>d</w:t>
      </w:r>
      <w:r w:rsidR="00B4782D">
        <w:rPr>
          <w:rFonts w:eastAsia="Times New Roman"/>
          <w:b/>
          <w:lang w:eastAsia="fr-FR"/>
        </w:rPr>
        <w:t>’</w:t>
      </w:r>
      <w:r w:rsidRPr="00230204">
        <w:rPr>
          <w:rFonts w:eastAsia="Times New Roman"/>
          <w:b/>
          <w:lang w:eastAsia="fr-FR"/>
        </w:rPr>
        <w:t xml:space="preserve">un appuie-tête situé à la place assise avant centrale </w:t>
      </w:r>
      <w:r>
        <w:rPr>
          <w:rFonts w:eastAsia="Times New Roman"/>
          <w:b/>
          <w:lang w:eastAsia="fr-FR"/>
        </w:rPr>
        <w:t xml:space="preserve">ne </w:t>
      </w:r>
      <w:r w:rsidRPr="00230204">
        <w:rPr>
          <w:rFonts w:eastAsia="Times New Roman"/>
          <w:b/>
          <w:lang w:eastAsia="fr-FR"/>
        </w:rPr>
        <w:t xml:space="preserve">doit </w:t>
      </w:r>
      <w:r>
        <w:rPr>
          <w:rFonts w:eastAsia="Times New Roman"/>
          <w:b/>
          <w:lang w:eastAsia="fr-FR"/>
        </w:rPr>
        <w:t xml:space="preserve">pas </w:t>
      </w:r>
      <w:r w:rsidRPr="00230204">
        <w:rPr>
          <w:rFonts w:eastAsia="Times New Roman"/>
          <w:b/>
          <w:lang w:eastAsia="fr-FR"/>
        </w:rPr>
        <w:t>être inférieure à 7</w:t>
      </w:r>
      <w:r>
        <w:rPr>
          <w:rFonts w:eastAsia="Times New Roman"/>
          <w:b/>
          <w:lang w:eastAsia="fr-FR"/>
        </w:rPr>
        <w:t>2</w:t>
      </w:r>
      <w:r w:rsidRPr="00230204">
        <w:rPr>
          <w:rFonts w:eastAsia="Times New Roman"/>
          <w:b/>
          <w:lang w:eastAsia="fr-FR"/>
        </w:rPr>
        <w:t>0</w:t>
      </w:r>
      <w:r>
        <w:rPr>
          <w:rFonts w:eastAsia="Times New Roman"/>
          <w:b/>
          <w:lang w:eastAsia="fr-FR"/>
        </w:rPr>
        <w:t xml:space="preserve"> </w:t>
      </w:r>
      <w:r w:rsidRPr="00230204">
        <w:rPr>
          <w:rFonts w:eastAsia="Times New Roman"/>
          <w:b/>
          <w:lang w:eastAsia="fr-FR"/>
        </w:rPr>
        <w:t>mm dans toute position de réglage, sauf dans les cas prévus au paragraphe</w:t>
      </w:r>
      <w:r>
        <w:rPr>
          <w:rFonts w:eastAsia="Times New Roman"/>
          <w:b/>
          <w:lang w:eastAsia="fr-FR"/>
        </w:rPr>
        <w:t xml:space="preserve"> </w:t>
      </w:r>
      <w:r w:rsidRPr="00230204">
        <w:rPr>
          <w:rFonts w:eastAsia="Times New Roman"/>
          <w:b/>
          <w:lang w:eastAsia="fr-FR"/>
        </w:rPr>
        <w:t>5.</w:t>
      </w:r>
      <w:r>
        <w:rPr>
          <w:rFonts w:eastAsia="Times New Roman"/>
          <w:b/>
          <w:lang w:eastAsia="fr-FR"/>
        </w:rPr>
        <w:t>6.2.3</w:t>
      </w:r>
      <w:r w:rsidRPr="00230204">
        <w:rPr>
          <w:rFonts w:eastAsia="Times New Roman"/>
          <w:b/>
          <w:lang w:eastAsia="fr-FR"/>
        </w:rPr>
        <w:t xml:space="preserve"> du présent </w:t>
      </w:r>
      <w:r>
        <w:rPr>
          <w:rFonts w:eastAsia="Times New Roman"/>
          <w:b/>
          <w:lang w:eastAsia="fr-FR"/>
        </w:rPr>
        <w:t>R</w:t>
      </w:r>
      <w:r w:rsidRPr="00230204">
        <w:rPr>
          <w:rFonts w:eastAsia="Times New Roman"/>
          <w:b/>
          <w:lang w:eastAsia="fr-FR"/>
        </w:rPr>
        <w:t xml:space="preserve">èglement. </w:t>
      </w:r>
    </w:p>
    <w:p w14:paraId="63CB72DC" w14:textId="77777777" w:rsidR="00162A21" w:rsidRPr="00230204" w:rsidRDefault="00162A21" w:rsidP="00162A21">
      <w:pPr>
        <w:pStyle w:val="SingleTxtG"/>
        <w:kinsoku/>
        <w:overflowPunct/>
        <w:autoSpaceDE/>
        <w:autoSpaceDN/>
        <w:adjustRightInd/>
        <w:snapToGrid/>
        <w:ind w:left="2268" w:hanging="1134"/>
        <w:rPr>
          <w:rFonts w:eastAsia="Times New Roman"/>
          <w:b/>
          <w:lang w:eastAsia="fr-FR"/>
        </w:rPr>
      </w:pPr>
      <w:r>
        <w:rPr>
          <w:rFonts w:eastAsia="Times New Roman"/>
          <w:b/>
          <w:lang w:eastAsia="fr-FR"/>
        </w:rPr>
        <w:t>5.6.2.3</w:t>
      </w:r>
      <w:r>
        <w:rPr>
          <w:rFonts w:eastAsia="Times New Roman"/>
          <w:b/>
          <w:lang w:eastAsia="fr-FR"/>
        </w:rPr>
        <w:tab/>
        <w:t xml:space="preserve">Exception </w:t>
      </w:r>
    </w:p>
    <w:p w14:paraId="0F023F96" w14:textId="77777777" w:rsidR="00162A21" w:rsidRPr="00230204" w:rsidRDefault="00162A21" w:rsidP="00162A21">
      <w:pPr>
        <w:pStyle w:val="SingleTxtG"/>
        <w:kinsoku/>
        <w:overflowPunct/>
        <w:autoSpaceDE/>
        <w:autoSpaceDN/>
        <w:adjustRightInd/>
        <w:snapToGrid/>
        <w:ind w:left="2268"/>
        <w:rPr>
          <w:b/>
        </w:rPr>
      </w:pPr>
      <w:r>
        <w:rPr>
          <w:rFonts w:eastAsia="Times New Roman"/>
          <w:b/>
          <w:lang w:eastAsia="fr-FR"/>
        </w:rPr>
        <w:t>Si la surface intérieure du pavillon du véhicule, y compris sa garniture, empêche physiquement un appuie-tête situé à la place assise avant considérée d</w:t>
      </w:r>
      <w:r w:rsidR="00B4782D">
        <w:rPr>
          <w:rFonts w:eastAsia="Times New Roman"/>
          <w:b/>
          <w:lang w:eastAsia="fr-FR"/>
        </w:rPr>
        <w:t>’</w:t>
      </w:r>
      <w:r>
        <w:rPr>
          <w:rFonts w:eastAsia="Times New Roman"/>
          <w:b/>
          <w:lang w:eastAsia="fr-FR"/>
        </w:rPr>
        <w:t>atteindre la hauteur prescrite aux paragraphes 5.6.2.1 ou 5.6.2.2 du présent Règlement, selon le cas, la distance entre l</w:t>
      </w:r>
      <w:r w:rsidR="00B4782D">
        <w:rPr>
          <w:rFonts w:eastAsia="Times New Roman"/>
          <w:b/>
          <w:lang w:eastAsia="fr-FR"/>
        </w:rPr>
        <w:t>’</w:t>
      </w:r>
      <w:r>
        <w:rPr>
          <w:rFonts w:eastAsia="Times New Roman"/>
          <w:b/>
          <w:lang w:eastAsia="fr-FR"/>
        </w:rPr>
        <w:t>appuie-tête et la surface intérieure du pavillon, y compris sa garniture, lorsqu</w:t>
      </w:r>
      <w:r w:rsidR="00B4782D">
        <w:rPr>
          <w:rFonts w:eastAsia="Times New Roman"/>
          <w:b/>
          <w:lang w:eastAsia="fr-FR"/>
        </w:rPr>
        <w:t>’</w:t>
      </w:r>
      <w:r>
        <w:rPr>
          <w:rFonts w:eastAsia="Times New Roman"/>
          <w:b/>
          <w:lang w:eastAsia="fr-FR"/>
        </w:rPr>
        <w:t>elle est mesurée conformément au paragraphe 2.3.3.1 de l</w:t>
      </w:r>
      <w:r w:rsidR="00B4782D">
        <w:rPr>
          <w:rFonts w:eastAsia="Times New Roman"/>
          <w:b/>
          <w:lang w:eastAsia="fr-FR"/>
        </w:rPr>
        <w:t>’</w:t>
      </w:r>
      <w:r>
        <w:rPr>
          <w:rFonts w:eastAsia="Times New Roman"/>
          <w:b/>
          <w:lang w:eastAsia="fr-FR"/>
        </w:rPr>
        <w:t>annexe 10, ne doit pas dépasser 50 mm lorsque l</w:t>
      </w:r>
      <w:r w:rsidR="00B4782D">
        <w:rPr>
          <w:rFonts w:eastAsia="Times New Roman"/>
          <w:b/>
          <w:lang w:eastAsia="fr-FR"/>
        </w:rPr>
        <w:t>’</w:t>
      </w:r>
      <w:r>
        <w:rPr>
          <w:rFonts w:eastAsia="Times New Roman"/>
          <w:b/>
          <w:lang w:eastAsia="fr-FR"/>
        </w:rPr>
        <w:t>appuie-tête est réglé à la position la plus haute prévue pour une utilisation par un occupant. Cependant, la hauteur d</w:t>
      </w:r>
      <w:r w:rsidR="00B4782D">
        <w:rPr>
          <w:rFonts w:eastAsia="Times New Roman"/>
          <w:b/>
          <w:lang w:eastAsia="fr-FR"/>
        </w:rPr>
        <w:t>’</w:t>
      </w:r>
      <w:r>
        <w:rPr>
          <w:rFonts w:eastAsia="Times New Roman"/>
          <w:b/>
          <w:lang w:eastAsia="fr-FR"/>
        </w:rPr>
        <w:t xml:space="preserve">un </w:t>
      </w:r>
      <w:r w:rsidRPr="00230204">
        <w:rPr>
          <w:rFonts w:eastAsia="Times New Roman"/>
          <w:b/>
          <w:lang w:eastAsia="fr-FR"/>
        </w:rPr>
        <w:t xml:space="preserve">appuie-tête situé à une place assise avant ne doit </w:t>
      </w:r>
      <w:r>
        <w:rPr>
          <w:rFonts w:eastAsia="Times New Roman"/>
          <w:b/>
          <w:lang w:eastAsia="fr-FR"/>
        </w:rPr>
        <w:t xml:space="preserve">en aucun </w:t>
      </w:r>
      <w:r>
        <w:rPr>
          <w:rFonts w:eastAsia="Times New Roman"/>
          <w:b/>
          <w:lang w:eastAsia="fr-FR"/>
        </w:rPr>
        <w:lastRenderedPageBreak/>
        <w:t>cas</w:t>
      </w:r>
      <w:r w:rsidRPr="00230204">
        <w:rPr>
          <w:rFonts w:eastAsia="Times New Roman"/>
          <w:b/>
          <w:lang w:eastAsia="fr-FR"/>
        </w:rPr>
        <w:t xml:space="preserve"> être inférieure à 700</w:t>
      </w:r>
      <w:r>
        <w:rPr>
          <w:rFonts w:eastAsia="Times New Roman"/>
          <w:b/>
          <w:lang w:eastAsia="fr-FR"/>
        </w:rPr>
        <w:t xml:space="preserve"> </w:t>
      </w:r>
      <w:r w:rsidRPr="00230204">
        <w:rPr>
          <w:rFonts w:eastAsia="Times New Roman"/>
          <w:b/>
          <w:lang w:eastAsia="fr-FR"/>
        </w:rPr>
        <w:t>mm lorsque l</w:t>
      </w:r>
      <w:r w:rsidR="00B4782D">
        <w:rPr>
          <w:rFonts w:eastAsia="Times New Roman"/>
          <w:b/>
          <w:lang w:eastAsia="fr-FR"/>
        </w:rPr>
        <w:t>’</w:t>
      </w:r>
      <w:r w:rsidRPr="00230204">
        <w:rPr>
          <w:rFonts w:eastAsia="Times New Roman"/>
          <w:b/>
          <w:lang w:eastAsia="fr-FR"/>
        </w:rPr>
        <w:t xml:space="preserve">appuie-tête est réglé à la position la plus basse prévue pour </w:t>
      </w:r>
      <w:r>
        <w:rPr>
          <w:rFonts w:eastAsia="Times New Roman"/>
          <w:b/>
          <w:lang w:eastAsia="fr-FR"/>
        </w:rPr>
        <w:t xml:space="preserve">une </w:t>
      </w:r>
      <w:r w:rsidRPr="00230204">
        <w:rPr>
          <w:rFonts w:eastAsia="Times New Roman"/>
          <w:b/>
          <w:lang w:eastAsia="fr-FR"/>
        </w:rPr>
        <w:t>utilisation par un occupant</w:t>
      </w:r>
      <w:r>
        <w:rPr>
          <w:rFonts w:eastAsia="Times New Roman"/>
          <w:b/>
          <w:lang w:eastAsia="fr-FR"/>
        </w:rPr>
        <w:t>.</w:t>
      </w:r>
    </w:p>
    <w:p w14:paraId="644E12EA"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6.2.4</w:t>
      </w:r>
      <w:r>
        <w:rPr>
          <w:b/>
        </w:rPr>
        <w:tab/>
      </w:r>
      <w:r w:rsidRPr="007C314B">
        <w:rPr>
          <w:b/>
        </w:rPr>
        <w:t>Places assises arrière latérales munies d</w:t>
      </w:r>
      <w:r w:rsidR="00B4782D">
        <w:rPr>
          <w:b/>
        </w:rPr>
        <w:t>’</w:t>
      </w:r>
      <w:r w:rsidRPr="007C314B">
        <w:rPr>
          <w:b/>
        </w:rPr>
        <w:t>un appuie-tête</w:t>
      </w:r>
      <w:r>
        <w:rPr>
          <w:b/>
        </w:rPr>
        <w:t xml:space="preserve"> </w:t>
      </w:r>
    </w:p>
    <w:p w14:paraId="22388868" w14:textId="77777777" w:rsidR="00162A21" w:rsidRPr="007C314B" w:rsidRDefault="00162A21" w:rsidP="00162A21">
      <w:pPr>
        <w:pStyle w:val="SingleTxtG"/>
        <w:ind w:left="2268"/>
        <w:rPr>
          <w:b/>
        </w:rPr>
      </w:pPr>
      <w:r w:rsidRPr="007C314B">
        <w:rPr>
          <w:b/>
        </w:rPr>
        <w:t>L</w:t>
      </w:r>
      <w:r>
        <w:rPr>
          <w:b/>
        </w:rPr>
        <w:t xml:space="preserve">a hauteur </w:t>
      </w:r>
      <w:r w:rsidRPr="007C314B">
        <w:rPr>
          <w:b/>
        </w:rPr>
        <w:t>d</w:t>
      </w:r>
      <w:r w:rsidR="00B4782D">
        <w:rPr>
          <w:b/>
        </w:rPr>
        <w:t>’</w:t>
      </w:r>
      <w:r w:rsidRPr="007C314B">
        <w:rPr>
          <w:b/>
        </w:rPr>
        <w:t>un appuie-tête situé à une place assise arrière latérale ne doit pas être inférieure à 7</w:t>
      </w:r>
      <w:r>
        <w:rPr>
          <w:b/>
        </w:rPr>
        <w:t>2</w:t>
      </w:r>
      <w:r w:rsidRPr="007C314B">
        <w:rPr>
          <w:b/>
        </w:rPr>
        <w:t>0</w:t>
      </w:r>
      <w:r>
        <w:rPr>
          <w:b/>
        </w:rPr>
        <w:t xml:space="preserve"> </w:t>
      </w:r>
      <w:r w:rsidRPr="007C314B">
        <w:rPr>
          <w:b/>
        </w:rPr>
        <w:t>mm dans toute position de réglage, sauf dans les cas prévus au paragraphe</w:t>
      </w:r>
      <w:r>
        <w:rPr>
          <w:b/>
        </w:rPr>
        <w:t xml:space="preserve"> </w:t>
      </w:r>
      <w:r w:rsidRPr="007C314B">
        <w:rPr>
          <w:b/>
        </w:rPr>
        <w:t>5.6</w:t>
      </w:r>
      <w:r>
        <w:rPr>
          <w:b/>
        </w:rPr>
        <w:t>.2.5</w:t>
      </w:r>
      <w:r w:rsidRPr="007C314B">
        <w:rPr>
          <w:b/>
        </w:rPr>
        <w:t xml:space="preserve"> du présent </w:t>
      </w:r>
      <w:r>
        <w:rPr>
          <w:b/>
        </w:rPr>
        <w:t>R</w:t>
      </w:r>
      <w:r w:rsidRPr="007C314B">
        <w:rPr>
          <w:b/>
        </w:rPr>
        <w:t xml:space="preserve">èglement. </w:t>
      </w:r>
    </w:p>
    <w:p w14:paraId="6DD5B8BF" w14:textId="77777777" w:rsidR="00162A21" w:rsidRDefault="00162A21" w:rsidP="00162A21">
      <w:pPr>
        <w:pStyle w:val="SingleTxtG"/>
        <w:kinsoku/>
        <w:overflowPunct/>
        <w:autoSpaceDE/>
        <w:autoSpaceDN/>
        <w:adjustRightInd/>
        <w:snapToGrid/>
        <w:ind w:left="2268" w:hanging="1134"/>
        <w:rPr>
          <w:b/>
        </w:rPr>
      </w:pPr>
      <w:r w:rsidRPr="007C314B">
        <w:rPr>
          <w:b/>
        </w:rPr>
        <w:t>5.6</w:t>
      </w:r>
      <w:r>
        <w:rPr>
          <w:b/>
        </w:rPr>
        <w:t>.2.5</w:t>
      </w:r>
      <w:r>
        <w:rPr>
          <w:b/>
        </w:rPr>
        <w:tab/>
      </w:r>
      <w:r>
        <w:rPr>
          <w:b/>
        </w:rPr>
        <w:tab/>
      </w:r>
      <w:r w:rsidRPr="00E81A9E">
        <w:rPr>
          <w:b/>
        </w:rPr>
        <w:t>Exception</w:t>
      </w:r>
      <w:r w:rsidRPr="007C314B">
        <w:rPr>
          <w:b/>
        </w:rPr>
        <w:t xml:space="preserve"> </w:t>
      </w:r>
    </w:p>
    <w:p w14:paraId="3B1D75B7" w14:textId="77777777" w:rsidR="00162A21" w:rsidRDefault="00162A21" w:rsidP="00162A21">
      <w:pPr>
        <w:pStyle w:val="SingleTxtG"/>
        <w:kinsoku/>
        <w:overflowPunct/>
        <w:autoSpaceDE/>
        <w:autoSpaceDN/>
        <w:adjustRightInd/>
        <w:snapToGrid/>
        <w:ind w:left="2268"/>
        <w:rPr>
          <w:b/>
        </w:rPr>
      </w:pPr>
      <w:r>
        <w:rPr>
          <w:b/>
        </w:rPr>
        <w:t>S</w:t>
      </w:r>
      <w:r w:rsidRPr="007C314B">
        <w:rPr>
          <w:b/>
        </w:rPr>
        <w:t xml:space="preserve">i la surface intérieure du </w:t>
      </w:r>
      <w:r>
        <w:rPr>
          <w:b/>
        </w:rPr>
        <w:t>pavillon</w:t>
      </w:r>
      <w:r w:rsidRPr="007C314B">
        <w:rPr>
          <w:b/>
        </w:rPr>
        <w:t xml:space="preserve"> du véhicule, y compris </w:t>
      </w:r>
      <w:r>
        <w:rPr>
          <w:b/>
        </w:rPr>
        <w:t>s</w:t>
      </w:r>
      <w:r w:rsidRPr="007C314B">
        <w:rPr>
          <w:b/>
        </w:rPr>
        <w:t xml:space="preserve">a garniture, ou la lunette </w:t>
      </w:r>
      <w:r>
        <w:rPr>
          <w:b/>
        </w:rPr>
        <w:t xml:space="preserve">arrière </w:t>
      </w:r>
      <w:r w:rsidRPr="007C314B">
        <w:rPr>
          <w:b/>
        </w:rPr>
        <w:t xml:space="preserve">empêchent physiquement un appuie-tête situé à la place assise arrière latérale </w:t>
      </w:r>
      <w:r>
        <w:rPr>
          <w:b/>
        </w:rPr>
        <w:t xml:space="preserve">considérée </w:t>
      </w:r>
      <w:r w:rsidRPr="007C314B">
        <w:rPr>
          <w:b/>
        </w:rPr>
        <w:t>d</w:t>
      </w:r>
      <w:r w:rsidR="00B4782D">
        <w:rPr>
          <w:b/>
        </w:rPr>
        <w:t>’</w:t>
      </w:r>
      <w:r w:rsidRPr="007C314B">
        <w:rPr>
          <w:b/>
        </w:rPr>
        <w:t>atteindre la hauteur prescrite</w:t>
      </w:r>
      <w:r>
        <w:rPr>
          <w:b/>
        </w:rPr>
        <w:t xml:space="preserve"> au paragraphe 5.6.2.4 du présent Règlement, la distance entre l</w:t>
      </w:r>
      <w:r w:rsidR="00B4782D">
        <w:rPr>
          <w:b/>
        </w:rPr>
        <w:t>’</w:t>
      </w:r>
      <w:r>
        <w:rPr>
          <w:b/>
        </w:rPr>
        <w:t>appuie</w:t>
      </w:r>
      <w:r>
        <w:rPr>
          <w:b/>
        </w:rPr>
        <w:noBreakHyphen/>
      </w:r>
      <w:r w:rsidRPr="007C314B">
        <w:rPr>
          <w:b/>
        </w:rPr>
        <w:t xml:space="preserve">tête et la surface intérieure du </w:t>
      </w:r>
      <w:r>
        <w:rPr>
          <w:b/>
        </w:rPr>
        <w:t>pavillon</w:t>
      </w:r>
      <w:r w:rsidRPr="007C314B">
        <w:rPr>
          <w:b/>
        </w:rPr>
        <w:t xml:space="preserve">, y compris </w:t>
      </w:r>
      <w:r>
        <w:rPr>
          <w:b/>
        </w:rPr>
        <w:t>s</w:t>
      </w:r>
      <w:r w:rsidRPr="007C314B">
        <w:rPr>
          <w:b/>
        </w:rPr>
        <w:t>a garniture, ou la lunette arrière</w:t>
      </w:r>
      <w:r>
        <w:rPr>
          <w:b/>
        </w:rPr>
        <w:t>, lorsqu</w:t>
      </w:r>
      <w:r w:rsidR="00B4782D">
        <w:rPr>
          <w:b/>
        </w:rPr>
        <w:t>’</w:t>
      </w:r>
      <w:r>
        <w:rPr>
          <w:b/>
        </w:rPr>
        <w:t>elle est mesurée conformément au paragraphe 2.3.3.1 de l</w:t>
      </w:r>
      <w:r w:rsidR="00B4782D">
        <w:rPr>
          <w:b/>
        </w:rPr>
        <w:t>’</w:t>
      </w:r>
      <w:r>
        <w:rPr>
          <w:b/>
        </w:rPr>
        <w:t xml:space="preserve">annexe 10, </w:t>
      </w:r>
      <w:r w:rsidRPr="007C314B">
        <w:rPr>
          <w:b/>
        </w:rPr>
        <w:t>ne doit pas dépasser 50</w:t>
      </w:r>
      <w:r>
        <w:rPr>
          <w:b/>
        </w:rPr>
        <w:t xml:space="preserve"> </w:t>
      </w:r>
      <w:r w:rsidRPr="007C314B">
        <w:rPr>
          <w:b/>
        </w:rPr>
        <w:t>mm lorsque l</w:t>
      </w:r>
      <w:r w:rsidR="00B4782D">
        <w:rPr>
          <w:b/>
        </w:rPr>
        <w:t>’</w:t>
      </w:r>
      <w:r w:rsidRPr="007C314B">
        <w:rPr>
          <w:b/>
        </w:rPr>
        <w:t xml:space="preserve">appuie-tête est réglé à la position la plus haute prévue pour une utilisation par un occupant. </w:t>
      </w:r>
    </w:p>
    <w:p w14:paraId="7439D0E8" w14:textId="77777777" w:rsidR="00162A21" w:rsidRDefault="00162A21" w:rsidP="00162A21">
      <w:pPr>
        <w:pStyle w:val="SingleTxtG"/>
        <w:kinsoku/>
        <w:overflowPunct/>
        <w:autoSpaceDE/>
        <w:autoSpaceDN/>
        <w:adjustRightInd/>
        <w:snapToGrid/>
        <w:ind w:left="2268" w:hanging="1134"/>
        <w:rPr>
          <w:b/>
        </w:rPr>
      </w:pPr>
      <w:r>
        <w:rPr>
          <w:b/>
        </w:rPr>
        <w:t>5.6.2.6</w:t>
      </w:r>
      <w:r>
        <w:rPr>
          <w:b/>
        </w:rPr>
        <w:tab/>
      </w:r>
      <w:r w:rsidRPr="00972D65">
        <w:rPr>
          <w:b/>
        </w:rPr>
        <w:t>Places assises arrière centrales équipées d</w:t>
      </w:r>
      <w:r w:rsidR="00B4782D">
        <w:rPr>
          <w:b/>
        </w:rPr>
        <w:t>’</w:t>
      </w:r>
      <w:r w:rsidRPr="00972D65">
        <w:rPr>
          <w:b/>
        </w:rPr>
        <w:t>appuie-tête</w:t>
      </w:r>
    </w:p>
    <w:p w14:paraId="691055E8" w14:textId="77777777" w:rsidR="00162A21" w:rsidRDefault="00162A21" w:rsidP="00162A21">
      <w:pPr>
        <w:pStyle w:val="SingleTxtG"/>
        <w:kinsoku/>
        <w:overflowPunct/>
        <w:autoSpaceDE/>
        <w:autoSpaceDN/>
        <w:adjustRightInd/>
        <w:snapToGrid/>
        <w:ind w:left="2268"/>
        <w:rPr>
          <w:b/>
        </w:rPr>
      </w:pPr>
      <w:r>
        <w:rPr>
          <w:b/>
        </w:rPr>
        <w:t>Lorsqu</w:t>
      </w:r>
      <w:r w:rsidR="00B4782D">
        <w:rPr>
          <w:b/>
        </w:rPr>
        <w:t>’</w:t>
      </w:r>
      <w:r>
        <w:rPr>
          <w:b/>
        </w:rPr>
        <w:t>elle est mesurée conformément aux dispositions de l</w:t>
      </w:r>
      <w:r w:rsidR="00B4782D">
        <w:rPr>
          <w:b/>
        </w:rPr>
        <w:t>’</w:t>
      </w:r>
      <w:r>
        <w:rPr>
          <w:b/>
        </w:rPr>
        <w:t>annexe 10, la hauteur des appuie-tête destinés aux sièges centraux ou aux places assises arrière centrales ne doit pas être inférieure à 700 mm.</w:t>
      </w:r>
    </w:p>
    <w:p w14:paraId="32BC886A"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6.3</w:t>
      </w:r>
      <w:r>
        <w:rPr>
          <w:b/>
        </w:rPr>
        <w:tab/>
      </w:r>
      <w:r>
        <w:rPr>
          <w:b/>
        </w:rPr>
        <w:tab/>
        <w:t>L</w:t>
      </w:r>
      <w:r w:rsidRPr="007C314B">
        <w:rPr>
          <w:b/>
        </w:rPr>
        <w:t xml:space="preserve">argeur minimale </w:t>
      </w:r>
    </w:p>
    <w:p w14:paraId="05CA09E7" w14:textId="77777777" w:rsidR="00162A21" w:rsidRDefault="00162A21" w:rsidP="00162A21">
      <w:pPr>
        <w:pStyle w:val="SingleTxtG"/>
        <w:kinsoku/>
        <w:overflowPunct/>
        <w:autoSpaceDE/>
        <w:autoSpaceDN/>
        <w:adjustRightInd/>
        <w:snapToGrid/>
        <w:ind w:left="2268"/>
        <w:rPr>
          <w:b/>
        </w:rPr>
      </w:pPr>
      <w:r w:rsidRPr="007C314B">
        <w:rPr>
          <w:b/>
        </w:rPr>
        <w:t>Lors</w:t>
      </w:r>
      <w:r>
        <w:rPr>
          <w:b/>
        </w:rPr>
        <w:t>qu</w:t>
      </w:r>
      <w:r w:rsidR="00B4782D">
        <w:rPr>
          <w:b/>
        </w:rPr>
        <w:t>’</w:t>
      </w:r>
      <w:r>
        <w:rPr>
          <w:b/>
        </w:rPr>
        <w:t xml:space="preserve">elle est </w:t>
      </w:r>
      <w:r w:rsidRPr="007C314B">
        <w:rPr>
          <w:b/>
        </w:rPr>
        <w:t>mesur</w:t>
      </w:r>
      <w:r>
        <w:rPr>
          <w:b/>
        </w:rPr>
        <w:t>é</w:t>
      </w:r>
      <w:r w:rsidRPr="007C314B">
        <w:rPr>
          <w:b/>
        </w:rPr>
        <w:t>e conformément à l</w:t>
      </w:r>
      <w:r w:rsidR="00B4782D">
        <w:rPr>
          <w:b/>
        </w:rPr>
        <w:t>’</w:t>
      </w:r>
      <w:r w:rsidRPr="007C314B">
        <w:rPr>
          <w:b/>
        </w:rPr>
        <w:t>annexe</w:t>
      </w:r>
      <w:r>
        <w:rPr>
          <w:b/>
        </w:rPr>
        <w:t xml:space="preserve"> 2</w:t>
      </w:r>
      <w:r w:rsidRPr="007C314B">
        <w:rPr>
          <w:b/>
        </w:rPr>
        <w:t>, la largeur transversale de l</w:t>
      </w:r>
      <w:r w:rsidR="00B4782D">
        <w:rPr>
          <w:b/>
        </w:rPr>
        <w:t>’</w:t>
      </w:r>
      <w:r w:rsidRPr="007C314B">
        <w:rPr>
          <w:b/>
        </w:rPr>
        <w:t>appuie-tête ne doit pas être inférieure à 85</w:t>
      </w:r>
      <w:r>
        <w:rPr>
          <w:b/>
        </w:rPr>
        <w:t xml:space="preserve"> </w:t>
      </w:r>
      <w:r w:rsidRPr="007C314B">
        <w:rPr>
          <w:b/>
        </w:rPr>
        <w:t>mm de part et d</w:t>
      </w:r>
      <w:r w:rsidR="00B4782D">
        <w:rPr>
          <w:b/>
        </w:rPr>
        <w:t>’</w:t>
      </w:r>
      <w:r w:rsidRPr="007C314B">
        <w:rPr>
          <w:b/>
        </w:rPr>
        <w:t>autre de la ligne de torse (distances L et L</w:t>
      </w:r>
      <w:r w:rsidR="00B4782D">
        <w:rPr>
          <w:b/>
        </w:rPr>
        <w:t>’</w:t>
      </w:r>
      <w:r w:rsidRPr="007C314B">
        <w:rPr>
          <w:b/>
        </w:rPr>
        <w:t xml:space="preserve">). </w:t>
      </w:r>
    </w:p>
    <w:p w14:paraId="32EA89A8"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6.4</w:t>
      </w:r>
      <w:r>
        <w:rPr>
          <w:b/>
        </w:rPr>
        <w:tab/>
      </w:r>
      <w:r>
        <w:rPr>
          <w:b/>
        </w:rPr>
        <w:tab/>
      </w:r>
      <w:r w:rsidRPr="007C314B">
        <w:rPr>
          <w:b/>
        </w:rPr>
        <w:t xml:space="preserve">Discontinuités dans les appuie-tête </w:t>
      </w:r>
    </w:p>
    <w:p w14:paraId="6AAFC859" w14:textId="77777777" w:rsidR="00162A21" w:rsidRDefault="00162A21" w:rsidP="00162A21">
      <w:pPr>
        <w:pStyle w:val="SingleTxtG"/>
        <w:kinsoku/>
        <w:overflowPunct/>
        <w:autoSpaceDE/>
        <w:autoSpaceDN/>
        <w:adjustRightInd/>
        <w:snapToGrid/>
        <w:ind w:left="2268"/>
        <w:rPr>
          <w:b/>
        </w:rPr>
      </w:pPr>
      <w:r w:rsidRPr="007C314B">
        <w:rPr>
          <w:b/>
        </w:rPr>
        <w:t>Si</w:t>
      </w:r>
      <w:r>
        <w:rPr>
          <w:b/>
        </w:rPr>
        <w:t>,</w:t>
      </w:r>
      <w:r w:rsidRPr="007C314B">
        <w:rPr>
          <w:b/>
        </w:rPr>
        <w:t xml:space="preserve"> lors d</w:t>
      </w:r>
      <w:r w:rsidR="00B4782D">
        <w:rPr>
          <w:b/>
        </w:rPr>
        <w:t>’</w:t>
      </w:r>
      <w:r w:rsidRPr="007C314B">
        <w:rPr>
          <w:b/>
        </w:rPr>
        <w:t>une mesure effectuée conformément à l</w:t>
      </w:r>
      <w:r w:rsidR="00B4782D">
        <w:rPr>
          <w:b/>
        </w:rPr>
        <w:t>’</w:t>
      </w:r>
      <w:r w:rsidRPr="007C314B">
        <w:rPr>
          <w:b/>
        </w:rPr>
        <w:t>annexe</w:t>
      </w:r>
      <w:r>
        <w:rPr>
          <w:b/>
        </w:rPr>
        <w:t xml:space="preserve"> 8, un appuie</w:t>
      </w:r>
      <w:r>
        <w:rPr>
          <w:b/>
        </w:rPr>
        <w:noBreakHyphen/>
      </w:r>
      <w:r w:rsidRPr="007C314B">
        <w:rPr>
          <w:b/>
        </w:rPr>
        <w:t>tête a une discontinuité supérieure à 60</w:t>
      </w:r>
      <w:r>
        <w:rPr>
          <w:b/>
        </w:rPr>
        <w:t xml:space="preserve"> </w:t>
      </w:r>
      <w:r w:rsidRPr="007C314B">
        <w:rPr>
          <w:b/>
        </w:rPr>
        <w:t>mm, le déplacement maximal vers l</w:t>
      </w:r>
      <w:r w:rsidR="00B4782D">
        <w:rPr>
          <w:b/>
        </w:rPr>
        <w:t>’</w:t>
      </w:r>
      <w:r w:rsidRPr="007C314B">
        <w:rPr>
          <w:b/>
        </w:rPr>
        <w:t>arrière de la tête</w:t>
      </w:r>
      <w:r>
        <w:rPr>
          <w:b/>
        </w:rPr>
        <w:t xml:space="preserve"> d</w:t>
      </w:r>
      <w:r w:rsidR="00B4782D">
        <w:rPr>
          <w:b/>
        </w:rPr>
        <w:t>’</w:t>
      </w:r>
      <w:r>
        <w:rPr>
          <w:b/>
        </w:rPr>
        <w:t>essai</w:t>
      </w:r>
      <w:r w:rsidRPr="007C314B">
        <w:rPr>
          <w:b/>
        </w:rPr>
        <w:t xml:space="preserve"> doit être inférieur à 102</w:t>
      </w:r>
      <w:r>
        <w:rPr>
          <w:b/>
        </w:rPr>
        <w:t xml:space="preserve"> </w:t>
      </w:r>
      <w:r w:rsidRPr="007C314B">
        <w:rPr>
          <w:b/>
        </w:rPr>
        <w:t>mm lorsque l</w:t>
      </w:r>
      <w:r w:rsidR="00B4782D">
        <w:rPr>
          <w:b/>
        </w:rPr>
        <w:t>’</w:t>
      </w:r>
      <w:r w:rsidRPr="007C314B">
        <w:rPr>
          <w:b/>
        </w:rPr>
        <w:t>appuie-tête présentant une telle discontinuité est soumis à un essai au niveau de cette discontinuité conformément à l</w:t>
      </w:r>
      <w:r w:rsidR="00B4782D">
        <w:rPr>
          <w:b/>
        </w:rPr>
        <w:t>’</w:t>
      </w:r>
      <w:r w:rsidRPr="007C314B">
        <w:rPr>
          <w:b/>
        </w:rPr>
        <w:t>annexe</w:t>
      </w:r>
      <w:r>
        <w:rPr>
          <w:b/>
        </w:rPr>
        <w:t xml:space="preserve"> 5</w:t>
      </w:r>
      <w:r w:rsidRPr="007C314B">
        <w:rPr>
          <w:b/>
        </w:rPr>
        <w:t xml:space="preserve">. </w:t>
      </w:r>
    </w:p>
    <w:p w14:paraId="74A5E1C2" w14:textId="77777777" w:rsidR="00162A21" w:rsidRDefault="00162A21" w:rsidP="00162A21">
      <w:pPr>
        <w:pStyle w:val="SingleTxtG"/>
        <w:kinsoku/>
        <w:overflowPunct/>
        <w:autoSpaceDE/>
        <w:autoSpaceDN/>
        <w:adjustRightInd/>
        <w:snapToGrid/>
        <w:ind w:left="2268" w:hanging="1134"/>
        <w:jc w:val="left"/>
        <w:rPr>
          <w:b/>
        </w:rPr>
      </w:pPr>
      <w:r w:rsidRPr="007C314B">
        <w:rPr>
          <w:b/>
        </w:rPr>
        <w:t>5.</w:t>
      </w:r>
      <w:r>
        <w:rPr>
          <w:b/>
        </w:rPr>
        <w:t>6.5</w:t>
      </w:r>
      <w:r>
        <w:rPr>
          <w:b/>
        </w:rPr>
        <w:tab/>
      </w:r>
      <w:r>
        <w:rPr>
          <w:b/>
        </w:rPr>
        <w:tab/>
      </w:r>
      <w:r w:rsidRPr="007C314B">
        <w:rPr>
          <w:b/>
        </w:rPr>
        <w:t>Discontinuité</w:t>
      </w:r>
      <w:r>
        <w:rPr>
          <w:b/>
        </w:rPr>
        <w:t>s</w:t>
      </w:r>
      <w:r w:rsidRPr="007C314B">
        <w:rPr>
          <w:b/>
        </w:rPr>
        <w:t xml:space="preserve"> entre le bas de l</w:t>
      </w:r>
      <w:r w:rsidR="00B4782D">
        <w:rPr>
          <w:b/>
        </w:rPr>
        <w:t>’</w:t>
      </w:r>
      <w:r w:rsidRPr="007C314B">
        <w:rPr>
          <w:b/>
        </w:rPr>
        <w:t>appuie-tête et le sommet du dossier du</w:t>
      </w:r>
      <w:r>
        <w:rPr>
          <w:b/>
        </w:rPr>
        <w:t xml:space="preserve"> </w:t>
      </w:r>
      <w:r w:rsidRPr="007C314B">
        <w:rPr>
          <w:b/>
        </w:rPr>
        <w:t xml:space="preserve">siège </w:t>
      </w:r>
    </w:p>
    <w:p w14:paraId="1AD2D11B" w14:textId="77777777" w:rsidR="00162A21" w:rsidRDefault="00162A21" w:rsidP="00162A21">
      <w:pPr>
        <w:pStyle w:val="SingleTxtG"/>
        <w:kinsoku/>
        <w:overflowPunct/>
        <w:autoSpaceDE/>
        <w:autoSpaceDN/>
        <w:adjustRightInd/>
        <w:snapToGrid/>
        <w:ind w:left="2268"/>
        <w:rPr>
          <w:b/>
        </w:rPr>
      </w:pPr>
      <w:r w:rsidRPr="007C314B">
        <w:rPr>
          <w:b/>
        </w:rPr>
        <w:t>Lors d</w:t>
      </w:r>
      <w:r w:rsidR="00B4782D">
        <w:rPr>
          <w:b/>
        </w:rPr>
        <w:t>’</w:t>
      </w:r>
      <w:r w:rsidRPr="007C314B">
        <w:rPr>
          <w:b/>
        </w:rPr>
        <w:t>une mesure effectuée conformément à l</w:t>
      </w:r>
      <w:r w:rsidR="00B4782D">
        <w:rPr>
          <w:b/>
        </w:rPr>
        <w:t>’</w:t>
      </w:r>
      <w:r w:rsidRPr="007C314B">
        <w:rPr>
          <w:b/>
        </w:rPr>
        <w:t>annexe</w:t>
      </w:r>
      <w:r>
        <w:rPr>
          <w:b/>
        </w:rPr>
        <w:t xml:space="preserve"> 8</w:t>
      </w:r>
      <w:r w:rsidRPr="007C314B">
        <w:rPr>
          <w:b/>
        </w:rPr>
        <w:t>, il ne doit pas exister de discontinuité supérieure à 60</w:t>
      </w:r>
      <w:r>
        <w:rPr>
          <w:b/>
        </w:rPr>
        <w:t xml:space="preserve"> </w:t>
      </w:r>
      <w:r w:rsidRPr="007C314B">
        <w:rPr>
          <w:b/>
        </w:rPr>
        <w:t>mm entre le bas de l</w:t>
      </w:r>
      <w:r w:rsidR="00B4782D">
        <w:rPr>
          <w:b/>
        </w:rPr>
        <w:t>’</w:t>
      </w:r>
      <w:r w:rsidRPr="007C314B">
        <w:rPr>
          <w:b/>
        </w:rPr>
        <w:t>appuie-tête et le sommet du dossier du siège si l</w:t>
      </w:r>
      <w:r w:rsidR="00B4782D">
        <w:rPr>
          <w:b/>
        </w:rPr>
        <w:t>’</w:t>
      </w:r>
      <w:r w:rsidRPr="007C314B">
        <w:rPr>
          <w:b/>
        </w:rPr>
        <w:t xml:space="preserve">appuie-tête ne peut pas être réglé en hauteur. </w:t>
      </w:r>
    </w:p>
    <w:p w14:paraId="24ACB594" w14:textId="77777777" w:rsidR="00162A21" w:rsidRDefault="00162A21" w:rsidP="00162A21">
      <w:pPr>
        <w:pStyle w:val="SingleTxtG"/>
        <w:kinsoku/>
        <w:overflowPunct/>
        <w:autoSpaceDE/>
        <w:autoSpaceDN/>
        <w:adjustRightInd/>
        <w:snapToGrid/>
        <w:ind w:left="2268"/>
        <w:rPr>
          <w:b/>
        </w:rPr>
      </w:pPr>
      <w:r w:rsidRPr="007C314B">
        <w:rPr>
          <w:b/>
        </w:rPr>
        <w:t>Dans le cas d</w:t>
      </w:r>
      <w:r w:rsidR="00B4782D">
        <w:rPr>
          <w:b/>
        </w:rPr>
        <w:t>’</w:t>
      </w:r>
      <w:r w:rsidRPr="007C314B">
        <w:rPr>
          <w:b/>
        </w:rPr>
        <w:t xml:space="preserve">un appuie-tête réglable en hauteur </w:t>
      </w:r>
      <w:r>
        <w:rPr>
          <w:b/>
        </w:rPr>
        <w:t>sur</w:t>
      </w:r>
      <w:r w:rsidRPr="007C314B">
        <w:rPr>
          <w:b/>
        </w:rPr>
        <w:t xml:space="preserve"> plus d</w:t>
      </w:r>
      <w:r w:rsidR="00B4782D">
        <w:rPr>
          <w:b/>
        </w:rPr>
        <w:t>’</w:t>
      </w:r>
      <w:r w:rsidRPr="007C314B">
        <w:rPr>
          <w:b/>
        </w:rPr>
        <w:t>une position prévue pour une utilisation par un occupant, lors d</w:t>
      </w:r>
      <w:r w:rsidR="00B4782D">
        <w:rPr>
          <w:b/>
        </w:rPr>
        <w:t>’</w:t>
      </w:r>
      <w:r w:rsidRPr="007C314B">
        <w:rPr>
          <w:b/>
        </w:rPr>
        <w:t>une mesure effectuée conformément à l</w:t>
      </w:r>
      <w:r w:rsidR="00B4782D">
        <w:rPr>
          <w:b/>
        </w:rPr>
        <w:t>’</w:t>
      </w:r>
      <w:r w:rsidRPr="007C314B">
        <w:rPr>
          <w:b/>
        </w:rPr>
        <w:t>annexe</w:t>
      </w:r>
      <w:r>
        <w:rPr>
          <w:b/>
        </w:rPr>
        <w:t xml:space="preserve"> 8</w:t>
      </w:r>
      <w:r w:rsidRPr="007C314B">
        <w:rPr>
          <w:b/>
        </w:rPr>
        <w:t>, il ne doit pas exister de discontinuité supérieure à 25</w:t>
      </w:r>
      <w:r>
        <w:rPr>
          <w:b/>
        </w:rPr>
        <w:t xml:space="preserve"> </w:t>
      </w:r>
      <w:r w:rsidRPr="007C314B">
        <w:rPr>
          <w:b/>
        </w:rPr>
        <w:t>mm entre le bas de l</w:t>
      </w:r>
      <w:r w:rsidR="00B4782D">
        <w:rPr>
          <w:b/>
        </w:rPr>
        <w:t>’</w:t>
      </w:r>
      <w:r w:rsidRPr="007C314B">
        <w:rPr>
          <w:b/>
        </w:rPr>
        <w:t>appuie-tête et le sommet du dossier du siège lorsque l</w:t>
      </w:r>
      <w:r w:rsidR="00B4782D">
        <w:rPr>
          <w:b/>
        </w:rPr>
        <w:t>’</w:t>
      </w:r>
      <w:r w:rsidRPr="007C314B">
        <w:rPr>
          <w:b/>
        </w:rPr>
        <w:t>appuie-tête est réglé à sa position la plus basse</w:t>
      </w:r>
      <w:r>
        <w:rPr>
          <w:b/>
        </w:rPr>
        <w:t>.</w:t>
      </w:r>
      <w:r w:rsidRPr="007C314B">
        <w:rPr>
          <w:b/>
        </w:rPr>
        <w:t xml:space="preserve"> </w:t>
      </w:r>
    </w:p>
    <w:p w14:paraId="10BEAE28" w14:textId="77777777" w:rsidR="00162A21" w:rsidRDefault="00162A21" w:rsidP="00162A21">
      <w:pPr>
        <w:pStyle w:val="SingleTxtG"/>
        <w:kinsoku/>
        <w:overflowPunct/>
        <w:autoSpaceDE/>
        <w:autoSpaceDN/>
        <w:adjustRightInd/>
        <w:snapToGrid/>
        <w:ind w:left="2268" w:hanging="1134"/>
        <w:jc w:val="left"/>
        <w:rPr>
          <w:b/>
        </w:rPr>
      </w:pPr>
      <w:r w:rsidRPr="007C314B">
        <w:rPr>
          <w:b/>
        </w:rPr>
        <w:t>5.</w:t>
      </w:r>
      <w:r>
        <w:rPr>
          <w:b/>
        </w:rPr>
        <w:t>6.6</w:t>
      </w:r>
      <w:r>
        <w:rPr>
          <w:b/>
        </w:rPr>
        <w:tab/>
      </w:r>
      <w:r>
        <w:rPr>
          <w:b/>
        </w:rPr>
        <w:tab/>
      </w:r>
      <w:r w:rsidRPr="007C314B">
        <w:rPr>
          <w:b/>
        </w:rPr>
        <w:t xml:space="preserve">Prescriptions concernant la distance tête/appuie-tête maximale </w:t>
      </w:r>
      <w:r>
        <w:rPr>
          <w:b/>
        </w:rPr>
        <w:t>aux places assises avant extérieures en conditions statiques</w:t>
      </w:r>
    </w:p>
    <w:p w14:paraId="7E2C01A1"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6.6</w:t>
      </w:r>
      <w:r w:rsidRPr="007C314B">
        <w:rPr>
          <w:b/>
        </w:rPr>
        <w:t>.1</w:t>
      </w:r>
      <w:r>
        <w:rPr>
          <w:b/>
        </w:rPr>
        <w:tab/>
      </w:r>
      <w:r>
        <w:rPr>
          <w:b/>
        </w:rPr>
        <w:tab/>
      </w:r>
      <w:r w:rsidRPr="007C314B">
        <w:rPr>
          <w:b/>
        </w:rPr>
        <w:t xml:space="preserve">Pour les appuie-tête réglables en hauteur, il doit être satisfait aux prescriptions dans toutes les positions de réglage en hauteur pour lesquelles le sommet </w:t>
      </w:r>
      <w:r>
        <w:rPr>
          <w:b/>
        </w:rPr>
        <w:t xml:space="preserve">effectif </w:t>
      </w:r>
      <w:r w:rsidRPr="007C314B">
        <w:rPr>
          <w:b/>
        </w:rPr>
        <w:t>de l</w:t>
      </w:r>
      <w:r w:rsidR="00B4782D">
        <w:rPr>
          <w:b/>
        </w:rPr>
        <w:t>’</w:t>
      </w:r>
      <w:r w:rsidRPr="007C314B">
        <w:rPr>
          <w:b/>
        </w:rPr>
        <w:t>appuie-tête est situé entre 7</w:t>
      </w:r>
      <w:r>
        <w:rPr>
          <w:b/>
        </w:rPr>
        <w:t>2</w:t>
      </w:r>
      <w:r w:rsidRPr="007C314B">
        <w:rPr>
          <w:b/>
        </w:rPr>
        <w:t>0</w:t>
      </w:r>
      <w:r>
        <w:rPr>
          <w:b/>
        </w:rPr>
        <w:t xml:space="preserve"> </w:t>
      </w:r>
      <w:r w:rsidRPr="007C314B">
        <w:rPr>
          <w:b/>
        </w:rPr>
        <w:t>mm et 8</w:t>
      </w:r>
      <w:r>
        <w:rPr>
          <w:b/>
        </w:rPr>
        <w:t>3</w:t>
      </w:r>
      <w:r w:rsidRPr="007C314B">
        <w:rPr>
          <w:b/>
        </w:rPr>
        <w:t>0</w:t>
      </w:r>
      <w:r>
        <w:rPr>
          <w:b/>
        </w:rPr>
        <w:t xml:space="preserve"> </w:t>
      </w:r>
      <w:r w:rsidRPr="007C314B">
        <w:rPr>
          <w:b/>
        </w:rPr>
        <w:t xml:space="preserve">mm. Si le sommet </w:t>
      </w:r>
      <w:r>
        <w:rPr>
          <w:b/>
        </w:rPr>
        <w:t xml:space="preserve">effectif </w:t>
      </w:r>
      <w:r w:rsidRPr="007C314B">
        <w:rPr>
          <w:b/>
        </w:rPr>
        <w:t>de l</w:t>
      </w:r>
      <w:r w:rsidR="00B4782D">
        <w:rPr>
          <w:b/>
        </w:rPr>
        <w:t>’</w:t>
      </w:r>
      <w:r w:rsidRPr="007C314B">
        <w:rPr>
          <w:b/>
        </w:rPr>
        <w:t>appuie-tête, dans sa position de réglage la plus basse, est situé au-dessus de 8</w:t>
      </w:r>
      <w:r>
        <w:rPr>
          <w:b/>
        </w:rPr>
        <w:t>3</w:t>
      </w:r>
      <w:r w:rsidRPr="007C314B">
        <w:rPr>
          <w:b/>
        </w:rPr>
        <w:t>0</w:t>
      </w:r>
      <w:r>
        <w:rPr>
          <w:b/>
        </w:rPr>
        <w:t xml:space="preserve"> </w:t>
      </w:r>
      <w:r w:rsidRPr="007C314B">
        <w:rPr>
          <w:b/>
        </w:rPr>
        <w:t xml:space="preserve">mm, il doit être satisfait aux prescriptions du présent </w:t>
      </w:r>
      <w:r>
        <w:rPr>
          <w:b/>
        </w:rPr>
        <w:t>R</w:t>
      </w:r>
      <w:r w:rsidRPr="007C314B">
        <w:rPr>
          <w:b/>
        </w:rPr>
        <w:t>èglement dans cette position uniquement.</w:t>
      </w:r>
    </w:p>
    <w:p w14:paraId="79477A2A" w14:textId="77777777" w:rsidR="00162A21" w:rsidRDefault="00162A21" w:rsidP="00162A21">
      <w:pPr>
        <w:pStyle w:val="SingleTxtG"/>
        <w:kinsoku/>
        <w:overflowPunct/>
        <w:autoSpaceDE/>
        <w:autoSpaceDN/>
        <w:adjustRightInd/>
        <w:snapToGrid/>
        <w:ind w:left="2268"/>
        <w:rPr>
          <w:b/>
        </w:rPr>
      </w:pPr>
      <w:r>
        <w:rPr>
          <w:b/>
        </w:rPr>
        <w:lastRenderedPageBreak/>
        <w:tab/>
        <w:t>Sur les appuie-tête réglables dans le plan longitudinal du véhicule, les prescriptions concernant la distance maximum tête/appuie-tête doivent être respectées dans toutes les positions de réglage.</w:t>
      </w:r>
      <w:r w:rsidRPr="007C314B">
        <w:rPr>
          <w:b/>
        </w:rPr>
        <w:t xml:space="preserve"> </w:t>
      </w:r>
    </w:p>
    <w:p w14:paraId="4626A70D"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6.6.2</w:t>
      </w:r>
      <w:r>
        <w:rPr>
          <w:b/>
        </w:rPr>
        <w:tab/>
      </w:r>
      <w:r w:rsidRPr="007C314B">
        <w:rPr>
          <w:b/>
        </w:rPr>
        <w:t>Lors</w:t>
      </w:r>
      <w:r>
        <w:rPr>
          <w:b/>
        </w:rPr>
        <w:t>qu</w:t>
      </w:r>
      <w:r w:rsidR="00B4782D">
        <w:rPr>
          <w:b/>
        </w:rPr>
        <w:t>’</w:t>
      </w:r>
      <w:r>
        <w:rPr>
          <w:b/>
        </w:rPr>
        <w:t xml:space="preserve">elle est </w:t>
      </w:r>
      <w:r w:rsidRPr="007C314B">
        <w:rPr>
          <w:b/>
        </w:rPr>
        <w:t>mesur</w:t>
      </w:r>
      <w:r>
        <w:rPr>
          <w:b/>
        </w:rPr>
        <w:t>é</w:t>
      </w:r>
      <w:r w:rsidRPr="007C314B">
        <w:rPr>
          <w:b/>
        </w:rPr>
        <w:t>e conformément à l</w:t>
      </w:r>
      <w:r w:rsidR="00B4782D">
        <w:rPr>
          <w:b/>
        </w:rPr>
        <w:t>’</w:t>
      </w:r>
      <w:r w:rsidRPr="007C314B">
        <w:rPr>
          <w:b/>
        </w:rPr>
        <w:t>annexe</w:t>
      </w:r>
      <w:r>
        <w:rPr>
          <w:b/>
        </w:rPr>
        <w:t xml:space="preserve"> 11</w:t>
      </w:r>
      <w:r w:rsidRPr="007C314B">
        <w:rPr>
          <w:b/>
        </w:rPr>
        <w:t xml:space="preserve">, la distance tête/appuie-tête ne doit pas être supérieure à </w:t>
      </w:r>
      <w:r>
        <w:rPr>
          <w:b/>
        </w:rPr>
        <w:t>4</w:t>
      </w:r>
      <w:r w:rsidRPr="007C314B">
        <w:rPr>
          <w:b/>
        </w:rPr>
        <w:t>5</w:t>
      </w:r>
      <w:r>
        <w:rPr>
          <w:b/>
        </w:rPr>
        <w:t xml:space="preserve"> </w:t>
      </w:r>
      <w:r w:rsidRPr="007C314B">
        <w:rPr>
          <w:b/>
        </w:rPr>
        <w:t xml:space="preserve">mm. </w:t>
      </w:r>
    </w:p>
    <w:p w14:paraId="53E3790F"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6.6.3</w:t>
      </w:r>
      <w:r>
        <w:rPr>
          <w:b/>
        </w:rPr>
        <w:tab/>
        <w:t>S</w:t>
      </w:r>
      <w:r w:rsidRPr="007C314B">
        <w:rPr>
          <w:b/>
        </w:rPr>
        <w:t>i l</w:t>
      </w:r>
      <w:r w:rsidR="00B4782D">
        <w:rPr>
          <w:b/>
        </w:rPr>
        <w:t>’</w:t>
      </w:r>
      <w:r w:rsidRPr="007C314B">
        <w:rPr>
          <w:b/>
        </w:rPr>
        <w:t>appuie-tête de la place avant latérale n</w:t>
      </w:r>
      <w:r w:rsidR="00B4782D">
        <w:rPr>
          <w:b/>
        </w:rPr>
        <w:t>’</w:t>
      </w:r>
      <w:r w:rsidRPr="007C314B">
        <w:rPr>
          <w:b/>
        </w:rPr>
        <w:t xml:space="preserve">est pas fixé au dossier du siège, il ne doit pas être possible de régler </w:t>
      </w:r>
      <w:r>
        <w:rPr>
          <w:b/>
        </w:rPr>
        <w:t xml:space="preserve">le siège ou </w:t>
      </w:r>
      <w:r w:rsidRPr="007C314B">
        <w:rPr>
          <w:b/>
        </w:rPr>
        <w:t>l</w:t>
      </w:r>
      <w:r w:rsidR="00B4782D">
        <w:rPr>
          <w:b/>
        </w:rPr>
        <w:t>’</w:t>
      </w:r>
      <w:r w:rsidRPr="007C314B">
        <w:rPr>
          <w:b/>
        </w:rPr>
        <w:t>appuie-tête de telle sorte que la distance tête/appuie-tête soit supérieure à</w:t>
      </w:r>
      <w:r>
        <w:rPr>
          <w:b/>
        </w:rPr>
        <w:t xml:space="preserve"> 45 mm.</w:t>
      </w:r>
    </w:p>
    <w:p w14:paraId="58A81E66" w14:textId="77777777" w:rsidR="00162A21" w:rsidRDefault="00162A21" w:rsidP="00162A21">
      <w:pPr>
        <w:pStyle w:val="SingleTxtG"/>
        <w:kinsoku/>
        <w:overflowPunct/>
        <w:autoSpaceDE/>
        <w:autoSpaceDN/>
        <w:adjustRightInd/>
        <w:snapToGrid/>
        <w:ind w:left="2268" w:hanging="1134"/>
        <w:rPr>
          <w:b/>
        </w:rPr>
      </w:pPr>
      <w:r w:rsidRPr="00A47921">
        <w:rPr>
          <w:b/>
        </w:rPr>
        <w:t>5.6.7</w:t>
      </w:r>
      <w:r>
        <w:rPr>
          <w:b/>
        </w:rPr>
        <w:tab/>
      </w:r>
      <w:r w:rsidRPr="00B90CFE">
        <w:rPr>
          <w:b/>
        </w:rPr>
        <w:t xml:space="preserve"> La hauteur de la face avant des appuie-tête, déterminée comme indiqué à la figure 10-6 de l</w:t>
      </w:r>
      <w:r w:rsidR="00B4782D">
        <w:rPr>
          <w:b/>
        </w:rPr>
        <w:t>’</w:t>
      </w:r>
      <w:r w:rsidRPr="00B90CFE">
        <w:rPr>
          <w:b/>
        </w:rPr>
        <w:t>annexe 10, ne doit pas être inférieure à 100 mm, sauf pour les appuie-tête intégrés.</w:t>
      </w:r>
    </w:p>
    <w:p w14:paraId="44A302C0"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7</w:t>
      </w:r>
      <w:r>
        <w:rPr>
          <w:b/>
        </w:rPr>
        <w:tab/>
      </w:r>
      <w:r w:rsidRPr="007C314B">
        <w:rPr>
          <w:b/>
        </w:rPr>
        <w:t xml:space="preserve">Prescriptions concernant la résistance statique </w:t>
      </w:r>
    </w:p>
    <w:p w14:paraId="3CAD5578" w14:textId="77777777" w:rsidR="00162A21" w:rsidRDefault="00162A21" w:rsidP="00162A21">
      <w:pPr>
        <w:pStyle w:val="SingleTxtG"/>
        <w:kinsoku/>
        <w:overflowPunct/>
        <w:autoSpaceDE/>
        <w:autoSpaceDN/>
        <w:adjustRightInd/>
        <w:snapToGrid/>
        <w:ind w:left="2268"/>
        <w:rPr>
          <w:b/>
        </w:rPr>
      </w:pPr>
      <w:r w:rsidRPr="007C314B">
        <w:rPr>
          <w:b/>
        </w:rPr>
        <w:t>Tout appuie-tête doit être conforme</w:t>
      </w:r>
      <w:r>
        <w:rPr>
          <w:b/>
        </w:rPr>
        <w:t>, en conditions statiques, aux prescriptions ci-dessous.</w:t>
      </w:r>
    </w:p>
    <w:p w14:paraId="60B4AEA3" w14:textId="77777777" w:rsidR="00162A21" w:rsidRDefault="00162A21" w:rsidP="00162A21">
      <w:pPr>
        <w:pStyle w:val="SingleTxtG"/>
        <w:kinsoku/>
        <w:overflowPunct/>
        <w:autoSpaceDE/>
        <w:autoSpaceDN/>
        <w:adjustRightInd/>
        <w:snapToGrid/>
        <w:ind w:left="2268" w:hanging="1134"/>
        <w:rPr>
          <w:b/>
        </w:rPr>
      </w:pPr>
      <w:r w:rsidRPr="007C314B">
        <w:rPr>
          <w:b/>
        </w:rPr>
        <w:t>5.</w:t>
      </w:r>
      <w:r>
        <w:rPr>
          <w:b/>
        </w:rPr>
        <w:t>7</w:t>
      </w:r>
      <w:r w:rsidRPr="007C314B">
        <w:rPr>
          <w:b/>
        </w:rPr>
        <w:t>.1</w:t>
      </w:r>
      <w:r>
        <w:rPr>
          <w:b/>
        </w:rPr>
        <w:tab/>
      </w:r>
      <w:r>
        <w:rPr>
          <w:b/>
        </w:rPr>
        <w:tab/>
      </w:r>
      <w:r w:rsidRPr="007C314B">
        <w:rPr>
          <w:b/>
        </w:rPr>
        <w:t>Dissipation de l</w:t>
      </w:r>
      <w:r w:rsidR="00B4782D">
        <w:rPr>
          <w:b/>
        </w:rPr>
        <w:t>’</w:t>
      </w:r>
      <w:r w:rsidRPr="007C314B">
        <w:rPr>
          <w:b/>
        </w:rPr>
        <w:t xml:space="preserve">énergie </w:t>
      </w:r>
    </w:p>
    <w:p w14:paraId="0E9C9F73" w14:textId="77777777" w:rsidR="00162A21" w:rsidRDefault="00162A21" w:rsidP="00162A21">
      <w:pPr>
        <w:pStyle w:val="SingleTxtG"/>
        <w:kinsoku/>
        <w:overflowPunct/>
        <w:autoSpaceDE/>
        <w:autoSpaceDN/>
        <w:adjustRightInd/>
        <w:snapToGrid/>
        <w:ind w:left="2268"/>
        <w:rPr>
          <w:b/>
        </w:rPr>
      </w:pPr>
      <w:r w:rsidRPr="007C314B">
        <w:rPr>
          <w:b/>
        </w:rPr>
        <w:t>Lorsque la face avant de l</w:t>
      </w:r>
      <w:r w:rsidR="00B4782D">
        <w:rPr>
          <w:b/>
        </w:rPr>
        <w:t>’</w:t>
      </w:r>
      <w:r w:rsidRPr="007C314B">
        <w:rPr>
          <w:b/>
        </w:rPr>
        <w:t>appuie-tête subit un essai de choc conformément à l</w:t>
      </w:r>
      <w:r w:rsidR="00B4782D">
        <w:rPr>
          <w:b/>
        </w:rPr>
        <w:t>’</w:t>
      </w:r>
      <w:r w:rsidRPr="007C314B">
        <w:rPr>
          <w:b/>
        </w:rPr>
        <w:t>annexe</w:t>
      </w:r>
      <w:r>
        <w:rPr>
          <w:b/>
        </w:rPr>
        <w:t xml:space="preserve"> 12</w:t>
      </w:r>
      <w:r w:rsidRPr="007C314B">
        <w:rPr>
          <w:b/>
        </w:rPr>
        <w:t xml:space="preserve">, la décélération de la tête </w:t>
      </w:r>
      <w:r>
        <w:rPr>
          <w:b/>
        </w:rPr>
        <w:t>d</w:t>
      </w:r>
      <w:r w:rsidR="00B4782D">
        <w:rPr>
          <w:b/>
        </w:rPr>
        <w:t>’</w:t>
      </w:r>
      <w:r>
        <w:rPr>
          <w:b/>
        </w:rPr>
        <w:t>essai</w:t>
      </w:r>
      <w:r w:rsidRPr="007C314B">
        <w:rPr>
          <w:b/>
        </w:rPr>
        <w:t xml:space="preserve"> ne doit pas dépasser 785</w:t>
      </w:r>
      <w:r>
        <w:rPr>
          <w:b/>
        </w:rPr>
        <w:t xml:space="preserve"> </w:t>
      </w:r>
      <w:r w:rsidRPr="007C314B">
        <w:rPr>
          <w:b/>
        </w:rPr>
        <w:t>m/s</w:t>
      </w:r>
      <w:r w:rsidRPr="00074D63">
        <w:rPr>
          <w:b/>
          <w:vertAlign w:val="superscript"/>
        </w:rPr>
        <w:t>2</w:t>
      </w:r>
      <w:r w:rsidRPr="007C314B">
        <w:rPr>
          <w:b/>
        </w:rPr>
        <w:t xml:space="preserve"> (80</w:t>
      </w:r>
      <w:r>
        <w:rPr>
          <w:b/>
        </w:rPr>
        <w:t xml:space="preserve"> </w:t>
      </w:r>
      <w:r w:rsidRPr="007C314B">
        <w:rPr>
          <w:b/>
        </w:rPr>
        <w:t>g) de manière continue pendant plus de 3</w:t>
      </w:r>
      <w:r>
        <w:rPr>
          <w:b/>
        </w:rPr>
        <w:t xml:space="preserve"> </w:t>
      </w:r>
      <w:r w:rsidRPr="007C314B">
        <w:rPr>
          <w:b/>
        </w:rPr>
        <w:t xml:space="preserve">ms. </w:t>
      </w:r>
      <w:r>
        <w:rPr>
          <w:b/>
        </w:rPr>
        <w:t>En outre, aucune arête dangereuse ne doit apparaître pendant l</w:t>
      </w:r>
      <w:r w:rsidR="00B4782D">
        <w:rPr>
          <w:b/>
        </w:rPr>
        <w:t>’</w:t>
      </w:r>
      <w:r>
        <w:rPr>
          <w:b/>
        </w:rPr>
        <w:t xml:space="preserve">essai ni subsister après. </w:t>
      </w:r>
    </w:p>
    <w:p w14:paraId="299DB866" w14:textId="77777777" w:rsidR="00162A21" w:rsidRDefault="00162A21" w:rsidP="00162A21">
      <w:pPr>
        <w:pStyle w:val="SingleTxtG"/>
        <w:kinsoku/>
        <w:overflowPunct/>
        <w:autoSpaceDE/>
        <w:autoSpaceDN/>
        <w:adjustRightInd/>
        <w:snapToGrid/>
        <w:ind w:left="2268" w:hanging="1134"/>
        <w:rPr>
          <w:rFonts w:eastAsia="Times New Roman"/>
          <w:b/>
          <w:lang w:eastAsia="fr-FR"/>
        </w:rPr>
      </w:pPr>
      <w:r w:rsidRPr="007C314B">
        <w:rPr>
          <w:b/>
        </w:rPr>
        <w:t>5.</w:t>
      </w:r>
      <w:r>
        <w:rPr>
          <w:b/>
        </w:rPr>
        <w:t>7.</w:t>
      </w:r>
      <w:r w:rsidRPr="007C314B">
        <w:rPr>
          <w:b/>
        </w:rPr>
        <w:t>2</w:t>
      </w:r>
      <w:r>
        <w:rPr>
          <w:b/>
        </w:rPr>
        <w:tab/>
      </w:r>
      <w:r>
        <w:rPr>
          <w:b/>
        </w:rPr>
        <w:tab/>
      </w:r>
      <w:r w:rsidRPr="001B311F">
        <w:rPr>
          <w:rFonts w:eastAsia="Times New Roman"/>
          <w:b/>
          <w:lang w:eastAsia="fr-FR"/>
        </w:rPr>
        <w:t xml:space="preserve">Déplacement </w:t>
      </w:r>
    </w:p>
    <w:p w14:paraId="22B7EEAF" w14:textId="77777777" w:rsidR="00162A21" w:rsidRDefault="00162A21" w:rsidP="00162A21">
      <w:pPr>
        <w:pStyle w:val="SingleTxtG"/>
        <w:kinsoku/>
        <w:overflowPunct/>
        <w:autoSpaceDE/>
        <w:autoSpaceDN/>
        <w:adjustRightInd/>
        <w:snapToGrid/>
        <w:ind w:left="2268"/>
        <w:rPr>
          <w:rFonts w:eastAsia="Times New Roman"/>
          <w:b/>
          <w:lang w:eastAsia="fr-FR"/>
        </w:rPr>
      </w:pPr>
      <w:r>
        <w:rPr>
          <w:rFonts w:eastAsia="Times New Roman"/>
          <w:b/>
          <w:lang w:eastAsia="fr-FR"/>
        </w:rPr>
        <w:t>Si l</w:t>
      </w:r>
      <w:r w:rsidR="00B4782D">
        <w:rPr>
          <w:rFonts w:eastAsia="Times New Roman"/>
          <w:b/>
          <w:lang w:eastAsia="fr-FR"/>
        </w:rPr>
        <w:t>’</w:t>
      </w:r>
      <w:r>
        <w:rPr>
          <w:rFonts w:eastAsia="Times New Roman"/>
          <w:b/>
          <w:lang w:eastAsia="fr-FR"/>
        </w:rPr>
        <w:t>appuie-tête est soumis aux essais conformément aux dispositions de l</w:t>
      </w:r>
      <w:r w:rsidR="00B4782D">
        <w:rPr>
          <w:rFonts w:eastAsia="Times New Roman"/>
          <w:b/>
          <w:lang w:eastAsia="fr-FR"/>
        </w:rPr>
        <w:t>’</w:t>
      </w:r>
      <w:r>
        <w:rPr>
          <w:rFonts w:eastAsia="Times New Roman"/>
          <w:b/>
          <w:lang w:eastAsia="fr-FR"/>
        </w:rPr>
        <w:t>annexe 5, la tête d</w:t>
      </w:r>
      <w:r w:rsidR="00B4782D">
        <w:rPr>
          <w:rFonts w:eastAsia="Times New Roman"/>
          <w:b/>
          <w:lang w:eastAsia="fr-FR"/>
        </w:rPr>
        <w:t>’</w:t>
      </w:r>
      <w:r>
        <w:rPr>
          <w:rFonts w:eastAsia="Times New Roman"/>
          <w:b/>
          <w:lang w:eastAsia="fr-FR"/>
        </w:rPr>
        <w:t xml:space="preserve">essai ne doit pas se déplacer de plus de 102 mm perpendiculairement en arrière de la ligne de référence de torse prolongée déplacée, </w:t>
      </w:r>
      <w:r w:rsidRPr="00AC6BA9">
        <w:rPr>
          <w:b/>
        </w:rPr>
        <w:t>“</w:t>
      </w:r>
      <w:r>
        <w:rPr>
          <w:rFonts w:eastAsia="Times New Roman"/>
          <w:b/>
          <w:lang w:eastAsia="fr-FR"/>
        </w:rPr>
        <w:t>r1</w:t>
      </w:r>
      <w:r w:rsidRPr="00180A33">
        <w:rPr>
          <w:b/>
        </w:rPr>
        <w:t>”</w:t>
      </w:r>
      <w:r>
        <w:rPr>
          <w:rFonts w:eastAsia="Times New Roman"/>
          <w:b/>
          <w:lang w:eastAsia="fr-FR"/>
        </w:rPr>
        <w:t>, pendant l</w:t>
      </w:r>
      <w:r w:rsidR="00B4782D">
        <w:rPr>
          <w:rFonts w:eastAsia="Times New Roman"/>
          <w:b/>
          <w:lang w:eastAsia="fr-FR"/>
        </w:rPr>
        <w:t>’</w:t>
      </w:r>
      <w:r>
        <w:rPr>
          <w:rFonts w:eastAsia="Times New Roman"/>
          <w:b/>
          <w:lang w:eastAsia="fr-FR"/>
        </w:rPr>
        <w:t>application d</w:t>
      </w:r>
      <w:r w:rsidR="00B4782D">
        <w:rPr>
          <w:rFonts w:eastAsia="Times New Roman"/>
          <w:b/>
          <w:lang w:eastAsia="fr-FR"/>
        </w:rPr>
        <w:t>’</w:t>
      </w:r>
      <w:r>
        <w:rPr>
          <w:rFonts w:eastAsia="Times New Roman"/>
          <w:b/>
          <w:lang w:eastAsia="fr-FR"/>
        </w:rPr>
        <w:t>un moment de 373</w:t>
      </w:r>
      <w:r w:rsidR="006B667A">
        <w:rPr>
          <w:rFonts w:eastAsia="Times New Roman"/>
          <w:b/>
          <w:lang w:eastAsia="fr-FR"/>
        </w:rPr>
        <w:t> </w:t>
      </w:r>
      <w:r w:rsidRPr="00902F96">
        <w:rPr>
          <w:b/>
          <w:bCs/>
          <w:lang w:val="en-GB" w:eastAsia="zh-CN"/>
        </w:rPr>
        <w:sym w:font="Symbol" w:char="00B1"/>
      </w:r>
      <w:r w:rsidR="006B667A">
        <w:rPr>
          <w:rFonts w:eastAsia="Times New Roman"/>
          <w:b/>
          <w:lang w:eastAsia="fr-FR"/>
        </w:rPr>
        <w:t> </w:t>
      </w:r>
      <w:r>
        <w:rPr>
          <w:rFonts w:eastAsia="Times New Roman"/>
          <w:b/>
          <w:lang w:eastAsia="fr-FR"/>
        </w:rPr>
        <w:t>7,5 Nm autour du point R.</w:t>
      </w:r>
    </w:p>
    <w:p w14:paraId="054C69F3" w14:textId="77777777" w:rsidR="00162A21" w:rsidRDefault="00162A21" w:rsidP="00162A21">
      <w:pPr>
        <w:pStyle w:val="SingleTxtG"/>
        <w:kinsoku/>
        <w:overflowPunct/>
        <w:autoSpaceDE/>
        <w:autoSpaceDN/>
        <w:adjustRightInd/>
        <w:snapToGrid/>
        <w:ind w:left="2268" w:hanging="1134"/>
        <w:rPr>
          <w:b/>
        </w:rPr>
      </w:pPr>
      <w:r>
        <w:rPr>
          <w:b/>
        </w:rPr>
        <w:t>5.7.3</w:t>
      </w:r>
      <w:r>
        <w:rPr>
          <w:b/>
        </w:rPr>
        <w:tab/>
        <w:t>Résistance mécanique de l</w:t>
      </w:r>
      <w:r w:rsidR="00B4782D">
        <w:rPr>
          <w:b/>
        </w:rPr>
        <w:t>’</w:t>
      </w:r>
      <w:r>
        <w:rPr>
          <w:b/>
        </w:rPr>
        <w:t>appuie-tête et de son ancrage</w:t>
      </w:r>
    </w:p>
    <w:p w14:paraId="5F892F7F" w14:textId="77777777" w:rsidR="00162A21" w:rsidRDefault="00162A21" w:rsidP="00162A21">
      <w:pPr>
        <w:pStyle w:val="SingleTxtG"/>
        <w:spacing w:after="100"/>
        <w:ind w:left="2268"/>
        <w:rPr>
          <w:b/>
        </w:rPr>
      </w:pPr>
      <w:r>
        <w:rPr>
          <w:b/>
        </w:rPr>
        <w:tab/>
        <w:t>Si l</w:t>
      </w:r>
      <w:r w:rsidR="00B4782D">
        <w:rPr>
          <w:b/>
        </w:rPr>
        <w:t>’</w:t>
      </w:r>
      <w:r>
        <w:rPr>
          <w:b/>
        </w:rPr>
        <w:t>appuie-tête et son ancrage sont soumis à des essais conformément aux dispositions de l</w:t>
      </w:r>
      <w:r w:rsidR="00B4782D">
        <w:rPr>
          <w:b/>
        </w:rPr>
        <w:t>’</w:t>
      </w:r>
      <w:r>
        <w:rPr>
          <w:b/>
        </w:rPr>
        <w:t>annexe 5, la force appliquée sur l</w:t>
      </w:r>
      <w:r w:rsidR="00B4782D">
        <w:rPr>
          <w:b/>
        </w:rPr>
        <w:t>’</w:t>
      </w:r>
      <w:r>
        <w:rPr>
          <w:b/>
        </w:rPr>
        <w:t xml:space="preserve">appuie-tête doit atteindre 890 </w:t>
      </w:r>
      <w:r w:rsidRPr="00902F96">
        <w:rPr>
          <w:b/>
          <w:bCs/>
          <w:lang w:val="en-GB" w:eastAsia="zh-CN"/>
        </w:rPr>
        <w:sym w:font="Symbol" w:char="00B1"/>
      </w:r>
      <w:r>
        <w:rPr>
          <w:rFonts w:eastAsia="Times New Roman"/>
          <w:b/>
          <w:lang w:eastAsia="fr-FR"/>
        </w:rPr>
        <w:t xml:space="preserve"> 5 N et être maintenue pendant au moins 5 secondes, sauf en cas de rupture du siège ou de l</w:t>
      </w:r>
      <w:r w:rsidR="00B4782D">
        <w:rPr>
          <w:rFonts w:eastAsia="Times New Roman"/>
          <w:b/>
          <w:lang w:eastAsia="fr-FR"/>
        </w:rPr>
        <w:t>’</w:t>
      </w:r>
      <w:r>
        <w:rPr>
          <w:rFonts w:eastAsia="Times New Roman"/>
          <w:b/>
          <w:lang w:eastAsia="fr-FR"/>
        </w:rPr>
        <w:t>appuie-tête.</w:t>
      </w:r>
    </w:p>
    <w:p w14:paraId="2CEFF906" w14:textId="77777777" w:rsidR="00162A21" w:rsidRDefault="00162A21" w:rsidP="00162A21">
      <w:pPr>
        <w:pStyle w:val="SingleTxtG"/>
        <w:kinsoku/>
        <w:overflowPunct/>
        <w:autoSpaceDE/>
        <w:autoSpaceDN/>
        <w:adjustRightInd/>
        <w:snapToGrid/>
        <w:ind w:left="2268" w:hanging="1134"/>
        <w:rPr>
          <w:b/>
        </w:rPr>
      </w:pPr>
      <w:r>
        <w:rPr>
          <w:b/>
        </w:rPr>
        <w:t>5.7.4</w:t>
      </w:r>
      <w:r>
        <w:rPr>
          <w:b/>
        </w:rPr>
        <w:tab/>
      </w:r>
      <w:r w:rsidRPr="007C314B">
        <w:rPr>
          <w:b/>
        </w:rPr>
        <w:t>Maintien en hauteur d</w:t>
      </w:r>
      <w:r w:rsidR="00B4782D">
        <w:rPr>
          <w:b/>
        </w:rPr>
        <w:t>’</w:t>
      </w:r>
      <w:r w:rsidRPr="007C314B">
        <w:rPr>
          <w:b/>
        </w:rPr>
        <w:t xml:space="preserve">un appuie-tête réglable </w:t>
      </w:r>
    </w:p>
    <w:p w14:paraId="0D312583" w14:textId="77777777" w:rsidR="00162A21" w:rsidRDefault="00162A21" w:rsidP="00162A21">
      <w:pPr>
        <w:pStyle w:val="SingleTxtG"/>
        <w:spacing w:after="100"/>
        <w:ind w:left="2268"/>
        <w:rPr>
          <w:b/>
        </w:rPr>
      </w:pPr>
      <w:r w:rsidRPr="007C314B">
        <w:rPr>
          <w:b/>
        </w:rPr>
        <w:t>Lors d</w:t>
      </w:r>
      <w:r w:rsidR="00B4782D">
        <w:rPr>
          <w:b/>
        </w:rPr>
        <w:t>’</w:t>
      </w:r>
      <w:r w:rsidRPr="007C314B">
        <w:rPr>
          <w:b/>
        </w:rPr>
        <w:t>un essai exécuté conformément à l</w:t>
      </w:r>
      <w:r w:rsidR="00B4782D">
        <w:rPr>
          <w:b/>
        </w:rPr>
        <w:t>’</w:t>
      </w:r>
      <w:r w:rsidRPr="007C314B">
        <w:rPr>
          <w:b/>
        </w:rPr>
        <w:t>annexe</w:t>
      </w:r>
      <w:r>
        <w:rPr>
          <w:b/>
        </w:rPr>
        <w:t xml:space="preserve"> 13</w:t>
      </w:r>
      <w:r w:rsidRPr="007C314B">
        <w:rPr>
          <w:b/>
        </w:rPr>
        <w:t>, le mécanisme d</w:t>
      </w:r>
      <w:r w:rsidR="00B4782D">
        <w:rPr>
          <w:b/>
        </w:rPr>
        <w:t>’</w:t>
      </w:r>
      <w:r w:rsidRPr="007C314B">
        <w:rPr>
          <w:b/>
        </w:rPr>
        <w:t>un appuie-tête réglable ne doit pas subir de</w:t>
      </w:r>
      <w:r>
        <w:rPr>
          <w:b/>
        </w:rPr>
        <w:t xml:space="preserve"> défaillance telle que l</w:t>
      </w:r>
      <w:r w:rsidR="00B4782D">
        <w:rPr>
          <w:b/>
        </w:rPr>
        <w:t>’</w:t>
      </w:r>
      <w:r>
        <w:rPr>
          <w:b/>
        </w:rPr>
        <w:t>appuie</w:t>
      </w:r>
      <w:r>
        <w:rPr>
          <w:b/>
        </w:rPr>
        <w:noBreakHyphen/>
      </w:r>
      <w:r w:rsidRPr="007C314B">
        <w:rPr>
          <w:b/>
        </w:rPr>
        <w:t>tête puisse se déplacer vers le bas de plus de 25</w:t>
      </w:r>
      <w:r>
        <w:rPr>
          <w:b/>
        </w:rPr>
        <w:t xml:space="preserve"> </w:t>
      </w:r>
      <w:r w:rsidRPr="007C314B">
        <w:rPr>
          <w:b/>
        </w:rPr>
        <w:t>mm.</w:t>
      </w:r>
    </w:p>
    <w:p w14:paraId="3178CD43" w14:textId="77777777" w:rsidR="00162A21" w:rsidRPr="002973A6" w:rsidRDefault="00162A21" w:rsidP="00162A21">
      <w:pPr>
        <w:pStyle w:val="SingleTxtG"/>
        <w:kinsoku/>
        <w:overflowPunct/>
        <w:autoSpaceDE/>
        <w:autoSpaceDN/>
        <w:adjustRightInd/>
        <w:snapToGrid/>
        <w:ind w:left="2268" w:hanging="1134"/>
        <w:rPr>
          <w:u w:val="single"/>
        </w:rPr>
      </w:pPr>
      <w:r>
        <w:rPr>
          <w:b/>
        </w:rPr>
        <w:t>5.8</w:t>
      </w:r>
      <w:r>
        <w:rPr>
          <w:b/>
        </w:rPr>
        <w:tab/>
      </w:r>
      <w:r>
        <w:rPr>
          <w:b/>
        </w:rPr>
        <w:tab/>
      </w:r>
      <w:r w:rsidRPr="00C6237E">
        <w:rPr>
          <w:b/>
        </w:rPr>
        <w:t>Positions de non</w:t>
      </w:r>
      <w:r w:rsidRPr="00C6237E">
        <w:rPr>
          <w:b/>
        </w:rPr>
        <w:noBreakHyphen/>
        <w:t>utilisation</w:t>
      </w:r>
    </w:p>
    <w:p w14:paraId="02673F70" w14:textId="77777777" w:rsidR="00162A21" w:rsidRPr="00C6237E" w:rsidRDefault="00162A21" w:rsidP="00162A21">
      <w:pPr>
        <w:pStyle w:val="SingleTxtG"/>
        <w:kinsoku/>
        <w:overflowPunct/>
        <w:autoSpaceDE/>
        <w:autoSpaceDN/>
        <w:adjustRightInd/>
        <w:snapToGrid/>
        <w:ind w:left="2268" w:hanging="1134"/>
        <w:rPr>
          <w:b/>
        </w:rPr>
      </w:pPr>
      <w:r w:rsidRPr="00C6237E">
        <w:rPr>
          <w:b/>
        </w:rPr>
        <w:t>5.8.1</w:t>
      </w:r>
      <w:r w:rsidRPr="00C6237E">
        <w:rPr>
          <w:b/>
        </w:rPr>
        <w:tab/>
        <w:t>L</w:t>
      </w:r>
      <w:r w:rsidR="00B4782D">
        <w:rPr>
          <w:b/>
        </w:rPr>
        <w:t>’</w:t>
      </w:r>
      <w:r w:rsidRPr="00C6237E">
        <w:rPr>
          <w:b/>
        </w:rPr>
        <w:t>appuie</w:t>
      </w:r>
      <w:r w:rsidRPr="00C6237E">
        <w:rPr>
          <w:b/>
        </w:rPr>
        <w:noBreakHyphen/>
        <w:t>tête du conducteur ne doit pas avoir de position de non</w:t>
      </w:r>
      <w:r w:rsidRPr="00C6237E">
        <w:rPr>
          <w:b/>
        </w:rPr>
        <w:noBreakHyphen/>
        <w:t>utilisation.</w:t>
      </w:r>
    </w:p>
    <w:p w14:paraId="4DF952BA" w14:textId="77777777" w:rsidR="00162A21" w:rsidRPr="00C6237E" w:rsidRDefault="00162A21" w:rsidP="00162A21">
      <w:pPr>
        <w:pStyle w:val="SingleTxtG"/>
        <w:kinsoku/>
        <w:overflowPunct/>
        <w:autoSpaceDE/>
        <w:autoSpaceDN/>
        <w:adjustRightInd/>
        <w:snapToGrid/>
        <w:ind w:left="2268" w:hanging="1134"/>
        <w:rPr>
          <w:b/>
        </w:rPr>
      </w:pPr>
      <w:r w:rsidRPr="00C6237E">
        <w:rPr>
          <w:b/>
        </w:rPr>
        <w:t>5.8.2</w:t>
      </w:r>
      <w:r w:rsidRPr="00C6237E">
        <w:rPr>
          <w:b/>
        </w:rPr>
        <w:tab/>
        <w:t>Un appuie</w:t>
      </w:r>
      <w:r w:rsidRPr="00C6237E">
        <w:rPr>
          <w:b/>
        </w:rPr>
        <w:noBreakHyphen/>
        <w:t>tête de place avant latérale peut être réglé à une position dans laquelle sa hauteur ne satisfait pas aux prescriptions du paragraphe</w:t>
      </w:r>
      <w:r w:rsidR="006B667A">
        <w:rPr>
          <w:b/>
        </w:rPr>
        <w:t> </w:t>
      </w:r>
      <w:r w:rsidRPr="00C6237E">
        <w:rPr>
          <w:b/>
        </w:rPr>
        <w:t>5.6.2.1 du présent Règlement. Toutefois, dans une telle position, l</w:t>
      </w:r>
      <w:r w:rsidR="00B4782D">
        <w:rPr>
          <w:b/>
        </w:rPr>
        <w:t>’</w:t>
      </w:r>
      <w:r w:rsidRPr="00C6237E">
        <w:rPr>
          <w:b/>
        </w:rPr>
        <w:t>appuie</w:t>
      </w:r>
      <w:r w:rsidRPr="00C6237E">
        <w:rPr>
          <w:b/>
        </w:rPr>
        <w:noBreakHyphen/>
        <w:t>tête avant latéral pour passager doit satisfaire aux dispositions du paragraphe</w:t>
      </w:r>
      <w:r>
        <w:rPr>
          <w:b/>
        </w:rPr>
        <w:t xml:space="preserve"> </w:t>
      </w:r>
      <w:r w:rsidRPr="00C6237E">
        <w:rPr>
          <w:b/>
        </w:rPr>
        <w:t>5.8.4.1 du présent Règlement.</w:t>
      </w:r>
    </w:p>
    <w:p w14:paraId="70E77566" w14:textId="77777777" w:rsidR="00162A21" w:rsidRPr="00C6237E" w:rsidRDefault="00162A21" w:rsidP="00162A21">
      <w:pPr>
        <w:pStyle w:val="SingleTxtG"/>
        <w:kinsoku/>
        <w:overflowPunct/>
        <w:autoSpaceDE/>
        <w:autoSpaceDN/>
        <w:adjustRightInd/>
        <w:snapToGrid/>
        <w:ind w:left="2268" w:hanging="1134"/>
        <w:rPr>
          <w:b/>
        </w:rPr>
      </w:pPr>
      <w:r w:rsidRPr="00C6237E">
        <w:rPr>
          <w:b/>
        </w:rPr>
        <w:t>5.8.3</w:t>
      </w:r>
      <w:r w:rsidRPr="00C6237E">
        <w:rPr>
          <w:b/>
        </w:rPr>
        <w:tab/>
        <w:t>Tout appuie</w:t>
      </w:r>
      <w:r w:rsidRPr="00C6237E">
        <w:rPr>
          <w:b/>
        </w:rPr>
        <w:noBreakHyphen/>
        <w:t>tête arrière et tout appuie</w:t>
      </w:r>
      <w:r w:rsidRPr="00C6237E">
        <w:rPr>
          <w:b/>
        </w:rPr>
        <w:noBreakHyphen/>
        <w:t xml:space="preserve">tête avant central peuvent être réglés </w:t>
      </w:r>
      <w:r>
        <w:rPr>
          <w:b/>
        </w:rPr>
        <w:t>sur</w:t>
      </w:r>
      <w:r w:rsidRPr="00C6237E">
        <w:rPr>
          <w:b/>
        </w:rPr>
        <w:t xml:space="preserve"> une position dans laquelle leur hauteur ne satisfait pas aux prescriptions des paragraphes</w:t>
      </w:r>
      <w:r>
        <w:rPr>
          <w:b/>
        </w:rPr>
        <w:t xml:space="preserve"> </w:t>
      </w:r>
      <w:r w:rsidRPr="00C6237E">
        <w:rPr>
          <w:b/>
        </w:rPr>
        <w:t>5.6.2.2, 5.6.2.4 ou 5.6.2.6 du présent Règlement. Toutefois, dans une telle position, l</w:t>
      </w:r>
      <w:r w:rsidR="00B4782D">
        <w:rPr>
          <w:b/>
        </w:rPr>
        <w:t>’</w:t>
      </w:r>
      <w:r w:rsidRPr="00C6237E">
        <w:rPr>
          <w:b/>
        </w:rPr>
        <w:t>appuie</w:t>
      </w:r>
      <w:r w:rsidRPr="00C6237E">
        <w:rPr>
          <w:b/>
        </w:rPr>
        <w:noBreakHyphen/>
        <w:t>tête doit satisfaire à une prescription supplémentaire choisie dans un ensemble de prescriptions possibles relatives aux essais.</w:t>
      </w:r>
    </w:p>
    <w:p w14:paraId="7A8FB400" w14:textId="77777777" w:rsidR="00162A21" w:rsidRPr="00C6237E" w:rsidRDefault="00162A21" w:rsidP="00162A21">
      <w:pPr>
        <w:pStyle w:val="SingleTxtG"/>
        <w:spacing w:after="100"/>
        <w:ind w:left="2268"/>
        <w:rPr>
          <w:b/>
        </w:rPr>
      </w:pPr>
      <w:r w:rsidRPr="00C6237E">
        <w:rPr>
          <w:b/>
        </w:rPr>
        <w:lastRenderedPageBreak/>
        <w:t>Cet ensemble peut comporter, au choix du constructeur, le paragraphe</w:t>
      </w:r>
      <w:r w:rsidR="006B667A">
        <w:rPr>
          <w:b/>
        </w:rPr>
        <w:t> </w:t>
      </w:r>
      <w:r w:rsidRPr="00C6237E">
        <w:rPr>
          <w:b/>
        </w:rPr>
        <w:t>5.8.4.1, le paragraphe</w:t>
      </w:r>
      <w:r>
        <w:rPr>
          <w:b/>
        </w:rPr>
        <w:t xml:space="preserve"> </w:t>
      </w:r>
      <w:r w:rsidRPr="00C6237E">
        <w:rPr>
          <w:b/>
        </w:rPr>
        <w:t>5.8.4.2, le paragraphe</w:t>
      </w:r>
      <w:r>
        <w:rPr>
          <w:b/>
        </w:rPr>
        <w:t xml:space="preserve"> </w:t>
      </w:r>
      <w:r w:rsidRPr="00C6237E">
        <w:rPr>
          <w:b/>
        </w:rPr>
        <w:t>5.8.4.3 ou le paragraphe</w:t>
      </w:r>
      <w:r>
        <w:rPr>
          <w:b/>
        </w:rPr>
        <w:t xml:space="preserve"> </w:t>
      </w:r>
      <w:r w:rsidRPr="00C6237E">
        <w:rPr>
          <w:b/>
        </w:rPr>
        <w:t>5.8.4.4 du présent Règlement.</w:t>
      </w:r>
    </w:p>
    <w:p w14:paraId="75F95E35" w14:textId="77777777" w:rsidR="00162A21" w:rsidRPr="00C6237E" w:rsidRDefault="00162A21" w:rsidP="00162A21">
      <w:pPr>
        <w:pStyle w:val="SingleTxtG"/>
        <w:kinsoku/>
        <w:overflowPunct/>
        <w:autoSpaceDE/>
        <w:autoSpaceDN/>
        <w:adjustRightInd/>
        <w:snapToGrid/>
        <w:ind w:left="2268" w:hanging="1134"/>
        <w:rPr>
          <w:b/>
        </w:rPr>
      </w:pPr>
      <w:r w:rsidRPr="00C6237E">
        <w:rPr>
          <w:b/>
        </w:rPr>
        <w:t>5.8.4</w:t>
      </w:r>
      <w:r w:rsidRPr="00C6237E">
        <w:rPr>
          <w:b/>
        </w:rPr>
        <w:tab/>
      </w:r>
      <w:r>
        <w:rPr>
          <w:b/>
        </w:rPr>
        <w:t>Autres prescriptions applicables aux appuie-tête pouvant être placés en position de non-utilisation</w:t>
      </w:r>
    </w:p>
    <w:p w14:paraId="7A9FFAFB" w14:textId="77777777" w:rsidR="00162A21" w:rsidRPr="00C6237E" w:rsidRDefault="00162A21" w:rsidP="00162A21">
      <w:pPr>
        <w:pStyle w:val="SingleTxtG"/>
        <w:spacing w:after="100"/>
        <w:ind w:left="2268"/>
        <w:rPr>
          <w:b/>
        </w:rPr>
      </w:pPr>
      <w:r w:rsidRPr="00C6237E">
        <w:rPr>
          <w:b/>
        </w:rPr>
        <w:t>Toutes les caractéristiques décrites aux paragraphes</w:t>
      </w:r>
      <w:r>
        <w:rPr>
          <w:b/>
        </w:rPr>
        <w:t xml:space="preserve"> </w:t>
      </w:r>
      <w:r w:rsidRPr="00C6237E">
        <w:rPr>
          <w:b/>
        </w:rPr>
        <w:t>5.</w:t>
      </w:r>
      <w:r>
        <w:rPr>
          <w:b/>
        </w:rPr>
        <w:t>8</w:t>
      </w:r>
      <w:r w:rsidRPr="00C6237E">
        <w:rPr>
          <w:b/>
        </w:rPr>
        <w:t>.4.1 à 5.</w:t>
      </w:r>
      <w:r>
        <w:rPr>
          <w:b/>
        </w:rPr>
        <w:t>8</w:t>
      </w:r>
      <w:r w:rsidRPr="00C6237E">
        <w:rPr>
          <w:b/>
        </w:rPr>
        <w:t>.4.5 peuvent constituer des caractéristiques supplémentaires.</w:t>
      </w:r>
    </w:p>
    <w:p w14:paraId="666C6664" w14:textId="77777777" w:rsidR="00162A21" w:rsidRPr="00C6237E" w:rsidRDefault="00162A21" w:rsidP="00162A21">
      <w:pPr>
        <w:pStyle w:val="SingleTxtG"/>
        <w:kinsoku/>
        <w:overflowPunct/>
        <w:autoSpaceDE/>
        <w:autoSpaceDN/>
        <w:adjustRightInd/>
        <w:snapToGrid/>
        <w:ind w:left="2268" w:hanging="1134"/>
        <w:rPr>
          <w:b/>
        </w:rPr>
      </w:pPr>
      <w:r w:rsidRPr="00C6237E">
        <w:rPr>
          <w:b/>
        </w:rPr>
        <w:t>5.8.4.1</w:t>
      </w:r>
      <w:r w:rsidRPr="00C6237E">
        <w:rPr>
          <w:b/>
        </w:rPr>
        <w:tab/>
      </w:r>
      <w:r w:rsidRPr="00C6237E">
        <w:rPr>
          <w:b/>
          <w:bCs/>
        </w:rPr>
        <w:t>À toutes les places assises munies d</w:t>
      </w:r>
      <w:r w:rsidR="00B4782D">
        <w:rPr>
          <w:b/>
          <w:bCs/>
        </w:rPr>
        <w:t>’</w:t>
      </w:r>
      <w:r w:rsidRPr="00C6237E">
        <w:rPr>
          <w:b/>
          <w:bCs/>
        </w:rPr>
        <w:t>appuie</w:t>
      </w:r>
      <w:r w:rsidRPr="00C6237E">
        <w:rPr>
          <w:b/>
          <w:bCs/>
        </w:rPr>
        <w:noBreakHyphen/>
        <w:t>tête, à l</w:t>
      </w:r>
      <w:r w:rsidR="00B4782D">
        <w:rPr>
          <w:b/>
          <w:bCs/>
        </w:rPr>
        <w:t>’</w:t>
      </w:r>
      <w:r w:rsidRPr="00C6237E">
        <w:rPr>
          <w:b/>
          <w:bCs/>
        </w:rPr>
        <w:t>exception de la place du conducteur, l</w:t>
      </w:r>
      <w:r w:rsidR="00B4782D">
        <w:rPr>
          <w:b/>
          <w:bCs/>
        </w:rPr>
        <w:t>’</w:t>
      </w:r>
      <w:r w:rsidRPr="00C6237E">
        <w:rPr>
          <w:b/>
          <w:bCs/>
        </w:rPr>
        <w:t>appuie</w:t>
      </w:r>
      <w:r w:rsidRPr="00C6237E">
        <w:rPr>
          <w:b/>
          <w:bCs/>
        </w:rPr>
        <w:noBreakHyphen/>
        <w:t>tête doit, à partir d</w:t>
      </w:r>
      <w:r w:rsidR="00B4782D">
        <w:rPr>
          <w:b/>
          <w:bCs/>
        </w:rPr>
        <w:t>’</w:t>
      </w:r>
      <w:r w:rsidRPr="00C6237E">
        <w:rPr>
          <w:b/>
          <w:bCs/>
        </w:rPr>
        <w:t>une position de non</w:t>
      </w:r>
      <w:r w:rsidRPr="00C6237E">
        <w:rPr>
          <w:b/>
          <w:bCs/>
        </w:rPr>
        <w:noBreakHyphen/>
        <w:t>utilisation, revenir automatiquement à une position dans laquelle sa hauteur minimale n</w:t>
      </w:r>
      <w:r w:rsidR="00B4782D">
        <w:rPr>
          <w:b/>
          <w:bCs/>
        </w:rPr>
        <w:t>’</w:t>
      </w:r>
      <w:r w:rsidRPr="00C6237E">
        <w:rPr>
          <w:b/>
          <w:bCs/>
        </w:rPr>
        <w:t>est pas inférieure à celle prescrite au paragraphe</w:t>
      </w:r>
      <w:r w:rsidR="003F7F4C">
        <w:rPr>
          <w:b/>
          <w:bCs/>
        </w:rPr>
        <w:t> </w:t>
      </w:r>
      <w:r w:rsidRPr="00C6237E">
        <w:rPr>
          <w:b/>
          <w:bCs/>
        </w:rPr>
        <w:t>5.6.2 du présent Règlement lorsqu</w:t>
      </w:r>
      <w:r w:rsidR="00B4782D">
        <w:rPr>
          <w:b/>
          <w:bCs/>
        </w:rPr>
        <w:t>’</w:t>
      </w:r>
      <w:r w:rsidRPr="00C6237E">
        <w:rPr>
          <w:b/>
          <w:bCs/>
        </w:rPr>
        <w:t>un mannequin Hybrid III femme du 5</w:t>
      </w:r>
      <w:r w:rsidRPr="00C6237E">
        <w:rPr>
          <w:b/>
          <w:bCs/>
          <w:vertAlign w:val="superscript"/>
        </w:rPr>
        <w:t>e</w:t>
      </w:r>
      <w:r w:rsidRPr="00C6237E">
        <w:rPr>
          <w:b/>
          <w:bCs/>
        </w:rPr>
        <w:t xml:space="preserve"> centile est placé sur le siège conformément </w:t>
      </w:r>
      <w:r w:rsidRPr="00C6237E">
        <w:rPr>
          <w:b/>
        </w:rPr>
        <w:t>à l</w:t>
      </w:r>
      <w:r w:rsidR="00B4782D">
        <w:rPr>
          <w:b/>
        </w:rPr>
        <w:t>’</w:t>
      </w:r>
      <w:r w:rsidRPr="00C6237E">
        <w:rPr>
          <w:b/>
        </w:rPr>
        <w:t>annexe</w:t>
      </w:r>
      <w:r>
        <w:rPr>
          <w:b/>
        </w:rPr>
        <w:t xml:space="preserve"> </w:t>
      </w:r>
      <w:r w:rsidRPr="00C6237E">
        <w:rPr>
          <w:b/>
        </w:rPr>
        <w:t xml:space="preserve">15. </w:t>
      </w:r>
      <w:r w:rsidRPr="00C6237E">
        <w:rPr>
          <w:b/>
          <w:bCs/>
        </w:rPr>
        <w:t>Si</w:t>
      </w:r>
      <w:r>
        <w:rPr>
          <w:b/>
          <w:bCs/>
        </w:rPr>
        <w:t xml:space="preserve"> </w:t>
      </w:r>
      <w:r w:rsidRPr="00C6237E">
        <w:rPr>
          <w:b/>
          <w:bCs/>
        </w:rPr>
        <w:t>le constructeur en fait le choix, l</w:t>
      </w:r>
      <w:r w:rsidR="00B4782D">
        <w:rPr>
          <w:b/>
          <w:bCs/>
        </w:rPr>
        <w:t>’</w:t>
      </w:r>
      <w:r w:rsidRPr="00C6237E">
        <w:rPr>
          <w:b/>
          <w:bCs/>
        </w:rPr>
        <w:t>essai prescrit à l</w:t>
      </w:r>
      <w:r w:rsidR="00B4782D">
        <w:rPr>
          <w:b/>
          <w:bCs/>
        </w:rPr>
        <w:t>’</w:t>
      </w:r>
      <w:r w:rsidRPr="00C6237E">
        <w:rPr>
          <w:b/>
          <w:bCs/>
        </w:rPr>
        <w:t>annexe</w:t>
      </w:r>
      <w:r>
        <w:rPr>
          <w:b/>
          <w:bCs/>
        </w:rPr>
        <w:t xml:space="preserve"> </w:t>
      </w:r>
      <w:r w:rsidRPr="00C6237E">
        <w:rPr>
          <w:b/>
          <w:bCs/>
        </w:rPr>
        <w:t>15 peut se faire avec des mannequins humains plutôt qu</w:t>
      </w:r>
      <w:r w:rsidR="00B4782D">
        <w:rPr>
          <w:b/>
          <w:bCs/>
        </w:rPr>
        <w:t>’</w:t>
      </w:r>
      <w:r w:rsidRPr="00C6237E">
        <w:rPr>
          <w:b/>
          <w:bCs/>
        </w:rPr>
        <w:t>avec ce mannequin.</w:t>
      </w:r>
    </w:p>
    <w:p w14:paraId="67A10A3B" w14:textId="77777777" w:rsidR="00162A21" w:rsidRPr="00C6237E" w:rsidRDefault="00162A21" w:rsidP="00162A21">
      <w:pPr>
        <w:pStyle w:val="SingleTxtG"/>
        <w:kinsoku/>
        <w:overflowPunct/>
        <w:autoSpaceDE/>
        <w:autoSpaceDN/>
        <w:adjustRightInd/>
        <w:snapToGrid/>
        <w:ind w:left="2268" w:hanging="1134"/>
        <w:rPr>
          <w:b/>
        </w:rPr>
      </w:pPr>
      <w:r w:rsidRPr="00C6237E">
        <w:rPr>
          <w:b/>
        </w:rPr>
        <w:t>5.8.4.2</w:t>
      </w:r>
      <w:r w:rsidRPr="00C6237E">
        <w:rPr>
          <w:b/>
        </w:rPr>
        <w:tab/>
        <w:t>Aux places avant centrales et aux places arrière munies d</w:t>
      </w:r>
      <w:r w:rsidR="00B4782D">
        <w:rPr>
          <w:b/>
        </w:rPr>
        <w:t>’</w:t>
      </w:r>
      <w:r w:rsidRPr="00C6237E">
        <w:rPr>
          <w:b/>
        </w:rPr>
        <w:t>appuie</w:t>
      </w:r>
      <w:r w:rsidRPr="00C6237E">
        <w:rPr>
          <w:b/>
        </w:rPr>
        <w:noBreakHyphen/>
        <w:t>tête, l</w:t>
      </w:r>
      <w:r w:rsidR="00B4782D">
        <w:rPr>
          <w:b/>
        </w:rPr>
        <w:t>’</w:t>
      </w:r>
      <w:r w:rsidRPr="00C6237E">
        <w:rPr>
          <w:b/>
        </w:rPr>
        <w:t>appuie</w:t>
      </w:r>
      <w:r w:rsidRPr="00C6237E">
        <w:rPr>
          <w:b/>
        </w:rPr>
        <w:noBreakHyphen/>
        <w:t>tête doit, lors d</w:t>
      </w:r>
      <w:r w:rsidR="00B4782D">
        <w:rPr>
          <w:b/>
        </w:rPr>
        <w:t>’</w:t>
      </w:r>
      <w:r w:rsidRPr="00C6237E">
        <w:rPr>
          <w:b/>
        </w:rPr>
        <w:t>un essai exécuté conformément à l</w:t>
      </w:r>
      <w:r w:rsidR="00B4782D">
        <w:rPr>
          <w:b/>
        </w:rPr>
        <w:t>’</w:t>
      </w:r>
      <w:r w:rsidRPr="00C6237E">
        <w:rPr>
          <w:b/>
        </w:rPr>
        <w:t>annexe</w:t>
      </w:r>
      <w:r>
        <w:rPr>
          <w:b/>
        </w:rPr>
        <w:t xml:space="preserve"> </w:t>
      </w:r>
      <w:r w:rsidRPr="00C6237E">
        <w:rPr>
          <w:b/>
        </w:rPr>
        <w:t>15, pouvoir être rabattu à la main vers l</w:t>
      </w:r>
      <w:r w:rsidR="00B4782D">
        <w:rPr>
          <w:b/>
        </w:rPr>
        <w:t>’</w:t>
      </w:r>
      <w:r w:rsidRPr="00C6237E">
        <w:rPr>
          <w:b/>
        </w:rPr>
        <w:t>avant ou vers l</w:t>
      </w:r>
      <w:r w:rsidR="00B4782D">
        <w:rPr>
          <w:b/>
        </w:rPr>
        <w:t>’</w:t>
      </w:r>
      <w:r w:rsidRPr="00C6237E">
        <w:rPr>
          <w:b/>
        </w:rPr>
        <w:t>arrière d</w:t>
      </w:r>
      <w:r w:rsidR="00B4782D">
        <w:rPr>
          <w:b/>
        </w:rPr>
        <w:t>’</w:t>
      </w:r>
      <w:r w:rsidRPr="00C6237E">
        <w:rPr>
          <w:b/>
        </w:rPr>
        <w:t>au moins 60° par rapport à toute position de réglage pour une utilisation par un occupant dans laquelle sa hauteur minimale n</w:t>
      </w:r>
      <w:r w:rsidR="00B4782D">
        <w:rPr>
          <w:b/>
        </w:rPr>
        <w:t>’</w:t>
      </w:r>
      <w:r w:rsidRPr="00C6237E">
        <w:rPr>
          <w:b/>
        </w:rPr>
        <w:t>est pas inférieure à celle prescrite au paragraphe</w:t>
      </w:r>
      <w:r>
        <w:rPr>
          <w:b/>
        </w:rPr>
        <w:t xml:space="preserve"> </w:t>
      </w:r>
      <w:r w:rsidRPr="00C6237E">
        <w:rPr>
          <w:b/>
        </w:rPr>
        <w:t>5.6.2 du présent Règlement.</w:t>
      </w:r>
    </w:p>
    <w:p w14:paraId="28125599" w14:textId="77777777" w:rsidR="00162A21" w:rsidRPr="00C6237E" w:rsidRDefault="00162A21" w:rsidP="00162A21">
      <w:pPr>
        <w:pStyle w:val="SingleTxtG"/>
        <w:kinsoku/>
        <w:overflowPunct/>
        <w:autoSpaceDE/>
        <w:autoSpaceDN/>
        <w:adjustRightInd/>
        <w:snapToGrid/>
        <w:ind w:left="2268" w:hanging="1134"/>
        <w:rPr>
          <w:b/>
        </w:rPr>
      </w:pPr>
      <w:r w:rsidRPr="00C6237E">
        <w:rPr>
          <w:b/>
        </w:rPr>
        <w:t>5.8.4.3</w:t>
      </w:r>
      <w:r w:rsidRPr="00C6237E">
        <w:rPr>
          <w:b/>
        </w:rPr>
        <w:tab/>
        <w:t>Lors d</w:t>
      </w:r>
      <w:r w:rsidR="00B4782D">
        <w:rPr>
          <w:b/>
        </w:rPr>
        <w:t>’</w:t>
      </w:r>
      <w:r w:rsidRPr="00C6237E">
        <w:rPr>
          <w:b/>
        </w:rPr>
        <w:t>une mesure effectuée conformément à l</w:t>
      </w:r>
      <w:r w:rsidR="00B4782D">
        <w:rPr>
          <w:b/>
        </w:rPr>
        <w:t>’</w:t>
      </w:r>
      <w:r w:rsidRPr="00C6237E">
        <w:rPr>
          <w:b/>
        </w:rPr>
        <w:t>annexe</w:t>
      </w:r>
      <w:r>
        <w:rPr>
          <w:b/>
        </w:rPr>
        <w:t xml:space="preserve"> </w:t>
      </w:r>
      <w:r w:rsidRPr="00C6237E">
        <w:rPr>
          <w:b/>
        </w:rPr>
        <w:t>15, le bord inférieur de l</w:t>
      </w:r>
      <w:r w:rsidR="00B4782D">
        <w:rPr>
          <w:b/>
        </w:rPr>
        <w:t>’</w:t>
      </w:r>
      <w:r w:rsidRPr="00C6237E">
        <w:rPr>
          <w:b/>
        </w:rPr>
        <w:t>appuie</w:t>
      </w:r>
      <w:r w:rsidRPr="00C6237E">
        <w:rPr>
          <w:b/>
        </w:rPr>
        <w:noBreakHyphen/>
        <w:t>tête (H</w:t>
      </w:r>
      <w:r w:rsidRPr="00544D06">
        <w:rPr>
          <w:b/>
          <w:vertAlign w:val="subscript"/>
        </w:rPr>
        <w:t>LE</w:t>
      </w:r>
      <w:r w:rsidRPr="00C6237E">
        <w:rPr>
          <w:b/>
        </w:rPr>
        <w:t xml:space="preserve">) ne doit pas être à plus de </w:t>
      </w:r>
      <w:r w:rsidRPr="00C6237E">
        <w:rPr>
          <w:b/>
          <w:iCs/>
        </w:rPr>
        <w:t>460 mm</w:t>
      </w:r>
      <w:r w:rsidRPr="00C6237E">
        <w:rPr>
          <w:b/>
          <w:bCs/>
        </w:rPr>
        <w:t>,</w:t>
      </w:r>
      <w:r w:rsidRPr="00C6237E">
        <w:rPr>
          <w:b/>
        </w:rPr>
        <w:t xml:space="preserve"> ni à moins de 250</w:t>
      </w:r>
      <w:r>
        <w:rPr>
          <w:b/>
        </w:rPr>
        <w:t xml:space="preserve"> </w:t>
      </w:r>
      <w:r w:rsidRPr="00C6237E">
        <w:rPr>
          <w:b/>
        </w:rPr>
        <w:t>mm du point R, et l</w:t>
      </w:r>
      <w:r w:rsidR="00B4782D">
        <w:rPr>
          <w:b/>
        </w:rPr>
        <w:t>’</w:t>
      </w:r>
      <w:r w:rsidRPr="00C6237E">
        <w:rPr>
          <w:b/>
        </w:rPr>
        <w:t>épaisseur (S) ne doit pas être inférieure à 40</w:t>
      </w:r>
      <w:r>
        <w:rPr>
          <w:b/>
        </w:rPr>
        <w:t xml:space="preserve"> </w:t>
      </w:r>
      <w:r w:rsidRPr="00C6237E">
        <w:rPr>
          <w:b/>
        </w:rPr>
        <w:t>mm.</w:t>
      </w:r>
    </w:p>
    <w:p w14:paraId="626A9217" w14:textId="77777777" w:rsidR="00162A21" w:rsidRPr="00C6237E" w:rsidRDefault="00162A21" w:rsidP="00162A21">
      <w:pPr>
        <w:pStyle w:val="SingleTxtG"/>
        <w:kinsoku/>
        <w:overflowPunct/>
        <w:autoSpaceDE/>
        <w:autoSpaceDN/>
        <w:adjustRightInd/>
        <w:snapToGrid/>
        <w:ind w:left="2268" w:hanging="1134"/>
        <w:rPr>
          <w:b/>
        </w:rPr>
      </w:pPr>
      <w:r w:rsidRPr="00C6237E">
        <w:rPr>
          <w:b/>
        </w:rPr>
        <w:t>5.8.4.4</w:t>
      </w:r>
      <w:r w:rsidRPr="00C6237E">
        <w:rPr>
          <w:b/>
        </w:rPr>
        <w:tab/>
      </w:r>
      <w:r w:rsidRPr="00B90CFE">
        <w:rPr>
          <w:b/>
        </w:rPr>
        <w:t>Lors d</w:t>
      </w:r>
      <w:r w:rsidR="00B4782D">
        <w:rPr>
          <w:b/>
        </w:rPr>
        <w:t>’</w:t>
      </w:r>
      <w:r w:rsidRPr="00B90CFE">
        <w:rPr>
          <w:b/>
        </w:rPr>
        <w:t>un essai exécuté conformément à l</w:t>
      </w:r>
      <w:r w:rsidR="00B4782D">
        <w:rPr>
          <w:b/>
        </w:rPr>
        <w:t>’</w:t>
      </w:r>
      <w:r w:rsidRPr="00B90CFE">
        <w:rPr>
          <w:b/>
        </w:rPr>
        <w:t>annexe 1</w:t>
      </w:r>
      <w:r>
        <w:rPr>
          <w:b/>
        </w:rPr>
        <w:t>5</w:t>
      </w:r>
      <w:r w:rsidRPr="00B90CFE">
        <w:rPr>
          <w:b/>
        </w:rPr>
        <w:t>, l</w:t>
      </w:r>
      <w:r w:rsidR="00B4782D">
        <w:rPr>
          <w:b/>
        </w:rPr>
        <w:t>’</w:t>
      </w:r>
      <w:r w:rsidRPr="00B90CFE">
        <w:rPr>
          <w:b/>
        </w:rPr>
        <w:t>appuie-tête doit maintenir l</w:t>
      </w:r>
      <w:r w:rsidR="00B4782D">
        <w:rPr>
          <w:b/>
        </w:rPr>
        <w:t>’</w:t>
      </w:r>
      <w:r w:rsidRPr="00B90CFE">
        <w:rPr>
          <w:b/>
        </w:rPr>
        <w:t>angle de torse réel à au moins 10° plus près de la verticale que lorsque l</w:t>
      </w:r>
      <w:r w:rsidR="00B4782D">
        <w:rPr>
          <w:b/>
        </w:rPr>
        <w:t>’</w:t>
      </w:r>
      <w:r w:rsidRPr="00B90CFE">
        <w:rPr>
          <w:b/>
        </w:rPr>
        <w:t>appuie-tête est dans toute position de réglage dans laquelle sa hauteur n</w:t>
      </w:r>
      <w:r w:rsidR="00B4782D">
        <w:rPr>
          <w:b/>
        </w:rPr>
        <w:t>’</w:t>
      </w:r>
      <w:r w:rsidRPr="00B90CFE">
        <w:rPr>
          <w:b/>
        </w:rPr>
        <w:t xml:space="preserve">est pas inférieure à celle prescrite au </w:t>
      </w:r>
      <w:r w:rsidRPr="00727F2E">
        <w:rPr>
          <w:b/>
        </w:rPr>
        <w:t>paragraphe 5.</w:t>
      </w:r>
      <w:r w:rsidR="005951F3" w:rsidRPr="00727F2E">
        <w:rPr>
          <w:b/>
        </w:rPr>
        <w:t>6</w:t>
      </w:r>
      <w:r w:rsidRPr="00727F2E">
        <w:rPr>
          <w:b/>
        </w:rPr>
        <w:t>.2</w:t>
      </w:r>
      <w:r w:rsidRPr="00B90CFE">
        <w:rPr>
          <w:b/>
        </w:rPr>
        <w:t xml:space="preserve"> du présent Règlement.</w:t>
      </w:r>
    </w:p>
    <w:p w14:paraId="2D736F72" w14:textId="77777777" w:rsidR="00162A21" w:rsidRPr="00C6237E" w:rsidRDefault="00162A21" w:rsidP="00162A21">
      <w:pPr>
        <w:pStyle w:val="SingleTxtG"/>
        <w:kinsoku/>
        <w:overflowPunct/>
        <w:autoSpaceDE/>
        <w:autoSpaceDN/>
        <w:adjustRightInd/>
        <w:snapToGrid/>
        <w:ind w:left="2268" w:hanging="1134"/>
        <w:rPr>
          <w:b/>
        </w:rPr>
      </w:pPr>
      <w:r w:rsidRPr="00C6237E">
        <w:rPr>
          <w:b/>
        </w:rPr>
        <w:t>5.8.4.5</w:t>
      </w:r>
      <w:r w:rsidRPr="00C6237E">
        <w:rPr>
          <w:b/>
        </w:rPr>
        <w:tab/>
      </w:r>
      <w:r w:rsidRPr="00AB4895">
        <w:rPr>
          <w:b/>
        </w:rPr>
        <w:t>Le positionnement incorrect de l</w:t>
      </w:r>
      <w:r w:rsidR="00B4782D">
        <w:rPr>
          <w:b/>
        </w:rPr>
        <w:t>’</w:t>
      </w:r>
      <w:r w:rsidRPr="00AB4895">
        <w:rPr>
          <w:b/>
        </w:rPr>
        <w:t>appuie-tête doit être signalé par une étiquette ayant la forme d</w:t>
      </w:r>
      <w:r w:rsidR="00B4782D">
        <w:rPr>
          <w:b/>
        </w:rPr>
        <w:t>’</w:t>
      </w:r>
      <w:r w:rsidRPr="00AB4895">
        <w:rPr>
          <w:b/>
        </w:rPr>
        <w:t>un pictogramme, éventuellement</w:t>
      </w:r>
      <w:r>
        <w:rPr>
          <w:b/>
        </w:rPr>
        <w:t xml:space="preserve"> </w:t>
      </w:r>
      <w:r w:rsidRPr="00AB4895">
        <w:rPr>
          <w:b/>
        </w:rPr>
        <w:t>accompagnée d</w:t>
      </w:r>
      <w:r w:rsidR="00B4782D">
        <w:rPr>
          <w:b/>
        </w:rPr>
        <w:t>’</w:t>
      </w:r>
      <w:r w:rsidRPr="00AB4895">
        <w:rPr>
          <w:b/>
        </w:rPr>
        <w:t>un texte explicatif</w:t>
      </w:r>
      <w:r w:rsidRPr="00C6237E">
        <w:rPr>
          <w:b/>
        </w:rPr>
        <w:t>.</w:t>
      </w:r>
      <w:r w:rsidRPr="00AB4895">
        <w:rPr>
          <w:b/>
        </w:rPr>
        <w:t xml:space="preserve"> Cette étiquette doit soit montrer le positionnement incorrect de l</w:t>
      </w:r>
      <w:r w:rsidR="00B4782D">
        <w:rPr>
          <w:b/>
        </w:rPr>
        <w:t>’</w:t>
      </w:r>
      <w:r w:rsidRPr="00AB4895">
        <w:rPr>
          <w:b/>
        </w:rPr>
        <w:t>appuie-tête</w:t>
      </w:r>
      <w:r w:rsidRPr="00C6237E">
        <w:rPr>
          <w:b/>
        </w:rPr>
        <w:t>, soit donner à l</w:t>
      </w:r>
      <w:r w:rsidR="00B4782D">
        <w:rPr>
          <w:b/>
        </w:rPr>
        <w:t>’</w:t>
      </w:r>
      <w:r w:rsidRPr="00C6237E">
        <w:rPr>
          <w:b/>
        </w:rPr>
        <w:t>occupant les informations lui permett</w:t>
      </w:r>
      <w:r>
        <w:rPr>
          <w:b/>
        </w:rPr>
        <w:t>a</w:t>
      </w:r>
      <w:r w:rsidRPr="00C6237E">
        <w:rPr>
          <w:b/>
        </w:rPr>
        <w:t xml:space="preserve">nt de déterminer si </w:t>
      </w:r>
      <w:r>
        <w:rPr>
          <w:b/>
        </w:rPr>
        <w:t>tel est le cas</w:t>
      </w:r>
      <w:r w:rsidRPr="00C6237E">
        <w:rPr>
          <w:b/>
        </w:rPr>
        <w:t xml:space="preserve">. </w:t>
      </w:r>
      <w:r>
        <w:rPr>
          <w:b/>
        </w:rPr>
        <w:t>L</w:t>
      </w:r>
      <w:r w:rsidR="00B4782D">
        <w:rPr>
          <w:b/>
        </w:rPr>
        <w:t>’</w:t>
      </w:r>
      <w:r w:rsidRPr="00C6237E">
        <w:rPr>
          <w:b/>
        </w:rPr>
        <w:t>étiquette doit être apposée sur l</w:t>
      </w:r>
      <w:r w:rsidR="00B4782D">
        <w:rPr>
          <w:b/>
        </w:rPr>
        <w:t>’</w:t>
      </w:r>
      <w:r w:rsidRPr="00C6237E">
        <w:rPr>
          <w:b/>
        </w:rPr>
        <w:t>appuie</w:t>
      </w:r>
      <w:r w:rsidRPr="00C6237E">
        <w:rPr>
          <w:b/>
        </w:rPr>
        <w:noBreakHyphen/>
        <w:t>tête de manière durable et placée de manière clairement visible dans le champ de vision d</w:t>
      </w:r>
      <w:r w:rsidR="00B4782D">
        <w:rPr>
          <w:b/>
        </w:rPr>
        <w:t>’</w:t>
      </w:r>
      <w:r w:rsidRPr="00C6237E">
        <w:rPr>
          <w:b/>
        </w:rPr>
        <w:t>un occupant lorsqu</w:t>
      </w:r>
      <w:r w:rsidR="00B4782D">
        <w:rPr>
          <w:b/>
        </w:rPr>
        <w:t>’</w:t>
      </w:r>
      <w:r w:rsidRPr="00C6237E">
        <w:rPr>
          <w:b/>
        </w:rPr>
        <w:t>il entre dans le véhicule. La figure</w:t>
      </w:r>
      <w:r>
        <w:rPr>
          <w:b/>
        </w:rPr>
        <w:t xml:space="preserve"> </w:t>
      </w:r>
      <w:r w:rsidRPr="00C6237E">
        <w:rPr>
          <w:b/>
        </w:rPr>
        <w:t>1 donne des exemples de pictogrammes.</w:t>
      </w:r>
    </w:p>
    <w:p w14:paraId="40874241" w14:textId="77777777" w:rsidR="00162A21" w:rsidRPr="003F7F4C" w:rsidRDefault="00162A21" w:rsidP="003F7F4C">
      <w:pPr>
        <w:pStyle w:val="Titre1"/>
        <w:spacing w:after="120"/>
        <w:rPr>
          <w:b/>
        </w:rPr>
      </w:pPr>
      <w:r w:rsidRPr="003F7F4C">
        <w:rPr>
          <w:b/>
        </w:rPr>
        <w:t>Figure 1</w:t>
      </w:r>
      <w:r w:rsidR="003F7F4C" w:rsidRPr="003F7F4C">
        <w:rPr>
          <w:b/>
        </w:rPr>
        <w:t xml:space="preserve"> </w:t>
      </w:r>
      <w:r w:rsidR="003F7F4C" w:rsidRPr="003F7F4C">
        <w:rPr>
          <w:b/>
        </w:rPr>
        <w:br/>
      </w:r>
      <w:r w:rsidRPr="003F7F4C">
        <w:rPr>
          <w:b/>
        </w:rPr>
        <w:t>Étiquettes de mise en garde</w:t>
      </w:r>
    </w:p>
    <w:p w14:paraId="2005894A" w14:textId="77777777" w:rsidR="00162A21" w:rsidRPr="002973A6" w:rsidRDefault="00CF0010" w:rsidP="00162A21">
      <w:pPr>
        <w:spacing w:after="240"/>
        <w:ind w:left="1134"/>
      </w:pPr>
      <w:r>
        <w:rPr>
          <w:noProof/>
        </w:rPr>
        <mc:AlternateContent>
          <mc:Choice Requires="wps">
            <w:drawing>
              <wp:anchor distT="45720" distB="45720" distL="114300" distR="114300" simplePos="0" relativeHeight="251923456" behindDoc="0" locked="0" layoutInCell="1" allowOverlap="1" wp14:anchorId="4C74E6F9" wp14:editId="3BCDB35A">
                <wp:simplePos x="0" y="0"/>
                <wp:positionH relativeFrom="column">
                  <wp:posOffset>4064077</wp:posOffset>
                </wp:positionH>
                <wp:positionV relativeFrom="paragraph">
                  <wp:posOffset>1855016</wp:posOffset>
                </wp:positionV>
                <wp:extent cx="296427" cy="150725"/>
                <wp:effectExtent l="0" t="0" r="8890" b="190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27" cy="150725"/>
                        </a:xfrm>
                        <a:prstGeom prst="rect">
                          <a:avLst/>
                        </a:prstGeom>
                        <a:solidFill>
                          <a:srgbClr val="FFFFFF"/>
                        </a:solidFill>
                        <a:ln w="9525">
                          <a:noFill/>
                          <a:miter lim="800000"/>
                          <a:headEnd/>
                          <a:tailEnd/>
                        </a:ln>
                      </wps:spPr>
                      <wps:txbx>
                        <w:txbxContent>
                          <w:p w14:paraId="7F88D957" w14:textId="77777777" w:rsidR="00865AD1" w:rsidRDefault="00865AD1" w:rsidP="00CF0010">
                            <w:pPr>
                              <w:jc w:val="center"/>
                            </w:pPr>
                            <w: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4E6F9" id="_x0000_t202" coordsize="21600,21600" o:spt="202" path="m,l,21600r21600,l21600,xe">
                <v:stroke joinstyle="miter"/>
                <v:path gradientshapeok="t" o:connecttype="rect"/>
              </v:shapetype>
              <v:shape id="Zone de texte 2" o:spid="_x0000_s1026" type="#_x0000_t202" style="position:absolute;left:0;text-align:left;margin-left:320pt;margin-top:146.05pt;width:23.35pt;height:11.8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" stroked="f">
                <v:textbox inset="0,0,0,0">
                  <w:txbxContent>
                    <w:p w14:paraId="7F88D957" w14:textId="77777777" w:rsidR="00865AD1" w:rsidRDefault="00865AD1" w:rsidP="00CF0010">
                      <w:pPr>
                        <w:jc w:val="center"/>
                      </w:pPr>
                      <w:r>
                        <w:t>b)</w:t>
                      </w:r>
                    </w:p>
                  </w:txbxContent>
                </v:textbox>
              </v:shape>
            </w:pict>
          </mc:Fallback>
        </mc:AlternateContent>
      </w:r>
      <w:r>
        <w:rPr>
          <w:noProof/>
        </w:rPr>
        <mc:AlternateContent>
          <mc:Choice Requires="wps">
            <w:drawing>
              <wp:anchor distT="45720" distB="45720" distL="114300" distR="114300" simplePos="0" relativeHeight="251920384" behindDoc="0" locked="0" layoutInCell="1" allowOverlap="1" wp14:anchorId="5D6655D1" wp14:editId="39F70FC3">
                <wp:simplePos x="0" y="0"/>
                <wp:positionH relativeFrom="column">
                  <wp:posOffset>1575798</wp:posOffset>
                </wp:positionH>
                <wp:positionV relativeFrom="paragraph">
                  <wp:posOffset>1833294</wp:posOffset>
                </wp:positionV>
                <wp:extent cx="296427" cy="150725"/>
                <wp:effectExtent l="0" t="0" r="889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27" cy="150725"/>
                        </a:xfrm>
                        <a:prstGeom prst="rect">
                          <a:avLst/>
                        </a:prstGeom>
                        <a:solidFill>
                          <a:srgbClr val="FFFFFF"/>
                        </a:solidFill>
                        <a:ln w="9525">
                          <a:noFill/>
                          <a:miter lim="800000"/>
                          <a:headEnd/>
                          <a:tailEnd/>
                        </a:ln>
                      </wps:spPr>
                      <wps:txbx>
                        <w:txbxContent>
                          <w:p w14:paraId="63D7CEC6" w14:textId="77777777" w:rsidR="00865AD1" w:rsidRDefault="00865AD1" w:rsidP="00CF0010">
                            <w:pPr>
                              <w:jc w:val="center"/>
                            </w:pPr>
                            <w: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655D1" id="_x0000_s1027" type="#_x0000_t202" style="position:absolute;left:0;text-align:left;margin-left:124.1pt;margin-top:144.35pt;width:23.35pt;height:11.8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" stroked="f">
                <v:textbox inset="0,0,0,0">
                  <w:txbxContent>
                    <w:p w14:paraId="63D7CEC6" w14:textId="77777777" w:rsidR="00865AD1" w:rsidRDefault="00865AD1" w:rsidP="00CF0010">
                      <w:pPr>
                        <w:jc w:val="center"/>
                      </w:pPr>
                      <w:r>
                        <w:t>a)</w:t>
                      </w:r>
                    </w:p>
                  </w:txbxContent>
                </v:textbox>
              </v:shape>
            </w:pict>
          </mc:Fallback>
        </mc:AlternateContent>
      </w:r>
      <w:r w:rsidR="00162A21">
        <w:rPr>
          <w:noProof/>
          <w:highlight w:val="yellow"/>
          <w:lang w:eastAsia="fr-CH"/>
        </w:rPr>
        <w:drawing>
          <wp:inline distT="0" distB="0" distL="0" distR="0" wp14:anchorId="562487B3" wp14:editId="5276D264">
            <wp:extent cx="4680000" cy="2041200"/>
            <wp:effectExtent l="0" t="0" r="6350" b="0"/>
            <wp:docPr id="4" name="Image 4"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PicRep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041200"/>
                    </a:xfrm>
                    <a:prstGeom prst="rect">
                      <a:avLst/>
                    </a:prstGeom>
                    <a:noFill/>
                    <a:ln>
                      <a:noFill/>
                    </a:ln>
                  </pic:spPr>
                </pic:pic>
              </a:graphicData>
            </a:graphic>
          </wp:inline>
        </w:drawing>
      </w:r>
    </w:p>
    <w:p w14:paraId="0F708EEA" w14:textId="77777777" w:rsidR="00162A21" w:rsidRDefault="00162A21" w:rsidP="003F7F4C">
      <w:pPr>
        <w:pStyle w:val="SingleTxtG"/>
        <w:keepNext/>
        <w:spacing w:after="100"/>
        <w:ind w:left="2268" w:hanging="1134"/>
        <w:rPr>
          <w:b/>
        </w:rPr>
      </w:pPr>
      <w:r>
        <w:rPr>
          <w:b/>
        </w:rPr>
        <w:lastRenderedPageBreak/>
        <w:t>5.9</w:t>
      </w:r>
      <w:r>
        <w:rPr>
          <w:b/>
        </w:rPr>
        <w:tab/>
        <w:t>Prescriptions concernant le mannequin BioRID II</w:t>
      </w:r>
    </w:p>
    <w:p w14:paraId="6C274EDE" w14:textId="77777777" w:rsidR="00162A21" w:rsidRDefault="00162A21" w:rsidP="00162A21">
      <w:pPr>
        <w:pStyle w:val="SingleTxtG"/>
        <w:spacing w:after="100"/>
        <w:ind w:left="2268"/>
        <w:rPr>
          <w:b/>
        </w:rPr>
      </w:pPr>
      <w:r>
        <w:rPr>
          <w:b/>
        </w:rPr>
        <w:t>En attendant une nouvelle évaluation, l</w:t>
      </w:r>
      <w:r w:rsidR="00B4782D">
        <w:rPr>
          <w:b/>
        </w:rPr>
        <w:t>’</w:t>
      </w:r>
      <w:r>
        <w:rPr>
          <w:b/>
        </w:rPr>
        <w:t>utilisation du mannequin BioRID II ONU est limitée aux sièges ayant un angle de torse prévu compris entre 20 et 30°. Cependant, si le constructeur le demande, des sièges ayant un angle de torse prévu compris entre 15 et 20° peuvent être soumis à des essais à un angle de torse de 20° ou à la position de verrouillage supérieure la plus proche.</w:t>
      </w:r>
    </w:p>
    <w:p w14:paraId="3B098CC4" w14:textId="77777777" w:rsidR="00162A21" w:rsidRDefault="00162A21" w:rsidP="00162A21">
      <w:pPr>
        <w:pStyle w:val="SingleTxtG"/>
        <w:spacing w:after="100"/>
        <w:ind w:left="2268" w:hanging="1134"/>
        <w:rPr>
          <w:b/>
        </w:rPr>
      </w:pPr>
      <w:r>
        <w:rPr>
          <w:b/>
        </w:rPr>
        <w:t>5.9.1</w:t>
      </w:r>
      <w:r>
        <w:rPr>
          <w:b/>
        </w:rPr>
        <w:tab/>
        <w:t>Tous les appuie-tête, lorsqu</w:t>
      </w:r>
      <w:r w:rsidR="00B4782D">
        <w:rPr>
          <w:b/>
        </w:rPr>
        <w:t>’</w:t>
      </w:r>
      <w:r>
        <w:rPr>
          <w:b/>
        </w:rPr>
        <w:t>ils sont soumis à des essais d</w:t>
      </w:r>
      <w:r w:rsidR="00B4782D">
        <w:rPr>
          <w:b/>
        </w:rPr>
        <w:t>’</w:t>
      </w:r>
      <w:r>
        <w:rPr>
          <w:b/>
        </w:rPr>
        <w:t>accélération vers l</w:t>
      </w:r>
      <w:r w:rsidR="00B4782D">
        <w:rPr>
          <w:b/>
        </w:rPr>
        <w:t>’</w:t>
      </w:r>
      <w:r>
        <w:rPr>
          <w:b/>
        </w:rPr>
        <w:t>avant sur le chariot d</w:t>
      </w:r>
      <w:r w:rsidR="00B4782D">
        <w:rPr>
          <w:b/>
        </w:rPr>
        <w:t>’</w:t>
      </w:r>
      <w:r>
        <w:rPr>
          <w:b/>
        </w:rPr>
        <w:t>essai dynamique avec un mannequin BioRID II ONU homme du 50</w:t>
      </w:r>
      <w:r w:rsidRPr="00D50937">
        <w:rPr>
          <w:b/>
          <w:vertAlign w:val="superscript"/>
        </w:rPr>
        <w:t>e</w:t>
      </w:r>
      <w:r>
        <w:rPr>
          <w:b/>
        </w:rPr>
        <w:t xml:space="preserve"> centile, conformément aux dispositions de l</w:t>
      </w:r>
      <w:r w:rsidR="00B4782D">
        <w:rPr>
          <w:b/>
        </w:rPr>
        <w:t>’</w:t>
      </w:r>
      <w:r>
        <w:rPr>
          <w:b/>
        </w:rPr>
        <w:t>annexe 14, doivent être conformes aux prescriptions du paragraphe</w:t>
      </w:r>
      <w:r w:rsidR="003F7F4C">
        <w:rPr>
          <w:b/>
        </w:rPr>
        <w:t> </w:t>
      </w:r>
      <w:r>
        <w:rPr>
          <w:b/>
        </w:rPr>
        <w:t>5.9.2.</w:t>
      </w:r>
    </w:p>
    <w:p w14:paraId="786A0741" w14:textId="77777777" w:rsidR="00162A21" w:rsidRDefault="00162A21" w:rsidP="00162A21">
      <w:pPr>
        <w:pStyle w:val="SingleTxtG"/>
        <w:spacing w:after="100"/>
        <w:ind w:left="2268" w:hanging="1134"/>
        <w:rPr>
          <w:b/>
        </w:rPr>
      </w:pPr>
      <w:r>
        <w:rPr>
          <w:b/>
        </w:rPr>
        <w:t>5.9.2</w:t>
      </w:r>
      <w:r>
        <w:rPr>
          <w:b/>
        </w:rPr>
        <w:tab/>
        <w:t>Critères d</w:t>
      </w:r>
      <w:r w:rsidR="00B4782D">
        <w:rPr>
          <w:b/>
        </w:rPr>
        <w:t>’</w:t>
      </w:r>
      <w:r>
        <w:rPr>
          <w:b/>
        </w:rPr>
        <w:t>évaluation</w:t>
      </w:r>
    </w:p>
    <w:p w14:paraId="16A53077" w14:textId="77777777" w:rsidR="00162A21" w:rsidRDefault="00162A21" w:rsidP="00162A21">
      <w:pPr>
        <w:pStyle w:val="SingleTxtG"/>
        <w:spacing w:after="100"/>
        <w:ind w:left="2268"/>
        <w:rPr>
          <w:b/>
        </w:rPr>
      </w:pPr>
      <w:r>
        <w:rPr>
          <w:b/>
        </w:rPr>
        <w:tab/>
        <w:t>Tous les appuie-tête doivent contenir le déplacement de la tête et de la nuque dans les limites suivantes.</w:t>
      </w:r>
    </w:p>
    <w:p w14:paraId="5A4115C7" w14:textId="77777777" w:rsidR="00162A21" w:rsidRPr="003F7F4C" w:rsidRDefault="00162A21" w:rsidP="003F7F4C">
      <w:pPr>
        <w:pStyle w:val="Titre1"/>
        <w:spacing w:after="120"/>
      </w:pPr>
      <w:r w:rsidRPr="003F7F4C">
        <w:rPr>
          <w:b/>
          <w:lang w:val="fr-FR" w:eastAsia="en-GB"/>
        </w:rPr>
        <w:t>Tableau 1</w:t>
      </w:r>
      <w:r w:rsidR="003F7F4C" w:rsidRPr="003F7F4C">
        <w:rPr>
          <w:b/>
        </w:rPr>
        <w:t xml:space="preserve"> </w:t>
      </w:r>
      <w:r w:rsidR="003F7F4C" w:rsidRPr="003F7F4C">
        <w:rPr>
          <w:b/>
        </w:rPr>
        <w:br/>
      </w:r>
      <w:r w:rsidRPr="00257936">
        <w:rPr>
          <w:rFonts w:eastAsia="MS PGothic"/>
          <w:b/>
          <w:lang w:val="fr-FR" w:eastAsia="en-GB"/>
        </w:rPr>
        <w:t>Critères de blessures</w:t>
      </w:r>
    </w:p>
    <w:tbl>
      <w:tblPr>
        <w:tblStyle w:val="Grilledutableau"/>
        <w:tblW w:w="7408" w:type="dxa"/>
        <w:tblInd w:w="1134" w:type="dxa"/>
        <w:tblLayout w:type="fixed"/>
        <w:tblLook w:val="04A0" w:firstRow="1" w:lastRow="0" w:firstColumn="1" w:lastColumn="0" w:noHBand="0" w:noVBand="1"/>
      </w:tblPr>
      <w:tblGrid>
        <w:gridCol w:w="2500"/>
        <w:gridCol w:w="2447"/>
        <w:gridCol w:w="2461"/>
      </w:tblGrid>
      <w:tr w:rsidR="00162A21" w14:paraId="685698A3" w14:textId="77777777" w:rsidTr="0021642A">
        <w:trPr>
          <w:trHeight w:val="395"/>
        </w:trPr>
        <w:tc>
          <w:tcPr>
            <w:tcW w:w="2500" w:type="dxa"/>
          </w:tcPr>
          <w:p w14:paraId="0DED5740" w14:textId="77777777" w:rsidR="00162A21" w:rsidRDefault="00162A21" w:rsidP="003F7F4C">
            <w:pPr>
              <w:spacing w:before="60" w:after="60"/>
              <w:ind w:left="57" w:right="57"/>
              <w:rPr>
                <w:lang w:eastAsia="ru-RU"/>
              </w:rPr>
            </w:pPr>
            <w:r w:rsidRPr="005642FF">
              <w:rPr>
                <w:b/>
                <w:bCs/>
                <w:lang w:eastAsia="en-GB"/>
              </w:rPr>
              <w:t xml:space="preserve">NIC </w:t>
            </w:r>
          </w:p>
        </w:tc>
        <w:tc>
          <w:tcPr>
            <w:tcW w:w="2447" w:type="dxa"/>
          </w:tcPr>
          <w:p w14:paraId="6538F190" w14:textId="77777777" w:rsidR="00162A21" w:rsidRDefault="00162A21" w:rsidP="003F7F4C">
            <w:pPr>
              <w:spacing w:before="60" w:after="60"/>
              <w:ind w:left="57" w:right="57"/>
              <w:rPr>
                <w:lang w:eastAsia="ru-RU"/>
              </w:rPr>
            </w:pPr>
            <w:r w:rsidRPr="00B87C6A">
              <w:rPr>
                <w:b/>
                <w:bCs/>
                <w:lang w:eastAsia="ru-RU"/>
              </w:rPr>
              <w:t>Max</w:t>
            </w:r>
            <w:r w:rsidR="006E61BE">
              <w:rPr>
                <w:b/>
                <w:bCs/>
                <w:lang w:eastAsia="ru-RU"/>
              </w:rPr>
              <w:t>.</w:t>
            </w:r>
          </w:p>
        </w:tc>
        <w:tc>
          <w:tcPr>
            <w:tcW w:w="2461" w:type="dxa"/>
          </w:tcPr>
          <w:p w14:paraId="54980DCF" w14:textId="77777777" w:rsidR="00162A21" w:rsidRDefault="00162A21" w:rsidP="003F7F4C">
            <w:pPr>
              <w:spacing w:before="60" w:after="60"/>
              <w:ind w:left="57" w:right="57"/>
              <w:rPr>
                <w:lang w:eastAsia="ru-RU"/>
              </w:rPr>
            </w:pPr>
            <w:r>
              <w:rPr>
                <w:b/>
                <w:bCs/>
                <w:lang w:eastAsia="en-GB"/>
              </w:rPr>
              <w:t>25 m</w:t>
            </w:r>
            <w:r w:rsidRPr="00223552">
              <w:rPr>
                <w:b/>
                <w:bCs/>
                <w:vertAlign w:val="superscript"/>
                <w:lang w:eastAsia="en-GB"/>
              </w:rPr>
              <w:t>2</w:t>
            </w:r>
            <w:r>
              <w:rPr>
                <w:b/>
                <w:bCs/>
                <w:lang w:eastAsia="en-GB"/>
              </w:rPr>
              <w:t>/s</w:t>
            </w:r>
            <w:r w:rsidRPr="00223552">
              <w:rPr>
                <w:b/>
                <w:bCs/>
                <w:vertAlign w:val="superscript"/>
                <w:lang w:eastAsia="en-GB"/>
              </w:rPr>
              <w:t>2</w:t>
            </w:r>
          </w:p>
        </w:tc>
      </w:tr>
      <w:tr w:rsidR="0021642A" w14:paraId="51792FD0" w14:textId="77777777" w:rsidTr="0021642A">
        <w:trPr>
          <w:trHeight w:val="366"/>
        </w:trPr>
        <w:tc>
          <w:tcPr>
            <w:tcW w:w="2500" w:type="dxa"/>
            <w:vMerge w:val="restart"/>
            <w:vAlign w:val="center"/>
          </w:tcPr>
          <w:p w14:paraId="5D2A8845" w14:textId="77777777" w:rsidR="0021642A" w:rsidRDefault="0021642A" w:rsidP="0021642A">
            <w:pPr>
              <w:spacing w:before="60" w:after="60"/>
              <w:ind w:left="57" w:right="57"/>
              <w:rPr>
                <w:lang w:eastAsia="ru-RU"/>
              </w:rPr>
            </w:pPr>
            <w:r w:rsidRPr="004733C3">
              <w:rPr>
                <w:b/>
                <w:bCs/>
                <w:lang w:val="fr-FR" w:eastAsia="en-GB"/>
              </w:rPr>
              <w:t>Partie supérieure du cou</w:t>
            </w:r>
          </w:p>
        </w:tc>
        <w:tc>
          <w:tcPr>
            <w:tcW w:w="2447" w:type="dxa"/>
          </w:tcPr>
          <w:p w14:paraId="43BA9DDA" w14:textId="77777777" w:rsidR="0021642A" w:rsidRPr="0093796B" w:rsidRDefault="0021642A" w:rsidP="003F7F4C">
            <w:pPr>
              <w:suppressAutoHyphens w:val="0"/>
              <w:spacing w:before="60" w:after="60"/>
              <w:ind w:left="57" w:right="57"/>
              <w:textAlignment w:val="center"/>
              <w:rPr>
                <w:lang w:eastAsia="en-GB"/>
              </w:rPr>
            </w:pPr>
            <w:r w:rsidRPr="0093796B">
              <w:rPr>
                <w:b/>
                <w:bCs/>
                <w:lang w:eastAsia="en-GB"/>
              </w:rPr>
              <w:t>Fx</w:t>
            </w:r>
          </w:p>
        </w:tc>
        <w:tc>
          <w:tcPr>
            <w:tcW w:w="2461" w:type="dxa"/>
          </w:tcPr>
          <w:p w14:paraId="6946856A" w14:textId="77777777" w:rsidR="0021642A" w:rsidRPr="005642FF" w:rsidRDefault="0021642A" w:rsidP="003F7F4C">
            <w:pPr>
              <w:suppressAutoHyphens w:val="0"/>
              <w:spacing w:before="60" w:after="60"/>
              <w:ind w:left="57" w:right="57"/>
              <w:textAlignment w:val="center"/>
              <w:rPr>
                <w:b/>
                <w:bCs/>
                <w:lang w:eastAsia="en-GB"/>
              </w:rPr>
            </w:pPr>
            <w:r w:rsidRPr="00EC589B">
              <w:rPr>
                <w:rFonts w:eastAsia="MS Gothic"/>
                <w:b/>
                <w:bCs/>
                <w:lang w:eastAsia="ja-JP"/>
              </w:rPr>
              <w:t>360</w:t>
            </w:r>
            <w:r>
              <w:rPr>
                <w:rFonts w:eastAsia="MS Gothic"/>
                <w:b/>
                <w:bCs/>
                <w:lang w:eastAsia="ja-JP"/>
              </w:rPr>
              <w:t> </w:t>
            </w:r>
            <w:r w:rsidRPr="00EC589B">
              <w:rPr>
                <w:rFonts w:eastAsia="MS Gothic"/>
                <w:b/>
                <w:bCs/>
                <w:lang w:eastAsia="ja-JP"/>
              </w:rPr>
              <w:t>N</w:t>
            </w:r>
          </w:p>
        </w:tc>
      </w:tr>
      <w:tr w:rsidR="0021642A" w14:paraId="712A0118" w14:textId="77777777" w:rsidTr="0021642A">
        <w:trPr>
          <w:trHeight w:val="395"/>
        </w:trPr>
        <w:tc>
          <w:tcPr>
            <w:tcW w:w="2500" w:type="dxa"/>
            <w:vMerge/>
          </w:tcPr>
          <w:p w14:paraId="312C2584" w14:textId="77777777" w:rsidR="0021642A" w:rsidRDefault="0021642A" w:rsidP="003F7F4C">
            <w:pPr>
              <w:spacing w:before="60" w:after="60"/>
              <w:ind w:left="57" w:right="57"/>
              <w:rPr>
                <w:lang w:eastAsia="ru-RU"/>
              </w:rPr>
            </w:pPr>
          </w:p>
        </w:tc>
        <w:tc>
          <w:tcPr>
            <w:tcW w:w="2447" w:type="dxa"/>
          </w:tcPr>
          <w:p w14:paraId="05A80276" w14:textId="77777777" w:rsidR="0021642A" w:rsidRPr="0093796B" w:rsidRDefault="0021642A" w:rsidP="003F7F4C">
            <w:pPr>
              <w:suppressAutoHyphens w:val="0"/>
              <w:spacing w:before="60" w:after="60"/>
              <w:ind w:left="57" w:right="57"/>
              <w:textAlignment w:val="center"/>
              <w:rPr>
                <w:lang w:eastAsia="en-GB"/>
              </w:rPr>
            </w:pPr>
            <w:r w:rsidRPr="0093796B">
              <w:rPr>
                <w:b/>
                <w:bCs/>
                <w:lang w:eastAsia="en-GB"/>
              </w:rPr>
              <w:t>My(</w:t>
            </w:r>
            <w:r w:rsidRPr="0093796B">
              <w:rPr>
                <w:b/>
                <w:bCs/>
                <w:lang w:val="fr-FR" w:eastAsia="en-GB"/>
              </w:rPr>
              <w:t>flexion/extension</w:t>
            </w:r>
            <w:r w:rsidRPr="0093796B">
              <w:rPr>
                <w:b/>
                <w:bCs/>
                <w:lang w:eastAsia="en-GB"/>
              </w:rPr>
              <w:t>)</w:t>
            </w:r>
          </w:p>
        </w:tc>
        <w:tc>
          <w:tcPr>
            <w:tcW w:w="2461" w:type="dxa"/>
          </w:tcPr>
          <w:p w14:paraId="1973239D" w14:textId="77777777" w:rsidR="0021642A" w:rsidRPr="005642FF" w:rsidRDefault="0021642A" w:rsidP="003F7F4C">
            <w:pPr>
              <w:suppressAutoHyphens w:val="0"/>
              <w:spacing w:before="60" w:after="60"/>
              <w:ind w:left="57" w:right="57"/>
              <w:textAlignment w:val="center"/>
              <w:rPr>
                <w:lang w:eastAsia="en-GB"/>
              </w:rPr>
            </w:pPr>
            <w:r w:rsidRPr="00EC589B">
              <w:rPr>
                <w:rFonts w:eastAsia="MS Gothic"/>
                <w:b/>
                <w:bCs/>
                <w:lang w:eastAsia="ja-JP"/>
              </w:rPr>
              <w:t>30</w:t>
            </w:r>
            <w:r>
              <w:rPr>
                <w:rFonts w:eastAsia="MS Gothic"/>
                <w:b/>
                <w:bCs/>
                <w:lang w:eastAsia="ja-JP"/>
              </w:rPr>
              <w:t> </w:t>
            </w:r>
            <w:r w:rsidRPr="00EC589B">
              <w:rPr>
                <w:rFonts w:eastAsia="MS Gothic"/>
                <w:b/>
                <w:bCs/>
                <w:lang w:eastAsia="ja-JP"/>
              </w:rPr>
              <w:t>Nm</w:t>
            </w:r>
          </w:p>
        </w:tc>
      </w:tr>
      <w:tr w:rsidR="0021642A" w:rsidRPr="0093796B" w14:paraId="5CDCE00D" w14:textId="77777777" w:rsidTr="0021642A">
        <w:trPr>
          <w:trHeight w:val="585"/>
        </w:trPr>
        <w:tc>
          <w:tcPr>
            <w:tcW w:w="2500" w:type="dxa"/>
            <w:vMerge w:val="restart"/>
            <w:shd w:val="clear" w:color="auto" w:fill="auto"/>
            <w:vAlign w:val="center"/>
          </w:tcPr>
          <w:p w14:paraId="7378E55C" w14:textId="77777777" w:rsidR="0021642A" w:rsidRPr="0093796B" w:rsidRDefault="0021642A" w:rsidP="0021642A">
            <w:pPr>
              <w:spacing w:before="60" w:after="60"/>
              <w:ind w:left="57" w:right="57"/>
              <w:rPr>
                <w:b/>
                <w:bCs/>
                <w:lang w:val="fr-FR" w:eastAsia="en-GB"/>
              </w:rPr>
            </w:pPr>
            <w:r w:rsidRPr="004733C3">
              <w:rPr>
                <w:b/>
                <w:bCs/>
                <w:lang w:val="fr-FR" w:eastAsia="en-GB"/>
              </w:rPr>
              <w:t xml:space="preserve">Partie </w:t>
            </w:r>
            <w:r>
              <w:rPr>
                <w:b/>
                <w:bCs/>
                <w:lang w:val="fr-FR" w:eastAsia="en-GB"/>
              </w:rPr>
              <w:t>inférieure</w:t>
            </w:r>
            <w:r w:rsidRPr="004733C3">
              <w:rPr>
                <w:b/>
                <w:bCs/>
                <w:lang w:val="fr-FR" w:eastAsia="en-GB"/>
              </w:rPr>
              <w:t xml:space="preserve"> du cou</w:t>
            </w:r>
          </w:p>
        </w:tc>
        <w:tc>
          <w:tcPr>
            <w:tcW w:w="2447" w:type="dxa"/>
            <w:shd w:val="clear" w:color="auto" w:fill="auto"/>
          </w:tcPr>
          <w:p w14:paraId="0003ED24" w14:textId="77777777" w:rsidR="0021642A" w:rsidRPr="0093796B" w:rsidRDefault="0021642A" w:rsidP="003F7F4C">
            <w:pPr>
              <w:spacing w:before="60" w:after="60"/>
              <w:ind w:left="57" w:right="57"/>
              <w:rPr>
                <w:b/>
                <w:bCs/>
                <w:lang w:val="fr-FR" w:eastAsia="en-GB"/>
              </w:rPr>
            </w:pPr>
            <w:r w:rsidRPr="0093796B">
              <w:rPr>
                <w:b/>
                <w:bCs/>
                <w:lang w:val="fr-FR" w:eastAsia="en-GB"/>
              </w:rPr>
              <w:t>Fx</w:t>
            </w:r>
          </w:p>
        </w:tc>
        <w:tc>
          <w:tcPr>
            <w:tcW w:w="2461" w:type="dxa"/>
            <w:shd w:val="clear" w:color="auto" w:fill="auto"/>
          </w:tcPr>
          <w:p w14:paraId="31AD3527" w14:textId="77777777" w:rsidR="0021642A" w:rsidRPr="0093796B" w:rsidRDefault="0021642A" w:rsidP="003F7F4C">
            <w:pPr>
              <w:spacing w:before="60" w:after="60"/>
              <w:ind w:left="57" w:right="57"/>
              <w:rPr>
                <w:b/>
                <w:bCs/>
                <w:lang w:val="fr-FR" w:eastAsia="en-GB"/>
              </w:rPr>
            </w:pPr>
            <w:r w:rsidRPr="0093796B">
              <w:rPr>
                <w:b/>
                <w:bCs/>
                <w:lang w:val="fr-FR" w:eastAsia="en-GB"/>
              </w:rPr>
              <w:t>À déterminer</w:t>
            </w:r>
            <w:r w:rsidRPr="0093796B" w:rsidDel="00B87C6A">
              <w:rPr>
                <w:b/>
                <w:bCs/>
                <w:lang w:val="fr-FR" w:eastAsia="en-GB"/>
              </w:rPr>
              <w:t xml:space="preserve"> </w:t>
            </w:r>
          </w:p>
        </w:tc>
      </w:tr>
      <w:tr w:rsidR="0021642A" w14:paraId="44244171" w14:textId="77777777" w:rsidTr="0021642A">
        <w:trPr>
          <w:trHeight w:val="366"/>
        </w:trPr>
        <w:tc>
          <w:tcPr>
            <w:tcW w:w="2500" w:type="dxa"/>
            <w:vMerge/>
          </w:tcPr>
          <w:p w14:paraId="208C33F2" w14:textId="77777777" w:rsidR="0021642A" w:rsidRDefault="0021642A" w:rsidP="003F7F4C">
            <w:pPr>
              <w:spacing w:before="60" w:after="60"/>
              <w:ind w:left="57" w:right="57"/>
              <w:rPr>
                <w:lang w:eastAsia="ru-RU"/>
              </w:rPr>
            </w:pPr>
          </w:p>
        </w:tc>
        <w:tc>
          <w:tcPr>
            <w:tcW w:w="2447" w:type="dxa"/>
          </w:tcPr>
          <w:p w14:paraId="3DB18535" w14:textId="77777777" w:rsidR="0021642A" w:rsidRPr="0093796B" w:rsidRDefault="0021642A" w:rsidP="003F7F4C">
            <w:pPr>
              <w:suppressAutoHyphens w:val="0"/>
              <w:spacing w:before="60" w:after="60"/>
              <w:ind w:left="57" w:right="57"/>
              <w:textAlignment w:val="center"/>
              <w:rPr>
                <w:lang w:eastAsia="en-GB"/>
              </w:rPr>
            </w:pPr>
            <w:r w:rsidRPr="0093796B">
              <w:rPr>
                <w:b/>
                <w:bCs/>
                <w:lang w:eastAsia="en-GB"/>
              </w:rPr>
              <w:t>My(</w:t>
            </w:r>
            <w:r w:rsidRPr="0093796B">
              <w:rPr>
                <w:b/>
                <w:bCs/>
                <w:lang w:val="fr-FR" w:eastAsia="en-GB"/>
              </w:rPr>
              <w:t>flexion/extension</w:t>
            </w:r>
            <w:r w:rsidRPr="0093796B">
              <w:rPr>
                <w:b/>
                <w:bCs/>
                <w:lang w:eastAsia="en-GB"/>
              </w:rPr>
              <w:t>)</w:t>
            </w:r>
          </w:p>
        </w:tc>
        <w:tc>
          <w:tcPr>
            <w:tcW w:w="2461" w:type="dxa"/>
          </w:tcPr>
          <w:p w14:paraId="5E50283B" w14:textId="77777777" w:rsidR="0021642A" w:rsidRPr="005642FF" w:rsidRDefault="0021642A" w:rsidP="003F7F4C">
            <w:pPr>
              <w:suppressAutoHyphens w:val="0"/>
              <w:spacing w:before="60" w:after="60"/>
              <w:ind w:left="57" w:right="57"/>
              <w:textAlignment w:val="center"/>
              <w:rPr>
                <w:lang w:eastAsia="en-GB"/>
              </w:rPr>
            </w:pPr>
            <w:r w:rsidRPr="00EC589B">
              <w:rPr>
                <w:rFonts w:eastAsia="MS Gothic"/>
                <w:b/>
                <w:bCs/>
                <w:lang w:eastAsia="ja-JP"/>
              </w:rPr>
              <w:t>30</w:t>
            </w:r>
            <w:r>
              <w:rPr>
                <w:rFonts w:eastAsia="MS Gothic"/>
                <w:b/>
                <w:bCs/>
                <w:lang w:eastAsia="ja-JP"/>
              </w:rPr>
              <w:t> </w:t>
            </w:r>
            <w:r w:rsidRPr="00EC589B">
              <w:rPr>
                <w:rFonts w:eastAsia="MS Gothic"/>
                <w:b/>
                <w:bCs/>
                <w:lang w:eastAsia="ja-JP"/>
              </w:rPr>
              <w:t>Nm</w:t>
            </w:r>
          </w:p>
        </w:tc>
      </w:tr>
    </w:tbl>
    <w:p w14:paraId="3DEF5601" w14:textId="77777777" w:rsidR="00162A21" w:rsidRPr="00151D96" w:rsidRDefault="00162A21" w:rsidP="00162A21">
      <w:pPr>
        <w:pStyle w:val="SingleTxtG"/>
        <w:spacing w:before="120" w:after="240"/>
        <w:ind w:firstLine="170"/>
        <w:jc w:val="left"/>
        <w:rPr>
          <w:b/>
          <w:bCs/>
          <w:sz w:val="18"/>
          <w:szCs w:val="18"/>
        </w:rPr>
      </w:pPr>
      <w:r w:rsidRPr="00151D96">
        <w:rPr>
          <w:b/>
          <w:bCs/>
          <w:i/>
          <w:iCs/>
          <w:sz w:val="18"/>
          <w:szCs w:val="18"/>
        </w:rPr>
        <w:t>Note</w:t>
      </w:r>
      <w:r w:rsidR="00A44AE3">
        <w:rPr>
          <w:b/>
          <w:bCs/>
          <w:i/>
          <w:iCs/>
          <w:sz w:val="18"/>
          <w:szCs w:val="18"/>
        </w:rPr>
        <w:t> :</w:t>
      </w:r>
      <w:r w:rsidRPr="00151D96">
        <w:rPr>
          <w:rFonts w:eastAsia="Calibri"/>
          <w:sz w:val="18"/>
          <w:szCs w:val="18"/>
          <w:lang w:val="fr-FR"/>
        </w:rPr>
        <w:t xml:space="preserve"> </w:t>
      </w:r>
      <w:r w:rsidRPr="00151D96">
        <w:rPr>
          <w:b/>
          <w:sz w:val="18"/>
          <w:szCs w:val="18"/>
          <w:lang w:val="fr-FR"/>
        </w:rPr>
        <w:t>Les critères de blessure doivent être calculés en excluant le mouvement de rebond de la tête. S</w:t>
      </w:r>
      <w:r w:rsidR="00B4782D" w:rsidRPr="00151D96">
        <w:rPr>
          <w:b/>
          <w:sz w:val="18"/>
          <w:szCs w:val="18"/>
          <w:lang w:val="fr-FR"/>
        </w:rPr>
        <w:t>’</w:t>
      </w:r>
      <w:r w:rsidRPr="00151D96">
        <w:rPr>
          <w:b/>
          <w:sz w:val="18"/>
          <w:szCs w:val="18"/>
          <w:lang w:val="fr-FR"/>
        </w:rPr>
        <w:t>agissant des critères de blessure correspondant au cisaillement des parties supérieure et inférieure du cou, les valeurs positives et négatives doivent être établies</w:t>
      </w:r>
      <w:r w:rsidRPr="00151D96">
        <w:rPr>
          <w:b/>
          <w:bCs/>
          <w:sz w:val="18"/>
          <w:szCs w:val="18"/>
        </w:rPr>
        <w:t>.</w:t>
      </w:r>
    </w:p>
    <w:p w14:paraId="21C348EB" w14:textId="77777777" w:rsidR="00162A21" w:rsidRPr="00D07131" w:rsidRDefault="00162A21" w:rsidP="00162A21">
      <w:pPr>
        <w:pStyle w:val="SingleTxtG"/>
        <w:spacing w:after="100"/>
      </w:pPr>
      <w:r w:rsidRPr="00D07131">
        <w:rPr>
          <w:i/>
        </w:rPr>
        <w:t xml:space="preserve">Le paragraphe </w:t>
      </w:r>
      <w:r>
        <w:rPr>
          <w:i/>
        </w:rPr>
        <w:t>5.14</w:t>
      </w:r>
      <w:r w:rsidRPr="00D07131">
        <w:rPr>
          <w:i/>
        </w:rPr>
        <w:t xml:space="preserve"> devient le paragraphe </w:t>
      </w:r>
      <w:r>
        <w:rPr>
          <w:i/>
        </w:rPr>
        <w:t>5.10</w:t>
      </w:r>
      <w:r w:rsidRPr="00D07131">
        <w:t>, comme suit</w:t>
      </w:r>
      <w:r w:rsidR="00A44AE3">
        <w:t> :</w:t>
      </w:r>
    </w:p>
    <w:p w14:paraId="5BD13011" w14:textId="77777777" w:rsidR="00162A21" w:rsidRPr="00A7556E" w:rsidRDefault="00162A21" w:rsidP="00162A21">
      <w:pPr>
        <w:pStyle w:val="SingleTxtG"/>
        <w:kinsoku/>
        <w:overflowPunct/>
        <w:autoSpaceDE/>
        <w:autoSpaceDN/>
        <w:adjustRightInd/>
        <w:snapToGrid/>
        <w:spacing w:after="100"/>
        <w:ind w:left="2268" w:hanging="1134"/>
      </w:pPr>
      <w:r w:rsidRPr="00A7556E">
        <w:t>5.</w:t>
      </w:r>
      <w:r>
        <w:t>1</w:t>
      </w:r>
      <w:r>
        <w:rPr>
          <w:b/>
        </w:rPr>
        <w:t>0</w:t>
      </w:r>
      <w:r>
        <w:rPr>
          <w:strike/>
        </w:rPr>
        <w:t>4</w:t>
      </w:r>
      <w:r w:rsidRPr="00A7556E">
        <w:tab/>
        <w:t>Si l</w:t>
      </w:r>
      <w:r w:rsidR="00B4782D">
        <w:t>’</w:t>
      </w:r>
      <w:r w:rsidRPr="00A7556E">
        <w:t>appui</w:t>
      </w:r>
      <w:r>
        <w:t>e</w:t>
      </w:r>
      <w:r w:rsidRPr="00A7556E">
        <w:noBreakHyphen/>
        <w:t xml:space="preserve">tête est réglable, </w:t>
      </w:r>
      <w:r>
        <w:t xml:space="preserve">il ne doit pas être possible de le relever au-delà de </w:t>
      </w:r>
      <w:r w:rsidRPr="00A7556E">
        <w:t>sa hauteur maximale d</w:t>
      </w:r>
      <w:r w:rsidR="00B4782D">
        <w:t>’</w:t>
      </w:r>
      <w:r w:rsidRPr="00A7556E">
        <w:t>utilisation</w:t>
      </w:r>
      <w:r>
        <w:t xml:space="preserve">, </w:t>
      </w:r>
      <w:r>
        <w:rPr>
          <w:b/>
        </w:rPr>
        <w:t>ni de l</w:t>
      </w:r>
      <w:r w:rsidR="00B4782D">
        <w:rPr>
          <w:b/>
        </w:rPr>
        <w:t>’</w:t>
      </w:r>
      <w:r>
        <w:rPr>
          <w:b/>
        </w:rPr>
        <w:t xml:space="preserve">enlever, </w:t>
      </w:r>
      <w:r w:rsidRPr="00A7556E">
        <w:t>sans une action délibérée de l</w:t>
      </w:r>
      <w:r w:rsidR="00B4782D">
        <w:t>’</w:t>
      </w:r>
      <w:r w:rsidRPr="00A7556E">
        <w:t>utilisateur, distincte de toute opération de réglage</w:t>
      </w:r>
      <w:r w:rsidRPr="00D07131">
        <w:t xml:space="preserve"> </w:t>
      </w:r>
      <w:r w:rsidRPr="00223552">
        <w:rPr>
          <w:b/>
        </w:rPr>
        <w:t>vers le haut</w:t>
      </w:r>
      <w:r w:rsidRPr="00A7556E">
        <w:t>.</w:t>
      </w:r>
    </w:p>
    <w:p w14:paraId="032DEE12" w14:textId="77777777" w:rsidR="00162A21" w:rsidRPr="00D07131" w:rsidRDefault="00162A21" w:rsidP="00162A21">
      <w:pPr>
        <w:pStyle w:val="SingleTxtG"/>
        <w:kinsoku/>
        <w:overflowPunct/>
        <w:autoSpaceDE/>
        <w:autoSpaceDN/>
        <w:adjustRightInd/>
        <w:snapToGrid/>
        <w:ind w:left="2268" w:hanging="1134"/>
      </w:pPr>
      <w:r w:rsidRPr="00D07131">
        <w:rPr>
          <w:i/>
        </w:rPr>
        <w:t>Le paragraphe 5.1</w:t>
      </w:r>
      <w:r>
        <w:rPr>
          <w:i/>
        </w:rPr>
        <w:t>5</w:t>
      </w:r>
      <w:r w:rsidRPr="00D07131">
        <w:rPr>
          <w:i/>
        </w:rPr>
        <w:t xml:space="preserve"> devient le paragraphe 5.1</w:t>
      </w:r>
      <w:r>
        <w:rPr>
          <w:i/>
        </w:rPr>
        <w:t>1</w:t>
      </w:r>
      <w:r w:rsidRPr="00D07131">
        <w:t>, comme suit</w:t>
      </w:r>
      <w:r w:rsidR="00A44AE3">
        <w:t> :</w:t>
      </w:r>
    </w:p>
    <w:p w14:paraId="1412DF9D" w14:textId="77777777" w:rsidR="00162A21" w:rsidRPr="00A7556E" w:rsidRDefault="00162A21" w:rsidP="00162A21">
      <w:pPr>
        <w:pStyle w:val="SingleTxtG"/>
        <w:kinsoku/>
        <w:overflowPunct/>
        <w:autoSpaceDE/>
        <w:autoSpaceDN/>
        <w:adjustRightInd/>
        <w:snapToGrid/>
        <w:spacing w:after="100"/>
        <w:ind w:left="2268" w:hanging="1134"/>
      </w:pPr>
      <w:r w:rsidRPr="00A7556E">
        <w:t>5.</w:t>
      </w:r>
      <w:r>
        <w:t>1</w:t>
      </w:r>
      <w:r>
        <w:rPr>
          <w:b/>
        </w:rPr>
        <w:t>1</w:t>
      </w:r>
      <w:r>
        <w:rPr>
          <w:strike/>
        </w:rPr>
        <w:t>5</w:t>
      </w:r>
      <w:r w:rsidRPr="00A7556E">
        <w:tab/>
        <w:t xml:space="preserve">La résistance du dossier et de ses dispositifs de verrouillage est censée satisfaire </w:t>
      </w:r>
      <w:r>
        <w:t xml:space="preserve">aux prescriptions du paragraphe </w:t>
      </w:r>
      <w:r w:rsidRPr="00A7556E">
        <w:t>6.2 ci</w:t>
      </w:r>
      <w:r w:rsidRPr="00A7556E">
        <w:noBreakHyphen/>
        <w:t>dessous quand, après exécution</w:t>
      </w:r>
      <w:r>
        <w:t xml:space="preserve"> de l</w:t>
      </w:r>
      <w:r w:rsidR="00B4782D">
        <w:t>’</w:t>
      </w:r>
      <w:r>
        <w:t xml:space="preserve">essai prévu au paragraphe </w:t>
      </w:r>
      <w:r>
        <w:rPr>
          <w:b/>
        </w:rPr>
        <w:t>5.7.3</w:t>
      </w:r>
      <w:r w:rsidRPr="00A7556E">
        <w:t xml:space="preserve"> aucune rupture du siège ou du dossier du siège n</w:t>
      </w:r>
      <w:r w:rsidR="00B4782D">
        <w:t>’</w:t>
      </w:r>
      <w:r w:rsidRPr="00A7556E">
        <w:t>est constatée</w:t>
      </w:r>
      <w:r w:rsidR="00A44AE3">
        <w:t> ;</w:t>
      </w:r>
      <w:r w:rsidRPr="00A7556E">
        <w:t xml:space="preserve"> dans le cas contraire, il doit être démontré que le siège peut satisfaire aux prescriptions d</w:t>
      </w:r>
      <w:r w:rsidR="00B4782D">
        <w:t>’</w:t>
      </w:r>
      <w:r w:rsidRPr="00A7556E">
        <w:t>essai fixées au paragraphe</w:t>
      </w:r>
      <w:r>
        <w:t xml:space="preserve"> </w:t>
      </w:r>
      <w:r w:rsidRPr="00A7556E">
        <w:t>6.2</w:t>
      </w:r>
      <w:r>
        <w:t xml:space="preserve">, </w:t>
      </w:r>
      <w:r w:rsidRPr="003A6B69">
        <w:rPr>
          <w:b/>
        </w:rPr>
        <w:t>sans rupture</w:t>
      </w:r>
      <w:r>
        <w:t>.</w:t>
      </w:r>
    </w:p>
    <w:p w14:paraId="331950EC" w14:textId="77777777" w:rsidR="00162A21" w:rsidRPr="00D07131" w:rsidRDefault="00162A21" w:rsidP="00162A21">
      <w:pPr>
        <w:pStyle w:val="SingleTxtG"/>
        <w:kinsoku/>
        <w:overflowPunct/>
        <w:autoSpaceDE/>
        <w:autoSpaceDN/>
        <w:adjustRightInd/>
        <w:snapToGrid/>
        <w:jc w:val="left"/>
      </w:pPr>
      <w:r w:rsidRPr="00D07131">
        <w:rPr>
          <w:i/>
        </w:rPr>
        <w:t>Le</w:t>
      </w:r>
      <w:r>
        <w:rPr>
          <w:i/>
        </w:rPr>
        <w:t>s</w:t>
      </w:r>
      <w:r w:rsidRPr="00D07131">
        <w:rPr>
          <w:i/>
        </w:rPr>
        <w:t xml:space="preserve"> paragraphe</w:t>
      </w:r>
      <w:r>
        <w:rPr>
          <w:i/>
        </w:rPr>
        <w:t>s</w:t>
      </w:r>
      <w:r w:rsidRPr="00D07131">
        <w:rPr>
          <w:i/>
        </w:rPr>
        <w:t xml:space="preserve"> 5.1</w:t>
      </w:r>
      <w:r>
        <w:rPr>
          <w:i/>
        </w:rPr>
        <w:t>6</w:t>
      </w:r>
      <w:r w:rsidRPr="00D07131">
        <w:rPr>
          <w:i/>
        </w:rPr>
        <w:t xml:space="preserve"> </w:t>
      </w:r>
      <w:r>
        <w:rPr>
          <w:i/>
        </w:rPr>
        <w:t>et</w:t>
      </w:r>
      <w:r w:rsidRPr="00D07131">
        <w:rPr>
          <w:i/>
        </w:rPr>
        <w:t xml:space="preserve"> 5.1</w:t>
      </w:r>
      <w:r>
        <w:rPr>
          <w:i/>
        </w:rPr>
        <w:t xml:space="preserve">6.1 </w:t>
      </w:r>
      <w:r w:rsidRPr="00D07131">
        <w:rPr>
          <w:i/>
        </w:rPr>
        <w:t>devi</w:t>
      </w:r>
      <w:r>
        <w:rPr>
          <w:i/>
        </w:rPr>
        <w:t>enn</w:t>
      </w:r>
      <w:r w:rsidRPr="00D07131">
        <w:rPr>
          <w:i/>
        </w:rPr>
        <w:t>ent le</w:t>
      </w:r>
      <w:r>
        <w:rPr>
          <w:i/>
        </w:rPr>
        <w:t>s</w:t>
      </w:r>
      <w:r w:rsidRPr="00D07131">
        <w:rPr>
          <w:i/>
        </w:rPr>
        <w:t xml:space="preserve"> paragraphe</w:t>
      </w:r>
      <w:r>
        <w:rPr>
          <w:i/>
        </w:rPr>
        <w:t>s</w:t>
      </w:r>
      <w:r w:rsidR="006E61BE">
        <w:rPr>
          <w:i/>
        </w:rPr>
        <w:t> </w:t>
      </w:r>
      <w:r w:rsidRPr="00223552">
        <w:rPr>
          <w:i/>
          <w:lang w:val="fr-FR"/>
        </w:rPr>
        <w:t xml:space="preserve">5.12 </w:t>
      </w:r>
      <w:r>
        <w:rPr>
          <w:i/>
          <w:lang w:val="fr-FR"/>
        </w:rPr>
        <w:t>et</w:t>
      </w:r>
      <w:r w:rsidRPr="00223552">
        <w:rPr>
          <w:i/>
          <w:lang w:val="fr-FR"/>
        </w:rPr>
        <w:t xml:space="preserve"> 5.12.1</w:t>
      </w:r>
      <w:r w:rsidRPr="00D07131">
        <w:t>, comme suit</w:t>
      </w:r>
      <w:r w:rsidR="00A44AE3">
        <w:t> :</w:t>
      </w:r>
    </w:p>
    <w:p w14:paraId="6D4231C4" w14:textId="77777777" w:rsidR="00162A21" w:rsidRPr="00A7556E" w:rsidRDefault="00162A21" w:rsidP="00162A21">
      <w:pPr>
        <w:pStyle w:val="SingleTxtG"/>
        <w:kinsoku/>
        <w:overflowPunct/>
        <w:autoSpaceDE/>
        <w:autoSpaceDN/>
        <w:adjustRightInd/>
        <w:snapToGrid/>
        <w:spacing w:after="100"/>
        <w:ind w:left="2268" w:hanging="1134"/>
        <w:jc w:val="left"/>
      </w:pPr>
      <w:r w:rsidRPr="00A7556E">
        <w:t>5.</w:t>
      </w:r>
      <w:r>
        <w:t>1</w:t>
      </w:r>
      <w:r>
        <w:rPr>
          <w:b/>
        </w:rPr>
        <w:t>2</w:t>
      </w:r>
      <w:r w:rsidRPr="002E3BCB">
        <w:rPr>
          <w:strike/>
        </w:rPr>
        <w:t>6</w:t>
      </w:r>
      <w:r w:rsidRPr="00A7556E">
        <w:tab/>
        <w:t>Prescriptions spéciales relatives à la protection des occupants contre</w:t>
      </w:r>
      <w:r>
        <w:br/>
      </w:r>
      <w:r w:rsidRPr="00A7556E">
        <w:t>les déplacements de bagages</w:t>
      </w:r>
    </w:p>
    <w:p w14:paraId="1F7C29B6" w14:textId="77777777" w:rsidR="00162A21" w:rsidRPr="00A7556E" w:rsidRDefault="00162A21" w:rsidP="00162A21">
      <w:pPr>
        <w:pStyle w:val="SingleTxtG"/>
        <w:kinsoku/>
        <w:overflowPunct/>
        <w:autoSpaceDE/>
        <w:autoSpaceDN/>
        <w:adjustRightInd/>
        <w:snapToGrid/>
        <w:spacing w:after="100"/>
        <w:ind w:left="2268" w:hanging="1134"/>
        <w:jc w:val="left"/>
      </w:pPr>
      <w:r w:rsidRPr="00A7556E">
        <w:t>5.</w:t>
      </w:r>
      <w:r w:rsidRPr="002E3BCB">
        <w:t>1</w:t>
      </w:r>
      <w:r>
        <w:rPr>
          <w:b/>
        </w:rPr>
        <w:t>2</w:t>
      </w:r>
      <w:r w:rsidRPr="002E3BCB">
        <w:rPr>
          <w:strike/>
        </w:rPr>
        <w:t>6</w:t>
      </w:r>
      <w:r w:rsidRPr="00A7556E">
        <w:t>.1</w:t>
      </w:r>
      <w:r w:rsidRPr="00A7556E">
        <w:tab/>
        <w:t>Dossiers de siège</w:t>
      </w:r>
    </w:p>
    <w:p w14:paraId="7958E82E" w14:textId="77777777" w:rsidR="00162A21" w:rsidRPr="00A7556E" w:rsidRDefault="00162A21" w:rsidP="00162A21">
      <w:pPr>
        <w:pStyle w:val="SingleTxtG"/>
        <w:kinsoku/>
        <w:overflowPunct/>
        <w:autoSpaceDE/>
        <w:autoSpaceDN/>
        <w:adjustRightInd/>
        <w:snapToGrid/>
        <w:spacing w:after="100"/>
        <w:ind w:left="2268"/>
      </w:pPr>
      <w:r w:rsidRPr="00A7556E">
        <w:tab/>
        <w:t xml:space="preserve">Les dossiers </w:t>
      </w:r>
      <w:r>
        <w:t>de siège et/ou appuie</w:t>
      </w:r>
      <w:r w:rsidRPr="00A7556E">
        <w:noBreakHyphen/>
        <w:t>tête situés de façon à constituer la limite avant du compartiment à bagages, tous les sièges étant en place et dans leur position d</w:t>
      </w:r>
      <w:r w:rsidR="00B4782D">
        <w:t>’</w:t>
      </w:r>
      <w:r w:rsidRPr="00A7556E">
        <w:t>utilisation normale selon les indications du constructeur, doivent être suffisamment résistants pour protéger les occupants contre les déplacements de b</w:t>
      </w:r>
      <w:r>
        <w:t>agages lors d</w:t>
      </w:r>
      <w:r w:rsidR="00B4782D">
        <w:t>’</w:t>
      </w:r>
      <w:r>
        <w:t xml:space="preserve">un choc frontal. </w:t>
      </w:r>
      <w:r w:rsidRPr="00A7556E">
        <w:t>Cette condition est considérée comme remplie si, pendant et après l</w:t>
      </w:r>
      <w:r w:rsidR="00B4782D">
        <w:t>’</w:t>
      </w:r>
      <w:r w:rsidRPr="00A7556E">
        <w:t>exécuti</w:t>
      </w:r>
      <w:r>
        <w:t>on de l</w:t>
      </w:r>
      <w:r w:rsidR="00B4782D">
        <w:t>’</w:t>
      </w:r>
      <w:r>
        <w:t>essai décrit à l</w:t>
      </w:r>
      <w:r w:rsidR="00B4782D">
        <w:t>’</w:t>
      </w:r>
      <w:r>
        <w:t xml:space="preserve">annexe </w:t>
      </w:r>
      <w:r w:rsidRPr="00A7556E">
        <w:t xml:space="preserve">9, les dossiers de siège restent dans leur position et que les mécanismes de verrouillage sont toujours en place. La déformation des </w:t>
      </w:r>
      <w:r w:rsidRPr="00A7556E">
        <w:lastRenderedPageBreak/>
        <w:t>dossiers de siège et de leurs fixations pendant l</w:t>
      </w:r>
      <w:r w:rsidR="00B4782D">
        <w:t>’</w:t>
      </w:r>
      <w:r w:rsidRPr="00A7556E">
        <w:t>essai est toutefois autorisée à condition que le profil avant des parties du d</w:t>
      </w:r>
      <w:r>
        <w:t>ossier de siège et/ou des appuie</w:t>
      </w:r>
      <w:r>
        <w:noBreakHyphen/>
      </w:r>
      <w:r w:rsidRPr="00A7556E">
        <w:t>tête à l</w:t>
      </w:r>
      <w:r w:rsidR="00B4782D">
        <w:t>’</w:t>
      </w:r>
      <w:r w:rsidRPr="00A7556E">
        <w:t>essai, dont la duret</w:t>
      </w:r>
      <w:r>
        <w:t xml:space="preserve">é est supérieure à 50 </w:t>
      </w:r>
      <w:r w:rsidRPr="00A7556E">
        <w:t>Shore A, ne s</w:t>
      </w:r>
      <w:r w:rsidR="00B4782D">
        <w:t>’</w:t>
      </w:r>
      <w:r w:rsidRPr="00A7556E">
        <w:t>avance pas au-delà d</w:t>
      </w:r>
      <w:r w:rsidR="00B4782D">
        <w:t>’</w:t>
      </w:r>
      <w:r w:rsidRPr="00A7556E">
        <w:t>un plan vertical transversal passant par</w:t>
      </w:r>
      <w:r w:rsidR="00A44AE3">
        <w:t> :</w:t>
      </w:r>
    </w:p>
    <w:p w14:paraId="62D02E56" w14:textId="77777777" w:rsidR="00162A21" w:rsidRPr="00A7556E" w:rsidRDefault="00162A21" w:rsidP="00162A21">
      <w:pPr>
        <w:pStyle w:val="SingleTxtG"/>
        <w:ind w:left="2835" w:hanging="567"/>
      </w:pPr>
      <w:r w:rsidRPr="00A7556E">
        <w:t>a)</w:t>
      </w:r>
      <w:r w:rsidRPr="00A7556E">
        <w:tab/>
        <w:t>Un point situé 150</w:t>
      </w:r>
      <w:r>
        <w:t xml:space="preserve"> </w:t>
      </w:r>
      <w:r w:rsidRPr="00A7556E">
        <w:t>mm devant le point</w:t>
      </w:r>
      <w:r>
        <w:t xml:space="preserve"> </w:t>
      </w:r>
      <w:r w:rsidRPr="00A7556E">
        <w:t>R du siège en</w:t>
      </w:r>
      <w:r>
        <w:t xml:space="preserve"> </w:t>
      </w:r>
      <w:r w:rsidRPr="00A7556E">
        <w:t>question, pour</w:t>
      </w:r>
      <w:r>
        <w:t xml:space="preserve"> </w:t>
      </w:r>
      <w:r w:rsidRPr="00A7556E">
        <w:t>les parties de l</w:t>
      </w:r>
      <w:r w:rsidR="00B4782D">
        <w:t>’</w:t>
      </w:r>
      <w:r>
        <w:t>appuie</w:t>
      </w:r>
      <w:r w:rsidRPr="00A7556E">
        <w:t>-tête</w:t>
      </w:r>
      <w:r w:rsidR="00A44AE3">
        <w:t> ;</w:t>
      </w:r>
    </w:p>
    <w:p w14:paraId="678E7C5F" w14:textId="77777777" w:rsidR="00162A21" w:rsidRPr="00A7556E" w:rsidRDefault="00162A21" w:rsidP="00162A21">
      <w:pPr>
        <w:pStyle w:val="SingleTxtG"/>
        <w:ind w:left="2835" w:hanging="567"/>
      </w:pPr>
      <w:r w:rsidRPr="00A7556E">
        <w:t>b)</w:t>
      </w:r>
      <w:r w:rsidRPr="00A7556E">
        <w:tab/>
        <w:t>Un point situé 100</w:t>
      </w:r>
      <w:r>
        <w:t xml:space="preserve"> </w:t>
      </w:r>
      <w:r w:rsidRPr="00A7556E">
        <w:t>mm devant le point</w:t>
      </w:r>
      <w:r>
        <w:t xml:space="preserve"> </w:t>
      </w:r>
      <w:r w:rsidRPr="00A7556E">
        <w:t>R du siège en</w:t>
      </w:r>
      <w:r>
        <w:t xml:space="preserve"> </w:t>
      </w:r>
      <w:r w:rsidRPr="00A7556E">
        <w:t>question, pour</w:t>
      </w:r>
      <w:r>
        <w:t xml:space="preserve"> </w:t>
      </w:r>
      <w:r w:rsidRPr="00A7556E">
        <w:t>les parties du dossier du siège</w:t>
      </w:r>
      <w:r w:rsidR="00A44AE3">
        <w:t> ;</w:t>
      </w:r>
    </w:p>
    <w:p w14:paraId="60462E43" w14:textId="77777777" w:rsidR="00162A21" w:rsidRPr="00A7556E" w:rsidRDefault="00162A21" w:rsidP="00162A21">
      <w:pPr>
        <w:pStyle w:val="SingleTxtG"/>
        <w:kinsoku/>
        <w:overflowPunct/>
        <w:autoSpaceDE/>
        <w:autoSpaceDN/>
        <w:adjustRightInd/>
        <w:snapToGrid/>
        <w:ind w:left="2268"/>
      </w:pPr>
      <w:r w:rsidRPr="00A7556E">
        <w:tab/>
        <w:t>À l</w:t>
      </w:r>
      <w:r w:rsidR="00B4782D">
        <w:t>’</w:t>
      </w:r>
      <w:r w:rsidRPr="00A7556E">
        <w:t>exclusion des phases de rebond des masses d</w:t>
      </w:r>
      <w:r w:rsidR="00B4782D">
        <w:t>’</w:t>
      </w:r>
      <w:r w:rsidRPr="00A7556E">
        <w:t>essai.</w:t>
      </w:r>
    </w:p>
    <w:p w14:paraId="7F69B3CD" w14:textId="77777777" w:rsidR="00162A21" w:rsidRPr="00A7556E" w:rsidRDefault="00162A21" w:rsidP="00162A21">
      <w:pPr>
        <w:pStyle w:val="SingleTxtG"/>
        <w:kinsoku/>
        <w:overflowPunct/>
        <w:autoSpaceDE/>
        <w:autoSpaceDN/>
        <w:adjustRightInd/>
        <w:snapToGrid/>
        <w:ind w:left="2268"/>
      </w:pPr>
      <w:r>
        <w:tab/>
        <w:t>Pour les appuie</w:t>
      </w:r>
      <w:r w:rsidRPr="00A7556E">
        <w:t>-tête intégrés, la limite entre l</w:t>
      </w:r>
      <w:r w:rsidR="00B4782D">
        <w:t>’</w:t>
      </w:r>
      <w:r>
        <w:t>appuie</w:t>
      </w:r>
      <w:r w:rsidRPr="00A7556E">
        <w:t>-tête et le dossier de siège est définie par le plan perpendiculaire à la ligne de référence à 540</w:t>
      </w:r>
      <w:r>
        <w:t xml:space="preserve"> </w:t>
      </w:r>
      <w:r w:rsidRPr="00A7556E">
        <w:t>mm du point</w:t>
      </w:r>
      <w:r>
        <w:t xml:space="preserve"> </w:t>
      </w:r>
      <w:r w:rsidRPr="00A7556E">
        <w:t>R.</w:t>
      </w:r>
    </w:p>
    <w:p w14:paraId="1523BC28" w14:textId="77777777" w:rsidR="00162A21" w:rsidRPr="00A7556E" w:rsidRDefault="00162A21" w:rsidP="00162A21">
      <w:pPr>
        <w:pStyle w:val="SingleTxtG"/>
        <w:kinsoku/>
        <w:overflowPunct/>
        <w:autoSpaceDE/>
        <w:autoSpaceDN/>
        <w:adjustRightInd/>
        <w:snapToGrid/>
        <w:ind w:left="2268"/>
      </w:pPr>
      <w:r w:rsidRPr="00A7556E">
        <w:tab/>
        <w:t xml:space="preserve">Toutes les mesures doivent être effectuées dans le plan longitudinal médian du siège correspondant ou de la place assise pour chacune de celles qui constituent la limite avant du compartiment </w:t>
      </w:r>
      <w:r>
        <w:t>à</w:t>
      </w:r>
      <w:r w:rsidRPr="00A7556E">
        <w:t xml:space="preserve"> bagages.</w:t>
      </w:r>
    </w:p>
    <w:p w14:paraId="16F6079A" w14:textId="77777777" w:rsidR="00162A21" w:rsidRPr="00A7556E" w:rsidRDefault="00162A21" w:rsidP="00162A21">
      <w:pPr>
        <w:pStyle w:val="SingleTxtG"/>
        <w:kinsoku/>
        <w:overflowPunct/>
        <w:autoSpaceDE/>
        <w:autoSpaceDN/>
        <w:adjustRightInd/>
        <w:snapToGrid/>
        <w:ind w:left="2268"/>
      </w:pPr>
      <w:r w:rsidRPr="00A7556E">
        <w:tab/>
        <w:t xml:space="preserve">Au cours </w:t>
      </w:r>
      <w:r>
        <w:t>de l</w:t>
      </w:r>
      <w:r w:rsidR="00B4782D">
        <w:t>’</w:t>
      </w:r>
      <w:r>
        <w:t>essai décrit dans l</w:t>
      </w:r>
      <w:r w:rsidR="00B4782D">
        <w:t>’</w:t>
      </w:r>
      <w:r>
        <w:t xml:space="preserve">annexe </w:t>
      </w:r>
      <w:r w:rsidRPr="00A7556E">
        <w:t>9, les masses d</w:t>
      </w:r>
      <w:r w:rsidR="00B4782D">
        <w:t>’</w:t>
      </w:r>
      <w:r w:rsidRPr="00A7556E">
        <w:t>essai doivent rester derrière le ou les dossiers de siège en question.</w:t>
      </w:r>
      <w:r>
        <w:t xml:space="preserve"> Si un enrouleur est endommagé, il faut vérifier que celui-ci est déjà verrouillé ou qu</w:t>
      </w:r>
      <w:r w:rsidR="00B4782D">
        <w:t>’</w:t>
      </w:r>
      <w:r>
        <w:t>il peut l</w:t>
      </w:r>
      <w:r w:rsidR="00B4782D">
        <w:t>’</w:t>
      </w:r>
      <w:r>
        <w:t xml:space="preserve">être par une traction manuelle de la sangle. </w:t>
      </w:r>
    </w:p>
    <w:p w14:paraId="778E53D7" w14:textId="77777777" w:rsidR="00162A21" w:rsidRPr="00D07131" w:rsidRDefault="00162A21" w:rsidP="00162A21">
      <w:pPr>
        <w:pStyle w:val="SingleTxtG"/>
        <w:ind w:left="2268" w:hanging="1134"/>
      </w:pPr>
      <w:r w:rsidRPr="00D07131">
        <w:rPr>
          <w:i/>
        </w:rPr>
        <w:t>Les paragraphes 5.16</w:t>
      </w:r>
      <w:r>
        <w:rPr>
          <w:i/>
        </w:rPr>
        <w:t>.2</w:t>
      </w:r>
      <w:r w:rsidRPr="00D07131">
        <w:rPr>
          <w:i/>
        </w:rPr>
        <w:t xml:space="preserve"> et 5.16.</w:t>
      </w:r>
      <w:r>
        <w:rPr>
          <w:i/>
        </w:rPr>
        <w:t>3</w:t>
      </w:r>
      <w:r w:rsidRPr="00D07131">
        <w:rPr>
          <w:i/>
        </w:rPr>
        <w:t xml:space="preserve"> deviennent les paragraphes</w:t>
      </w:r>
      <w:r>
        <w:rPr>
          <w:i/>
        </w:rPr>
        <w:t xml:space="preserve"> </w:t>
      </w:r>
      <w:r w:rsidRPr="00D07131">
        <w:rPr>
          <w:i/>
          <w:lang w:val="fr-FR"/>
        </w:rPr>
        <w:t>5.12</w:t>
      </w:r>
      <w:r>
        <w:rPr>
          <w:i/>
          <w:lang w:val="fr-FR"/>
        </w:rPr>
        <w:t>.2</w:t>
      </w:r>
      <w:r w:rsidRPr="00D07131">
        <w:rPr>
          <w:i/>
          <w:lang w:val="fr-FR"/>
        </w:rPr>
        <w:t xml:space="preserve"> et 5.12.</w:t>
      </w:r>
      <w:r>
        <w:rPr>
          <w:i/>
          <w:lang w:val="fr-FR"/>
        </w:rPr>
        <w:t>3</w:t>
      </w:r>
      <w:r w:rsidRPr="00D07131">
        <w:t>, comme suit</w:t>
      </w:r>
      <w:r w:rsidR="00A44AE3">
        <w:t> :</w:t>
      </w:r>
    </w:p>
    <w:p w14:paraId="2A336873" w14:textId="77777777" w:rsidR="00162A21" w:rsidRPr="00A7556E" w:rsidRDefault="00162A21" w:rsidP="00162A21">
      <w:pPr>
        <w:pStyle w:val="SingleTxtG"/>
        <w:kinsoku/>
        <w:overflowPunct/>
        <w:autoSpaceDE/>
        <w:autoSpaceDN/>
        <w:adjustRightInd/>
        <w:snapToGrid/>
        <w:ind w:left="2268" w:hanging="1134"/>
        <w:jc w:val="left"/>
      </w:pPr>
      <w:r w:rsidRPr="00A7556E">
        <w:t>5.</w:t>
      </w:r>
      <w:r w:rsidRPr="002E3BCB">
        <w:t>1</w:t>
      </w:r>
      <w:r>
        <w:rPr>
          <w:b/>
        </w:rPr>
        <w:t>2</w:t>
      </w:r>
      <w:r w:rsidRPr="002E3BCB">
        <w:rPr>
          <w:strike/>
        </w:rPr>
        <w:t>6</w:t>
      </w:r>
      <w:r w:rsidRPr="00A7556E">
        <w:t>.</w:t>
      </w:r>
      <w:r>
        <w:t>2</w:t>
      </w:r>
      <w:r w:rsidRPr="00A7556E">
        <w:tab/>
        <w:t>Systèmes de cloisonnement</w:t>
      </w:r>
    </w:p>
    <w:p w14:paraId="113ADBAC" w14:textId="77777777" w:rsidR="00162A21" w:rsidRPr="00A7556E" w:rsidRDefault="00162A21" w:rsidP="00162A21">
      <w:pPr>
        <w:pStyle w:val="SingleTxtG"/>
        <w:kinsoku/>
        <w:overflowPunct/>
        <w:autoSpaceDE/>
        <w:autoSpaceDN/>
        <w:adjustRightInd/>
        <w:snapToGrid/>
        <w:ind w:left="2268"/>
      </w:pPr>
      <w:r w:rsidRPr="00A7556E">
        <w:tab/>
      </w:r>
      <w:r>
        <w:t>À</w:t>
      </w:r>
      <w:r w:rsidRPr="00A7556E">
        <w:t xml:space="preserve"> la demande du constructeur, l</w:t>
      </w:r>
      <w:r w:rsidR="00B4782D">
        <w:t>’</w:t>
      </w:r>
      <w:r w:rsidRPr="00A7556E">
        <w:t>essai décrit à l</w:t>
      </w:r>
      <w:r w:rsidR="00B4782D">
        <w:t>’</w:t>
      </w:r>
      <w:r w:rsidRPr="00A7556E">
        <w:t>annexe</w:t>
      </w:r>
      <w:r>
        <w:t xml:space="preserve"> </w:t>
      </w:r>
      <w:r w:rsidRPr="00A7556E">
        <w:t>9 peut être exécuté avec les systèmes de cloisonnement en place si ces systèmes sont montés en série dans le type de véhicule en question.</w:t>
      </w:r>
    </w:p>
    <w:p w14:paraId="1A0A0B6F" w14:textId="77777777" w:rsidR="00162A21" w:rsidRPr="00A7556E" w:rsidRDefault="00162A21" w:rsidP="00162A21">
      <w:pPr>
        <w:pStyle w:val="SingleTxtG"/>
        <w:kinsoku/>
        <w:overflowPunct/>
        <w:autoSpaceDE/>
        <w:autoSpaceDN/>
        <w:adjustRightInd/>
        <w:snapToGrid/>
        <w:ind w:left="2268"/>
      </w:pPr>
      <w:r w:rsidRPr="00A7556E">
        <w:tab/>
        <w:t>Les systèmes de cloisonnement, filets ou grillages, situés au</w:t>
      </w:r>
      <w:r w:rsidRPr="00A7556E">
        <w:noBreakHyphen/>
        <w:t>dessus des dossiers de siège dans leur position d</w:t>
      </w:r>
      <w:r w:rsidR="00B4782D">
        <w:t>’</w:t>
      </w:r>
      <w:r w:rsidRPr="00A7556E">
        <w:t>utilisation normale doivent être essayés conformément au paragraphe</w:t>
      </w:r>
      <w:r>
        <w:t xml:space="preserve"> </w:t>
      </w:r>
      <w:r w:rsidRPr="00A7556E">
        <w:t>2.2 de l</w:t>
      </w:r>
      <w:r w:rsidR="00B4782D">
        <w:t>’</w:t>
      </w:r>
      <w:r w:rsidRPr="00A7556E">
        <w:t>annexe</w:t>
      </w:r>
      <w:r>
        <w:t xml:space="preserve"> </w:t>
      </w:r>
      <w:r w:rsidRPr="00A7556E">
        <w:t>9.</w:t>
      </w:r>
    </w:p>
    <w:p w14:paraId="0E6572C6" w14:textId="77777777" w:rsidR="00162A21" w:rsidRPr="00A7556E" w:rsidRDefault="00162A21" w:rsidP="00162A21">
      <w:pPr>
        <w:pStyle w:val="SingleTxtG"/>
        <w:kinsoku/>
        <w:overflowPunct/>
        <w:autoSpaceDE/>
        <w:autoSpaceDN/>
        <w:adjustRightInd/>
        <w:snapToGrid/>
        <w:ind w:left="2268"/>
      </w:pPr>
      <w:r w:rsidRPr="00A7556E">
        <w:tab/>
        <w:t>Cette condition est considérée comme remplie si, au cours de l</w:t>
      </w:r>
      <w:r w:rsidR="00B4782D">
        <w:t>’</w:t>
      </w:r>
      <w:r w:rsidRPr="00A7556E">
        <w:t>essai, les systèmes de cloisonnement restent dans leur position. La déformation des systèmes de cloisonnement au cours de l</w:t>
      </w:r>
      <w:r w:rsidR="00B4782D">
        <w:t>’</w:t>
      </w:r>
      <w:r w:rsidRPr="00A7556E">
        <w:t>essai est toutefois autorisée à condition que le profil avant des systèmes de cloisonnement (y compris les parties du ou des dossiers</w:t>
      </w:r>
      <w:r>
        <w:t xml:space="preserve"> de siège et/ou du ou des appuie</w:t>
      </w:r>
      <w:r w:rsidRPr="00A7556E">
        <w:t>-tête à l</w:t>
      </w:r>
      <w:r w:rsidR="00B4782D">
        <w:t>’</w:t>
      </w:r>
      <w:r w:rsidRPr="00A7556E">
        <w:t>essai dont la dureté est supérieure à 50</w:t>
      </w:r>
      <w:r>
        <w:t xml:space="preserve"> </w:t>
      </w:r>
      <w:r w:rsidRPr="00A7556E">
        <w:t>Shore</w:t>
      </w:r>
      <w:r>
        <w:t xml:space="preserve"> </w:t>
      </w:r>
      <w:r w:rsidRPr="00A7556E">
        <w:t>A) ne s</w:t>
      </w:r>
      <w:r w:rsidR="00B4782D">
        <w:t>’</w:t>
      </w:r>
      <w:r w:rsidRPr="00A7556E">
        <w:t>avance pas au-delà d</w:t>
      </w:r>
      <w:r w:rsidR="00B4782D">
        <w:t>’</w:t>
      </w:r>
      <w:r w:rsidRPr="00A7556E">
        <w:t>un plan vertical transversal passant par</w:t>
      </w:r>
      <w:r w:rsidR="00A44AE3">
        <w:t> :</w:t>
      </w:r>
      <w:r w:rsidRPr="00A7556E">
        <w:t xml:space="preserve"> </w:t>
      </w:r>
    </w:p>
    <w:p w14:paraId="64F0DA6A" w14:textId="77777777" w:rsidR="00162A21" w:rsidRPr="00A7556E" w:rsidRDefault="00162A21" w:rsidP="00162A21">
      <w:pPr>
        <w:pStyle w:val="SingleTxtG"/>
        <w:ind w:left="2835" w:hanging="567"/>
      </w:pPr>
      <w:r w:rsidRPr="00A7556E">
        <w:t>a)</w:t>
      </w:r>
      <w:r w:rsidRPr="00A7556E">
        <w:tab/>
        <w:t>Un point situé 150</w:t>
      </w:r>
      <w:r>
        <w:t xml:space="preserve"> </w:t>
      </w:r>
      <w:r w:rsidRPr="00A7556E">
        <w:t>mm devant le point</w:t>
      </w:r>
      <w:r>
        <w:t xml:space="preserve"> </w:t>
      </w:r>
      <w:r w:rsidRPr="00A7556E">
        <w:t>R du siège en</w:t>
      </w:r>
      <w:r>
        <w:t xml:space="preserve"> </w:t>
      </w:r>
      <w:r w:rsidRPr="00A7556E">
        <w:t>question, pour</w:t>
      </w:r>
      <w:r>
        <w:t xml:space="preserve"> </w:t>
      </w:r>
      <w:r w:rsidRPr="00A7556E">
        <w:t>les parties de l</w:t>
      </w:r>
      <w:r w:rsidR="00B4782D">
        <w:t>’</w:t>
      </w:r>
      <w:r w:rsidRPr="00A7556E">
        <w:t>appui</w:t>
      </w:r>
      <w:r>
        <w:t>e</w:t>
      </w:r>
      <w:r w:rsidRPr="00A7556E">
        <w:t>-tête</w:t>
      </w:r>
      <w:r w:rsidR="00A44AE3">
        <w:t> ;</w:t>
      </w:r>
    </w:p>
    <w:p w14:paraId="06F7EF1A" w14:textId="77777777" w:rsidR="00162A21" w:rsidRPr="00A7556E" w:rsidRDefault="00162A21" w:rsidP="00162A21">
      <w:pPr>
        <w:pStyle w:val="SingleTxtG"/>
        <w:ind w:left="2835" w:hanging="567"/>
      </w:pPr>
      <w:r w:rsidRPr="00A7556E">
        <w:t>b)</w:t>
      </w:r>
      <w:r w:rsidRPr="00A7556E">
        <w:tab/>
        <w:t>Un point situé 100</w:t>
      </w:r>
      <w:r>
        <w:t xml:space="preserve"> </w:t>
      </w:r>
      <w:r w:rsidRPr="00A7556E">
        <w:t>mm devant le point</w:t>
      </w:r>
      <w:r>
        <w:t xml:space="preserve"> </w:t>
      </w:r>
      <w:r w:rsidRPr="00A7556E">
        <w:t>R du siège en</w:t>
      </w:r>
      <w:r>
        <w:t xml:space="preserve"> </w:t>
      </w:r>
      <w:r w:rsidRPr="00A7556E">
        <w:t>question, pour</w:t>
      </w:r>
      <w:r>
        <w:t xml:space="preserve"> </w:t>
      </w:r>
      <w:r w:rsidRPr="00A7556E">
        <w:t>les parties du dossier de siège et la partie du système de cloisonnement autres que l</w:t>
      </w:r>
      <w:r w:rsidR="00B4782D">
        <w:t>’</w:t>
      </w:r>
      <w:r w:rsidRPr="00A7556E">
        <w:t>appui</w:t>
      </w:r>
      <w:r>
        <w:t>e</w:t>
      </w:r>
      <w:r w:rsidRPr="00A7556E">
        <w:t>-tête.</w:t>
      </w:r>
    </w:p>
    <w:p w14:paraId="709C5CB5" w14:textId="77777777" w:rsidR="00162A21" w:rsidRPr="00A7556E" w:rsidRDefault="00162A21" w:rsidP="00162A21">
      <w:pPr>
        <w:pStyle w:val="SingleTxtG"/>
        <w:kinsoku/>
        <w:overflowPunct/>
        <w:autoSpaceDE/>
        <w:autoSpaceDN/>
        <w:adjustRightInd/>
        <w:snapToGrid/>
        <w:ind w:left="2268"/>
      </w:pPr>
      <w:r w:rsidRPr="00A7556E">
        <w:tab/>
        <w:t>S</w:t>
      </w:r>
      <w:r w:rsidR="00B4782D">
        <w:t>’</w:t>
      </w:r>
      <w:r w:rsidRPr="00A7556E">
        <w:t>agissant de l</w:t>
      </w:r>
      <w:r w:rsidR="00B4782D">
        <w:t>’</w:t>
      </w:r>
      <w:r>
        <w:t>appuie</w:t>
      </w:r>
      <w:r w:rsidRPr="00A7556E">
        <w:t>-tête intégré, la limite entre l</w:t>
      </w:r>
      <w:r w:rsidR="00B4782D">
        <w:t>’</w:t>
      </w:r>
      <w:r w:rsidRPr="00A7556E">
        <w:t>appui</w:t>
      </w:r>
      <w:r>
        <w:t>e</w:t>
      </w:r>
      <w:r w:rsidRPr="00A7556E">
        <w:t>-têt</w:t>
      </w:r>
      <w:r>
        <w:t xml:space="preserve">e et le </w:t>
      </w:r>
      <w:r w:rsidRPr="00A7556E">
        <w:t>dossier de siège est celle définie au paragraphe</w:t>
      </w:r>
      <w:r>
        <w:t xml:space="preserve"> </w:t>
      </w:r>
      <w:r w:rsidRPr="00A7556E">
        <w:t>5.1</w:t>
      </w:r>
      <w:r>
        <w:rPr>
          <w:b/>
        </w:rPr>
        <w:t>2</w:t>
      </w:r>
      <w:r w:rsidRPr="00A7556E">
        <w:t>.1.</w:t>
      </w:r>
    </w:p>
    <w:p w14:paraId="399D88A9" w14:textId="77777777" w:rsidR="00162A21" w:rsidRPr="00A7556E" w:rsidRDefault="00162A21" w:rsidP="00162A21">
      <w:pPr>
        <w:pStyle w:val="SingleTxtG"/>
        <w:kinsoku/>
        <w:overflowPunct/>
        <w:autoSpaceDE/>
        <w:autoSpaceDN/>
        <w:adjustRightInd/>
        <w:snapToGrid/>
        <w:ind w:left="2268"/>
      </w:pPr>
      <w:r w:rsidRPr="00A7556E">
        <w:tab/>
        <w:t>Toutes les mesures doivent être effectuées dans le plan longitudinal médian du siège correspondant ou de la place assise pour chacune de celles qui constituent la limite avant du compartiment à bagages.</w:t>
      </w:r>
    </w:p>
    <w:p w14:paraId="6B908D70" w14:textId="77777777" w:rsidR="00162A21" w:rsidRPr="00A7556E" w:rsidRDefault="00162A21" w:rsidP="00162A21">
      <w:pPr>
        <w:pStyle w:val="SingleTxtG"/>
        <w:kinsoku/>
        <w:overflowPunct/>
        <w:autoSpaceDE/>
        <w:autoSpaceDN/>
        <w:adjustRightInd/>
        <w:snapToGrid/>
        <w:ind w:left="2268"/>
      </w:pPr>
      <w:r w:rsidRPr="00A7556E">
        <w:tab/>
        <w:t>Après l</w:t>
      </w:r>
      <w:r w:rsidR="00B4782D">
        <w:t>’</w:t>
      </w:r>
      <w:r w:rsidRPr="00A7556E">
        <w:t>essai, il ne doit y avoir aucun angle aigu ou rugueux susceptible d</w:t>
      </w:r>
      <w:r w:rsidR="00B4782D">
        <w:t>’</w:t>
      </w:r>
      <w:r w:rsidRPr="00A7556E">
        <w:t>accroître le danger ou la gravité des blessures des occupants.</w:t>
      </w:r>
      <w:r>
        <w:t xml:space="preserve"> Si un enrouleur est endommagé, il faut vérifier que celui-ci est déjà verrouillé ou qu</w:t>
      </w:r>
      <w:r w:rsidR="00B4782D">
        <w:t>’</w:t>
      </w:r>
      <w:r>
        <w:t>il peut l</w:t>
      </w:r>
      <w:r w:rsidR="00B4782D">
        <w:t>’</w:t>
      </w:r>
      <w:r>
        <w:t>être par une traction manuelle de la sangle.</w:t>
      </w:r>
    </w:p>
    <w:p w14:paraId="238EFDEC" w14:textId="77777777" w:rsidR="00162A21" w:rsidRPr="000731BF" w:rsidRDefault="00162A21" w:rsidP="00560E9E">
      <w:pPr>
        <w:pStyle w:val="SingleTxtG"/>
        <w:keepNext/>
        <w:kinsoku/>
        <w:overflowPunct/>
        <w:autoSpaceDE/>
        <w:autoSpaceDN/>
        <w:adjustRightInd/>
        <w:snapToGrid/>
      </w:pPr>
      <w:r w:rsidRPr="000731BF">
        <w:rPr>
          <w:i/>
        </w:rPr>
        <w:lastRenderedPageBreak/>
        <w:t xml:space="preserve">Le paragraphe 5.16.3 devient le paragraphe </w:t>
      </w:r>
      <w:r w:rsidRPr="000731BF">
        <w:rPr>
          <w:i/>
          <w:lang w:val="fr-FR"/>
        </w:rPr>
        <w:t>5.12.3</w:t>
      </w:r>
      <w:r w:rsidRPr="000731BF">
        <w:t>, comme suit</w:t>
      </w:r>
      <w:r w:rsidR="00A44AE3">
        <w:t> :</w:t>
      </w:r>
    </w:p>
    <w:p w14:paraId="3FB00081" w14:textId="77777777" w:rsidR="00162A21" w:rsidRPr="00A7556E" w:rsidRDefault="00162A21" w:rsidP="00162A21">
      <w:pPr>
        <w:pStyle w:val="SingleTxtG"/>
        <w:kinsoku/>
        <w:overflowPunct/>
        <w:autoSpaceDE/>
        <w:autoSpaceDN/>
        <w:adjustRightInd/>
        <w:snapToGrid/>
        <w:ind w:left="2268" w:hanging="1134"/>
      </w:pPr>
      <w:r w:rsidRPr="00A7556E">
        <w:t>5.</w:t>
      </w:r>
      <w:r w:rsidRPr="002E3BCB">
        <w:t>1</w:t>
      </w:r>
      <w:r>
        <w:rPr>
          <w:b/>
        </w:rPr>
        <w:t>2</w:t>
      </w:r>
      <w:r w:rsidRPr="002E3BCB">
        <w:rPr>
          <w:strike/>
        </w:rPr>
        <w:t>6</w:t>
      </w:r>
      <w:r w:rsidRPr="00A7556E">
        <w:t>.</w:t>
      </w:r>
      <w:r>
        <w:t>3</w:t>
      </w:r>
      <w:r w:rsidRPr="00A7556E">
        <w:tab/>
        <w:t>Les prescriptions mentionnées aux paragraphes</w:t>
      </w:r>
      <w:r>
        <w:t xml:space="preserve"> </w:t>
      </w:r>
      <w:r w:rsidRPr="00A7556E">
        <w:t>5.1</w:t>
      </w:r>
      <w:r>
        <w:rPr>
          <w:b/>
        </w:rPr>
        <w:t>2</w:t>
      </w:r>
      <w:r w:rsidRPr="00A7556E">
        <w:t>.1 et</w:t>
      </w:r>
      <w:r>
        <w:t xml:space="preserve"> </w:t>
      </w:r>
      <w:r w:rsidRPr="00A7556E">
        <w:t>5.1</w:t>
      </w:r>
      <w:r>
        <w:rPr>
          <w:b/>
        </w:rPr>
        <w:t>2</w:t>
      </w:r>
      <w:r w:rsidRPr="00A7556E">
        <w:t>.2 ci</w:t>
      </w:r>
      <w:r w:rsidRPr="00A7556E">
        <w:noBreakHyphen/>
        <w:t>dessus ne s</w:t>
      </w:r>
      <w:r w:rsidR="00B4782D">
        <w:t>’</w:t>
      </w:r>
      <w:r w:rsidRPr="00A7556E">
        <w:t>appliquent pas aux systèmes de retenue des bagages qui se déclenchent automatiquement en cas de choc. Le constructeur doit prouver, à la satisfaction du service technique, que la protection offerte par de tels systèmes est équivalente à celle décrite aux paragraphes</w:t>
      </w:r>
      <w:r>
        <w:t xml:space="preserve"> </w:t>
      </w:r>
      <w:r w:rsidRPr="00A7556E">
        <w:t>5.1</w:t>
      </w:r>
      <w:r>
        <w:rPr>
          <w:b/>
        </w:rPr>
        <w:t>2</w:t>
      </w:r>
      <w:r w:rsidRPr="00A7556E">
        <w:t>.1 et 5.1</w:t>
      </w:r>
      <w:r>
        <w:rPr>
          <w:b/>
        </w:rPr>
        <w:t>2</w:t>
      </w:r>
      <w:r w:rsidRPr="00A7556E">
        <w:t>.2.</w:t>
      </w:r>
    </w:p>
    <w:p w14:paraId="5E10306D" w14:textId="77777777" w:rsidR="00162A21" w:rsidRPr="00A7556E" w:rsidRDefault="00162A21" w:rsidP="003F7F4C">
      <w:pPr>
        <w:pStyle w:val="HChG"/>
        <w:keepLines w:val="0"/>
        <w:tabs>
          <w:tab w:val="clear" w:pos="851"/>
        </w:tabs>
        <w:kinsoku/>
        <w:overflowPunct/>
        <w:autoSpaceDE/>
        <w:autoSpaceDN/>
        <w:adjustRightInd/>
        <w:snapToGrid/>
        <w:ind w:left="2268"/>
      </w:pPr>
      <w:r w:rsidRPr="00A7556E">
        <w:t>6.</w:t>
      </w:r>
      <w:r w:rsidRPr="00A7556E">
        <w:tab/>
        <w:t>Essais</w:t>
      </w:r>
    </w:p>
    <w:p w14:paraId="2E1E9E17" w14:textId="77777777" w:rsidR="00162A21" w:rsidRDefault="00162A21" w:rsidP="00162A21">
      <w:pPr>
        <w:pStyle w:val="SingleTxtG"/>
        <w:kinsoku/>
        <w:overflowPunct/>
        <w:autoSpaceDE/>
        <w:autoSpaceDN/>
        <w:adjustRightInd/>
        <w:snapToGrid/>
        <w:ind w:left="2268" w:hanging="1134"/>
        <w:jc w:val="left"/>
      </w:pPr>
      <w:r>
        <w:rPr>
          <w:i/>
        </w:rPr>
        <w:t>Paragraphe 6.2.1</w:t>
      </w:r>
      <w:r>
        <w:t>, lire</w:t>
      </w:r>
      <w:r w:rsidR="00A44AE3">
        <w:t> :</w:t>
      </w:r>
    </w:p>
    <w:p w14:paraId="67A39FAF" w14:textId="77777777" w:rsidR="00162A21" w:rsidRPr="00A7556E" w:rsidRDefault="00162A21" w:rsidP="00162A21">
      <w:pPr>
        <w:pStyle w:val="SingleTxtG"/>
        <w:kinsoku/>
        <w:overflowPunct/>
        <w:autoSpaceDE/>
        <w:autoSpaceDN/>
        <w:adjustRightInd/>
        <w:snapToGrid/>
        <w:ind w:left="2268" w:hanging="1134"/>
      </w:pPr>
      <w:r w:rsidRPr="00A7556E">
        <w:t>6.2.1</w:t>
      </w:r>
      <w:r w:rsidRPr="00A7556E">
        <w:tab/>
        <w:t>On applique à la partie supérieure de l</w:t>
      </w:r>
      <w:r w:rsidR="00B4782D">
        <w:t>’</w:t>
      </w:r>
      <w:r w:rsidRPr="00A7556E">
        <w:t>armature du dossier de siège, et par l</w:t>
      </w:r>
      <w:r w:rsidR="00B4782D">
        <w:t>’</w:t>
      </w:r>
      <w:r w:rsidRPr="00A7556E">
        <w:t>intermédiaire d</w:t>
      </w:r>
      <w:r w:rsidR="00B4782D">
        <w:t>’</w:t>
      </w:r>
      <w:r w:rsidRPr="00A7556E">
        <w:t xml:space="preserve">un élément reproduisant le dos du </w:t>
      </w:r>
      <w:r>
        <w:t xml:space="preserve">mannequin représenté à </w:t>
      </w:r>
      <w:r>
        <w:rPr>
          <w:b/>
        </w:rPr>
        <w:t>l</w:t>
      </w:r>
      <w:r w:rsidR="00B4782D">
        <w:rPr>
          <w:b/>
        </w:rPr>
        <w:t>’</w:t>
      </w:r>
      <w:r>
        <w:rPr>
          <w:b/>
        </w:rPr>
        <w:t xml:space="preserve">appendice 1 de </w:t>
      </w:r>
      <w:r>
        <w:t>l</w:t>
      </w:r>
      <w:r w:rsidR="00B4782D">
        <w:t>’</w:t>
      </w:r>
      <w:r>
        <w:t xml:space="preserve">annexe </w:t>
      </w:r>
      <w:r w:rsidRPr="00A7556E">
        <w:t>3 du présent Règlement, une force orientée longitudinalement vers l</w:t>
      </w:r>
      <w:r w:rsidR="00B4782D">
        <w:t>’</w:t>
      </w:r>
      <w:r w:rsidRPr="00A7556E">
        <w:t>arrière, produisant un moment de 53</w:t>
      </w:r>
      <w:r>
        <w:t xml:space="preserve"> </w:t>
      </w:r>
      <w:r w:rsidRPr="00A7556E">
        <w:t>daNm par rapport au poi</w:t>
      </w:r>
      <w:r>
        <w:t xml:space="preserve">nt </w:t>
      </w:r>
      <w:r w:rsidRPr="00A7556E">
        <w:t>R. Dans le cas d</w:t>
      </w:r>
      <w:r w:rsidR="00B4782D">
        <w:t>’</w:t>
      </w:r>
      <w:r w:rsidRPr="00A7556E">
        <w:t>une banquette, où une partie ou la tot</w:t>
      </w:r>
      <w:r>
        <w:t>alité de l</w:t>
      </w:r>
      <w:r w:rsidR="00B4782D">
        <w:t>’</w:t>
      </w:r>
      <w:r>
        <w:t xml:space="preserve">armature porteuse, y </w:t>
      </w:r>
      <w:r w:rsidRPr="00A7556E">
        <w:t>compris celle de l</w:t>
      </w:r>
      <w:r w:rsidR="00B4782D">
        <w:t>’</w:t>
      </w:r>
      <w:r w:rsidRPr="00A7556E">
        <w:t>appui</w:t>
      </w:r>
      <w:r>
        <w:t>e</w:t>
      </w:r>
      <w:r w:rsidRPr="00A7556E">
        <w:noBreakHyphen/>
        <w:t>tête, est commune à plus d</w:t>
      </w:r>
      <w:r w:rsidR="00B4782D">
        <w:t>’</w:t>
      </w:r>
      <w:r w:rsidRPr="00A7556E">
        <w:t>une place assise, l</w:t>
      </w:r>
      <w:r w:rsidR="00B4782D">
        <w:t>’</w:t>
      </w:r>
      <w:r w:rsidRPr="00A7556E">
        <w:t>essai est effectué simultanément pour toutes ces places.</w:t>
      </w:r>
    </w:p>
    <w:p w14:paraId="0B31F9C8" w14:textId="77777777" w:rsidR="00162A21" w:rsidRDefault="00162A21" w:rsidP="00162A21">
      <w:pPr>
        <w:pStyle w:val="SingleTxtG"/>
        <w:kinsoku/>
        <w:overflowPunct/>
        <w:autoSpaceDE/>
        <w:autoSpaceDN/>
        <w:adjustRightInd/>
        <w:snapToGrid/>
        <w:ind w:left="2268" w:hanging="1134"/>
      </w:pPr>
      <w:r w:rsidRPr="00223552">
        <w:rPr>
          <w:i/>
        </w:rPr>
        <w:t>Paragraphe 6.4.3</w:t>
      </w:r>
      <w:r>
        <w:t>, lire</w:t>
      </w:r>
      <w:r w:rsidR="00A44AE3">
        <w:t> :</w:t>
      </w:r>
    </w:p>
    <w:p w14:paraId="17483524" w14:textId="77777777" w:rsidR="00162A21" w:rsidRPr="006B24A7" w:rsidRDefault="00162A21" w:rsidP="00162A21">
      <w:pPr>
        <w:pStyle w:val="SingleTxtG"/>
        <w:kinsoku/>
        <w:overflowPunct/>
        <w:autoSpaceDE/>
        <w:autoSpaceDN/>
        <w:adjustRightInd/>
        <w:snapToGrid/>
        <w:ind w:left="2268" w:hanging="1134"/>
        <w:jc w:val="left"/>
        <w:rPr>
          <w:b/>
        </w:rPr>
      </w:pPr>
      <w:r w:rsidRPr="00A7556E">
        <w:t>6.4.3</w:t>
      </w:r>
      <w:r w:rsidRPr="00A7556E">
        <w:tab/>
        <w:t>Essai</w:t>
      </w:r>
      <w:r>
        <w:t xml:space="preserve"> </w:t>
      </w:r>
      <w:r>
        <w:rPr>
          <w:b/>
        </w:rPr>
        <w:t>pour déterminer le déplacement vers l</w:t>
      </w:r>
      <w:r w:rsidR="00B4782D">
        <w:rPr>
          <w:b/>
        </w:rPr>
        <w:t>’</w:t>
      </w:r>
      <w:r>
        <w:rPr>
          <w:b/>
        </w:rPr>
        <w:t>arrière de l</w:t>
      </w:r>
      <w:r w:rsidR="00B4782D">
        <w:rPr>
          <w:b/>
        </w:rPr>
        <w:t>’</w:t>
      </w:r>
      <w:r>
        <w:rPr>
          <w:b/>
        </w:rPr>
        <w:t>appuie-tête</w:t>
      </w:r>
    </w:p>
    <w:p w14:paraId="482B647E" w14:textId="77777777" w:rsidR="00162A21" w:rsidRPr="00223552" w:rsidRDefault="00162A21" w:rsidP="00162A21">
      <w:pPr>
        <w:pStyle w:val="SingleTxtG"/>
        <w:kinsoku/>
        <w:overflowPunct/>
        <w:autoSpaceDE/>
        <w:autoSpaceDN/>
        <w:adjustRightInd/>
        <w:snapToGrid/>
        <w:ind w:left="2268" w:hanging="1134"/>
        <w:rPr>
          <w:lang w:val="fr-FR"/>
        </w:rPr>
      </w:pPr>
      <w:r w:rsidRPr="0093796B">
        <w:rPr>
          <w:i/>
        </w:rPr>
        <w:t>Paragraphes</w:t>
      </w:r>
      <w:r w:rsidRPr="00223552">
        <w:t xml:space="preserve"> </w:t>
      </w:r>
      <w:r w:rsidRPr="00223552">
        <w:rPr>
          <w:i/>
          <w:lang w:val="fr-FR"/>
        </w:rPr>
        <w:t>6.4.3.1 à 6.4.3.6</w:t>
      </w:r>
      <w:r>
        <w:rPr>
          <w:lang w:val="fr-FR"/>
        </w:rPr>
        <w:t xml:space="preserve">, </w:t>
      </w:r>
      <w:r w:rsidRPr="00223552">
        <w:rPr>
          <w:lang w:val="fr-FR"/>
        </w:rPr>
        <w:t>supprimer</w:t>
      </w:r>
      <w:r w:rsidR="006E61BE">
        <w:rPr>
          <w:lang w:val="fr-FR"/>
        </w:rPr>
        <w:t>.</w:t>
      </w:r>
    </w:p>
    <w:p w14:paraId="43BB1B60"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6.4.3.1</w:t>
      </w:r>
      <w:r w:rsidRPr="006B24A7">
        <w:rPr>
          <w:strike/>
        </w:rPr>
        <w:tab/>
        <w:t>Tous les axes tracés sont situés dans le plan vertical médian du siège considéré (voir annexe 5 du présent Règlement).</w:t>
      </w:r>
    </w:p>
    <w:p w14:paraId="7C161766" w14:textId="77777777" w:rsidR="00162A21" w:rsidRPr="00544D06" w:rsidRDefault="00162A21" w:rsidP="00162A21">
      <w:pPr>
        <w:pStyle w:val="SingleTxtG"/>
        <w:kinsoku/>
        <w:overflowPunct/>
        <w:autoSpaceDE/>
        <w:autoSpaceDN/>
        <w:adjustRightInd/>
        <w:snapToGrid/>
        <w:ind w:left="2268" w:hanging="1134"/>
      </w:pPr>
      <w:r w:rsidRPr="00544D06">
        <w:rPr>
          <w:strike/>
        </w:rPr>
        <w:t>6.4.3.2</w:t>
      </w:r>
      <w:r w:rsidRPr="00544D06">
        <w:rPr>
          <w:strike/>
        </w:rPr>
        <w:tab/>
        <w:t>On détermine la ligne de référence déplacée en utilisant le mannequin mentionné à l</w:t>
      </w:r>
      <w:r w:rsidR="00B4782D">
        <w:rPr>
          <w:strike/>
        </w:rPr>
        <w:t>’</w:t>
      </w:r>
      <w:r w:rsidRPr="00544D06">
        <w:rPr>
          <w:strike/>
        </w:rPr>
        <w:t>annexe</w:t>
      </w:r>
      <w:r>
        <w:rPr>
          <w:strike/>
        </w:rPr>
        <w:t xml:space="preserve"> </w:t>
      </w:r>
      <w:r w:rsidRPr="00544D06">
        <w:rPr>
          <w:strike/>
        </w:rPr>
        <w:t>3 du présent Règlement et en appliquant à la partie simulant le dos une force initiale produisant un moment de 37,3</w:t>
      </w:r>
      <w:r>
        <w:rPr>
          <w:strike/>
        </w:rPr>
        <w:t xml:space="preserve"> </w:t>
      </w:r>
      <w:r w:rsidRPr="00544D06">
        <w:rPr>
          <w:strike/>
        </w:rPr>
        <w:t>daNm autour du point</w:t>
      </w:r>
      <w:r>
        <w:rPr>
          <w:strike/>
        </w:rPr>
        <w:t xml:space="preserve"> </w:t>
      </w:r>
      <w:r w:rsidRPr="00544D06">
        <w:rPr>
          <w:strike/>
        </w:rPr>
        <w:t>R, vers l</w:t>
      </w:r>
      <w:r w:rsidR="00B4782D">
        <w:rPr>
          <w:strike/>
        </w:rPr>
        <w:t>’</w:t>
      </w:r>
      <w:r w:rsidRPr="00544D06">
        <w:rPr>
          <w:strike/>
        </w:rPr>
        <w:t>arrière. En cas d</w:t>
      </w:r>
      <w:r w:rsidR="00B4782D">
        <w:rPr>
          <w:strike/>
        </w:rPr>
        <w:t>’</w:t>
      </w:r>
      <w:r w:rsidRPr="00544D06">
        <w:rPr>
          <w:strike/>
        </w:rPr>
        <w:t>essai simultané, le moment vers l</w:t>
      </w:r>
      <w:r w:rsidR="00B4782D">
        <w:rPr>
          <w:strike/>
        </w:rPr>
        <w:t>’</w:t>
      </w:r>
      <w:r w:rsidRPr="00544D06">
        <w:rPr>
          <w:strike/>
        </w:rPr>
        <w:t>arrière sera appliqué à chaque place assise qu</w:t>
      </w:r>
      <w:r w:rsidR="00B4782D">
        <w:rPr>
          <w:strike/>
        </w:rPr>
        <w:t>’</w:t>
      </w:r>
      <w:r w:rsidRPr="00544D06">
        <w:rPr>
          <w:strike/>
        </w:rPr>
        <w:t>elle soit ou non équipée d</w:t>
      </w:r>
      <w:r w:rsidR="00B4782D">
        <w:rPr>
          <w:strike/>
        </w:rPr>
        <w:t>’</w:t>
      </w:r>
      <w:r w:rsidRPr="00544D06">
        <w:rPr>
          <w:strike/>
        </w:rPr>
        <w:t>appuie-tête.</w:t>
      </w:r>
    </w:p>
    <w:p w14:paraId="768CA8F9" w14:textId="77777777" w:rsidR="00162A21" w:rsidRPr="00544D06" w:rsidRDefault="00162A21" w:rsidP="00162A21">
      <w:pPr>
        <w:pStyle w:val="SingleTxtG"/>
        <w:kinsoku/>
        <w:overflowPunct/>
        <w:autoSpaceDE/>
        <w:autoSpaceDN/>
        <w:adjustRightInd/>
        <w:snapToGrid/>
        <w:ind w:left="2268" w:hanging="1134"/>
        <w:rPr>
          <w:strike/>
        </w:rPr>
      </w:pPr>
      <w:r w:rsidRPr="00544D06">
        <w:rPr>
          <w:strike/>
        </w:rPr>
        <w:t>6.4.3.3</w:t>
      </w:r>
      <w:r w:rsidRPr="00544D06">
        <w:rPr>
          <w:strike/>
        </w:rPr>
        <w:tab/>
        <w:t>À l</w:t>
      </w:r>
      <w:r w:rsidR="00B4782D">
        <w:rPr>
          <w:strike/>
        </w:rPr>
        <w:t>’</w:t>
      </w:r>
      <w:r w:rsidRPr="00544D06">
        <w:rPr>
          <w:strike/>
        </w:rPr>
        <w:t>aide d</w:t>
      </w:r>
      <w:r w:rsidR="00B4782D">
        <w:rPr>
          <w:strike/>
        </w:rPr>
        <w:t>’</w:t>
      </w:r>
      <w:r w:rsidRPr="00544D06">
        <w:rPr>
          <w:strike/>
        </w:rPr>
        <w:t>une tête sphérique de 165</w:t>
      </w:r>
      <w:r>
        <w:rPr>
          <w:strike/>
        </w:rPr>
        <w:t xml:space="preserve"> </w:t>
      </w:r>
      <w:r w:rsidRPr="00544D06">
        <w:rPr>
          <w:strike/>
        </w:rPr>
        <w:t>mm de diamètre, on applique perpendiculairement à la ligne de référence déplacée et à une distance de 65</w:t>
      </w:r>
      <w:r>
        <w:rPr>
          <w:strike/>
        </w:rPr>
        <w:t xml:space="preserve"> </w:t>
      </w:r>
      <w:r w:rsidRPr="00544D06">
        <w:rPr>
          <w:strike/>
        </w:rPr>
        <w:t>mm au</w:t>
      </w:r>
      <w:r w:rsidRPr="00544D06">
        <w:rPr>
          <w:strike/>
        </w:rPr>
        <w:noBreakHyphen/>
        <w:t>dessous du sommet de l</w:t>
      </w:r>
      <w:r w:rsidR="00B4782D">
        <w:rPr>
          <w:strike/>
        </w:rPr>
        <w:t>’</w:t>
      </w:r>
      <w:r w:rsidRPr="00544D06">
        <w:rPr>
          <w:strike/>
        </w:rPr>
        <w:t>appuie</w:t>
      </w:r>
      <w:r w:rsidRPr="00544D06">
        <w:rPr>
          <w:strike/>
        </w:rPr>
        <w:noBreakHyphen/>
        <w:t>tête, une force initiale produisant un moment de 37,3</w:t>
      </w:r>
      <w:r>
        <w:rPr>
          <w:strike/>
        </w:rPr>
        <w:t xml:space="preserve"> </w:t>
      </w:r>
      <w:r w:rsidRPr="00544D06">
        <w:rPr>
          <w:strike/>
        </w:rPr>
        <w:t>daNm autour du point</w:t>
      </w:r>
      <w:r>
        <w:rPr>
          <w:strike/>
        </w:rPr>
        <w:t xml:space="preserve"> </w:t>
      </w:r>
      <w:r w:rsidRPr="00544D06">
        <w:rPr>
          <w:strike/>
        </w:rPr>
        <w:t>R, la ligne de référence étant maintenue dans sa position déplacée conformément au paragraphe</w:t>
      </w:r>
      <w:r>
        <w:rPr>
          <w:strike/>
        </w:rPr>
        <w:t xml:space="preserve"> </w:t>
      </w:r>
      <w:r w:rsidRPr="00544D06">
        <w:rPr>
          <w:strike/>
        </w:rPr>
        <w:t>6.4.3.2 ci</w:t>
      </w:r>
      <w:r w:rsidRPr="00544D06">
        <w:rPr>
          <w:strike/>
        </w:rPr>
        <w:noBreakHyphen/>
        <w:t>dessus. En cas d</w:t>
      </w:r>
      <w:r w:rsidR="00B4782D">
        <w:rPr>
          <w:strike/>
        </w:rPr>
        <w:t>’</w:t>
      </w:r>
      <w:r w:rsidRPr="00544D06">
        <w:rPr>
          <w:strike/>
        </w:rPr>
        <w:t>essai simultané, le moment sera appliqué à chaque appuie-tête</w:t>
      </w:r>
      <w:r>
        <w:rPr>
          <w:strike/>
        </w:rPr>
        <w:t>.</w:t>
      </w:r>
    </w:p>
    <w:p w14:paraId="0D3B61A7"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6.4.3.3.1</w:t>
      </w:r>
      <w:r w:rsidRPr="006B24A7">
        <w:rPr>
          <w:strike/>
        </w:rPr>
        <w:tab/>
        <w:t>Si la présence de discontinuités empêche l</w:t>
      </w:r>
      <w:r w:rsidR="00B4782D">
        <w:rPr>
          <w:strike/>
        </w:rPr>
        <w:t>’</w:t>
      </w:r>
      <w:r w:rsidRPr="006B24A7">
        <w:rPr>
          <w:strike/>
        </w:rPr>
        <w:t>application de la force prescrite au paragraphe</w:t>
      </w:r>
      <w:r>
        <w:rPr>
          <w:strike/>
        </w:rPr>
        <w:t xml:space="preserve"> </w:t>
      </w:r>
      <w:r w:rsidRPr="006B24A7">
        <w:rPr>
          <w:strike/>
        </w:rPr>
        <w:t>6.4.3.3 ci-dessus à 65</w:t>
      </w:r>
      <w:r>
        <w:rPr>
          <w:strike/>
        </w:rPr>
        <w:t xml:space="preserve"> </w:t>
      </w:r>
      <w:r w:rsidRPr="006B24A7">
        <w:rPr>
          <w:strike/>
        </w:rPr>
        <w:t>mm au</w:t>
      </w:r>
      <w:r w:rsidRPr="006B24A7">
        <w:rPr>
          <w:strike/>
        </w:rPr>
        <w:noBreakHyphen/>
        <w:t>dessous du sommet de l</w:t>
      </w:r>
      <w:r w:rsidR="00B4782D">
        <w:rPr>
          <w:strike/>
        </w:rPr>
        <w:t>’</w:t>
      </w:r>
      <w:r w:rsidRPr="006B24A7">
        <w:rPr>
          <w:strike/>
        </w:rPr>
        <w:t>appuie</w:t>
      </w:r>
      <w:r w:rsidRPr="006B24A7">
        <w:rPr>
          <w:strike/>
        </w:rPr>
        <w:noBreakHyphen/>
        <w:t>tête, on peut réduire cette distance de façon à faire passer l</w:t>
      </w:r>
      <w:r w:rsidR="00B4782D">
        <w:rPr>
          <w:strike/>
        </w:rPr>
        <w:t>’</w:t>
      </w:r>
      <w:r w:rsidRPr="006B24A7">
        <w:rPr>
          <w:strike/>
        </w:rPr>
        <w:t>axe de la force par l</w:t>
      </w:r>
      <w:r w:rsidR="00B4782D">
        <w:rPr>
          <w:strike/>
        </w:rPr>
        <w:t>’</w:t>
      </w:r>
      <w:r w:rsidRPr="006B24A7">
        <w:rPr>
          <w:strike/>
        </w:rPr>
        <w:t>axe central de l</w:t>
      </w:r>
      <w:r w:rsidR="00B4782D">
        <w:rPr>
          <w:strike/>
        </w:rPr>
        <w:t>’</w:t>
      </w:r>
      <w:r w:rsidRPr="006B24A7">
        <w:rPr>
          <w:strike/>
        </w:rPr>
        <w:t>élément de l</w:t>
      </w:r>
      <w:r w:rsidR="00B4782D">
        <w:rPr>
          <w:strike/>
        </w:rPr>
        <w:t>’</w:t>
      </w:r>
      <w:r w:rsidRPr="006B24A7">
        <w:rPr>
          <w:strike/>
        </w:rPr>
        <w:t>armature le plus proche de la discontinuité.</w:t>
      </w:r>
    </w:p>
    <w:p w14:paraId="3A1E0D9F"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6.4.3.3.2</w:t>
      </w:r>
      <w:r w:rsidRPr="006B24A7">
        <w:rPr>
          <w:strike/>
        </w:rPr>
        <w:tab/>
        <w:t>Dans le cas défini aux paragraphes</w:t>
      </w:r>
      <w:r>
        <w:rPr>
          <w:strike/>
        </w:rPr>
        <w:t xml:space="preserve"> </w:t>
      </w:r>
      <w:r w:rsidRPr="006B24A7">
        <w:rPr>
          <w:strike/>
        </w:rPr>
        <w:t>5.9 et 5.10 ci-dessus, on doit répéter l</w:t>
      </w:r>
      <w:r w:rsidR="00B4782D">
        <w:rPr>
          <w:strike/>
        </w:rPr>
        <w:t>’</w:t>
      </w:r>
      <w:r w:rsidRPr="006B24A7">
        <w:rPr>
          <w:strike/>
        </w:rPr>
        <w:t>essai en appliquant à chaque discontinuité, au moyen d</w:t>
      </w:r>
      <w:r w:rsidR="00B4782D">
        <w:rPr>
          <w:strike/>
        </w:rPr>
        <w:t>’</w:t>
      </w:r>
      <w:r w:rsidRPr="006B24A7">
        <w:rPr>
          <w:strike/>
        </w:rPr>
        <w:t>une sphère de 165</w:t>
      </w:r>
      <w:r>
        <w:rPr>
          <w:strike/>
        </w:rPr>
        <w:t xml:space="preserve"> </w:t>
      </w:r>
      <w:r w:rsidRPr="006B24A7">
        <w:rPr>
          <w:strike/>
        </w:rPr>
        <w:t>mm de diamètre, une force</w:t>
      </w:r>
      <w:r w:rsidR="00A44AE3">
        <w:rPr>
          <w:strike/>
        </w:rPr>
        <w:t> :</w:t>
      </w:r>
      <w:r w:rsidRPr="006B24A7">
        <w:rPr>
          <w:strike/>
        </w:rPr>
        <w:t xml:space="preserve"> </w:t>
      </w:r>
    </w:p>
    <w:p w14:paraId="2DFD7151" w14:textId="77777777" w:rsidR="00162A21" w:rsidRPr="006B24A7" w:rsidRDefault="00162A21" w:rsidP="00162A21">
      <w:pPr>
        <w:pStyle w:val="SingleTxtG"/>
        <w:kinsoku/>
        <w:overflowPunct/>
        <w:autoSpaceDE/>
        <w:autoSpaceDN/>
        <w:adjustRightInd/>
        <w:snapToGrid/>
        <w:ind w:left="2268"/>
        <w:rPr>
          <w:strike/>
        </w:rPr>
      </w:pPr>
      <w:r w:rsidRPr="006B24A7">
        <w:rPr>
          <w:strike/>
        </w:rPr>
        <w:tab/>
        <w:t>Passant par le centre de gravité de la plus petite des sections de la discontinuité, le long de plans transversaux parallèles à la ligne de référence</w:t>
      </w:r>
      <w:r w:rsidR="00A44AE3">
        <w:rPr>
          <w:strike/>
        </w:rPr>
        <w:t> ;</w:t>
      </w:r>
      <w:r w:rsidRPr="006B24A7">
        <w:rPr>
          <w:strike/>
        </w:rPr>
        <w:t xml:space="preserve"> </w:t>
      </w:r>
    </w:p>
    <w:p w14:paraId="6EF1011F" w14:textId="77777777" w:rsidR="00162A21" w:rsidRPr="006B24A7" w:rsidRDefault="00162A21" w:rsidP="00162A21">
      <w:pPr>
        <w:pStyle w:val="SingleTxtG"/>
        <w:kinsoku/>
        <w:overflowPunct/>
        <w:autoSpaceDE/>
        <w:autoSpaceDN/>
        <w:adjustRightInd/>
        <w:snapToGrid/>
        <w:ind w:left="2268"/>
        <w:rPr>
          <w:strike/>
        </w:rPr>
      </w:pPr>
      <w:r w:rsidRPr="006B24A7">
        <w:rPr>
          <w:strike/>
        </w:rPr>
        <w:tab/>
        <w:t>Et produisant un moment de 37,3</w:t>
      </w:r>
      <w:r>
        <w:rPr>
          <w:strike/>
        </w:rPr>
        <w:t xml:space="preserve"> </w:t>
      </w:r>
      <w:r w:rsidRPr="006B24A7">
        <w:rPr>
          <w:strike/>
        </w:rPr>
        <w:t>daNm autour du point</w:t>
      </w:r>
      <w:r>
        <w:rPr>
          <w:strike/>
        </w:rPr>
        <w:t xml:space="preserve"> </w:t>
      </w:r>
      <w:r w:rsidRPr="006B24A7">
        <w:rPr>
          <w:strike/>
        </w:rPr>
        <w:t>R.</w:t>
      </w:r>
    </w:p>
    <w:p w14:paraId="2EC4F427"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6.4.3.4</w:t>
      </w:r>
      <w:r w:rsidRPr="006B24A7">
        <w:rPr>
          <w:strike/>
        </w:rPr>
        <w:tab/>
        <w:t>On détermine la tangente Y à la tête sphérique parallèle à la ligne de référence déplacée.</w:t>
      </w:r>
    </w:p>
    <w:p w14:paraId="54D7599A"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6.4.3.5</w:t>
      </w:r>
      <w:r w:rsidRPr="006B24A7">
        <w:rPr>
          <w:strike/>
        </w:rPr>
        <w:tab/>
        <w:t>La distance</w:t>
      </w:r>
      <w:r>
        <w:rPr>
          <w:strike/>
        </w:rPr>
        <w:t xml:space="preserve"> </w:t>
      </w:r>
      <w:r w:rsidRPr="006B24A7">
        <w:rPr>
          <w:strike/>
        </w:rPr>
        <w:t>X prévue au paragraphe</w:t>
      </w:r>
      <w:r>
        <w:rPr>
          <w:strike/>
        </w:rPr>
        <w:t xml:space="preserve"> </w:t>
      </w:r>
      <w:r w:rsidRPr="006B24A7">
        <w:rPr>
          <w:strike/>
        </w:rPr>
        <w:t>5.11 ci</w:t>
      </w:r>
      <w:r w:rsidRPr="006B24A7">
        <w:rPr>
          <w:strike/>
        </w:rPr>
        <w:noBreakHyphen/>
        <w:t>dessus séparant la tangente Y et la ligne de référence déplacée est mesurée.</w:t>
      </w:r>
    </w:p>
    <w:p w14:paraId="64955630" w14:textId="77777777" w:rsidR="00162A21" w:rsidRDefault="00162A21" w:rsidP="00162A21">
      <w:pPr>
        <w:pStyle w:val="SingleTxtG"/>
        <w:kinsoku/>
        <w:overflowPunct/>
        <w:autoSpaceDE/>
        <w:autoSpaceDN/>
        <w:adjustRightInd/>
        <w:snapToGrid/>
        <w:ind w:left="2268" w:hanging="1134"/>
        <w:rPr>
          <w:strike/>
        </w:rPr>
      </w:pPr>
      <w:r w:rsidRPr="006B24A7">
        <w:rPr>
          <w:strike/>
        </w:rPr>
        <w:t>6.4.3.6</w:t>
      </w:r>
      <w:r w:rsidRPr="006B24A7">
        <w:rPr>
          <w:strike/>
        </w:rPr>
        <w:tab/>
        <w:t>Pour contrôler l</w:t>
      </w:r>
      <w:r w:rsidR="00B4782D">
        <w:rPr>
          <w:strike/>
        </w:rPr>
        <w:t>’</w:t>
      </w:r>
      <w:r w:rsidRPr="006B24A7">
        <w:rPr>
          <w:strike/>
        </w:rPr>
        <w:t>efficacité de l</w:t>
      </w:r>
      <w:r w:rsidR="00B4782D">
        <w:rPr>
          <w:strike/>
        </w:rPr>
        <w:t>’</w:t>
      </w:r>
      <w:r w:rsidRPr="006B24A7">
        <w:rPr>
          <w:strike/>
        </w:rPr>
        <w:t>appuie</w:t>
      </w:r>
      <w:r w:rsidRPr="006B24A7">
        <w:rPr>
          <w:strike/>
        </w:rPr>
        <w:noBreakHyphen/>
        <w:t>tête, on augmente la force initiale prévue aux paragraphes</w:t>
      </w:r>
      <w:r>
        <w:rPr>
          <w:strike/>
        </w:rPr>
        <w:t xml:space="preserve"> </w:t>
      </w:r>
      <w:r w:rsidRPr="006B24A7">
        <w:rPr>
          <w:strike/>
        </w:rPr>
        <w:t>6.4.3.3 et 6.4.3.3.2 jusqu</w:t>
      </w:r>
      <w:r w:rsidR="00B4782D">
        <w:rPr>
          <w:strike/>
        </w:rPr>
        <w:t>’</w:t>
      </w:r>
      <w:r w:rsidRPr="006B24A7">
        <w:rPr>
          <w:strike/>
        </w:rPr>
        <w:t>à une valeur de 89</w:t>
      </w:r>
      <w:r>
        <w:rPr>
          <w:strike/>
        </w:rPr>
        <w:t xml:space="preserve"> </w:t>
      </w:r>
      <w:r w:rsidRPr="006B24A7">
        <w:rPr>
          <w:strike/>
        </w:rPr>
        <w:t>daNm, à</w:t>
      </w:r>
      <w:r>
        <w:rPr>
          <w:strike/>
        </w:rPr>
        <w:t xml:space="preserve"> </w:t>
      </w:r>
      <w:r w:rsidRPr="006B24A7">
        <w:rPr>
          <w:strike/>
        </w:rPr>
        <w:t>moins que la rupture du siège ou du dossier n</w:t>
      </w:r>
      <w:r w:rsidR="00B4782D">
        <w:rPr>
          <w:strike/>
        </w:rPr>
        <w:t>’</w:t>
      </w:r>
      <w:r w:rsidRPr="006B24A7">
        <w:rPr>
          <w:strike/>
        </w:rPr>
        <w:t>intervienne auparavant.</w:t>
      </w:r>
      <w:r>
        <w:rPr>
          <w:strike/>
        </w:rPr>
        <w:t xml:space="preserve"> </w:t>
      </w:r>
      <w:r w:rsidRPr="006B24A7">
        <w:rPr>
          <w:strike/>
        </w:rPr>
        <w:t xml:space="preserve">À la </w:t>
      </w:r>
      <w:r w:rsidRPr="006B24A7">
        <w:rPr>
          <w:strike/>
        </w:rPr>
        <w:lastRenderedPageBreak/>
        <w:t>demande du fabricant, la force mentionnée au paragraphe 6.4.3.2 est accrue simultanément jusqu</w:t>
      </w:r>
      <w:r w:rsidR="00B4782D">
        <w:rPr>
          <w:strike/>
        </w:rPr>
        <w:t>’</w:t>
      </w:r>
      <w:r w:rsidRPr="006B24A7">
        <w:rPr>
          <w:strike/>
        </w:rPr>
        <w:t>à 53</w:t>
      </w:r>
      <w:r>
        <w:rPr>
          <w:strike/>
        </w:rPr>
        <w:t xml:space="preserve"> </w:t>
      </w:r>
      <w:r w:rsidRPr="006B24A7">
        <w:rPr>
          <w:strike/>
        </w:rPr>
        <w:t>daNm pour les places assises sans appuie-tête seulement afin de permettre le respect simultané des paragraphes 5.15 et 6.2</w:t>
      </w:r>
      <w:r>
        <w:rPr>
          <w:strike/>
        </w:rPr>
        <w:t>.</w:t>
      </w:r>
    </w:p>
    <w:p w14:paraId="50186932" w14:textId="77777777" w:rsidR="00162A21" w:rsidRPr="00223552" w:rsidRDefault="00162A21" w:rsidP="00162A21">
      <w:pPr>
        <w:pStyle w:val="SingleTxtG"/>
        <w:rPr>
          <w:i/>
          <w:lang w:val="fr-FR"/>
        </w:rPr>
      </w:pPr>
      <w:r w:rsidRPr="00223552">
        <w:rPr>
          <w:i/>
        </w:rPr>
        <w:t xml:space="preserve">Ajouter le nouveau paragraphe </w:t>
      </w:r>
      <w:r>
        <w:rPr>
          <w:i/>
        </w:rPr>
        <w:t>6.4.4</w:t>
      </w:r>
      <w:r w:rsidRPr="00223552">
        <w:rPr>
          <w:lang w:val="fr-FR"/>
        </w:rPr>
        <w:t>, libellé comme suit</w:t>
      </w:r>
      <w:r w:rsidR="00A44AE3">
        <w:rPr>
          <w:lang w:val="fr-FR"/>
        </w:rPr>
        <w:t> :</w:t>
      </w:r>
    </w:p>
    <w:p w14:paraId="5388835F" w14:textId="77777777" w:rsidR="00162A21" w:rsidRPr="006B24A7" w:rsidRDefault="00162A21" w:rsidP="00162A21">
      <w:pPr>
        <w:pStyle w:val="SingleTxtG"/>
        <w:kinsoku/>
        <w:overflowPunct/>
        <w:autoSpaceDE/>
        <w:autoSpaceDN/>
        <w:adjustRightInd/>
        <w:snapToGrid/>
        <w:ind w:left="2268" w:hanging="1134"/>
        <w:rPr>
          <w:b/>
        </w:rPr>
      </w:pPr>
      <w:r>
        <w:rPr>
          <w:b/>
        </w:rPr>
        <w:t>6.4.4</w:t>
      </w:r>
      <w:r>
        <w:rPr>
          <w:b/>
        </w:rPr>
        <w:tab/>
        <w:t>Démontrer la conformité avec les paragraphes 5.6 à 5.8 du présent Règlement ONU, le soutien lombaire étant réglé dans sa position la plus en arrière</w:t>
      </w:r>
      <w:r w:rsidR="00043030" w:rsidRPr="00043030">
        <w:rPr>
          <w:rStyle w:val="Appelnotedebasdep"/>
          <w:sz w:val="20"/>
          <w:vertAlign w:val="baseline"/>
        </w:rPr>
        <w:footnoteReference w:customMarkFollows="1" w:id="4"/>
        <w:t>*</w:t>
      </w:r>
      <w:r>
        <w:rPr>
          <w:b/>
        </w:rPr>
        <w:t>. Si l</w:t>
      </w:r>
      <w:r w:rsidR="00B4782D">
        <w:rPr>
          <w:b/>
        </w:rPr>
        <w:t>’</w:t>
      </w:r>
      <w:r>
        <w:rPr>
          <w:b/>
        </w:rPr>
        <w:t>assise du siège peut être réglée indépendamment du dossier, la placer de telle façon que le point H occupe la position la plus basse par rapport au dossier. Cependant, ces dispositions peuvent être annulées par les procédures détaillées prévues dans les annexes.</w:t>
      </w:r>
    </w:p>
    <w:p w14:paraId="3724B60B" w14:textId="77777777" w:rsidR="00162A21" w:rsidRDefault="00162A21" w:rsidP="00162A21">
      <w:pPr>
        <w:pStyle w:val="SingleTxtG"/>
        <w:kinsoku/>
        <w:overflowPunct/>
        <w:autoSpaceDE/>
        <w:autoSpaceDN/>
        <w:adjustRightInd/>
        <w:snapToGrid/>
        <w:ind w:left="2268" w:hanging="1134"/>
      </w:pPr>
      <w:r w:rsidRPr="00223552">
        <w:rPr>
          <w:i/>
        </w:rPr>
        <w:t>Paragraphe 6.5.1</w:t>
      </w:r>
      <w:r>
        <w:t>, lire</w:t>
      </w:r>
      <w:r w:rsidR="00A44AE3">
        <w:t> :</w:t>
      </w:r>
    </w:p>
    <w:p w14:paraId="1668985E" w14:textId="77777777" w:rsidR="00162A21" w:rsidRPr="00A7556E" w:rsidRDefault="00162A21" w:rsidP="00162A21">
      <w:pPr>
        <w:pStyle w:val="SingleTxtG"/>
        <w:kinsoku/>
        <w:overflowPunct/>
        <w:autoSpaceDE/>
        <w:autoSpaceDN/>
        <w:adjustRightInd/>
        <w:snapToGrid/>
        <w:ind w:left="2268" w:hanging="1134"/>
      </w:pPr>
      <w:r w:rsidRPr="00A7556E">
        <w:t>6.5.1</w:t>
      </w:r>
      <w:r w:rsidRPr="00A7556E">
        <w:tab/>
      </w:r>
      <w:r>
        <w:rPr>
          <w:b/>
        </w:rPr>
        <w:t>La hauteur des appuie-tête est déterminée conformément aux dispositions de l</w:t>
      </w:r>
      <w:r w:rsidR="00B4782D">
        <w:rPr>
          <w:b/>
        </w:rPr>
        <w:t>’</w:t>
      </w:r>
      <w:r>
        <w:rPr>
          <w:b/>
        </w:rPr>
        <w:t xml:space="preserve">annexe 10. </w:t>
      </w:r>
      <w:r w:rsidRPr="006B24A7">
        <w:rPr>
          <w:strike/>
        </w:rPr>
        <w:t>Tous les axes tracés ainsi que la projection de la ligne de référence sont situés dans le plan vertical médian du siège ou de la position assise considérée dont l</w:t>
      </w:r>
      <w:r w:rsidR="00B4782D">
        <w:rPr>
          <w:strike/>
        </w:rPr>
        <w:t>’</w:t>
      </w:r>
      <w:r w:rsidRPr="006B24A7">
        <w:rPr>
          <w:strike/>
        </w:rPr>
        <w:t>intersection avec le siège détermine le contour de l</w:t>
      </w:r>
      <w:r w:rsidR="00B4782D">
        <w:rPr>
          <w:strike/>
        </w:rPr>
        <w:t>’</w:t>
      </w:r>
      <w:r w:rsidRPr="006B24A7">
        <w:rPr>
          <w:strike/>
        </w:rPr>
        <w:t>appuie</w:t>
      </w:r>
      <w:r w:rsidRPr="006B24A7">
        <w:rPr>
          <w:strike/>
        </w:rPr>
        <w:noBreakHyphen/>
        <w:t>tête et du dossier du siège (voir la figure</w:t>
      </w:r>
      <w:r>
        <w:rPr>
          <w:strike/>
        </w:rPr>
        <w:t xml:space="preserve"> </w:t>
      </w:r>
      <w:r w:rsidRPr="006B24A7">
        <w:rPr>
          <w:strike/>
        </w:rPr>
        <w:t>1 de l</w:t>
      </w:r>
      <w:r w:rsidR="00B4782D">
        <w:rPr>
          <w:strike/>
        </w:rPr>
        <w:t>’</w:t>
      </w:r>
      <w:r w:rsidRPr="006B24A7">
        <w:rPr>
          <w:strike/>
        </w:rPr>
        <w:t>annexe</w:t>
      </w:r>
      <w:r>
        <w:rPr>
          <w:strike/>
        </w:rPr>
        <w:t xml:space="preserve"> </w:t>
      </w:r>
      <w:r w:rsidRPr="006B24A7">
        <w:rPr>
          <w:strike/>
        </w:rPr>
        <w:t>4 du présent Règlement)</w:t>
      </w:r>
      <w:r w:rsidRPr="00A7556E">
        <w:t>.</w:t>
      </w:r>
    </w:p>
    <w:p w14:paraId="45AA15DB" w14:textId="77777777" w:rsidR="00162A21" w:rsidRPr="00223552" w:rsidRDefault="00162A21" w:rsidP="00162A21">
      <w:pPr>
        <w:pStyle w:val="SingleTxtG"/>
        <w:rPr>
          <w:lang w:val="fr-FR"/>
        </w:rPr>
      </w:pPr>
      <w:r w:rsidRPr="00223552">
        <w:rPr>
          <w:i/>
          <w:lang w:val="fr-FR"/>
        </w:rPr>
        <w:t xml:space="preserve">Paragraphes </w:t>
      </w:r>
      <w:r w:rsidRPr="00CA3739">
        <w:rPr>
          <w:i/>
        </w:rPr>
        <w:t>6.5.2 à 6.5.4</w:t>
      </w:r>
      <w:r w:rsidRPr="00223552">
        <w:rPr>
          <w:lang w:val="fr-FR"/>
        </w:rPr>
        <w:t>, supprimer.</w:t>
      </w:r>
    </w:p>
    <w:p w14:paraId="291545E1"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6.5.2</w:t>
      </w:r>
      <w:r w:rsidRPr="006B24A7">
        <w:rPr>
          <w:strike/>
        </w:rPr>
        <w:tab/>
        <w:t>Le mannequin décrit à l</w:t>
      </w:r>
      <w:r w:rsidR="00B4782D">
        <w:rPr>
          <w:strike/>
        </w:rPr>
        <w:t>’</w:t>
      </w:r>
      <w:r w:rsidRPr="006B24A7">
        <w:rPr>
          <w:strike/>
        </w:rPr>
        <w:t>annexe</w:t>
      </w:r>
      <w:r>
        <w:rPr>
          <w:strike/>
        </w:rPr>
        <w:t xml:space="preserve"> </w:t>
      </w:r>
      <w:r w:rsidRPr="006B24A7">
        <w:rPr>
          <w:strike/>
        </w:rPr>
        <w:t>3 du présent Règlement est installé en position normale sur le siège.</w:t>
      </w:r>
    </w:p>
    <w:p w14:paraId="3026A1FB"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6.5.3</w:t>
      </w:r>
      <w:r w:rsidRPr="006B24A7">
        <w:rPr>
          <w:strike/>
        </w:rPr>
        <w:tab/>
        <w:t>La projection de la ligne de référence du mannequin décrit à l</w:t>
      </w:r>
      <w:r w:rsidR="00B4782D">
        <w:rPr>
          <w:strike/>
        </w:rPr>
        <w:t>’</w:t>
      </w:r>
      <w:r w:rsidRPr="006B24A7">
        <w:rPr>
          <w:strike/>
        </w:rPr>
        <w:t>annexe</w:t>
      </w:r>
      <w:r>
        <w:rPr>
          <w:strike/>
        </w:rPr>
        <w:t xml:space="preserve"> </w:t>
      </w:r>
      <w:r w:rsidRPr="006B24A7">
        <w:rPr>
          <w:strike/>
        </w:rPr>
        <w:t>3 du présent Règlement est ensuite, dans le cas du siège considéré, tracée dans le plan défini au paragraphe</w:t>
      </w:r>
      <w:r>
        <w:rPr>
          <w:strike/>
        </w:rPr>
        <w:t xml:space="preserve"> </w:t>
      </w:r>
      <w:r w:rsidRPr="006B24A7">
        <w:rPr>
          <w:strike/>
        </w:rPr>
        <w:t xml:space="preserve">6.4.3.1 ci-dessus. </w:t>
      </w:r>
    </w:p>
    <w:p w14:paraId="5520DA79" w14:textId="77777777" w:rsidR="00162A21" w:rsidRPr="006B24A7" w:rsidRDefault="00162A21" w:rsidP="00162A21">
      <w:pPr>
        <w:pStyle w:val="SingleTxtG"/>
        <w:kinsoku/>
        <w:overflowPunct/>
        <w:autoSpaceDE/>
        <w:autoSpaceDN/>
        <w:adjustRightInd/>
        <w:snapToGrid/>
        <w:ind w:left="2268"/>
        <w:rPr>
          <w:strike/>
        </w:rPr>
      </w:pPr>
      <w:r w:rsidRPr="006B24A7">
        <w:rPr>
          <w:strike/>
        </w:rPr>
        <w:t>On trace la tangente S au sommet de l</w:t>
      </w:r>
      <w:r w:rsidR="00B4782D">
        <w:rPr>
          <w:strike/>
        </w:rPr>
        <w:t>’</w:t>
      </w:r>
      <w:r w:rsidRPr="006B24A7">
        <w:rPr>
          <w:strike/>
        </w:rPr>
        <w:t>appuie</w:t>
      </w:r>
      <w:r w:rsidRPr="006B24A7">
        <w:rPr>
          <w:strike/>
        </w:rPr>
        <w:noBreakHyphen/>
        <w:t>tête, perpendiculairement à la ligne de référence.</w:t>
      </w:r>
    </w:p>
    <w:p w14:paraId="686A27F3" w14:textId="77777777" w:rsidR="00162A21" w:rsidRPr="006B24A7" w:rsidRDefault="00162A21" w:rsidP="00162A21">
      <w:pPr>
        <w:pStyle w:val="SingleTxtG"/>
        <w:kinsoku/>
        <w:overflowPunct/>
        <w:autoSpaceDE/>
        <w:autoSpaceDN/>
        <w:adjustRightInd/>
        <w:snapToGrid/>
        <w:ind w:left="2268" w:hanging="1134"/>
        <w:rPr>
          <w:strike/>
        </w:rPr>
      </w:pPr>
      <w:r w:rsidRPr="006B24A7">
        <w:rPr>
          <w:strike/>
        </w:rPr>
        <w:t>6.5.4</w:t>
      </w:r>
      <w:r w:rsidRPr="006B24A7">
        <w:rPr>
          <w:strike/>
        </w:rPr>
        <w:tab/>
        <w:t>La distance h du point</w:t>
      </w:r>
      <w:r>
        <w:rPr>
          <w:strike/>
        </w:rPr>
        <w:t xml:space="preserve"> </w:t>
      </w:r>
      <w:r w:rsidRPr="006B24A7">
        <w:rPr>
          <w:strike/>
        </w:rPr>
        <w:t>R à la tangente S représente la hauteur à prendre en considération pour l</w:t>
      </w:r>
      <w:r w:rsidR="00B4782D">
        <w:rPr>
          <w:strike/>
        </w:rPr>
        <w:t>’</w:t>
      </w:r>
      <w:r w:rsidRPr="006B24A7">
        <w:rPr>
          <w:strike/>
        </w:rPr>
        <w:t>application de la prescription du paragraphe</w:t>
      </w:r>
      <w:r>
        <w:rPr>
          <w:strike/>
        </w:rPr>
        <w:t xml:space="preserve"> </w:t>
      </w:r>
      <w:r w:rsidRPr="006B24A7">
        <w:rPr>
          <w:strike/>
        </w:rPr>
        <w:t>5.6 ci</w:t>
      </w:r>
      <w:r w:rsidRPr="006B24A7">
        <w:rPr>
          <w:strike/>
        </w:rPr>
        <w:noBreakHyphen/>
        <w:t>dessus.</w:t>
      </w:r>
    </w:p>
    <w:p w14:paraId="4B8B86DE" w14:textId="77777777" w:rsidR="00162A21" w:rsidRDefault="00162A21" w:rsidP="00162A21">
      <w:pPr>
        <w:pStyle w:val="SingleTxtG"/>
        <w:kinsoku/>
        <w:overflowPunct/>
        <w:autoSpaceDE/>
        <w:autoSpaceDN/>
        <w:adjustRightInd/>
        <w:snapToGrid/>
        <w:ind w:left="2268" w:hanging="1134"/>
        <w:jc w:val="left"/>
      </w:pPr>
      <w:r w:rsidRPr="00AC127C">
        <w:rPr>
          <w:i/>
        </w:rPr>
        <w:t>Paragraphes</w:t>
      </w:r>
      <w:r w:rsidRPr="00223552">
        <w:rPr>
          <w:i/>
        </w:rPr>
        <w:t xml:space="preserve"> 6.6 à 6.6.2</w:t>
      </w:r>
      <w:r>
        <w:t>, lire</w:t>
      </w:r>
      <w:r w:rsidR="00A44AE3">
        <w:t> :</w:t>
      </w:r>
    </w:p>
    <w:p w14:paraId="42C1DA93" w14:textId="77777777" w:rsidR="00162A21" w:rsidRPr="006B24A7" w:rsidRDefault="00162A21" w:rsidP="00162A21">
      <w:pPr>
        <w:pStyle w:val="SingleTxtG"/>
        <w:kinsoku/>
        <w:overflowPunct/>
        <w:autoSpaceDE/>
        <w:autoSpaceDN/>
        <w:adjustRightInd/>
        <w:snapToGrid/>
        <w:ind w:left="2268" w:hanging="1134"/>
        <w:jc w:val="left"/>
        <w:rPr>
          <w:strike/>
        </w:rPr>
      </w:pPr>
      <w:r w:rsidRPr="00A7556E">
        <w:t>6.6</w:t>
      </w:r>
      <w:r w:rsidRPr="00A7556E">
        <w:tab/>
        <w:t>Détermination de la largeur de l</w:t>
      </w:r>
      <w:r w:rsidR="00B4782D">
        <w:t>’</w:t>
      </w:r>
      <w:r w:rsidRPr="00A7556E">
        <w:t>appui</w:t>
      </w:r>
      <w:r>
        <w:t>e</w:t>
      </w:r>
      <w:r>
        <w:noBreakHyphen/>
        <w:t xml:space="preserve">tête. </w:t>
      </w:r>
      <w:r w:rsidRPr="006B24A7">
        <w:rPr>
          <w:strike/>
        </w:rPr>
        <w:t>(Voir la figure</w:t>
      </w:r>
      <w:r>
        <w:rPr>
          <w:strike/>
        </w:rPr>
        <w:t xml:space="preserve"> </w:t>
      </w:r>
      <w:r w:rsidRPr="006B24A7">
        <w:rPr>
          <w:strike/>
        </w:rPr>
        <w:t>2 de l</w:t>
      </w:r>
      <w:r w:rsidR="00B4782D">
        <w:rPr>
          <w:strike/>
        </w:rPr>
        <w:t>’</w:t>
      </w:r>
      <w:r w:rsidRPr="006B24A7">
        <w:rPr>
          <w:strike/>
        </w:rPr>
        <w:t>annexe</w:t>
      </w:r>
      <w:r>
        <w:rPr>
          <w:strike/>
        </w:rPr>
        <w:t xml:space="preserve"> </w:t>
      </w:r>
      <w:r w:rsidRPr="006B24A7">
        <w:rPr>
          <w:strike/>
        </w:rPr>
        <w:t>4</w:t>
      </w:r>
      <w:r w:rsidRPr="006B24A7">
        <w:rPr>
          <w:strike/>
        </w:rPr>
        <w:br/>
        <w:t>du présent Règlement)</w:t>
      </w:r>
    </w:p>
    <w:p w14:paraId="21EB10C5" w14:textId="77777777" w:rsidR="00162A21" w:rsidRPr="00A7556E" w:rsidRDefault="00162A21" w:rsidP="00162A21">
      <w:pPr>
        <w:pStyle w:val="SingleTxtG"/>
        <w:kinsoku/>
        <w:overflowPunct/>
        <w:autoSpaceDE/>
        <w:autoSpaceDN/>
        <w:adjustRightInd/>
        <w:snapToGrid/>
        <w:ind w:left="2268" w:hanging="1134"/>
      </w:pPr>
      <w:r w:rsidRPr="00A7556E">
        <w:t>6.6.1</w:t>
      </w:r>
      <w:r w:rsidRPr="00A7556E">
        <w:tab/>
      </w:r>
      <w:r>
        <w:rPr>
          <w:b/>
        </w:rPr>
        <w:t>La largeur des appuie-tête est déterminée conformément à l</w:t>
      </w:r>
      <w:r w:rsidR="00B4782D">
        <w:rPr>
          <w:b/>
        </w:rPr>
        <w:t>’</w:t>
      </w:r>
      <w:r>
        <w:rPr>
          <w:b/>
        </w:rPr>
        <w:t xml:space="preserve">annexe 4. </w:t>
      </w:r>
      <w:r w:rsidRPr="00E31141">
        <w:rPr>
          <w:strike/>
        </w:rPr>
        <w:t>Le</w:t>
      </w:r>
      <w:r>
        <w:rPr>
          <w:strike/>
        </w:rPr>
        <w:t xml:space="preserve"> </w:t>
      </w:r>
      <w:r w:rsidRPr="00E31141">
        <w:rPr>
          <w:strike/>
        </w:rPr>
        <w:t>plan S1, perpendiculaire à la ligne de référence et situé à 65</w:t>
      </w:r>
      <w:r>
        <w:rPr>
          <w:strike/>
        </w:rPr>
        <w:t xml:space="preserve"> </w:t>
      </w:r>
      <w:r w:rsidRPr="00E31141">
        <w:rPr>
          <w:strike/>
        </w:rPr>
        <w:t>mm au</w:t>
      </w:r>
      <w:r w:rsidRPr="00E31141">
        <w:rPr>
          <w:strike/>
        </w:rPr>
        <w:noBreakHyphen/>
        <w:t>dessous de la tangente S définie au paragraphe</w:t>
      </w:r>
      <w:r>
        <w:rPr>
          <w:strike/>
        </w:rPr>
        <w:t xml:space="preserve"> </w:t>
      </w:r>
      <w:r w:rsidRPr="00E31141">
        <w:rPr>
          <w:strike/>
        </w:rPr>
        <w:t>6.5.3 ci-dessus, détermine sur l</w:t>
      </w:r>
      <w:r w:rsidR="00B4782D">
        <w:rPr>
          <w:strike/>
        </w:rPr>
        <w:t>’</w:t>
      </w:r>
      <w:r w:rsidRPr="00E31141">
        <w:rPr>
          <w:strike/>
        </w:rPr>
        <w:t>appuie</w:t>
      </w:r>
      <w:r w:rsidRPr="00E31141">
        <w:rPr>
          <w:strike/>
        </w:rPr>
        <w:noBreakHyphen/>
        <w:t>tête une section délimitée par le contour</w:t>
      </w:r>
      <w:r>
        <w:rPr>
          <w:strike/>
        </w:rPr>
        <w:t xml:space="preserve"> </w:t>
      </w:r>
      <w:r w:rsidRPr="00E31141">
        <w:rPr>
          <w:strike/>
        </w:rPr>
        <w:t>C</w:t>
      </w:r>
      <w:r w:rsidRPr="00A7556E">
        <w:t>.</w:t>
      </w:r>
    </w:p>
    <w:p w14:paraId="51EF2776" w14:textId="77777777" w:rsidR="00162A21" w:rsidRPr="00A7556E" w:rsidRDefault="00162A21" w:rsidP="00162A21">
      <w:pPr>
        <w:pStyle w:val="SingleTxtG"/>
        <w:kinsoku/>
        <w:overflowPunct/>
        <w:autoSpaceDE/>
        <w:autoSpaceDN/>
        <w:adjustRightInd/>
        <w:snapToGrid/>
        <w:ind w:left="2268" w:hanging="1134"/>
      </w:pPr>
      <w:r w:rsidRPr="00A7556E">
        <w:t>6.6.2</w:t>
      </w:r>
      <w:r w:rsidRPr="00A7556E">
        <w:tab/>
        <w:t>La largeur de l</w:t>
      </w:r>
      <w:r w:rsidR="00B4782D">
        <w:t>’</w:t>
      </w:r>
      <w:r>
        <w:t>appuie</w:t>
      </w:r>
      <w:r w:rsidRPr="00A7556E">
        <w:noBreakHyphen/>
        <w:t>tête à prendre en considération pour l</w:t>
      </w:r>
      <w:r w:rsidR="00B4782D">
        <w:t>’</w:t>
      </w:r>
      <w:r w:rsidRPr="00A7556E">
        <w:t>application de la pre</w:t>
      </w:r>
      <w:r>
        <w:t xml:space="preserve">scription énoncée au paragraphe </w:t>
      </w:r>
      <w:r w:rsidRPr="00A7556E">
        <w:t>5.</w:t>
      </w:r>
      <w:r>
        <w:rPr>
          <w:b/>
        </w:rPr>
        <w:t>6.3</w:t>
      </w:r>
      <w:r w:rsidRPr="00A7556E">
        <w:t xml:space="preserve"> ci-dessus est la distance </w:t>
      </w:r>
      <w:r w:rsidRPr="00AC6BA9">
        <w:t>“</w:t>
      </w:r>
      <w:r w:rsidRPr="00A7556E">
        <w:t>L</w:t>
      </w:r>
      <w:r w:rsidRPr="00AC6BA9">
        <w:t>”</w:t>
      </w:r>
      <w:r>
        <w:t xml:space="preserve"> </w:t>
      </w:r>
      <w:r>
        <w:rPr>
          <w:b/>
        </w:rPr>
        <w:t xml:space="preserve">et </w:t>
      </w:r>
      <w:r w:rsidRPr="00AC6BA9">
        <w:rPr>
          <w:b/>
        </w:rPr>
        <w:t>“</w:t>
      </w:r>
      <w:r>
        <w:rPr>
          <w:b/>
        </w:rPr>
        <w:t>L</w:t>
      </w:r>
      <w:r w:rsidR="00B4782D">
        <w:rPr>
          <w:b/>
        </w:rPr>
        <w:t>’</w:t>
      </w:r>
      <w:r w:rsidRPr="00180A33">
        <w:rPr>
          <w:b/>
        </w:rPr>
        <w:t>”</w:t>
      </w:r>
      <w:r w:rsidRPr="00A7556E">
        <w:t xml:space="preserve"> mesurée dans le plan S1 séparant les plans verticaux longitudinaux P et P</w:t>
      </w:r>
      <w:r w:rsidR="00B4782D">
        <w:t>’</w:t>
      </w:r>
      <w:r w:rsidRPr="00A7556E">
        <w:t>.</w:t>
      </w:r>
    </w:p>
    <w:p w14:paraId="5EC9C829" w14:textId="77777777" w:rsidR="00162A21" w:rsidRPr="00AC127C" w:rsidRDefault="00162A21" w:rsidP="00162A21">
      <w:pPr>
        <w:pStyle w:val="SingleTxtG"/>
        <w:kinsoku/>
        <w:overflowPunct/>
        <w:autoSpaceDE/>
        <w:autoSpaceDN/>
        <w:adjustRightInd/>
        <w:snapToGrid/>
        <w:ind w:left="2268" w:hanging="1134"/>
        <w:rPr>
          <w:lang w:val="fr-FR"/>
        </w:rPr>
      </w:pPr>
      <w:r w:rsidRPr="00AC127C">
        <w:rPr>
          <w:i/>
          <w:lang w:val="fr-FR"/>
        </w:rPr>
        <w:t xml:space="preserve">Paragraphe </w:t>
      </w:r>
      <w:r w:rsidRPr="00223552">
        <w:rPr>
          <w:i/>
          <w:lang w:val="fr-FR"/>
        </w:rPr>
        <w:t>6.</w:t>
      </w:r>
      <w:r>
        <w:rPr>
          <w:i/>
          <w:lang w:val="fr-FR"/>
        </w:rPr>
        <w:t>6.3</w:t>
      </w:r>
      <w:r w:rsidRPr="00AC127C">
        <w:rPr>
          <w:lang w:val="fr-FR"/>
        </w:rPr>
        <w:t>, supprimer.</w:t>
      </w:r>
    </w:p>
    <w:p w14:paraId="7E10B51E" w14:textId="77777777" w:rsidR="00162A21" w:rsidRPr="00223552" w:rsidRDefault="00162A21" w:rsidP="00162A21">
      <w:pPr>
        <w:pStyle w:val="SingleTxtG"/>
        <w:kinsoku/>
        <w:overflowPunct/>
        <w:autoSpaceDE/>
        <w:autoSpaceDN/>
        <w:adjustRightInd/>
        <w:snapToGrid/>
        <w:ind w:left="2268" w:hanging="1134"/>
        <w:rPr>
          <w:strike/>
        </w:rPr>
      </w:pPr>
      <w:r w:rsidRPr="00223552">
        <w:rPr>
          <w:strike/>
        </w:rPr>
        <w:t>6.6.3</w:t>
      </w:r>
      <w:r w:rsidRPr="00223552">
        <w:rPr>
          <w:strike/>
        </w:rPr>
        <w:tab/>
        <w:t>La largeur de l</w:t>
      </w:r>
      <w:r w:rsidR="00B4782D">
        <w:rPr>
          <w:strike/>
        </w:rPr>
        <w:t>’</w:t>
      </w:r>
      <w:r w:rsidRPr="00223552">
        <w:rPr>
          <w:strike/>
        </w:rPr>
        <w:t>appuie</w:t>
      </w:r>
      <w:r w:rsidRPr="00223552">
        <w:rPr>
          <w:strike/>
        </w:rPr>
        <w:noBreakHyphen/>
        <w:t>tête doit également être déterminée, s</w:t>
      </w:r>
      <w:r w:rsidR="00B4782D">
        <w:rPr>
          <w:strike/>
        </w:rPr>
        <w:t>’</w:t>
      </w:r>
      <w:r w:rsidRPr="00223552">
        <w:rPr>
          <w:strike/>
        </w:rPr>
        <w:t>il y a lieu, dans le plan perpendiculaire à la ligne de référence distant de 635 mm du point R du siège, cette distance étant mesurée sur la ligne de référence.</w:t>
      </w:r>
    </w:p>
    <w:p w14:paraId="62013323" w14:textId="77777777" w:rsidR="00162A21" w:rsidRPr="00E31141" w:rsidRDefault="00162A21" w:rsidP="00162A21">
      <w:pPr>
        <w:pStyle w:val="SingleTxtG"/>
        <w:kinsoku/>
        <w:overflowPunct/>
        <w:autoSpaceDE/>
        <w:autoSpaceDN/>
        <w:adjustRightInd/>
        <w:snapToGrid/>
        <w:ind w:left="2268" w:hanging="1134"/>
        <w:jc w:val="left"/>
        <w:rPr>
          <w:strike/>
        </w:rPr>
      </w:pPr>
      <w:r w:rsidRPr="00A7556E">
        <w:t>6.7</w:t>
      </w:r>
      <w:r w:rsidRPr="00A7556E">
        <w:tab/>
        <w:t xml:space="preserve">Détermination de la cote </w:t>
      </w:r>
      <w:r w:rsidRPr="00AC6BA9">
        <w:t>“</w:t>
      </w:r>
      <w:r w:rsidRPr="00A7556E">
        <w:t>a</w:t>
      </w:r>
      <w:r w:rsidRPr="00AC6BA9">
        <w:t>”</w:t>
      </w:r>
      <w:r w:rsidRPr="00A7556E">
        <w:t xml:space="preserve"> des discontinuit</w:t>
      </w:r>
      <w:r>
        <w:t>és d</w:t>
      </w:r>
      <w:r w:rsidR="00B4782D">
        <w:t>’</w:t>
      </w:r>
      <w:r>
        <w:t>un appuie</w:t>
      </w:r>
      <w:r>
        <w:noBreakHyphen/>
        <w:t xml:space="preserve">tête </w:t>
      </w:r>
      <w:r w:rsidRPr="00E31141">
        <w:rPr>
          <w:strike/>
        </w:rPr>
        <w:t>(voir</w:t>
      </w:r>
      <w:r>
        <w:rPr>
          <w:strike/>
        </w:rPr>
        <w:t xml:space="preserve"> </w:t>
      </w:r>
      <w:r w:rsidRPr="00E31141">
        <w:rPr>
          <w:strike/>
        </w:rPr>
        <w:t>annexe</w:t>
      </w:r>
      <w:r>
        <w:rPr>
          <w:strike/>
        </w:rPr>
        <w:t xml:space="preserve"> </w:t>
      </w:r>
      <w:r w:rsidRPr="00E31141">
        <w:rPr>
          <w:strike/>
        </w:rPr>
        <w:t>8 au présent Règlement)</w:t>
      </w:r>
    </w:p>
    <w:p w14:paraId="6313ADA3" w14:textId="77777777" w:rsidR="00162A21" w:rsidRPr="00AC127C" w:rsidRDefault="00162A21" w:rsidP="00162A21">
      <w:pPr>
        <w:pStyle w:val="SingleTxtG"/>
      </w:pPr>
      <w:r w:rsidRPr="00AC127C">
        <w:rPr>
          <w:i/>
        </w:rPr>
        <w:t>Paragraphes 6.</w:t>
      </w:r>
      <w:r>
        <w:rPr>
          <w:i/>
        </w:rPr>
        <w:t>7.1</w:t>
      </w:r>
      <w:r w:rsidRPr="00AC127C">
        <w:t>, lire</w:t>
      </w:r>
      <w:r w:rsidR="00A44AE3">
        <w:t> :</w:t>
      </w:r>
    </w:p>
    <w:p w14:paraId="04F943F3" w14:textId="77777777" w:rsidR="00162A21" w:rsidRPr="00A7556E" w:rsidRDefault="00162A21" w:rsidP="00162A21">
      <w:pPr>
        <w:pStyle w:val="SingleTxtG"/>
        <w:kinsoku/>
        <w:overflowPunct/>
        <w:autoSpaceDE/>
        <w:autoSpaceDN/>
        <w:adjustRightInd/>
        <w:snapToGrid/>
        <w:ind w:left="2268" w:hanging="1134"/>
      </w:pPr>
      <w:r w:rsidRPr="00A7556E">
        <w:t>6.7.1</w:t>
      </w:r>
      <w:r w:rsidRPr="00A7556E">
        <w:tab/>
        <w:t>La cote</w:t>
      </w:r>
      <w:r>
        <w:t xml:space="preserve"> </w:t>
      </w:r>
      <w:r w:rsidRPr="00AC6BA9">
        <w:t>“</w:t>
      </w:r>
      <w:r w:rsidRPr="00A7556E">
        <w:t>a</w:t>
      </w:r>
      <w:r w:rsidRPr="00AC6BA9">
        <w:t>”</w:t>
      </w:r>
      <w:r w:rsidRPr="00E77A2F">
        <w:t xml:space="preserve"> </w:t>
      </w:r>
      <w:r>
        <w:rPr>
          <w:b/>
        </w:rPr>
        <w:t>des discontinuités des appuie</w:t>
      </w:r>
      <w:r>
        <w:rPr>
          <w:b/>
        </w:rPr>
        <w:noBreakHyphen/>
        <w:t>tête est déterminée conformément à l</w:t>
      </w:r>
      <w:r w:rsidR="00B4782D">
        <w:rPr>
          <w:b/>
        </w:rPr>
        <w:t>’</w:t>
      </w:r>
      <w:r>
        <w:rPr>
          <w:b/>
        </w:rPr>
        <w:t>annexe 8</w:t>
      </w:r>
      <w:r w:rsidRPr="00A7556E">
        <w:t xml:space="preserve"> </w:t>
      </w:r>
      <w:r w:rsidRPr="00E31141">
        <w:rPr>
          <w:strike/>
        </w:rPr>
        <w:t xml:space="preserve">doit être déterminée pour chaque discontinuité </w:t>
      </w:r>
      <w:r w:rsidRPr="00E31141">
        <w:rPr>
          <w:strike/>
        </w:rPr>
        <w:lastRenderedPageBreak/>
        <w:t>et par rapport à la face avant de l</w:t>
      </w:r>
      <w:r w:rsidR="00B4782D">
        <w:rPr>
          <w:strike/>
        </w:rPr>
        <w:t>’</w:t>
      </w:r>
      <w:r w:rsidRPr="00E31141">
        <w:rPr>
          <w:strike/>
        </w:rPr>
        <w:t>appuie</w:t>
      </w:r>
      <w:r w:rsidRPr="00E31141">
        <w:rPr>
          <w:strike/>
        </w:rPr>
        <w:noBreakHyphen/>
        <w:t>tête au moyen d</w:t>
      </w:r>
      <w:r w:rsidR="00B4782D">
        <w:rPr>
          <w:strike/>
        </w:rPr>
        <w:t>’</w:t>
      </w:r>
      <w:r w:rsidRPr="00E31141">
        <w:rPr>
          <w:strike/>
        </w:rPr>
        <w:t>une sphère ayant un diamètre de 165</w:t>
      </w:r>
      <w:r>
        <w:rPr>
          <w:strike/>
        </w:rPr>
        <w:t xml:space="preserve"> </w:t>
      </w:r>
      <w:r w:rsidRPr="00E31141">
        <w:rPr>
          <w:strike/>
        </w:rPr>
        <w:t>mm</w:t>
      </w:r>
      <w:r w:rsidRPr="00A7556E">
        <w:t>.</w:t>
      </w:r>
    </w:p>
    <w:p w14:paraId="69B06CCF" w14:textId="77777777" w:rsidR="00162A21" w:rsidRPr="00223552" w:rsidRDefault="00162A21" w:rsidP="00162A21">
      <w:pPr>
        <w:pStyle w:val="SingleTxtG"/>
        <w:rPr>
          <w:lang w:val="fr-FR"/>
        </w:rPr>
      </w:pPr>
      <w:r w:rsidRPr="00223552">
        <w:rPr>
          <w:i/>
          <w:lang w:val="fr-FR"/>
        </w:rPr>
        <w:t>Paragraphes 6.</w:t>
      </w:r>
      <w:r>
        <w:rPr>
          <w:i/>
          <w:lang w:val="fr-FR"/>
        </w:rPr>
        <w:t>7</w:t>
      </w:r>
      <w:r w:rsidRPr="00223552">
        <w:rPr>
          <w:i/>
          <w:lang w:val="fr-FR"/>
        </w:rPr>
        <w:t>.2 à 6.</w:t>
      </w:r>
      <w:r>
        <w:rPr>
          <w:i/>
          <w:lang w:val="fr-FR"/>
        </w:rPr>
        <w:t>7.3</w:t>
      </w:r>
      <w:r w:rsidRPr="00223552">
        <w:rPr>
          <w:lang w:val="fr-FR"/>
        </w:rPr>
        <w:t>, supprimer.</w:t>
      </w:r>
    </w:p>
    <w:p w14:paraId="304B2F7F" w14:textId="77777777" w:rsidR="00162A21" w:rsidRPr="00E31141" w:rsidRDefault="00162A21" w:rsidP="00162A21">
      <w:pPr>
        <w:pStyle w:val="SingleTxtG"/>
        <w:kinsoku/>
        <w:overflowPunct/>
        <w:autoSpaceDE/>
        <w:autoSpaceDN/>
        <w:adjustRightInd/>
        <w:snapToGrid/>
        <w:ind w:left="2268" w:hanging="1134"/>
        <w:rPr>
          <w:strike/>
        </w:rPr>
      </w:pPr>
      <w:r w:rsidRPr="00E31141">
        <w:rPr>
          <w:strike/>
        </w:rPr>
        <w:t>6.7.2</w:t>
      </w:r>
      <w:r w:rsidRPr="00E31141">
        <w:rPr>
          <w:strike/>
        </w:rPr>
        <w:tab/>
        <w:t>La sphère doit être mise en contact avec la discontinuité en un point de la zone de discontinuité qui permet l</w:t>
      </w:r>
      <w:r w:rsidR="00B4782D">
        <w:rPr>
          <w:strike/>
        </w:rPr>
        <w:t>’</w:t>
      </w:r>
      <w:r w:rsidRPr="00E31141">
        <w:rPr>
          <w:strike/>
        </w:rPr>
        <w:t>intrusion maximale de la sphère, en</w:t>
      </w:r>
      <w:r>
        <w:rPr>
          <w:strike/>
        </w:rPr>
        <w:t xml:space="preserve"> </w:t>
      </w:r>
      <w:r w:rsidRPr="00E31141">
        <w:rPr>
          <w:strike/>
        </w:rPr>
        <w:t>considérant qu</w:t>
      </w:r>
      <w:r w:rsidR="00B4782D">
        <w:rPr>
          <w:strike/>
        </w:rPr>
        <w:t>’</w:t>
      </w:r>
      <w:r w:rsidRPr="00E31141">
        <w:rPr>
          <w:strike/>
        </w:rPr>
        <w:t>aucune charge n</w:t>
      </w:r>
      <w:r w:rsidR="00B4782D">
        <w:rPr>
          <w:strike/>
        </w:rPr>
        <w:t>’</w:t>
      </w:r>
      <w:r w:rsidRPr="00E31141">
        <w:rPr>
          <w:strike/>
        </w:rPr>
        <w:t>y est appliquée.</w:t>
      </w:r>
    </w:p>
    <w:p w14:paraId="4F69DD00" w14:textId="77777777" w:rsidR="00162A21" w:rsidRPr="00E31141" w:rsidRDefault="00162A21" w:rsidP="00162A21">
      <w:pPr>
        <w:pStyle w:val="SingleTxtG"/>
        <w:kinsoku/>
        <w:overflowPunct/>
        <w:autoSpaceDE/>
        <w:autoSpaceDN/>
        <w:adjustRightInd/>
        <w:snapToGrid/>
        <w:ind w:left="2268" w:hanging="1134"/>
        <w:rPr>
          <w:strike/>
        </w:rPr>
      </w:pPr>
      <w:r w:rsidRPr="00E31141">
        <w:rPr>
          <w:strike/>
        </w:rPr>
        <w:t>6.7.3</w:t>
      </w:r>
      <w:r w:rsidRPr="00E31141">
        <w:rPr>
          <w:strike/>
        </w:rPr>
        <w:tab/>
        <w:t xml:space="preserve">La distance entre les deux points de contact de la sphère avec la discontinuité est la cote </w:t>
      </w:r>
      <w:r w:rsidRPr="00AC6BA9">
        <w:rPr>
          <w:strike/>
        </w:rPr>
        <w:t>“</w:t>
      </w:r>
      <w:r w:rsidRPr="00E31141">
        <w:rPr>
          <w:strike/>
        </w:rPr>
        <w:t>a</w:t>
      </w:r>
      <w:r w:rsidRPr="00067ABF">
        <w:rPr>
          <w:strike/>
        </w:rPr>
        <w:t>”</w:t>
      </w:r>
      <w:r w:rsidRPr="00E31141">
        <w:rPr>
          <w:strike/>
        </w:rPr>
        <w:t xml:space="preserve"> à considérer pour l</w:t>
      </w:r>
      <w:r w:rsidR="00B4782D">
        <w:rPr>
          <w:strike/>
        </w:rPr>
        <w:t>’</w:t>
      </w:r>
      <w:r w:rsidRPr="00E31141">
        <w:rPr>
          <w:strike/>
        </w:rPr>
        <w:t>évaluation des prescriptions visées aux paragraphes</w:t>
      </w:r>
      <w:r>
        <w:rPr>
          <w:strike/>
        </w:rPr>
        <w:t xml:space="preserve"> </w:t>
      </w:r>
      <w:r w:rsidRPr="00E31141">
        <w:rPr>
          <w:strike/>
        </w:rPr>
        <w:t>5.9 et 5.10 ci-dessus.</w:t>
      </w:r>
    </w:p>
    <w:p w14:paraId="2B5015E1" w14:textId="77777777" w:rsidR="00162A21" w:rsidRDefault="00162A21" w:rsidP="00162A21">
      <w:pPr>
        <w:pStyle w:val="SingleTxtG"/>
        <w:kinsoku/>
        <w:overflowPunct/>
        <w:autoSpaceDE/>
        <w:autoSpaceDN/>
        <w:adjustRightInd/>
        <w:snapToGrid/>
        <w:ind w:left="2268" w:hanging="1134"/>
      </w:pPr>
      <w:r w:rsidRPr="00223552">
        <w:rPr>
          <w:i/>
        </w:rPr>
        <w:t>Paragraphe 6.8.1.3.1</w:t>
      </w:r>
      <w:r>
        <w:t>, lire</w:t>
      </w:r>
      <w:r w:rsidR="00A44AE3">
        <w:t> :</w:t>
      </w:r>
    </w:p>
    <w:p w14:paraId="3A641A27" w14:textId="77777777" w:rsidR="00162A21" w:rsidRPr="00A7556E" w:rsidRDefault="00162A21" w:rsidP="00162A21">
      <w:pPr>
        <w:pStyle w:val="SingleTxtG"/>
        <w:kinsoku/>
        <w:overflowPunct/>
        <w:autoSpaceDE/>
        <w:autoSpaceDN/>
        <w:adjustRightInd/>
        <w:snapToGrid/>
        <w:ind w:left="2268" w:hanging="1134"/>
      </w:pPr>
      <w:r>
        <w:t>6.8.1.3.1</w:t>
      </w:r>
      <w:r>
        <w:tab/>
      </w:r>
      <w:r w:rsidRPr="00223552">
        <w:rPr>
          <w:strike/>
        </w:rPr>
        <w:t>La zone 3 est définie comme la partie du dossier du siège ou de la banquette située au</w:t>
      </w:r>
      <w:r w:rsidRPr="00223552">
        <w:rPr>
          <w:strike/>
        </w:rPr>
        <w:noBreakHyphen/>
        <w:t xml:space="preserve">dessus des plans horizontaux </w:t>
      </w:r>
      <w:r w:rsidRPr="00223552">
        <w:rPr>
          <w:b/>
          <w:strike/>
        </w:rPr>
        <w:t>passant</w:t>
      </w:r>
      <w:r w:rsidRPr="00223552">
        <w:rPr>
          <w:strike/>
        </w:rPr>
        <w:t xml:space="preserve"> </w:t>
      </w:r>
      <w:r w:rsidRPr="00223552">
        <w:rPr>
          <w:b/>
          <w:strike/>
        </w:rPr>
        <w:t>par le point R du siège, mais</w:t>
      </w:r>
      <w:r w:rsidRPr="00D76C9D">
        <w:rPr>
          <w:strike/>
        </w:rPr>
        <w:t xml:space="preserve"> définis au paragraphe 5.2.4.1.3</w:t>
      </w:r>
      <w:r w:rsidRPr="00223552">
        <w:rPr>
          <w:strike/>
        </w:rPr>
        <w:t xml:space="preserve"> à l</w:t>
      </w:r>
      <w:r w:rsidR="00B4782D">
        <w:rPr>
          <w:strike/>
        </w:rPr>
        <w:t>’</w:t>
      </w:r>
      <w:r w:rsidRPr="00223552">
        <w:rPr>
          <w:strike/>
        </w:rPr>
        <w:t>exclusion des parties situées dans les zones 1 et 2.</w:t>
      </w:r>
    </w:p>
    <w:p w14:paraId="2D4C1399" w14:textId="77777777" w:rsidR="00162A21" w:rsidRPr="00E77A2F" w:rsidRDefault="00162A21" w:rsidP="00162A21">
      <w:pPr>
        <w:pStyle w:val="SingleTxtG"/>
        <w:kinsoku/>
        <w:overflowPunct/>
        <w:autoSpaceDE/>
        <w:autoSpaceDN/>
        <w:adjustRightInd/>
        <w:snapToGrid/>
        <w:ind w:left="2268"/>
        <w:rPr>
          <w:b/>
          <w:spacing w:val="-2"/>
        </w:rPr>
      </w:pPr>
      <w:r w:rsidRPr="00E77A2F">
        <w:rPr>
          <w:b/>
          <w:spacing w:val="-2"/>
        </w:rPr>
        <w:t>La zone 3 est définie comme la partie du dossier du siège ou de la banquette située au-dessus des plans horizontaux définis au paragraphe</w:t>
      </w:r>
      <w:r w:rsidR="00E77A2F" w:rsidRPr="00E77A2F">
        <w:rPr>
          <w:b/>
          <w:spacing w:val="-2"/>
        </w:rPr>
        <w:t> </w:t>
      </w:r>
      <w:r w:rsidRPr="00E77A2F">
        <w:rPr>
          <w:b/>
          <w:spacing w:val="-2"/>
        </w:rPr>
        <w:t>5.2.4.1.3 à l</w:t>
      </w:r>
      <w:r w:rsidR="00B4782D" w:rsidRPr="00E77A2F">
        <w:rPr>
          <w:b/>
          <w:spacing w:val="-2"/>
        </w:rPr>
        <w:t>’</w:t>
      </w:r>
      <w:r w:rsidRPr="00E77A2F">
        <w:rPr>
          <w:b/>
          <w:spacing w:val="-2"/>
        </w:rPr>
        <w:t>exclusion des parties situées dans les zones 1 et</w:t>
      </w:r>
      <w:r w:rsidR="00E77A2F" w:rsidRPr="00E77A2F">
        <w:rPr>
          <w:b/>
          <w:spacing w:val="-2"/>
        </w:rPr>
        <w:t xml:space="preserve"> </w:t>
      </w:r>
      <w:r w:rsidRPr="00E77A2F">
        <w:rPr>
          <w:b/>
          <w:spacing w:val="-2"/>
        </w:rPr>
        <w:t>2.</w:t>
      </w:r>
    </w:p>
    <w:p w14:paraId="5A98AEB8" w14:textId="77777777" w:rsidR="00162A21" w:rsidRPr="00D76C9D" w:rsidRDefault="00162A21" w:rsidP="00162A21">
      <w:pPr>
        <w:pStyle w:val="SingleTxtG"/>
      </w:pPr>
      <w:r w:rsidRPr="00D76C9D">
        <w:rPr>
          <w:i/>
        </w:rPr>
        <w:t>Paragraphe 7.1</w:t>
      </w:r>
      <w:r w:rsidRPr="00D76C9D">
        <w:t>, lire</w:t>
      </w:r>
      <w:r w:rsidR="00A44AE3">
        <w:t> :</w:t>
      </w:r>
    </w:p>
    <w:p w14:paraId="2E73B664" w14:textId="77777777" w:rsidR="00162A21" w:rsidRPr="00A7556E" w:rsidRDefault="00162A21" w:rsidP="00162A21">
      <w:pPr>
        <w:pStyle w:val="SingleTxtG"/>
        <w:kinsoku/>
        <w:overflowPunct/>
        <w:autoSpaceDE/>
        <w:autoSpaceDN/>
        <w:adjustRightInd/>
        <w:snapToGrid/>
        <w:ind w:left="2268" w:hanging="1134"/>
      </w:pPr>
      <w:r w:rsidRPr="00A7556E">
        <w:t>7.1</w:t>
      </w:r>
      <w:r w:rsidRPr="00A7556E">
        <w:tab/>
        <w:t xml:space="preserve">Chaque véhicule homologué en application du présent Règlement doit être fabriqué de façon à être conforme au type homologué en répondant </w:t>
      </w:r>
      <w:r>
        <w:t xml:space="preserve">aux prescriptions du paragraphe </w:t>
      </w:r>
      <w:r w:rsidRPr="00A7556E">
        <w:t>5 ci</w:t>
      </w:r>
      <w:r w:rsidRPr="00A7556E">
        <w:noBreakHyphen/>
        <w:t>dessus. Toutefoi</w:t>
      </w:r>
      <w:r>
        <w:t>s, en ce qui concerne les appuie</w:t>
      </w:r>
      <w:r w:rsidRPr="00A7556E">
        <w:noBreakHyphen/>
        <w:t>tête de la catégorie définie aux paragraphes</w:t>
      </w:r>
      <w:r>
        <w:t xml:space="preserve"> </w:t>
      </w:r>
      <w:r w:rsidRPr="00223552">
        <w:rPr>
          <w:b/>
        </w:rPr>
        <w:t>2.13.2</w:t>
      </w:r>
      <w:r w:rsidRPr="00A7556E">
        <w:t xml:space="preserve"> et </w:t>
      </w:r>
      <w:r w:rsidRPr="00223552">
        <w:rPr>
          <w:b/>
        </w:rPr>
        <w:t>2.13.3</w:t>
      </w:r>
      <w:r w:rsidRPr="00A7556E">
        <w:t xml:space="preserve"> ci-dessus, rien n</w:t>
      </w:r>
      <w:r w:rsidR="00B4782D">
        <w:t>’</w:t>
      </w:r>
      <w:r w:rsidRPr="00A7556E">
        <w:t>empêche le véhicule d</w:t>
      </w:r>
      <w:r w:rsidR="00B4782D">
        <w:t>’</w:t>
      </w:r>
      <w:r w:rsidRPr="00A7556E">
        <w:t>être conforme au type de véhicule homologué, même s</w:t>
      </w:r>
      <w:r w:rsidR="00B4782D">
        <w:t>’</w:t>
      </w:r>
      <w:r w:rsidRPr="00A7556E">
        <w:t>il est mis sur le marché avec des sièges non munis d</w:t>
      </w:r>
      <w:r w:rsidR="00B4782D">
        <w:t>’</w:t>
      </w:r>
      <w:r w:rsidRPr="00A7556E">
        <w:t>appui</w:t>
      </w:r>
      <w:r>
        <w:t>e</w:t>
      </w:r>
      <w:r w:rsidRPr="00A7556E">
        <w:noBreakHyphen/>
        <w:t>tête.</w:t>
      </w:r>
    </w:p>
    <w:p w14:paraId="2828E33C" w14:textId="77777777" w:rsidR="00162A21" w:rsidRPr="00223552" w:rsidRDefault="00162A21" w:rsidP="00162A21">
      <w:pPr>
        <w:pStyle w:val="SingleTxtG"/>
        <w:ind w:left="2268" w:hanging="1134"/>
        <w:rPr>
          <w:lang w:val="fr-FR"/>
        </w:rPr>
      </w:pPr>
      <w:r w:rsidRPr="00223552">
        <w:rPr>
          <w:i/>
        </w:rPr>
        <w:t>Ajouter le</w:t>
      </w:r>
      <w:r>
        <w:rPr>
          <w:i/>
        </w:rPr>
        <w:t>s</w:t>
      </w:r>
      <w:r w:rsidRPr="00223552">
        <w:rPr>
          <w:i/>
        </w:rPr>
        <w:t xml:space="preserve"> nouveau</w:t>
      </w:r>
      <w:r>
        <w:rPr>
          <w:i/>
        </w:rPr>
        <w:t>x</w:t>
      </w:r>
      <w:r w:rsidRPr="00223552">
        <w:rPr>
          <w:i/>
        </w:rPr>
        <w:t xml:space="preserve"> paragraphe</w:t>
      </w:r>
      <w:r>
        <w:rPr>
          <w:i/>
        </w:rPr>
        <w:t>s</w:t>
      </w:r>
      <w:r w:rsidR="00E77A2F">
        <w:rPr>
          <w:i/>
        </w:rPr>
        <w:t> </w:t>
      </w:r>
      <w:r w:rsidRPr="00223552">
        <w:rPr>
          <w:i/>
          <w:lang w:val="fr-FR"/>
        </w:rPr>
        <w:t xml:space="preserve">13.13 </w:t>
      </w:r>
      <w:r>
        <w:rPr>
          <w:i/>
          <w:lang w:val="fr-FR"/>
        </w:rPr>
        <w:t>à</w:t>
      </w:r>
      <w:r w:rsidRPr="00223552">
        <w:rPr>
          <w:i/>
          <w:lang w:val="fr-FR"/>
        </w:rPr>
        <w:t xml:space="preserve"> 13.13.5</w:t>
      </w:r>
      <w:r w:rsidRPr="00223552">
        <w:rPr>
          <w:lang w:val="fr-FR"/>
        </w:rPr>
        <w:t>, libellé</w:t>
      </w:r>
      <w:r>
        <w:rPr>
          <w:lang w:val="fr-FR"/>
        </w:rPr>
        <w:t>s</w:t>
      </w:r>
      <w:r w:rsidRPr="00223552">
        <w:rPr>
          <w:lang w:val="fr-FR"/>
        </w:rPr>
        <w:t xml:space="preserve"> comme suit</w:t>
      </w:r>
      <w:r w:rsidR="00A44AE3">
        <w:rPr>
          <w:lang w:val="fr-FR"/>
        </w:rPr>
        <w:t> :</w:t>
      </w:r>
    </w:p>
    <w:p w14:paraId="43A24485" w14:textId="77777777" w:rsidR="00162A21" w:rsidRPr="00F27A78" w:rsidRDefault="00162A21" w:rsidP="00162A21">
      <w:pPr>
        <w:pStyle w:val="SingleTxtG"/>
        <w:ind w:left="2268" w:hanging="1134"/>
        <w:rPr>
          <w:b/>
          <w:color w:val="333333"/>
          <w:shd w:val="clear" w:color="auto" w:fill="FFFFFF"/>
        </w:rPr>
      </w:pPr>
      <w:r>
        <w:rPr>
          <w:b/>
        </w:rPr>
        <w:t>13.13</w:t>
      </w:r>
      <w:r>
        <w:rPr>
          <w:b/>
        </w:rPr>
        <w:tab/>
      </w:r>
      <w:r>
        <w:rPr>
          <w:b/>
          <w:color w:val="333333"/>
          <w:shd w:val="clear" w:color="auto" w:fill="FFFFFF"/>
        </w:rPr>
        <w:t>À compter de la date officielle d</w:t>
      </w:r>
      <w:r w:rsidR="00B4782D">
        <w:rPr>
          <w:b/>
          <w:color w:val="333333"/>
          <w:shd w:val="clear" w:color="auto" w:fill="FFFFFF"/>
        </w:rPr>
        <w:t>’</w:t>
      </w:r>
      <w:r>
        <w:rPr>
          <w:b/>
          <w:color w:val="333333"/>
          <w:shd w:val="clear" w:color="auto" w:fill="FFFFFF"/>
        </w:rPr>
        <w:t>entrée en vigueur de la série 10 d</w:t>
      </w:r>
      <w:r w:rsidR="00B4782D">
        <w:rPr>
          <w:b/>
          <w:color w:val="333333"/>
          <w:shd w:val="clear" w:color="auto" w:fill="FFFFFF"/>
        </w:rPr>
        <w:t>’</w:t>
      </w:r>
      <w:r>
        <w:rPr>
          <w:b/>
          <w:color w:val="333333"/>
          <w:shd w:val="clear" w:color="auto" w:fill="FFFFFF"/>
        </w:rPr>
        <w:t xml:space="preserve">amendements, aucune Partie contractante appliquant le présent Règlement </w:t>
      </w:r>
      <w:r w:rsidRPr="006F7B81">
        <w:rPr>
          <w:b/>
          <w:color w:val="333333"/>
          <w:shd w:val="clear" w:color="auto" w:fill="FFFFFF"/>
        </w:rPr>
        <w:t xml:space="preserve">ONU </w:t>
      </w:r>
      <w:r>
        <w:rPr>
          <w:b/>
          <w:color w:val="333333"/>
          <w:shd w:val="clear" w:color="auto" w:fill="FFFFFF"/>
        </w:rPr>
        <w:t>ne pourra refuser d</w:t>
      </w:r>
      <w:r w:rsidR="00B4782D">
        <w:rPr>
          <w:b/>
          <w:color w:val="333333"/>
          <w:shd w:val="clear" w:color="auto" w:fill="FFFFFF"/>
        </w:rPr>
        <w:t>’</w:t>
      </w:r>
      <w:r>
        <w:rPr>
          <w:b/>
          <w:color w:val="333333"/>
          <w:shd w:val="clear" w:color="auto" w:fill="FFFFFF"/>
        </w:rPr>
        <w:t>accorder ou d</w:t>
      </w:r>
      <w:r w:rsidR="00B4782D">
        <w:rPr>
          <w:b/>
          <w:color w:val="333333"/>
          <w:shd w:val="clear" w:color="auto" w:fill="FFFFFF"/>
        </w:rPr>
        <w:t>’</w:t>
      </w:r>
      <w:r>
        <w:rPr>
          <w:b/>
          <w:color w:val="333333"/>
          <w:shd w:val="clear" w:color="auto" w:fill="FFFFFF"/>
        </w:rPr>
        <w:t xml:space="preserve">accepter une </w:t>
      </w:r>
      <w:r w:rsidRPr="009E7C52">
        <w:rPr>
          <w:b/>
          <w:color w:val="333333"/>
          <w:shd w:val="clear" w:color="auto" w:fill="FFFFFF"/>
        </w:rPr>
        <w:t>homologation de type en vertu</w:t>
      </w:r>
      <w:r>
        <w:rPr>
          <w:b/>
          <w:color w:val="333333"/>
          <w:shd w:val="clear" w:color="auto" w:fill="FFFFFF"/>
        </w:rPr>
        <w:t xml:space="preserve"> du Règlement </w:t>
      </w:r>
      <w:r w:rsidRPr="006F7B81">
        <w:rPr>
          <w:b/>
          <w:color w:val="333333"/>
          <w:shd w:val="clear" w:color="auto" w:fill="FFFFFF"/>
        </w:rPr>
        <w:t xml:space="preserve">ONU </w:t>
      </w:r>
      <w:r>
        <w:rPr>
          <w:b/>
          <w:color w:val="333333"/>
          <w:shd w:val="clear" w:color="auto" w:fill="FFFFFF"/>
        </w:rPr>
        <w:t>tel que modifié par la série 10 d</w:t>
      </w:r>
      <w:r w:rsidR="00B4782D">
        <w:rPr>
          <w:b/>
          <w:color w:val="333333"/>
          <w:shd w:val="clear" w:color="auto" w:fill="FFFFFF"/>
        </w:rPr>
        <w:t>’</w:t>
      </w:r>
      <w:r>
        <w:rPr>
          <w:b/>
          <w:color w:val="333333"/>
          <w:shd w:val="clear" w:color="auto" w:fill="FFFFFF"/>
        </w:rPr>
        <w:t>amendements.</w:t>
      </w:r>
    </w:p>
    <w:p w14:paraId="432B8659" w14:textId="77777777" w:rsidR="00162A21" w:rsidRDefault="00162A21" w:rsidP="00162A21">
      <w:pPr>
        <w:pStyle w:val="SingleTxtG"/>
        <w:ind w:left="2268" w:hanging="1134"/>
        <w:rPr>
          <w:b/>
          <w:color w:val="333333"/>
          <w:shd w:val="clear" w:color="auto" w:fill="FFFFFF"/>
        </w:rPr>
      </w:pPr>
      <w:r>
        <w:rPr>
          <w:b/>
          <w:color w:val="333333"/>
          <w:shd w:val="clear" w:color="auto" w:fill="FFFFFF"/>
        </w:rPr>
        <w:t>13.13.1</w:t>
      </w:r>
      <w:r>
        <w:rPr>
          <w:b/>
          <w:color w:val="333333"/>
          <w:shd w:val="clear" w:color="auto" w:fill="FFFFFF"/>
        </w:rPr>
        <w:tab/>
        <w:t>À compter du 1</w:t>
      </w:r>
      <w:r>
        <w:rPr>
          <w:b/>
          <w:color w:val="333333"/>
          <w:shd w:val="clear" w:color="auto" w:fill="FFFFFF"/>
          <w:vertAlign w:val="superscript"/>
        </w:rPr>
        <w:t>er</w:t>
      </w:r>
      <w:r>
        <w:rPr>
          <w:b/>
          <w:color w:val="333333"/>
          <w:shd w:val="clear" w:color="auto" w:fill="FFFFFF"/>
        </w:rPr>
        <w:t xml:space="preserve"> septembre 2021, les Parties contractantes appliquant le présent Règlement </w:t>
      </w:r>
      <w:r w:rsidRPr="006F7B81">
        <w:rPr>
          <w:b/>
          <w:color w:val="333333"/>
          <w:shd w:val="clear" w:color="auto" w:fill="FFFFFF"/>
        </w:rPr>
        <w:t xml:space="preserve">ONU </w:t>
      </w:r>
      <w:r>
        <w:rPr>
          <w:b/>
          <w:color w:val="333333"/>
          <w:shd w:val="clear" w:color="auto" w:fill="FFFFFF"/>
        </w:rPr>
        <w:t>ne seront plus tenues d</w:t>
      </w:r>
      <w:r w:rsidR="00B4782D">
        <w:rPr>
          <w:b/>
          <w:color w:val="333333"/>
          <w:shd w:val="clear" w:color="auto" w:fill="FFFFFF"/>
        </w:rPr>
        <w:t>’</w:t>
      </w:r>
      <w:r>
        <w:rPr>
          <w:b/>
          <w:color w:val="333333"/>
          <w:shd w:val="clear" w:color="auto" w:fill="FFFFFF"/>
        </w:rPr>
        <w:t>accepter les homologations de type délivrées au titre des précédentes séries d</w:t>
      </w:r>
      <w:r w:rsidR="00B4782D">
        <w:rPr>
          <w:b/>
          <w:color w:val="333333"/>
          <w:shd w:val="clear" w:color="auto" w:fill="FFFFFF"/>
        </w:rPr>
        <w:t>’</w:t>
      </w:r>
      <w:r>
        <w:rPr>
          <w:b/>
          <w:color w:val="333333"/>
          <w:shd w:val="clear" w:color="auto" w:fill="FFFFFF"/>
        </w:rPr>
        <w:t>amendements le 1</w:t>
      </w:r>
      <w:r>
        <w:rPr>
          <w:b/>
          <w:color w:val="333333"/>
          <w:shd w:val="clear" w:color="auto" w:fill="FFFFFF"/>
          <w:vertAlign w:val="superscript"/>
        </w:rPr>
        <w:t>er</w:t>
      </w:r>
      <w:r>
        <w:rPr>
          <w:b/>
          <w:color w:val="333333"/>
          <w:shd w:val="clear" w:color="auto" w:fill="FFFFFF"/>
        </w:rPr>
        <w:t xml:space="preserve"> septembre 2021 ou ultérieurement.</w:t>
      </w:r>
    </w:p>
    <w:p w14:paraId="77CDCA9D" w14:textId="77777777" w:rsidR="00162A21" w:rsidRDefault="00162A21" w:rsidP="00162A21">
      <w:pPr>
        <w:pStyle w:val="SingleTxtG"/>
        <w:ind w:left="2268" w:hanging="1134"/>
        <w:rPr>
          <w:b/>
          <w:color w:val="333333"/>
          <w:shd w:val="clear" w:color="auto" w:fill="FFFFFF"/>
        </w:rPr>
      </w:pPr>
      <w:r>
        <w:rPr>
          <w:b/>
          <w:color w:val="333333"/>
          <w:shd w:val="clear" w:color="auto" w:fill="FFFFFF"/>
        </w:rPr>
        <w:t>13.13.2</w:t>
      </w:r>
      <w:r>
        <w:rPr>
          <w:b/>
          <w:color w:val="333333"/>
          <w:shd w:val="clear" w:color="auto" w:fill="FFFFFF"/>
        </w:rPr>
        <w:tab/>
        <w:t>Jusqu</w:t>
      </w:r>
      <w:r w:rsidR="00B4782D">
        <w:rPr>
          <w:b/>
          <w:color w:val="333333"/>
          <w:shd w:val="clear" w:color="auto" w:fill="FFFFFF"/>
        </w:rPr>
        <w:t>’</w:t>
      </w:r>
      <w:r>
        <w:rPr>
          <w:b/>
          <w:color w:val="333333"/>
          <w:shd w:val="clear" w:color="auto" w:fill="FFFFFF"/>
        </w:rPr>
        <w:t>au 1</w:t>
      </w:r>
      <w:r>
        <w:rPr>
          <w:b/>
          <w:color w:val="333333"/>
          <w:shd w:val="clear" w:color="auto" w:fill="FFFFFF"/>
          <w:vertAlign w:val="superscript"/>
        </w:rPr>
        <w:t>er</w:t>
      </w:r>
      <w:r>
        <w:rPr>
          <w:b/>
          <w:color w:val="333333"/>
          <w:shd w:val="clear" w:color="auto" w:fill="FFFFFF"/>
        </w:rPr>
        <w:t xml:space="preserve"> septembre 2023, les Parties contractantes appliquant le présent Règlement </w:t>
      </w:r>
      <w:r w:rsidRPr="006F7B81">
        <w:rPr>
          <w:b/>
          <w:color w:val="333333"/>
          <w:shd w:val="clear" w:color="auto" w:fill="FFFFFF"/>
        </w:rPr>
        <w:t xml:space="preserve">ONU </w:t>
      </w:r>
      <w:r>
        <w:rPr>
          <w:b/>
          <w:color w:val="333333"/>
          <w:shd w:val="clear" w:color="auto" w:fill="FFFFFF"/>
        </w:rPr>
        <w:t>accepteront les homologations de type délivrées au titre des précédentes séries d</w:t>
      </w:r>
      <w:r w:rsidR="00B4782D">
        <w:rPr>
          <w:b/>
          <w:color w:val="333333"/>
          <w:shd w:val="clear" w:color="auto" w:fill="FFFFFF"/>
        </w:rPr>
        <w:t>’</w:t>
      </w:r>
      <w:r>
        <w:rPr>
          <w:b/>
          <w:color w:val="333333"/>
          <w:shd w:val="clear" w:color="auto" w:fill="FFFFFF"/>
        </w:rPr>
        <w:t>amendements avant le 1</w:t>
      </w:r>
      <w:r>
        <w:rPr>
          <w:b/>
          <w:color w:val="333333"/>
          <w:shd w:val="clear" w:color="auto" w:fill="FFFFFF"/>
          <w:vertAlign w:val="superscript"/>
        </w:rPr>
        <w:t>er</w:t>
      </w:r>
      <w:r>
        <w:rPr>
          <w:b/>
          <w:color w:val="333333"/>
          <w:shd w:val="clear" w:color="auto" w:fill="FFFFFF"/>
        </w:rPr>
        <w:t xml:space="preserve"> septembre 2021.</w:t>
      </w:r>
    </w:p>
    <w:p w14:paraId="2CE2D169" w14:textId="77777777" w:rsidR="00162A21" w:rsidRDefault="00162A21" w:rsidP="00162A21">
      <w:pPr>
        <w:pStyle w:val="SingleTxtG"/>
        <w:ind w:left="2268" w:hanging="1134"/>
        <w:rPr>
          <w:b/>
          <w:color w:val="333333"/>
          <w:shd w:val="clear" w:color="auto" w:fill="FFFFFF"/>
        </w:rPr>
      </w:pPr>
      <w:r>
        <w:rPr>
          <w:b/>
          <w:color w:val="333333"/>
          <w:shd w:val="clear" w:color="auto" w:fill="FFFFFF"/>
        </w:rPr>
        <w:t>13.13.3</w:t>
      </w:r>
      <w:r>
        <w:rPr>
          <w:b/>
          <w:color w:val="333333"/>
          <w:shd w:val="clear" w:color="auto" w:fill="FFFFFF"/>
        </w:rPr>
        <w:tab/>
        <w:t>À compter du 1</w:t>
      </w:r>
      <w:r>
        <w:rPr>
          <w:b/>
          <w:color w:val="333333"/>
          <w:shd w:val="clear" w:color="auto" w:fill="FFFFFF"/>
          <w:vertAlign w:val="superscript"/>
        </w:rPr>
        <w:t>er</w:t>
      </w:r>
      <w:r>
        <w:rPr>
          <w:b/>
          <w:color w:val="333333"/>
          <w:shd w:val="clear" w:color="auto" w:fill="FFFFFF"/>
        </w:rPr>
        <w:t xml:space="preserve"> septembre 2023, les Parties contractantes appliquant le présent Règlement ne seront plus tenues d</w:t>
      </w:r>
      <w:r w:rsidR="00B4782D">
        <w:rPr>
          <w:b/>
          <w:color w:val="333333"/>
          <w:shd w:val="clear" w:color="auto" w:fill="FFFFFF"/>
        </w:rPr>
        <w:t>’</w:t>
      </w:r>
      <w:r>
        <w:rPr>
          <w:b/>
          <w:color w:val="333333"/>
          <w:shd w:val="clear" w:color="auto" w:fill="FFFFFF"/>
        </w:rPr>
        <w:t>accepter les homologations de type délivrées au titre des précédentes séries d</w:t>
      </w:r>
      <w:r w:rsidR="00B4782D">
        <w:rPr>
          <w:b/>
          <w:color w:val="333333"/>
          <w:shd w:val="clear" w:color="auto" w:fill="FFFFFF"/>
        </w:rPr>
        <w:t>’</w:t>
      </w:r>
      <w:r>
        <w:rPr>
          <w:b/>
          <w:color w:val="333333"/>
          <w:shd w:val="clear" w:color="auto" w:fill="FFFFFF"/>
        </w:rPr>
        <w:t>amendements audit Règlement.</w:t>
      </w:r>
    </w:p>
    <w:p w14:paraId="14888409" w14:textId="77777777" w:rsidR="00162A21" w:rsidRDefault="00162A21" w:rsidP="00162A21">
      <w:pPr>
        <w:pStyle w:val="SingleTxtG"/>
        <w:ind w:left="2268" w:hanging="1134"/>
        <w:rPr>
          <w:b/>
          <w:color w:val="333333"/>
          <w:shd w:val="clear" w:color="auto" w:fill="FFFFFF"/>
        </w:rPr>
      </w:pPr>
      <w:r>
        <w:rPr>
          <w:b/>
          <w:color w:val="333333"/>
          <w:shd w:val="clear" w:color="auto" w:fill="FFFFFF"/>
        </w:rPr>
        <w:t>13.13.4</w:t>
      </w:r>
      <w:r>
        <w:rPr>
          <w:b/>
          <w:color w:val="333333"/>
          <w:shd w:val="clear" w:color="auto" w:fill="FFFFFF"/>
        </w:rPr>
        <w:tab/>
        <w:t xml:space="preserve">Nonobstant le paragraphe 13.13.3, les Parties contractantes appliquant le présent Règlement </w:t>
      </w:r>
      <w:r w:rsidRPr="006F7B81">
        <w:rPr>
          <w:b/>
          <w:color w:val="333333"/>
          <w:shd w:val="clear" w:color="auto" w:fill="FFFFFF"/>
        </w:rPr>
        <w:t xml:space="preserve">ONU </w:t>
      </w:r>
      <w:r>
        <w:rPr>
          <w:b/>
          <w:color w:val="333333"/>
          <w:shd w:val="clear" w:color="auto" w:fill="FFFFFF"/>
        </w:rPr>
        <w:t>continueront d</w:t>
      </w:r>
      <w:r w:rsidR="00B4782D">
        <w:rPr>
          <w:b/>
          <w:color w:val="333333"/>
          <w:shd w:val="clear" w:color="auto" w:fill="FFFFFF"/>
        </w:rPr>
        <w:t>’</w:t>
      </w:r>
      <w:r>
        <w:rPr>
          <w:b/>
          <w:color w:val="333333"/>
          <w:shd w:val="clear" w:color="auto" w:fill="FFFFFF"/>
        </w:rPr>
        <w:t>accepter les homologations de type accordées au titre des précédentes séries d</w:t>
      </w:r>
      <w:r w:rsidR="00B4782D">
        <w:rPr>
          <w:b/>
          <w:color w:val="333333"/>
          <w:shd w:val="clear" w:color="auto" w:fill="FFFFFF"/>
        </w:rPr>
        <w:t>’</w:t>
      </w:r>
      <w:r>
        <w:rPr>
          <w:b/>
          <w:color w:val="333333"/>
          <w:shd w:val="clear" w:color="auto" w:fill="FFFFFF"/>
        </w:rPr>
        <w:t xml:space="preserve">amendements audit Règlement </w:t>
      </w:r>
      <w:r w:rsidRPr="006F7B81">
        <w:rPr>
          <w:b/>
          <w:color w:val="333333"/>
          <w:shd w:val="clear" w:color="auto" w:fill="FFFFFF"/>
        </w:rPr>
        <w:t xml:space="preserve">ONU </w:t>
      </w:r>
      <w:r>
        <w:rPr>
          <w:b/>
          <w:color w:val="333333"/>
          <w:shd w:val="clear" w:color="auto" w:fill="FFFFFF"/>
        </w:rPr>
        <w:t>pour les véhicules qui ne sont pas concernés par les modifications apportées par la série 10 d</w:t>
      </w:r>
      <w:r w:rsidR="00B4782D">
        <w:rPr>
          <w:b/>
          <w:color w:val="333333"/>
          <w:shd w:val="clear" w:color="auto" w:fill="FFFFFF"/>
        </w:rPr>
        <w:t>’</w:t>
      </w:r>
      <w:r>
        <w:rPr>
          <w:b/>
          <w:color w:val="333333"/>
          <w:shd w:val="clear" w:color="auto" w:fill="FFFFFF"/>
        </w:rPr>
        <w:t>amendements.</w:t>
      </w:r>
    </w:p>
    <w:p w14:paraId="543E0D68" w14:textId="77777777" w:rsidR="00F9573C" w:rsidRDefault="00162A21" w:rsidP="00592AF6">
      <w:pPr>
        <w:pStyle w:val="SingleTxtG"/>
        <w:ind w:left="2268" w:hanging="1134"/>
        <w:rPr>
          <w:b/>
          <w:color w:val="333333"/>
          <w:shd w:val="clear" w:color="auto" w:fill="FFFFFF"/>
        </w:rPr>
      </w:pPr>
      <w:r>
        <w:rPr>
          <w:b/>
          <w:color w:val="333333"/>
          <w:shd w:val="clear" w:color="auto" w:fill="FFFFFF"/>
        </w:rPr>
        <w:t>13.13.5</w:t>
      </w:r>
      <w:r>
        <w:rPr>
          <w:b/>
          <w:color w:val="333333"/>
          <w:shd w:val="clear" w:color="auto" w:fill="FFFFFF"/>
        </w:rPr>
        <w:tab/>
        <w:t xml:space="preserve">Les Parties contractantes qui appliquent le présent Règlement </w:t>
      </w:r>
      <w:r w:rsidRPr="006F7B81">
        <w:rPr>
          <w:b/>
          <w:color w:val="333333"/>
          <w:shd w:val="clear" w:color="auto" w:fill="FFFFFF"/>
        </w:rPr>
        <w:t xml:space="preserve">ONU </w:t>
      </w:r>
      <w:r>
        <w:rPr>
          <w:b/>
          <w:color w:val="333333"/>
          <w:shd w:val="clear" w:color="auto" w:fill="FFFFFF"/>
        </w:rPr>
        <w:t>ne doivent pas refuser de délivrer des homologations de type au titre de l</w:t>
      </w:r>
      <w:r w:rsidR="00B4782D">
        <w:rPr>
          <w:b/>
          <w:color w:val="333333"/>
          <w:shd w:val="clear" w:color="auto" w:fill="FFFFFF"/>
        </w:rPr>
        <w:t>’</w:t>
      </w:r>
      <w:r>
        <w:rPr>
          <w:b/>
          <w:color w:val="333333"/>
          <w:shd w:val="clear" w:color="auto" w:fill="FFFFFF"/>
        </w:rPr>
        <w:t>une quelconque des précédentes séries d</w:t>
      </w:r>
      <w:r w:rsidR="00B4782D">
        <w:rPr>
          <w:b/>
          <w:color w:val="333333"/>
          <w:shd w:val="clear" w:color="auto" w:fill="FFFFFF"/>
        </w:rPr>
        <w:t>’</w:t>
      </w:r>
      <w:r>
        <w:rPr>
          <w:b/>
          <w:color w:val="333333"/>
          <w:shd w:val="clear" w:color="auto" w:fill="FFFFFF"/>
        </w:rPr>
        <w:t xml:space="preserve">amendements audit Règlement </w:t>
      </w:r>
      <w:r w:rsidRPr="006F7B81">
        <w:rPr>
          <w:b/>
          <w:color w:val="333333"/>
          <w:shd w:val="clear" w:color="auto" w:fill="FFFFFF"/>
        </w:rPr>
        <w:t>ONU</w:t>
      </w:r>
      <w:r>
        <w:rPr>
          <w:b/>
          <w:color w:val="333333"/>
          <w:shd w:val="clear" w:color="auto" w:fill="FFFFFF"/>
        </w:rPr>
        <w:t>, ou d</w:t>
      </w:r>
      <w:r w:rsidR="00B4782D">
        <w:rPr>
          <w:b/>
          <w:color w:val="333333"/>
          <w:shd w:val="clear" w:color="auto" w:fill="FFFFFF"/>
        </w:rPr>
        <w:t>’</w:t>
      </w:r>
      <w:r>
        <w:rPr>
          <w:b/>
          <w:color w:val="333333"/>
          <w:shd w:val="clear" w:color="auto" w:fill="FFFFFF"/>
        </w:rPr>
        <w:t>accorder des extensions pour les homologations en question.</w:t>
      </w:r>
      <w:r w:rsidR="004F6E4F">
        <w:rPr>
          <w:b/>
          <w:color w:val="333333"/>
          <w:shd w:val="clear" w:color="auto" w:fill="FFFFFF"/>
        </w:rPr>
        <w:t xml:space="preserve"> </w:t>
      </w:r>
    </w:p>
    <w:p w14:paraId="6B953B33" w14:textId="77777777" w:rsidR="008C3C7C" w:rsidRDefault="008C3C7C" w:rsidP="00592AF6">
      <w:pPr>
        <w:pStyle w:val="SingleTxtG"/>
        <w:sectPr w:rsidR="008C3C7C" w:rsidSect="006A46F5">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6" w:h="16838" w:code="9"/>
          <w:pgMar w:top="1417" w:right="1134" w:bottom="1134" w:left="1134" w:header="850" w:footer="567" w:gutter="0"/>
          <w:cols w:space="708"/>
          <w:titlePg/>
          <w:docGrid w:linePitch="360"/>
        </w:sectPr>
      </w:pPr>
    </w:p>
    <w:p w14:paraId="570D0D5C" w14:textId="77777777" w:rsidR="007508B8" w:rsidRPr="00223552" w:rsidRDefault="007508B8" w:rsidP="007508B8">
      <w:pPr>
        <w:pStyle w:val="HChG"/>
        <w:ind w:firstLine="0"/>
        <w:rPr>
          <w:b w:val="0"/>
          <w:sz w:val="20"/>
        </w:rPr>
      </w:pPr>
      <w:bookmarkStart w:id="4" w:name="_Hlk22836626"/>
      <w:r w:rsidRPr="00223552">
        <w:rPr>
          <w:b w:val="0"/>
          <w:i/>
          <w:sz w:val="20"/>
        </w:rPr>
        <w:lastRenderedPageBreak/>
        <w:t>Annexe 1</w:t>
      </w:r>
      <w:r w:rsidRPr="00223552">
        <w:rPr>
          <w:b w:val="0"/>
          <w:sz w:val="20"/>
        </w:rPr>
        <w:t>, lire</w:t>
      </w:r>
      <w:r w:rsidR="00A44AE3">
        <w:rPr>
          <w:b w:val="0"/>
          <w:sz w:val="20"/>
        </w:rPr>
        <w:t> :</w:t>
      </w:r>
    </w:p>
    <w:bookmarkEnd w:id="4"/>
    <w:p w14:paraId="2AC669C0" w14:textId="77777777" w:rsidR="007508B8" w:rsidRPr="00AD6D81" w:rsidRDefault="007508B8" w:rsidP="007508B8">
      <w:pPr>
        <w:pStyle w:val="HChG"/>
        <w:keepNext w:val="0"/>
        <w:keepLines w:val="0"/>
      </w:pPr>
      <w:r w:rsidRPr="00D96394">
        <w:t>Annexe 1</w:t>
      </w:r>
    </w:p>
    <w:p w14:paraId="18D3B0BC" w14:textId="77777777" w:rsidR="007508B8" w:rsidRPr="00D96394" w:rsidRDefault="007508B8" w:rsidP="007508B8">
      <w:pPr>
        <w:pStyle w:val="HChG"/>
        <w:keepNext w:val="0"/>
        <w:keepLines w:val="0"/>
      </w:pPr>
      <w:r w:rsidRPr="00D96394">
        <w:tab/>
      </w:r>
      <w:r w:rsidRPr="00D96394">
        <w:tab/>
        <w:t>Communication</w:t>
      </w:r>
    </w:p>
    <w:p w14:paraId="0C2FE8CD" w14:textId="77777777" w:rsidR="007508B8" w:rsidRDefault="007508B8" w:rsidP="007508B8">
      <w:pPr>
        <w:pStyle w:val="SingleTxtG"/>
      </w:pPr>
      <w:r w:rsidRPr="00D96394">
        <w:t>(Format maximal</w:t>
      </w:r>
      <w:r w:rsidR="00A44AE3">
        <w:t> :</w:t>
      </w:r>
      <w:r w:rsidRPr="00D96394">
        <w:t xml:space="preserve">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7508B8" w:rsidRPr="001E56A4" w14:paraId="60CCB9F3" w14:textId="77777777" w:rsidTr="00B36E9F">
        <w:tc>
          <w:tcPr>
            <w:tcW w:w="3402" w:type="dxa"/>
            <w:shd w:val="clear" w:color="auto" w:fill="auto"/>
          </w:tcPr>
          <w:bookmarkStart w:id="5" w:name="_MON_1420453160"/>
          <w:bookmarkEnd w:id="5"/>
          <w:bookmarkStart w:id="6" w:name="_MON_1420453756"/>
          <w:bookmarkEnd w:id="6"/>
          <w:p w14:paraId="2502C569" w14:textId="77777777" w:rsidR="007508B8" w:rsidRPr="001E56A4" w:rsidRDefault="007508B8" w:rsidP="00B36E9F">
            <w:pPr>
              <w:pStyle w:val="SingleTxtG"/>
              <w:spacing w:after="0"/>
              <w:ind w:left="0"/>
            </w:pPr>
            <w:r w:rsidRPr="001E56A4">
              <w:rPr>
                <w:noProof/>
              </w:rPr>
              <w:object w:dxaOrig="1684" w:dyaOrig="1675" w14:anchorId="33722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3.85pt;height:84.25pt;mso-width-percent:0;mso-height-percent:0;mso-width-percent:0;mso-height-percent:0" o:ole="">
                  <v:imagedata r:id="rId15" o:title=""/>
                </v:shape>
                <o:OLEObject Type="Embed" ProgID="Word.Picture.8" ShapeID="_x0000_i1025" DrawAspect="Content" ObjectID="_1634036677" r:id="rId16"/>
              </w:object>
            </w:r>
            <w:r w:rsidRPr="00E77A2F">
              <w:rPr>
                <w:rStyle w:val="Appelnotedebasdep"/>
                <w:color w:val="FFFFFF" w:themeColor="background1"/>
              </w:rPr>
              <w:footnoteReference w:id="5"/>
            </w:r>
          </w:p>
        </w:tc>
        <w:tc>
          <w:tcPr>
            <w:tcW w:w="3969" w:type="dxa"/>
            <w:shd w:val="clear" w:color="auto" w:fill="auto"/>
          </w:tcPr>
          <w:p w14:paraId="765C04D0" w14:textId="77777777" w:rsidR="007508B8" w:rsidRPr="001E56A4" w:rsidRDefault="007508B8" w:rsidP="00B36E9F">
            <w:pPr>
              <w:ind w:left="1701" w:hanging="1701"/>
            </w:pPr>
            <w:r w:rsidRPr="001E56A4">
              <w:t>Émanant de</w:t>
            </w:r>
            <w:r w:rsidR="00A44AE3">
              <w:t> :</w:t>
            </w:r>
            <w:r w:rsidRPr="001E56A4">
              <w:tab/>
              <w:t>Nom de l</w:t>
            </w:r>
            <w:r w:rsidR="00B4782D">
              <w:t>’</w:t>
            </w:r>
            <w:r w:rsidRPr="001E56A4">
              <w:t>administration</w:t>
            </w:r>
            <w:r w:rsidR="00A44AE3">
              <w:t> :</w:t>
            </w:r>
          </w:p>
          <w:p w14:paraId="43319E31" w14:textId="77777777" w:rsidR="007508B8" w:rsidRPr="001E56A4" w:rsidRDefault="007508B8" w:rsidP="00B36E9F">
            <w:pPr>
              <w:pStyle w:val="SingleTxtG"/>
              <w:tabs>
                <w:tab w:val="right" w:leader="dot" w:pos="3686"/>
              </w:tabs>
              <w:spacing w:after="0"/>
              <w:ind w:left="1701" w:right="0"/>
            </w:pPr>
            <w:r w:rsidRPr="001E56A4">
              <w:tab/>
            </w:r>
          </w:p>
          <w:p w14:paraId="618E96BD" w14:textId="77777777" w:rsidR="007508B8" w:rsidRPr="001E56A4" w:rsidRDefault="007508B8" w:rsidP="00B36E9F">
            <w:pPr>
              <w:pStyle w:val="SingleTxtG"/>
              <w:tabs>
                <w:tab w:val="right" w:leader="dot" w:pos="3686"/>
              </w:tabs>
              <w:spacing w:after="0"/>
              <w:ind w:left="1701" w:right="0"/>
            </w:pPr>
            <w:r w:rsidRPr="001E56A4">
              <w:tab/>
            </w:r>
          </w:p>
          <w:p w14:paraId="3639C1CE" w14:textId="77777777" w:rsidR="007508B8" w:rsidRPr="001E56A4" w:rsidRDefault="007508B8" w:rsidP="00B36E9F">
            <w:pPr>
              <w:pStyle w:val="SingleTxtG"/>
              <w:tabs>
                <w:tab w:val="right" w:leader="dot" w:pos="3686"/>
              </w:tabs>
              <w:spacing w:after="0"/>
              <w:ind w:left="1701" w:right="0"/>
            </w:pPr>
            <w:r w:rsidRPr="001E56A4">
              <w:tab/>
            </w:r>
          </w:p>
        </w:tc>
      </w:tr>
    </w:tbl>
    <w:p w14:paraId="29068F5F" w14:textId="77777777" w:rsidR="007508B8" w:rsidRPr="00D96394" w:rsidRDefault="007508B8" w:rsidP="007508B8">
      <w:pPr>
        <w:pStyle w:val="SingleTxtG"/>
        <w:spacing w:before="120"/>
        <w:ind w:left="2552" w:hanging="1418"/>
        <w:jc w:val="left"/>
      </w:pPr>
      <w:r w:rsidRPr="00D96394">
        <w:t>concernant</w:t>
      </w:r>
      <w:r w:rsidRPr="00B4782D">
        <w:rPr>
          <w:rStyle w:val="Appelnotedebasdep"/>
        </w:rPr>
        <w:footnoteReference w:id="6"/>
      </w:r>
      <w:r w:rsidR="00A44AE3">
        <w:t> :</w:t>
      </w:r>
      <w:r w:rsidRPr="00D96394">
        <w:tab/>
        <w:t>Délivrance d</w:t>
      </w:r>
      <w:r w:rsidR="00B4782D">
        <w:t>’</w:t>
      </w:r>
      <w:r w:rsidRPr="00D96394">
        <w:t>une homologation</w:t>
      </w:r>
      <w:r w:rsidR="00E77A2F">
        <w:t xml:space="preserve"> </w:t>
      </w:r>
      <w:r w:rsidRPr="00D96394">
        <w:br/>
        <w:t>Extension d</w:t>
      </w:r>
      <w:r w:rsidR="00B4782D">
        <w:t>’</w:t>
      </w:r>
      <w:r w:rsidRPr="00D96394">
        <w:t>homologation</w:t>
      </w:r>
      <w:r w:rsidR="00E77A2F">
        <w:t xml:space="preserve"> </w:t>
      </w:r>
      <w:r w:rsidRPr="00D96394">
        <w:br/>
        <w:t>Refus d</w:t>
      </w:r>
      <w:r w:rsidR="00B4782D">
        <w:t>’</w:t>
      </w:r>
      <w:r w:rsidRPr="00D96394">
        <w:t>homologation</w:t>
      </w:r>
      <w:r w:rsidR="00E77A2F">
        <w:t xml:space="preserve"> </w:t>
      </w:r>
      <w:r w:rsidRPr="00D96394">
        <w:br/>
        <w:t>Retrait d</w:t>
      </w:r>
      <w:r w:rsidR="00B4782D">
        <w:t>’</w:t>
      </w:r>
      <w:r w:rsidRPr="00D96394">
        <w:t>homologation</w:t>
      </w:r>
      <w:r w:rsidR="00E77A2F">
        <w:t xml:space="preserve"> </w:t>
      </w:r>
      <w:r w:rsidRPr="00D96394">
        <w:br/>
        <w:t>Arrêt définitif de la production</w:t>
      </w:r>
    </w:p>
    <w:p w14:paraId="7BB6FF28" w14:textId="77777777" w:rsidR="007508B8" w:rsidRDefault="007508B8" w:rsidP="007508B8">
      <w:pPr>
        <w:pStyle w:val="SingleTxtG"/>
        <w:kinsoku/>
        <w:overflowPunct/>
        <w:autoSpaceDE/>
        <w:autoSpaceDN/>
        <w:adjustRightInd/>
        <w:snapToGrid/>
      </w:pPr>
      <w:r w:rsidRPr="00A7556E">
        <w:t>d</w:t>
      </w:r>
      <w:r w:rsidR="00B4782D">
        <w:t>’</w:t>
      </w:r>
      <w:r w:rsidRPr="00A7556E">
        <w:t>un type de véhicule, en ce qui concerne la résistance des sièges et de leur ancrage, soit dans le cas de sièges munis ou pouvant être munis d</w:t>
      </w:r>
      <w:r w:rsidR="00B4782D">
        <w:t>’</w:t>
      </w:r>
      <w:r>
        <w:t>appuie</w:t>
      </w:r>
      <w:r w:rsidRPr="00A7556E">
        <w:noBreakHyphen/>
        <w:t xml:space="preserve">tête, soit dans le cas de sièges qui ne pourraient être munis de ces dispositifs et les caractéristiques en application du </w:t>
      </w:r>
      <w:r w:rsidRPr="009E7C52">
        <w:t xml:space="preserve">Règlement </w:t>
      </w:r>
      <w:r w:rsidRPr="009E7C52">
        <w:rPr>
          <w:rFonts w:eastAsia="MS Mincho"/>
        </w:rPr>
        <w:t>n</w:t>
      </w:r>
      <w:r w:rsidRPr="009E7C52">
        <w:rPr>
          <w:rFonts w:eastAsia="MS Mincho"/>
          <w:vertAlign w:val="superscript"/>
        </w:rPr>
        <w:t>o</w:t>
      </w:r>
      <w:r w:rsidRPr="009E7C52">
        <w:t xml:space="preserve"> 17.</w:t>
      </w:r>
    </w:p>
    <w:p w14:paraId="3667A4F5" w14:textId="77777777" w:rsidR="007508B8" w:rsidRDefault="007508B8" w:rsidP="007508B8">
      <w:pPr>
        <w:pStyle w:val="SingleTxtG"/>
        <w:tabs>
          <w:tab w:val="right" w:leader="dot" w:pos="4253"/>
          <w:tab w:val="left" w:pos="4536"/>
          <w:tab w:val="right" w:leader="dot" w:pos="8505"/>
        </w:tabs>
        <w:kinsoku/>
        <w:overflowPunct/>
        <w:autoSpaceDE/>
        <w:autoSpaceDN/>
        <w:adjustRightInd/>
        <w:snapToGrid/>
        <w:jc w:val="left"/>
      </w:pPr>
      <w:r>
        <w:rPr>
          <w:rFonts w:eastAsia="MS Mincho"/>
        </w:rPr>
        <w:t>N</w:t>
      </w:r>
      <w:r>
        <w:rPr>
          <w:rFonts w:eastAsia="MS Mincho"/>
          <w:vertAlign w:val="superscript"/>
        </w:rPr>
        <w:t>o</w:t>
      </w:r>
      <w:r w:rsidRPr="00A7556E">
        <w:t xml:space="preserve"> d</w:t>
      </w:r>
      <w:r w:rsidR="00B4782D">
        <w:t>’</w:t>
      </w:r>
      <w:r w:rsidRPr="00A7556E">
        <w:t>homologation</w:t>
      </w:r>
      <w:r w:rsidR="00A44AE3">
        <w:t> :</w:t>
      </w:r>
      <w:r w:rsidRPr="00A7556E">
        <w:t xml:space="preserve"> </w:t>
      </w:r>
      <w:r w:rsidRPr="00A7556E">
        <w:tab/>
      </w:r>
      <w:r w:rsidRPr="00A7556E">
        <w:tab/>
      </w:r>
      <w:r>
        <w:rPr>
          <w:rFonts w:eastAsia="MS Mincho"/>
        </w:rPr>
        <w:t>N</w:t>
      </w:r>
      <w:r>
        <w:rPr>
          <w:rFonts w:eastAsia="MS Mincho"/>
          <w:vertAlign w:val="superscript"/>
        </w:rPr>
        <w:t>o</w:t>
      </w:r>
      <w:r>
        <w:t xml:space="preserve"> </w:t>
      </w:r>
      <w:r w:rsidRPr="00A7556E">
        <w:t>d</w:t>
      </w:r>
      <w:r w:rsidR="00B4782D">
        <w:t>’</w:t>
      </w:r>
      <w:r>
        <w:t>extension</w:t>
      </w:r>
      <w:r w:rsidR="00A44AE3">
        <w:t> :</w:t>
      </w:r>
      <w:r>
        <w:t xml:space="preserve"> </w:t>
      </w:r>
      <w:r>
        <w:tab/>
      </w:r>
    </w:p>
    <w:p w14:paraId="4130158F"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w:t>
      </w:r>
      <w:r w:rsidRPr="00A7556E">
        <w:tab/>
        <w:t>Marque de fabrique ou de commerce du véhicule</w:t>
      </w:r>
      <w:r w:rsidR="00A44AE3">
        <w:t> :</w:t>
      </w:r>
      <w:r w:rsidRPr="00A7556E">
        <w:t xml:space="preserve"> </w:t>
      </w:r>
      <w:r w:rsidRPr="00A7556E">
        <w:tab/>
      </w:r>
    </w:p>
    <w:p w14:paraId="6CB7DE85"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2.</w:t>
      </w:r>
      <w:r w:rsidRPr="00A7556E">
        <w:tab/>
        <w:t>Type du véhicule</w:t>
      </w:r>
      <w:r w:rsidR="00A44AE3">
        <w:t> :</w:t>
      </w:r>
      <w:r w:rsidRPr="00A7556E">
        <w:t xml:space="preserve"> </w:t>
      </w:r>
      <w:r w:rsidRPr="00A7556E">
        <w:tab/>
      </w:r>
    </w:p>
    <w:p w14:paraId="64E090C5"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3.</w:t>
      </w:r>
      <w:r w:rsidRPr="00A7556E">
        <w:tab/>
        <w:t>Nom et adresse du constructeur</w:t>
      </w:r>
      <w:r w:rsidR="00A44AE3">
        <w:t> :</w:t>
      </w:r>
      <w:r>
        <w:t xml:space="preserve"> </w:t>
      </w:r>
      <w:r>
        <w:tab/>
      </w:r>
    </w:p>
    <w:p w14:paraId="161ECA88"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4.</w:t>
      </w:r>
      <w:r w:rsidRPr="00A7556E">
        <w:tab/>
        <w:t>Nom et adresse du représentant du constructeur (le cas échéant)</w:t>
      </w:r>
      <w:r w:rsidR="00A44AE3">
        <w:t> :</w:t>
      </w:r>
      <w:r>
        <w:t xml:space="preserve"> </w:t>
      </w:r>
      <w:r>
        <w:tab/>
      </w:r>
    </w:p>
    <w:p w14:paraId="364C8BA3" w14:textId="77777777" w:rsidR="007508B8" w:rsidRDefault="007508B8" w:rsidP="007508B8">
      <w:pPr>
        <w:pStyle w:val="SingleTxtG"/>
        <w:tabs>
          <w:tab w:val="right" w:leader="dot" w:pos="8505"/>
        </w:tabs>
        <w:kinsoku/>
        <w:overflowPunct/>
        <w:autoSpaceDE/>
        <w:autoSpaceDN/>
        <w:adjustRightInd/>
        <w:snapToGrid/>
        <w:ind w:left="1701"/>
        <w:jc w:val="left"/>
      </w:pPr>
      <w:r>
        <w:tab/>
      </w:r>
      <w:r>
        <w:tab/>
      </w:r>
    </w:p>
    <w:p w14:paraId="3195C9F4"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5.</w:t>
      </w:r>
      <w:r w:rsidRPr="00A7556E">
        <w:tab/>
        <w:t>Description des sièges</w:t>
      </w:r>
      <w:r w:rsidR="00A44AE3">
        <w:t> :</w:t>
      </w:r>
      <w:r w:rsidRPr="00A7556E">
        <w:t xml:space="preserve"> </w:t>
      </w:r>
      <w:r w:rsidRPr="00A7556E">
        <w:tab/>
      </w:r>
    </w:p>
    <w:p w14:paraId="5A715208" w14:textId="77777777" w:rsidR="007508B8" w:rsidRDefault="007508B8" w:rsidP="007508B8">
      <w:pPr>
        <w:pStyle w:val="SingleTxtG"/>
        <w:tabs>
          <w:tab w:val="right" w:leader="dot" w:pos="8505"/>
        </w:tabs>
        <w:kinsoku/>
        <w:overflowPunct/>
        <w:autoSpaceDE/>
        <w:autoSpaceDN/>
        <w:adjustRightInd/>
        <w:snapToGrid/>
        <w:ind w:left="1701" w:hanging="567"/>
      </w:pPr>
      <w:r w:rsidRPr="00A7556E">
        <w:t>6.</w:t>
      </w:r>
      <w:r w:rsidRPr="00A7556E">
        <w:tab/>
        <w:t>Nombre de sièges munis ou pouvant être munis d</w:t>
      </w:r>
      <w:r w:rsidR="00B4782D">
        <w:t>’</w:t>
      </w:r>
      <w:r w:rsidRPr="00A7556E">
        <w:t xml:space="preserve">un </w:t>
      </w:r>
      <w:r>
        <w:t>appuie</w:t>
      </w:r>
      <w:r w:rsidRPr="00A7556E">
        <w:noBreakHyphen/>
        <w:t>tête, réglables ou</w:t>
      </w:r>
      <w:r>
        <w:t xml:space="preserve"> </w:t>
      </w:r>
      <w:r w:rsidRPr="00A7556E">
        <w:t>non réglables</w:t>
      </w:r>
      <w:r w:rsidR="00A44AE3">
        <w:t> :</w:t>
      </w:r>
      <w:r w:rsidRPr="00A7556E">
        <w:t xml:space="preserve"> </w:t>
      </w:r>
      <w:r w:rsidRPr="00A7556E">
        <w:tab/>
      </w:r>
    </w:p>
    <w:p w14:paraId="4864E62E" w14:textId="77777777" w:rsidR="007508B8" w:rsidRPr="00A7556E" w:rsidRDefault="007508B8" w:rsidP="007508B8">
      <w:pPr>
        <w:pStyle w:val="SingleTxtG"/>
        <w:tabs>
          <w:tab w:val="right" w:leader="dot" w:pos="8505"/>
        </w:tabs>
        <w:kinsoku/>
        <w:overflowPunct/>
        <w:autoSpaceDE/>
        <w:autoSpaceDN/>
        <w:adjustRightInd/>
        <w:snapToGrid/>
        <w:ind w:left="1701" w:hanging="567"/>
      </w:pPr>
      <w:r>
        <w:tab/>
      </w:r>
      <w:r>
        <w:tab/>
      </w:r>
    </w:p>
    <w:p w14:paraId="61DF546A" w14:textId="77777777" w:rsidR="007508B8" w:rsidRDefault="007508B8" w:rsidP="007508B8">
      <w:pPr>
        <w:pStyle w:val="SingleTxtG"/>
        <w:tabs>
          <w:tab w:val="right" w:leader="dot" w:pos="8505"/>
        </w:tabs>
        <w:kinsoku/>
        <w:overflowPunct/>
        <w:autoSpaceDE/>
        <w:autoSpaceDN/>
        <w:adjustRightInd/>
        <w:snapToGrid/>
        <w:ind w:left="1701" w:hanging="567"/>
      </w:pPr>
      <w:r w:rsidRPr="00A7556E">
        <w:t>7.</w:t>
      </w:r>
      <w:r w:rsidRPr="00A7556E">
        <w:tab/>
        <w:t>Description des dispositifs de réglage, de déplacement et de verrouillage du siège ou de ses parties et description du système de protection des occupants contre les déplacements de bagages</w:t>
      </w:r>
      <w:r w:rsidR="00A44AE3">
        <w:t> :</w:t>
      </w:r>
      <w:r w:rsidRPr="00A7556E">
        <w:t xml:space="preserve"> </w:t>
      </w:r>
      <w:r w:rsidRPr="00A7556E">
        <w:tab/>
      </w:r>
    </w:p>
    <w:p w14:paraId="4FB66151" w14:textId="77777777" w:rsidR="007508B8" w:rsidRDefault="007508B8" w:rsidP="007508B8">
      <w:pPr>
        <w:pStyle w:val="SingleTxtG"/>
        <w:tabs>
          <w:tab w:val="right" w:leader="dot" w:pos="8505"/>
        </w:tabs>
        <w:kinsoku/>
        <w:overflowPunct/>
        <w:autoSpaceDE/>
        <w:autoSpaceDN/>
        <w:adjustRightInd/>
        <w:snapToGrid/>
        <w:ind w:left="1701"/>
        <w:jc w:val="left"/>
      </w:pPr>
      <w:r>
        <w:tab/>
      </w:r>
      <w:r>
        <w:tab/>
      </w:r>
    </w:p>
    <w:p w14:paraId="22C02F1A"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8.</w:t>
      </w:r>
      <w:r w:rsidRPr="00A7556E">
        <w:tab/>
        <w:t>Description de l</w:t>
      </w:r>
      <w:r w:rsidR="00B4782D">
        <w:t>’</w:t>
      </w:r>
      <w:r w:rsidRPr="00A7556E">
        <w:t>ancrage du siège</w:t>
      </w:r>
      <w:r w:rsidR="00A44AE3">
        <w:t> :</w:t>
      </w:r>
      <w:r w:rsidRPr="00A7556E">
        <w:t xml:space="preserve"> </w:t>
      </w:r>
      <w:r w:rsidRPr="00A7556E">
        <w:tab/>
      </w:r>
    </w:p>
    <w:p w14:paraId="41DBC7A5"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9.</w:t>
      </w:r>
      <w:r w:rsidRPr="00A7556E">
        <w:tab/>
        <w:t>Position longitudinale des sièges pendant les essais</w:t>
      </w:r>
      <w:r w:rsidR="00A44AE3">
        <w:t> :</w:t>
      </w:r>
      <w:r w:rsidRPr="00A7556E">
        <w:t xml:space="preserve"> </w:t>
      </w:r>
      <w:r w:rsidRPr="00A7556E">
        <w:tab/>
      </w:r>
    </w:p>
    <w:p w14:paraId="2786DE8F"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10.</w:t>
      </w:r>
      <w:r w:rsidRPr="00A7556E">
        <w:tab/>
        <w:t>Type de dispositif</w:t>
      </w:r>
      <w:r w:rsidR="00A44AE3">
        <w:t> :</w:t>
      </w:r>
      <w:r w:rsidRPr="00A7556E">
        <w:t xml:space="preserve"> dispositif de décélération ou dispositif d</w:t>
      </w:r>
      <w:r w:rsidR="00B4782D">
        <w:t>’</w:t>
      </w:r>
      <w:r w:rsidRPr="00A7556E">
        <w:t>accélération</w:t>
      </w:r>
      <w:r w:rsidRPr="00163EC4">
        <w:rPr>
          <w:sz w:val="18"/>
          <w:szCs w:val="18"/>
          <w:vertAlign w:val="superscript"/>
        </w:rPr>
        <w:t>2</w:t>
      </w:r>
    </w:p>
    <w:p w14:paraId="7C14D0B6"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11.</w:t>
      </w:r>
      <w:r w:rsidRPr="00A7556E">
        <w:tab/>
        <w:t>Véhicule présenté à l</w:t>
      </w:r>
      <w:r w:rsidR="00B4782D">
        <w:t>’</w:t>
      </w:r>
      <w:r w:rsidRPr="00A7556E">
        <w:t>homologation le</w:t>
      </w:r>
      <w:r w:rsidR="00A44AE3">
        <w:t> :</w:t>
      </w:r>
      <w:r w:rsidRPr="00A7556E">
        <w:t xml:space="preserve"> </w:t>
      </w:r>
      <w:r w:rsidRPr="00A7556E">
        <w:tab/>
      </w:r>
    </w:p>
    <w:p w14:paraId="4597E23C" w14:textId="77777777" w:rsidR="007508B8" w:rsidRDefault="007508B8" w:rsidP="00836D3B">
      <w:pPr>
        <w:pStyle w:val="SingleTxtG"/>
        <w:keepNext/>
        <w:tabs>
          <w:tab w:val="right" w:leader="dot" w:pos="8505"/>
        </w:tabs>
        <w:kinsoku/>
        <w:overflowPunct/>
        <w:autoSpaceDE/>
        <w:autoSpaceDN/>
        <w:adjustRightInd/>
        <w:snapToGrid/>
        <w:ind w:left="1701" w:hanging="567"/>
        <w:jc w:val="left"/>
      </w:pPr>
      <w:r w:rsidRPr="00A7556E">
        <w:lastRenderedPageBreak/>
        <w:t>12.</w:t>
      </w:r>
      <w:r w:rsidRPr="00A7556E">
        <w:tab/>
        <w:t>Service technique chargé des essais d</w:t>
      </w:r>
      <w:r w:rsidR="00B4782D">
        <w:t>’</w:t>
      </w:r>
      <w:r w:rsidRPr="00A7556E">
        <w:t>homologation</w:t>
      </w:r>
      <w:r w:rsidR="00A44AE3">
        <w:t> :</w:t>
      </w:r>
      <w:r w:rsidRPr="00A7556E">
        <w:t xml:space="preserve"> </w:t>
      </w:r>
      <w:r w:rsidRPr="00A7556E">
        <w:tab/>
      </w:r>
    </w:p>
    <w:p w14:paraId="6ECEE50C" w14:textId="77777777" w:rsidR="007508B8" w:rsidRDefault="007508B8" w:rsidP="007508B8">
      <w:pPr>
        <w:pStyle w:val="SingleTxtG"/>
        <w:tabs>
          <w:tab w:val="right" w:leader="dot" w:pos="8505"/>
        </w:tabs>
        <w:kinsoku/>
        <w:overflowPunct/>
        <w:autoSpaceDE/>
        <w:autoSpaceDN/>
        <w:adjustRightInd/>
        <w:snapToGrid/>
        <w:ind w:left="1701"/>
        <w:jc w:val="left"/>
      </w:pPr>
      <w:r>
        <w:tab/>
      </w:r>
      <w:r>
        <w:tab/>
      </w:r>
    </w:p>
    <w:p w14:paraId="1235E19E"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13.</w:t>
      </w:r>
      <w:r w:rsidRPr="00A7556E">
        <w:tab/>
        <w:t>Date du procès</w:t>
      </w:r>
      <w:r w:rsidRPr="00A7556E">
        <w:noBreakHyphen/>
        <w:t>verbal d</w:t>
      </w:r>
      <w:r w:rsidR="00B4782D">
        <w:t>’</w:t>
      </w:r>
      <w:r w:rsidRPr="00A7556E">
        <w:t>essais</w:t>
      </w:r>
      <w:r w:rsidR="00A44AE3">
        <w:t> :</w:t>
      </w:r>
      <w:r w:rsidRPr="00A7556E">
        <w:t xml:space="preserve"> </w:t>
      </w:r>
      <w:r w:rsidRPr="00A7556E">
        <w:tab/>
      </w:r>
    </w:p>
    <w:p w14:paraId="381D1F60"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14.</w:t>
      </w:r>
      <w:r w:rsidRPr="00A7556E">
        <w:tab/>
        <w:t>Numéro du procès</w:t>
      </w:r>
      <w:r w:rsidRPr="00A7556E">
        <w:noBreakHyphen/>
        <w:t>verbal d</w:t>
      </w:r>
      <w:r w:rsidR="00B4782D">
        <w:t>’</w:t>
      </w:r>
      <w:r w:rsidRPr="00A7556E">
        <w:t>essais</w:t>
      </w:r>
      <w:r w:rsidR="00A44AE3">
        <w:t> :</w:t>
      </w:r>
      <w:r w:rsidRPr="00A7556E">
        <w:t xml:space="preserve"> </w:t>
      </w:r>
      <w:r w:rsidRPr="00A7556E">
        <w:tab/>
      </w:r>
    </w:p>
    <w:p w14:paraId="50496976"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15.</w:t>
      </w:r>
      <w:r w:rsidRPr="00A7556E">
        <w:tab/>
        <w:t>Remarques</w:t>
      </w:r>
      <w:r>
        <w:t xml:space="preserve"> </w:t>
      </w:r>
      <w:r w:rsidRPr="00291936">
        <w:rPr>
          <w:b/>
        </w:rPr>
        <w:t>(préciser également les valeurs)</w:t>
      </w:r>
      <w:r w:rsidR="00A44AE3">
        <w:t> :</w:t>
      </w:r>
      <w:r w:rsidRPr="00A7556E">
        <w:t xml:space="preserve"> </w:t>
      </w:r>
      <w:r w:rsidRPr="00A7556E">
        <w:tab/>
      </w:r>
    </w:p>
    <w:p w14:paraId="2B5FA790"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16.</w:t>
      </w:r>
      <w:r w:rsidRPr="00A7556E">
        <w:tab/>
        <w:t>L</w:t>
      </w:r>
      <w:r w:rsidR="00B4782D">
        <w:t>’</w:t>
      </w:r>
      <w:r w:rsidRPr="00A7556E">
        <w:t>homologation est accordée/refusée/étendue/retirée</w:t>
      </w:r>
      <w:r w:rsidRPr="00163EC4">
        <w:rPr>
          <w:sz w:val="18"/>
          <w:szCs w:val="18"/>
          <w:vertAlign w:val="superscript"/>
        </w:rPr>
        <w:t>2</w:t>
      </w:r>
    </w:p>
    <w:p w14:paraId="0FAC1509"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17.</w:t>
      </w:r>
      <w:r w:rsidRPr="00A7556E">
        <w:tab/>
        <w:t>Motif(s) de l</w:t>
      </w:r>
      <w:r w:rsidR="00B4782D">
        <w:t>’</w:t>
      </w:r>
      <w:r w:rsidRPr="00A7556E">
        <w:t>extension d</w:t>
      </w:r>
      <w:r w:rsidR="00B4782D">
        <w:t>’</w:t>
      </w:r>
      <w:r w:rsidRPr="00A7556E">
        <w:t>homologation</w:t>
      </w:r>
      <w:r w:rsidR="00A44AE3">
        <w:t> :</w:t>
      </w:r>
      <w:r w:rsidRPr="00A7556E">
        <w:t xml:space="preserve"> </w:t>
      </w:r>
      <w:r w:rsidRPr="00A7556E">
        <w:tab/>
      </w:r>
    </w:p>
    <w:p w14:paraId="57AFA5F4"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18.</w:t>
      </w:r>
      <w:r w:rsidRPr="00A7556E">
        <w:tab/>
        <w:t>Emplacement de la marque d</w:t>
      </w:r>
      <w:r w:rsidR="00B4782D">
        <w:t>’</w:t>
      </w:r>
      <w:r w:rsidRPr="00A7556E">
        <w:t>homologation sur le véhicule</w:t>
      </w:r>
      <w:r w:rsidR="00A44AE3">
        <w:t> :</w:t>
      </w:r>
      <w:r w:rsidRPr="00A7556E">
        <w:t xml:space="preserve"> </w:t>
      </w:r>
      <w:r w:rsidRPr="00A7556E">
        <w:tab/>
      </w:r>
    </w:p>
    <w:p w14:paraId="087E5783"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19.</w:t>
      </w:r>
      <w:r w:rsidRPr="00A7556E">
        <w:tab/>
        <w:t>Lieu</w:t>
      </w:r>
      <w:r w:rsidR="00A44AE3">
        <w:t> :</w:t>
      </w:r>
      <w:r w:rsidRPr="00A7556E">
        <w:t xml:space="preserve"> </w:t>
      </w:r>
      <w:r w:rsidRPr="00A7556E">
        <w:tab/>
      </w:r>
    </w:p>
    <w:p w14:paraId="71EFF635"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20.</w:t>
      </w:r>
      <w:r w:rsidRPr="00A7556E">
        <w:tab/>
        <w:t>Date</w:t>
      </w:r>
      <w:r w:rsidR="00A44AE3">
        <w:t> :</w:t>
      </w:r>
      <w:r w:rsidRPr="00A7556E">
        <w:t xml:space="preserve"> </w:t>
      </w:r>
      <w:r w:rsidRPr="00A7556E">
        <w:tab/>
      </w:r>
    </w:p>
    <w:p w14:paraId="1DC5433F" w14:textId="77777777" w:rsidR="007508B8" w:rsidRDefault="007508B8" w:rsidP="007508B8">
      <w:pPr>
        <w:pStyle w:val="SingleTxtG"/>
        <w:tabs>
          <w:tab w:val="right" w:leader="dot" w:pos="8505"/>
        </w:tabs>
        <w:kinsoku/>
        <w:overflowPunct/>
        <w:autoSpaceDE/>
        <w:autoSpaceDN/>
        <w:adjustRightInd/>
        <w:snapToGrid/>
        <w:ind w:left="1701" w:hanging="567"/>
        <w:jc w:val="left"/>
      </w:pPr>
      <w:r w:rsidRPr="00A7556E">
        <w:t>21.</w:t>
      </w:r>
      <w:r w:rsidRPr="00A7556E">
        <w:tab/>
        <w:t>Signature</w:t>
      </w:r>
      <w:r w:rsidR="00A44AE3">
        <w:t> :</w:t>
      </w:r>
      <w:r w:rsidRPr="00A7556E">
        <w:t xml:space="preserve"> </w:t>
      </w:r>
      <w:r w:rsidRPr="00A7556E">
        <w:tab/>
      </w:r>
    </w:p>
    <w:p w14:paraId="33B18242" w14:textId="77777777" w:rsidR="007508B8" w:rsidRDefault="007508B8" w:rsidP="007508B8">
      <w:pPr>
        <w:pStyle w:val="SingleTxtG"/>
        <w:tabs>
          <w:tab w:val="right" w:leader="dot" w:pos="8505"/>
        </w:tabs>
        <w:kinsoku/>
        <w:overflowPunct/>
        <w:autoSpaceDE/>
        <w:autoSpaceDN/>
        <w:adjustRightInd/>
        <w:snapToGrid/>
        <w:ind w:left="1701" w:hanging="567"/>
      </w:pPr>
      <w:r w:rsidRPr="00A7556E">
        <w:t>22.</w:t>
      </w:r>
      <w:r w:rsidRPr="00A7556E">
        <w:tab/>
        <w:t>Est annexée à la présente communication la liste des pièces constituant le</w:t>
      </w:r>
      <w:r>
        <w:t xml:space="preserve"> </w:t>
      </w:r>
      <w:r w:rsidRPr="00A7556E">
        <w:t>dossier d</w:t>
      </w:r>
      <w:r w:rsidR="00B4782D">
        <w:t>’</w:t>
      </w:r>
      <w:r w:rsidRPr="00A7556E">
        <w:t>homologation déposé au Service administratif ayant délivré l</w:t>
      </w:r>
      <w:r w:rsidR="00B4782D">
        <w:t>’</w:t>
      </w:r>
      <w:r w:rsidRPr="00A7556E">
        <w:t>homologation et pouvant être obtenu sur demande, en particulier les informations indiquées ci</w:t>
      </w:r>
      <w:r w:rsidRPr="00A7556E">
        <w:noBreakHyphen/>
        <w:t>dessous</w:t>
      </w:r>
      <w:r w:rsidR="00A44AE3">
        <w:t> :</w:t>
      </w:r>
    </w:p>
    <w:p w14:paraId="3BDEE48F" w14:textId="77777777" w:rsidR="007508B8" w:rsidRDefault="007508B8" w:rsidP="007508B8">
      <w:pPr>
        <w:pStyle w:val="SingleTxtG"/>
        <w:ind w:left="1701"/>
      </w:pPr>
      <w:r w:rsidRPr="00A7556E">
        <w:t>Dessins, schémas et plans des sièges, de leur ancrage au véhicule, des systèmes de réglage et de déplacement des sièges et de leurs parties et des systèmes de verrouillage</w:t>
      </w:r>
      <w:r w:rsidR="00A44AE3">
        <w:t> ;</w:t>
      </w:r>
    </w:p>
    <w:p w14:paraId="70F31FD5" w14:textId="77777777" w:rsidR="007508B8" w:rsidRDefault="007508B8" w:rsidP="007508B8">
      <w:pPr>
        <w:pStyle w:val="SingleTxtG"/>
        <w:ind w:left="1701"/>
      </w:pPr>
      <w:r w:rsidRPr="00A7556E">
        <w:t>Photographies des sièges et de leur ancrage, des dispositifs de réglage, de déplacement des sièges et de leurs parties et de leurs dispositifs de verrouillage et d</w:t>
      </w:r>
      <w:r w:rsidR="00B4782D">
        <w:t>’</w:t>
      </w:r>
      <w:r w:rsidRPr="00A7556E">
        <w:t>un système supplémentaire de protection des occupants contre les déplacements de bagages.</w:t>
      </w:r>
    </w:p>
    <w:p w14:paraId="3A191F12" w14:textId="77777777" w:rsidR="007508B8" w:rsidRPr="00C76245" w:rsidRDefault="007508B8" w:rsidP="007508B8">
      <w:pPr>
        <w:tabs>
          <w:tab w:val="left" w:leader="dot" w:pos="8511"/>
        </w:tabs>
        <w:spacing w:after="120"/>
        <w:ind w:left="1134" w:right="1134"/>
        <w:jc w:val="both"/>
        <w:rPr>
          <w:rFonts w:eastAsia="Yu Mincho"/>
        </w:rPr>
      </w:pPr>
      <w:r>
        <w:rPr>
          <w:rFonts w:eastAsia="Yu Mincho"/>
        </w:rPr>
        <w:tab/>
      </w:r>
    </w:p>
    <w:p w14:paraId="70C9D692" w14:textId="77777777" w:rsidR="007508B8" w:rsidRDefault="007508B8" w:rsidP="007508B8">
      <w:pPr>
        <w:pStyle w:val="SingleTxtG"/>
      </w:pPr>
      <w:r w:rsidRPr="003A31B1">
        <w:rPr>
          <w:i/>
        </w:rPr>
        <w:t>Note</w:t>
      </w:r>
      <w:r w:rsidR="00A44AE3">
        <w:rPr>
          <w:i/>
        </w:rPr>
        <w:t> :</w:t>
      </w:r>
      <w:r w:rsidRPr="00843D8A">
        <w:t xml:space="preserve"> </w:t>
      </w:r>
      <w:r w:rsidRPr="00A7556E">
        <w:t>Dans le cas des sièges munis d</w:t>
      </w:r>
      <w:r w:rsidR="00B4782D">
        <w:t>’</w:t>
      </w:r>
      <w:r w:rsidRPr="00A7556E">
        <w:t xml:space="preserve">un </w:t>
      </w:r>
      <w:r>
        <w:t>appuie</w:t>
      </w:r>
      <w:r w:rsidRPr="00A7556E">
        <w:noBreakHyphen/>
        <w:t>tête de la catégorie définie aux paragraphes</w:t>
      </w:r>
      <w:r w:rsidR="00E77A2F">
        <w:t> </w:t>
      </w:r>
      <w:r w:rsidRPr="00A7556E">
        <w:t>2.1</w:t>
      </w:r>
      <w:r>
        <w:rPr>
          <w:b/>
        </w:rPr>
        <w:t>3</w:t>
      </w:r>
      <w:r w:rsidRPr="00A7556E">
        <w:t>.2 et 2.1</w:t>
      </w:r>
      <w:r>
        <w:rPr>
          <w:b/>
        </w:rPr>
        <w:t>3</w:t>
      </w:r>
      <w:r w:rsidRPr="00A7556E">
        <w:t>.3 du présent Règlement, l</w:t>
      </w:r>
      <w:r w:rsidR="00B4782D">
        <w:t>’</w:t>
      </w:r>
      <w:r>
        <w:t>appuie</w:t>
      </w:r>
      <w:r w:rsidRPr="00A7556E">
        <w:noBreakHyphen/>
        <w:t>tête doit figurer sur tous les dessins, schémas, montages et photographies.</w:t>
      </w:r>
      <w:r w:rsidR="00836D3B">
        <w:t xml:space="preserve"> </w:t>
      </w:r>
    </w:p>
    <w:p w14:paraId="0A398180" w14:textId="77777777" w:rsidR="00836D3B" w:rsidRDefault="00836D3B" w:rsidP="007508B8">
      <w:pPr>
        <w:pStyle w:val="SingleTxtG"/>
      </w:pPr>
    </w:p>
    <w:p w14:paraId="5B29B2B0" w14:textId="77777777" w:rsidR="00BF2B69" w:rsidRDefault="00BF2B69" w:rsidP="007508B8">
      <w:pPr>
        <w:pStyle w:val="SingleTxtG"/>
        <w:sectPr w:rsidR="00BF2B69" w:rsidSect="006A46F5">
          <w:headerReference w:type="even" r:id="rId17"/>
          <w:footerReference w:type="even" r:id="rId18"/>
          <w:headerReference w:type="first" r:id="rId19"/>
          <w:footerReference w:type="first" r:id="rId20"/>
          <w:footnotePr>
            <w:numRestart w:val="eachSect"/>
          </w:footnotePr>
          <w:endnotePr>
            <w:numFmt w:val="decimal"/>
          </w:endnotePr>
          <w:pgSz w:w="11906" w:h="16838" w:code="9"/>
          <w:pgMar w:top="1417" w:right="1134" w:bottom="1134" w:left="1134" w:header="850" w:footer="567" w:gutter="0"/>
          <w:cols w:space="708"/>
          <w:titlePg/>
          <w:docGrid w:linePitch="360"/>
        </w:sectPr>
      </w:pPr>
    </w:p>
    <w:p w14:paraId="69B8E3B3" w14:textId="77777777" w:rsidR="00C05062" w:rsidRPr="00BF21AD" w:rsidRDefault="00C05062" w:rsidP="00C05062">
      <w:pPr>
        <w:pStyle w:val="HChG"/>
        <w:ind w:firstLine="0"/>
        <w:rPr>
          <w:b w:val="0"/>
          <w:sz w:val="20"/>
        </w:rPr>
      </w:pPr>
      <w:r w:rsidRPr="00223552">
        <w:rPr>
          <w:b w:val="0"/>
          <w:i/>
          <w:sz w:val="20"/>
        </w:rPr>
        <w:lastRenderedPageBreak/>
        <w:t>Annexe 2</w:t>
      </w:r>
      <w:r w:rsidRPr="00BF21AD">
        <w:rPr>
          <w:b w:val="0"/>
          <w:sz w:val="20"/>
        </w:rPr>
        <w:t>, lire</w:t>
      </w:r>
      <w:r w:rsidR="00A44AE3">
        <w:rPr>
          <w:b w:val="0"/>
          <w:sz w:val="20"/>
        </w:rPr>
        <w:t> :</w:t>
      </w:r>
    </w:p>
    <w:p w14:paraId="75043B17" w14:textId="77777777" w:rsidR="00C05062" w:rsidRDefault="00C05062" w:rsidP="00836D3B">
      <w:pPr>
        <w:pStyle w:val="HChG"/>
      </w:pPr>
      <w:r w:rsidRPr="00A7556E">
        <w:t>Annexe 2</w:t>
      </w:r>
    </w:p>
    <w:p w14:paraId="3E5BE53B" w14:textId="77777777" w:rsidR="00C05062" w:rsidRDefault="00C05062" w:rsidP="00836D3B">
      <w:pPr>
        <w:pStyle w:val="HChG"/>
      </w:pPr>
      <w:r>
        <w:tab/>
      </w:r>
      <w:r>
        <w:tab/>
      </w:r>
      <w:r w:rsidRPr="00A7556E">
        <w:t>Exemples de marques d</w:t>
      </w:r>
      <w:r w:rsidR="00B4782D">
        <w:t>’</w:t>
      </w:r>
      <w:r w:rsidRPr="00A7556E">
        <w:t>homologation</w:t>
      </w:r>
    </w:p>
    <w:p w14:paraId="6675D648" w14:textId="77777777" w:rsidR="00C05062" w:rsidRDefault="00C05062" w:rsidP="00E77A2F">
      <w:pPr>
        <w:pStyle w:val="SingleTxtG"/>
        <w:jc w:val="left"/>
      </w:pPr>
      <w:r w:rsidRPr="00A7556E">
        <w:t>Modèle A</w:t>
      </w:r>
      <w:r w:rsidR="00E77A2F">
        <w:t xml:space="preserve"> </w:t>
      </w:r>
      <w:r w:rsidR="00E77A2F">
        <w:br/>
        <w:t>(</w:t>
      </w:r>
      <w:r w:rsidRPr="00A7556E">
        <w:t>V</w:t>
      </w:r>
      <w:r>
        <w:t xml:space="preserve">oir les paragraphes </w:t>
      </w:r>
      <w:r w:rsidRPr="00A7556E">
        <w:t>4.4, 4.4.1, 4.4.2 et 4.4.3 du présent Règlement</w:t>
      </w:r>
      <w:r>
        <w:t>.</w:t>
      </w:r>
      <w:r w:rsidRPr="00A7556E">
        <w:t>)</w:t>
      </w:r>
      <w:r w:rsidR="00E77A2F">
        <w:t xml:space="preserve"> </w:t>
      </w:r>
      <w:r w:rsidR="00E77A2F">
        <w:br/>
      </w:r>
      <w:r w:rsidRPr="00A7556E">
        <w:t>Véhicules ayant au moins un siège muni, ou pouvant être muni, d</w:t>
      </w:r>
      <w:r w:rsidR="00B4782D">
        <w:t>’</w:t>
      </w:r>
      <w:r w:rsidRPr="00A7556E">
        <w:t xml:space="preserve">un </w:t>
      </w:r>
      <w:r>
        <w:t>appuie</w:t>
      </w:r>
      <w:r w:rsidRPr="00A7556E">
        <w:noBreakHyphen/>
        <w:t>tête</w:t>
      </w:r>
    </w:p>
    <w:p w14:paraId="51AA7DCB" w14:textId="77777777" w:rsidR="00C05062" w:rsidRPr="00A7556E" w:rsidRDefault="00512C9E" w:rsidP="00512C9E">
      <w:pPr>
        <w:spacing w:after="240"/>
        <w:ind w:left="1134"/>
      </w:pPr>
      <w:r w:rsidRPr="00CA676F">
        <w:rPr>
          <w:rFonts w:eastAsia="Yu Mincho"/>
          <w:noProof/>
          <w:lang w:eastAsia="fr-CH"/>
        </w:rPr>
        <mc:AlternateContent>
          <mc:Choice Requires="wps">
            <w:drawing>
              <wp:anchor distT="0" distB="0" distL="114300" distR="114300" simplePos="0" relativeHeight="251926528" behindDoc="0" locked="0" layoutInCell="1" allowOverlap="1" wp14:anchorId="3CCA3D79" wp14:editId="35A52AB7">
                <wp:simplePos x="0" y="0"/>
                <wp:positionH relativeFrom="column">
                  <wp:posOffset>4620086</wp:posOffset>
                </wp:positionH>
                <wp:positionV relativeFrom="paragraph">
                  <wp:posOffset>870326</wp:posOffset>
                </wp:positionV>
                <wp:extent cx="773723" cy="195943"/>
                <wp:effectExtent l="0" t="0" r="7620" b="0"/>
                <wp:wrapNone/>
                <wp:docPr id="112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723" cy="19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C73BF" w14:textId="77777777" w:rsidR="00865AD1" w:rsidRPr="00512C9E" w:rsidRDefault="00865AD1" w:rsidP="00512C9E">
                            <w:pPr>
                              <w:rPr>
                                <w:rFonts w:asciiTheme="minorHAnsi" w:eastAsia="HGPSoeiKakugothicUB" w:hAnsiTheme="minorHAnsi" w:cstheme="minorHAnsi"/>
                                <w:b/>
                                <w:sz w:val="16"/>
                                <w:szCs w:val="16"/>
                              </w:rPr>
                            </w:pPr>
                            <w:r w:rsidRPr="00512C9E">
                              <w:rPr>
                                <w:rFonts w:asciiTheme="minorHAnsi" w:eastAsia="HGPSoeiKakugothicUB" w:hAnsiTheme="minorHAnsi" w:cstheme="minorHAnsi"/>
                                <w:b/>
                                <w:sz w:val="16"/>
                                <w:szCs w:val="16"/>
                              </w:rPr>
                              <w:t>a = 8 mm min.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A3D79" id="Rectangle 123" o:spid="_x0000_s1028" style="position:absolute;left:0;text-align:left;margin-left:363.8pt;margin-top:68.55pt;width:60.9pt;height:15.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" stroked="f">
                <v:textbox inset="5.85pt,.7pt,5.85pt,.7pt">
                  <w:txbxContent>
                    <w:p w14:paraId="347C73BF" w14:textId="77777777" w:rsidR="00865AD1" w:rsidRPr="00512C9E" w:rsidRDefault="00865AD1" w:rsidP="00512C9E">
                      <w:pPr>
                        <w:rPr>
                          <w:rFonts w:asciiTheme="minorHAnsi" w:eastAsia="HGPSoeiKakugothicUB" w:hAnsiTheme="minorHAnsi" w:cstheme="minorHAnsi"/>
                          <w:b/>
                          <w:sz w:val="16"/>
                          <w:szCs w:val="16"/>
                        </w:rPr>
                      </w:pPr>
                      <w:r w:rsidRPr="00512C9E">
                        <w:rPr>
                          <w:rFonts w:asciiTheme="minorHAnsi" w:eastAsia="HGPSoeiKakugothicUB" w:hAnsiTheme="minorHAnsi" w:cstheme="minorHAnsi"/>
                          <w:b/>
                          <w:sz w:val="16"/>
                          <w:szCs w:val="16"/>
                        </w:rPr>
                        <w:t>a = 8 mm min.</w:t>
                      </w:r>
                    </w:p>
                  </w:txbxContent>
                </v:textbox>
              </v:rect>
            </w:pict>
          </mc:Fallback>
        </mc:AlternateContent>
      </w:r>
      <w:r w:rsidR="00C05062" w:rsidRPr="00CA676F">
        <w:rPr>
          <w:rFonts w:eastAsia="Yu Mincho"/>
          <w:noProof/>
          <w:lang w:eastAsia="fr-CH"/>
        </w:rPr>
        <mc:AlternateContent>
          <mc:Choice Requires="wps">
            <w:drawing>
              <wp:anchor distT="0" distB="0" distL="114300" distR="114300" simplePos="0" relativeHeight="251402240" behindDoc="0" locked="0" layoutInCell="1" allowOverlap="1" wp14:anchorId="1C648D91" wp14:editId="5897BA68">
                <wp:simplePos x="0" y="0"/>
                <wp:positionH relativeFrom="column">
                  <wp:posOffset>2782744</wp:posOffset>
                </wp:positionH>
                <wp:positionV relativeFrom="paragraph">
                  <wp:posOffset>406665</wp:posOffset>
                </wp:positionV>
                <wp:extent cx="2112645" cy="323850"/>
                <wp:effectExtent l="4445" t="1905" r="0" b="0"/>
                <wp:wrapNone/>
                <wp:docPr id="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4BB73" w14:textId="77777777" w:rsidR="00865AD1" w:rsidRPr="00962CE0" w:rsidRDefault="00865AD1" w:rsidP="00C0506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48D91" id="Rectangle 120" o:spid="_x0000_s1029" style="position:absolute;left:0;text-align:left;margin-left:219.1pt;margin-top:32pt;width:166.35pt;height:25.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" stroked="f">
                <v:textbox inset="5.85pt,.7pt,5.85pt,.7pt">
                  <w:txbxContent>
                    <w:p w14:paraId="0294BB73" w14:textId="77777777" w:rsidR="00865AD1" w:rsidRPr="00962CE0" w:rsidRDefault="00865AD1" w:rsidP="00C0506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Pr>
                          <w:rFonts w:ascii="HGPSoeiKakugothicUB" w:eastAsia="HGPSoeiKakugothicUB" w:hAnsi="HGPSoeiKakugothicUB"/>
                          <w:sz w:val="40"/>
                          <w:szCs w:val="24"/>
                          <w:lang w:eastAsia="ja-JP"/>
                        </w:rPr>
                        <w:t>10</w:t>
                      </w:r>
                      <w:r w:rsidRPr="002C4D6A">
                        <w:rPr>
                          <w:rFonts w:ascii="HGPSoeiKakugothicUB" w:eastAsia="HGPSoeiKakugothicUB" w:hAnsi="HGPSoeiKakugothicUB"/>
                          <w:sz w:val="40"/>
                          <w:szCs w:val="24"/>
                          <w:lang w:eastAsia="ja-JP"/>
                        </w:rPr>
                        <w:t>2</w:t>
                      </w:r>
                      <w:r w:rsidRPr="00962CE0">
                        <w:rPr>
                          <w:rFonts w:ascii="HGPSoeiKakugothicUB" w:eastAsia="HGPSoeiKakugothicUB" w:hAnsi="HGPSoeiKakugothicUB" w:hint="eastAsia"/>
                          <w:sz w:val="40"/>
                          <w:lang w:eastAsia="ja-JP"/>
                        </w:rPr>
                        <w:t>439</w:t>
                      </w:r>
                    </w:p>
                  </w:txbxContent>
                </v:textbox>
              </v:rect>
            </w:pict>
          </mc:Fallback>
        </mc:AlternateContent>
      </w:r>
      <w:r w:rsidR="00C05062" w:rsidRPr="00CA676F">
        <w:rPr>
          <w:rFonts w:eastAsia="Yu Mincho"/>
          <w:noProof/>
          <w:lang w:eastAsia="fr-CH"/>
        </w:rPr>
        <w:drawing>
          <wp:inline distT="0" distB="0" distL="0" distR="0" wp14:anchorId="4FD7139A" wp14:editId="0917E366">
            <wp:extent cx="4788040" cy="1115044"/>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3560" t="-10557" r="734" b="-12792"/>
                    <a:stretch/>
                  </pic:blipFill>
                  <pic:spPr bwMode="auto">
                    <a:xfrm>
                      <a:off x="0" y="0"/>
                      <a:ext cx="4965333" cy="1156332"/>
                    </a:xfrm>
                    <a:prstGeom prst="rect">
                      <a:avLst/>
                    </a:prstGeom>
                    <a:noFill/>
                    <a:ln>
                      <a:noFill/>
                    </a:ln>
                    <a:extLst>
                      <a:ext uri="{53640926-AAD7-44D8-BBD7-CCE9431645EC}">
                        <a14:shadowObscured xmlns:a14="http://schemas.microsoft.com/office/drawing/2010/main"/>
                      </a:ext>
                    </a:extLst>
                  </pic:spPr>
                </pic:pic>
              </a:graphicData>
            </a:graphic>
          </wp:inline>
        </w:drawing>
      </w:r>
    </w:p>
    <w:p w14:paraId="14A8B555" w14:textId="77777777" w:rsidR="00C05062" w:rsidRPr="00A7556E" w:rsidRDefault="00C05062" w:rsidP="00C05062">
      <w:pPr>
        <w:pStyle w:val="SingleTxtG"/>
        <w:ind w:firstLine="567"/>
      </w:pPr>
      <w:r w:rsidRPr="00A7556E">
        <w:t>La marque d</w:t>
      </w:r>
      <w:r w:rsidR="00B4782D">
        <w:t>’</w:t>
      </w:r>
      <w:r w:rsidRPr="00A7556E">
        <w:t>homologation ci</w:t>
      </w:r>
      <w:r w:rsidRPr="00A7556E">
        <w:noBreakHyphen/>
        <w:t>dessus, apposée sur un véhicule, indique que le type de ce véhicule a été homologué aux Pays</w:t>
      </w:r>
      <w:r w:rsidRPr="00A7556E">
        <w:noBreakHyphen/>
        <w:t>Bas (E4), en ce qui concerne la résistance des sièges munis, ou pouvant être munis, d</w:t>
      </w:r>
      <w:r w:rsidR="00B4782D">
        <w:t>’</w:t>
      </w:r>
      <w:r w:rsidRPr="00A7556E">
        <w:t xml:space="preserve">un </w:t>
      </w:r>
      <w:r>
        <w:t>appuie</w:t>
      </w:r>
      <w:r w:rsidRPr="00A7556E">
        <w:noBreakHyphen/>
        <w:t>tête, ainsi que le</w:t>
      </w:r>
      <w:r>
        <w:t>s caractéristiques de ces appuie</w:t>
      </w:r>
      <w:r w:rsidRPr="00A7556E">
        <w:noBreakHyphen/>
        <w:t>tê</w:t>
      </w:r>
      <w:r>
        <w:t xml:space="preserve">te, en application du Règlement </w:t>
      </w:r>
      <w:r>
        <w:rPr>
          <w:rFonts w:eastAsia="MS Mincho"/>
        </w:rPr>
        <w:t>n</w:t>
      </w:r>
      <w:r>
        <w:rPr>
          <w:rFonts w:eastAsia="MS Mincho"/>
          <w:vertAlign w:val="superscript"/>
        </w:rPr>
        <w:t>o</w:t>
      </w:r>
      <w:r>
        <w:t xml:space="preserve"> </w:t>
      </w:r>
      <w:r w:rsidRPr="00A7556E">
        <w:t>17, sous le numéro d</w:t>
      </w:r>
      <w:r w:rsidR="00B4782D">
        <w:t>’</w:t>
      </w:r>
      <w:r w:rsidRPr="00A7556E">
        <w:t>homologation</w:t>
      </w:r>
      <w:r>
        <w:t xml:space="preserve"> </w:t>
      </w:r>
      <w:r>
        <w:rPr>
          <w:b/>
        </w:rPr>
        <w:t>10</w:t>
      </w:r>
      <w:r w:rsidRPr="00223552">
        <w:rPr>
          <w:b/>
        </w:rPr>
        <w:t>2439</w:t>
      </w:r>
      <w:r w:rsidRPr="00A7556E">
        <w:t>. Les deux premiers chiffres du numéro d</w:t>
      </w:r>
      <w:r w:rsidR="00B4782D">
        <w:t>’</w:t>
      </w:r>
      <w:r w:rsidRPr="00A7556E">
        <w:t xml:space="preserve">homologation signifient que le Règlement </w:t>
      </w:r>
      <w:r>
        <w:rPr>
          <w:rFonts w:eastAsia="MS Mincho"/>
        </w:rPr>
        <w:t>n</w:t>
      </w:r>
      <w:r>
        <w:rPr>
          <w:rFonts w:eastAsia="MS Mincho"/>
          <w:vertAlign w:val="superscript"/>
        </w:rPr>
        <w:t>o</w:t>
      </w:r>
      <w:r w:rsidR="00836D3B">
        <w:t> </w:t>
      </w:r>
      <w:r w:rsidRPr="00A7556E">
        <w:t>17 comprenait la série</w:t>
      </w:r>
      <w:r>
        <w:t xml:space="preserve"> </w:t>
      </w:r>
      <w:r>
        <w:rPr>
          <w:b/>
        </w:rPr>
        <w:t>10</w:t>
      </w:r>
      <w:r w:rsidRPr="00A7556E">
        <w:t xml:space="preserve"> d</w:t>
      </w:r>
      <w:r w:rsidR="00B4782D">
        <w:t>’</w:t>
      </w:r>
      <w:r w:rsidRPr="00A7556E">
        <w:t>amendements lorsque l</w:t>
      </w:r>
      <w:r w:rsidR="00B4782D">
        <w:t>’</w:t>
      </w:r>
      <w:r w:rsidRPr="00A7556E">
        <w:t>homologation a été délivrée. La marque d</w:t>
      </w:r>
      <w:r w:rsidR="00B4782D">
        <w:t>’</w:t>
      </w:r>
      <w:r w:rsidRPr="00A7556E">
        <w:t>homologation ci</w:t>
      </w:r>
      <w:r w:rsidRPr="00A7556E">
        <w:noBreakHyphen/>
        <w:t xml:space="preserve">dessus indique aussi que le type de véhicule a été homologué en application du Règlement </w:t>
      </w:r>
      <w:r>
        <w:rPr>
          <w:rFonts w:eastAsia="MS Mincho"/>
        </w:rPr>
        <w:t>n</w:t>
      </w:r>
      <w:r>
        <w:rPr>
          <w:rFonts w:eastAsia="MS Mincho"/>
          <w:vertAlign w:val="superscript"/>
        </w:rPr>
        <w:t>o</w:t>
      </w:r>
      <w:r>
        <w:t xml:space="preserve"> </w:t>
      </w:r>
      <w:r w:rsidRPr="00A7556E">
        <w:t>17 en ce qui concerne également la résistance des autres sièges du véhicule qui ne sont pas munis, ou ne peuvent être munis, d</w:t>
      </w:r>
      <w:r w:rsidR="00B4782D">
        <w:t>’</w:t>
      </w:r>
      <w:r w:rsidRPr="00A7556E">
        <w:t xml:space="preserve">un </w:t>
      </w:r>
      <w:r>
        <w:t>appuie</w:t>
      </w:r>
      <w:r w:rsidRPr="00A7556E">
        <w:noBreakHyphen/>
        <w:t>tête.</w:t>
      </w:r>
    </w:p>
    <w:p w14:paraId="27413687" w14:textId="77777777" w:rsidR="00C05062" w:rsidRDefault="00C05062" w:rsidP="00E77A2F">
      <w:pPr>
        <w:pStyle w:val="SingleTxtG"/>
        <w:jc w:val="left"/>
      </w:pPr>
      <w:r w:rsidRPr="00A7556E">
        <w:t>Modèle B</w:t>
      </w:r>
      <w:r w:rsidR="00E77A2F">
        <w:t xml:space="preserve"> </w:t>
      </w:r>
      <w:r w:rsidR="00E77A2F">
        <w:br/>
      </w:r>
      <w:r w:rsidRPr="00A7556E">
        <w:t>(V</w:t>
      </w:r>
      <w:r>
        <w:t xml:space="preserve">oir les paragraphes </w:t>
      </w:r>
      <w:r w:rsidRPr="00A7556E">
        <w:t>4.4, 4.4.1 et 4.4.2 du présent Règlement</w:t>
      </w:r>
      <w:r>
        <w:t>.</w:t>
      </w:r>
      <w:r w:rsidRPr="00A7556E">
        <w:t>)</w:t>
      </w:r>
      <w:r w:rsidR="00E77A2F">
        <w:t xml:space="preserve"> </w:t>
      </w:r>
      <w:r w:rsidR="00E77A2F">
        <w:br/>
      </w:r>
      <w:r w:rsidRPr="00A7556E">
        <w:t>Véhicules équipés de sièges non munis, ni ne pouvant être munis, d</w:t>
      </w:r>
      <w:r w:rsidR="00B4782D">
        <w:t>’</w:t>
      </w:r>
      <w:r w:rsidRPr="00A7556E">
        <w:t>un appui</w:t>
      </w:r>
      <w:r>
        <w:t>e</w:t>
      </w:r>
      <w:r w:rsidRPr="00A7556E">
        <w:noBreakHyphen/>
        <w:t>tête</w:t>
      </w:r>
    </w:p>
    <w:p w14:paraId="0BD598CF" w14:textId="77777777" w:rsidR="00C05062" w:rsidRPr="00A7556E" w:rsidRDefault="00C05062" w:rsidP="00C05062">
      <w:pPr>
        <w:pStyle w:val="SingleTxtG"/>
        <w:spacing w:after="240"/>
      </w:pPr>
      <w:r w:rsidRPr="00CA676F">
        <w:rPr>
          <w:rFonts w:eastAsia="Yu Mincho"/>
          <w:noProof/>
          <w:lang w:eastAsia="fr-CH"/>
        </w:rPr>
        <mc:AlternateContent>
          <mc:Choice Requires="wps">
            <w:drawing>
              <wp:anchor distT="0" distB="0" distL="114300" distR="114300" simplePos="0" relativeHeight="251448320" behindDoc="0" locked="0" layoutInCell="1" allowOverlap="1" wp14:anchorId="747B7B78" wp14:editId="403CAC5F">
                <wp:simplePos x="0" y="0"/>
                <wp:positionH relativeFrom="column">
                  <wp:posOffset>2665787</wp:posOffset>
                </wp:positionH>
                <wp:positionV relativeFrom="paragraph">
                  <wp:posOffset>447502</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EF602" w14:textId="77777777" w:rsidR="00865AD1" w:rsidRPr="00962CE0" w:rsidRDefault="00865AD1" w:rsidP="00C0506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B7B78" id="Rectangle 121" o:spid="_x0000_s1030" style="position:absolute;left:0;text-align:left;margin-left:209.9pt;margin-top:35.25pt;width:166.35pt;height:25.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9Dhg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" stroked="f">
                <v:textbox inset="5.85pt,.7pt,5.85pt,.7pt">
                  <w:txbxContent>
                    <w:p w14:paraId="3D6EF602" w14:textId="77777777" w:rsidR="00865AD1" w:rsidRPr="00962CE0" w:rsidRDefault="00865AD1" w:rsidP="00C05062">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Pr>
          <w:noProof/>
          <w:lang w:eastAsia="fr-CH"/>
        </w:rPr>
        <w:drawing>
          <wp:inline distT="0" distB="0" distL="0" distR="0" wp14:anchorId="72AD8310" wp14:editId="0589F2C1">
            <wp:extent cx="4680000" cy="1386000"/>
            <wp:effectExtent l="0" t="0" r="635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1515" t="-5400"/>
                    <a:stretch>
                      <a:fillRect/>
                    </a:stretch>
                  </pic:blipFill>
                  <pic:spPr bwMode="auto">
                    <a:xfrm>
                      <a:off x="0" y="0"/>
                      <a:ext cx="4680000" cy="1386000"/>
                    </a:xfrm>
                    <a:prstGeom prst="rect">
                      <a:avLst/>
                    </a:prstGeom>
                    <a:noFill/>
                    <a:ln w="6350" cmpd="sng">
                      <a:noFill/>
                      <a:miter lim="800000"/>
                      <a:headEnd/>
                      <a:tailEnd/>
                    </a:ln>
                    <a:effectLst/>
                  </pic:spPr>
                </pic:pic>
              </a:graphicData>
            </a:graphic>
          </wp:inline>
        </w:drawing>
      </w:r>
    </w:p>
    <w:p w14:paraId="1C5406C8" w14:textId="77777777" w:rsidR="00C05062" w:rsidRDefault="00C05062" w:rsidP="00C05062">
      <w:pPr>
        <w:pStyle w:val="SingleTxtG"/>
        <w:ind w:firstLine="567"/>
      </w:pPr>
      <w:r w:rsidRPr="00A7556E">
        <w:t>La marque d</w:t>
      </w:r>
      <w:r w:rsidR="00B4782D">
        <w:t>’</w:t>
      </w:r>
      <w:r w:rsidRPr="00A7556E">
        <w:t>homologation ci</w:t>
      </w:r>
      <w:r w:rsidRPr="00A7556E">
        <w:noBreakHyphen/>
        <w:t>dessus, apposée sur un véhicule, indique que le type de ce véhicule a des sièges non munis, ni ne pouvant être munis, d</w:t>
      </w:r>
      <w:r w:rsidR="00B4782D">
        <w:t>’</w:t>
      </w:r>
      <w:r w:rsidRPr="00A7556E">
        <w:t>un appui</w:t>
      </w:r>
      <w:r>
        <w:t>e</w:t>
      </w:r>
      <w:r w:rsidRPr="00A7556E">
        <w:noBreakHyphen/>
        <w:t>tête, et qu</w:t>
      </w:r>
      <w:r w:rsidR="00B4782D">
        <w:t>’</w:t>
      </w:r>
      <w:r w:rsidRPr="00A7556E">
        <w:t>il a été homologué aux Pays</w:t>
      </w:r>
      <w:r w:rsidRPr="00A7556E">
        <w:noBreakHyphen/>
        <w:t xml:space="preserve">Bas (E4), en ce qui concerne la résistance des sièges et de leur ancrage, en application du Règlement </w:t>
      </w:r>
      <w:r>
        <w:rPr>
          <w:rFonts w:eastAsia="MS Mincho"/>
        </w:rPr>
        <w:t>n</w:t>
      </w:r>
      <w:r>
        <w:rPr>
          <w:rFonts w:eastAsia="MS Mincho"/>
          <w:vertAlign w:val="superscript"/>
        </w:rPr>
        <w:t>o</w:t>
      </w:r>
      <w:r>
        <w:t xml:space="preserve"> </w:t>
      </w:r>
      <w:r w:rsidRPr="00A7556E">
        <w:t xml:space="preserve">17 sous le </w:t>
      </w:r>
      <w:r w:rsidRPr="009E7C52">
        <w:t>numéro d</w:t>
      </w:r>
      <w:r w:rsidR="00B4782D" w:rsidRPr="009E7C52">
        <w:t>’</w:t>
      </w:r>
      <w:r w:rsidRPr="009E7C52">
        <w:t xml:space="preserve">homologation </w:t>
      </w:r>
      <w:r w:rsidRPr="009E7C52">
        <w:rPr>
          <w:b/>
        </w:rPr>
        <w:t>102439</w:t>
      </w:r>
      <w:r w:rsidRPr="009E7C52">
        <w:t>. Les deux premiers chiffres du numéro d</w:t>
      </w:r>
      <w:r w:rsidR="00B4782D" w:rsidRPr="009E7C52">
        <w:t>’</w:t>
      </w:r>
      <w:r w:rsidRPr="009E7C52">
        <w:t xml:space="preserve">homologation signifient que le Règlement </w:t>
      </w:r>
      <w:r w:rsidRPr="009E7C52">
        <w:rPr>
          <w:rFonts w:eastAsia="MS Mincho"/>
        </w:rPr>
        <w:t>n</w:t>
      </w:r>
      <w:r w:rsidRPr="009E7C52">
        <w:rPr>
          <w:rFonts w:eastAsia="MS Mincho"/>
          <w:vertAlign w:val="superscript"/>
        </w:rPr>
        <w:t>o</w:t>
      </w:r>
      <w:r w:rsidRPr="009E7C52">
        <w:t xml:space="preserve"> 17 comprenait déjà la série </w:t>
      </w:r>
      <w:r w:rsidRPr="009E7C52">
        <w:rPr>
          <w:b/>
        </w:rPr>
        <w:t>10</w:t>
      </w:r>
      <w:r w:rsidRPr="009E7C52">
        <w:t xml:space="preserve"> d</w:t>
      </w:r>
      <w:r w:rsidR="00B4782D" w:rsidRPr="009E7C52">
        <w:t>’</w:t>
      </w:r>
      <w:r w:rsidRPr="009E7C52">
        <w:t>amendements lorsque</w:t>
      </w:r>
      <w:r w:rsidRPr="00A7556E">
        <w:t xml:space="preserve"> l</w:t>
      </w:r>
      <w:r w:rsidR="00B4782D">
        <w:t>’</w:t>
      </w:r>
      <w:r w:rsidRPr="00A7556E">
        <w:t>homologation a été délivrée.</w:t>
      </w:r>
    </w:p>
    <w:p w14:paraId="5E94E85E" w14:textId="77777777" w:rsidR="00C05062" w:rsidRDefault="00C05062" w:rsidP="00512C9E">
      <w:pPr>
        <w:pStyle w:val="SingleTxtG"/>
        <w:jc w:val="left"/>
      </w:pPr>
      <w:r>
        <w:br w:type="page"/>
      </w:r>
      <w:r w:rsidRPr="00A7556E">
        <w:lastRenderedPageBreak/>
        <w:t>Modèle C</w:t>
      </w:r>
      <w:r w:rsidR="00512C9E">
        <w:t xml:space="preserve"> </w:t>
      </w:r>
      <w:r w:rsidR="00512C9E">
        <w:br/>
      </w:r>
      <w:r w:rsidRPr="00A7556E">
        <w:t>(Voir le para</w:t>
      </w:r>
      <w:r>
        <w:t xml:space="preserve">graphe </w:t>
      </w:r>
      <w:r w:rsidRPr="00A7556E">
        <w:t>4.5 du présent Règlement</w:t>
      </w:r>
      <w:r>
        <w:t>.</w:t>
      </w:r>
      <w:r w:rsidRPr="00A7556E">
        <w:t>)</w:t>
      </w:r>
      <w:r w:rsidR="00512C9E">
        <w:t xml:space="preserve"> </w:t>
      </w:r>
      <w:r w:rsidR="00512C9E">
        <w:br/>
      </w:r>
      <w:r w:rsidRPr="00A7556E">
        <w:t>Véhicules ayant au moins un siège muni, ou pouvant être muni, d</w:t>
      </w:r>
      <w:r w:rsidR="00B4782D">
        <w:t>’</w:t>
      </w:r>
      <w:r w:rsidRPr="00A7556E">
        <w:t>un appui</w:t>
      </w:r>
      <w:r>
        <w:t>e</w:t>
      </w:r>
      <w:r w:rsidRPr="00A7556E">
        <w:noBreakHyphen/>
        <w:t>tête</w:t>
      </w:r>
    </w:p>
    <w:p w14:paraId="11A34374" w14:textId="77777777" w:rsidR="00C05062" w:rsidRPr="00A7556E" w:rsidRDefault="00C05062" w:rsidP="00C05062">
      <w:pPr>
        <w:pStyle w:val="SingleTxtG"/>
      </w:pPr>
      <w:r w:rsidRPr="00CA676F">
        <w:rPr>
          <w:rFonts w:eastAsia="Yu Mincho"/>
          <w:noProof/>
          <w:lang w:eastAsia="fr-CH"/>
        </w:rPr>
        <mc:AlternateContent>
          <mc:Choice Requires="wps">
            <w:drawing>
              <wp:anchor distT="0" distB="0" distL="114300" distR="114300" simplePos="0" relativeHeight="251457536" behindDoc="0" locked="0" layoutInCell="1" allowOverlap="1" wp14:anchorId="183285FF" wp14:editId="654B3DBC">
                <wp:simplePos x="0" y="0"/>
                <wp:positionH relativeFrom="column">
                  <wp:posOffset>3355398</wp:posOffset>
                </wp:positionH>
                <wp:positionV relativeFrom="paragraph">
                  <wp:posOffset>496628</wp:posOffset>
                </wp:positionV>
                <wp:extent cx="1193800" cy="290233"/>
                <wp:effectExtent l="0" t="0" r="6350" b="0"/>
                <wp:wrapNone/>
                <wp:docPr id="6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18FDF" w14:textId="77777777" w:rsidR="00865AD1" w:rsidRPr="00962CE0" w:rsidRDefault="00865AD1" w:rsidP="00C0506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285FF" id="_x0000_s1031" style="position:absolute;left:0;text-align:left;margin-left:264.2pt;margin-top:39.1pt;width:94pt;height:22.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" stroked="f">
                <v:textbox inset="5.85pt,.7pt,5.85pt,.7pt">
                  <w:txbxContent>
                    <w:p w14:paraId="12F18FDF" w14:textId="77777777" w:rsidR="00865AD1" w:rsidRPr="00962CE0" w:rsidRDefault="00865AD1" w:rsidP="00C0506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CA676F">
        <w:rPr>
          <w:rFonts w:eastAsia="Yu Mincho"/>
          <w:noProof/>
          <w:lang w:eastAsia="fr-CH"/>
        </w:rPr>
        <mc:AlternateContent>
          <mc:Choice Requires="wps">
            <w:drawing>
              <wp:anchor distT="0" distB="0" distL="114300" distR="114300" simplePos="0" relativeHeight="251439104" behindDoc="0" locked="0" layoutInCell="1" allowOverlap="1" wp14:anchorId="128C34AF" wp14:editId="27CDD9D2">
                <wp:simplePos x="0" y="0"/>
                <wp:positionH relativeFrom="column">
                  <wp:posOffset>3347258</wp:posOffset>
                </wp:positionH>
                <wp:positionV relativeFrom="paragraph">
                  <wp:posOffset>182996</wp:posOffset>
                </wp:positionV>
                <wp:extent cx="1193800" cy="290599"/>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E821A" w14:textId="77777777" w:rsidR="00865AD1" w:rsidRPr="00962CE0" w:rsidRDefault="00865AD1" w:rsidP="00C0506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C34AF" id="_x0000_s1032" style="position:absolute;left:0;text-align:left;margin-left:263.55pt;margin-top:14.4pt;width:94pt;height:22.9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" stroked="f">
                <v:textbox inset="5.85pt,.7pt,5.85pt,.7pt">
                  <w:txbxContent>
                    <w:p w14:paraId="39DE821A" w14:textId="77777777" w:rsidR="00865AD1" w:rsidRPr="00962CE0" w:rsidRDefault="00865AD1" w:rsidP="00C0506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CA676F">
        <w:rPr>
          <w:rFonts w:eastAsia="Yu Mincho"/>
          <w:noProof/>
          <w:lang w:eastAsia="fr-CH"/>
        </w:rPr>
        <mc:AlternateContent>
          <mc:Choice Requires="wps">
            <w:drawing>
              <wp:anchor distT="0" distB="0" distL="114300" distR="114300" simplePos="0" relativeHeight="251429888" behindDoc="0" locked="0" layoutInCell="1" allowOverlap="1" wp14:anchorId="1F2A0244" wp14:editId="29A5AE4A">
                <wp:simplePos x="0" y="0"/>
                <wp:positionH relativeFrom="column">
                  <wp:posOffset>2515927</wp:posOffset>
                </wp:positionH>
                <wp:positionV relativeFrom="paragraph">
                  <wp:posOffset>510309</wp:posOffset>
                </wp:positionV>
                <wp:extent cx="668741" cy="243840"/>
                <wp:effectExtent l="0" t="0" r="0" b="3810"/>
                <wp:wrapNone/>
                <wp:docPr id="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FCE79" w14:textId="77777777" w:rsidR="00865AD1" w:rsidRPr="00962CE0" w:rsidRDefault="00865AD1" w:rsidP="00C05062">
                            <w:pPr>
                              <w:spacing w:before="120" w:line="240" w:lineRule="exact"/>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A0244" id="_x0000_s1033" style="position:absolute;left:0;text-align:left;margin-left:198.1pt;margin-top:40.2pt;width:52.65pt;height:19.2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" stroked="f">
                <v:textbox inset="5.85pt,.7pt,5.85pt,.7pt">
                  <w:txbxContent>
                    <w:p w14:paraId="1E2FCE79" w14:textId="77777777" w:rsidR="00865AD1" w:rsidRPr="00962CE0" w:rsidRDefault="00865AD1" w:rsidP="00C05062">
                      <w:pPr>
                        <w:spacing w:before="120" w:line="240" w:lineRule="exact"/>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CA676F">
        <w:rPr>
          <w:rFonts w:eastAsia="Yu Mincho"/>
          <w:noProof/>
          <w:lang w:eastAsia="fr-CH"/>
        </w:rPr>
        <mc:AlternateContent>
          <mc:Choice Requires="wps">
            <w:drawing>
              <wp:anchor distT="0" distB="0" distL="114300" distR="114300" simplePos="0" relativeHeight="251420672" behindDoc="0" locked="0" layoutInCell="1" allowOverlap="1" wp14:anchorId="541C2094" wp14:editId="561AA37C">
                <wp:simplePos x="0" y="0"/>
                <wp:positionH relativeFrom="column">
                  <wp:posOffset>2494165</wp:posOffset>
                </wp:positionH>
                <wp:positionV relativeFrom="paragraph">
                  <wp:posOffset>189172</wp:posOffset>
                </wp:positionV>
                <wp:extent cx="668655" cy="285058"/>
                <wp:effectExtent l="0" t="0" r="0" b="1270"/>
                <wp:wrapNone/>
                <wp:docPr id="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85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ABD87" w14:textId="77777777" w:rsidR="00865AD1" w:rsidRPr="00962CE0" w:rsidRDefault="00865AD1" w:rsidP="00C0506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2094" id="_x0000_s1034" style="position:absolute;left:0;text-align:left;margin-left:196.4pt;margin-top:14.9pt;width:52.65pt;height:22.4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" stroked="f">
                <v:textbox inset="5.85pt,.7pt,5.85pt,.7pt">
                  <w:txbxContent>
                    <w:p w14:paraId="3B6ABD87" w14:textId="77777777" w:rsidR="00865AD1" w:rsidRPr="00962CE0" w:rsidRDefault="00865AD1" w:rsidP="00C0506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Pr>
          <w:noProof/>
          <w:lang w:eastAsia="fr-CH"/>
        </w:rPr>
        <w:drawing>
          <wp:inline distT="0" distB="0" distL="0" distR="0" wp14:anchorId="56FE9E18" wp14:editId="0103D497">
            <wp:extent cx="4639945" cy="1238250"/>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9945" cy="1238250"/>
                    </a:xfrm>
                    <a:prstGeom prst="rect">
                      <a:avLst/>
                    </a:prstGeom>
                    <a:noFill/>
                    <a:ln w="6350" cmpd="sng">
                      <a:noFill/>
                      <a:miter lim="800000"/>
                      <a:headEnd/>
                      <a:tailEnd/>
                    </a:ln>
                    <a:effectLst/>
                  </pic:spPr>
                </pic:pic>
              </a:graphicData>
            </a:graphic>
          </wp:inline>
        </w:drawing>
      </w:r>
    </w:p>
    <w:p w14:paraId="3F5F82CC" w14:textId="77777777" w:rsidR="00C05062" w:rsidRDefault="00C05062" w:rsidP="00C05062">
      <w:pPr>
        <w:pStyle w:val="SingleTxtG"/>
        <w:spacing w:before="240"/>
        <w:ind w:firstLine="567"/>
      </w:pPr>
      <w:r w:rsidRPr="00A7556E">
        <w:t>La marque d</w:t>
      </w:r>
      <w:r w:rsidR="00B4782D">
        <w:t>’</w:t>
      </w:r>
      <w:r w:rsidRPr="00A7556E">
        <w:t>homologation ci</w:t>
      </w:r>
      <w:r w:rsidRPr="00A7556E">
        <w:noBreakHyphen/>
        <w:t>dessus, apposée sur un véhicule, indique que le type de ce véhicule a au moins un siège muni ou pouvant être muni d</w:t>
      </w:r>
      <w:r w:rsidR="00B4782D">
        <w:t>’</w:t>
      </w:r>
      <w:r w:rsidRPr="00A7556E">
        <w:t>un appui</w:t>
      </w:r>
      <w:r>
        <w:t>e</w:t>
      </w:r>
      <w:r w:rsidRPr="00A7556E">
        <w:noBreakHyphen/>
        <w:t>tête et qu</w:t>
      </w:r>
      <w:r w:rsidR="00B4782D">
        <w:t>’</w:t>
      </w:r>
      <w:r w:rsidRPr="00A7556E">
        <w:t>il a été homologué aux Pays</w:t>
      </w:r>
      <w:r w:rsidRPr="00A7556E">
        <w:noBreakHyphen/>
        <w:t xml:space="preserve">Bas (E4), en application des Règlements </w:t>
      </w:r>
      <w:r>
        <w:rPr>
          <w:rFonts w:eastAsia="MS Mincho"/>
        </w:rPr>
        <w:t>n</w:t>
      </w:r>
      <w:r>
        <w:rPr>
          <w:rFonts w:eastAsia="MS Mincho"/>
          <w:vertAlign w:val="superscript"/>
        </w:rPr>
        <w:t>os</w:t>
      </w:r>
      <w:r>
        <w:t xml:space="preserve"> </w:t>
      </w:r>
      <w:r w:rsidRPr="00A7556E">
        <w:t>17 et 33</w:t>
      </w:r>
      <w:r w:rsidRPr="00B4782D">
        <w:rPr>
          <w:rStyle w:val="Appelnotedebasdep"/>
        </w:rPr>
        <w:footnoteReference w:id="7"/>
      </w:r>
      <w:r w:rsidRPr="00A7556E">
        <w:t xml:space="preserve">. </w:t>
      </w:r>
    </w:p>
    <w:p w14:paraId="4E2994CA" w14:textId="77777777" w:rsidR="00C05062" w:rsidRDefault="00C05062" w:rsidP="00C05062">
      <w:pPr>
        <w:pStyle w:val="SingleTxtG"/>
        <w:ind w:firstLine="567"/>
      </w:pPr>
      <w:r w:rsidRPr="00A7556E">
        <w:t>Les deux premiers chiffres des numéros d</w:t>
      </w:r>
      <w:r w:rsidR="00B4782D">
        <w:t>’</w:t>
      </w:r>
      <w:r w:rsidRPr="00A7556E">
        <w:t>homologation signifient qu</w:t>
      </w:r>
      <w:r w:rsidR="00B4782D">
        <w:t>’</w:t>
      </w:r>
      <w:r w:rsidRPr="00A7556E">
        <w:t xml:space="preserve">aux dates auxquelles les homologations respectives ont été délivrées, le Règlement </w:t>
      </w:r>
      <w:r>
        <w:rPr>
          <w:rFonts w:eastAsia="MS Mincho"/>
        </w:rPr>
        <w:t>n</w:t>
      </w:r>
      <w:r>
        <w:rPr>
          <w:rFonts w:eastAsia="MS Mincho"/>
          <w:vertAlign w:val="superscript"/>
        </w:rPr>
        <w:t>o</w:t>
      </w:r>
      <w:r>
        <w:t xml:space="preserve"> 17 comprenait la série </w:t>
      </w:r>
      <w:r>
        <w:rPr>
          <w:b/>
        </w:rPr>
        <w:t>10</w:t>
      </w:r>
      <w:r w:rsidRPr="00A7556E">
        <w:t xml:space="preserve"> d</w:t>
      </w:r>
      <w:r w:rsidR="00B4782D">
        <w:t>’</w:t>
      </w:r>
      <w:r w:rsidRPr="00A7556E">
        <w:t xml:space="preserve">amendements alors que le Règlement </w:t>
      </w:r>
      <w:r>
        <w:rPr>
          <w:rFonts w:eastAsia="MS Mincho"/>
        </w:rPr>
        <w:t>n</w:t>
      </w:r>
      <w:r>
        <w:rPr>
          <w:rFonts w:eastAsia="MS Mincho"/>
          <w:vertAlign w:val="superscript"/>
        </w:rPr>
        <w:t>o</w:t>
      </w:r>
      <w:r>
        <w:t xml:space="preserve"> </w:t>
      </w:r>
      <w:r w:rsidRPr="00A7556E">
        <w:t>33 était enc</w:t>
      </w:r>
      <w:r>
        <w:t xml:space="preserve">ore sous sa forme originale. La </w:t>
      </w:r>
      <w:r w:rsidRPr="00A7556E">
        <w:t>marque d</w:t>
      </w:r>
      <w:r w:rsidR="00B4782D">
        <w:t>’</w:t>
      </w:r>
      <w:r w:rsidRPr="00A7556E">
        <w:t>homologation ci</w:t>
      </w:r>
      <w:r w:rsidRPr="00A7556E">
        <w:noBreakHyphen/>
        <w:t xml:space="preserve">dessus indique aussi que le type de véhicule a été homologué en application du Règlement </w:t>
      </w:r>
      <w:r>
        <w:rPr>
          <w:rFonts w:eastAsia="MS Mincho"/>
        </w:rPr>
        <w:t>n</w:t>
      </w:r>
      <w:r>
        <w:rPr>
          <w:rFonts w:eastAsia="MS Mincho"/>
          <w:vertAlign w:val="superscript"/>
        </w:rPr>
        <w:t>o</w:t>
      </w:r>
      <w:r w:rsidR="00BF33D1">
        <w:t> </w:t>
      </w:r>
      <w:r w:rsidRPr="00A7556E">
        <w:t>17 en ce qui concerne également la résistance des autres sièges du véhicule qui ne sont pas munis, ou ne peuvent être munis, d</w:t>
      </w:r>
      <w:r w:rsidR="00B4782D">
        <w:t>’</w:t>
      </w:r>
      <w:r w:rsidRPr="00A7556E">
        <w:t>un appui</w:t>
      </w:r>
      <w:r>
        <w:t>e</w:t>
      </w:r>
      <w:r w:rsidRPr="00A7556E">
        <w:noBreakHyphen/>
        <w:t>tête.</w:t>
      </w:r>
    </w:p>
    <w:p w14:paraId="2C3DEA91" w14:textId="77777777" w:rsidR="00C05062" w:rsidRDefault="00C05062" w:rsidP="00512C9E">
      <w:pPr>
        <w:pStyle w:val="SingleTxtG"/>
        <w:jc w:val="left"/>
      </w:pPr>
      <w:r w:rsidRPr="00A7556E">
        <w:t>Modèle D</w:t>
      </w:r>
      <w:r w:rsidR="00512C9E">
        <w:t xml:space="preserve"> </w:t>
      </w:r>
      <w:r w:rsidR="00512C9E">
        <w:br/>
      </w:r>
      <w:r w:rsidRPr="00A7556E">
        <w:t>(Voir le parag</w:t>
      </w:r>
      <w:r>
        <w:t xml:space="preserve">raphe </w:t>
      </w:r>
      <w:r w:rsidRPr="00A7556E">
        <w:t>4.5 du présent Règlement</w:t>
      </w:r>
      <w:r>
        <w:t>.</w:t>
      </w:r>
      <w:r w:rsidRPr="00A7556E">
        <w:t>)</w:t>
      </w:r>
      <w:r w:rsidR="00512C9E">
        <w:t xml:space="preserve"> </w:t>
      </w:r>
      <w:r w:rsidR="00512C9E">
        <w:br/>
      </w:r>
      <w:r w:rsidRPr="00A7556E">
        <w:t>Véhicules équipés de sièges non munis, ni ne pouvant être munis, d</w:t>
      </w:r>
      <w:r w:rsidR="00B4782D">
        <w:t>’</w:t>
      </w:r>
      <w:r w:rsidRPr="00A7556E">
        <w:t xml:space="preserve">un </w:t>
      </w:r>
      <w:r>
        <w:t>appuie</w:t>
      </w:r>
      <w:r w:rsidRPr="00A7556E">
        <w:noBreakHyphen/>
        <w:t>tête</w:t>
      </w:r>
    </w:p>
    <w:p w14:paraId="5E5C86B4" w14:textId="77777777" w:rsidR="00C05062" w:rsidRPr="00A7556E" w:rsidRDefault="00C05062" w:rsidP="00C05062">
      <w:pPr>
        <w:pStyle w:val="SingleTxtG"/>
      </w:pPr>
      <w:r w:rsidRPr="00CA676F">
        <w:rPr>
          <w:rFonts w:eastAsia="Yu Mincho"/>
          <w:noProof/>
          <w:lang w:eastAsia="fr-CH"/>
        </w:rPr>
        <mc:AlternateContent>
          <mc:Choice Requires="wps">
            <w:drawing>
              <wp:anchor distT="0" distB="0" distL="114300" distR="114300" simplePos="0" relativeHeight="251411456" behindDoc="0" locked="0" layoutInCell="1" allowOverlap="1" wp14:anchorId="0AFF5E7B" wp14:editId="01D83BF4">
                <wp:simplePos x="0" y="0"/>
                <wp:positionH relativeFrom="column">
                  <wp:posOffset>3316605</wp:posOffset>
                </wp:positionH>
                <wp:positionV relativeFrom="paragraph">
                  <wp:posOffset>480183</wp:posOffset>
                </wp:positionV>
                <wp:extent cx="1193800" cy="290233"/>
                <wp:effectExtent l="0" t="0" r="6350" b="0"/>
                <wp:wrapNone/>
                <wp:docPr id="2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84E6D" w14:textId="77777777" w:rsidR="00865AD1" w:rsidRPr="00962CE0" w:rsidRDefault="00865AD1" w:rsidP="00C0506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5E7B" id="_x0000_s1035" style="position:absolute;left:0;text-align:left;margin-left:261.15pt;margin-top:37.8pt;width:94pt;height:22.8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" stroked="f">
                <v:textbox inset="5.85pt,.7pt,5.85pt,.7pt">
                  <w:txbxContent>
                    <w:p w14:paraId="57684E6D" w14:textId="77777777" w:rsidR="00865AD1" w:rsidRPr="00962CE0" w:rsidRDefault="00865AD1" w:rsidP="00C0506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CA676F">
        <w:rPr>
          <w:rFonts w:eastAsia="Yu Mincho"/>
          <w:noProof/>
          <w:lang w:eastAsia="fr-CH"/>
        </w:rPr>
        <mc:AlternateContent>
          <mc:Choice Requires="wps">
            <w:drawing>
              <wp:anchor distT="0" distB="0" distL="114300" distR="114300" simplePos="0" relativeHeight="251392000" behindDoc="0" locked="0" layoutInCell="1" allowOverlap="1" wp14:anchorId="5F809F25" wp14:editId="64664A09">
                <wp:simplePos x="0" y="0"/>
                <wp:positionH relativeFrom="column">
                  <wp:posOffset>3309682</wp:posOffset>
                </wp:positionH>
                <wp:positionV relativeFrom="paragraph">
                  <wp:posOffset>170856</wp:posOffset>
                </wp:positionV>
                <wp:extent cx="1193800" cy="290599"/>
                <wp:effectExtent l="0" t="0" r="6350" b="0"/>
                <wp:wrapNone/>
                <wp:docPr id="1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90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1913D" w14:textId="77777777" w:rsidR="00865AD1" w:rsidRPr="00962CE0" w:rsidRDefault="00865AD1" w:rsidP="00C0506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09F25" id="_x0000_s1036" style="position:absolute;left:0;text-align:left;margin-left:260.6pt;margin-top:13.45pt;width:94pt;height:22.9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" stroked="f">
                <v:textbox inset="5.85pt,.7pt,5.85pt,.7pt">
                  <w:txbxContent>
                    <w:p w14:paraId="2071913D" w14:textId="77777777" w:rsidR="00865AD1" w:rsidRPr="00962CE0" w:rsidRDefault="00865AD1" w:rsidP="00C0506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Pr>
          <w:noProof/>
          <w:lang w:eastAsia="fr-CH"/>
        </w:rPr>
        <w:drawing>
          <wp:inline distT="0" distB="0" distL="0" distR="0" wp14:anchorId="43333088" wp14:editId="1DD9B583">
            <wp:extent cx="4639945" cy="117030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9945" cy="1170305"/>
                    </a:xfrm>
                    <a:prstGeom prst="rect">
                      <a:avLst/>
                    </a:prstGeom>
                    <a:noFill/>
                    <a:ln w="6350" cmpd="sng">
                      <a:noFill/>
                      <a:miter lim="800000"/>
                      <a:headEnd/>
                      <a:tailEnd/>
                    </a:ln>
                    <a:effectLst/>
                  </pic:spPr>
                </pic:pic>
              </a:graphicData>
            </a:graphic>
          </wp:inline>
        </w:drawing>
      </w:r>
    </w:p>
    <w:p w14:paraId="1EA892EA" w14:textId="77777777" w:rsidR="00C05062" w:rsidRDefault="00C05062" w:rsidP="00C05062">
      <w:pPr>
        <w:pStyle w:val="SingleTxtG"/>
      </w:pPr>
      <w:r>
        <w:tab/>
      </w:r>
      <w:r w:rsidRPr="00CA3739">
        <w:t>La marque d</w:t>
      </w:r>
      <w:r w:rsidR="00B4782D">
        <w:t>’</w:t>
      </w:r>
      <w:r w:rsidRPr="00CA3739">
        <w:t>homologation ci</w:t>
      </w:r>
      <w:r w:rsidRPr="00CA3739">
        <w:noBreakHyphen/>
        <w:t>dessus, apposée sur un véhicule, indique que le type de ce véhicule a des sièges non munis, ni ne pouvant être munis, d</w:t>
      </w:r>
      <w:r w:rsidR="00B4782D">
        <w:t>’</w:t>
      </w:r>
      <w:r w:rsidRPr="00CA3739">
        <w:t>un appuie</w:t>
      </w:r>
      <w:r w:rsidRPr="00CA3739">
        <w:noBreakHyphen/>
        <w:t>tête et qu</w:t>
      </w:r>
      <w:r w:rsidR="00B4782D">
        <w:t>’</w:t>
      </w:r>
      <w:r w:rsidRPr="00CA3739">
        <w:t>il a été homologué aux Pays</w:t>
      </w:r>
      <w:r w:rsidRPr="00CA3739">
        <w:noBreakHyphen/>
        <w:t xml:space="preserve">Bas (E4) en application des Règlements </w:t>
      </w:r>
      <w:r w:rsidRPr="00CA3739">
        <w:rPr>
          <w:rFonts w:eastAsia="MS Mincho"/>
        </w:rPr>
        <w:t>n</w:t>
      </w:r>
      <w:r w:rsidRPr="00CA3739">
        <w:rPr>
          <w:rFonts w:eastAsia="MS Mincho"/>
          <w:vertAlign w:val="superscript"/>
        </w:rPr>
        <w:t>os</w:t>
      </w:r>
      <w:r w:rsidRPr="00CA3739">
        <w:t xml:space="preserve"> 17 et 33</w:t>
      </w:r>
      <w:r w:rsidRPr="00C05062">
        <w:rPr>
          <w:sz w:val="18"/>
          <w:szCs w:val="18"/>
          <w:vertAlign w:val="superscript"/>
        </w:rPr>
        <w:t>1</w:t>
      </w:r>
      <w:r w:rsidRPr="00CA3739">
        <w:t>. Les numéros d</w:t>
      </w:r>
      <w:r w:rsidR="00B4782D">
        <w:t>’</w:t>
      </w:r>
      <w:r w:rsidRPr="00CA3739">
        <w:t>homologation signifient qu</w:t>
      </w:r>
      <w:r w:rsidR="00B4782D">
        <w:t>’</w:t>
      </w:r>
      <w:r w:rsidRPr="00CA3739">
        <w:t xml:space="preserve">aux dates auxquelles les homologations respectives ont été délivrées, le Règlement </w:t>
      </w:r>
      <w:r w:rsidRPr="00CA3739">
        <w:rPr>
          <w:rFonts w:eastAsia="MS Mincho"/>
        </w:rPr>
        <w:t>n</w:t>
      </w:r>
      <w:r w:rsidRPr="00CA3739">
        <w:rPr>
          <w:rFonts w:eastAsia="MS Mincho"/>
          <w:vertAlign w:val="superscript"/>
        </w:rPr>
        <w:t>o</w:t>
      </w:r>
      <w:r>
        <w:t> </w:t>
      </w:r>
      <w:r w:rsidRPr="00CA3739">
        <w:t>17 comprenait la série 10 d</w:t>
      </w:r>
      <w:r w:rsidR="00B4782D">
        <w:t>’</w:t>
      </w:r>
      <w:r w:rsidRPr="00CA3739">
        <w:t xml:space="preserve">amendements, alors que le Règlement </w:t>
      </w:r>
      <w:r w:rsidRPr="00CA3739">
        <w:rPr>
          <w:rFonts w:eastAsia="MS Mincho"/>
        </w:rPr>
        <w:t>n</w:t>
      </w:r>
      <w:r w:rsidRPr="00CA3739">
        <w:rPr>
          <w:rFonts w:eastAsia="MS Mincho"/>
          <w:vertAlign w:val="superscript"/>
        </w:rPr>
        <w:t>o</w:t>
      </w:r>
      <w:r w:rsidRPr="00CA3739">
        <w:t xml:space="preserve"> 33 était encore sous sa forme originale.</w:t>
      </w:r>
    </w:p>
    <w:p w14:paraId="4418E796" w14:textId="77777777" w:rsidR="00FB7708" w:rsidRPr="00BF21AD" w:rsidRDefault="00FB7708" w:rsidP="00FB7708">
      <w:pPr>
        <w:pStyle w:val="HChG"/>
        <w:ind w:firstLine="0"/>
        <w:rPr>
          <w:b w:val="0"/>
          <w:sz w:val="20"/>
        </w:rPr>
      </w:pPr>
      <w:r>
        <w:br w:type="page"/>
      </w:r>
      <w:r w:rsidRPr="00223552">
        <w:rPr>
          <w:b w:val="0"/>
          <w:i/>
          <w:sz w:val="20"/>
        </w:rPr>
        <w:lastRenderedPageBreak/>
        <w:t>Annexe 4</w:t>
      </w:r>
      <w:r w:rsidRPr="00BF21AD">
        <w:rPr>
          <w:b w:val="0"/>
          <w:sz w:val="20"/>
        </w:rPr>
        <w:t>, lire</w:t>
      </w:r>
      <w:r w:rsidR="00A44AE3">
        <w:rPr>
          <w:b w:val="0"/>
          <w:sz w:val="20"/>
        </w:rPr>
        <w:t> :</w:t>
      </w:r>
    </w:p>
    <w:p w14:paraId="0A793166" w14:textId="77777777" w:rsidR="00FB7708" w:rsidRDefault="00FB7708" w:rsidP="00FB7708">
      <w:pPr>
        <w:pStyle w:val="HChG"/>
        <w:keepNext w:val="0"/>
        <w:keepLines w:val="0"/>
      </w:pPr>
      <w:r w:rsidRPr="00A357D9">
        <w:t>Annexe</w:t>
      </w:r>
      <w:r w:rsidRPr="00A7556E">
        <w:t xml:space="preserve"> 4</w:t>
      </w:r>
    </w:p>
    <w:p w14:paraId="6668C99A" w14:textId="77777777" w:rsidR="00FB7708" w:rsidRPr="00D75D10" w:rsidRDefault="00FB7708" w:rsidP="00FB7708">
      <w:pPr>
        <w:pStyle w:val="HChG"/>
        <w:keepNext w:val="0"/>
        <w:keepLines w:val="0"/>
        <w:rPr>
          <w:strike/>
        </w:rPr>
      </w:pPr>
      <w:r>
        <w:tab/>
      </w:r>
      <w:r>
        <w:tab/>
      </w:r>
      <w:r w:rsidRPr="00D75D10">
        <w:rPr>
          <w:strike/>
        </w:rPr>
        <w:t>Détermination de la hauteur et de la largeur de l</w:t>
      </w:r>
      <w:r w:rsidR="00B4782D">
        <w:rPr>
          <w:strike/>
        </w:rPr>
        <w:t>’</w:t>
      </w:r>
      <w:r w:rsidRPr="00D75D10">
        <w:rPr>
          <w:strike/>
        </w:rPr>
        <w:t>appuie</w:t>
      </w:r>
      <w:r w:rsidRPr="00D75D10">
        <w:rPr>
          <w:strike/>
        </w:rPr>
        <w:noBreakHyphen/>
        <w:t>tête</w:t>
      </w:r>
    </w:p>
    <w:p w14:paraId="5D0B17F3" w14:textId="77777777" w:rsidR="00FB7708" w:rsidRPr="00D75D10" w:rsidRDefault="00FB7708" w:rsidP="00FB7708">
      <w:pPr>
        <w:pStyle w:val="SingleTxtG"/>
        <w:spacing w:before="240"/>
        <w:rPr>
          <w:strike/>
        </w:rPr>
      </w:pPr>
      <w:r w:rsidRPr="00D75D10">
        <w:rPr>
          <w:strike/>
        </w:rPr>
        <w:t>Figure 1</w:t>
      </w:r>
    </w:p>
    <w:p w14:paraId="0DA29A8D" w14:textId="77777777" w:rsidR="00FB7708" w:rsidRDefault="00FB7708" w:rsidP="004F67D3">
      <w:pPr>
        <w:ind w:left="1134"/>
      </w:pPr>
      <w:r w:rsidRPr="00BF33D1">
        <w:rPr>
          <w:strike/>
          <w:noProof/>
          <w:lang w:eastAsia="fr-CH"/>
        </w:rPr>
        <w:drawing>
          <wp:inline distT="0" distB="0" distL="0" distR="0" wp14:anchorId="44152FD7" wp14:editId="7BD92F5B">
            <wp:extent cx="4680000" cy="4892400"/>
            <wp:effectExtent l="0" t="0" r="6350" b="0"/>
            <wp:docPr id="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t="-2202" b="-2202"/>
                    <a:stretch>
                      <a:fillRect/>
                    </a:stretch>
                  </pic:blipFill>
                  <pic:spPr bwMode="auto">
                    <a:xfrm>
                      <a:off x="0" y="0"/>
                      <a:ext cx="4680000" cy="4892400"/>
                    </a:xfrm>
                    <a:prstGeom prst="rect">
                      <a:avLst/>
                    </a:prstGeom>
                    <a:noFill/>
                    <a:ln>
                      <a:noFill/>
                    </a:ln>
                  </pic:spPr>
                </pic:pic>
              </a:graphicData>
            </a:graphic>
          </wp:inline>
        </w:drawing>
      </w:r>
    </w:p>
    <w:p w14:paraId="320FBB76" w14:textId="77777777" w:rsidR="00FB7708" w:rsidRPr="00CA3739" w:rsidRDefault="00FB7708" w:rsidP="00BD0F0D">
      <w:pPr>
        <w:pStyle w:val="HChG"/>
        <w:rPr>
          <w:lang w:eastAsia="fr-FR"/>
        </w:rPr>
      </w:pPr>
      <w:r w:rsidRPr="00CA3739">
        <w:rPr>
          <w:lang w:eastAsia="fr-FR"/>
        </w:rPr>
        <w:tab/>
      </w:r>
      <w:r w:rsidRPr="00CA3739">
        <w:rPr>
          <w:lang w:eastAsia="fr-FR"/>
        </w:rPr>
        <w:tab/>
        <w:t>Procédure d</w:t>
      </w:r>
      <w:r w:rsidR="00B4782D">
        <w:rPr>
          <w:lang w:eastAsia="fr-FR"/>
        </w:rPr>
        <w:t>’</w:t>
      </w:r>
      <w:r w:rsidRPr="00CA3739">
        <w:rPr>
          <w:lang w:eastAsia="fr-FR"/>
        </w:rPr>
        <w:t>essai pour la mesure de la largeur minimale</w:t>
      </w:r>
    </w:p>
    <w:p w14:paraId="2097661A" w14:textId="77777777" w:rsidR="00FB7708" w:rsidRPr="00BE4729" w:rsidRDefault="00FB7708" w:rsidP="00FB7708">
      <w:pPr>
        <w:pStyle w:val="SingleTxtG"/>
        <w:tabs>
          <w:tab w:val="left" w:pos="2268"/>
        </w:tabs>
        <w:rPr>
          <w:b/>
        </w:rPr>
      </w:pPr>
      <w:r w:rsidRPr="00BE4729">
        <w:rPr>
          <w:b/>
        </w:rPr>
        <w:t>1.</w:t>
      </w:r>
      <w:r w:rsidRPr="00BE4729">
        <w:rPr>
          <w:b/>
        </w:rPr>
        <w:tab/>
        <w:t>Objet</w:t>
      </w:r>
    </w:p>
    <w:p w14:paraId="6B34AAD1" w14:textId="77777777" w:rsidR="00FB7708" w:rsidRPr="00BE4729" w:rsidRDefault="00FB7708" w:rsidP="00FB7708">
      <w:pPr>
        <w:pStyle w:val="SingleTxtG"/>
        <w:ind w:left="2268"/>
        <w:rPr>
          <w:b/>
        </w:rPr>
      </w:pPr>
      <w:r w:rsidRPr="00BE4729">
        <w:rPr>
          <w:b/>
        </w:rPr>
        <w:tab/>
        <w:t>L</w:t>
      </w:r>
      <w:r w:rsidR="00B4782D">
        <w:rPr>
          <w:b/>
        </w:rPr>
        <w:t>’</w:t>
      </w:r>
      <w:r w:rsidRPr="00BE4729">
        <w:rPr>
          <w:b/>
        </w:rPr>
        <w:t>objet de cet essai est de démontrer la conformité avec les prescriptions du paragraphe</w:t>
      </w:r>
      <w:r>
        <w:rPr>
          <w:b/>
        </w:rPr>
        <w:t xml:space="preserve"> </w:t>
      </w:r>
      <w:r w:rsidRPr="00BE4729">
        <w:rPr>
          <w:b/>
        </w:rPr>
        <w:t>5.6.3 du présent Règlement concernant la largeur minimale.</w:t>
      </w:r>
    </w:p>
    <w:p w14:paraId="5E89F6AE" w14:textId="77777777" w:rsidR="00FB7708" w:rsidRPr="00BE4729" w:rsidRDefault="00FB7708" w:rsidP="00FB7708">
      <w:pPr>
        <w:pStyle w:val="SingleTxtG"/>
        <w:tabs>
          <w:tab w:val="left" w:pos="2268"/>
        </w:tabs>
        <w:rPr>
          <w:b/>
        </w:rPr>
      </w:pPr>
      <w:r w:rsidRPr="00BE4729">
        <w:rPr>
          <w:b/>
        </w:rPr>
        <w:t>2.</w:t>
      </w:r>
      <w:r w:rsidRPr="00BE4729">
        <w:rPr>
          <w:b/>
        </w:rPr>
        <w:tab/>
        <w:t xml:space="preserve">Procédure de mesure de la largeur </w:t>
      </w:r>
    </w:p>
    <w:p w14:paraId="6DC95AA2" w14:textId="77777777" w:rsidR="00FB7708" w:rsidRPr="00BE4729" w:rsidRDefault="00FB7708" w:rsidP="00FB7708">
      <w:pPr>
        <w:pStyle w:val="SingleTxtG"/>
        <w:tabs>
          <w:tab w:val="left" w:pos="2268"/>
        </w:tabs>
        <w:ind w:left="2268" w:hanging="1134"/>
        <w:rPr>
          <w:b/>
        </w:rPr>
      </w:pPr>
      <w:r w:rsidRPr="00BE4729">
        <w:rPr>
          <w:b/>
        </w:rPr>
        <w:t>2.1</w:t>
      </w:r>
      <w:r w:rsidRPr="00BE4729">
        <w:rPr>
          <w:b/>
        </w:rPr>
        <w:tab/>
        <w:t>Le siège doit être réglé de telle sorte que le point H coïncide avec le point</w:t>
      </w:r>
      <w:r>
        <w:rPr>
          <w:b/>
        </w:rPr>
        <w:t xml:space="preserve"> </w:t>
      </w:r>
      <w:r w:rsidRPr="00BE4729">
        <w:rPr>
          <w:b/>
        </w:rPr>
        <w:t>R</w:t>
      </w:r>
      <w:r w:rsidR="00A44AE3">
        <w:rPr>
          <w:b/>
        </w:rPr>
        <w:t> ;</w:t>
      </w:r>
      <w:r w:rsidRPr="00BE4729">
        <w:rPr>
          <w:b/>
        </w:rPr>
        <w:t xml:space="preserve"> si le dossier du siège est réglable, il doit être réglé sur l</w:t>
      </w:r>
      <w:r w:rsidR="00B4782D">
        <w:rPr>
          <w:b/>
        </w:rPr>
        <w:t>’</w:t>
      </w:r>
      <w:r w:rsidRPr="00BE4729">
        <w:rPr>
          <w:b/>
        </w:rPr>
        <w:t>angle prévu d</w:t>
      </w:r>
      <w:r w:rsidR="00B4782D">
        <w:rPr>
          <w:b/>
        </w:rPr>
        <w:t>’</w:t>
      </w:r>
      <w:r w:rsidRPr="00BE4729">
        <w:rPr>
          <w:b/>
        </w:rPr>
        <w:t>inclinaison. Ces deux réglages doivent être effectués conformément aux prescriptions du paragraphe</w:t>
      </w:r>
      <w:r>
        <w:rPr>
          <w:b/>
        </w:rPr>
        <w:t xml:space="preserve"> </w:t>
      </w:r>
      <w:r w:rsidRPr="00BE4729">
        <w:rPr>
          <w:b/>
        </w:rPr>
        <w:t>2.1 de l</w:t>
      </w:r>
      <w:r w:rsidR="00B4782D">
        <w:rPr>
          <w:b/>
        </w:rPr>
        <w:t>’</w:t>
      </w:r>
      <w:r w:rsidRPr="00BE4729">
        <w:rPr>
          <w:b/>
        </w:rPr>
        <w:t>annexe</w:t>
      </w:r>
      <w:r>
        <w:rPr>
          <w:b/>
        </w:rPr>
        <w:t xml:space="preserve"> </w:t>
      </w:r>
      <w:r w:rsidRPr="00BE4729">
        <w:rPr>
          <w:b/>
        </w:rPr>
        <w:t>1</w:t>
      </w:r>
      <w:r>
        <w:rPr>
          <w:b/>
        </w:rPr>
        <w:t>1</w:t>
      </w:r>
      <w:r w:rsidRPr="00BE4729">
        <w:rPr>
          <w:b/>
        </w:rPr>
        <w:t xml:space="preserve">. </w:t>
      </w:r>
    </w:p>
    <w:p w14:paraId="60A6E87E" w14:textId="77777777" w:rsidR="00FB7708" w:rsidRPr="00BE4729" w:rsidRDefault="00FB7708" w:rsidP="00FB7708">
      <w:pPr>
        <w:pStyle w:val="SingleTxtG"/>
        <w:tabs>
          <w:tab w:val="left" w:pos="2268"/>
        </w:tabs>
        <w:ind w:left="2268" w:hanging="1134"/>
        <w:rPr>
          <w:b/>
        </w:rPr>
      </w:pPr>
      <w:r w:rsidRPr="00BE4729">
        <w:rPr>
          <w:b/>
        </w:rPr>
        <w:t>2.2</w:t>
      </w:r>
      <w:r w:rsidRPr="00BE4729">
        <w:rPr>
          <w:b/>
        </w:rPr>
        <w:tab/>
        <w:t>Le plan S1 est un plan perpendiculaire à la ligne de référence et est situé à</w:t>
      </w:r>
      <w:r>
        <w:rPr>
          <w:b/>
        </w:rPr>
        <w:t xml:space="preserve"> </w:t>
      </w:r>
      <w:r w:rsidRPr="00BE4729">
        <w:rPr>
          <w:b/>
        </w:rPr>
        <w:t>65</w:t>
      </w:r>
      <w:r>
        <w:rPr>
          <w:b/>
        </w:rPr>
        <w:t xml:space="preserve"> </w:t>
      </w:r>
      <w:r w:rsidRPr="00BE4729">
        <w:rPr>
          <w:b/>
        </w:rPr>
        <w:sym w:font="Symbol" w:char="F0B1"/>
      </w:r>
      <w:r>
        <w:rPr>
          <w:b/>
        </w:rPr>
        <w:t xml:space="preserve"> </w:t>
      </w:r>
      <w:r w:rsidRPr="00BE4729">
        <w:rPr>
          <w:b/>
        </w:rPr>
        <w:t>3</w:t>
      </w:r>
      <w:r>
        <w:rPr>
          <w:b/>
        </w:rPr>
        <w:t xml:space="preserve"> </w:t>
      </w:r>
      <w:r w:rsidRPr="00BE4729">
        <w:rPr>
          <w:b/>
        </w:rPr>
        <w:t>mm au</w:t>
      </w:r>
      <w:r w:rsidRPr="00BE4729">
        <w:rPr>
          <w:b/>
        </w:rPr>
        <w:noBreakHyphen/>
        <w:t>dessous du sommet effectif de l</w:t>
      </w:r>
      <w:r w:rsidR="00B4782D">
        <w:rPr>
          <w:b/>
        </w:rPr>
        <w:t>’</w:t>
      </w:r>
      <w:r w:rsidRPr="00BE4729">
        <w:rPr>
          <w:b/>
        </w:rPr>
        <w:t>appuie</w:t>
      </w:r>
      <w:r w:rsidRPr="00BE4729">
        <w:rPr>
          <w:b/>
        </w:rPr>
        <w:noBreakHyphen/>
        <w:t>tête.</w:t>
      </w:r>
    </w:p>
    <w:p w14:paraId="7E321C7C" w14:textId="77777777" w:rsidR="00FB7708" w:rsidRPr="00BE4729" w:rsidRDefault="00FB7708" w:rsidP="00FB7708">
      <w:pPr>
        <w:pStyle w:val="SingleTxtG"/>
        <w:tabs>
          <w:tab w:val="left" w:pos="2268"/>
        </w:tabs>
        <w:ind w:left="2268" w:hanging="1134"/>
        <w:rPr>
          <w:b/>
        </w:rPr>
      </w:pPr>
      <w:r w:rsidRPr="00BE4729">
        <w:rPr>
          <w:b/>
        </w:rPr>
        <w:lastRenderedPageBreak/>
        <w:t>2.3</w:t>
      </w:r>
      <w:r w:rsidRPr="00BE4729">
        <w:rPr>
          <w:b/>
        </w:rPr>
        <w:tab/>
        <w:t>Les plans P et P</w:t>
      </w:r>
      <w:r w:rsidR="00B4782D">
        <w:rPr>
          <w:b/>
        </w:rPr>
        <w:t>’</w:t>
      </w:r>
      <w:r w:rsidRPr="00BE4729">
        <w:rPr>
          <w:b/>
        </w:rPr>
        <w:t xml:space="preserve"> sont des plans verticaux longitudinaux tangents à chaque côté de l</w:t>
      </w:r>
      <w:r w:rsidR="00B4782D">
        <w:rPr>
          <w:b/>
        </w:rPr>
        <w:t>’</w:t>
      </w:r>
      <w:r w:rsidRPr="00BE4729">
        <w:rPr>
          <w:b/>
        </w:rPr>
        <w:t>appuie</w:t>
      </w:r>
      <w:r w:rsidRPr="00BE4729">
        <w:rPr>
          <w:b/>
        </w:rPr>
        <w:noBreakHyphen/>
        <w:t>tête à mesurer.</w:t>
      </w:r>
    </w:p>
    <w:p w14:paraId="637BC4C5" w14:textId="77777777" w:rsidR="00FB7708" w:rsidRPr="00BE4729" w:rsidRDefault="00FB7708" w:rsidP="00FB7708">
      <w:pPr>
        <w:pStyle w:val="SingleTxtG"/>
        <w:tabs>
          <w:tab w:val="left" w:pos="2268"/>
        </w:tabs>
        <w:ind w:left="2268" w:hanging="1134"/>
        <w:rPr>
          <w:b/>
        </w:rPr>
      </w:pPr>
      <w:r w:rsidRPr="00BE4729">
        <w:rPr>
          <w:b/>
        </w:rPr>
        <w:t>2.4</w:t>
      </w:r>
      <w:r w:rsidRPr="00BE4729">
        <w:rPr>
          <w:b/>
        </w:rPr>
        <w:tab/>
        <w:t>Mesurer les distances L et L</w:t>
      </w:r>
      <w:r w:rsidR="00B4782D">
        <w:rPr>
          <w:b/>
        </w:rPr>
        <w:t>’</w:t>
      </w:r>
      <w:r w:rsidRPr="00BE4729">
        <w:rPr>
          <w:b/>
        </w:rPr>
        <w:t>, dans le plan S1 entre le plan vertical longitudinal passant par la ligne de torse et les plans verticaux longitudinaux P et P</w:t>
      </w:r>
      <w:r w:rsidR="00B4782D">
        <w:rPr>
          <w:b/>
        </w:rPr>
        <w:t>’</w:t>
      </w:r>
      <w:r w:rsidRPr="00BE4729">
        <w:rPr>
          <w:b/>
        </w:rPr>
        <w:t>.</w:t>
      </w:r>
    </w:p>
    <w:p w14:paraId="1E389FFF" w14:textId="77777777" w:rsidR="00FB7708" w:rsidRDefault="00FB7708" w:rsidP="00FB7708">
      <w:pPr>
        <w:pStyle w:val="Titre1"/>
        <w:keepNext w:val="0"/>
        <w:keepLines w:val="0"/>
        <w:rPr>
          <w:strike/>
        </w:rPr>
      </w:pPr>
      <w:r w:rsidRPr="00A02768">
        <w:rPr>
          <w:b/>
        </w:rPr>
        <w:t>Figure 4</w:t>
      </w:r>
      <w:r>
        <w:rPr>
          <w:b/>
        </w:rPr>
        <w:noBreakHyphen/>
      </w:r>
      <w:r w:rsidRPr="00A02768">
        <w:rPr>
          <w:b/>
        </w:rPr>
        <w:t>1</w:t>
      </w:r>
      <w:r>
        <w:t xml:space="preserve"> </w:t>
      </w:r>
    </w:p>
    <w:p w14:paraId="7D5EB8B9" w14:textId="77777777" w:rsidR="00162A21" w:rsidRDefault="00FB7708" w:rsidP="00FB7708">
      <w:pPr>
        <w:pStyle w:val="SingleTxtG"/>
      </w:pPr>
      <w:r>
        <w:rPr>
          <w:noProof/>
          <w:lang w:eastAsia="fr-CH"/>
        </w:rPr>
        <mc:AlternateContent>
          <mc:Choice Requires="wps">
            <w:drawing>
              <wp:anchor distT="0" distB="0" distL="114300" distR="114300" simplePos="0" relativeHeight="251522048" behindDoc="0" locked="0" layoutInCell="1" allowOverlap="1" wp14:anchorId="55FAB79C" wp14:editId="0E62B7C3">
                <wp:simplePos x="0" y="0"/>
                <wp:positionH relativeFrom="column">
                  <wp:posOffset>2311112</wp:posOffset>
                </wp:positionH>
                <wp:positionV relativeFrom="paragraph">
                  <wp:posOffset>367492</wp:posOffset>
                </wp:positionV>
                <wp:extent cx="171797" cy="127116"/>
                <wp:effectExtent l="0" t="0" r="0" b="6350"/>
                <wp:wrapNone/>
                <wp:docPr id="74"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71797" cy="12711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1DF9FBF" w14:textId="77777777" w:rsidR="00865AD1" w:rsidRPr="00264A8A" w:rsidRDefault="00865AD1" w:rsidP="00FB7708">
                            <w:pPr>
                              <w:spacing w:line="240" w:lineRule="auto"/>
                              <w:jc w:val="center"/>
                              <w:rPr>
                                <w:sz w:val="16"/>
                                <w:szCs w:val="16"/>
                              </w:rPr>
                            </w:pPr>
                            <w:r>
                              <w:rPr>
                                <w:sz w:val="16"/>
                                <w:szCs w:val="16"/>
                              </w:rPr>
                              <w:t>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AB79C" id="Надпись 13" o:spid="_x0000_s1037" type="#_x0000_t202" style="position:absolute;left:0;text-align:left;margin-left:182pt;margin-top:28.95pt;width:13.55pt;height:10pt;rotation:180;flip:y;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" stroked="f">
                <v:stroke joinstyle="round"/>
                <v:path arrowok="t"/>
                <v:textbox inset="0,0,0,0">
                  <w:txbxContent>
                    <w:p w14:paraId="31DF9FBF" w14:textId="77777777" w:rsidR="00865AD1" w:rsidRPr="00264A8A" w:rsidRDefault="00865AD1" w:rsidP="00FB7708">
                      <w:pPr>
                        <w:spacing w:line="240" w:lineRule="auto"/>
                        <w:jc w:val="center"/>
                        <w:rPr>
                          <w:sz w:val="16"/>
                          <w:szCs w:val="16"/>
                        </w:rPr>
                      </w:pPr>
                      <w:r>
                        <w:rPr>
                          <w:sz w:val="16"/>
                          <w:szCs w:val="16"/>
                        </w:rPr>
                        <w:t>S1</w:t>
                      </w:r>
                    </w:p>
                  </w:txbxContent>
                </v:textbox>
              </v:shape>
            </w:pict>
          </mc:Fallback>
        </mc:AlternateContent>
      </w:r>
      <w:r>
        <w:rPr>
          <w:b/>
          <w:noProof/>
          <w:lang w:eastAsia="fr-CH"/>
        </w:rPr>
        <mc:AlternateContent>
          <mc:Choice Requires="wps">
            <w:drawing>
              <wp:anchor distT="0" distB="0" distL="114300" distR="114300" simplePos="0" relativeHeight="251466752" behindDoc="0" locked="0" layoutInCell="1" allowOverlap="1" wp14:anchorId="7C307061" wp14:editId="69543072">
                <wp:simplePos x="0" y="0"/>
                <wp:positionH relativeFrom="column">
                  <wp:posOffset>3263900</wp:posOffset>
                </wp:positionH>
                <wp:positionV relativeFrom="paragraph">
                  <wp:posOffset>2085167</wp:posOffset>
                </wp:positionV>
                <wp:extent cx="426161" cy="204470"/>
                <wp:effectExtent l="19050" t="19050" r="12065" b="2413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0933">
                          <a:off x="0" y="0"/>
                          <a:ext cx="426161"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788CC" w14:textId="77777777" w:rsidR="00865AD1" w:rsidRPr="00AF2B39" w:rsidRDefault="00865AD1" w:rsidP="00FB7708">
                            <w:pPr>
                              <w:spacing w:line="192" w:lineRule="auto"/>
                              <w:rPr>
                                <w:sz w:val="16"/>
                                <w:szCs w:val="16"/>
                                <w:lang w:val="fr-FR"/>
                              </w:rPr>
                            </w:pPr>
                            <w:r>
                              <w:rPr>
                                <w:sz w:val="16"/>
                                <w:szCs w:val="16"/>
                                <w:lang w:val="fr-FR"/>
                              </w:rPr>
                              <w:t xml:space="preserve">Plan vertical 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07061" id="Zone de texte 68" o:spid="_x0000_s1038" type="#_x0000_t202" style="position:absolute;left:0;text-align:left;margin-left:257pt;margin-top:164.2pt;width:33.55pt;height:16.1pt;rotation:-315738fd;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" stroked="f">
                <v:textbox inset="0,0,0,0">
                  <w:txbxContent>
                    <w:p w14:paraId="039788CC" w14:textId="77777777" w:rsidR="00865AD1" w:rsidRPr="00AF2B39" w:rsidRDefault="00865AD1" w:rsidP="00FB7708">
                      <w:pPr>
                        <w:spacing w:line="192" w:lineRule="auto"/>
                        <w:rPr>
                          <w:sz w:val="16"/>
                          <w:szCs w:val="16"/>
                          <w:lang w:val="fr-FR"/>
                        </w:rPr>
                      </w:pPr>
                      <w:r>
                        <w:rPr>
                          <w:sz w:val="16"/>
                          <w:szCs w:val="16"/>
                          <w:lang w:val="fr-FR"/>
                        </w:rPr>
                        <w:t xml:space="preserve">Plan vertical P </w:t>
                      </w:r>
                    </w:p>
                  </w:txbxContent>
                </v:textbox>
              </v:shape>
            </w:pict>
          </mc:Fallback>
        </mc:AlternateContent>
      </w:r>
      <w:r>
        <w:rPr>
          <w:b/>
          <w:noProof/>
          <w:lang w:eastAsia="fr-CH"/>
        </w:rPr>
        <mc:AlternateContent>
          <mc:Choice Requires="wps">
            <w:drawing>
              <wp:anchor distT="0" distB="0" distL="114300" distR="114300" simplePos="0" relativeHeight="251475968" behindDoc="0" locked="0" layoutInCell="1" allowOverlap="1" wp14:anchorId="5DD38551" wp14:editId="16AE5097">
                <wp:simplePos x="0" y="0"/>
                <wp:positionH relativeFrom="column">
                  <wp:posOffset>1032510</wp:posOffset>
                </wp:positionH>
                <wp:positionV relativeFrom="paragraph">
                  <wp:posOffset>885710</wp:posOffset>
                </wp:positionV>
                <wp:extent cx="1114425" cy="339725"/>
                <wp:effectExtent l="1270" t="2540" r="0" b="635"/>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02210" w14:textId="77777777" w:rsidR="00865AD1" w:rsidRPr="00617573" w:rsidRDefault="00865AD1" w:rsidP="00FB7708">
                            <w:pPr>
                              <w:spacing w:line="192" w:lineRule="auto"/>
                              <w:rPr>
                                <w:sz w:val="16"/>
                                <w:szCs w:val="16"/>
                                <w:lang w:val="fr-FR"/>
                              </w:rPr>
                            </w:pPr>
                            <w:r>
                              <w:rPr>
                                <w:sz w:val="16"/>
                                <w:szCs w:val="16"/>
                                <w:lang w:val="fr-FR"/>
                              </w:rPr>
                              <w:t>Trace du plan vertical médian du siège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8551" id="Zone de texte 69" o:spid="_x0000_s1039" type="#_x0000_t202" style="position:absolute;left:0;text-align:left;margin-left:81.3pt;margin-top:69.75pt;width:87.75pt;height:26.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" stroked="f">
                <v:textbox>
                  <w:txbxContent>
                    <w:p w14:paraId="0FC02210" w14:textId="77777777" w:rsidR="00865AD1" w:rsidRPr="00617573" w:rsidRDefault="00865AD1" w:rsidP="00FB7708">
                      <w:pPr>
                        <w:spacing w:line="192" w:lineRule="auto"/>
                        <w:rPr>
                          <w:sz w:val="16"/>
                          <w:szCs w:val="16"/>
                          <w:lang w:val="fr-FR"/>
                        </w:rPr>
                      </w:pPr>
                      <w:r>
                        <w:rPr>
                          <w:sz w:val="16"/>
                          <w:szCs w:val="16"/>
                          <w:lang w:val="fr-FR"/>
                        </w:rPr>
                        <w:t>Trace du plan vertical médian du siège</w:t>
                      </w:r>
                    </w:p>
                  </w:txbxContent>
                </v:textbox>
              </v:shape>
            </w:pict>
          </mc:Fallback>
        </mc:AlternateContent>
      </w:r>
      <w:r>
        <w:rPr>
          <w:b/>
          <w:noProof/>
          <w:lang w:eastAsia="fr-CH"/>
        </w:rPr>
        <mc:AlternateContent>
          <mc:Choice Requires="wps">
            <w:drawing>
              <wp:anchor distT="0" distB="0" distL="114300" distR="114300" simplePos="0" relativeHeight="251512832" behindDoc="0" locked="0" layoutInCell="1" allowOverlap="1" wp14:anchorId="3856745E" wp14:editId="67BB06DF">
                <wp:simplePos x="0" y="0"/>
                <wp:positionH relativeFrom="column">
                  <wp:posOffset>2687032</wp:posOffset>
                </wp:positionH>
                <wp:positionV relativeFrom="paragraph">
                  <wp:posOffset>2998701</wp:posOffset>
                </wp:positionV>
                <wp:extent cx="1021715" cy="343535"/>
                <wp:effectExtent l="3810" t="0" r="3175" b="635"/>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A5465" w14:textId="77777777" w:rsidR="00865AD1" w:rsidRDefault="00865AD1" w:rsidP="00FB7708">
                            <w:pPr>
                              <w:rPr>
                                <w:sz w:val="16"/>
                                <w:szCs w:val="16"/>
                                <w:lang w:val="fr-FR"/>
                              </w:rPr>
                            </w:pPr>
                            <w:r>
                              <w:rPr>
                                <w:sz w:val="16"/>
                                <w:szCs w:val="16"/>
                                <w:lang w:val="fr-FR"/>
                              </w:rPr>
                              <w:t>R : ligne de référence</w:t>
                            </w:r>
                          </w:p>
                          <w:p w14:paraId="6FA49103" w14:textId="77777777" w:rsidR="00865AD1" w:rsidRPr="00FD7A6A" w:rsidRDefault="00865AD1" w:rsidP="00FB7708">
                            <w:pPr>
                              <w:rPr>
                                <w:sz w:val="16"/>
                                <w:szCs w:val="16"/>
                                <w:lang w:val="fr-FR"/>
                              </w:rPr>
                            </w:pPr>
                            <w:r>
                              <w:rPr>
                                <w:sz w:val="16"/>
                                <w:szCs w:val="16"/>
                                <w:lang w:val="fr-FR"/>
                              </w:rPr>
                              <w:t>0 = 65 mm</w:t>
                            </w:r>
                          </w:p>
                          <w:p w14:paraId="175C16A1" w14:textId="77777777" w:rsidR="00865AD1" w:rsidRDefault="00865AD1" w:rsidP="00FB77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745E" id="Zone de texte 72" o:spid="_x0000_s1040" type="#_x0000_t202" style="position:absolute;left:0;text-align:left;margin-left:211.6pt;margin-top:236.1pt;width:80.45pt;height:27.0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" stroked="f">
                <v:textbox inset="0,0,0,0">
                  <w:txbxContent>
                    <w:p w14:paraId="449A5465" w14:textId="77777777" w:rsidR="00865AD1" w:rsidRDefault="00865AD1" w:rsidP="00FB7708">
                      <w:pPr>
                        <w:rPr>
                          <w:sz w:val="16"/>
                          <w:szCs w:val="16"/>
                          <w:lang w:val="fr-FR"/>
                        </w:rPr>
                      </w:pPr>
                      <w:r>
                        <w:rPr>
                          <w:sz w:val="16"/>
                          <w:szCs w:val="16"/>
                          <w:lang w:val="fr-FR"/>
                        </w:rPr>
                        <w:t>R : ligne de référence</w:t>
                      </w:r>
                    </w:p>
                    <w:p w14:paraId="6FA49103" w14:textId="77777777" w:rsidR="00865AD1" w:rsidRPr="00FD7A6A" w:rsidRDefault="00865AD1" w:rsidP="00FB7708">
                      <w:pPr>
                        <w:rPr>
                          <w:sz w:val="16"/>
                          <w:szCs w:val="16"/>
                          <w:lang w:val="fr-FR"/>
                        </w:rPr>
                      </w:pPr>
                      <w:r>
                        <w:rPr>
                          <w:sz w:val="16"/>
                          <w:szCs w:val="16"/>
                          <w:lang w:val="fr-FR"/>
                        </w:rPr>
                        <w:t>0 = 65 mm</w:t>
                      </w:r>
                    </w:p>
                    <w:p w14:paraId="175C16A1" w14:textId="77777777" w:rsidR="00865AD1" w:rsidRDefault="00865AD1" w:rsidP="00FB7708"/>
                  </w:txbxContent>
                </v:textbox>
              </v:shape>
            </w:pict>
          </mc:Fallback>
        </mc:AlternateContent>
      </w:r>
      <w:r>
        <w:rPr>
          <w:b/>
          <w:noProof/>
          <w:lang w:eastAsia="fr-CH"/>
        </w:rPr>
        <mc:AlternateContent>
          <mc:Choice Requires="wps">
            <w:drawing>
              <wp:anchor distT="0" distB="0" distL="114300" distR="114300" simplePos="0" relativeHeight="251503616" behindDoc="0" locked="0" layoutInCell="1" allowOverlap="1" wp14:anchorId="0D039938" wp14:editId="5E19A4A7">
                <wp:simplePos x="0" y="0"/>
                <wp:positionH relativeFrom="column">
                  <wp:posOffset>3696162</wp:posOffset>
                </wp:positionH>
                <wp:positionV relativeFrom="paragraph">
                  <wp:posOffset>1027084</wp:posOffset>
                </wp:positionV>
                <wp:extent cx="668655" cy="387523"/>
                <wp:effectExtent l="0" t="0" r="0"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87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0AA9C" w14:textId="77777777" w:rsidR="00865AD1" w:rsidRPr="00AB795A" w:rsidRDefault="00865AD1" w:rsidP="00FB7708">
                            <w:pPr>
                              <w:rPr>
                                <w:sz w:val="16"/>
                                <w:szCs w:val="16"/>
                                <w:lang w:val="fr-FR"/>
                              </w:rPr>
                            </w:pPr>
                            <w:r>
                              <w:rPr>
                                <w:sz w:val="16"/>
                                <w:szCs w:val="16"/>
                                <w:lang w:val="fr-FR"/>
                              </w:rPr>
                              <w:t>Plan vertical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39938" id="Zone de texte 67" o:spid="_x0000_s1041" type="#_x0000_t202" style="position:absolute;left:0;text-align:left;margin-left:291.05pt;margin-top:80.85pt;width:52.65pt;height:30.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" stroked="f">
                <v:textbox>
                  <w:txbxContent>
                    <w:p w14:paraId="2E80AA9C" w14:textId="77777777" w:rsidR="00865AD1" w:rsidRPr="00AB795A" w:rsidRDefault="00865AD1" w:rsidP="00FB7708">
                      <w:pPr>
                        <w:rPr>
                          <w:sz w:val="16"/>
                          <w:szCs w:val="16"/>
                          <w:lang w:val="fr-FR"/>
                        </w:rPr>
                      </w:pPr>
                      <w:r>
                        <w:rPr>
                          <w:sz w:val="16"/>
                          <w:szCs w:val="16"/>
                          <w:lang w:val="fr-FR"/>
                        </w:rPr>
                        <w:t>Plan vertical P’</w:t>
                      </w:r>
                    </w:p>
                  </w:txbxContent>
                </v:textbox>
              </v:shape>
            </w:pict>
          </mc:Fallback>
        </mc:AlternateContent>
      </w:r>
      <w:r>
        <w:rPr>
          <w:b/>
          <w:noProof/>
          <w:lang w:eastAsia="fr-CH"/>
        </w:rPr>
        <mc:AlternateContent>
          <mc:Choice Requires="wps">
            <w:drawing>
              <wp:anchor distT="0" distB="0" distL="114300" distR="114300" simplePos="0" relativeHeight="251494400" behindDoc="0" locked="0" layoutInCell="1" allowOverlap="1" wp14:anchorId="18CE740F" wp14:editId="434731AD">
                <wp:simplePos x="0" y="0"/>
                <wp:positionH relativeFrom="column">
                  <wp:posOffset>3264650</wp:posOffset>
                </wp:positionH>
                <wp:positionV relativeFrom="paragraph">
                  <wp:posOffset>386658</wp:posOffset>
                </wp:positionV>
                <wp:extent cx="693420" cy="271780"/>
                <wp:effectExtent l="0" t="1905" r="2540" b="254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4F2BC" w14:textId="77777777" w:rsidR="00865AD1" w:rsidRPr="00617573" w:rsidRDefault="00865AD1" w:rsidP="00FB7708">
                            <w:pPr>
                              <w:rPr>
                                <w:sz w:val="16"/>
                                <w:szCs w:val="16"/>
                                <w:lang w:val="fr-FR"/>
                              </w:rPr>
                            </w:pPr>
                            <w:r>
                              <w:rPr>
                                <w:sz w:val="16"/>
                                <w:szCs w:val="16"/>
                                <w:lang w:val="fr-FR"/>
                              </w:rPr>
                              <w:t>Plan 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740F" id="Zone de texte 71" o:spid="_x0000_s1042" type="#_x0000_t202" style="position:absolute;left:0;text-align:left;margin-left:257.05pt;margin-top:30.45pt;width:54.6pt;height:21.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" stroked="f">
                <v:textbox>
                  <w:txbxContent>
                    <w:p w14:paraId="29F4F2BC" w14:textId="77777777" w:rsidR="00865AD1" w:rsidRPr="00617573" w:rsidRDefault="00865AD1" w:rsidP="00FB7708">
                      <w:pPr>
                        <w:rPr>
                          <w:sz w:val="16"/>
                          <w:szCs w:val="16"/>
                          <w:lang w:val="fr-FR"/>
                        </w:rPr>
                      </w:pPr>
                      <w:r>
                        <w:rPr>
                          <w:sz w:val="16"/>
                          <w:szCs w:val="16"/>
                          <w:lang w:val="fr-FR"/>
                        </w:rPr>
                        <w:t>Plan S1</w:t>
                      </w:r>
                    </w:p>
                  </w:txbxContent>
                </v:textbox>
              </v:shape>
            </w:pict>
          </mc:Fallback>
        </mc:AlternateContent>
      </w:r>
      <w:r>
        <w:rPr>
          <w:b/>
          <w:noProof/>
          <w:lang w:eastAsia="fr-CH"/>
        </w:rPr>
        <mc:AlternateContent>
          <mc:Choice Requires="wps">
            <w:drawing>
              <wp:anchor distT="0" distB="0" distL="114300" distR="114300" simplePos="0" relativeHeight="251485184" behindDoc="0" locked="0" layoutInCell="1" allowOverlap="1" wp14:anchorId="1D49859A" wp14:editId="289730ED">
                <wp:simplePos x="0" y="0"/>
                <wp:positionH relativeFrom="column">
                  <wp:posOffset>1501313</wp:posOffset>
                </wp:positionH>
                <wp:positionV relativeFrom="paragraph">
                  <wp:posOffset>617913</wp:posOffset>
                </wp:positionV>
                <wp:extent cx="720090" cy="175260"/>
                <wp:effectExtent l="0" t="3175" r="4445" b="254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DD175" w14:textId="77777777" w:rsidR="00865AD1" w:rsidRPr="00617573" w:rsidRDefault="00865AD1" w:rsidP="00FB7708">
                            <w:pPr>
                              <w:spacing w:line="192" w:lineRule="auto"/>
                              <w:rPr>
                                <w:sz w:val="16"/>
                                <w:szCs w:val="16"/>
                                <w:lang w:val="fr-FR"/>
                              </w:rPr>
                            </w:pPr>
                            <w:r>
                              <w:rPr>
                                <w:sz w:val="16"/>
                                <w:szCs w:val="16"/>
                                <w:lang w:val="fr-FR"/>
                              </w:rPr>
                              <w:t>Ligne de torse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859A" id="Zone de texte 70" o:spid="_x0000_s1043" type="#_x0000_t202" style="position:absolute;left:0;text-align:left;margin-left:118.2pt;margin-top:48.65pt;width:56.7pt;height:13.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" stroked="f">
                <v:textbox inset="0,0,0,0">
                  <w:txbxContent>
                    <w:p w14:paraId="645DD175" w14:textId="77777777" w:rsidR="00865AD1" w:rsidRPr="00617573" w:rsidRDefault="00865AD1" w:rsidP="00FB7708">
                      <w:pPr>
                        <w:spacing w:line="192" w:lineRule="auto"/>
                        <w:rPr>
                          <w:sz w:val="16"/>
                          <w:szCs w:val="16"/>
                          <w:lang w:val="fr-FR"/>
                        </w:rPr>
                      </w:pPr>
                      <w:r>
                        <w:rPr>
                          <w:sz w:val="16"/>
                          <w:szCs w:val="16"/>
                          <w:lang w:val="fr-FR"/>
                        </w:rPr>
                        <w:t>Ligne de torse</w:t>
                      </w:r>
                    </w:p>
                  </w:txbxContent>
                </v:textbox>
              </v:shape>
            </w:pict>
          </mc:Fallback>
        </mc:AlternateContent>
      </w:r>
      <w:r w:rsidRPr="002973A6">
        <w:rPr>
          <w:b/>
          <w:noProof/>
          <w:lang w:eastAsia="fr-CH"/>
        </w:rPr>
        <w:drawing>
          <wp:inline distT="0" distB="0" distL="0" distR="0" wp14:anchorId="4B3CAE9E" wp14:editId="7203B7EA">
            <wp:extent cx="3712845" cy="3685540"/>
            <wp:effectExtent l="0" t="0" r="190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845" cy="3685540"/>
                    </a:xfrm>
                    <a:prstGeom prst="rect">
                      <a:avLst/>
                    </a:prstGeom>
                    <a:noFill/>
                    <a:ln>
                      <a:noFill/>
                    </a:ln>
                  </pic:spPr>
                </pic:pic>
              </a:graphicData>
            </a:graphic>
          </wp:inline>
        </w:drawing>
      </w:r>
    </w:p>
    <w:p w14:paraId="35E18F2A" w14:textId="77777777" w:rsidR="00FB7708" w:rsidRPr="00BF21AD" w:rsidRDefault="00FB7708" w:rsidP="00FB7708">
      <w:pPr>
        <w:pStyle w:val="HChG"/>
        <w:ind w:firstLine="0"/>
        <w:rPr>
          <w:b w:val="0"/>
          <w:sz w:val="20"/>
        </w:rPr>
      </w:pPr>
      <w:r>
        <w:br w:type="page"/>
      </w:r>
      <w:bookmarkStart w:id="7" w:name="_Hlk22892625"/>
      <w:r w:rsidRPr="00223552">
        <w:rPr>
          <w:b w:val="0"/>
          <w:i/>
          <w:sz w:val="20"/>
        </w:rPr>
        <w:lastRenderedPageBreak/>
        <w:t>Annexe 5</w:t>
      </w:r>
      <w:r w:rsidRPr="00BF21AD">
        <w:rPr>
          <w:b w:val="0"/>
          <w:sz w:val="20"/>
        </w:rPr>
        <w:t>, lire</w:t>
      </w:r>
      <w:r w:rsidR="00A44AE3">
        <w:rPr>
          <w:b w:val="0"/>
          <w:sz w:val="20"/>
        </w:rPr>
        <w:t> :</w:t>
      </w:r>
    </w:p>
    <w:bookmarkEnd w:id="7"/>
    <w:p w14:paraId="293DFEC6" w14:textId="77777777" w:rsidR="00FB7708" w:rsidRPr="00A7556E" w:rsidRDefault="00FB7708" w:rsidP="00FB7708">
      <w:pPr>
        <w:pStyle w:val="HChG"/>
        <w:keepNext w:val="0"/>
        <w:keepLines w:val="0"/>
      </w:pPr>
      <w:r w:rsidRPr="00A7556E">
        <w:t>Annexe 5</w:t>
      </w:r>
    </w:p>
    <w:p w14:paraId="4A63B477" w14:textId="77777777" w:rsidR="00FB7708" w:rsidRPr="009B6E51" w:rsidRDefault="00FB7708" w:rsidP="00FB7708">
      <w:pPr>
        <w:pStyle w:val="HChG"/>
        <w:keepNext w:val="0"/>
        <w:keepLines w:val="0"/>
        <w:rPr>
          <w:strike/>
        </w:rPr>
      </w:pPr>
      <w:r w:rsidRPr="00A7556E">
        <w:tab/>
      </w:r>
      <w:r w:rsidRPr="00A7556E">
        <w:tab/>
      </w:r>
      <w:r w:rsidRPr="009B6E51">
        <w:rPr>
          <w:strike/>
        </w:rPr>
        <w:t>Détails des lignes tracées et des mesure</w:t>
      </w:r>
      <w:r>
        <w:rPr>
          <w:strike/>
        </w:rPr>
        <w:t>s effectuées</w:t>
      </w:r>
      <w:r>
        <w:rPr>
          <w:strike/>
        </w:rPr>
        <w:br/>
        <w:t>pendant les essais</w:t>
      </w:r>
    </w:p>
    <w:p w14:paraId="6E0F1E75" w14:textId="77777777" w:rsidR="00FB7708" w:rsidRDefault="00FB7708" w:rsidP="00FB7708">
      <w:pPr>
        <w:pStyle w:val="SingleTxtG"/>
        <w:rPr>
          <w:strike/>
        </w:rPr>
      </w:pPr>
      <w:r w:rsidRPr="009B6E51">
        <w:rPr>
          <w:strike/>
        </w:rPr>
        <w:t>Figure 4</w:t>
      </w:r>
    </w:p>
    <w:p w14:paraId="5510578D" w14:textId="77777777" w:rsidR="00FB7708" w:rsidRDefault="00BD0F0D" w:rsidP="00FB7708">
      <w:pPr>
        <w:pStyle w:val="SingleTxtG"/>
      </w:pPr>
      <w:r w:rsidRPr="00A43765">
        <w:rPr>
          <w:strike/>
          <w:noProof/>
        </w:rPr>
        <w:drawing>
          <wp:inline distT="0" distB="0" distL="0" distR="0" wp14:anchorId="13B38804" wp14:editId="6975CC9B">
            <wp:extent cx="4545509" cy="397567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494" t="-1149" r="-18821" b="-4833"/>
                    <a:stretch/>
                  </pic:blipFill>
                  <pic:spPr bwMode="auto">
                    <a:xfrm>
                      <a:off x="0" y="0"/>
                      <a:ext cx="4592328" cy="4016623"/>
                    </a:xfrm>
                    <a:prstGeom prst="rect">
                      <a:avLst/>
                    </a:prstGeom>
                    <a:ln>
                      <a:noFill/>
                    </a:ln>
                    <a:extLst>
                      <a:ext uri="{53640926-AAD7-44D8-BBD7-CCE9431645EC}">
                        <a14:shadowObscured xmlns:a14="http://schemas.microsoft.com/office/drawing/2010/main"/>
                      </a:ext>
                    </a:extLst>
                  </pic:spPr>
                </pic:pic>
              </a:graphicData>
            </a:graphic>
          </wp:inline>
        </w:drawing>
      </w:r>
    </w:p>
    <w:p w14:paraId="6EFBAF89" w14:textId="77777777" w:rsidR="00FB7708" w:rsidRPr="00D75D10" w:rsidRDefault="00FB7708" w:rsidP="00FB7708">
      <w:pPr>
        <w:pStyle w:val="SingleTxtG"/>
        <w:tabs>
          <w:tab w:val="left" w:pos="2268"/>
        </w:tabs>
        <w:rPr>
          <w:strike/>
          <w:sz w:val="18"/>
          <w:szCs w:val="18"/>
        </w:rPr>
      </w:pPr>
      <w:r w:rsidRPr="00D75D10">
        <w:rPr>
          <w:strike/>
          <w:sz w:val="18"/>
          <w:szCs w:val="18"/>
        </w:rPr>
        <w:t>1.</w:t>
      </w:r>
      <w:r w:rsidRPr="00D75D10">
        <w:rPr>
          <w:strike/>
          <w:sz w:val="18"/>
          <w:szCs w:val="18"/>
        </w:rPr>
        <w:tab/>
        <w:t>Position initiale sans charge.</w:t>
      </w:r>
    </w:p>
    <w:p w14:paraId="488A0983" w14:textId="77777777" w:rsidR="00FB7708" w:rsidRPr="00D75D10" w:rsidRDefault="00FB7708" w:rsidP="00FB7708">
      <w:pPr>
        <w:pStyle w:val="SingleTxtG"/>
        <w:tabs>
          <w:tab w:val="left" w:pos="2268"/>
        </w:tabs>
        <w:ind w:left="2268" w:hanging="1134"/>
        <w:rPr>
          <w:strike/>
          <w:sz w:val="18"/>
          <w:szCs w:val="18"/>
        </w:rPr>
      </w:pPr>
      <w:r w:rsidRPr="00D75D10">
        <w:rPr>
          <w:strike/>
          <w:sz w:val="18"/>
          <w:szCs w:val="18"/>
        </w:rPr>
        <w:t>2a.</w:t>
      </w:r>
      <w:r w:rsidRPr="00D75D10">
        <w:rPr>
          <w:strike/>
          <w:sz w:val="18"/>
          <w:szCs w:val="18"/>
        </w:rPr>
        <w:tab/>
        <w:t>Déplacement de la position dû à l</w:t>
      </w:r>
      <w:r w:rsidR="00B4782D">
        <w:rPr>
          <w:strike/>
          <w:sz w:val="18"/>
          <w:szCs w:val="18"/>
        </w:rPr>
        <w:t>’</w:t>
      </w:r>
      <w:r w:rsidRPr="00D75D10">
        <w:rPr>
          <w:strike/>
          <w:sz w:val="18"/>
          <w:szCs w:val="18"/>
        </w:rPr>
        <w:t>application au dos du mannequin d</w:t>
      </w:r>
      <w:r w:rsidR="00B4782D">
        <w:rPr>
          <w:strike/>
          <w:sz w:val="18"/>
          <w:szCs w:val="18"/>
        </w:rPr>
        <w:t>’</w:t>
      </w:r>
      <w:r w:rsidRPr="00D75D10">
        <w:rPr>
          <w:strike/>
          <w:sz w:val="18"/>
          <w:szCs w:val="18"/>
        </w:rPr>
        <w:t>un moment égal à 373</w:t>
      </w:r>
      <w:r>
        <w:rPr>
          <w:strike/>
          <w:sz w:val="18"/>
          <w:szCs w:val="18"/>
        </w:rPr>
        <w:t xml:space="preserve"> </w:t>
      </w:r>
      <w:r w:rsidRPr="00D75D10">
        <w:rPr>
          <w:strike/>
          <w:sz w:val="18"/>
          <w:szCs w:val="18"/>
        </w:rPr>
        <w:t>Nm par rapport au point</w:t>
      </w:r>
      <w:r>
        <w:rPr>
          <w:strike/>
          <w:sz w:val="18"/>
          <w:szCs w:val="18"/>
        </w:rPr>
        <w:t xml:space="preserve"> </w:t>
      </w:r>
      <w:r w:rsidRPr="00D75D10">
        <w:rPr>
          <w:strike/>
          <w:sz w:val="18"/>
          <w:szCs w:val="18"/>
        </w:rPr>
        <w:t>R, définissant la position de la ligne de référence</w:t>
      </w:r>
      <w:r>
        <w:rPr>
          <w:strike/>
          <w:sz w:val="18"/>
          <w:szCs w:val="18"/>
        </w:rPr>
        <w:t xml:space="preserve"> </w:t>
      </w:r>
      <w:r w:rsidRPr="00D75D10">
        <w:rPr>
          <w:strike/>
          <w:sz w:val="18"/>
          <w:szCs w:val="18"/>
        </w:rPr>
        <w:t>r</w:t>
      </w:r>
      <w:r w:rsidRPr="00D75D10">
        <w:rPr>
          <w:strike/>
          <w:sz w:val="18"/>
          <w:szCs w:val="18"/>
          <w:vertAlign w:val="subscript"/>
        </w:rPr>
        <w:t>1</w:t>
      </w:r>
      <w:r w:rsidRPr="00D75D10">
        <w:rPr>
          <w:strike/>
          <w:sz w:val="18"/>
          <w:szCs w:val="18"/>
        </w:rPr>
        <w:t xml:space="preserve"> déplacée.</w:t>
      </w:r>
    </w:p>
    <w:p w14:paraId="729BD269" w14:textId="77777777" w:rsidR="00FB7708" w:rsidRPr="00D75D10" w:rsidRDefault="00FB7708" w:rsidP="00FB7708">
      <w:pPr>
        <w:pStyle w:val="SingleTxtG"/>
        <w:tabs>
          <w:tab w:val="left" w:pos="2268"/>
        </w:tabs>
        <w:ind w:left="2268" w:hanging="1134"/>
        <w:rPr>
          <w:strike/>
          <w:sz w:val="18"/>
          <w:szCs w:val="18"/>
        </w:rPr>
      </w:pPr>
      <w:r w:rsidRPr="00D75D10">
        <w:rPr>
          <w:strike/>
          <w:sz w:val="18"/>
          <w:szCs w:val="18"/>
        </w:rPr>
        <w:t>2b.</w:t>
      </w:r>
      <w:r w:rsidRPr="00D75D10">
        <w:rPr>
          <w:strike/>
          <w:sz w:val="18"/>
          <w:szCs w:val="18"/>
        </w:rPr>
        <w:tab/>
        <w:t>Position après le déplacement dû à une force initiale</w:t>
      </w:r>
      <w:r>
        <w:rPr>
          <w:strike/>
          <w:sz w:val="18"/>
          <w:szCs w:val="18"/>
        </w:rPr>
        <w:t xml:space="preserve"> </w:t>
      </w:r>
      <w:r w:rsidRPr="00D75D10">
        <w:rPr>
          <w:strike/>
          <w:sz w:val="18"/>
          <w:szCs w:val="18"/>
        </w:rPr>
        <w:t>F exercée sur la sphère de 165</w:t>
      </w:r>
      <w:r>
        <w:rPr>
          <w:strike/>
          <w:sz w:val="18"/>
          <w:szCs w:val="18"/>
        </w:rPr>
        <w:t xml:space="preserve"> </w:t>
      </w:r>
      <w:r w:rsidRPr="00D75D10">
        <w:rPr>
          <w:strike/>
          <w:sz w:val="18"/>
          <w:szCs w:val="18"/>
        </w:rPr>
        <w:t>mm, de</w:t>
      </w:r>
      <w:r>
        <w:rPr>
          <w:strike/>
          <w:sz w:val="18"/>
          <w:szCs w:val="18"/>
        </w:rPr>
        <w:t xml:space="preserve"> </w:t>
      </w:r>
      <w:r w:rsidRPr="00D75D10">
        <w:rPr>
          <w:strike/>
          <w:sz w:val="18"/>
          <w:szCs w:val="18"/>
        </w:rPr>
        <w:t>moment égal à 373</w:t>
      </w:r>
      <w:r>
        <w:rPr>
          <w:strike/>
          <w:sz w:val="18"/>
          <w:szCs w:val="18"/>
        </w:rPr>
        <w:t xml:space="preserve"> </w:t>
      </w:r>
      <w:r w:rsidRPr="00D75D10">
        <w:rPr>
          <w:strike/>
          <w:sz w:val="18"/>
          <w:szCs w:val="18"/>
        </w:rPr>
        <w:t>Nm par rapport au point</w:t>
      </w:r>
      <w:r>
        <w:rPr>
          <w:strike/>
          <w:sz w:val="18"/>
          <w:szCs w:val="18"/>
        </w:rPr>
        <w:t xml:space="preserve"> </w:t>
      </w:r>
      <w:r w:rsidRPr="00D75D10">
        <w:rPr>
          <w:strike/>
          <w:sz w:val="18"/>
          <w:szCs w:val="18"/>
        </w:rPr>
        <w:t>R, la ligne de référence</w:t>
      </w:r>
      <w:r>
        <w:rPr>
          <w:strike/>
          <w:sz w:val="18"/>
          <w:szCs w:val="18"/>
        </w:rPr>
        <w:t xml:space="preserve"> </w:t>
      </w:r>
      <w:r w:rsidRPr="00D75D10">
        <w:rPr>
          <w:strike/>
          <w:sz w:val="18"/>
          <w:szCs w:val="18"/>
        </w:rPr>
        <w:t>r</w:t>
      </w:r>
      <w:r w:rsidRPr="00D75D10">
        <w:rPr>
          <w:strike/>
          <w:sz w:val="18"/>
          <w:szCs w:val="18"/>
          <w:vertAlign w:val="subscript"/>
        </w:rPr>
        <w:t>1</w:t>
      </w:r>
      <w:r w:rsidRPr="00D75D10">
        <w:rPr>
          <w:strike/>
          <w:sz w:val="18"/>
          <w:szCs w:val="18"/>
        </w:rPr>
        <w:t xml:space="preserve"> étant ainsi maintenue en</w:t>
      </w:r>
      <w:r>
        <w:rPr>
          <w:strike/>
          <w:sz w:val="18"/>
          <w:szCs w:val="18"/>
        </w:rPr>
        <w:t xml:space="preserve"> </w:t>
      </w:r>
      <w:r w:rsidRPr="00D75D10">
        <w:rPr>
          <w:strike/>
          <w:sz w:val="18"/>
          <w:szCs w:val="18"/>
        </w:rPr>
        <w:t>position.</w:t>
      </w:r>
    </w:p>
    <w:p w14:paraId="5EE3EE98" w14:textId="77777777" w:rsidR="00FB7708" w:rsidRDefault="00FB7708" w:rsidP="00FB7708">
      <w:pPr>
        <w:pStyle w:val="SingleTxtG"/>
        <w:tabs>
          <w:tab w:val="left" w:pos="2268"/>
        </w:tabs>
        <w:ind w:left="2268" w:hanging="1134"/>
        <w:rPr>
          <w:strike/>
          <w:sz w:val="18"/>
          <w:szCs w:val="18"/>
        </w:rPr>
      </w:pPr>
      <w:r w:rsidRPr="00D75D10">
        <w:rPr>
          <w:strike/>
          <w:sz w:val="18"/>
          <w:szCs w:val="18"/>
        </w:rPr>
        <w:t>3.</w:t>
      </w:r>
      <w:r w:rsidRPr="00D75D10">
        <w:rPr>
          <w:strike/>
          <w:sz w:val="18"/>
          <w:szCs w:val="18"/>
        </w:rPr>
        <w:tab/>
        <w:t>Position après le déplacement dû à une force</w:t>
      </w:r>
      <w:r>
        <w:rPr>
          <w:strike/>
          <w:sz w:val="18"/>
          <w:szCs w:val="18"/>
        </w:rPr>
        <w:t xml:space="preserve"> </w:t>
      </w:r>
      <w:r w:rsidRPr="00D75D10">
        <w:rPr>
          <w:strike/>
          <w:sz w:val="18"/>
          <w:szCs w:val="18"/>
        </w:rPr>
        <w:t>F portée à 890</w:t>
      </w:r>
      <w:r>
        <w:rPr>
          <w:strike/>
          <w:sz w:val="18"/>
          <w:szCs w:val="18"/>
        </w:rPr>
        <w:t xml:space="preserve"> </w:t>
      </w:r>
      <w:r w:rsidRPr="00D75D10">
        <w:rPr>
          <w:strike/>
          <w:sz w:val="18"/>
          <w:szCs w:val="18"/>
        </w:rPr>
        <w:t>N.</w:t>
      </w:r>
    </w:p>
    <w:p w14:paraId="69451F26" w14:textId="77777777" w:rsidR="00FB7708" w:rsidRPr="00D13B65" w:rsidRDefault="00FB7708" w:rsidP="00BD0F0D">
      <w:pPr>
        <w:pStyle w:val="HChG"/>
      </w:pPr>
      <w:r w:rsidRPr="00BE4729">
        <w:rPr>
          <w:sz w:val="18"/>
          <w:szCs w:val="18"/>
        </w:rPr>
        <w:tab/>
      </w:r>
      <w:r w:rsidRPr="00BE4729">
        <w:rPr>
          <w:sz w:val="18"/>
          <w:szCs w:val="18"/>
        </w:rPr>
        <w:tab/>
      </w:r>
      <w:r w:rsidRPr="00D13B65">
        <w:t>Procédures d</w:t>
      </w:r>
      <w:r w:rsidR="00B4782D">
        <w:t>’</w:t>
      </w:r>
      <w:r w:rsidRPr="00D13B65">
        <w:t>essai pour la mesure du déplacement</w:t>
      </w:r>
      <w:r>
        <w:t xml:space="preserve"> </w:t>
      </w:r>
      <w:r w:rsidR="00BD0F0D">
        <w:br/>
      </w:r>
      <w:r w:rsidRPr="00D13B65">
        <w:t>et de la résistance</w:t>
      </w:r>
    </w:p>
    <w:p w14:paraId="1BC8DE28" w14:textId="77777777" w:rsidR="00FB7708" w:rsidRPr="00CF1793" w:rsidRDefault="00FB7708" w:rsidP="00FB7708">
      <w:pPr>
        <w:pStyle w:val="SingleTxtG"/>
        <w:tabs>
          <w:tab w:val="left" w:pos="2268"/>
        </w:tabs>
        <w:ind w:left="2268" w:hanging="1134"/>
        <w:jc w:val="left"/>
        <w:rPr>
          <w:b/>
          <w:u w:val="single"/>
        </w:rPr>
      </w:pPr>
      <w:r w:rsidRPr="00CF1793">
        <w:rPr>
          <w:b/>
        </w:rPr>
        <w:t>1.</w:t>
      </w:r>
      <w:r w:rsidRPr="00CF1793">
        <w:rPr>
          <w:b/>
        </w:rPr>
        <w:tab/>
        <w:t>Objet</w:t>
      </w:r>
    </w:p>
    <w:p w14:paraId="03FF66D9" w14:textId="77777777" w:rsidR="00FB7708" w:rsidRDefault="00FB7708" w:rsidP="00FB7708">
      <w:pPr>
        <w:pStyle w:val="SingleTxtG"/>
        <w:ind w:left="2268"/>
        <w:rPr>
          <w:b/>
        </w:rPr>
      </w:pPr>
      <w:r w:rsidRPr="00D13B65">
        <w:tab/>
      </w:r>
      <w:r w:rsidRPr="00F5108E">
        <w:rPr>
          <w:b/>
        </w:rPr>
        <w:t>Démontrer la conformité avec les prescriptions d</w:t>
      </w:r>
      <w:r>
        <w:rPr>
          <w:b/>
        </w:rPr>
        <w:t>u</w:t>
      </w:r>
      <w:r w:rsidRPr="00F5108E">
        <w:rPr>
          <w:b/>
        </w:rPr>
        <w:t xml:space="preserve"> paragraphe</w:t>
      </w:r>
      <w:r>
        <w:rPr>
          <w:b/>
        </w:rPr>
        <w:t xml:space="preserve"> 5.6.4 du présent Règlement</w:t>
      </w:r>
      <w:r w:rsidRPr="00EB344C">
        <w:rPr>
          <w:b/>
        </w:rPr>
        <w:t xml:space="preserve"> relatives au déplacement conformément au paragraphe 2 de la présente annexe</w:t>
      </w:r>
      <w:r>
        <w:rPr>
          <w:b/>
        </w:rPr>
        <w:t xml:space="preserve">. </w:t>
      </w:r>
    </w:p>
    <w:p w14:paraId="78193CCA" w14:textId="77777777" w:rsidR="00FB7708" w:rsidRPr="00D13B65" w:rsidRDefault="00FB7708" w:rsidP="00FB7708">
      <w:pPr>
        <w:pStyle w:val="SingleTxtG"/>
        <w:ind w:left="2268"/>
        <w:rPr>
          <w:b/>
        </w:rPr>
      </w:pPr>
      <w:r w:rsidRPr="00D13B65">
        <w:rPr>
          <w:b/>
        </w:rPr>
        <w:lastRenderedPageBreak/>
        <w:t>Démontrer la conformité avec les prescriptions du paragraphe</w:t>
      </w:r>
      <w:r>
        <w:rPr>
          <w:b/>
        </w:rPr>
        <w:t xml:space="preserve"> </w:t>
      </w:r>
      <w:r w:rsidRPr="00D13B65">
        <w:rPr>
          <w:b/>
        </w:rPr>
        <w:t>5.</w:t>
      </w:r>
      <w:r>
        <w:rPr>
          <w:b/>
        </w:rPr>
        <w:t>7.</w:t>
      </w:r>
      <w:r w:rsidRPr="00D13B65">
        <w:rPr>
          <w:b/>
        </w:rPr>
        <w:t xml:space="preserve">2 du présent </w:t>
      </w:r>
      <w:r>
        <w:rPr>
          <w:b/>
        </w:rPr>
        <w:t>R</w:t>
      </w:r>
      <w:r w:rsidRPr="00D13B65">
        <w:rPr>
          <w:b/>
        </w:rPr>
        <w:t>èglement relatives au déplacement conformément au paragraphe</w:t>
      </w:r>
      <w:r>
        <w:rPr>
          <w:b/>
        </w:rPr>
        <w:t xml:space="preserve"> </w:t>
      </w:r>
      <w:r w:rsidRPr="00D13B65">
        <w:rPr>
          <w:b/>
        </w:rPr>
        <w:t>2 de la présente annexe.</w:t>
      </w:r>
    </w:p>
    <w:p w14:paraId="7B3E06CB" w14:textId="77777777" w:rsidR="00FB7708" w:rsidRPr="00D13B65" w:rsidRDefault="00FB7708" w:rsidP="00FB7708">
      <w:pPr>
        <w:pStyle w:val="SingleTxtG"/>
        <w:ind w:left="2268"/>
        <w:rPr>
          <w:b/>
          <w:u w:val="single"/>
        </w:rPr>
      </w:pPr>
      <w:r w:rsidRPr="00D13B65">
        <w:rPr>
          <w:b/>
        </w:rPr>
        <w:tab/>
        <w:t>Démontrer la conformité avec les prescriptions du paragraphe</w:t>
      </w:r>
      <w:r>
        <w:rPr>
          <w:b/>
        </w:rPr>
        <w:t xml:space="preserve"> </w:t>
      </w:r>
      <w:r w:rsidRPr="00D13B65">
        <w:rPr>
          <w:b/>
        </w:rPr>
        <w:t>5.</w:t>
      </w:r>
      <w:r>
        <w:rPr>
          <w:b/>
        </w:rPr>
        <w:t>7.3</w:t>
      </w:r>
      <w:r w:rsidRPr="00D13B65">
        <w:rPr>
          <w:b/>
        </w:rPr>
        <w:t xml:space="preserve"> du présent </w:t>
      </w:r>
      <w:r>
        <w:rPr>
          <w:b/>
        </w:rPr>
        <w:t>R</w:t>
      </w:r>
      <w:r w:rsidRPr="00D13B65">
        <w:rPr>
          <w:b/>
        </w:rPr>
        <w:t>èglement relatives à la résistance conformément au paragraphe</w:t>
      </w:r>
      <w:r>
        <w:rPr>
          <w:b/>
        </w:rPr>
        <w:t xml:space="preserve"> 3</w:t>
      </w:r>
      <w:r w:rsidRPr="00D13B65">
        <w:rPr>
          <w:b/>
        </w:rPr>
        <w:t xml:space="preserve"> de la présente annexe.</w:t>
      </w:r>
    </w:p>
    <w:p w14:paraId="15978BDD" w14:textId="77777777" w:rsidR="00FB7708" w:rsidRDefault="00FB7708" w:rsidP="00FB7708">
      <w:pPr>
        <w:pStyle w:val="SingleTxtG"/>
        <w:tabs>
          <w:tab w:val="left" w:pos="2268"/>
        </w:tabs>
        <w:ind w:left="2268" w:hanging="1134"/>
        <w:jc w:val="left"/>
        <w:rPr>
          <w:b/>
        </w:rPr>
      </w:pPr>
      <w:r w:rsidRPr="00D13B65">
        <w:rPr>
          <w:b/>
        </w:rPr>
        <w:t>2.</w:t>
      </w:r>
      <w:r w:rsidRPr="00D13B65">
        <w:rPr>
          <w:b/>
        </w:rPr>
        <w:tab/>
        <w:t>P</w:t>
      </w:r>
      <w:r>
        <w:rPr>
          <w:b/>
        </w:rPr>
        <w:t>rocédure pour la mesure du déplacement</w:t>
      </w:r>
    </w:p>
    <w:p w14:paraId="71DD6956" w14:textId="77777777" w:rsidR="00FB7708" w:rsidRPr="00D13B65" w:rsidRDefault="00FB7708" w:rsidP="00FB7708">
      <w:pPr>
        <w:pStyle w:val="SingleTxtG"/>
        <w:ind w:left="2268"/>
        <w:rPr>
          <w:b/>
        </w:rPr>
      </w:pPr>
      <w:r w:rsidRPr="00D13B65">
        <w:rPr>
          <w:b/>
        </w:rPr>
        <w:tab/>
        <w:t>Les vecteurs force qui produisent un moment sur l</w:t>
      </w:r>
      <w:r w:rsidR="00B4782D">
        <w:rPr>
          <w:b/>
        </w:rPr>
        <w:t>’</w:t>
      </w:r>
      <w:r w:rsidRPr="00D13B65">
        <w:rPr>
          <w:b/>
        </w:rPr>
        <w:t>appuie</w:t>
      </w:r>
      <w:r w:rsidRPr="00D13B65">
        <w:rPr>
          <w:b/>
        </w:rPr>
        <w:noBreakHyphen/>
        <w:t>tête doivent être initialement contenus dans un plan vertical parallèle au plan de référence vertical longitudinal du véhicule.</w:t>
      </w:r>
    </w:p>
    <w:p w14:paraId="561EF017" w14:textId="77777777" w:rsidR="00FB7708" w:rsidRPr="00D13B65" w:rsidRDefault="00FB7708" w:rsidP="00FB7708">
      <w:pPr>
        <w:pStyle w:val="SingleTxtG"/>
        <w:tabs>
          <w:tab w:val="left" w:pos="2268"/>
        </w:tabs>
        <w:ind w:left="2268" w:hanging="1134"/>
        <w:jc w:val="left"/>
        <w:rPr>
          <w:b/>
        </w:rPr>
      </w:pPr>
      <w:r w:rsidRPr="00D13B65">
        <w:rPr>
          <w:b/>
        </w:rPr>
        <w:t>2.1</w:t>
      </w:r>
      <w:r w:rsidRPr="00D13B65">
        <w:rPr>
          <w:b/>
        </w:rPr>
        <w:tab/>
        <w:t>Mise en place du siège</w:t>
      </w:r>
    </w:p>
    <w:p w14:paraId="7BED9943" w14:textId="77777777" w:rsidR="00FB7708" w:rsidRPr="00D13B65" w:rsidRDefault="00FB7708" w:rsidP="00FB7708">
      <w:pPr>
        <w:pStyle w:val="SingleTxtG"/>
        <w:ind w:left="2268"/>
        <w:rPr>
          <w:b/>
        </w:rPr>
      </w:pPr>
      <w:r w:rsidRPr="00D13B65">
        <w:rPr>
          <w:b/>
        </w:rPr>
        <w:tab/>
        <w:t>Si le dossier du siège est réglable, il doit être réglé dans la position indiquée par le constructeur. S</w:t>
      </w:r>
      <w:r w:rsidR="00B4782D">
        <w:rPr>
          <w:b/>
        </w:rPr>
        <w:t>’</w:t>
      </w:r>
      <w:r w:rsidRPr="00D13B65">
        <w:rPr>
          <w:b/>
        </w:rPr>
        <w:t>il existe plus</w:t>
      </w:r>
      <w:r>
        <w:rPr>
          <w:b/>
        </w:rPr>
        <w:t>ieurs</w:t>
      </w:r>
      <w:r w:rsidRPr="00D13B65">
        <w:rPr>
          <w:b/>
        </w:rPr>
        <w:t xml:space="preserve"> position</w:t>
      </w:r>
      <w:r>
        <w:rPr>
          <w:b/>
        </w:rPr>
        <w:t>s</w:t>
      </w:r>
      <w:r w:rsidRPr="00D13B65">
        <w:rPr>
          <w:b/>
        </w:rPr>
        <w:t xml:space="preserve"> d</w:t>
      </w:r>
      <w:r w:rsidR="00B4782D">
        <w:rPr>
          <w:b/>
        </w:rPr>
        <w:t>’</w:t>
      </w:r>
      <w:r w:rsidRPr="00D13B65">
        <w:rPr>
          <w:b/>
        </w:rPr>
        <w:t>inclinaison proche</w:t>
      </w:r>
      <w:r>
        <w:rPr>
          <w:b/>
        </w:rPr>
        <w:t>s</w:t>
      </w:r>
      <w:r w:rsidRPr="00D13B65">
        <w:rPr>
          <w:b/>
        </w:rPr>
        <w:t xml:space="preserve"> de celle indiquée par le constructeur, l</w:t>
      </w:r>
      <w:r w:rsidR="00B4782D">
        <w:rPr>
          <w:b/>
        </w:rPr>
        <w:t>’</w:t>
      </w:r>
      <w:r w:rsidRPr="00D13B65">
        <w:rPr>
          <w:b/>
        </w:rPr>
        <w:t xml:space="preserve">inclinaison du dossier doit être réglée </w:t>
      </w:r>
      <w:r>
        <w:rPr>
          <w:b/>
        </w:rPr>
        <w:t>sur</w:t>
      </w:r>
      <w:r w:rsidRPr="00D13B65">
        <w:rPr>
          <w:b/>
        </w:rPr>
        <w:t xml:space="preserve"> la position </w:t>
      </w:r>
      <w:r>
        <w:rPr>
          <w:b/>
        </w:rPr>
        <w:t>juste</w:t>
      </w:r>
      <w:r w:rsidRPr="00D13B65">
        <w:rPr>
          <w:b/>
        </w:rPr>
        <w:t xml:space="preserve"> en arrière de celle indiquée par le constructeur. Si la position de l</w:t>
      </w:r>
      <w:r w:rsidR="00B4782D">
        <w:rPr>
          <w:b/>
        </w:rPr>
        <w:t>’</w:t>
      </w:r>
      <w:r w:rsidRPr="00D13B65">
        <w:rPr>
          <w:b/>
        </w:rPr>
        <w:t>appuie</w:t>
      </w:r>
      <w:r w:rsidRPr="00D13B65">
        <w:rPr>
          <w:b/>
        </w:rPr>
        <w:noBreakHyphen/>
        <w:t>tête est indépendante de l</w:t>
      </w:r>
      <w:r w:rsidR="00B4782D">
        <w:rPr>
          <w:b/>
        </w:rPr>
        <w:t>’</w:t>
      </w:r>
      <w:r w:rsidRPr="00D13B65">
        <w:rPr>
          <w:b/>
        </w:rPr>
        <w:t>inclinaison du dossier du siège, la conformité doit être déterminée dans la position d</w:t>
      </w:r>
      <w:r w:rsidR="00B4782D">
        <w:rPr>
          <w:b/>
        </w:rPr>
        <w:t>’</w:t>
      </w:r>
      <w:r w:rsidRPr="00D13B65">
        <w:rPr>
          <w:b/>
        </w:rPr>
        <w:t>inclinaison du dossier du siège indiquée par le constructeur. Régler l</w:t>
      </w:r>
      <w:r w:rsidR="00B4782D">
        <w:rPr>
          <w:b/>
        </w:rPr>
        <w:t>’</w:t>
      </w:r>
      <w:r w:rsidRPr="00D13B65">
        <w:rPr>
          <w:b/>
        </w:rPr>
        <w:t>appuie</w:t>
      </w:r>
      <w:r w:rsidRPr="00D13B65">
        <w:rPr>
          <w:b/>
        </w:rPr>
        <w:noBreakHyphen/>
        <w:t xml:space="preserve">tête </w:t>
      </w:r>
      <w:r>
        <w:rPr>
          <w:b/>
        </w:rPr>
        <w:t>sur sa</w:t>
      </w:r>
      <w:r w:rsidRPr="00D13B65">
        <w:rPr>
          <w:b/>
        </w:rPr>
        <w:t xml:space="preserve"> position la plus haute pour une utilisation par un occupant</w:t>
      </w:r>
      <w:r>
        <w:rPr>
          <w:b/>
        </w:rPr>
        <w:t xml:space="preserve"> et sur sa </w:t>
      </w:r>
      <w:r w:rsidRPr="00D13B65">
        <w:rPr>
          <w:b/>
        </w:rPr>
        <w:t>position la plus en arrière (par rapport au siège)</w:t>
      </w:r>
      <w:r>
        <w:rPr>
          <w:b/>
        </w:rPr>
        <w:t xml:space="preserve"> avec une</w:t>
      </w:r>
      <w:r w:rsidRPr="00D13B65">
        <w:rPr>
          <w:b/>
        </w:rPr>
        <w:t xml:space="preserve"> distance tête/appuie</w:t>
      </w:r>
      <w:r w:rsidRPr="00D13B65">
        <w:rPr>
          <w:b/>
        </w:rPr>
        <w:noBreakHyphen/>
        <w:t>tête</w:t>
      </w:r>
      <w:r>
        <w:rPr>
          <w:b/>
        </w:rPr>
        <w:t xml:space="preserve"> maximum</w:t>
      </w:r>
      <w:r w:rsidRPr="00D13B65">
        <w:rPr>
          <w:b/>
        </w:rPr>
        <w:t xml:space="preserve">. </w:t>
      </w:r>
    </w:p>
    <w:p w14:paraId="651DA9A8" w14:textId="77777777" w:rsidR="00FB7708" w:rsidRDefault="00FB7708" w:rsidP="00FB7708">
      <w:pPr>
        <w:pStyle w:val="SingleTxtG"/>
        <w:tabs>
          <w:tab w:val="left" w:pos="2268"/>
        </w:tabs>
        <w:ind w:left="2268" w:hanging="1134"/>
        <w:rPr>
          <w:b/>
        </w:rPr>
      </w:pPr>
      <w:r w:rsidRPr="00D13B65">
        <w:rPr>
          <w:b/>
        </w:rPr>
        <w:t>2.2</w:t>
      </w:r>
      <w:r w:rsidRPr="00D13B65">
        <w:rPr>
          <w:b/>
        </w:rPr>
        <w:tab/>
        <w:t>Sur le siège, mettre en place un dispositif d</w:t>
      </w:r>
      <w:r w:rsidR="00B4782D">
        <w:rPr>
          <w:b/>
        </w:rPr>
        <w:t>’</w:t>
      </w:r>
      <w:r w:rsidRPr="00D13B65">
        <w:rPr>
          <w:b/>
        </w:rPr>
        <w:t xml:space="preserve">essai ayant, </w:t>
      </w:r>
      <w:r>
        <w:rPr>
          <w:b/>
        </w:rPr>
        <w:t>vu de profil</w:t>
      </w:r>
      <w:r w:rsidRPr="00D13B65">
        <w:rPr>
          <w:b/>
        </w:rPr>
        <w:t>, les dimensions de l</w:t>
      </w:r>
      <w:r w:rsidR="00B4782D">
        <w:rPr>
          <w:b/>
        </w:rPr>
        <w:t>’</w:t>
      </w:r>
      <w:r w:rsidRPr="00D13B65">
        <w:rPr>
          <w:b/>
        </w:rPr>
        <w:t>élément de dos et la ligne de torse (ligne médiane verticale) de la machine 3D</w:t>
      </w:r>
      <w:r w:rsidRPr="00D13B65">
        <w:rPr>
          <w:b/>
        </w:rPr>
        <w:noBreakHyphen/>
        <w:t>H, comme indiqué à l</w:t>
      </w:r>
      <w:r w:rsidR="00B4782D">
        <w:rPr>
          <w:b/>
        </w:rPr>
        <w:t>’</w:t>
      </w:r>
      <w:r w:rsidRPr="00D13B65">
        <w:rPr>
          <w:b/>
        </w:rPr>
        <w:t>annexe</w:t>
      </w:r>
      <w:r>
        <w:rPr>
          <w:b/>
        </w:rPr>
        <w:t xml:space="preserve"> </w:t>
      </w:r>
      <w:r w:rsidRPr="00D13B65">
        <w:rPr>
          <w:b/>
        </w:rPr>
        <w:t>3, la tige coulissante de mesure de la garde au toit</w:t>
      </w:r>
      <w:r>
        <w:rPr>
          <w:b/>
        </w:rPr>
        <w:t xml:space="preserve"> étant complétement</w:t>
      </w:r>
      <w:r w:rsidRPr="00D13B65">
        <w:rPr>
          <w:b/>
        </w:rPr>
        <w:t xml:space="preserve"> rabattue</w:t>
      </w:r>
      <w:r>
        <w:rPr>
          <w:b/>
        </w:rPr>
        <w:t>.</w:t>
      </w:r>
    </w:p>
    <w:p w14:paraId="3E0277DC" w14:textId="77777777" w:rsidR="00FB7708" w:rsidRPr="00D13B65" w:rsidRDefault="00FB7708" w:rsidP="00FB7708">
      <w:pPr>
        <w:pStyle w:val="SingleTxtG"/>
        <w:tabs>
          <w:tab w:val="left" w:pos="2268"/>
        </w:tabs>
        <w:ind w:left="2268" w:hanging="1134"/>
        <w:rPr>
          <w:b/>
        </w:rPr>
      </w:pPr>
      <w:r w:rsidRPr="00D13B65">
        <w:rPr>
          <w:b/>
        </w:rPr>
        <w:t>2.3</w:t>
      </w:r>
      <w:r w:rsidRPr="00D13B65">
        <w:rPr>
          <w:b/>
        </w:rPr>
        <w:tab/>
        <w:t>Établir la ligne de torse</w:t>
      </w:r>
      <w:r>
        <w:rPr>
          <w:b/>
        </w:rPr>
        <w:t xml:space="preserve"> </w:t>
      </w:r>
      <w:r w:rsidRPr="00D13B65">
        <w:rPr>
          <w:b/>
        </w:rPr>
        <w:t>déplacée</w:t>
      </w:r>
      <w:r>
        <w:rPr>
          <w:b/>
        </w:rPr>
        <w:t xml:space="preserve"> </w:t>
      </w:r>
      <w:r w:rsidRPr="00EA2731">
        <w:rPr>
          <w:b/>
        </w:rPr>
        <w:t>“</w:t>
      </w:r>
      <w:r>
        <w:rPr>
          <w:b/>
        </w:rPr>
        <w:t>r1</w:t>
      </w:r>
      <w:r w:rsidRPr="00EA2731">
        <w:rPr>
          <w:b/>
        </w:rPr>
        <w:t>”</w:t>
      </w:r>
      <w:r w:rsidRPr="00D13B65">
        <w:rPr>
          <w:b/>
        </w:rPr>
        <w:t xml:space="preserve"> en produisant un moment vers l</w:t>
      </w:r>
      <w:r w:rsidR="00B4782D">
        <w:rPr>
          <w:b/>
        </w:rPr>
        <w:t>’</w:t>
      </w:r>
      <w:r w:rsidRPr="00D13B65">
        <w:rPr>
          <w:b/>
        </w:rPr>
        <w:t>arrière de 373</w:t>
      </w:r>
      <w:r>
        <w:rPr>
          <w:b/>
        </w:rPr>
        <w:t xml:space="preserve"> </w:t>
      </w:r>
      <w:r w:rsidRPr="00D13B65">
        <w:rPr>
          <w:b/>
        </w:rPr>
        <w:sym w:font="Symbol" w:char="F0B1"/>
      </w:r>
      <w:r>
        <w:rPr>
          <w:b/>
        </w:rPr>
        <w:t xml:space="preserve"> </w:t>
      </w:r>
      <w:r w:rsidRPr="00D13B65">
        <w:rPr>
          <w:b/>
        </w:rPr>
        <w:t>7,5</w:t>
      </w:r>
      <w:r>
        <w:rPr>
          <w:b/>
        </w:rPr>
        <w:t xml:space="preserve"> </w:t>
      </w:r>
      <w:r w:rsidRPr="00D13B65">
        <w:rPr>
          <w:b/>
        </w:rPr>
        <w:t>Nm autour du point</w:t>
      </w:r>
      <w:r>
        <w:rPr>
          <w:b/>
        </w:rPr>
        <w:t xml:space="preserve"> </w:t>
      </w:r>
      <w:r w:rsidRPr="00D13B65">
        <w:rPr>
          <w:b/>
        </w:rPr>
        <w:t>R en appliquant une force au dossier du siège par l</w:t>
      </w:r>
      <w:r w:rsidR="00B4782D">
        <w:rPr>
          <w:b/>
        </w:rPr>
        <w:t>’</w:t>
      </w:r>
      <w:r w:rsidRPr="00D13B65">
        <w:rPr>
          <w:b/>
        </w:rPr>
        <w:t>intermédiaire de l</w:t>
      </w:r>
      <w:r w:rsidR="00B4782D">
        <w:rPr>
          <w:b/>
        </w:rPr>
        <w:t>’</w:t>
      </w:r>
      <w:r w:rsidRPr="00D13B65">
        <w:rPr>
          <w:b/>
        </w:rPr>
        <w:t>élément de dos, à la vitesse de 2,5</w:t>
      </w:r>
      <w:r>
        <w:rPr>
          <w:b/>
        </w:rPr>
        <w:t xml:space="preserve"> </w:t>
      </w:r>
      <w:r w:rsidRPr="00D13B65">
        <w:rPr>
          <w:b/>
        </w:rPr>
        <w:t>à 3</w:t>
      </w:r>
      <w:r>
        <w:rPr>
          <w:b/>
        </w:rPr>
        <w:t>,</w:t>
      </w:r>
      <w:r w:rsidRPr="00D13B65">
        <w:rPr>
          <w:b/>
        </w:rPr>
        <w:t>73</w:t>
      </w:r>
      <w:r>
        <w:rPr>
          <w:b/>
        </w:rPr>
        <w:t xml:space="preserve"> </w:t>
      </w:r>
      <w:r w:rsidRPr="00D13B65">
        <w:rPr>
          <w:b/>
        </w:rPr>
        <w:t>Nm/s. L</w:t>
      </w:r>
      <w:r w:rsidR="00B4782D">
        <w:rPr>
          <w:b/>
        </w:rPr>
        <w:t>’</w:t>
      </w:r>
      <w:r w:rsidRPr="00D13B65">
        <w:rPr>
          <w:b/>
        </w:rPr>
        <w:t>emplacement initial sur l</w:t>
      </w:r>
      <w:r w:rsidR="00B4782D">
        <w:rPr>
          <w:b/>
        </w:rPr>
        <w:t>’</w:t>
      </w:r>
      <w:r w:rsidRPr="00D13B65">
        <w:rPr>
          <w:b/>
        </w:rPr>
        <w:t>élément de dos du vecteur force engendrant le moment est situé à une hauteur de</w:t>
      </w:r>
      <w:r>
        <w:rPr>
          <w:b/>
        </w:rPr>
        <w:t xml:space="preserve"> </w:t>
      </w:r>
      <w:r w:rsidRPr="00D13B65">
        <w:rPr>
          <w:b/>
        </w:rPr>
        <w:t>290</w:t>
      </w:r>
      <w:r w:rsidR="00FD6AC3">
        <w:rPr>
          <w:b/>
        </w:rPr>
        <w:t> </w:t>
      </w:r>
      <w:r w:rsidRPr="00D13B65">
        <w:rPr>
          <w:b/>
        </w:rPr>
        <w:sym w:font="Symbol" w:char="F0B1"/>
      </w:r>
      <w:r w:rsidR="00FD6AC3">
        <w:rPr>
          <w:b/>
        </w:rPr>
        <w:t> </w:t>
      </w:r>
      <w:r w:rsidRPr="00D13B65">
        <w:rPr>
          <w:b/>
        </w:rPr>
        <w:t>13</w:t>
      </w:r>
      <w:r w:rsidR="00FD6AC3">
        <w:rPr>
          <w:b/>
        </w:rPr>
        <w:t> </w:t>
      </w:r>
      <w:r w:rsidRPr="00D13B65">
        <w:rPr>
          <w:b/>
        </w:rPr>
        <w:t>mm. Appliquer le vecteur force normalement à la ligne de torse et le maintenir à 2° près dans un plan vertical parallèle au plan de référence vertical longitudinal du véhicule. Forcer l</w:t>
      </w:r>
      <w:r w:rsidR="00B4782D">
        <w:rPr>
          <w:b/>
        </w:rPr>
        <w:t>’</w:t>
      </w:r>
      <w:r w:rsidRPr="00D13B65">
        <w:rPr>
          <w:b/>
        </w:rPr>
        <w:t>élément de dos à pivoter autour du point</w:t>
      </w:r>
      <w:r>
        <w:rPr>
          <w:b/>
        </w:rPr>
        <w:t xml:space="preserve"> </w:t>
      </w:r>
      <w:r w:rsidRPr="00D13B65">
        <w:rPr>
          <w:b/>
        </w:rPr>
        <w:t>R. Faire subir une rotation au vecteur force correspondant à celle de l</w:t>
      </w:r>
      <w:r w:rsidR="00B4782D">
        <w:rPr>
          <w:b/>
        </w:rPr>
        <w:t>’</w:t>
      </w:r>
      <w:r w:rsidRPr="00D13B65">
        <w:rPr>
          <w:b/>
        </w:rPr>
        <w:t>élément de dos.</w:t>
      </w:r>
      <w:r>
        <w:rPr>
          <w:b/>
        </w:rPr>
        <w:t xml:space="preserve"> </w:t>
      </w:r>
      <w:r w:rsidRPr="00BC3013">
        <w:rPr>
          <w:b/>
        </w:rPr>
        <w:t>En cas d</w:t>
      </w:r>
      <w:r w:rsidR="00B4782D">
        <w:rPr>
          <w:b/>
        </w:rPr>
        <w:t>’</w:t>
      </w:r>
      <w:r w:rsidRPr="00BC3013">
        <w:rPr>
          <w:b/>
        </w:rPr>
        <w:t>essai simultané de places assises d</w:t>
      </w:r>
      <w:r w:rsidR="00B4782D">
        <w:rPr>
          <w:b/>
        </w:rPr>
        <w:t>’</w:t>
      </w:r>
      <w:r w:rsidRPr="00BC3013">
        <w:rPr>
          <w:b/>
        </w:rPr>
        <w:t>une banquette, le moment vers l</w:t>
      </w:r>
      <w:r w:rsidR="00B4782D">
        <w:rPr>
          <w:b/>
        </w:rPr>
        <w:t>’</w:t>
      </w:r>
      <w:r w:rsidRPr="00BC3013">
        <w:rPr>
          <w:b/>
        </w:rPr>
        <w:t>arrière est appliqué simultanément à chaque place assise de la banquette, qu</w:t>
      </w:r>
      <w:r w:rsidR="00B4782D">
        <w:rPr>
          <w:b/>
        </w:rPr>
        <w:t>’</w:t>
      </w:r>
      <w:r w:rsidRPr="00BC3013">
        <w:rPr>
          <w:b/>
        </w:rPr>
        <w:t>elle soit ou non équipée d</w:t>
      </w:r>
      <w:r w:rsidR="00B4782D">
        <w:rPr>
          <w:b/>
        </w:rPr>
        <w:t>’</w:t>
      </w:r>
      <w:r w:rsidRPr="00BC3013">
        <w:rPr>
          <w:b/>
        </w:rPr>
        <w:t>un appuie-tête.</w:t>
      </w:r>
    </w:p>
    <w:p w14:paraId="7FBD06FD" w14:textId="77777777" w:rsidR="00FB7708" w:rsidRPr="00D13B65" w:rsidRDefault="00FB7708" w:rsidP="00FB7708">
      <w:pPr>
        <w:pStyle w:val="SingleTxtG"/>
        <w:tabs>
          <w:tab w:val="left" w:pos="2268"/>
        </w:tabs>
        <w:ind w:left="2268" w:hanging="1134"/>
        <w:rPr>
          <w:b/>
        </w:rPr>
      </w:pPr>
      <w:r w:rsidRPr="00D13B65">
        <w:rPr>
          <w:b/>
        </w:rPr>
        <w:t>2.4</w:t>
      </w:r>
      <w:r w:rsidRPr="00D13B65">
        <w:rPr>
          <w:b/>
        </w:rPr>
        <w:tab/>
      </w:r>
      <w:r w:rsidR="00904095">
        <w:rPr>
          <w:b/>
        </w:rPr>
        <w:t>M</w:t>
      </w:r>
      <w:r w:rsidRPr="00D13B65">
        <w:rPr>
          <w:b/>
        </w:rPr>
        <w:t>aintenir la position de l</w:t>
      </w:r>
      <w:r w:rsidR="00B4782D">
        <w:rPr>
          <w:b/>
        </w:rPr>
        <w:t>’</w:t>
      </w:r>
      <w:r w:rsidRPr="00D13B65">
        <w:rPr>
          <w:b/>
        </w:rPr>
        <w:t xml:space="preserve">élément de dos comme </w:t>
      </w:r>
      <w:r>
        <w:rPr>
          <w:b/>
        </w:rPr>
        <w:t>indiqu</w:t>
      </w:r>
      <w:r w:rsidRPr="00D13B65">
        <w:rPr>
          <w:b/>
        </w:rPr>
        <w:t>é au paragraphe</w:t>
      </w:r>
      <w:r w:rsidR="00FD6AC3">
        <w:rPr>
          <w:b/>
        </w:rPr>
        <w:t> </w:t>
      </w:r>
      <w:r w:rsidRPr="00D13B65">
        <w:rPr>
          <w:b/>
        </w:rPr>
        <w:t xml:space="preserve">2.3 de la présente annexe. En utilisant une tête </w:t>
      </w:r>
      <w:r>
        <w:rPr>
          <w:b/>
        </w:rPr>
        <w:t>d</w:t>
      </w:r>
      <w:r w:rsidR="00B4782D">
        <w:rPr>
          <w:b/>
        </w:rPr>
        <w:t>’</w:t>
      </w:r>
      <w:r>
        <w:rPr>
          <w:b/>
        </w:rPr>
        <w:t>essai</w:t>
      </w:r>
      <w:r w:rsidRPr="00D13B65">
        <w:rPr>
          <w:b/>
        </w:rPr>
        <w:t xml:space="preserve"> sphérique de 165</w:t>
      </w:r>
      <w:r w:rsidR="004F67D3">
        <w:rPr>
          <w:b/>
        </w:rPr>
        <w:t> </w:t>
      </w:r>
      <w:r w:rsidRPr="00902F96">
        <w:rPr>
          <w:b/>
          <w:bCs/>
          <w:lang w:val="en-GB" w:eastAsia="zh-CN"/>
        </w:rPr>
        <w:sym w:font="Symbol" w:char="00B1"/>
      </w:r>
      <w:r w:rsidR="004F67D3">
        <w:rPr>
          <w:b/>
        </w:rPr>
        <w:t> </w:t>
      </w:r>
      <w:r w:rsidRPr="00D13B65">
        <w:rPr>
          <w:b/>
        </w:rPr>
        <w:t>2</w:t>
      </w:r>
      <w:r>
        <w:rPr>
          <w:b/>
        </w:rPr>
        <w:t xml:space="preserve"> </w:t>
      </w:r>
      <w:r w:rsidRPr="00D13B65">
        <w:rPr>
          <w:b/>
        </w:rPr>
        <w:t xml:space="preserve">mm de diamètre, établir la position de référence initiale de </w:t>
      </w:r>
      <w:r>
        <w:rPr>
          <w:b/>
        </w:rPr>
        <w:t>cette</w:t>
      </w:r>
      <w:r w:rsidRPr="00D13B65">
        <w:rPr>
          <w:b/>
        </w:rPr>
        <w:t xml:space="preserve"> tête en appliquant, perpendiculairement à la ligne de référence de torse déplacée, une force initiale vers l</w:t>
      </w:r>
      <w:r w:rsidR="00B4782D">
        <w:rPr>
          <w:b/>
        </w:rPr>
        <w:t>’</w:t>
      </w:r>
      <w:r w:rsidRPr="00D13B65">
        <w:rPr>
          <w:b/>
        </w:rPr>
        <w:t>arrière sur l</w:t>
      </w:r>
      <w:r w:rsidR="00B4782D">
        <w:rPr>
          <w:b/>
        </w:rPr>
        <w:t>’</w:t>
      </w:r>
      <w:r w:rsidRPr="00D13B65">
        <w:rPr>
          <w:b/>
        </w:rPr>
        <w:t>axe médian du siège à une hauteur de 65</w:t>
      </w:r>
      <w:r>
        <w:rPr>
          <w:b/>
        </w:rPr>
        <w:t xml:space="preserve"> </w:t>
      </w:r>
      <w:r w:rsidRPr="00D13B65">
        <w:rPr>
          <w:b/>
        </w:rPr>
        <w:sym w:font="Symbol" w:char="F0B1"/>
      </w:r>
      <w:r>
        <w:rPr>
          <w:b/>
        </w:rPr>
        <w:t xml:space="preserve"> </w:t>
      </w:r>
      <w:r w:rsidRPr="00D13B65">
        <w:rPr>
          <w:b/>
        </w:rPr>
        <w:t>3</w:t>
      </w:r>
      <w:r>
        <w:rPr>
          <w:b/>
        </w:rPr>
        <w:t xml:space="preserve"> </w:t>
      </w:r>
      <w:r w:rsidRPr="00D13B65">
        <w:rPr>
          <w:b/>
        </w:rPr>
        <w:t>mm au</w:t>
      </w:r>
      <w:r w:rsidRPr="00D13B65">
        <w:rPr>
          <w:b/>
        </w:rPr>
        <w:noBreakHyphen/>
        <w:t>dessous du sommet de l</w:t>
      </w:r>
      <w:r w:rsidR="00B4782D">
        <w:rPr>
          <w:b/>
        </w:rPr>
        <w:t>’</w:t>
      </w:r>
      <w:r w:rsidRPr="00D13B65">
        <w:rPr>
          <w:b/>
        </w:rPr>
        <w:t>appuie</w:t>
      </w:r>
      <w:r w:rsidRPr="00D13B65">
        <w:rPr>
          <w:b/>
        </w:rPr>
        <w:noBreakHyphen/>
        <w:t>tête, qui produise un moment de 373</w:t>
      </w:r>
      <w:r>
        <w:rPr>
          <w:b/>
        </w:rPr>
        <w:t xml:space="preserve"> </w:t>
      </w:r>
      <w:r w:rsidRPr="00D13B65">
        <w:rPr>
          <w:b/>
        </w:rPr>
        <w:sym w:font="Symbol" w:char="F0B1"/>
      </w:r>
      <w:r>
        <w:rPr>
          <w:b/>
        </w:rPr>
        <w:t xml:space="preserve"> 7,5 </w:t>
      </w:r>
      <w:r w:rsidRPr="00D13B65">
        <w:rPr>
          <w:b/>
        </w:rPr>
        <w:t>Nm autour du point</w:t>
      </w:r>
      <w:r>
        <w:rPr>
          <w:b/>
        </w:rPr>
        <w:t xml:space="preserve"> </w:t>
      </w:r>
      <w:r w:rsidRPr="00D13B65">
        <w:rPr>
          <w:b/>
        </w:rPr>
        <w:t>R. Maintenir ce moment pendant 5</w:t>
      </w:r>
      <w:r>
        <w:rPr>
          <w:b/>
        </w:rPr>
        <w:t xml:space="preserve"> </w:t>
      </w:r>
      <w:r w:rsidRPr="00D13B65">
        <w:rPr>
          <w:b/>
        </w:rPr>
        <w:t>s, puis mesurer le déplacement vers l</w:t>
      </w:r>
      <w:r w:rsidR="00B4782D">
        <w:rPr>
          <w:b/>
        </w:rPr>
        <w:t>’</w:t>
      </w:r>
      <w:r w:rsidRPr="00D13B65">
        <w:rPr>
          <w:b/>
        </w:rPr>
        <w:t xml:space="preserve">arrière de la tête </w:t>
      </w:r>
      <w:r>
        <w:rPr>
          <w:b/>
        </w:rPr>
        <w:t>d</w:t>
      </w:r>
      <w:r w:rsidR="00B4782D">
        <w:rPr>
          <w:b/>
        </w:rPr>
        <w:t>’</w:t>
      </w:r>
      <w:r>
        <w:rPr>
          <w:b/>
        </w:rPr>
        <w:t>essai pendant</w:t>
      </w:r>
      <w:r w:rsidRPr="00D13B65">
        <w:rPr>
          <w:b/>
        </w:rPr>
        <w:t xml:space="preserve"> l</w:t>
      </w:r>
      <w:r w:rsidR="00B4782D">
        <w:rPr>
          <w:b/>
        </w:rPr>
        <w:t>’</w:t>
      </w:r>
      <w:r w:rsidRPr="00D13B65">
        <w:rPr>
          <w:b/>
        </w:rPr>
        <w:t>application de la force.</w:t>
      </w:r>
    </w:p>
    <w:p w14:paraId="11C21079" w14:textId="77777777" w:rsidR="00FB7708" w:rsidRPr="00D13B65" w:rsidRDefault="00FB7708" w:rsidP="00FB7708">
      <w:pPr>
        <w:pStyle w:val="SingleTxtG"/>
        <w:tabs>
          <w:tab w:val="left" w:pos="2268"/>
        </w:tabs>
        <w:ind w:left="2268" w:hanging="1134"/>
        <w:rPr>
          <w:b/>
        </w:rPr>
      </w:pPr>
      <w:r w:rsidRPr="00D13B65">
        <w:rPr>
          <w:b/>
        </w:rPr>
        <w:t>2.5</w:t>
      </w:r>
      <w:r w:rsidRPr="00D13B65">
        <w:rPr>
          <w:b/>
        </w:rPr>
        <w:tab/>
        <w:t>Lors de la détermination du déplacement des appuie-tête vers l</w:t>
      </w:r>
      <w:r w:rsidR="00B4782D">
        <w:rPr>
          <w:b/>
        </w:rPr>
        <w:t>’</w:t>
      </w:r>
      <w:r w:rsidRPr="00D13B65">
        <w:rPr>
          <w:b/>
        </w:rPr>
        <w:t>arrière lorsque la discontinuité est supérieure à 60</w:t>
      </w:r>
      <w:r>
        <w:rPr>
          <w:b/>
        </w:rPr>
        <w:t xml:space="preserve"> </w:t>
      </w:r>
      <w:r w:rsidRPr="00D13B65">
        <w:rPr>
          <w:b/>
        </w:rPr>
        <w:t>mm conformément au paragraphe</w:t>
      </w:r>
      <w:r>
        <w:rPr>
          <w:b/>
        </w:rPr>
        <w:t xml:space="preserve"> </w:t>
      </w:r>
      <w:r w:rsidRPr="00D13B65">
        <w:rPr>
          <w:b/>
        </w:rPr>
        <w:t>5.</w:t>
      </w:r>
      <w:r>
        <w:rPr>
          <w:b/>
        </w:rPr>
        <w:t>6.4</w:t>
      </w:r>
      <w:r w:rsidRPr="00D13B65">
        <w:rPr>
          <w:b/>
        </w:rPr>
        <w:t xml:space="preserve"> du présent </w:t>
      </w:r>
      <w:r>
        <w:rPr>
          <w:b/>
        </w:rPr>
        <w:t>R</w:t>
      </w:r>
      <w:r w:rsidRPr="00D13B65">
        <w:rPr>
          <w:b/>
        </w:rPr>
        <w:t>èglement, la force visée au paragraphe</w:t>
      </w:r>
      <w:r w:rsidR="00BA4B79">
        <w:rPr>
          <w:b/>
        </w:rPr>
        <w:t> </w:t>
      </w:r>
      <w:r w:rsidRPr="00D13B65">
        <w:rPr>
          <w:b/>
        </w:rPr>
        <w:t>2.4 de la présente annexe qui est appliquée passe par le centre de gravité de la plus petite des sections de la discontinuité, le long de plans transversaux parallèles à la ligne de torse.</w:t>
      </w:r>
    </w:p>
    <w:p w14:paraId="5CFEAF79" w14:textId="77777777" w:rsidR="00FB7708" w:rsidRPr="00D13B65" w:rsidRDefault="00FB7708" w:rsidP="00FB7708">
      <w:pPr>
        <w:pStyle w:val="SingleTxtG"/>
        <w:tabs>
          <w:tab w:val="left" w:pos="2268"/>
        </w:tabs>
        <w:ind w:left="2268" w:hanging="1134"/>
        <w:rPr>
          <w:b/>
        </w:rPr>
      </w:pPr>
      <w:r w:rsidRPr="00D13B65">
        <w:rPr>
          <w:b/>
        </w:rPr>
        <w:lastRenderedPageBreak/>
        <w:t>2.6</w:t>
      </w:r>
      <w:r w:rsidRPr="00D13B65">
        <w:rPr>
          <w:b/>
        </w:rPr>
        <w:tab/>
        <w:t>Si la présence de discontinuités empêche l</w:t>
      </w:r>
      <w:r w:rsidR="00B4782D">
        <w:rPr>
          <w:b/>
        </w:rPr>
        <w:t>’</w:t>
      </w:r>
      <w:r w:rsidRPr="00D13B65">
        <w:rPr>
          <w:b/>
        </w:rPr>
        <w:t>application de la force prescrite au paragraphe</w:t>
      </w:r>
      <w:r>
        <w:rPr>
          <w:b/>
        </w:rPr>
        <w:t xml:space="preserve"> </w:t>
      </w:r>
      <w:r w:rsidRPr="00D13B65">
        <w:rPr>
          <w:b/>
        </w:rPr>
        <w:t>2.4 de la présente annexe à 65</w:t>
      </w:r>
      <w:r>
        <w:rPr>
          <w:b/>
        </w:rPr>
        <w:t xml:space="preserve"> </w:t>
      </w:r>
      <w:r w:rsidRPr="00902F96">
        <w:rPr>
          <w:b/>
          <w:bCs/>
          <w:lang w:val="en-GB" w:eastAsia="zh-CN"/>
        </w:rPr>
        <w:sym w:font="Symbol" w:char="00B1"/>
      </w:r>
      <w:r>
        <w:rPr>
          <w:b/>
        </w:rPr>
        <w:t xml:space="preserve"> </w:t>
      </w:r>
      <w:r w:rsidRPr="00D13B65">
        <w:rPr>
          <w:b/>
        </w:rPr>
        <w:t>3</w:t>
      </w:r>
      <w:r>
        <w:rPr>
          <w:b/>
        </w:rPr>
        <w:t xml:space="preserve"> </w:t>
      </w:r>
      <w:r w:rsidRPr="00D13B65">
        <w:rPr>
          <w:b/>
        </w:rPr>
        <w:t>mm au</w:t>
      </w:r>
      <w:r w:rsidRPr="00D13B65">
        <w:rPr>
          <w:b/>
        </w:rPr>
        <w:noBreakHyphen/>
        <w:t xml:space="preserve">dessous du sommet </w:t>
      </w:r>
      <w:r>
        <w:rPr>
          <w:b/>
        </w:rPr>
        <w:t xml:space="preserve">effectif </w:t>
      </w:r>
      <w:r w:rsidRPr="00D13B65">
        <w:rPr>
          <w:b/>
        </w:rPr>
        <w:t>de l</w:t>
      </w:r>
      <w:r w:rsidR="00B4782D">
        <w:rPr>
          <w:b/>
        </w:rPr>
        <w:t>’</w:t>
      </w:r>
      <w:r w:rsidRPr="00D13B65">
        <w:rPr>
          <w:b/>
        </w:rPr>
        <w:t>appuie</w:t>
      </w:r>
      <w:r w:rsidRPr="00D13B65">
        <w:rPr>
          <w:b/>
        </w:rPr>
        <w:noBreakHyphen/>
        <w:t>tête, on peut réduire cette distance de façon à faire passer l</w:t>
      </w:r>
      <w:r w:rsidR="00B4782D">
        <w:rPr>
          <w:b/>
        </w:rPr>
        <w:t>’</w:t>
      </w:r>
      <w:r w:rsidRPr="00D13B65">
        <w:rPr>
          <w:b/>
        </w:rPr>
        <w:t>axe de la force par l</w:t>
      </w:r>
      <w:r w:rsidR="00B4782D">
        <w:rPr>
          <w:b/>
        </w:rPr>
        <w:t>’</w:t>
      </w:r>
      <w:r w:rsidRPr="00D13B65">
        <w:rPr>
          <w:b/>
        </w:rPr>
        <w:t>axe central de l</w:t>
      </w:r>
      <w:r w:rsidR="00B4782D">
        <w:rPr>
          <w:b/>
        </w:rPr>
        <w:t>’</w:t>
      </w:r>
      <w:r w:rsidRPr="00D13B65">
        <w:rPr>
          <w:b/>
        </w:rPr>
        <w:t>élément de l</w:t>
      </w:r>
      <w:r w:rsidR="00B4782D">
        <w:rPr>
          <w:b/>
        </w:rPr>
        <w:t>’</w:t>
      </w:r>
      <w:r w:rsidRPr="00D13B65">
        <w:rPr>
          <w:b/>
        </w:rPr>
        <w:t>armature le plus proche de la discontinuité.</w:t>
      </w:r>
    </w:p>
    <w:p w14:paraId="319E93AB" w14:textId="77777777" w:rsidR="00FB7708" w:rsidRDefault="00FB7708" w:rsidP="00FB7708">
      <w:pPr>
        <w:pStyle w:val="SingleTxtG"/>
        <w:tabs>
          <w:tab w:val="left" w:pos="2268"/>
        </w:tabs>
        <w:ind w:left="2268" w:hanging="1134"/>
        <w:rPr>
          <w:b/>
        </w:rPr>
      </w:pPr>
      <w:r>
        <w:rPr>
          <w:b/>
        </w:rPr>
        <w:t>3</w:t>
      </w:r>
      <w:r w:rsidRPr="00D13B65">
        <w:rPr>
          <w:b/>
        </w:rPr>
        <w:t>.</w:t>
      </w:r>
      <w:r w:rsidRPr="00D13B65">
        <w:rPr>
          <w:b/>
        </w:rPr>
        <w:tab/>
        <w:t>R</w:t>
      </w:r>
      <w:r>
        <w:rPr>
          <w:b/>
        </w:rPr>
        <w:t>ésistance</w:t>
      </w:r>
    </w:p>
    <w:p w14:paraId="2B93D160" w14:textId="77777777" w:rsidR="00FB7708" w:rsidRDefault="00FB7708" w:rsidP="00FB7708">
      <w:pPr>
        <w:pStyle w:val="SingleTxtG"/>
        <w:tabs>
          <w:tab w:val="left" w:pos="2268"/>
        </w:tabs>
        <w:ind w:left="2268" w:hanging="1134"/>
        <w:rPr>
          <w:b/>
        </w:rPr>
      </w:pPr>
      <w:r>
        <w:rPr>
          <w:b/>
        </w:rPr>
        <w:t>3.1</w:t>
      </w:r>
      <w:r>
        <w:rPr>
          <w:b/>
        </w:rPr>
        <w:tab/>
      </w:r>
      <w:r w:rsidRPr="00D13B65">
        <w:rPr>
          <w:b/>
        </w:rPr>
        <w:t xml:space="preserve">Accroître la force </w:t>
      </w:r>
      <w:r>
        <w:rPr>
          <w:b/>
        </w:rPr>
        <w:t>prescrit</w:t>
      </w:r>
      <w:r w:rsidRPr="00D13B65">
        <w:rPr>
          <w:b/>
        </w:rPr>
        <w:t>e au paragraphe</w:t>
      </w:r>
      <w:r>
        <w:rPr>
          <w:b/>
        </w:rPr>
        <w:t xml:space="preserve"> </w:t>
      </w:r>
      <w:r w:rsidR="00BA4B79">
        <w:rPr>
          <w:b/>
        </w:rPr>
        <w:t>2</w:t>
      </w:r>
      <w:r>
        <w:rPr>
          <w:b/>
        </w:rPr>
        <w:t>.</w:t>
      </w:r>
      <w:r w:rsidR="00BA4B79">
        <w:rPr>
          <w:b/>
        </w:rPr>
        <w:t>4</w:t>
      </w:r>
      <w:r w:rsidRPr="00D13B65">
        <w:rPr>
          <w:b/>
        </w:rPr>
        <w:t xml:space="preserve"> de la présente annexe à la vitesse de</w:t>
      </w:r>
      <w:r>
        <w:rPr>
          <w:b/>
        </w:rPr>
        <w:t xml:space="preserve"> 5</w:t>
      </w:r>
      <w:r w:rsidRPr="00D13B65">
        <w:rPr>
          <w:b/>
        </w:rPr>
        <w:t xml:space="preserve"> à 200</w:t>
      </w:r>
      <w:r>
        <w:rPr>
          <w:b/>
        </w:rPr>
        <w:t xml:space="preserve"> </w:t>
      </w:r>
      <w:r w:rsidRPr="00D13B65">
        <w:rPr>
          <w:b/>
        </w:rPr>
        <w:t>N/s jusqu</w:t>
      </w:r>
      <w:r w:rsidR="00B4782D">
        <w:rPr>
          <w:b/>
        </w:rPr>
        <w:t>’</w:t>
      </w:r>
      <w:r w:rsidRPr="00D13B65">
        <w:rPr>
          <w:b/>
        </w:rPr>
        <w:t>à 890</w:t>
      </w:r>
      <w:r>
        <w:rPr>
          <w:b/>
        </w:rPr>
        <w:t xml:space="preserve"> </w:t>
      </w:r>
      <w:r w:rsidRPr="00902F96">
        <w:rPr>
          <w:b/>
          <w:bCs/>
          <w:lang w:val="en-GB" w:eastAsia="zh-CN"/>
        </w:rPr>
        <w:sym w:font="Symbol" w:char="00B1"/>
      </w:r>
      <w:r>
        <w:rPr>
          <w:b/>
          <w:bCs/>
          <w:lang w:eastAsia="zh-CN"/>
        </w:rPr>
        <w:t xml:space="preserve"> </w:t>
      </w:r>
      <w:r>
        <w:rPr>
          <w:b/>
        </w:rPr>
        <w:t>5 N</w:t>
      </w:r>
      <w:r w:rsidRPr="00D13B65">
        <w:rPr>
          <w:b/>
        </w:rPr>
        <w:t>, et maintenir la force appliquée pendant 5</w:t>
      </w:r>
      <w:r>
        <w:rPr>
          <w:b/>
        </w:rPr>
        <w:t xml:space="preserve"> </w:t>
      </w:r>
      <w:r w:rsidRPr="00D13B65">
        <w:rPr>
          <w:b/>
        </w:rPr>
        <w:t>s</w:t>
      </w:r>
      <w:r>
        <w:rPr>
          <w:b/>
        </w:rPr>
        <w:t xml:space="preserve"> sans rupture du siège ou de l</w:t>
      </w:r>
      <w:r w:rsidR="00B4782D">
        <w:rPr>
          <w:b/>
        </w:rPr>
        <w:t>’</w:t>
      </w:r>
      <w:r>
        <w:rPr>
          <w:b/>
        </w:rPr>
        <w:t xml:space="preserve">appuie-tête. </w:t>
      </w:r>
    </w:p>
    <w:p w14:paraId="60D429F0" w14:textId="77777777" w:rsidR="00FB7708" w:rsidRPr="00D11EDF" w:rsidRDefault="00EE1760" w:rsidP="00EE1760">
      <w:pPr>
        <w:pStyle w:val="H23G"/>
      </w:pPr>
      <w:r>
        <w:tab/>
      </w:r>
      <w:r>
        <w:tab/>
      </w:r>
      <w:r w:rsidR="00FB7708" w:rsidRPr="00D11EDF">
        <w:t>Figure 5.1</w:t>
      </w:r>
    </w:p>
    <w:p w14:paraId="4659C2C4" w14:textId="77777777" w:rsidR="00FB7708" w:rsidRPr="00D11EDF" w:rsidRDefault="00FB7708" w:rsidP="00FB7708">
      <w:pPr>
        <w:pStyle w:val="SingleTxtG"/>
      </w:pPr>
      <w:r>
        <w:rPr>
          <w:b/>
        </w:rPr>
        <w:tab/>
      </w:r>
      <w:r w:rsidRPr="00D11EDF">
        <w:t>r</w:t>
      </w:r>
      <w:r w:rsidR="00A44AE3">
        <w:t> :</w:t>
      </w:r>
      <w:r w:rsidRPr="00D11EDF">
        <w:t xml:space="preserve"> ligne de référence</w:t>
      </w:r>
    </w:p>
    <w:p w14:paraId="7C91A63A" w14:textId="77777777" w:rsidR="00FB7708" w:rsidRDefault="00FB7708" w:rsidP="00FB7708">
      <w:pPr>
        <w:pStyle w:val="SingleTxtG"/>
      </w:pPr>
      <w:r w:rsidRPr="00D11EDF">
        <w:tab/>
        <w:t>rl</w:t>
      </w:r>
      <w:r w:rsidR="00A44AE3">
        <w:t> :</w:t>
      </w:r>
      <w:r>
        <w:t xml:space="preserve"> ligne de référence déplacée</w:t>
      </w:r>
    </w:p>
    <w:p w14:paraId="7AA2F4C8" w14:textId="77777777" w:rsidR="002C31A2" w:rsidRDefault="00FB7708" w:rsidP="00FB7708">
      <w:pPr>
        <w:pStyle w:val="SingleTxtG"/>
        <w:sectPr w:rsidR="002C31A2" w:rsidSect="006A46F5">
          <w:headerReference w:type="even" r:id="rId28"/>
          <w:footerReference w:type="even" r:id="rId29"/>
          <w:headerReference w:type="first" r:id="rId30"/>
          <w:footerReference w:type="first" r:id="rId31"/>
          <w:footnotePr>
            <w:numRestart w:val="eachSect"/>
          </w:footnotePr>
          <w:endnotePr>
            <w:numFmt w:val="decimal"/>
          </w:endnotePr>
          <w:pgSz w:w="11906" w:h="16838" w:code="9"/>
          <w:pgMar w:top="1417" w:right="1134" w:bottom="1134" w:left="1134" w:header="850" w:footer="567" w:gutter="0"/>
          <w:cols w:space="708"/>
          <w:titlePg/>
          <w:docGrid w:linePitch="360"/>
        </w:sectPr>
      </w:pPr>
      <w:r>
        <w:rPr>
          <w:noProof/>
          <w:lang w:eastAsia="fr-CH"/>
        </w:rPr>
        <mc:AlternateContent>
          <mc:Choice Requires="wps">
            <w:drawing>
              <wp:anchor distT="0" distB="0" distL="114300" distR="114300" simplePos="0" relativeHeight="251531264" behindDoc="0" locked="0" layoutInCell="1" allowOverlap="1" wp14:anchorId="67373744" wp14:editId="4C500731">
                <wp:simplePos x="0" y="0"/>
                <wp:positionH relativeFrom="column">
                  <wp:posOffset>4276674</wp:posOffset>
                </wp:positionH>
                <wp:positionV relativeFrom="paragraph">
                  <wp:posOffset>285787</wp:posOffset>
                </wp:positionV>
                <wp:extent cx="881556" cy="164196"/>
                <wp:effectExtent l="130175" t="3175" r="163195" b="10795"/>
                <wp:wrapNone/>
                <wp:docPr id="82"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47406">
                          <a:off x="0" y="0"/>
                          <a:ext cx="881556" cy="16419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89CE984" w14:textId="77777777" w:rsidR="00865AD1" w:rsidRPr="00CC6141" w:rsidRDefault="00865AD1" w:rsidP="00FB7708">
                            <w:pPr>
                              <w:spacing w:line="240" w:lineRule="auto"/>
                            </w:pPr>
                            <w:r>
                              <w:t>Tangente 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3744" id="Надпись 24" o:spid="_x0000_s1044" type="#_x0000_t202" style="position:absolute;left:0;text-align:left;margin-left:336.75pt;margin-top:22.5pt;width:69.4pt;height:12.95pt;rotation:-4426513fd;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" stroked="f">
                <v:stroke joinstyle="round"/>
                <v:path arrowok="t"/>
                <v:textbox inset="0,0,0,0">
                  <w:txbxContent>
                    <w:p w14:paraId="789CE984" w14:textId="77777777" w:rsidR="00865AD1" w:rsidRPr="00CC6141" w:rsidRDefault="00865AD1" w:rsidP="00FB7708">
                      <w:pPr>
                        <w:spacing w:line="240" w:lineRule="auto"/>
                      </w:pPr>
                      <w:r>
                        <w:t>Tangente Y</w:t>
                      </w:r>
                    </w:p>
                  </w:txbxContent>
                </v:textbox>
              </v:shape>
            </w:pict>
          </mc:Fallback>
        </mc:AlternateContent>
      </w:r>
      <w:r>
        <w:rPr>
          <w:noProof/>
          <w:lang w:eastAsia="fr-CH"/>
        </w:rPr>
        <w:drawing>
          <wp:inline distT="0" distB="0" distL="0" distR="0" wp14:anchorId="3530B453" wp14:editId="28829F9B">
            <wp:extent cx="4680000" cy="5230800"/>
            <wp:effectExtent l="0" t="0" r="6350"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5230800"/>
                    </a:xfrm>
                    <a:prstGeom prst="rect">
                      <a:avLst/>
                    </a:prstGeom>
                    <a:noFill/>
                  </pic:spPr>
                </pic:pic>
              </a:graphicData>
            </a:graphic>
          </wp:inline>
        </w:drawing>
      </w:r>
      <w:r w:rsidR="00E504D0">
        <w:t xml:space="preserve"> </w:t>
      </w:r>
    </w:p>
    <w:p w14:paraId="58958448" w14:textId="77777777" w:rsidR="009A41C3" w:rsidRPr="00BF21AD" w:rsidRDefault="009A41C3" w:rsidP="009A41C3">
      <w:pPr>
        <w:pStyle w:val="HChG"/>
        <w:keepNext w:val="0"/>
        <w:keepLines w:val="0"/>
        <w:ind w:firstLine="0"/>
        <w:rPr>
          <w:b w:val="0"/>
          <w:sz w:val="20"/>
        </w:rPr>
      </w:pPr>
      <w:r w:rsidRPr="00223552">
        <w:rPr>
          <w:b w:val="0"/>
          <w:i/>
          <w:sz w:val="20"/>
        </w:rPr>
        <w:lastRenderedPageBreak/>
        <w:t>Annexe 6</w:t>
      </w:r>
      <w:r w:rsidRPr="00BF21AD">
        <w:rPr>
          <w:b w:val="0"/>
          <w:sz w:val="20"/>
        </w:rPr>
        <w:t>, lire</w:t>
      </w:r>
      <w:r w:rsidR="00A44AE3">
        <w:rPr>
          <w:b w:val="0"/>
          <w:sz w:val="20"/>
        </w:rPr>
        <w:t> :</w:t>
      </w:r>
    </w:p>
    <w:p w14:paraId="7B00A016" w14:textId="77777777" w:rsidR="009A41C3" w:rsidRDefault="009A41C3" w:rsidP="005613AF">
      <w:pPr>
        <w:pStyle w:val="HChG"/>
      </w:pPr>
      <w:r w:rsidRPr="00A7556E">
        <w:t>Annexe 6</w:t>
      </w:r>
    </w:p>
    <w:p w14:paraId="620A5557" w14:textId="77777777" w:rsidR="009A41C3" w:rsidRDefault="009A41C3" w:rsidP="009A41C3">
      <w:pPr>
        <w:pStyle w:val="HChG"/>
        <w:keepNext w:val="0"/>
        <w:keepLines w:val="0"/>
      </w:pPr>
      <w:r>
        <w:tab/>
      </w:r>
      <w:r>
        <w:tab/>
      </w:r>
      <w:r w:rsidRPr="00A7556E">
        <w:t>Proc</w:t>
      </w:r>
      <w:r>
        <w:t>é</w:t>
      </w:r>
      <w:r w:rsidRPr="00A7556E">
        <w:t>dure d</w:t>
      </w:r>
      <w:r w:rsidR="00B4782D">
        <w:t>’</w:t>
      </w:r>
      <w:r w:rsidRPr="00A7556E">
        <w:t>essai pour v</w:t>
      </w:r>
      <w:r>
        <w:t>é</w:t>
      </w:r>
      <w:r w:rsidRPr="00A7556E">
        <w:t>rifier la dissipation d</w:t>
      </w:r>
      <w:r w:rsidR="00B4782D">
        <w:t>’</w:t>
      </w:r>
      <w:r>
        <w:t>é</w:t>
      </w:r>
      <w:r w:rsidRPr="00A7556E">
        <w:t>nergie</w:t>
      </w:r>
      <w:r>
        <w:t xml:space="preserve"> </w:t>
      </w:r>
      <w:r>
        <w:br/>
        <w:t>dans le dossier du siège</w:t>
      </w:r>
    </w:p>
    <w:p w14:paraId="4178D36E" w14:textId="77777777" w:rsidR="009A41C3" w:rsidRDefault="009A41C3" w:rsidP="009A41C3">
      <w:pPr>
        <w:pStyle w:val="SingleTxtG"/>
        <w:tabs>
          <w:tab w:val="left" w:pos="2268"/>
        </w:tabs>
        <w:ind w:left="2268" w:hanging="1134"/>
        <w:jc w:val="left"/>
      </w:pPr>
      <w:r w:rsidRPr="00A7556E">
        <w:t>1.</w:t>
      </w:r>
      <w:r w:rsidRPr="00A7556E">
        <w:tab/>
      </w:r>
      <w:r w:rsidRPr="00A7556E">
        <w:tab/>
        <w:t>Installation, appareil d</w:t>
      </w:r>
      <w:r w:rsidR="00B4782D">
        <w:t>’</w:t>
      </w:r>
      <w:r w:rsidRPr="00A7556E">
        <w:t>essai, appareillage d</w:t>
      </w:r>
      <w:r w:rsidR="00B4782D">
        <w:t>’</w:t>
      </w:r>
      <w:r w:rsidRPr="00A7556E">
        <w:t>enregistrement</w:t>
      </w:r>
      <w:r>
        <w:t xml:space="preserve"> </w:t>
      </w:r>
      <w:r w:rsidRPr="00A7556E">
        <w:t>et procédure</w:t>
      </w:r>
    </w:p>
    <w:p w14:paraId="53540138" w14:textId="77777777" w:rsidR="009A41C3" w:rsidRDefault="009A41C3" w:rsidP="009A41C3">
      <w:pPr>
        <w:pStyle w:val="SingleTxtG"/>
        <w:ind w:left="2268" w:hanging="1134"/>
        <w:jc w:val="left"/>
      </w:pPr>
      <w:r w:rsidRPr="00A7556E">
        <w:t>1.1</w:t>
      </w:r>
      <w:r w:rsidRPr="00A7556E">
        <w:tab/>
      </w:r>
      <w:r w:rsidRPr="00A7556E">
        <w:tab/>
        <w:t>Installation</w:t>
      </w:r>
    </w:p>
    <w:p w14:paraId="58BFAE83" w14:textId="77777777" w:rsidR="009A41C3" w:rsidRDefault="009A41C3" w:rsidP="009A41C3">
      <w:pPr>
        <w:pStyle w:val="SingleTxtG"/>
        <w:ind w:left="2268"/>
      </w:pPr>
      <w:r w:rsidRPr="00A7556E">
        <w:tab/>
        <w:t>Le siège, tel qu</w:t>
      </w:r>
      <w:r w:rsidR="00B4782D">
        <w:t>’</w:t>
      </w:r>
      <w:r w:rsidRPr="00A7556E">
        <w:t>il se présente sur le véhicule, est fixé solidement sur un banc d</w:t>
      </w:r>
      <w:r w:rsidR="00B4782D">
        <w:t>’</w:t>
      </w:r>
      <w:r w:rsidRPr="00A7556E">
        <w:t>essai avec les moyens de fixation prévus par le constructeur de façon telle qu</w:t>
      </w:r>
      <w:r w:rsidR="00B4782D">
        <w:t>’</w:t>
      </w:r>
      <w:r w:rsidRPr="00A7556E">
        <w:t>il ne puisse pas se déplacer sous l</w:t>
      </w:r>
      <w:r w:rsidR="00B4782D">
        <w:t>’</w:t>
      </w:r>
      <w:r w:rsidRPr="00A7556E">
        <w:t>effet du choc.</w:t>
      </w:r>
    </w:p>
    <w:p w14:paraId="4C96CA61" w14:textId="77777777" w:rsidR="009A41C3" w:rsidRDefault="009A41C3" w:rsidP="009A41C3">
      <w:pPr>
        <w:pStyle w:val="SingleTxtG"/>
        <w:ind w:left="2268"/>
      </w:pPr>
      <w:r w:rsidRPr="00A7556E">
        <w:tab/>
        <w:t>Le dossier, s</w:t>
      </w:r>
      <w:r w:rsidR="00B4782D">
        <w:t>’</w:t>
      </w:r>
      <w:r w:rsidRPr="00A7556E">
        <w:t>il est réglable, est verrouillé dans la</w:t>
      </w:r>
      <w:r>
        <w:t xml:space="preserve"> position décrite au paragraphe </w:t>
      </w:r>
      <w:r w:rsidRPr="00A7556E">
        <w:t>6.1.1 du présent Règlement.</w:t>
      </w:r>
    </w:p>
    <w:p w14:paraId="4FDECF91" w14:textId="77777777" w:rsidR="009A41C3" w:rsidRDefault="009A41C3" w:rsidP="009A41C3">
      <w:pPr>
        <w:pStyle w:val="SingleTxtG"/>
        <w:ind w:left="2268"/>
      </w:pPr>
      <w:r w:rsidRPr="00A7556E">
        <w:tab/>
        <w:t>Si le siège est muni d</w:t>
      </w:r>
      <w:r w:rsidR="00B4782D">
        <w:t>’</w:t>
      </w:r>
      <w:r w:rsidRPr="00A7556E">
        <w:t>un appui</w:t>
      </w:r>
      <w:r>
        <w:t>e</w:t>
      </w:r>
      <w:r w:rsidRPr="00A7556E">
        <w:noBreakHyphen/>
        <w:t>tête, celui</w:t>
      </w:r>
      <w:r w:rsidRPr="00A7556E">
        <w:noBreakHyphen/>
        <w:t>ci est monté sur le dossier du siège, comme il se présente dans le véhicule. Dans le cas d</w:t>
      </w:r>
      <w:r w:rsidR="00B4782D">
        <w:t>’</w:t>
      </w:r>
      <w:r w:rsidRPr="00A7556E">
        <w:t>un appui</w:t>
      </w:r>
      <w:r>
        <w:t>e</w:t>
      </w:r>
      <w:r w:rsidRPr="00A7556E">
        <w:noBreakHyphen/>
        <w:t>tête séparé, celui</w:t>
      </w:r>
      <w:r w:rsidRPr="00A7556E">
        <w:noBreakHyphen/>
        <w:t>ci est fixé sur la partie de la structure du véhicule où il est normalement fixé.</w:t>
      </w:r>
    </w:p>
    <w:p w14:paraId="31CDCFD5" w14:textId="77777777" w:rsidR="009A41C3" w:rsidRDefault="009A41C3" w:rsidP="009A41C3">
      <w:pPr>
        <w:pStyle w:val="SingleTxtG"/>
        <w:ind w:left="2268"/>
      </w:pPr>
      <w:r w:rsidRPr="00A7556E">
        <w:tab/>
        <w:t>Si l</w:t>
      </w:r>
      <w:r w:rsidR="00B4782D">
        <w:t>’</w:t>
      </w:r>
      <w:r w:rsidRPr="00A7556E">
        <w:t>appui</w:t>
      </w:r>
      <w:r>
        <w:t>e</w:t>
      </w:r>
      <w:r w:rsidRPr="00A7556E">
        <w:noBreakHyphen/>
        <w:t xml:space="preserve">tête est réglable, il </w:t>
      </w:r>
      <w:r>
        <w:t>est</w:t>
      </w:r>
      <w:r w:rsidRPr="00A7556E">
        <w:t xml:space="preserve"> placé dans </w:t>
      </w:r>
      <w:r>
        <w:t>la</w:t>
      </w:r>
      <w:r w:rsidRPr="00A7556E">
        <w:t xml:space="preserve"> position la plus défavorable permise par son dispositif de réglage.</w:t>
      </w:r>
    </w:p>
    <w:p w14:paraId="3FAAF645" w14:textId="77777777" w:rsidR="009A41C3" w:rsidRDefault="009A41C3" w:rsidP="009A41C3">
      <w:pPr>
        <w:pStyle w:val="SingleTxtG"/>
        <w:ind w:left="2268" w:hanging="1134"/>
        <w:jc w:val="left"/>
      </w:pPr>
      <w:r w:rsidRPr="00A7556E">
        <w:t>1.2</w:t>
      </w:r>
      <w:r w:rsidRPr="00A7556E">
        <w:tab/>
      </w:r>
      <w:r w:rsidRPr="00A7556E">
        <w:tab/>
        <w:t>Appareil d</w:t>
      </w:r>
      <w:r w:rsidR="00B4782D">
        <w:t>’</w:t>
      </w:r>
      <w:r w:rsidRPr="00A7556E">
        <w:t>essai</w:t>
      </w:r>
    </w:p>
    <w:p w14:paraId="1CB69161" w14:textId="77777777" w:rsidR="009A41C3" w:rsidRDefault="009A41C3" w:rsidP="009A41C3">
      <w:pPr>
        <w:pStyle w:val="SingleTxtG"/>
        <w:ind w:left="2268" w:hanging="1134"/>
      </w:pPr>
      <w:r w:rsidRPr="00A7556E">
        <w:t>1.2.1</w:t>
      </w:r>
      <w:r w:rsidRPr="00A7556E">
        <w:tab/>
        <w:t>Il consiste en un pendule dont le pivot est supporté par des roulements à billes et dont la masse réduite</w:t>
      </w:r>
      <w:r w:rsidRPr="00452990">
        <w:rPr>
          <w:rStyle w:val="Appelnotedebasdep"/>
          <w:sz w:val="20"/>
          <w:vertAlign w:val="baseline"/>
        </w:rPr>
        <w:footnoteReference w:customMarkFollows="1" w:id="8"/>
        <w:t>*</w:t>
      </w:r>
      <w:r w:rsidRPr="00A7556E">
        <w:t xml:space="preserve"> à son </w:t>
      </w:r>
      <w:r>
        <w:t xml:space="preserve">centre de percussion est de 6,8 </w:t>
      </w:r>
      <w:r w:rsidRPr="00A7556E">
        <w:t>kg.</w:t>
      </w:r>
      <w:r>
        <w:t xml:space="preserve"> </w:t>
      </w:r>
      <w:r w:rsidRPr="00A7556E">
        <w:t>L</w:t>
      </w:r>
      <w:r w:rsidR="00B4782D">
        <w:t>’</w:t>
      </w:r>
      <w:r w:rsidRPr="00A7556E">
        <w:t>extrémité inférieure du pendule est constituée pa</w:t>
      </w:r>
      <w:r>
        <w:t>r une tête d</w:t>
      </w:r>
      <w:r w:rsidR="00B4782D">
        <w:t>’</w:t>
      </w:r>
      <w:r>
        <w:t xml:space="preserve">essai rigide de 165 </w:t>
      </w:r>
      <w:r w:rsidRPr="00A7556E">
        <w:t>mm de diamètre dont le centre est identique au centre de percussion du pendule.</w:t>
      </w:r>
    </w:p>
    <w:p w14:paraId="22F407B0" w14:textId="77777777" w:rsidR="009A41C3" w:rsidRDefault="009A41C3" w:rsidP="009A41C3">
      <w:pPr>
        <w:pStyle w:val="SingleTxtG"/>
        <w:ind w:left="2268" w:hanging="1134"/>
      </w:pPr>
      <w:r w:rsidRPr="00A7556E">
        <w:t>1.2.2</w:t>
      </w:r>
      <w:r w:rsidRPr="00A7556E">
        <w:tab/>
        <w:t xml:space="preserve">La tête </w:t>
      </w:r>
      <w:r>
        <w:t>d</w:t>
      </w:r>
      <w:r w:rsidR="00B4782D">
        <w:t>’</w:t>
      </w:r>
      <w:r>
        <w:t xml:space="preserve">essai </w:t>
      </w:r>
      <w:r w:rsidRPr="00A7556E">
        <w:t>est pourvue de deux accéléromètres et d</w:t>
      </w:r>
      <w:r w:rsidR="00B4782D">
        <w:t>’</w:t>
      </w:r>
      <w:r w:rsidRPr="00A7556E">
        <w:t>un dispositif de mesure de la vitesse, aptes à mesurer les valeurs dans la direction de l</w:t>
      </w:r>
      <w:r w:rsidR="00B4782D">
        <w:t>’</w:t>
      </w:r>
      <w:r w:rsidRPr="00A7556E">
        <w:t>impact.</w:t>
      </w:r>
    </w:p>
    <w:p w14:paraId="06D7AF6D" w14:textId="77777777" w:rsidR="009A41C3" w:rsidRDefault="009A41C3" w:rsidP="009A41C3">
      <w:pPr>
        <w:pStyle w:val="SingleTxtG"/>
        <w:ind w:left="2268" w:hanging="1134"/>
        <w:jc w:val="left"/>
      </w:pPr>
      <w:r w:rsidRPr="00A7556E">
        <w:t>1.3</w:t>
      </w:r>
      <w:r w:rsidRPr="00A7556E">
        <w:tab/>
      </w:r>
      <w:r w:rsidRPr="00A7556E">
        <w:tab/>
        <w:t>Appareillage d</w:t>
      </w:r>
      <w:r w:rsidR="00B4782D">
        <w:t>’</w:t>
      </w:r>
      <w:r w:rsidRPr="00A7556E">
        <w:t>enregistrement</w:t>
      </w:r>
    </w:p>
    <w:p w14:paraId="1B719CD3" w14:textId="77777777" w:rsidR="009A41C3" w:rsidRPr="00A7556E" w:rsidRDefault="009A41C3" w:rsidP="009A41C3">
      <w:pPr>
        <w:pStyle w:val="SingleTxtG"/>
        <w:ind w:left="2268"/>
      </w:pPr>
      <w:r w:rsidRPr="00A7556E">
        <w:tab/>
        <w:t>L</w:t>
      </w:r>
      <w:r w:rsidR="00B4782D">
        <w:t>’</w:t>
      </w:r>
      <w:r w:rsidRPr="00A7556E">
        <w:t>appareillage d</w:t>
      </w:r>
      <w:r w:rsidR="00B4782D">
        <w:t>’</w:t>
      </w:r>
      <w:r w:rsidRPr="00A7556E">
        <w:t>enregistrement à utiliser doit permettre d</w:t>
      </w:r>
      <w:r w:rsidR="00B4782D">
        <w:t>’</w:t>
      </w:r>
      <w:r w:rsidRPr="00A7556E">
        <w:t>effectuer les mesures avec les précisions suivantes</w:t>
      </w:r>
      <w:r w:rsidR="00A44AE3">
        <w:t> :</w:t>
      </w:r>
    </w:p>
    <w:p w14:paraId="709A1547" w14:textId="77777777" w:rsidR="009A41C3" w:rsidRDefault="009A41C3" w:rsidP="009A41C3">
      <w:pPr>
        <w:pStyle w:val="SingleTxtG"/>
        <w:ind w:left="2268" w:hanging="1134"/>
        <w:jc w:val="left"/>
      </w:pPr>
      <w:r w:rsidRPr="00A7556E">
        <w:t>1.3.1</w:t>
      </w:r>
      <w:r w:rsidRPr="00A7556E">
        <w:tab/>
        <w:t>Accélération</w:t>
      </w:r>
      <w:r w:rsidR="00A44AE3">
        <w:t> :</w:t>
      </w:r>
    </w:p>
    <w:p w14:paraId="622F41B2" w14:textId="77777777" w:rsidR="009A41C3" w:rsidRDefault="009A41C3" w:rsidP="009A41C3">
      <w:pPr>
        <w:pStyle w:val="SingleTxtG"/>
        <w:ind w:left="2268"/>
      </w:pPr>
      <w:r w:rsidRPr="00A7556E">
        <w:tab/>
        <w:t xml:space="preserve">Précision = </w:t>
      </w:r>
      <w:r w:rsidRPr="00452990">
        <w:rPr>
          <w:bCs/>
          <w:lang w:val="en-GB" w:eastAsia="zh-CN"/>
        </w:rPr>
        <w:sym w:font="Symbol" w:char="00B1"/>
      </w:r>
      <w:r>
        <w:t xml:space="preserve">5 </w:t>
      </w:r>
      <w:r w:rsidRPr="00A7556E">
        <w:t>% de la valeur réelle</w:t>
      </w:r>
      <w:r w:rsidR="00A44AE3">
        <w:t> ;</w:t>
      </w:r>
    </w:p>
    <w:p w14:paraId="49F84213" w14:textId="77777777" w:rsidR="009A41C3" w:rsidRPr="00DA4D34" w:rsidRDefault="009A41C3" w:rsidP="009A41C3">
      <w:pPr>
        <w:pStyle w:val="SingleTxtG"/>
        <w:ind w:left="2268"/>
        <w:rPr>
          <w:spacing w:val="-5"/>
        </w:rPr>
      </w:pPr>
      <w:r w:rsidRPr="00A7556E">
        <w:tab/>
        <w:t>Classe de fréquence de la chaîne de mesurage</w:t>
      </w:r>
      <w:r w:rsidR="00A44AE3">
        <w:t> :</w:t>
      </w:r>
      <w:r>
        <w:t xml:space="preserve"> </w:t>
      </w:r>
      <w:r w:rsidRPr="00DA4D34">
        <w:rPr>
          <w:spacing w:val="-5"/>
        </w:rPr>
        <w:t>classe 600 correspondant aux caractéristiques de la Norme ISO</w:t>
      </w:r>
      <w:r>
        <w:rPr>
          <w:spacing w:val="-5"/>
        </w:rPr>
        <w:t xml:space="preserve"> </w:t>
      </w:r>
      <w:r w:rsidRPr="00DA4D34">
        <w:rPr>
          <w:spacing w:val="-5"/>
        </w:rPr>
        <w:t>6487 (1980)</w:t>
      </w:r>
      <w:r w:rsidR="00A44AE3">
        <w:rPr>
          <w:spacing w:val="-5"/>
        </w:rPr>
        <w:t> ;</w:t>
      </w:r>
    </w:p>
    <w:p w14:paraId="540BA8C5" w14:textId="77777777" w:rsidR="009A41C3" w:rsidRDefault="009A41C3" w:rsidP="009A41C3">
      <w:pPr>
        <w:pStyle w:val="SingleTxtG"/>
        <w:ind w:left="2268"/>
      </w:pPr>
      <w:r w:rsidRPr="00A7556E">
        <w:tab/>
        <w:t>Sensibilité transversale = &lt;5</w:t>
      </w:r>
      <w:r>
        <w:t xml:space="preserve"> </w:t>
      </w:r>
      <w:r w:rsidRPr="00A7556E">
        <w:t>% du point le plus bas de l</w:t>
      </w:r>
      <w:r w:rsidR="00B4782D">
        <w:t>’</w:t>
      </w:r>
      <w:r w:rsidRPr="00A7556E">
        <w:t>échelle.</w:t>
      </w:r>
    </w:p>
    <w:p w14:paraId="5E566D8C" w14:textId="77777777" w:rsidR="009A41C3" w:rsidRDefault="009A41C3" w:rsidP="009A41C3">
      <w:pPr>
        <w:pStyle w:val="SingleTxtG"/>
        <w:ind w:left="2268" w:hanging="1134"/>
        <w:jc w:val="left"/>
      </w:pPr>
      <w:r w:rsidRPr="00A7556E">
        <w:t>1.3.2</w:t>
      </w:r>
      <w:r w:rsidRPr="00A7556E">
        <w:tab/>
        <w:t>Vitesse</w:t>
      </w:r>
      <w:r w:rsidR="00A44AE3">
        <w:t> :</w:t>
      </w:r>
    </w:p>
    <w:p w14:paraId="34B587D9" w14:textId="77777777" w:rsidR="009A41C3" w:rsidRPr="00A7556E" w:rsidRDefault="009A41C3" w:rsidP="009A41C3">
      <w:pPr>
        <w:pStyle w:val="SingleTxtG"/>
        <w:ind w:left="2268"/>
      </w:pPr>
      <w:r w:rsidRPr="00A7556E">
        <w:tab/>
        <w:t>P</w:t>
      </w:r>
      <w:r>
        <w:t xml:space="preserve">récision = </w:t>
      </w:r>
      <w:r w:rsidRPr="00452990">
        <w:rPr>
          <w:bCs/>
          <w:lang w:val="en-GB" w:eastAsia="zh-CN"/>
        </w:rPr>
        <w:sym w:font="Symbol" w:char="00B1"/>
      </w:r>
      <w:r w:rsidRPr="00A7556E">
        <w:t>2,5</w:t>
      </w:r>
      <w:r>
        <w:t xml:space="preserve"> </w:t>
      </w:r>
      <w:r w:rsidRPr="00A7556E">
        <w:t>% de la valeur réelle</w:t>
      </w:r>
      <w:r w:rsidR="00A44AE3">
        <w:t> ;</w:t>
      </w:r>
    </w:p>
    <w:p w14:paraId="33297091" w14:textId="77777777" w:rsidR="009A41C3" w:rsidRDefault="009A41C3" w:rsidP="009A41C3">
      <w:pPr>
        <w:pStyle w:val="SingleTxtG"/>
        <w:ind w:left="2268"/>
      </w:pPr>
      <w:r>
        <w:tab/>
        <w:t xml:space="preserve">Sensibilité = 0,5 </w:t>
      </w:r>
      <w:r w:rsidRPr="00A7556E">
        <w:t>km/h</w:t>
      </w:r>
      <w:r>
        <w:t>.</w:t>
      </w:r>
    </w:p>
    <w:p w14:paraId="57D03142" w14:textId="77777777" w:rsidR="009A41C3" w:rsidRDefault="009A41C3" w:rsidP="009A41C3">
      <w:pPr>
        <w:pStyle w:val="SingleTxtG"/>
        <w:ind w:left="2268" w:hanging="1134"/>
        <w:jc w:val="left"/>
      </w:pPr>
      <w:r w:rsidRPr="00A7556E">
        <w:t>1.3.3</w:t>
      </w:r>
      <w:r w:rsidRPr="00A7556E">
        <w:tab/>
        <w:t>Enregistrement du temps</w:t>
      </w:r>
      <w:r w:rsidR="00A44AE3">
        <w:t> :</w:t>
      </w:r>
      <w:r>
        <w:t xml:space="preserve"> </w:t>
      </w:r>
    </w:p>
    <w:p w14:paraId="68FE8EDC" w14:textId="77777777" w:rsidR="009A41C3" w:rsidRDefault="009A41C3" w:rsidP="009A41C3">
      <w:pPr>
        <w:pStyle w:val="SingleTxtG"/>
        <w:ind w:left="2268"/>
      </w:pPr>
      <w:r w:rsidRPr="00A7556E">
        <w:lastRenderedPageBreak/>
        <w:tab/>
        <w:t>L</w:t>
      </w:r>
      <w:r w:rsidR="00B4782D">
        <w:t>’</w:t>
      </w:r>
      <w:r w:rsidRPr="00A7556E">
        <w:t>appareillage doit permettre d</w:t>
      </w:r>
      <w:r w:rsidR="00B4782D">
        <w:t>’</w:t>
      </w:r>
      <w:r w:rsidRPr="00A7556E">
        <w:t>enregistrer le phénomène pendant toute sa durée et de lire le millième de seconde</w:t>
      </w:r>
      <w:r w:rsidR="00A44AE3">
        <w:t> ;</w:t>
      </w:r>
      <w:r w:rsidR="0027728C">
        <w:t xml:space="preserve"> </w:t>
      </w:r>
      <w:r w:rsidRPr="00A7556E">
        <w:t>Le début du choc (</w:t>
      </w:r>
      <w:r w:rsidRPr="00EA2731">
        <w:t>“</w:t>
      </w:r>
      <w:r w:rsidRPr="00A7556E">
        <w:t>topage</w:t>
      </w:r>
      <w:r w:rsidRPr="00EA2731">
        <w:t>”</w:t>
      </w:r>
      <w:r w:rsidRPr="00A7556E">
        <w:t>) à l</w:t>
      </w:r>
      <w:r w:rsidR="00B4782D">
        <w:t>’</w:t>
      </w:r>
      <w:r w:rsidRPr="00A7556E">
        <w:t xml:space="preserve">instant du premier contact de la tête </w:t>
      </w:r>
      <w:r>
        <w:t>d</w:t>
      </w:r>
      <w:r w:rsidR="00B4782D">
        <w:t>’</w:t>
      </w:r>
      <w:r>
        <w:t xml:space="preserve">essai </w:t>
      </w:r>
      <w:r w:rsidRPr="00A7556E">
        <w:t>contre la pièce essayée est repéré sur les enregistrements servant au dépouillement de l</w:t>
      </w:r>
      <w:r w:rsidR="00B4782D">
        <w:t>’</w:t>
      </w:r>
      <w:r w:rsidRPr="00A7556E">
        <w:t>essai.</w:t>
      </w:r>
    </w:p>
    <w:p w14:paraId="08BB7E9E" w14:textId="77777777" w:rsidR="009A41C3" w:rsidRDefault="009A41C3" w:rsidP="009A41C3">
      <w:pPr>
        <w:pStyle w:val="SingleTxtG"/>
        <w:ind w:left="2268" w:hanging="1134"/>
        <w:jc w:val="left"/>
      </w:pPr>
      <w:r w:rsidRPr="00A7556E">
        <w:t>1.4</w:t>
      </w:r>
      <w:r w:rsidRPr="00A7556E">
        <w:tab/>
      </w:r>
      <w:r w:rsidRPr="00A7556E">
        <w:tab/>
        <w:t>Procédure d</w:t>
      </w:r>
      <w:r w:rsidR="00B4782D">
        <w:t>’</w:t>
      </w:r>
      <w:r w:rsidRPr="00A7556E">
        <w:t>essai</w:t>
      </w:r>
    </w:p>
    <w:p w14:paraId="1BF52E12" w14:textId="77777777" w:rsidR="009A41C3" w:rsidRDefault="009A41C3" w:rsidP="009A41C3">
      <w:pPr>
        <w:pStyle w:val="SingleTxtG"/>
        <w:ind w:left="2268" w:hanging="1134"/>
        <w:jc w:val="left"/>
      </w:pPr>
      <w:r w:rsidRPr="00A7556E">
        <w:t>1.4.1</w:t>
      </w:r>
      <w:r w:rsidRPr="00A7556E">
        <w:tab/>
        <w:t>Essais sur dossier de siège</w:t>
      </w:r>
    </w:p>
    <w:p w14:paraId="27F524A2" w14:textId="77777777" w:rsidR="009A41C3" w:rsidRDefault="009A41C3" w:rsidP="009A41C3">
      <w:pPr>
        <w:pStyle w:val="SingleTxtG"/>
        <w:ind w:left="2268"/>
      </w:pPr>
      <w:r w:rsidRPr="00A7556E">
        <w:tab/>
        <w:t>Le siège étant insta</w:t>
      </w:r>
      <w:r>
        <w:t xml:space="preserve">llé comme indiqué au paragraphe </w:t>
      </w:r>
      <w:r w:rsidRPr="00A7556E">
        <w:t>1.1 de la présente annexe, la direction d</w:t>
      </w:r>
      <w:r w:rsidR="00B4782D">
        <w:t>’</w:t>
      </w:r>
      <w:r w:rsidRPr="00A7556E">
        <w:t>impact de l</w:t>
      </w:r>
      <w:r w:rsidR="00B4782D">
        <w:t>’</w:t>
      </w:r>
      <w:r w:rsidRPr="00A7556E">
        <w:t>arrière vers l</w:t>
      </w:r>
      <w:r w:rsidR="00B4782D">
        <w:t>’</w:t>
      </w:r>
      <w:r w:rsidRPr="00A7556E">
        <w:t>avant est située dans un plan longitudinal et forme un angle de 45° avec la verticale.</w:t>
      </w:r>
    </w:p>
    <w:p w14:paraId="028B2842" w14:textId="77777777" w:rsidR="009A41C3" w:rsidRDefault="009A41C3" w:rsidP="009A41C3">
      <w:pPr>
        <w:pStyle w:val="SingleTxtG"/>
        <w:ind w:left="2268"/>
      </w:pPr>
      <w:r w:rsidRPr="00A7556E">
        <w:tab/>
        <w:t>Les points d</w:t>
      </w:r>
      <w:r w:rsidR="00B4782D">
        <w:t>’</w:t>
      </w:r>
      <w:r w:rsidRPr="00A7556E">
        <w:t xml:space="preserve">impact sont choisis par le laboratoire dans </w:t>
      </w:r>
      <w:r>
        <w:t xml:space="preserve">la zone 1 définie au paragraphe </w:t>
      </w:r>
      <w:r w:rsidRPr="00A7556E">
        <w:t>6.8.1.1 du présent Règlement et</w:t>
      </w:r>
      <w:r>
        <w:t xml:space="preserve">/ou éventuellement dans la zone 2 définie au paragraphe </w:t>
      </w:r>
      <w:r w:rsidRPr="00A7556E">
        <w:t>6.8.1.2 du présent Règlement sur des surfaces présentant des rayons</w:t>
      </w:r>
      <w:r>
        <w:t xml:space="preserve"> de courbure inférieurs à 5 </w:t>
      </w:r>
      <w:r w:rsidRPr="00A7556E">
        <w:t>mm.</w:t>
      </w:r>
    </w:p>
    <w:p w14:paraId="2F941171" w14:textId="77777777" w:rsidR="009A41C3" w:rsidRPr="00D13B65" w:rsidRDefault="009A41C3" w:rsidP="009A41C3">
      <w:pPr>
        <w:pStyle w:val="SingleTxtG"/>
        <w:ind w:left="2268" w:hanging="1134"/>
        <w:jc w:val="left"/>
        <w:rPr>
          <w:strike/>
        </w:rPr>
      </w:pPr>
      <w:r w:rsidRPr="00A7556E">
        <w:t>1.4.2</w:t>
      </w:r>
      <w:r w:rsidRPr="00A7556E">
        <w:tab/>
      </w:r>
      <w:r w:rsidRPr="00D13B65">
        <w:rPr>
          <w:strike/>
        </w:rPr>
        <w:t>Essais sur appuie</w:t>
      </w:r>
      <w:r w:rsidRPr="00D13B65">
        <w:rPr>
          <w:strike/>
        </w:rPr>
        <w:noBreakHyphen/>
        <w:t>tête</w:t>
      </w:r>
    </w:p>
    <w:p w14:paraId="5E6DEEFF" w14:textId="77777777" w:rsidR="009A41C3" w:rsidRDefault="009A41C3" w:rsidP="009A41C3">
      <w:pPr>
        <w:pStyle w:val="SingleTxtG"/>
        <w:ind w:left="2268"/>
        <w:rPr>
          <w:strike/>
        </w:rPr>
      </w:pPr>
      <w:r w:rsidRPr="00D13B65">
        <w:rPr>
          <w:strike/>
        </w:rPr>
        <w:tab/>
        <w:t>L</w:t>
      </w:r>
      <w:r w:rsidR="00B4782D">
        <w:rPr>
          <w:strike/>
        </w:rPr>
        <w:t>’</w:t>
      </w:r>
      <w:r w:rsidRPr="00D13B65">
        <w:rPr>
          <w:strike/>
        </w:rPr>
        <w:t>appuie</w:t>
      </w:r>
      <w:r w:rsidRPr="00D13B65">
        <w:rPr>
          <w:strike/>
        </w:rPr>
        <w:noBreakHyphen/>
        <w:t>tête étant monté et réglé comme indiqué au paragraphe</w:t>
      </w:r>
      <w:r>
        <w:rPr>
          <w:strike/>
        </w:rPr>
        <w:t xml:space="preserve"> </w:t>
      </w:r>
      <w:r w:rsidRPr="00D13B65">
        <w:rPr>
          <w:strike/>
        </w:rPr>
        <w:t>1.1 de la présente annexe, l</w:t>
      </w:r>
      <w:r w:rsidR="00B4782D">
        <w:rPr>
          <w:strike/>
        </w:rPr>
        <w:t>’</w:t>
      </w:r>
      <w:r w:rsidRPr="00D13B65">
        <w:rPr>
          <w:strike/>
        </w:rPr>
        <w:t>impact a lieu en des points choisis par le laboratoire dans la zone</w:t>
      </w:r>
      <w:r>
        <w:rPr>
          <w:strike/>
        </w:rPr>
        <w:t xml:space="preserve"> </w:t>
      </w:r>
      <w:r w:rsidRPr="00D13B65">
        <w:rPr>
          <w:strike/>
        </w:rPr>
        <w:t>1 définie au paragraphe</w:t>
      </w:r>
      <w:r>
        <w:rPr>
          <w:strike/>
        </w:rPr>
        <w:t xml:space="preserve"> </w:t>
      </w:r>
      <w:r w:rsidRPr="00D13B65">
        <w:rPr>
          <w:strike/>
        </w:rPr>
        <w:t>6.8.1.1 du présent Règlement et éventuellement dans la zone</w:t>
      </w:r>
      <w:r>
        <w:rPr>
          <w:strike/>
        </w:rPr>
        <w:t xml:space="preserve"> </w:t>
      </w:r>
      <w:r w:rsidRPr="00D13B65">
        <w:rPr>
          <w:strike/>
        </w:rPr>
        <w:t>2 définie au paragraphe</w:t>
      </w:r>
      <w:r>
        <w:rPr>
          <w:strike/>
        </w:rPr>
        <w:t xml:space="preserve"> </w:t>
      </w:r>
      <w:r w:rsidRPr="00D13B65">
        <w:rPr>
          <w:strike/>
        </w:rPr>
        <w:t>6.8.1.2 du présent Règlement sur des surfaces présentant des rayons de courbure inférieurs à 5</w:t>
      </w:r>
      <w:r>
        <w:rPr>
          <w:strike/>
        </w:rPr>
        <w:t xml:space="preserve"> </w:t>
      </w:r>
      <w:r w:rsidRPr="00D13B65">
        <w:rPr>
          <w:strike/>
        </w:rPr>
        <w:t>mm.</w:t>
      </w:r>
    </w:p>
    <w:p w14:paraId="3A76A067" w14:textId="77777777" w:rsidR="009A41C3" w:rsidRPr="00D13B65" w:rsidRDefault="009A41C3" w:rsidP="009A41C3">
      <w:pPr>
        <w:pStyle w:val="SingleTxtG"/>
        <w:ind w:left="2268"/>
        <w:rPr>
          <w:b/>
        </w:rPr>
      </w:pPr>
      <w:r>
        <w:rPr>
          <w:b/>
        </w:rPr>
        <w:t>L</w:t>
      </w:r>
      <w:r w:rsidR="00B4782D">
        <w:rPr>
          <w:b/>
        </w:rPr>
        <w:t>’</w:t>
      </w:r>
      <w:r>
        <w:rPr>
          <w:b/>
        </w:rPr>
        <w:t>appuie-tête vient heurter le point d</w:t>
      </w:r>
      <w:r w:rsidR="00B4782D">
        <w:rPr>
          <w:b/>
        </w:rPr>
        <w:t>’</w:t>
      </w:r>
      <w:r>
        <w:rPr>
          <w:b/>
        </w:rPr>
        <w:t xml:space="preserve">impact à une vitesse de 24,1 </w:t>
      </w:r>
      <w:r w:rsidRPr="00CE4EA2">
        <w:rPr>
          <w:b/>
          <w:bCs/>
          <w:lang w:val="en-GB" w:eastAsia="zh-CN"/>
        </w:rPr>
        <w:sym w:font="Symbol" w:char="00B1"/>
      </w:r>
      <w:r>
        <w:rPr>
          <w:b/>
        </w:rPr>
        <w:t>0,5 km/h</w:t>
      </w:r>
      <w:r w:rsidR="00A44AE3">
        <w:rPr>
          <w:b/>
        </w:rPr>
        <w:t> :</w:t>
      </w:r>
      <w:r>
        <w:rPr>
          <w:b/>
        </w:rPr>
        <w:t xml:space="preserve"> cette vitesse est obtenue soit par la simple énergie de propulsion soit à l</w:t>
      </w:r>
      <w:r w:rsidR="00B4782D">
        <w:rPr>
          <w:b/>
        </w:rPr>
        <w:t>’</w:t>
      </w:r>
      <w:r>
        <w:rPr>
          <w:b/>
        </w:rPr>
        <w:t>aide d</w:t>
      </w:r>
      <w:r w:rsidR="00B4782D">
        <w:rPr>
          <w:b/>
        </w:rPr>
        <w:t>’</w:t>
      </w:r>
      <w:r>
        <w:rPr>
          <w:b/>
        </w:rPr>
        <w:t>un dispositif propulseur supplémentaire.</w:t>
      </w:r>
    </w:p>
    <w:p w14:paraId="73F45B3E" w14:textId="77777777" w:rsidR="009A41C3" w:rsidRDefault="009A41C3" w:rsidP="009A41C3">
      <w:pPr>
        <w:pStyle w:val="SingleTxtG"/>
        <w:ind w:left="2268" w:hanging="1134"/>
      </w:pPr>
      <w:r w:rsidRPr="00A7556E">
        <w:t>1.4.2.1</w:t>
      </w:r>
      <w:r w:rsidRPr="00A7556E">
        <w:tab/>
        <w:t>Sur la face arrière, la direction d</w:t>
      </w:r>
      <w:r w:rsidR="00B4782D">
        <w:t>’</w:t>
      </w:r>
      <w:r w:rsidRPr="00A7556E">
        <w:t>impact de l</w:t>
      </w:r>
      <w:r w:rsidR="00B4782D">
        <w:t>’</w:t>
      </w:r>
      <w:r w:rsidRPr="00A7556E">
        <w:t>arrière vers l</w:t>
      </w:r>
      <w:r w:rsidR="00B4782D">
        <w:t>’</w:t>
      </w:r>
      <w:r w:rsidRPr="00A7556E">
        <w:t>avant, dans un plan longitudinal, est de 45</w:t>
      </w:r>
      <w:r>
        <w:t>°</w:t>
      </w:r>
      <w:r w:rsidRPr="00A7556E">
        <w:t xml:space="preserve"> par rapport à la verticale.</w:t>
      </w:r>
    </w:p>
    <w:p w14:paraId="005D52D6" w14:textId="77777777" w:rsidR="009A41C3" w:rsidRDefault="009A41C3" w:rsidP="009A41C3">
      <w:pPr>
        <w:pStyle w:val="SingleTxtG"/>
        <w:ind w:left="2268" w:hanging="1134"/>
      </w:pPr>
      <w:r w:rsidRPr="00A7556E">
        <w:t>1.4.2.2</w:t>
      </w:r>
      <w:r w:rsidRPr="00A7556E">
        <w:tab/>
        <w:t>Sur la face avant, la direction d</w:t>
      </w:r>
      <w:r w:rsidR="00B4782D">
        <w:t>’</w:t>
      </w:r>
      <w:r w:rsidRPr="00A7556E">
        <w:t>impact de l</w:t>
      </w:r>
      <w:r w:rsidR="00B4782D">
        <w:t>’</w:t>
      </w:r>
      <w:r w:rsidRPr="00A7556E">
        <w:t>avant vers l</w:t>
      </w:r>
      <w:r w:rsidR="00B4782D">
        <w:t>’</w:t>
      </w:r>
      <w:r w:rsidRPr="00A7556E">
        <w:t xml:space="preserve">arrière, dans un plan longitudinal, </w:t>
      </w:r>
      <w:r>
        <w:t>est</w:t>
      </w:r>
      <w:r w:rsidRPr="00A7556E">
        <w:t xml:space="preserve"> horizontale.</w:t>
      </w:r>
    </w:p>
    <w:p w14:paraId="173F9238" w14:textId="77777777" w:rsidR="009A41C3" w:rsidRDefault="009A41C3" w:rsidP="009A41C3">
      <w:pPr>
        <w:pStyle w:val="SingleTxtG"/>
        <w:ind w:left="2268" w:hanging="1134"/>
      </w:pPr>
      <w:r w:rsidRPr="00A7556E">
        <w:t>1.4.2.3</w:t>
      </w:r>
      <w:r w:rsidRPr="00A7556E">
        <w:tab/>
        <w:t>Les zones avant et arrière sont limitées par le plan horizontal tangent au sommet de l</w:t>
      </w:r>
      <w:r w:rsidR="00B4782D">
        <w:t>’</w:t>
      </w:r>
      <w:r w:rsidRPr="00A7556E">
        <w:t>appui</w:t>
      </w:r>
      <w:r>
        <w:t>e</w:t>
      </w:r>
      <w:r>
        <w:noBreakHyphen/>
        <w:t xml:space="preserve">tête défini au paragraphe </w:t>
      </w:r>
      <w:r w:rsidRPr="00A7556E">
        <w:t>6.5 du présent Règlement.</w:t>
      </w:r>
    </w:p>
    <w:p w14:paraId="7CD923D7" w14:textId="77777777" w:rsidR="009A41C3" w:rsidRDefault="009A41C3" w:rsidP="009A41C3">
      <w:pPr>
        <w:pStyle w:val="SingleTxtG"/>
        <w:ind w:left="2268" w:hanging="1134"/>
      </w:pPr>
      <w:r w:rsidRPr="00A7556E">
        <w:t>1.4.3</w:t>
      </w:r>
      <w:r w:rsidRPr="00A7556E">
        <w:tab/>
        <w:t>La</w:t>
      </w:r>
      <w:r>
        <w:t xml:space="preserve"> </w:t>
      </w:r>
      <w:r w:rsidRPr="00A7556E">
        <w:t>tête</w:t>
      </w:r>
      <w:r>
        <w:t xml:space="preserve"> d</w:t>
      </w:r>
      <w:r w:rsidR="00B4782D">
        <w:t>’</w:t>
      </w:r>
      <w:r>
        <w:t>essai</w:t>
      </w:r>
      <w:r w:rsidRPr="00A7556E">
        <w:t xml:space="preserve"> doit heurter l</w:t>
      </w:r>
      <w:r w:rsidR="00B4782D">
        <w:t>’</w:t>
      </w:r>
      <w:r w:rsidRPr="00A7556E">
        <w:t>élément en essai à une vitesse de 24,1</w:t>
      </w:r>
      <w:r>
        <w:t xml:space="preserve"> </w:t>
      </w:r>
      <w:r w:rsidRPr="00A7556E">
        <w:t>km/h</w:t>
      </w:r>
      <w:r w:rsidR="00A44AE3">
        <w:t> ;</w:t>
      </w:r>
      <w:r w:rsidRPr="00A7556E">
        <w:t xml:space="preserve"> cette vitesse est </w:t>
      </w:r>
      <w:r>
        <w:t>obtenu</w:t>
      </w:r>
      <w:r w:rsidRPr="00A7556E">
        <w:t xml:space="preserve">e soit par la simple énergie de propulsion, soit en utilisant un </w:t>
      </w:r>
      <w:r>
        <w:t xml:space="preserve">autre </w:t>
      </w:r>
      <w:r w:rsidRPr="00A7556E">
        <w:t>dispositif propulseur.</w:t>
      </w:r>
    </w:p>
    <w:p w14:paraId="3140F1D6" w14:textId="77777777" w:rsidR="009A41C3" w:rsidRDefault="009A41C3" w:rsidP="009A41C3">
      <w:pPr>
        <w:pStyle w:val="SingleTxtG"/>
        <w:ind w:left="2268" w:hanging="1134"/>
        <w:jc w:val="left"/>
      </w:pPr>
      <w:r w:rsidRPr="00A7556E">
        <w:t>2.</w:t>
      </w:r>
      <w:r w:rsidRPr="00A7556E">
        <w:tab/>
      </w:r>
      <w:r w:rsidRPr="00A7556E">
        <w:tab/>
        <w:t>Résultats</w:t>
      </w:r>
    </w:p>
    <w:p w14:paraId="238A7F07" w14:textId="77777777" w:rsidR="009A41C3" w:rsidRDefault="009A41C3" w:rsidP="009A41C3">
      <w:pPr>
        <w:pStyle w:val="SingleTxtG"/>
        <w:ind w:left="2268"/>
      </w:pPr>
      <w:r w:rsidRPr="00A7556E">
        <w:tab/>
        <w:t>La valeur de la décélération à retenir est la moyenne indiquée par les deux accéléromètres.</w:t>
      </w:r>
    </w:p>
    <w:p w14:paraId="1337F2AF" w14:textId="77777777" w:rsidR="00FB7708" w:rsidRDefault="009A41C3" w:rsidP="009A41C3">
      <w:pPr>
        <w:pStyle w:val="SingleTxtG"/>
        <w:ind w:left="2268" w:hanging="1134"/>
        <w:jc w:val="left"/>
      </w:pPr>
      <w:r w:rsidRPr="00A7556E">
        <w:t>3.</w:t>
      </w:r>
      <w:r w:rsidRPr="00A7556E">
        <w:tab/>
      </w:r>
      <w:r w:rsidRPr="00A7556E">
        <w:tab/>
        <w:t>Procédures équivalentes (voir par</w:t>
      </w:r>
      <w:r>
        <w:t xml:space="preserve">. </w:t>
      </w:r>
      <w:r w:rsidRPr="00A7556E">
        <w:t>6.9 du présent Règlement)</w:t>
      </w:r>
      <w:r>
        <w:t>.</w:t>
      </w:r>
    </w:p>
    <w:p w14:paraId="6465CD75" w14:textId="77777777" w:rsidR="009A41C3" w:rsidRPr="00BF21AD" w:rsidRDefault="009A41C3" w:rsidP="009A41C3">
      <w:pPr>
        <w:pStyle w:val="HChG"/>
        <w:keepNext w:val="0"/>
        <w:keepLines w:val="0"/>
        <w:ind w:firstLine="0"/>
        <w:rPr>
          <w:b w:val="0"/>
          <w:sz w:val="20"/>
        </w:rPr>
      </w:pPr>
      <w:r>
        <w:br w:type="page"/>
      </w:r>
      <w:r w:rsidRPr="00223552">
        <w:rPr>
          <w:b w:val="0"/>
          <w:i/>
          <w:sz w:val="20"/>
        </w:rPr>
        <w:lastRenderedPageBreak/>
        <w:t>Annexe 8</w:t>
      </w:r>
      <w:r w:rsidRPr="00BF21AD">
        <w:rPr>
          <w:b w:val="0"/>
          <w:sz w:val="20"/>
        </w:rPr>
        <w:t>, lire</w:t>
      </w:r>
      <w:r w:rsidR="00A44AE3">
        <w:rPr>
          <w:b w:val="0"/>
          <w:sz w:val="20"/>
        </w:rPr>
        <w:t> :</w:t>
      </w:r>
    </w:p>
    <w:p w14:paraId="3087EFF3" w14:textId="77777777" w:rsidR="009A41C3" w:rsidRPr="002973A6" w:rsidRDefault="009A41C3" w:rsidP="00FC4AFE">
      <w:pPr>
        <w:pStyle w:val="HChG"/>
        <w:rPr>
          <w:rFonts w:cs="Arial"/>
          <w:bCs/>
          <w:szCs w:val="32"/>
        </w:rPr>
      </w:pPr>
      <w:r w:rsidRPr="00A7556E">
        <w:t>Annexe 8</w:t>
      </w:r>
    </w:p>
    <w:p w14:paraId="6A0D0D13" w14:textId="77777777" w:rsidR="003B538A" w:rsidRPr="003B538A" w:rsidRDefault="003B538A" w:rsidP="003B538A">
      <w:pPr>
        <w:pStyle w:val="HChG"/>
        <w:rPr>
          <w:strike/>
          <w:spacing w:val="-4"/>
        </w:rPr>
      </w:pPr>
      <w:r w:rsidRPr="003B538A">
        <w:rPr>
          <w:strike/>
          <w:spacing w:val="-4"/>
        </w:rPr>
        <w:tab/>
      </w:r>
      <w:r w:rsidRPr="003B538A">
        <w:rPr>
          <w:strike/>
          <w:spacing w:val="-4"/>
        </w:rPr>
        <w:tab/>
      </w:r>
      <w:r w:rsidRPr="009E7C52">
        <w:rPr>
          <w:strike/>
          <w:spacing w:val="-4"/>
        </w:rPr>
        <w:t>Détermination de la cote “a” des discontinuités de l’appuie-tête</w:t>
      </w:r>
    </w:p>
    <w:p w14:paraId="11BB7CE7" w14:textId="77777777" w:rsidR="009A41C3" w:rsidRDefault="009A41C3" w:rsidP="00FC4AFE">
      <w:pPr>
        <w:pStyle w:val="HChG"/>
        <w:rPr>
          <w:strike/>
        </w:rPr>
      </w:pPr>
      <w:r>
        <w:tab/>
      </w:r>
      <w:r>
        <w:tab/>
        <w:t>Procédure d</w:t>
      </w:r>
      <w:r w:rsidR="00B4782D">
        <w:t>’</w:t>
      </w:r>
      <w:r>
        <w:t xml:space="preserve">essai de mesure des discontinuités </w:t>
      </w:r>
    </w:p>
    <w:p w14:paraId="60B36C14" w14:textId="77777777" w:rsidR="009A41C3" w:rsidRPr="001278D9" w:rsidRDefault="009A41C3" w:rsidP="009A41C3">
      <w:pPr>
        <w:pStyle w:val="SingleTxtG"/>
        <w:tabs>
          <w:tab w:val="left" w:pos="2268"/>
        </w:tabs>
        <w:jc w:val="left"/>
        <w:rPr>
          <w:b/>
          <w:u w:val="single"/>
        </w:rPr>
      </w:pPr>
      <w:r w:rsidRPr="001278D9">
        <w:rPr>
          <w:b/>
        </w:rPr>
        <w:t>1.</w:t>
      </w:r>
      <w:r w:rsidRPr="001278D9">
        <w:rPr>
          <w:b/>
        </w:rPr>
        <w:tab/>
        <w:t xml:space="preserve">Objet </w:t>
      </w:r>
    </w:p>
    <w:p w14:paraId="5E462404" w14:textId="77777777" w:rsidR="009A41C3" w:rsidRPr="001278D9" w:rsidRDefault="009A41C3" w:rsidP="009A41C3">
      <w:pPr>
        <w:pStyle w:val="SingleTxtG"/>
        <w:ind w:left="2268"/>
        <w:rPr>
          <w:b/>
        </w:rPr>
      </w:pPr>
      <w:r w:rsidRPr="001D49FF">
        <w:tab/>
      </w:r>
      <w:r w:rsidRPr="001278D9">
        <w:rPr>
          <w:b/>
        </w:rPr>
        <w:t>Cette procédure d</w:t>
      </w:r>
      <w:r w:rsidR="00B4782D">
        <w:rPr>
          <w:b/>
        </w:rPr>
        <w:t>’</w:t>
      </w:r>
      <w:r w:rsidRPr="001278D9">
        <w:rPr>
          <w:b/>
        </w:rPr>
        <w:t>essai a pour objet d</w:t>
      </w:r>
      <w:r w:rsidR="00B4782D">
        <w:rPr>
          <w:b/>
        </w:rPr>
        <w:t>’</w:t>
      </w:r>
      <w:r w:rsidRPr="001278D9">
        <w:rPr>
          <w:b/>
        </w:rPr>
        <w:t>évaluer les discontinuités à l</w:t>
      </w:r>
      <w:r w:rsidR="00B4782D">
        <w:rPr>
          <w:b/>
        </w:rPr>
        <w:t>’</w:t>
      </w:r>
      <w:r w:rsidRPr="001278D9">
        <w:rPr>
          <w:b/>
        </w:rPr>
        <w:t>intérieur des appuie</w:t>
      </w:r>
      <w:r w:rsidRPr="001278D9">
        <w:rPr>
          <w:b/>
        </w:rPr>
        <w:noBreakHyphen/>
        <w:t>tête ainsi que les discontinuités entre le bas de l</w:t>
      </w:r>
      <w:r w:rsidR="00B4782D">
        <w:rPr>
          <w:b/>
        </w:rPr>
        <w:t>’</w:t>
      </w:r>
      <w:r w:rsidRPr="001278D9">
        <w:rPr>
          <w:b/>
        </w:rPr>
        <w:t>appuie</w:t>
      </w:r>
      <w:r w:rsidRPr="001278D9">
        <w:rPr>
          <w:b/>
        </w:rPr>
        <w:noBreakHyphen/>
        <w:t>tête et le sommet du dossier du siège, conformément aux prescriptions des paragraphes</w:t>
      </w:r>
      <w:r>
        <w:rPr>
          <w:b/>
        </w:rPr>
        <w:t xml:space="preserve"> </w:t>
      </w:r>
      <w:r w:rsidRPr="001278D9">
        <w:rPr>
          <w:b/>
        </w:rPr>
        <w:t>5.6.4</w:t>
      </w:r>
      <w:r>
        <w:rPr>
          <w:b/>
        </w:rPr>
        <w:t xml:space="preserve"> et </w:t>
      </w:r>
      <w:r w:rsidRPr="001278D9">
        <w:rPr>
          <w:b/>
        </w:rPr>
        <w:t>5.6.5 du présent Règlement.</w:t>
      </w:r>
    </w:p>
    <w:p w14:paraId="43E084BF" w14:textId="77777777" w:rsidR="009A41C3" w:rsidRPr="001D49FF" w:rsidRDefault="009A41C3" w:rsidP="009A41C3">
      <w:pPr>
        <w:pStyle w:val="SingleTxtG"/>
        <w:ind w:left="2268"/>
        <w:rPr>
          <w:b/>
        </w:rPr>
      </w:pPr>
      <w:r w:rsidRPr="001D49FF">
        <w:rPr>
          <w:b/>
        </w:rPr>
        <w:tab/>
        <w:t>Les discontinuités à l</w:t>
      </w:r>
      <w:r w:rsidR="00B4782D">
        <w:rPr>
          <w:b/>
        </w:rPr>
        <w:t>’</w:t>
      </w:r>
      <w:r w:rsidRPr="001D49FF">
        <w:rPr>
          <w:b/>
        </w:rPr>
        <w:t>intérieur des appuie</w:t>
      </w:r>
      <w:r w:rsidRPr="001D49FF">
        <w:rPr>
          <w:b/>
        </w:rPr>
        <w:noBreakHyphen/>
        <w:t>tête sont mesurées au moyen d</w:t>
      </w:r>
      <w:r w:rsidR="00B4782D">
        <w:rPr>
          <w:b/>
        </w:rPr>
        <w:t>’</w:t>
      </w:r>
      <w:r w:rsidRPr="001D49FF">
        <w:rPr>
          <w:b/>
        </w:rPr>
        <w:t>une sphère conformément à la procédure décrite au paragraphe</w:t>
      </w:r>
      <w:r>
        <w:rPr>
          <w:b/>
        </w:rPr>
        <w:t xml:space="preserve"> </w:t>
      </w:r>
      <w:r w:rsidRPr="001D49FF">
        <w:rPr>
          <w:b/>
        </w:rPr>
        <w:t>2 de la présente annexe.</w:t>
      </w:r>
    </w:p>
    <w:p w14:paraId="17515E51" w14:textId="77777777" w:rsidR="009A41C3" w:rsidRPr="001D49FF" w:rsidRDefault="009A41C3" w:rsidP="009A41C3">
      <w:pPr>
        <w:pStyle w:val="SingleTxtG"/>
        <w:ind w:left="2268"/>
        <w:rPr>
          <w:b/>
        </w:rPr>
      </w:pPr>
      <w:r w:rsidRPr="001D49FF">
        <w:rPr>
          <w:b/>
        </w:rPr>
        <w:tab/>
        <w:t>Les discontinuités entre le bas de l</w:t>
      </w:r>
      <w:r w:rsidR="00B4782D">
        <w:rPr>
          <w:b/>
        </w:rPr>
        <w:t>’</w:t>
      </w:r>
      <w:r w:rsidRPr="001D49FF">
        <w:rPr>
          <w:b/>
        </w:rPr>
        <w:t>appuie</w:t>
      </w:r>
      <w:r w:rsidRPr="001D49FF">
        <w:rPr>
          <w:b/>
        </w:rPr>
        <w:noBreakHyphen/>
        <w:t>tête et le sommet du dossier du siège sont mesurées soit au moyen d</w:t>
      </w:r>
      <w:r w:rsidR="00B4782D">
        <w:rPr>
          <w:b/>
        </w:rPr>
        <w:t>’</w:t>
      </w:r>
      <w:r w:rsidRPr="001D49FF">
        <w:rPr>
          <w:b/>
        </w:rPr>
        <w:t>une sphère conformément à la procédure décrite aux paragraphes</w:t>
      </w:r>
      <w:r>
        <w:rPr>
          <w:b/>
        </w:rPr>
        <w:t xml:space="preserve"> </w:t>
      </w:r>
      <w:r w:rsidRPr="001D49FF">
        <w:rPr>
          <w:b/>
        </w:rPr>
        <w:t>2.1 à 2.5 de la présente annexe soit, au gré du constructeur, en utilisant la procédure linéaire décrite au paragraphe</w:t>
      </w:r>
      <w:r>
        <w:rPr>
          <w:b/>
        </w:rPr>
        <w:t xml:space="preserve"> </w:t>
      </w:r>
      <w:r w:rsidRPr="001D49FF">
        <w:rPr>
          <w:b/>
        </w:rPr>
        <w:t>3 de la présente annexe.</w:t>
      </w:r>
    </w:p>
    <w:p w14:paraId="279C157B" w14:textId="77777777" w:rsidR="009A41C3" w:rsidRDefault="009A41C3" w:rsidP="009A41C3">
      <w:pPr>
        <w:pStyle w:val="SingleTxtG"/>
        <w:tabs>
          <w:tab w:val="left" w:pos="2268"/>
        </w:tabs>
        <w:jc w:val="left"/>
        <w:rPr>
          <w:b/>
        </w:rPr>
      </w:pPr>
      <w:r w:rsidRPr="001D49FF">
        <w:rPr>
          <w:b/>
        </w:rPr>
        <w:t>2.</w:t>
      </w:r>
      <w:r w:rsidRPr="001D49FF">
        <w:rPr>
          <w:b/>
        </w:rPr>
        <w:tab/>
        <w:t>M</w:t>
      </w:r>
      <w:r>
        <w:rPr>
          <w:b/>
        </w:rPr>
        <w:t>esure des discontinuités au moyen d</w:t>
      </w:r>
      <w:r w:rsidR="00B4782D">
        <w:rPr>
          <w:b/>
        </w:rPr>
        <w:t>’</w:t>
      </w:r>
      <w:r>
        <w:rPr>
          <w:b/>
        </w:rPr>
        <w:t xml:space="preserve">une sphère </w:t>
      </w:r>
    </w:p>
    <w:p w14:paraId="29F0D12C" w14:textId="77777777" w:rsidR="009A41C3" w:rsidRPr="001D49FF" w:rsidRDefault="009A41C3" w:rsidP="009A41C3">
      <w:pPr>
        <w:pStyle w:val="SingleTxtG"/>
        <w:tabs>
          <w:tab w:val="left" w:pos="2268"/>
        </w:tabs>
        <w:ind w:left="2268" w:hanging="1134"/>
        <w:rPr>
          <w:b/>
        </w:rPr>
      </w:pPr>
      <w:r w:rsidRPr="001D49FF">
        <w:rPr>
          <w:b/>
        </w:rPr>
        <w:t>2.1</w:t>
      </w:r>
      <w:r w:rsidRPr="001D49FF">
        <w:rPr>
          <w:b/>
        </w:rPr>
        <w:tab/>
        <w:t>Le siège doit être réglé de telle sorte que le point H coïncide avec le point</w:t>
      </w:r>
      <w:r>
        <w:rPr>
          <w:b/>
        </w:rPr>
        <w:t xml:space="preserve"> </w:t>
      </w:r>
      <w:r w:rsidRPr="001D49FF">
        <w:rPr>
          <w:b/>
        </w:rPr>
        <w:t>R</w:t>
      </w:r>
      <w:r w:rsidR="00A44AE3">
        <w:rPr>
          <w:b/>
        </w:rPr>
        <w:t> ;</w:t>
      </w:r>
      <w:r w:rsidRPr="001D49FF">
        <w:rPr>
          <w:b/>
        </w:rPr>
        <w:t xml:space="preserve"> si le dossier du siège est réglable, il doit être </w:t>
      </w:r>
      <w:r>
        <w:rPr>
          <w:b/>
        </w:rPr>
        <w:t>réglé sur</w:t>
      </w:r>
      <w:r w:rsidRPr="001D49FF">
        <w:rPr>
          <w:b/>
        </w:rPr>
        <w:t xml:space="preserve"> l</w:t>
      </w:r>
      <w:r w:rsidR="00B4782D">
        <w:rPr>
          <w:b/>
        </w:rPr>
        <w:t>’</w:t>
      </w:r>
      <w:r w:rsidRPr="001D49FF">
        <w:rPr>
          <w:b/>
        </w:rPr>
        <w:t>angle prévu d</w:t>
      </w:r>
      <w:r w:rsidR="00B4782D">
        <w:rPr>
          <w:b/>
        </w:rPr>
        <w:t>’</w:t>
      </w:r>
      <w:r w:rsidRPr="001D49FF">
        <w:rPr>
          <w:b/>
        </w:rPr>
        <w:t>inclinaison. Ces</w:t>
      </w:r>
      <w:r>
        <w:rPr>
          <w:b/>
        </w:rPr>
        <w:t xml:space="preserve"> </w:t>
      </w:r>
      <w:r w:rsidRPr="001D49FF">
        <w:rPr>
          <w:b/>
        </w:rPr>
        <w:t>deux</w:t>
      </w:r>
      <w:r>
        <w:rPr>
          <w:b/>
        </w:rPr>
        <w:t xml:space="preserve"> </w:t>
      </w:r>
      <w:r w:rsidRPr="001D49FF">
        <w:rPr>
          <w:b/>
        </w:rPr>
        <w:t>réglages doivent être effectués conformément aux prescriptions du paragraphe</w:t>
      </w:r>
      <w:r>
        <w:rPr>
          <w:b/>
        </w:rPr>
        <w:t xml:space="preserve"> </w:t>
      </w:r>
      <w:r w:rsidRPr="001D49FF">
        <w:rPr>
          <w:b/>
        </w:rPr>
        <w:t>2.1 de l</w:t>
      </w:r>
      <w:r w:rsidR="00B4782D">
        <w:rPr>
          <w:b/>
        </w:rPr>
        <w:t>’</w:t>
      </w:r>
      <w:r w:rsidRPr="001D49FF">
        <w:rPr>
          <w:b/>
        </w:rPr>
        <w:t>annexe</w:t>
      </w:r>
      <w:r>
        <w:rPr>
          <w:b/>
        </w:rPr>
        <w:t xml:space="preserve"> </w:t>
      </w:r>
      <w:r w:rsidRPr="001D49FF">
        <w:rPr>
          <w:b/>
        </w:rPr>
        <w:t>1</w:t>
      </w:r>
      <w:r>
        <w:rPr>
          <w:b/>
        </w:rPr>
        <w:t>0</w:t>
      </w:r>
      <w:r w:rsidRPr="001D49FF">
        <w:rPr>
          <w:b/>
        </w:rPr>
        <w:t xml:space="preserve">. </w:t>
      </w:r>
    </w:p>
    <w:p w14:paraId="16955563" w14:textId="77777777" w:rsidR="009A41C3" w:rsidRPr="001D49FF" w:rsidRDefault="009A41C3" w:rsidP="009A41C3">
      <w:pPr>
        <w:pStyle w:val="SingleTxtG"/>
        <w:tabs>
          <w:tab w:val="left" w:pos="2268"/>
        </w:tabs>
        <w:ind w:left="2268" w:hanging="1134"/>
        <w:rPr>
          <w:b/>
        </w:rPr>
      </w:pPr>
      <w:r w:rsidRPr="001D49FF">
        <w:rPr>
          <w:b/>
        </w:rPr>
        <w:t>2.2</w:t>
      </w:r>
      <w:r w:rsidRPr="001D49FF">
        <w:rPr>
          <w:b/>
        </w:rPr>
        <w:tab/>
        <w:t>L</w:t>
      </w:r>
      <w:r w:rsidR="00B4782D">
        <w:rPr>
          <w:b/>
        </w:rPr>
        <w:t>’</w:t>
      </w:r>
      <w:r w:rsidRPr="001D49FF">
        <w:rPr>
          <w:b/>
        </w:rPr>
        <w:t>appuie</w:t>
      </w:r>
      <w:r w:rsidRPr="001D49FF">
        <w:rPr>
          <w:b/>
        </w:rPr>
        <w:noBreakHyphen/>
        <w:t>tête est réglé à sa position en</w:t>
      </w:r>
      <w:r>
        <w:rPr>
          <w:b/>
        </w:rPr>
        <w:t xml:space="preserve"> </w:t>
      </w:r>
      <w:r w:rsidRPr="001D49FF">
        <w:rPr>
          <w:b/>
        </w:rPr>
        <w:t>hauteur la plus basse et à l</w:t>
      </w:r>
      <w:r w:rsidR="00B4782D">
        <w:rPr>
          <w:b/>
        </w:rPr>
        <w:t>’</w:t>
      </w:r>
      <w:r w:rsidRPr="001D49FF">
        <w:rPr>
          <w:b/>
        </w:rPr>
        <w:t>une quelconque des positions de réglage de la distance tête/appuie</w:t>
      </w:r>
      <w:r w:rsidRPr="001D49FF">
        <w:rPr>
          <w:b/>
        </w:rPr>
        <w:noBreakHyphen/>
        <w:t>tête prévue pour une utilisation par un occupant.</w:t>
      </w:r>
    </w:p>
    <w:p w14:paraId="79F9669E" w14:textId="77777777" w:rsidR="009A41C3" w:rsidRPr="001D49FF" w:rsidRDefault="009A41C3" w:rsidP="009A41C3">
      <w:pPr>
        <w:pStyle w:val="SingleTxtG"/>
        <w:tabs>
          <w:tab w:val="left" w:pos="2268"/>
        </w:tabs>
        <w:ind w:left="2268" w:hanging="1134"/>
        <w:rPr>
          <w:b/>
        </w:rPr>
      </w:pPr>
      <w:r w:rsidRPr="001D49FF">
        <w:rPr>
          <w:b/>
        </w:rPr>
        <w:t>2.3</w:t>
      </w:r>
      <w:r w:rsidRPr="001D49FF">
        <w:rPr>
          <w:b/>
        </w:rPr>
        <w:tab/>
        <w:t>La zone de mesure est la zone comprise entre deux plans longitudinaux verticaux passant à 85</w:t>
      </w:r>
      <w:r>
        <w:rPr>
          <w:b/>
        </w:rPr>
        <w:t xml:space="preserve"> </w:t>
      </w:r>
      <w:r w:rsidRPr="001D49FF">
        <w:rPr>
          <w:b/>
        </w:rPr>
        <w:t>mm de part et d</w:t>
      </w:r>
      <w:r w:rsidR="00B4782D">
        <w:rPr>
          <w:b/>
        </w:rPr>
        <w:t>’</w:t>
      </w:r>
      <w:r w:rsidRPr="001D49FF">
        <w:rPr>
          <w:b/>
        </w:rPr>
        <w:t>autre de la ligne de torse et située au</w:t>
      </w:r>
      <w:r w:rsidRPr="001D49FF">
        <w:rPr>
          <w:b/>
        </w:rPr>
        <w:noBreakHyphen/>
        <w:t>dessus du sommet du dossier du siège.</w:t>
      </w:r>
    </w:p>
    <w:p w14:paraId="6FE2A951" w14:textId="77777777" w:rsidR="009A41C3" w:rsidRPr="001D49FF" w:rsidRDefault="009A41C3" w:rsidP="009A41C3">
      <w:pPr>
        <w:pStyle w:val="SingleTxtG"/>
        <w:tabs>
          <w:tab w:val="left" w:pos="2268"/>
        </w:tabs>
        <w:ind w:left="2268" w:hanging="1134"/>
        <w:rPr>
          <w:b/>
        </w:rPr>
      </w:pPr>
      <w:r w:rsidRPr="001D49FF">
        <w:rPr>
          <w:b/>
        </w:rPr>
        <w:t>2.4</w:t>
      </w:r>
      <w:r w:rsidRPr="001D49FF">
        <w:rPr>
          <w:b/>
        </w:rPr>
        <w:tab/>
        <w:t>En appliquant une force maximale de 5</w:t>
      </w:r>
      <w:r>
        <w:rPr>
          <w:b/>
        </w:rPr>
        <w:t xml:space="preserve"> </w:t>
      </w:r>
      <w:r w:rsidRPr="001D49FF">
        <w:rPr>
          <w:b/>
        </w:rPr>
        <w:t>N sur la zone de mesure définie au paragraphe</w:t>
      </w:r>
      <w:r>
        <w:rPr>
          <w:b/>
        </w:rPr>
        <w:t xml:space="preserve"> </w:t>
      </w:r>
      <w:r w:rsidRPr="001D49FF">
        <w:rPr>
          <w:b/>
        </w:rPr>
        <w:t>2.</w:t>
      </w:r>
      <w:r>
        <w:rPr>
          <w:b/>
        </w:rPr>
        <w:t>2</w:t>
      </w:r>
      <w:r w:rsidRPr="001D49FF">
        <w:rPr>
          <w:b/>
        </w:rPr>
        <w:t xml:space="preserve"> ci</w:t>
      </w:r>
      <w:r w:rsidRPr="001D49FF">
        <w:rPr>
          <w:b/>
        </w:rPr>
        <w:noBreakHyphen/>
        <w:t xml:space="preserve">dessus, poser une tête </w:t>
      </w:r>
      <w:r>
        <w:rPr>
          <w:b/>
        </w:rPr>
        <w:t>d</w:t>
      </w:r>
      <w:r w:rsidR="00B4782D">
        <w:rPr>
          <w:b/>
        </w:rPr>
        <w:t>’</w:t>
      </w:r>
      <w:r>
        <w:rPr>
          <w:b/>
        </w:rPr>
        <w:t>essai</w:t>
      </w:r>
      <w:r w:rsidRPr="001D49FF">
        <w:rPr>
          <w:b/>
        </w:rPr>
        <w:t xml:space="preserve"> sphérique de 165</w:t>
      </w:r>
      <w:r w:rsidR="003B538A">
        <w:rPr>
          <w:b/>
        </w:rPr>
        <w:t> </w:t>
      </w:r>
      <w:r w:rsidRPr="001D49FF">
        <w:rPr>
          <w:b/>
        </w:rPr>
        <w:sym w:font="Symbol" w:char="F0B1"/>
      </w:r>
      <w:r w:rsidR="003B538A">
        <w:rPr>
          <w:b/>
        </w:rPr>
        <w:t> </w:t>
      </w:r>
      <w:r w:rsidRPr="001D49FF">
        <w:rPr>
          <w:b/>
        </w:rPr>
        <w:t>2</w:t>
      </w:r>
      <w:r w:rsidR="003B538A">
        <w:rPr>
          <w:b/>
        </w:rPr>
        <w:t> </w:t>
      </w:r>
      <w:r w:rsidRPr="001D49FF">
        <w:rPr>
          <w:b/>
        </w:rPr>
        <w:t>mm de diamètre sur toute discontinuité de telle manière que la sphère ait au moins deux</w:t>
      </w:r>
      <w:r>
        <w:rPr>
          <w:b/>
        </w:rPr>
        <w:t xml:space="preserve"> </w:t>
      </w:r>
      <w:r w:rsidRPr="001D49FF">
        <w:rPr>
          <w:b/>
        </w:rPr>
        <w:t>points de contact dans la zone de</w:t>
      </w:r>
      <w:r>
        <w:rPr>
          <w:b/>
        </w:rPr>
        <w:t xml:space="preserve"> </w:t>
      </w:r>
      <w:r w:rsidRPr="001D49FF">
        <w:rPr>
          <w:b/>
        </w:rPr>
        <w:t xml:space="preserve">mesure. </w:t>
      </w:r>
    </w:p>
    <w:p w14:paraId="6586743F" w14:textId="77777777" w:rsidR="009A41C3" w:rsidRPr="001D49FF" w:rsidRDefault="009A41C3" w:rsidP="009A41C3">
      <w:pPr>
        <w:pStyle w:val="SingleTxtG"/>
        <w:tabs>
          <w:tab w:val="left" w:pos="2268"/>
        </w:tabs>
        <w:ind w:left="2268" w:hanging="1134"/>
        <w:rPr>
          <w:b/>
        </w:rPr>
      </w:pPr>
      <w:r w:rsidRPr="001D49FF">
        <w:rPr>
          <w:b/>
        </w:rPr>
        <w:t>2.5</w:t>
      </w:r>
      <w:r w:rsidRPr="001D49FF">
        <w:rPr>
          <w:b/>
        </w:rPr>
        <w:tab/>
        <w:t>Déterminer la dimension de la discontinuité en mesurant l</w:t>
      </w:r>
      <w:r>
        <w:rPr>
          <w:b/>
        </w:rPr>
        <w:t xml:space="preserve">a distance rectiligne entre les </w:t>
      </w:r>
      <w:r w:rsidRPr="001D49FF">
        <w:rPr>
          <w:b/>
        </w:rPr>
        <w:t>bords intérieurs des deux points de contact les plus éloignés, comme décrit aux</w:t>
      </w:r>
      <w:r>
        <w:rPr>
          <w:b/>
        </w:rPr>
        <w:t xml:space="preserve"> </w:t>
      </w:r>
      <w:r w:rsidRPr="001D49FF">
        <w:rPr>
          <w:b/>
        </w:rPr>
        <w:t>figures</w:t>
      </w:r>
      <w:r>
        <w:rPr>
          <w:b/>
        </w:rPr>
        <w:t xml:space="preserve"> 8</w:t>
      </w:r>
      <w:r>
        <w:rPr>
          <w:b/>
        </w:rPr>
        <w:noBreakHyphen/>
      </w:r>
      <w:r w:rsidRPr="001D49FF">
        <w:rPr>
          <w:b/>
        </w:rPr>
        <w:t xml:space="preserve">1 et </w:t>
      </w:r>
      <w:r>
        <w:rPr>
          <w:b/>
        </w:rPr>
        <w:t>8</w:t>
      </w:r>
      <w:r>
        <w:rPr>
          <w:b/>
        </w:rPr>
        <w:noBreakHyphen/>
      </w:r>
      <w:r w:rsidRPr="001D49FF">
        <w:rPr>
          <w:b/>
        </w:rPr>
        <w:t>2.</w:t>
      </w:r>
    </w:p>
    <w:p w14:paraId="72267D69" w14:textId="77777777" w:rsidR="009A41C3" w:rsidRPr="001D49FF" w:rsidRDefault="009A41C3" w:rsidP="009A41C3">
      <w:pPr>
        <w:pStyle w:val="SingleTxtG"/>
        <w:tabs>
          <w:tab w:val="left" w:pos="2268"/>
        </w:tabs>
        <w:ind w:left="2268" w:hanging="1134"/>
        <w:rPr>
          <w:b/>
        </w:rPr>
      </w:pPr>
      <w:r w:rsidRPr="001D49FF">
        <w:rPr>
          <w:b/>
        </w:rPr>
        <w:t>2.6</w:t>
      </w:r>
      <w:r w:rsidRPr="001D49FF">
        <w:rPr>
          <w:b/>
        </w:rPr>
        <w:tab/>
        <w:t>Dans le cas des discontinuités à l</w:t>
      </w:r>
      <w:r w:rsidR="00B4782D">
        <w:rPr>
          <w:b/>
        </w:rPr>
        <w:t>’</w:t>
      </w:r>
      <w:r w:rsidRPr="001D49FF">
        <w:rPr>
          <w:b/>
        </w:rPr>
        <w:t>intérieur de l</w:t>
      </w:r>
      <w:r w:rsidR="00B4782D">
        <w:rPr>
          <w:b/>
        </w:rPr>
        <w:t>’</w:t>
      </w:r>
      <w:r w:rsidRPr="001D49FF">
        <w:rPr>
          <w:b/>
        </w:rPr>
        <w:t>appuie</w:t>
      </w:r>
      <w:r w:rsidRPr="001D49FF">
        <w:rPr>
          <w:b/>
        </w:rPr>
        <w:noBreakHyphen/>
        <w:t>tête, si la dimension mesurée conformément au paragraphe</w:t>
      </w:r>
      <w:r>
        <w:rPr>
          <w:b/>
        </w:rPr>
        <w:t xml:space="preserve"> </w:t>
      </w:r>
      <w:r w:rsidRPr="001D49FF">
        <w:rPr>
          <w:b/>
        </w:rPr>
        <w:t>2.5 de la présente annexe est supérieure à</w:t>
      </w:r>
      <w:r>
        <w:rPr>
          <w:b/>
        </w:rPr>
        <w:t xml:space="preserve"> </w:t>
      </w:r>
      <w:r w:rsidRPr="001D49FF">
        <w:rPr>
          <w:b/>
        </w:rPr>
        <w:t>60</w:t>
      </w:r>
      <w:r>
        <w:rPr>
          <w:b/>
        </w:rPr>
        <w:t xml:space="preserve"> </w:t>
      </w:r>
      <w:r w:rsidRPr="001D49FF">
        <w:rPr>
          <w:b/>
        </w:rPr>
        <w:t>mm, on</w:t>
      </w:r>
      <w:r>
        <w:rPr>
          <w:b/>
        </w:rPr>
        <w:t xml:space="preserve"> </w:t>
      </w:r>
      <w:r w:rsidRPr="001D49FF">
        <w:rPr>
          <w:b/>
        </w:rPr>
        <w:t>effectue alors, pour démontrer la conformité avec les prescriptions du paragraphe</w:t>
      </w:r>
      <w:r>
        <w:rPr>
          <w:b/>
        </w:rPr>
        <w:t xml:space="preserve"> </w:t>
      </w:r>
      <w:r w:rsidRPr="001D49FF">
        <w:rPr>
          <w:b/>
        </w:rPr>
        <w:t>5.</w:t>
      </w:r>
      <w:r>
        <w:rPr>
          <w:b/>
        </w:rPr>
        <w:t>6.4</w:t>
      </w:r>
      <w:r w:rsidRPr="001D49FF">
        <w:rPr>
          <w:b/>
        </w:rPr>
        <w:t xml:space="preserve"> du présent règlement, la procédure de l</w:t>
      </w:r>
      <w:r w:rsidR="00B4782D">
        <w:rPr>
          <w:b/>
        </w:rPr>
        <w:t>’</w:t>
      </w:r>
      <w:r w:rsidRPr="001D49FF">
        <w:rPr>
          <w:b/>
        </w:rPr>
        <w:t>essai de déplacement du dossier du siège décrite à l</w:t>
      </w:r>
      <w:r w:rsidR="00B4782D">
        <w:rPr>
          <w:b/>
        </w:rPr>
        <w:t>’</w:t>
      </w:r>
      <w:r w:rsidRPr="001D49FF">
        <w:rPr>
          <w:b/>
        </w:rPr>
        <w:t>annexe</w:t>
      </w:r>
      <w:r>
        <w:rPr>
          <w:b/>
        </w:rPr>
        <w:t xml:space="preserve"> 5</w:t>
      </w:r>
      <w:r w:rsidRPr="001D49FF">
        <w:rPr>
          <w:b/>
        </w:rPr>
        <w:t>, en appliquant sur chaque discontinuité, au</w:t>
      </w:r>
      <w:r>
        <w:rPr>
          <w:b/>
        </w:rPr>
        <w:t xml:space="preserve"> </w:t>
      </w:r>
      <w:r w:rsidRPr="001D49FF">
        <w:rPr>
          <w:b/>
        </w:rPr>
        <w:t>moyen d</w:t>
      </w:r>
      <w:r w:rsidR="00B4782D">
        <w:rPr>
          <w:b/>
        </w:rPr>
        <w:t>’</w:t>
      </w:r>
      <w:r w:rsidRPr="001D49FF">
        <w:rPr>
          <w:b/>
        </w:rPr>
        <w:t>une sphère de 165</w:t>
      </w:r>
      <w:r>
        <w:rPr>
          <w:b/>
        </w:rPr>
        <w:t xml:space="preserve"> </w:t>
      </w:r>
      <w:r w:rsidRPr="001D49FF">
        <w:rPr>
          <w:b/>
        </w:rPr>
        <w:t>mm de diamètre, une force passant par le centre de gravité de la</w:t>
      </w:r>
      <w:r>
        <w:rPr>
          <w:b/>
        </w:rPr>
        <w:t xml:space="preserve"> </w:t>
      </w:r>
      <w:r w:rsidRPr="001D49FF">
        <w:rPr>
          <w:b/>
        </w:rPr>
        <w:t>plus petite des sections de la discontinuité, le long de plans transversaux parallèles à la ligne de torse et produisant un moment de 373</w:t>
      </w:r>
      <w:r>
        <w:rPr>
          <w:b/>
        </w:rPr>
        <w:t xml:space="preserve"> </w:t>
      </w:r>
      <w:r w:rsidRPr="001D49FF">
        <w:rPr>
          <w:b/>
        </w:rPr>
        <w:t>Nm autour du point R.</w:t>
      </w:r>
    </w:p>
    <w:p w14:paraId="49A60DE5" w14:textId="77777777" w:rsidR="009A41C3" w:rsidRDefault="009A41C3" w:rsidP="00FC4AFE">
      <w:pPr>
        <w:pStyle w:val="Titre1"/>
        <w:keepLines w:val="0"/>
        <w:spacing w:after="120"/>
        <w:rPr>
          <w:b/>
          <w:strike/>
        </w:rPr>
      </w:pPr>
      <w:r w:rsidRPr="00A7556E">
        <w:lastRenderedPageBreak/>
        <w:t xml:space="preserve">Figure </w:t>
      </w:r>
      <w:r>
        <w:rPr>
          <w:b/>
        </w:rPr>
        <w:t>8-1</w:t>
      </w:r>
      <w:r w:rsidRPr="00032967">
        <w:rPr>
          <w:strike/>
        </w:rPr>
        <w:t>1</w:t>
      </w:r>
      <w:r>
        <w:br/>
      </w:r>
      <w:r>
        <w:rPr>
          <w:b/>
        </w:rPr>
        <w:t>Mesure d</w:t>
      </w:r>
      <w:r w:rsidR="00B4782D">
        <w:rPr>
          <w:b/>
        </w:rPr>
        <w:t>’</w:t>
      </w:r>
      <w:r>
        <w:rPr>
          <w:b/>
        </w:rPr>
        <w:t xml:space="preserve">une discontinuité verticale </w:t>
      </w:r>
      <w:r w:rsidRPr="00550D27">
        <w:rPr>
          <w:b/>
        </w:rPr>
        <w:t>“</w:t>
      </w:r>
      <w:r>
        <w:rPr>
          <w:b/>
        </w:rPr>
        <w:t>a</w:t>
      </w:r>
      <w:r w:rsidRPr="00550D27">
        <w:rPr>
          <w:b/>
        </w:rPr>
        <w:t>”</w:t>
      </w:r>
      <w:r w:rsidRPr="00223552">
        <w:rPr>
          <w:strike/>
        </w:rPr>
        <w:t>. Exemple de discontinuité horizontale</w:t>
      </w:r>
    </w:p>
    <w:p w14:paraId="026FE1A3" w14:textId="77777777" w:rsidR="009A41C3" w:rsidRPr="00497D63" w:rsidRDefault="009A41C3" w:rsidP="009A41C3">
      <w:pPr>
        <w:spacing w:after="240"/>
        <w:ind w:left="1134"/>
        <w:rPr>
          <w:lang w:val="ru-RU"/>
        </w:rPr>
      </w:pPr>
      <w:r w:rsidRPr="00497D63">
        <w:rPr>
          <w:noProof/>
          <w:lang w:eastAsia="fr-CH"/>
        </w:rPr>
        <mc:AlternateContent>
          <mc:Choice Requires="wps">
            <w:drawing>
              <wp:anchor distT="0" distB="0" distL="114300" distR="114300" simplePos="0" relativeHeight="251550720" behindDoc="0" locked="0" layoutInCell="1" allowOverlap="1" wp14:anchorId="3631D3C7" wp14:editId="3096444C">
                <wp:simplePos x="0" y="0"/>
                <wp:positionH relativeFrom="column">
                  <wp:posOffset>2468023</wp:posOffset>
                </wp:positionH>
                <wp:positionV relativeFrom="paragraph">
                  <wp:posOffset>2811200</wp:posOffset>
                </wp:positionV>
                <wp:extent cx="226516" cy="227199"/>
                <wp:effectExtent l="0" t="0" r="0" b="0"/>
                <wp:wrapNone/>
                <wp:docPr id="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79D5" w14:textId="77777777" w:rsidR="00865AD1" w:rsidRPr="00040488" w:rsidRDefault="00865AD1" w:rsidP="009A41C3">
                            <w:pPr>
                              <w:spacing w:before="120"/>
                              <w:rPr>
                                <w:b/>
                              </w:rPr>
                            </w:pPr>
                            <w:r w:rsidRPr="00040488">
                              <w:rPr>
                                <w:b/>
                              </w:rPr>
                              <w:t>A</w:t>
                            </w:r>
                          </w:p>
                        </w:txbxContent>
                      </wps:txbx>
                      <wps:bodyPr rot="0" vert="horz" wrap="square" lIns="0" tIns="0" rIns="0" bIns="0" anchor="t" anchorCtr="0" upright="1">
                        <a:noAutofit/>
                      </wps:bodyPr>
                    </wps:wsp>
                  </a:graphicData>
                </a:graphic>
              </wp:anchor>
            </w:drawing>
          </mc:Choice>
          <mc:Fallback>
            <w:pict>
              <v:shape w14:anchorId="3631D3C7" id="Text Box 107" o:spid="_x0000_s1045" type="#_x0000_t202" style="position:absolute;left:0;text-align:left;margin-left:194.35pt;margin-top:221.35pt;width:17.85pt;height:17.9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vmsQIAALM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" filled="f" stroked="f">
                <v:textbox inset="0,0,0,0">
                  <w:txbxContent>
                    <w:p w14:paraId="347379D5" w14:textId="77777777" w:rsidR="00865AD1" w:rsidRPr="00040488" w:rsidRDefault="00865AD1" w:rsidP="009A41C3">
                      <w:pPr>
                        <w:spacing w:before="120"/>
                        <w:rPr>
                          <w:b/>
                        </w:rPr>
                      </w:pPr>
                      <w:r w:rsidRPr="00040488">
                        <w:rPr>
                          <w:b/>
                        </w:rPr>
                        <w:t>A</w:t>
                      </w:r>
                    </w:p>
                  </w:txbxContent>
                </v:textbox>
              </v:shape>
            </w:pict>
          </mc:Fallback>
        </mc:AlternateContent>
      </w:r>
      <w:r w:rsidRPr="00497D63">
        <w:rPr>
          <w:noProof/>
          <w:lang w:eastAsia="fr-CH"/>
        </w:rPr>
        <mc:AlternateContent>
          <mc:Choice Requires="wpg">
            <w:drawing>
              <wp:inline distT="0" distB="0" distL="0" distR="0" wp14:anchorId="0FC6EAA2" wp14:editId="5D240637">
                <wp:extent cx="4680000" cy="3171600"/>
                <wp:effectExtent l="0" t="0" r="25400" b="10160"/>
                <wp:docPr id="87"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000" cy="3171600"/>
                          <a:chOff x="3993" y="5283"/>
                          <a:chExt cx="6309" cy="3964"/>
                        </a:xfrm>
                      </wpg:grpSpPr>
                      <wps:wsp>
                        <wps:cNvPr id="88"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4"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107"/>
                        <wps:cNvSpPr txBox="1">
                          <a:spLocks noChangeArrowheads="1"/>
                        </wps:cNvSpPr>
                        <wps:spPr bwMode="auto">
                          <a:xfrm>
                            <a:off x="6142" y="5283"/>
                            <a:ext cx="28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ED51" w14:textId="77777777" w:rsidR="00865AD1" w:rsidRPr="00040488" w:rsidRDefault="00865AD1" w:rsidP="009A41C3">
                              <w:pPr>
                                <w:spacing w:before="120"/>
                                <w:ind w:left="113"/>
                                <w:rPr>
                                  <w:b/>
                                </w:rPr>
                              </w:pPr>
                              <w:r w:rsidRPr="00040488">
                                <w:rPr>
                                  <w:b/>
                                </w:rPr>
                                <w:t>A</w:t>
                              </w:r>
                            </w:p>
                          </w:txbxContent>
                        </wps:txbx>
                        <wps:bodyPr rot="0" vert="horz" wrap="square" lIns="0" tIns="0" rIns="0" bIns="0" anchor="t" anchorCtr="0" upright="1">
                          <a:noAutofit/>
                        </wps:bodyPr>
                      </wps:wsp>
                      <wps:wsp>
                        <wps:cNvPr id="106"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2"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4"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8"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24"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2"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4C661" w14:textId="77777777" w:rsidR="00865AD1" w:rsidRDefault="00865AD1" w:rsidP="009A41C3">
                              <w:pPr>
                                <w:spacing w:before="80"/>
                                <w:ind w:left="57"/>
                              </w:pPr>
                              <w:r>
                                <w:t>a</w:t>
                              </w:r>
                            </w:p>
                          </w:txbxContent>
                        </wps:txbx>
                        <wps:bodyPr rot="0" vert="horz" wrap="square" lIns="0" tIns="0" rIns="0" bIns="0" anchor="t" anchorCtr="0" upright="1">
                          <a:noAutofit/>
                        </wps:bodyPr>
                      </wps:wsp>
                      <wps:wsp>
                        <wps:cNvPr id="136" name="Text Box 122"/>
                        <wps:cNvSpPr txBox="1">
                          <a:spLocks noChangeArrowheads="1"/>
                        </wps:cNvSpPr>
                        <wps:spPr bwMode="auto">
                          <a:xfrm>
                            <a:off x="7209" y="5803"/>
                            <a:ext cx="212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C3AF" w14:textId="77777777" w:rsidR="00865AD1" w:rsidRPr="00040488" w:rsidRDefault="00865AD1" w:rsidP="009A41C3">
                              <w:pPr>
                                <w:rPr>
                                  <w:sz w:val="18"/>
                                  <w:szCs w:val="18"/>
                                </w:rPr>
                              </w:pPr>
                              <w:r w:rsidRPr="00550D27">
                                <w:rPr>
                                  <w:sz w:val="18"/>
                                  <w:szCs w:val="18"/>
                                </w:rPr>
                                <w:t>Sphère de</w:t>
                              </w:r>
                              <w:r>
                                <w:rPr>
                                  <w:sz w:val="18"/>
                                  <w:szCs w:val="18"/>
                                </w:rPr>
                                <w:t xml:space="preserve"> </w:t>
                              </w:r>
                              <w:r w:rsidRPr="00550D27">
                                <w:rPr>
                                  <w:sz w:val="18"/>
                                  <w:szCs w:val="18"/>
                                </w:rPr>
                                <w:t>165</w:t>
                              </w:r>
                              <w:r>
                                <w:rPr>
                                  <w:sz w:val="18"/>
                                  <w:szCs w:val="18"/>
                                </w:rPr>
                                <w:t xml:space="preserve"> mm de diamètre</w:t>
                              </w:r>
                            </w:p>
                          </w:txbxContent>
                        </wps:txbx>
                        <wps:bodyPr rot="0" vert="horz" wrap="square" lIns="0" tIns="0" rIns="0" bIns="0" anchor="t" anchorCtr="0" upright="1">
                          <a:noAutofit/>
                        </wps:bodyPr>
                      </wps:wsp>
                      <wps:wsp>
                        <wps:cNvPr id="137"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125"/>
                        <wps:cNvSpPr txBox="1">
                          <a:spLocks noChangeArrowheads="1"/>
                        </wps:cNvSpPr>
                        <wps:spPr bwMode="auto">
                          <a:xfrm>
                            <a:off x="8078" y="8780"/>
                            <a:ext cx="128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0A26" w14:textId="77777777" w:rsidR="00865AD1" w:rsidRPr="00040488" w:rsidRDefault="00865AD1" w:rsidP="009A41C3">
                              <w:pPr>
                                <w:rPr>
                                  <w:sz w:val="18"/>
                                  <w:szCs w:val="18"/>
                                </w:rPr>
                              </w:pPr>
                              <w:r>
                                <w:rPr>
                                  <w:sz w:val="18"/>
                                  <w:szCs w:val="18"/>
                                </w:rPr>
                                <w:t>Section A-</w:t>
                              </w:r>
                              <w:r w:rsidRPr="00040488">
                                <w:rPr>
                                  <w:sz w:val="18"/>
                                  <w:szCs w:val="18"/>
                                </w:rPr>
                                <w:t>A</w:t>
                              </w:r>
                            </w:p>
                          </w:txbxContent>
                        </wps:txbx>
                        <wps:bodyPr rot="0" vert="horz" wrap="square" lIns="0" tIns="0" rIns="0" bIns="0" anchor="t" anchorCtr="0" upright="1">
                          <a:noAutofit/>
                        </wps:bodyPr>
                      </wps:wsp>
                    </wpg:wgp>
                  </a:graphicData>
                </a:graphic>
              </wp:inline>
            </w:drawing>
          </mc:Choice>
          <mc:Fallback>
            <w:pict>
              <v:group w14:anchorId="0FC6EAA2" id="グループ化 98" o:spid="_x0000_s1046" style="width:368.5pt;height:249.75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">
                <v:line id="Line 100" o:spid="_x0000_s1047"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shape id="Freeform 102" o:spid="_x0000_s1048"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9"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50"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51"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">
                  <v:stroke dashstyle="longDashDot"/>
                </v:line>
                <v:line id="Line 106" o:spid="_x0000_s1052"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shape id="_x0000_s1053" type="#_x0000_t202" style="position:absolute;left:6142;top:5283;width:28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51FED51" w14:textId="77777777" w:rsidR="00865AD1" w:rsidRPr="00040488" w:rsidRDefault="00865AD1" w:rsidP="009A41C3">
                        <w:pPr>
                          <w:spacing w:before="120"/>
                          <w:ind w:left="113"/>
                          <w:rPr>
                            <w:b/>
                          </w:rPr>
                        </w:pPr>
                        <w:r w:rsidRPr="00040488">
                          <w:rPr>
                            <w:b/>
                          </w:rPr>
                          <w:t>A</w:t>
                        </w:r>
                      </w:p>
                    </w:txbxContent>
                  </v:textbox>
                </v:shape>
                <v:oval id="Oval 108" o:spid="_x0000_s1054"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" filled="f" strokeweight="2.25pt">
                  <v:stroke dashstyle="dash"/>
                </v:oval>
                <v:line id="Line 109" o:spid="_x0000_s1055"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" strokeweight="1.5pt">
                  <v:stroke dashstyle="longDash"/>
                </v:line>
                <v:line id="Line 110" o:spid="_x0000_s1056"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" strokeweight="1.5pt">
                  <v:stroke dashstyle="longDash"/>
                </v:line>
                <v:oval id="Oval 111" o:spid="_x0000_s1057"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" filled="f" strokeweight="2.25pt">
                  <v:stroke dashstyle="dash"/>
                </v:oval>
                <v:shape id="Freeform 112" o:spid="_x0000_s1058"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" path="m830,r69,599l127,599c127,599,9,554,,473,6,294,12,116,12,116,12,116,41,,93,12,461,6,830,,830,xe" fillcolor="black">
                  <v:fill r:id="rId33" o:title="" type="pattern"/>
                  <v:path arrowok="t" o:connecttype="custom" o:connectlocs="421,0;456,313;64,313;0,247;6,61;47,7;421,0" o:connectangles="0,0,0,0,0,0,0"/>
                </v:shape>
                <v:shape id="Freeform 113" o:spid="_x0000_s1059"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" path="m997,12r71,601c1068,613,598,613,128,613,48,613,10,568,1,487,7,308,,178,,99,16,27,44,,116,2v373,,881,10,881,10xe" fillcolor="black">
                  <v:fill r:id="rId33" o:title="" type="pattern"/>
                  <v:path arrowok="t" o:connecttype="custom" o:connectlocs="509,7;545,320;65,320;1,254;0,52;59,1;509,7" o:connectangles="0,0,0,0,0,0,0"/>
                </v:shape>
                <v:shape id="Freeform 114" o:spid="_x0000_s1060"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" path="m1176,4v,,39,304,79,609c1010,613,353,613,128,615,48,615,10,570,1,489,7,310,,180,,101,16,29,37,4,95,6,463,,1176,4,1176,4xe" fillcolor="black">
                  <v:fill r:id="rId33" o:title="" type="pattern"/>
                  <v:path arrowok="t" o:connecttype="custom" o:connectlocs="596,2;635,321;65,322;1,256;0,53;48,3;596,2" o:connectangles="0,0,0,0,0,0,0"/>
                </v:shape>
                <v:line id="Line 115" o:spid="_x0000_s1061"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16" o:spid="_x0000_s1062"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117" o:spid="_x0000_s1063"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">
                  <v:stroke dashstyle="longDashDot"/>
                </v:line>
                <v:line id="Line 118" o:spid="_x0000_s1064"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119" o:spid="_x0000_s1065"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120" o:spid="_x0000_s1066"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">
                  <v:stroke startarrow="block" endarrow="block"/>
                </v:line>
                <v:shape id="Text Box 121" o:spid="_x0000_s1067"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604C661" w14:textId="77777777" w:rsidR="00865AD1" w:rsidRDefault="00865AD1" w:rsidP="009A41C3">
                        <w:pPr>
                          <w:spacing w:before="80"/>
                          <w:ind w:left="57"/>
                        </w:pPr>
                        <w:r>
                          <w:t>a</w:t>
                        </w:r>
                      </w:p>
                    </w:txbxContent>
                  </v:textbox>
                </v:shape>
                <v:shape id="Text Box 122" o:spid="_x0000_s1068" type="#_x0000_t202" style="position:absolute;left:7209;top:5803;width:212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0E9C3AF" w14:textId="77777777" w:rsidR="00865AD1" w:rsidRPr="00040488" w:rsidRDefault="00865AD1" w:rsidP="009A41C3">
                        <w:pPr>
                          <w:rPr>
                            <w:sz w:val="18"/>
                            <w:szCs w:val="18"/>
                          </w:rPr>
                        </w:pPr>
                        <w:r w:rsidRPr="00550D27">
                          <w:rPr>
                            <w:sz w:val="18"/>
                            <w:szCs w:val="18"/>
                          </w:rPr>
                          <w:t>Sphère de</w:t>
                        </w:r>
                        <w:r>
                          <w:rPr>
                            <w:sz w:val="18"/>
                            <w:szCs w:val="18"/>
                          </w:rPr>
                          <w:t xml:space="preserve"> </w:t>
                        </w:r>
                        <w:r w:rsidRPr="00550D27">
                          <w:rPr>
                            <w:sz w:val="18"/>
                            <w:szCs w:val="18"/>
                          </w:rPr>
                          <w:t>165</w:t>
                        </w:r>
                        <w:r>
                          <w:rPr>
                            <w:sz w:val="18"/>
                            <w:szCs w:val="18"/>
                          </w:rPr>
                          <w:t xml:space="preserve"> mm de diamètre</w:t>
                        </w:r>
                      </w:p>
                    </w:txbxContent>
                  </v:textbox>
                </v:shape>
                <v:line id="Line 123" o:spid="_x0000_s1069"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24" o:spid="_x0000_s1070"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shape id="Text Box 125" o:spid="_x0000_s1071" type="#_x0000_t202" style="position:absolute;left:8078;top:8780;width:128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FAD0A26" w14:textId="77777777" w:rsidR="00865AD1" w:rsidRPr="00040488" w:rsidRDefault="00865AD1" w:rsidP="009A41C3">
                        <w:pPr>
                          <w:rPr>
                            <w:sz w:val="18"/>
                            <w:szCs w:val="18"/>
                          </w:rPr>
                        </w:pPr>
                        <w:r>
                          <w:rPr>
                            <w:sz w:val="18"/>
                            <w:szCs w:val="18"/>
                          </w:rPr>
                          <w:t>Section A-</w:t>
                        </w:r>
                        <w:r w:rsidRPr="00040488">
                          <w:rPr>
                            <w:sz w:val="18"/>
                            <w:szCs w:val="18"/>
                          </w:rPr>
                          <w:t>A</w:t>
                        </w:r>
                      </w:p>
                    </w:txbxContent>
                  </v:textbox>
                </v:shape>
                <w10:anchorlock/>
              </v:group>
            </w:pict>
          </mc:Fallback>
        </mc:AlternateContent>
      </w:r>
    </w:p>
    <w:p w14:paraId="192FDCB8" w14:textId="77777777" w:rsidR="009A41C3" w:rsidRPr="00DC2AED" w:rsidRDefault="009A41C3" w:rsidP="009A41C3">
      <w:pPr>
        <w:pStyle w:val="SingleTxtG"/>
        <w:spacing w:before="120" w:after="240"/>
        <w:ind w:firstLine="170"/>
        <w:jc w:val="left"/>
        <w:rPr>
          <w:sz w:val="18"/>
          <w:szCs w:val="18"/>
        </w:rPr>
      </w:pPr>
      <w:r w:rsidRPr="00DC2AED">
        <w:rPr>
          <w:i/>
          <w:sz w:val="18"/>
          <w:szCs w:val="18"/>
        </w:rPr>
        <w:t>Note</w:t>
      </w:r>
      <w:r w:rsidR="00A44AE3">
        <w:rPr>
          <w:sz w:val="18"/>
          <w:szCs w:val="18"/>
        </w:rPr>
        <w:t> :</w:t>
      </w:r>
      <w:r w:rsidRPr="00DC2AED">
        <w:rPr>
          <w:sz w:val="18"/>
          <w:szCs w:val="18"/>
        </w:rPr>
        <w:t xml:space="preserve"> La section A-A doit être déterminée en un point de la surface de la discontinuité qui permet l</w:t>
      </w:r>
      <w:r w:rsidR="00B4782D">
        <w:rPr>
          <w:sz w:val="18"/>
          <w:szCs w:val="18"/>
        </w:rPr>
        <w:t>’</w:t>
      </w:r>
      <w:r w:rsidRPr="00DC2AED">
        <w:rPr>
          <w:sz w:val="18"/>
          <w:szCs w:val="18"/>
        </w:rPr>
        <w:t>intrusion maximale de la sphère, sans appliquer aucune charge.</w:t>
      </w:r>
    </w:p>
    <w:p w14:paraId="5C3342A8" w14:textId="77777777" w:rsidR="009A41C3" w:rsidRDefault="009A41C3" w:rsidP="009A41C3">
      <w:pPr>
        <w:pStyle w:val="Titre1"/>
        <w:keepNext w:val="0"/>
        <w:keepLines w:val="0"/>
        <w:rPr>
          <w:b/>
        </w:rPr>
      </w:pPr>
      <w:r w:rsidRPr="009C6079">
        <w:rPr>
          <w:b/>
        </w:rPr>
        <w:t>Figure 8-2</w:t>
      </w:r>
      <w:r w:rsidR="00CA78A2" w:rsidRPr="00372E00">
        <w:rPr>
          <w:strike/>
        </w:rPr>
        <w:t>2</w:t>
      </w:r>
    </w:p>
    <w:p w14:paraId="35910046" w14:textId="77777777" w:rsidR="009A41C3" w:rsidRPr="00032967" w:rsidRDefault="009A41C3" w:rsidP="009A41C3">
      <w:pPr>
        <w:pStyle w:val="Titre1"/>
        <w:keepNext w:val="0"/>
        <w:keepLines w:val="0"/>
        <w:spacing w:after="120"/>
        <w:rPr>
          <w:b/>
        </w:rPr>
      </w:pPr>
      <w:r>
        <w:rPr>
          <w:b/>
        </w:rPr>
        <w:t>Mesure d</w:t>
      </w:r>
      <w:r w:rsidR="00B4782D">
        <w:rPr>
          <w:b/>
        </w:rPr>
        <w:t>’</w:t>
      </w:r>
      <w:r>
        <w:rPr>
          <w:b/>
        </w:rPr>
        <w:t xml:space="preserve">une discontinuité horizontale </w:t>
      </w:r>
      <w:r w:rsidRPr="009C6079">
        <w:rPr>
          <w:b/>
        </w:rPr>
        <w:t>“</w:t>
      </w:r>
      <w:r>
        <w:rPr>
          <w:b/>
        </w:rPr>
        <w:t>a</w:t>
      </w:r>
      <w:r w:rsidRPr="009C6079">
        <w:rPr>
          <w:b/>
        </w:rPr>
        <w:t>”</w:t>
      </w:r>
      <w:r>
        <w:rPr>
          <w:b/>
        </w:rPr>
        <w:t>.</w:t>
      </w:r>
    </w:p>
    <w:p w14:paraId="16C43DB9" w14:textId="77777777" w:rsidR="009A41C3" w:rsidRPr="002973A6" w:rsidRDefault="009A41C3" w:rsidP="009A41C3">
      <w:pPr>
        <w:spacing w:after="240"/>
        <w:ind w:left="1134"/>
        <w:jc w:val="center"/>
      </w:pPr>
      <w:r>
        <w:rPr>
          <w:noProof/>
          <w:lang w:eastAsia="fr-CH"/>
        </w:rPr>
        <mc:AlternateContent>
          <mc:Choice Requires="wpg">
            <w:drawing>
              <wp:inline distT="0" distB="0" distL="0" distR="0" wp14:anchorId="4A0F631E" wp14:editId="4B5A4865">
                <wp:extent cx="4680000" cy="2188800"/>
                <wp:effectExtent l="0" t="0" r="25400" b="21590"/>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000" cy="2188800"/>
                          <a:chOff x="3487" y="9785"/>
                          <a:chExt cx="6647" cy="2735"/>
                        </a:xfrm>
                      </wpg:grpSpPr>
                      <wps:wsp>
                        <wps:cNvPr id="20" name="Freeform 75"/>
                        <wps:cNvSpPr>
                          <a:spLocks/>
                        </wps:cNvSpPr>
                        <wps:spPr bwMode="auto">
                          <a:xfrm>
                            <a:off x="4029" y="9989"/>
                            <a:ext cx="3035" cy="2488"/>
                          </a:xfrm>
                          <a:custGeom>
                            <a:avLst/>
                            <a:gdLst>
                              <a:gd name="T0" fmla="*/ 367 w 4629"/>
                              <a:gd name="T1" fmla="*/ 0 h 3630"/>
                              <a:gd name="T2" fmla="*/ 1631 w 4629"/>
                              <a:gd name="T3" fmla="*/ 0 h 3630"/>
                              <a:gd name="T4" fmla="*/ 1709 w 4629"/>
                              <a:gd name="T5" fmla="*/ 84 h 3630"/>
                              <a:gd name="T6" fmla="*/ 1966 w 4629"/>
                              <a:gd name="T7" fmla="*/ 1557 h 3630"/>
                              <a:gd name="T8" fmla="*/ 1882 w 4629"/>
                              <a:gd name="T9" fmla="*/ 1705 h 3630"/>
                              <a:gd name="T10" fmla="*/ 122 w 4629"/>
                              <a:gd name="T11" fmla="*/ 1705 h 3630"/>
                              <a:gd name="T12" fmla="*/ 26 w 4629"/>
                              <a:gd name="T13" fmla="*/ 1564 h 3630"/>
                              <a:gd name="T14" fmla="*/ 270 w 4629"/>
                              <a:gd name="T15" fmla="*/ 92 h 3630"/>
                              <a:gd name="T16" fmla="*/ 367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Freeform 76"/>
                        <wps:cNvSpPr>
                          <a:spLocks/>
                        </wps:cNvSpPr>
                        <wps:spPr bwMode="auto">
                          <a:xfrm>
                            <a:off x="5784" y="10549"/>
                            <a:ext cx="592" cy="1431"/>
                          </a:xfrm>
                          <a:custGeom>
                            <a:avLst/>
                            <a:gdLst>
                              <a:gd name="T0" fmla="*/ 66 w 745"/>
                              <a:gd name="T1" fmla="*/ 1 h 1803"/>
                              <a:gd name="T2" fmla="*/ 389 w 745"/>
                              <a:gd name="T3" fmla="*/ 2 h 1803"/>
                              <a:gd name="T4" fmla="*/ 465 w 745"/>
                              <a:gd name="T5" fmla="*/ 78 h 1803"/>
                              <a:gd name="T6" fmla="*/ 462 w 745"/>
                              <a:gd name="T7" fmla="*/ 1061 h 1803"/>
                              <a:gd name="T8" fmla="*/ 387 w 745"/>
                              <a:gd name="T9" fmla="*/ 1133 h 1803"/>
                              <a:gd name="T10" fmla="*/ 97 w 745"/>
                              <a:gd name="T11" fmla="*/ 1136 h 1803"/>
                              <a:gd name="T12" fmla="*/ 6 w 745"/>
                              <a:gd name="T13" fmla="*/ 1064 h 1803"/>
                              <a:gd name="T14" fmla="*/ 0 w 745"/>
                              <a:gd name="T15" fmla="*/ 55 h 1803"/>
                              <a:gd name="T16" fmla="*/ 66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D99C" w14:textId="77777777" w:rsidR="00865AD1" w:rsidRDefault="00865AD1" w:rsidP="009A41C3">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24" name="Freeform 79"/>
                        <wps:cNvSpPr>
                          <a:spLocks/>
                        </wps:cNvSpPr>
                        <wps:spPr bwMode="auto">
                          <a:xfrm>
                            <a:off x="4718" y="10557"/>
                            <a:ext cx="591" cy="1431"/>
                          </a:xfrm>
                          <a:custGeom>
                            <a:avLst/>
                            <a:gdLst>
                              <a:gd name="T0" fmla="*/ 66 w 745"/>
                              <a:gd name="T1" fmla="*/ 1 h 1803"/>
                              <a:gd name="T2" fmla="*/ 388 w 745"/>
                              <a:gd name="T3" fmla="*/ 2 h 1803"/>
                              <a:gd name="T4" fmla="*/ 463 w 745"/>
                              <a:gd name="T5" fmla="*/ 78 h 1803"/>
                              <a:gd name="T6" fmla="*/ 460 w 745"/>
                              <a:gd name="T7" fmla="*/ 1061 h 1803"/>
                              <a:gd name="T8" fmla="*/ 386 w 745"/>
                              <a:gd name="T9" fmla="*/ 1133 h 1803"/>
                              <a:gd name="T10" fmla="*/ 97 w 745"/>
                              <a:gd name="T11" fmla="*/ 1136 h 1803"/>
                              <a:gd name="T12" fmla="*/ 6 w 745"/>
                              <a:gd name="T13" fmla="*/ 1064 h 1803"/>
                              <a:gd name="T14" fmla="*/ 0 w 745"/>
                              <a:gd name="T15" fmla="*/ 55 h 1803"/>
                              <a:gd name="T16" fmla="*/ 66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6"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885C2" w14:textId="77777777" w:rsidR="00865AD1" w:rsidRDefault="00865AD1" w:rsidP="009A41C3">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28" name="Text Box 83"/>
                        <wps:cNvSpPr txBox="1">
                          <a:spLocks noChangeArrowheads="1"/>
                        </wps:cNvSpPr>
                        <wps:spPr bwMode="auto">
                          <a:xfrm>
                            <a:off x="8299" y="11582"/>
                            <a:ext cx="1676"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5ED8D" w14:textId="77777777" w:rsidR="00865AD1" w:rsidRPr="00DC2AED" w:rsidRDefault="00865AD1" w:rsidP="009A41C3">
                              <w:pPr>
                                <w:rPr>
                                  <w:sz w:val="18"/>
                                  <w:szCs w:val="18"/>
                                </w:rPr>
                              </w:pPr>
                              <w:r w:rsidRPr="00DC2AED">
                                <w:rPr>
                                  <w:sz w:val="18"/>
                                  <w:szCs w:val="18"/>
                                </w:rPr>
                                <w:t>Sphère de 165</w:t>
                              </w:r>
                              <w:r>
                                <w:rPr>
                                  <w:sz w:val="18"/>
                                  <w:szCs w:val="18"/>
                                </w:rPr>
                                <w:t xml:space="preserve"> </w:t>
                              </w:r>
                              <w:r w:rsidRPr="00DC2AED">
                                <w:rPr>
                                  <w:sz w:val="18"/>
                                  <w:szCs w:val="18"/>
                                </w:rPr>
                                <w:t xml:space="preserve">mm </w:t>
                              </w:r>
                              <w:r>
                                <w:rPr>
                                  <w:sz w:val="18"/>
                                  <w:szCs w:val="18"/>
                                </w:rPr>
                                <w:br/>
                              </w:r>
                              <w:r w:rsidRPr="00DC2AED">
                                <w:rPr>
                                  <w:sz w:val="18"/>
                                  <w:szCs w:val="18"/>
                                </w:rPr>
                                <w:t>de diamètre</w:t>
                              </w:r>
                            </w:p>
                          </w:txbxContent>
                        </wps:txbx>
                        <wps:bodyPr rot="0" vert="horz" wrap="square" lIns="91440" tIns="45720" rIns="91440" bIns="45720" anchor="t" anchorCtr="0" upright="1">
                          <a:noAutofit/>
                        </wps:bodyPr>
                      </wps:wsp>
                      <wps:wsp>
                        <wps:cNvPr id="29" name="Text Box 84"/>
                        <wps:cNvSpPr txBox="1">
                          <a:spLocks noChangeArrowheads="1"/>
                        </wps:cNvSpPr>
                        <wps:spPr bwMode="auto">
                          <a:xfrm>
                            <a:off x="7415" y="9785"/>
                            <a:ext cx="206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4EC51" w14:textId="77777777" w:rsidR="00865AD1" w:rsidRPr="00DC2AED" w:rsidRDefault="00865AD1" w:rsidP="009A41C3">
                              <w:pPr>
                                <w:rPr>
                                  <w:sz w:val="18"/>
                                  <w:szCs w:val="18"/>
                                </w:rPr>
                              </w:pPr>
                              <w:r w:rsidRPr="00DC2AED">
                                <w:rPr>
                                  <w:sz w:val="18"/>
                                  <w:szCs w:val="18"/>
                                </w:rPr>
                                <w:t>Section A-A</w:t>
                              </w:r>
                            </w:p>
                          </w:txbxContent>
                        </wps:txbx>
                        <wps:bodyPr rot="0" vert="horz" wrap="square" lIns="91440" tIns="45720" rIns="91440" bIns="45720" anchor="t" anchorCtr="0" upright="1">
                          <a:noAutofit/>
                        </wps:bodyPr>
                      </wps:wsp>
                      <wpg:grpSp>
                        <wpg:cNvPr id="30" name="Group 85"/>
                        <wpg:cNvGrpSpPr>
                          <a:grpSpLocks/>
                        </wpg:cNvGrpSpPr>
                        <wpg:grpSpPr bwMode="auto">
                          <a:xfrm>
                            <a:off x="4099" y="10318"/>
                            <a:ext cx="1835" cy="1888"/>
                            <a:chOff x="4024" y="9324"/>
                            <a:chExt cx="1835" cy="1888"/>
                          </a:xfrm>
                        </wpg:grpSpPr>
                        <wps:wsp>
                          <wps:cNvPr id="31"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 name="Freeform 89" descr="Light upward diagonal"/>
                        <wps:cNvSpPr>
                          <a:spLocks/>
                        </wps:cNvSpPr>
                        <wps:spPr bwMode="auto">
                          <a:xfrm>
                            <a:off x="7367" y="10134"/>
                            <a:ext cx="446" cy="602"/>
                          </a:xfrm>
                          <a:custGeom>
                            <a:avLst/>
                            <a:gdLst>
                              <a:gd name="T0" fmla="*/ 4 w 562"/>
                              <a:gd name="T1" fmla="*/ 50 h 760"/>
                              <a:gd name="T2" fmla="*/ 62 w 562"/>
                              <a:gd name="T3" fmla="*/ 14 h 760"/>
                              <a:gd name="T4" fmla="*/ 276 w 562"/>
                              <a:gd name="T5" fmla="*/ 13 h 760"/>
                              <a:gd name="T6" fmla="*/ 352 w 562"/>
                              <a:gd name="T7" fmla="*/ 67 h 760"/>
                              <a:gd name="T8" fmla="*/ 350 w 562"/>
                              <a:gd name="T9" fmla="*/ 411 h 760"/>
                              <a:gd name="T10" fmla="*/ 289 w 562"/>
                              <a:gd name="T11" fmla="*/ 475 h 760"/>
                              <a:gd name="T12" fmla="*/ 61 w 562"/>
                              <a:gd name="T13" fmla="*/ 477 h 760"/>
                              <a:gd name="T14" fmla="*/ 5 w 562"/>
                              <a:gd name="T15" fmla="*/ 429 h 760"/>
                              <a:gd name="T16" fmla="*/ 4 w 562"/>
                              <a:gd name="T17" fmla="*/ 50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7"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5130" w14:textId="77777777" w:rsidR="00865AD1" w:rsidRDefault="00865AD1" w:rsidP="009A41C3">
                              <w:r>
                                <w:t>a</w:t>
                              </w:r>
                            </w:p>
                          </w:txbxContent>
                        </wps:txbx>
                        <wps:bodyPr rot="0" vert="horz" wrap="square" lIns="91440" tIns="45720" rIns="91440" bIns="45720" anchor="t" anchorCtr="0" upright="1">
                          <a:noAutofit/>
                        </wps:bodyPr>
                      </wps:wsp>
                      <wps:wsp>
                        <wps:cNvPr id="42" name="Freeform 95" descr="Light upward diagonal"/>
                        <wps:cNvSpPr>
                          <a:spLocks/>
                        </wps:cNvSpPr>
                        <wps:spPr bwMode="auto">
                          <a:xfrm>
                            <a:off x="9457" y="10135"/>
                            <a:ext cx="446" cy="603"/>
                          </a:xfrm>
                          <a:custGeom>
                            <a:avLst/>
                            <a:gdLst>
                              <a:gd name="T0" fmla="*/ 4 w 562"/>
                              <a:gd name="T1" fmla="*/ 50 h 760"/>
                              <a:gd name="T2" fmla="*/ 62 w 562"/>
                              <a:gd name="T3" fmla="*/ 14 h 760"/>
                              <a:gd name="T4" fmla="*/ 276 w 562"/>
                              <a:gd name="T5" fmla="*/ 13 h 760"/>
                              <a:gd name="T6" fmla="*/ 352 w 562"/>
                              <a:gd name="T7" fmla="*/ 67 h 760"/>
                              <a:gd name="T8" fmla="*/ 350 w 562"/>
                              <a:gd name="T9" fmla="*/ 413 h 760"/>
                              <a:gd name="T10" fmla="*/ 289 w 562"/>
                              <a:gd name="T11" fmla="*/ 477 h 760"/>
                              <a:gd name="T12" fmla="*/ 61 w 562"/>
                              <a:gd name="T13" fmla="*/ 478 h 760"/>
                              <a:gd name="T14" fmla="*/ 5 w 562"/>
                              <a:gd name="T15" fmla="*/ 430 h 760"/>
                              <a:gd name="T16" fmla="*/ 4 w 562"/>
                              <a:gd name="T17" fmla="*/ 50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3" name="Freeform 96" descr="Light upward diagonal"/>
                        <wps:cNvSpPr>
                          <a:spLocks/>
                        </wps:cNvSpPr>
                        <wps:spPr bwMode="auto">
                          <a:xfrm>
                            <a:off x="8385" y="10135"/>
                            <a:ext cx="495" cy="527"/>
                          </a:xfrm>
                          <a:custGeom>
                            <a:avLst/>
                            <a:gdLst>
                              <a:gd name="T0" fmla="*/ 4 w 562"/>
                              <a:gd name="T1" fmla="*/ 38 h 760"/>
                              <a:gd name="T2" fmla="*/ 76 w 562"/>
                              <a:gd name="T3" fmla="*/ 11 h 760"/>
                              <a:gd name="T4" fmla="*/ 341 w 562"/>
                              <a:gd name="T5" fmla="*/ 10 h 760"/>
                              <a:gd name="T6" fmla="*/ 432 w 562"/>
                              <a:gd name="T7" fmla="*/ 51 h 760"/>
                              <a:gd name="T8" fmla="*/ 432 w 562"/>
                              <a:gd name="T9" fmla="*/ 315 h 760"/>
                              <a:gd name="T10" fmla="*/ 356 w 562"/>
                              <a:gd name="T11" fmla="*/ 364 h 760"/>
                              <a:gd name="T12" fmla="*/ 75 w 562"/>
                              <a:gd name="T13" fmla="*/ 365 h 760"/>
                              <a:gd name="T14" fmla="*/ 5 w 562"/>
                              <a:gd name="T15" fmla="*/ 329 h 760"/>
                              <a:gd name="T16" fmla="*/ 4 w 562"/>
                              <a:gd name="T17" fmla="*/ 38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4"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0F631E" id="Groupe 19" o:spid="_x0000_s1072" style="width:368.5pt;height:172.35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">
                <v:shape id="Freeform 75" o:spid="_x0000_s1073"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241,0;1069,0;1121,58;1289,1067;1234,1169;80,1169;17,1072;177,63;241,0" o:connectangles="0,0,0,0,0,0,0,0,0"/>
                </v:shape>
                <v:shape id="Freeform 76" o:spid="_x0000_s1074"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" path="m104,1c340,,481,13,617,4v91,,119,15,119,120c745,882,736,796,731,1685v9,78,-50,109,-118,114c249,1799,518,1803,154,1803v,,-132,-17,-145,-113c,742,4,1105,,87,4,78,25,5,104,1xe">
                  <v:path arrowok="t" o:connecttype="custom" o:connectlocs="52,1;309,2;370,62;367,842;308,899;77,902;5,844;0,44;52,1" o:connectangles="0,0,0,0,0,0,0,0,0"/>
                </v:shape>
                <v:line id="Line 77" o:spid="_x0000_s1075"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shape id="Text Box 78" o:spid="_x0000_s1076"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C7FD99C" w14:textId="77777777" w:rsidR="00865AD1" w:rsidRDefault="00865AD1" w:rsidP="009A41C3">
                        <w:pPr>
                          <w:rPr>
                            <w:rFonts w:ascii="Arial Black" w:hAnsi="Arial Black"/>
                          </w:rPr>
                        </w:pPr>
                        <w:r>
                          <w:rPr>
                            <w:rFonts w:ascii="Arial Black" w:hAnsi="Arial Black"/>
                          </w:rPr>
                          <w:t>A</w:t>
                        </w:r>
                      </w:p>
                    </w:txbxContent>
                  </v:textbox>
                </v:shape>
                <v:shape id="Freeform 79" o:spid="_x0000_s1077"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4A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wRD+v4QfIKdXAAAA//8DAFBLAQItABQABgAIAAAAIQDb4fbL7gAAAIUBAAATAAAAAAAA&#10;AAAAAAAAAAAAAABbQ29udGVudF9UeXBlc10ueG1sUEsBAi0AFAAGAAgAAAAhAFr0LFu/AAAAFQEA&#10;AAsAAAAAAAAAAAAAAAAAHwEAAF9yZWxzLy5yZWxzUEsBAi0AFAAGAAgAAAAhALdNrgDHAAAA2wAA&#10;AA8AAAAAAAAAAAAAAAAABwIAAGRycy9kb3ducmV2LnhtbFBLBQYAAAAAAwADALcAAAD7AgAAAAA=&#10;" path="m104,1c340,,481,13,617,4v91,,119,15,119,120c745,882,736,796,731,1685v9,78,-50,109,-118,114c249,1799,518,1803,154,1803v,,-132,-17,-145,-113c,742,4,1105,,87,4,78,25,5,104,1xe">
                  <v:path arrowok="t" o:connecttype="custom" o:connectlocs="52,1;308,2;367,62;365,842;306,899;77,902;5,844;0,44;52,1" o:connectangles="0,0,0,0,0,0,0,0,0"/>
                </v:shape>
                <v:line id="Line 80" o:spid="_x0000_s1078"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">
                  <v:stroke dashstyle="longDashDot"/>
                </v:line>
                <v:line id="Line 81" o:spid="_x0000_s1079"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shape id="Text Box 82" o:spid="_x0000_s1080"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CF885C2" w14:textId="77777777" w:rsidR="00865AD1" w:rsidRDefault="00865AD1" w:rsidP="009A41C3">
                        <w:pPr>
                          <w:rPr>
                            <w:rFonts w:ascii="Arial Black" w:hAnsi="Arial Black"/>
                          </w:rPr>
                        </w:pPr>
                        <w:r>
                          <w:rPr>
                            <w:rFonts w:ascii="Arial Black" w:hAnsi="Arial Black"/>
                          </w:rPr>
                          <w:t>A</w:t>
                        </w:r>
                      </w:p>
                    </w:txbxContent>
                  </v:textbox>
                </v:shape>
                <v:shape id="Text Box 83" o:spid="_x0000_s1081" type="#_x0000_t202" style="position:absolute;left:8299;top:11582;width:1676;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AE5ED8D" w14:textId="77777777" w:rsidR="00865AD1" w:rsidRPr="00DC2AED" w:rsidRDefault="00865AD1" w:rsidP="009A41C3">
                        <w:pPr>
                          <w:rPr>
                            <w:sz w:val="18"/>
                            <w:szCs w:val="18"/>
                          </w:rPr>
                        </w:pPr>
                        <w:r w:rsidRPr="00DC2AED">
                          <w:rPr>
                            <w:sz w:val="18"/>
                            <w:szCs w:val="18"/>
                          </w:rPr>
                          <w:t>Sphère de 165</w:t>
                        </w:r>
                        <w:r>
                          <w:rPr>
                            <w:sz w:val="18"/>
                            <w:szCs w:val="18"/>
                          </w:rPr>
                          <w:t xml:space="preserve"> </w:t>
                        </w:r>
                        <w:r w:rsidRPr="00DC2AED">
                          <w:rPr>
                            <w:sz w:val="18"/>
                            <w:szCs w:val="18"/>
                          </w:rPr>
                          <w:t xml:space="preserve">mm </w:t>
                        </w:r>
                        <w:r>
                          <w:rPr>
                            <w:sz w:val="18"/>
                            <w:szCs w:val="18"/>
                          </w:rPr>
                          <w:br/>
                        </w:r>
                        <w:r w:rsidRPr="00DC2AED">
                          <w:rPr>
                            <w:sz w:val="18"/>
                            <w:szCs w:val="18"/>
                          </w:rPr>
                          <w:t>de diamètre</w:t>
                        </w:r>
                      </w:p>
                    </w:txbxContent>
                  </v:textbox>
                </v:shape>
                <v:shape id="Text Box 84" o:spid="_x0000_s1082" type="#_x0000_t202" style="position:absolute;left:7415;top:9785;width:206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C24EC51" w14:textId="77777777" w:rsidR="00865AD1" w:rsidRPr="00DC2AED" w:rsidRDefault="00865AD1" w:rsidP="009A41C3">
                        <w:pPr>
                          <w:rPr>
                            <w:sz w:val="18"/>
                            <w:szCs w:val="18"/>
                          </w:rPr>
                        </w:pPr>
                        <w:r w:rsidRPr="00DC2AED">
                          <w:rPr>
                            <w:sz w:val="18"/>
                            <w:szCs w:val="18"/>
                          </w:rPr>
                          <w:t>Section A-A</w:t>
                        </w:r>
                      </w:p>
                    </w:txbxContent>
                  </v:textbox>
                </v:shape>
                <v:group id="Group 85" o:spid="_x0000_s1083"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86" o:spid="_x0000_s1084"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" strokeweight="1.5pt">
                    <v:stroke dashstyle="longDash"/>
                  </v:line>
                  <v:line id="Line 87" o:spid="_x0000_s1085"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" strokeweight="1.5pt">
                    <v:stroke dashstyle="longDash"/>
                  </v:line>
                  <v:oval id="Oval 88" o:spid="_x0000_s1086"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" filled="f" strokeweight="2.25pt">
                    <v:stroke dashstyle="dash"/>
                  </v:oval>
                </v:group>
                <v:shape id="Freeform 89" o:spid="_x0000_s1087"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" path="m6,79c6,37,59,20,98,23,268,15,295,20,439,20,519,31,539,,558,106v-1,284,4,232,-2,549c556,751,534,757,459,757v-247,-3,-206,3,-362,3c31,754,,749,7,683,2,379,11,342,6,79xe" fillcolor="black">
                  <v:fill r:id="rId33" o:title="" type="pattern"/>
                  <v:path arrowok="t" o:connecttype="custom" o:connectlocs="3,40;49,11;219,10;279,53;278,326;229,376;48,378;4,340;3,40" o:connectangles="0,0,0,0,0,0,0,0,0"/>
                </v:shape>
                <v:oval id="Oval 90" o:spid="_x0000_s1088"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" filled="f" strokeweight="2.25pt">
                  <v:stroke dashstyle="dash"/>
                </v:oval>
                <v:line id="Line 91" o:spid="_x0000_s1089"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">
                  <v:stroke dashstyle="longDashDot"/>
                </v:line>
                <v:line id="Line 92" o:spid="_x0000_s1090"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93" o:spid="_x0000_s1091"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">
                  <v:stroke startarrow="block" endarrow="block"/>
                </v:line>
                <v:shape id="Text Box 94" o:spid="_x0000_s1092"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2ED5130" w14:textId="77777777" w:rsidR="00865AD1" w:rsidRDefault="00865AD1" w:rsidP="009A41C3">
                        <w:r>
                          <w:t>a</w:t>
                        </w:r>
                      </w:p>
                    </w:txbxContent>
                  </v:textbox>
                </v:shape>
                <v:shape id="Freeform 95" o:spid="_x0000_s1093"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" path="m6,79c6,37,59,20,98,23,268,15,295,20,439,20,519,31,539,,558,106v-1,284,4,232,-2,549c556,751,534,757,459,757v-247,-3,-206,3,-362,3c31,754,,749,7,683,2,379,11,342,6,79xe" fillcolor="black">
                  <v:fill r:id="rId33" o:title="" type="pattern"/>
                  <v:path arrowok="t" o:connecttype="custom" o:connectlocs="3,40;49,11;219,10;279,53;278,328;229,378;48,379;4,341;3,40" o:connectangles="0,0,0,0,0,0,0,0,0"/>
                </v:shape>
                <v:shape id="Freeform 96" o:spid="_x0000_s1094"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" path="m6,79c6,37,59,20,98,23,268,15,295,20,439,20,519,31,539,,558,106v-1,284,4,232,-2,549c556,751,534,757,459,757v-247,-3,-206,3,-362,3c31,754,,749,7,683,2,379,11,342,6,79xe" fillcolor="black">
                  <v:fill r:id="rId33" o:title="" type="pattern"/>
                  <v:path arrowok="t" o:connecttype="custom" o:connectlocs="4,26;67,8;300,7;380,35;380,218;314,252;66,253;4,228;4,26" o:connectangles="0,0,0,0,0,0,0,0,0"/>
                </v:shape>
                <v:line id="Line 97" o:spid="_x0000_s1095"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98" o:spid="_x0000_s1096"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w10:anchorlock/>
              </v:group>
            </w:pict>
          </mc:Fallback>
        </mc:AlternateContent>
      </w:r>
    </w:p>
    <w:p w14:paraId="01808FD8" w14:textId="77777777" w:rsidR="009A41C3" w:rsidRPr="00DC2AED" w:rsidRDefault="009A41C3" w:rsidP="009A41C3">
      <w:pPr>
        <w:pStyle w:val="SingleTxtG"/>
        <w:spacing w:before="120" w:after="240"/>
        <w:ind w:firstLine="170"/>
        <w:jc w:val="left"/>
        <w:rPr>
          <w:sz w:val="18"/>
          <w:szCs w:val="18"/>
        </w:rPr>
      </w:pPr>
      <w:r w:rsidRPr="00DC2AED">
        <w:rPr>
          <w:i/>
          <w:sz w:val="18"/>
          <w:szCs w:val="18"/>
        </w:rPr>
        <w:t>Note</w:t>
      </w:r>
      <w:r w:rsidR="00A44AE3">
        <w:rPr>
          <w:sz w:val="18"/>
          <w:szCs w:val="18"/>
        </w:rPr>
        <w:t> :</w:t>
      </w:r>
      <w:r w:rsidRPr="00DC2AED">
        <w:rPr>
          <w:i/>
          <w:sz w:val="18"/>
          <w:szCs w:val="18"/>
        </w:rPr>
        <w:t xml:space="preserve"> </w:t>
      </w:r>
      <w:r w:rsidRPr="00DC2AED">
        <w:rPr>
          <w:sz w:val="18"/>
          <w:szCs w:val="18"/>
        </w:rPr>
        <w:t>La section A-A doit être déterminée en un point de la surface de la discontinuité qui permet l</w:t>
      </w:r>
      <w:r w:rsidR="00B4782D">
        <w:rPr>
          <w:sz w:val="18"/>
          <w:szCs w:val="18"/>
        </w:rPr>
        <w:t>’</w:t>
      </w:r>
      <w:r w:rsidRPr="00DC2AED">
        <w:rPr>
          <w:sz w:val="18"/>
          <w:szCs w:val="18"/>
        </w:rPr>
        <w:t>intrusion maximale de la sphère, sans appliquer aucune charge.</w:t>
      </w:r>
    </w:p>
    <w:p w14:paraId="3C1AF656" w14:textId="77777777" w:rsidR="009A41C3" w:rsidRPr="003A2B4E" w:rsidRDefault="009A41C3" w:rsidP="00FC4AFE">
      <w:pPr>
        <w:pStyle w:val="Titre1"/>
        <w:keepLines w:val="0"/>
        <w:spacing w:after="120"/>
        <w:rPr>
          <w:b/>
          <w:strike/>
        </w:rPr>
      </w:pPr>
      <w:r w:rsidRPr="003A2B4E">
        <w:rPr>
          <w:strike/>
        </w:rPr>
        <w:lastRenderedPageBreak/>
        <w:t>Figure 2</w:t>
      </w:r>
      <w:r>
        <w:rPr>
          <w:b/>
          <w:strike/>
        </w:rPr>
        <w:t xml:space="preserve"> </w:t>
      </w:r>
      <w:r w:rsidRPr="003A2B4E">
        <w:rPr>
          <w:b/>
          <w:strike/>
        </w:rPr>
        <w:t>Exemple de discontinuité verticale</w:t>
      </w:r>
    </w:p>
    <w:p w14:paraId="716902CE" w14:textId="77777777" w:rsidR="009A41C3" w:rsidRPr="00A7556E" w:rsidRDefault="009A41C3" w:rsidP="009A41C3">
      <w:pPr>
        <w:pStyle w:val="SingleTxtG"/>
        <w:spacing w:after="240"/>
        <w:jc w:val="left"/>
      </w:pPr>
      <w:r>
        <w:rPr>
          <w:noProof/>
          <w:lang w:eastAsia="fr-CH"/>
        </w:rPr>
        <w:drawing>
          <wp:inline distT="0" distB="0" distL="0" distR="0" wp14:anchorId="61982401" wp14:editId="24AA27FC">
            <wp:extent cx="4680000" cy="4870800"/>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4" cstate="print">
                      <a:extLst>
                        <a:ext uri="{28A0092B-C50C-407E-A947-70E740481C1C}">
                          <a14:useLocalDpi xmlns:a14="http://schemas.microsoft.com/office/drawing/2010/main" val="0"/>
                        </a:ext>
                      </a:extLst>
                    </a:blip>
                    <a:srcRect t="-2498" r="-851" b="-2498"/>
                    <a:stretch>
                      <a:fillRect/>
                    </a:stretch>
                  </pic:blipFill>
                  <pic:spPr bwMode="auto">
                    <a:xfrm>
                      <a:off x="0" y="0"/>
                      <a:ext cx="4680000" cy="4870800"/>
                    </a:xfrm>
                    <a:prstGeom prst="rect">
                      <a:avLst/>
                    </a:prstGeom>
                    <a:noFill/>
                    <a:ln w="6350" cmpd="sng">
                      <a:noFill/>
                      <a:miter lim="800000"/>
                      <a:headEnd/>
                      <a:tailEnd/>
                    </a:ln>
                    <a:effectLst/>
                  </pic:spPr>
                </pic:pic>
              </a:graphicData>
            </a:graphic>
          </wp:inline>
        </w:drawing>
      </w:r>
    </w:p>
    <w:p w14:paraId="649D7BAA" w14:textId="77777777" w:rsidR="009A41C3" w:rsidRPr="003A2B4E" w:rsidRDefault="009A41C3" w:rsidP="009A41C3">
      <w:pPr>
        <w:pStyle w:val="SingleTxtG"/>
        <w:tabs>
          <w:tab w:val="left" w:pos="2268"/>
        </w:tabs>
        <w:rPr>
          <w:b/>
        </w:rPr>
      </w:pPr>
      <w:r w:rsidRPr="003A2B4E">
        <w:rPr>
          <w:b/>
        </w:rPr>
        <w:t>3.</w:t>
      </w:r>
      <w:r w:rsidRPr="003A2B4E">
        <w:rPr>
          <w:b/>
        </w:rPr>
        <w:tab/>
        <w:t xml:space="preserve">Mesure linéaire des discontinuités </w:t>
      </w:r>
    </w:p>
    <w:p w14:paraId="089E1914" w14:textId="77777777" w:rsidR="009A41C3" w:rsidRPr="00CC2F6E" w:rsidRDefault="009A41C3" w:rsidP="009A41C3">
      <w:pPr>
        <w:pStyle w:val="SingleTxtG"/>
        <w:tabs>
          <w:tab w:val="left" w:pos="2268"/>
        </w:tabs>
        <w:ind w:left="2268" w:hanging="1134"/>
        <w:rPr>
          <w:b/>
        </w:rPr>
      </w:pPr>
      <w:r w:rsidRPr="00CC2F6E">
        <w:rPr>
          <w:b/>
        </w:rPr>
        <w:t>3.1</w:t>
      </w:r>
      <w:r w:rsidRPr="00CC2F6E">
        <w:rPr>
          <w:b/>
        </w:rPr>
        <w:tab/>
        <w:t>Le siège doit être réglé de telle sorte que le point H coïncide avec le point</w:t>
      </w:r>
      <w:r>
        <w:rPr>
          <w:b/>
        </w:rPr>
        <w:t xml:space="preserve"> </w:t>
      </w:r>
      <w:r w:rsidRPr="00CC2F6E">
        <w:rPr>
          <w:b/>
        </w:rPr>
        <w:t>R</w:t>
      </w:r>
      <w:r w:rsidR="00A44AE3">
        <w:rPr>
          <w:b/>
        </w:rPr>
        <w:t> ;</w:t>
      </w:r>
      <w:r w:rsidRPr="00CC2F6E">
        <w:rPr>
          <w:b/>
        </w:rPr>
        <w:t xml:space="preserve"> si le dossier du siège est réglable, il doit être réglé sur l</w:t>
      </w:r>
      <w:r w:rsidR="00B4782D">
        <w:rPr>
          <w:b/>
        </w:rPr>
        <w:t>’</w:t>
      </w:r>
      <w:r w:rsidRPr="00CC2F6E">
        <w:rPr>
          <w:b/>
        </w:rPr>
        <w:t>angle d</w:t>
      </w:r>
      <w:r w:rsidR="00B4782D">
        <w:rPr>
          <w:b/>
        </w:rPr>
        <w:t>’</w:t>
      </w:r>
      <w:r w:rsidRPr="00CC2F6E">
        <w:rPr>
          <w:b/>
        </w:rPr>
        <w:t>inclinaison prévu. Ces deux réglages doivent être effectués conformément aux prescriptions du paragraphe</w:t>
      </w:r>
      <w:r>
        <w:rPr>
          <w:b/>
        </w:rPr>
        <w:t xml:space="preserve"> </w:t>
      </w:r>
      <w:r w:rsidRPr="00CC2F6E">
        <w:rPr>
          <w:b/>
        </w:rPr>
        <w:t>2.1 de l</w:t>
      </w:r>
      <w:r w:rsidR="00B4782D">
        <w:rPr>
          <w:b/>
        </w:rPr>
        <w:t>’</w:t>
      </w:r>
      <w:r w:rsidRPr="00CC2F6E">
        <w:rPr>
          <w:b/>
        </w:rPr>
        <w:t>annexe</w:t>
      </w:r>
      <w:r>
        <w:rPr>
          <w:b/>
        </w:rPr>
        <w:t xml:space="preserve"> </w:t>
      </w:r>
      <w:r w:rsidRPr="00CC2F6E">
        <w:rPr>
          <w:b/>
        </w:rPr>
        <w:t xml:space="preserve">10. </w:t>
      </w:r>
    </w:p>
    <w:p w14:paraId="3434D275" w14:textId="77777777" w:rsidR="009A41C3" w:rsidRPr="003A2B4E" w:rsidRDefault="009A41C3" w:rsidP="009A41C3">
      <w:pPr>
        <w:pStyle w:val="SingleTxtG"/>
        <w:tabs>
          <w:tab w:val="left" w:pos="2268"/>
        </w:tabs>
        <w:ind w:left="2268" w:hanging="1134"/>
        <w:rPr>
          <w:b/>
        </w:rPr>
      </w:pPr>
      <w:r w:rsidRPr="003A2B4E">
        <w:rPr>
          <w:b/>
        </w:rPr>
        <w:t>3.2</w:t>
      </w:r>
      <w:r w:rsidRPr="003A2B4E">
        <w:rPr>
          <w:b/>
        </w:rPr>
        <w:tab/>
        <w:t>L</w:t>
      </w:r>
      <w:r w:rsidR="00B4782D">
        <w:rPr>
          <w:b/>
        </w:rPr>
        <w:t>’</w:t>
      </w:r>
      <w:r w:rsidRPr="003A2B4E">
        <w:rPr>
          <w:b/>
        </w:rPr>
        <w:t>appuie</w:t>
      </w:r>
      <w:r w:rsidRPr="003A2B4E">
        <w:rPr>
          <w:b/>
        </w:rPr>
        <w:noBreakHyphen/>
        <w:t>tête est réglé à sa position la plus basse et à l</w:t>
      </w:r>
      <w:r w:rsidR="00B4782D">
        <w:rPr>
          <w:b/>
        </w:rPr>
        <w:t>’</w:t>
      </w:r>
      <w:r w:rsidRPr="003A2B4E">
        <w:rPr>
          <w:b/>
        </w:rPr>
        <w:t>une quelconque des positions de réglage de la distance tête/appuie</w:t>
      </w:r>
      <w:r w:rsidRPr="003A2B4E">
        <w:rPr>
          <w:b/>
        </w:rPr>
        <w:noBreakHyphen/>
        <w:t>tête prévue pour une utilisation par un occupant.</w:t>
      </w:r>
    </w:p>
    <w:p w14:paraId="697AA333" w14:textId="77777777" w:rsidR="009A41C3" w:rsidRPr="003A2B4E" w:rsidRDefault="009A41C3" w:rsidP="009A41C3">
      <w:pPr>
        <w:pStyle w:val="SingleTxtG"/>
        <w:tabs>
          <w:tab w:val="left" w:pos="2268"/>
        </w:tabs>
        <w:ind w:left="2268" w:hanging="1134"/>
        <w:rPr>
          <w:b/>
        </w:rPr>
      </w:pPr>
      <w:r w:rsidRPr="003A2B4E">
        <w:rPr>
          <w:b/>
        </w:rPr>
        <w:t>3.3</w:t>
      </w:r>
      <w:r w:rsidRPr="003A2B4E">
        <w:rPr>
          <w:b/>
        </w:rPr>
        <w:tab/>
        <w:t>La discontinuité entre le bas de l</w:t>
      </w:r>
      <w:r w:rsidR="00B4782D">
        <w:rPr>
          <w:b/>
        </w:rPr>
        <w:t>’</w:t>
      </w:r>
      <w:r w:rsidRPr="003A2B4E">
        <w:rPr>
          <w:b/>
        </w:rPr>
        <w:t>appuie</w:t>
      </w:r>
      <w:r w:rsidRPr="003A2B4E">
        <w:rPr>
          <w:b/>
        </w:rPr>
        <w:noBreakHyphen/>
        <w:t>tête et le sommet du dossier du siège est mesurée comme étant la distance entre les deux plans parallèles définis ci</w:t>
      </w:r>
      <w:r w:rsidRPr="003A2B4E">
        <w:rPr>
          <w:b/>
        </w:rPr>
        <w:noBreakHyphen/>
        <w:t>après (voir</w:t>
      </w:r>
      <w:r>
        <w:rPr>
          <w:b/>
        </w:rPr>
        <w:t xml:space="preserve"> </w:t>
      </w:r>
      <w:r w:rsidRPr="003A2B4E">
        <w:rPr>
          <w:b/>
        </w:rPr>
        <w:t>fig.</w:t>
      </w:r>
      <w:r>
        <w:rPr>
          <w:b/>
        </w:rPr>
        <w:t xml:space="preserve"> 8</w:t>
      </w:r>
      <w:r>
        <w:rPr>
          <w:b/>
        </w:rPr>
        <w:noBreakHyphen/>
        <w:t>3)</w:t>
      </w:r>
      <w:r w:rsidR="00A44AE3">
        <w:rPr>
          <w:b/>
        </w:rPr>
        <w:t> :</w:t>
      </w:r>
    </w:p>
    <w:p w14:paraId="20D3CD6C" w14:textId="77777777" w:rsidR="009A41C3" w:rsidRPr="003A2B4E" w:rsidRDefault="009A41C3" w:rsidP="009A41C3">
      <w:pPr>
        <w:pStyle w:val="SingleTxtG"/>
        <w:tabs>
          <w:tab w:val="left" w:pos="2268"/>
        </w:tabs>
        <w:ind w:left="2268"/>
        <w:rPr>
          <w:b/>
        </w:rPr>
      </w:pPr>
      <w:r>
        <w:rPr>
          <w:b/>
        </w:rPr>
        <w:tab/>
        <w:t>a)</w:t>
      </w:r>
      <w:r w:rsidRPr="003A2B4E">
        <w:rPr>
          <w:b/>
        </w:rPr>
        <w:tab/>
        <w:t>Les deux plans sont perpendicula</w:t>
      </w:r>
      <w:r>
        <w:rPr>
          <w:b/>
        </w:rPr>
        <w:t>ires à la ligne de torse prévue</w:t>
      </w:r>
      <w:r w:rsidR="00A44AE3">
        <w:rPr>
          <w:b/>
        </w:rPr>
        <w:t> ;</w:t>
      </w:r>
    </w:p>
    <w:p w14:paraId="787C5F4E" w14:textId="77777777" w:rsidR="009A41C3" w:rsidRPr="003A2B4E" w:rsidRDefault="009A41C3" w:rsidP="009A41C3">
      <w:pPr>
        <w:pStyle w:val="SingleTxtG"/>
        <w:tabs>
          <w:tab w:val="left" w:pos="2268"/>
        </w:tabs>
        <w:ind w:left="2268"/>
        <w:rPr>
          <w:b/>
        </w:rPr>
      </w:pPr>
      <w:r>
        <w:rPr>
          <w:b/>
        </w:rPr>
        <w:tab/>
        <w:t>b)</w:t>
      </w:r>
      <w:r w:rsidRPr="003A2B4E">
        <w:rPr>
          <w:b/>
        </w:rPr>
        <w:tab/>
        <w:t>L</w:t>
      </w:r>
      <w:r w:rsidR="00B4782D">
        <w:rPr>
          <w:b/>
        </w:rPr>
        <w:t>’</w:t>
      </w:r>
      <w:r w:rsidRPr="003A2B4E">
        <w:rPr>
          <w:b/>
        </w:rPr>
        <w:t xml:space="preserve">un des plans est </w:t>
      </w:r>
      <w:r>
        <w:rPr>
          <w:b/>
        </w:rPr>
        <w:t>tangent au bas de l</w:t>
      </w:r>
      <w:r w:rsidR="00B4782D">
        <w:rPr>
          <w:b/>
        </w:rPr>
        <w:t>’</w:t>
      </w:r>
      <w:r>
        <w:rPr>
          <w:b/>
        </w:rPr>
        <w:t>appuie</w:t>
      </w:r>
      <w:r>
        <w:rPr>
          <w:b/>
        </w:rPr>
        <w:noBreakHyphen/>
        <w:t>tête</w:t>
      </w:r>
      <w:r w:rsidR="00A44AE3">
        <w:rPr>
          <w:b/>
        </w:rPr>
        <w:t> ;</w:t>
      </w:r>
    </w:p>
    <w:p w14:paraId="56612095" w14:textId="77777777" w:rsidR="009A41C3" w:rsidRDefault="009A41C3" w:rsidP="009A41C3">
      <w:pPr>
        <w:pStyle w:val="SingleTxtG"/>
        <w:tabs>
          <w:tab w:val="left" w:pos="2268"/>
        </w:tabs>
        <w:ind w:left="2268"/>
        <w:rPr>
          <w:b/>
        </w:rPr>
      </w:pPr>
      <w:r>
        <w:rPr>
          <w:b/>
        </w:rPr>
        <w:tab/>
        <w:t>c)</w:t>
      </w:r>
      <w:r w:rsidRPr="003A2B4E">
        <w:rPr>
          <w:b/>
        </w:rPr>
        <w:tab/>
        <w:t>L</w:t>
      </w:r>
      <w:r w:rsidR="00B4782D">
        <w:rPr>
          <w:b/>
        </w:rPr>
        <w:t>’</w:t>
      </w:r>
      <w:r w:rsidRPr="003A2B4E">
        <w:rPr>
          <w:b/>
        </w:rPr>
        <w:t>autre plan est tangent au sommet du dossier du siège.</w:t>
      </w:r>
    </w:p>
    <w:p w14:paraId="672BC7AC" w14:textId="77777777" w:rsidR="009A41C3" w:rsidRPr="008A3CFF" w:rsidRDefault="009A41C3" w:rsidP="00FC4AFE">
      <w:pPr>
        <w:pStyle w:val="Titre1"/>
        <w:keepLines w:val="0"/>
        <w:rPr>
          <w:b/>
        </w:rPr>
      </w:pPr>
      <w:r w:rsidRPr="008A3CFF">
        <w:rPr>
          <w:b/>
        </w:rPr>
        <w:lastRenderedPageBreak/>
        <w:t>Figure 8-3</w:t>
      </w:r>
    </w:p>
    <w:p w14:paraId="1597FFA2" w14:textId="77777777" w:rsidR="009A41C3" w:rsidRDefault="009A41C3" w:rsidP="00FC4AFE">
      <w:pPr>
        <w:pStyle w:val="Titre1"/>
        <w:keepLines w:val="0"/>
        <w:spacing w:after="120"/>
        <w:rPr>
          <w:b/>
        </w:rPr>
      </w:pPr>
      <w:r>
        <w:rPr>
          <w:b/>
        </w:rPr>
        <w:t>Espace entre l</w:t>
      </w:r>
      <w:r w:rsidR="00B4782D">
        <w:rPr>
          <w:b/>
        </w:rPr>
        <w:t>’</w:t>
      </w:r>
      <w:r>
        <w:rPr>
          <w:b/>
        </w:rPr>
        <w:t>appuie-tête et le sommet du dossier du siège</w:t>
      </w:r>
    </w:p>
    <w:p w14:paraId="03369DC8" w14:textId="77777777" w:rsidR="009A41C3" w:rsidRDefault="009A41C3" w:rsidP="00FC4AFE">
      <w:pPr>
        <w:pStyle w:val="SingleTxtG"/>
        <w:keepNext/>
      </w:pPr>
      <w:r>
        <w:rPr>
          <w:noProof/>
          <w:lang w:eastAsia="fr-CH"/>
        </w:rPr>
        <mc:AlternateContent>
          <mc:Choice Requires="wps">
            <w:drawing>
              <wp:anchor distT="0" distB="0" distL="114300" distR="114300" simplePos="0" relativeHeight="251541504" behindDoc="0" locked="0" layoutInCell="1" allowOverlap="1" wp14:anchorId="2ECCBE6C" wp14:editId="7FB200D5">
                <wp:simplePos x="0" y="0"/>
                <wp:positionH relativeFrom="column">
                  <wp:posOffset>1840865</wp:posOffset>
                </wp:positionH>
                <wp:positionV relativeFrom="paragraph">
                  <wp:posOffset>2167217</wp:posOffset>
                </wp:positionV>
                <wp:extent cx="232031" cy="162496"/>
                <wp:effectExtent l="0" t="0" r="0" b="0"/>
                <wp:wrapNone/>
                <wp:docPr id="1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31" cy="16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EF4A" w14:textId="77777777" w:rsidR="00865AD1" w:rsidRPr="0022587C" w:rsidRDefault="00865AD1" w:rsidP="009A41C3">
                            <w:pPr>
                              <w:rPr>
                                <w:vertAlign w:val="subscript"/>
                              </w:rPr>
                            </w:pPr>
                            <w:r w:rsidRPr="0022587C">
                              <w:t>R</w:t>
                            </w:r>
                          </w:p>
                        </w:txbxContent>
                      </wps:txbx>
                      <wps:bodyPr rot="0" vert="horz" wrap="square" lIns="0" tIns="0" rIns="0" bIns="0" anchor="t" anchorCtr="0" upright="1">
                        <a:noAutofit/>
                      </wps:bodyPr>
                    </wps:wsp>
                  </a:graphicData>
                </a:graphic>
              </wp:anchor>
            </w:drawing>
          </mc:Choice>
          <mc:Fallback>
            <w:pict>
              <v:shape w14:anchorId="2ECCBE6C" id="Text Box 68" o:spid="_x0000_s1097" type="#_x0000_t202" style="position:absolute;left:0;text-align:left;margin-left:144.95pt;margin-top:170.65pt;width:18.25pt;height:12.8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4bsQ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" filled="f" stroked="f">
                <v:textbox inset="0,0,0,0">
                  <w:txbxContent>
                    <w:p w14:paraId="656BEF4A" w14:textId="77777777" w:rsidR="00865AD1" w:rsidRPr="0022587C" w:rsidRDefault="00865AD1" w:rsidP="009A41C3">
                      <w:pPr>
                        <w:rPr>
                          <w:vertAlign w:val="subscript"/>
                        </w:rPr>
                      </w:pPr>
                      <w:r w:rsidRPr="0022587C">
                        <w:t>R</w:t>
                      </w:r>
                    </w:p>
                  </w:txbxContent>
                </v:textbox>
              </v:shape>
            </w:pict>
          </mc:Fallback>
        </mc:AlternateContent>
      </w:r>
      <w:r w:rsidRPr="00211086">
        <w:rPr>
          <w:rFonts w:eastAsia="MS Mincho"/>
          <w:noProof/>
          <w:lang w:eastAsia="fr-CH"/>
        </w:rPr>
        <mc:AlternateContent>
          <mc:Choice Requires="wpg">
            <w:drawing>
              <wp:inline distT="0" distB="0" distL="0" distR="0" wp14:anchorId="6AD6F625" wp14:editId="53ADD291">
                <wp:extent cx="2397600" cy="3099600"/>
                <wp:effectExtent l="19050" t="0" r="0" b="24765"/>
                <wp:docPr id="140" name="グループ化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97600" cy="3099600"/>
                          <a:chOff x="5469" y="3681"/>
                          <a:chExt cx="2996" cy="3872"/>
                        </a:xfrm>
                      </wpg:grpSpPr>
                      <wps:wsp>
                        <wps:cNvPr id="141"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42"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44"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5"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6"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51"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52"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95C8" w14:textId="77777777" w:rsidR="00865AD1" w:rsidRPr="0022587C" w:rsidRDefault="00865AD1" w:rsidP="009A41C3">
                              <w:pPr>
                                <w:ind w:left="1134"/>
                                <w:rPr>
                                  <w:vertAlign w:val="subscript"/>
                                </w:rPr>
                              </w:pPr>
                              <w:r w:rsidRPr="0022587C">
                                <w:t>R</w:t>
                              </w:r>
                            </w:p>
                          </w:txbxContent>
                        </wps:txbx>
                        <wps:bodyPr rot="0" vert="horz" wrap="square" lIns="0" tIns="0" rIns="0" bIns="0" anchor="t" anchorCtr="0" upright="1">
                          <a:noAutofit/>
                        </wps:bodyPr>
                      </wps:wsp>
                      <wps:wsp>
                        <wps:cNvPr id="153"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54"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AD6F625" id="グループ化 59" o:spid="_x0000_s1098" style="width:188.8pt;height:244.0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">
                <o:lock v:ext="edit" aspectratio="t"/>
                <v:shape id="Freeform 61" o:spid="_x0000_s1099"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00"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" path="m92,l,832r1948,-8l1940,341e" filled="f" strokecolor="red" strokeweight="2.25pt">
                  <v:path arrowok="t" o:connecttype="custom" o:connectlocs="31,0;0,297;652,294;649,122" o:connectangles="0,0,0,0"/>
                </v:shape>
                <v:shape id="Freeform 63" o:spid="_x0000_s1101"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02"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" strokecolor="red" strokeweight="2.25pt"/>
                <v:line id="Line 65" o:spid="_x0000_s1103"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" strokecolor="red" strokeweight="2.25pt"/>
                <v:shape id="Freeform 66" o:spid="_x0000_s1104"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" path="m208,166c125,241,,600,,999v17,108,317,208,575,208c733,799,741,391,741,391,741,391,525,,208,166xe" fillcolor="silver" strokecolor="red" strokeweight="2.25pt">
                  <v:path arrowok="t" o:connecttype="custom" o:connectlocs="70,59;0,356;194,429;250,139;70,59" o:connectangles="0,0,0,0,0"/>
                </v:shape>
                <v:line id="Line 67" o:spid="_x0000_s1105"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" strokecolor="blue" strokeweight="1pt">
                  <v:stroke dashstyle="dash"/>
                </v:line>
                <v:shape id="_x0000_s1106"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68095C8" w14:textId="77777777" w:rsidR="00865AD1" w:rsidRPr="0022587C" w:rsidRDefault="00865AD1" w:rsidP="009A41C3">
                        <w:pPr>
                          <w:ind w:left="1134"/>
                          <w:rPr>
                            <w:vertAlign w:val="subscript"/>
                          </w:rPr>
                        </w:pPr>
                        <w:r w:rsidRPr="0022587C">
                          <w:t>R</w:t>
                        </w:r>
                      </w:p>
                    </w:txbxContent>
                  </v:textbox>
                </v:shape>
                <v:line id="Line 69" o:spid="_x0000_s1107"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" strokecolor="red" strokeweight="2.25pt"/>
                <v:line id="Line 70" o:spid="_x0000_s1108"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"/>
                <v:line id="Line 71" o:spid="_x0000_s1109"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"/>
                <v:line id="Line 72" o:spid="_x0000_s1110"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">
                  <v:stroke endarrow="open"/>
                </v:line>
                <v:line id="Line 73" o:spid="_x0000_s1111"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">
                  <v:stroke endarrow="open"/>
                </v:line>
                <w10:anchorlock/>
              </v:group>
            </w:pict>
          </mc:Fallback>
        </mc:AlternateContent>
      </w:r>
    </w:p>
    <w:p w14:paraId="614FB069" w14:textId="77777777" w:rsidR="009A41C3" w:rsidRPr="002244B1" w:rsidRDefault="009A41C3" w:rsidP="00E82749">
      <w:pPr>
        <w:keepNext/>
        <w:keepLines/>
        <w:tabs>
          <w:tab w:val="right" w:pos="851"/>
        </w:tabs>
        <w:spacing w:after="120" w:line="300" w:lineRule="exact"/>
        <w:ind w:left="1134" w:right="1134"/>
      </w:pPr>
      <w:r>
        <w:br w:type="page"/>
      </w:r>
      <w:r w:rsidRPr="00223552">
        <w:rPr>
          <w:i/>
        </w:rPr>
        <w:lastRenderedPageBreak/>
        <w:t>Annexe 9</w:t>
      </w:r>
      <w:r w:rsidRPr="002244B1">
        <w:t>, lire</w:t>
      </w:r>
      <w:r w:rsidR="00A44AE3">
        <w:t> :</w:t>
      </w:r>
    </w:p>
    <w:p w14:paraId="492F932C" w14:textId="77777777" w:rsidR="009A41C3" w:rsidRDefault="009A41C3" w:rsidP="00FC4AFE">
      <w:pPr>
        <w:pStyle w:val="HChG"/>
      </w:pPr>
      <w:r w:rsidRPr="00A7556E">
        <w:t>Annexe 9</w:t>
      </w:r>
    </w:p>
    <w:p w14:paraId="412DE676" w14:textId="77777777" w:rsidR="009A41C3" w:rsidRDefault="009A41C3" w:rsidP="00FC4AFE">
      <w:pPr>
        <w:pStyle w:val="HChG"/>
      </w:pPr>
      <w:r>
        <w:tab/>
      </w:r>
      <w:r>
        <w:tab/>
      </w:r>
      <w:r w:rsidRPr="00A7556E">
        <w:t>M</w:t>
      </w:r>
      <w:r>
        <w:t>é</w:t>
      </w:r>
      <w:r w:rsidRPr="00A7556E">
        <w:t>thode d</w:t>
      </w:r>
      <w:r w:rsidR="00B4782D">
        <w:t>’</w:t>
      </w:r>
      <w:r w:rsidRPr="00A7556E">
        <w:t>essai des dispositifs destin</w:t>
      </w:r>
      <w:r>
        <w:t>é</w:t>
      </w:r>
      <w:r w:rsidRPr="00A7556E">
        <w:t xml:space="preserve">s </w:t>
      </w:r>
      <w:r>
        <w:t>à</w:t>
      </w:r>
      <w:r w:rsidRPr="00A7556E">
        <w:t xml:space="preserve"> prot</w:t>
      </w:r>
      <w:r>
        <w:t>é</w:t>
      </w:r>
      <w:r w:rsidRPr="00A7556E">
        <w:t>ger</w:t>
      </w:r>
      <w:r w:rsidR="00FC4AFE">
        <w:t xml:space="preserve"> </w:t>
      </w:r>
      <w:r>
        <w:br/>
      </w:r>
      <w:r w:rsidRPr="00A7556E">
        <w:t>les occupants</w:t>
      </w:r>
      <w:r>
        <w:t xml:space="preserve"> </w:t>
      </w:r>
      <w:r w:rsidRPr="00A7556E">
        <w:t>contre les d</w:t>
      </w:r>
      <w:r>
        <w:t>é</w:t>
      </w:r>
      <w:r w:rsidRPr="00A7556E">
        <w:t>placements de bagages</w:t>
      </w:r>
    </w:p>
    <w:p w14:paraId="18EF10CA" w14:textId="77777777" w:rsidR="009A41C3" w:rsidRDefault="009A41C3" w:rsidP="009A41C3">
      <w:pPr>
        <w:pStyle w:val="SingleTxtG"/>
        <w:tabs>
          <w:tab w:val="left" w:pos="2268"/>
        </w:tabs>
      </w:pPr>
      <w:r w:rsidRPr="00A7556E">
        <w:t>1.</w:t>
      </w:r>
      <w:r w:rsidRPr="00A7556E">
        <w:tab/>
        <w:t>Masses d</w:t>
      </w:r>
      <w:r w:rsidR="00B4782D">
        <w:t>’</w:t>
      </w:r>
      <w:r w:rsidRPr="00A7556E">
        <w:t>essai</w:t>
      </w:r>
    </w:p>
    <w:p w14:paraId="2663D9A5" w14:textId="77777777" w:rsidR="009A41C3" w:rsidRDefault="009A41C3" w:rsidP="009A41C3">
      <w:pPr>
        <w:pStyle w:val="SingleTxtG"/>
        <w:ind w:left="2268"/>
      </w:pPr>
      <w:r w:rsidRPr="00A7556E">
        <w:tab/>
        <w:t>Masses rigides dont le centre d</w:t>
      </w:r>
      <w:r w:rsidR="00B4782D">
        <w:t>’</w:t>
      </w:r>
      <w:r w:rsidRPr="00A7556E">
        <w:t>inertie se confond avec le lieu géométrique.</w:t>
      </w:r>
    </w:p>
    <w:p w14:paraId="5FA154A0" w14:textId="77777777" w:rsidR="009A41C3" w:rsidRDefault="009A41C3" w:rsidP="009A41C3">
      <w:pPr>
        <w:pStyle w:val="SingleTxtG"/>
        <w:ind w:left="2268"/>
      </w:pPr>
      <w:r w:rsidRPr="00A7556E">
        <w:t>Type 1</w:t>
      </w:r>
    </w:p>
    <w:p w14:paraId="4B38551E" w14:textId="77777777" w:rsidR="009A41C3" w:rsidRPr="00A7556E" w:rsidRDefault="009A41C3" w:rsidP="009A41C3">
      <w:pPr>
        <w:pStyle w:val="SingleTxtG"/>
        <w:tabs>
          <w:tab w:val="left" w:pos="3969"/>
        </w:tabs>
        <w:ind w:left="2268"/>
      </w:pPr>
      <w:r>
        <w:t>Dimensions</w:t>
      </w:r>
      <w:r w:rsidR="00A44AE3">
        <w:t> :</w:t>
      </w:r>
      <w:r>
        <w:tab/>
        <w:t xml:space="preserve">300 mm × 300 mm × 300 </w:t>
      </w:r>
      <w:r w:rsidRPr="00A7556E">
        <w:t>mm</w:t>
      </w:r>
    </w:p>
    <w:p w14:paraId="4B263551" w14:textId="77777777" w:rsidR="009A41C3" w:rsidRDefault="009A41C3" w:rsidP="009A41C3">
      <w:pPr>
        <w:pStyle w:val="SingleTxtG"/>
        <w:ind w:left="3969"/>
      </w:pPr>
      <w:r w:rsidRPr="00A7556E">
        <w:tab/>
        <w:t>toutes les arêtes et tous les angles doivent être arrondis jusqu</w:t>
      </w:r>
      <w:r w:rsidR="00B4782D">
        <w:t>’</w:t>
      </w:r>
      <w:r>
        <w:t xml:space="preserve">à un rayon de courbure de 20 </w:t>
      </w:r>
      <w:r w:rsidRPr="00A7556E">
        <w:t>mm</w:t>
      </w:r>
      <w:r>
        <w:t>.</w:t>
      </w:r>
    </w:p>
    <w:p w14:paraId="13D840F7" w14:textId="77777777" w:rsidR="009A41C3" w:rsidRDefault="009A41C3" w:rsidP="009A41C3">
      <w:pPr>
        <w:pStyle w:val="SingleTxtG"/>
        <w:ind w:left="3969" w:hanging="1701"/>
      </w:pPr>
      <w:r w:rsidRPr="00A7556E">
        <w:t>Masse</w:t>
      </w:r>
      <w:r w:rsidR="00A44AE3">
        <w:t> :</w:t>
      </w:r>
      <w:r w:rsidRPr="00A7556E">
        <w:tab/>
      </w:r>
      <w:r w:rsidRPr="00A7556E">
        <w:tab/>
        <w:t>18</w:t>
      </w:r>
      <w:r>
        <w:t xml:space="preserve"> </w:t>
      </w:r>
      <w:r w:rsidRPr="00A7556E">
        <w:t>kg</w:t>
      </w:r>
    </w:p>
    <w:p w14:paraId="6A4103B8" w14:textId="77777777" w:rsidR="009A41C3" w:rsidRDefault="009A41C3" w:rsidP="009A41C3">
      <w:pPr>
        <w:pStyle w:val="SingleTxtG"/>
        <w:ind w:left="3969" w:hanging="1701"/>
        <w:rPr>
          <w:vertAlign w:val="superscript"/>
        </w:rPr>
      </w:pPr>
      <w:r>
        <w:t>Moment d</w:t>
      </w:r>
      <w:r w:rsidR="00B4782D">
        <w:t>’</w:t>
      </w:r>
      <w:r>
        <w:t>inertie</w:t>
      </w:r>
      <w:r w:rsidR="00A44AE3">
        <w:t> :</w:t>
      </w:r>
      <w:r>
        <w:tab/>
        <w:t xml:space="preserve">0,3 </w:t>
      </w:r>
      <w:r w:rsidRPr="00452990">
        <w:rPr>
          <w:bCs/>
          <w:lang w:val="en-GB" w:eastAsia="zh-CN"/>
        </w:rPr>
        <w:sym w:font="Symbol" w:char="00B1"/>
      </w:r>
      <w:r>
        <w:t xml:space="preserve"> 0,05 kg/m</w:t>
      </w:r>
      <w:r>
        <w:rPr>
          <w:vertAlign w:val="superscript"/>
        </w:rPr>
        <w:t xml:space="preserve">2 </w:t>
      </w:r>
    </w:p>
    <w:p w14:paraId="5B388854" w14:textId="77777777" w:rsidR="009A41C3" w:rsidRDefault="009A41C3" w:rsidP="009A41C3">
      <w:pPr>
        <w:pStyle w:val="SingleTxtG"/>
        <w:ind w:left="3969" w:hanging="1701"/>
      </w:pPr>
      <w:r>
        <w:t>(autour des trois principaux axes d</w:t>
      </w:r>
      <w:r w:rsidR="00B4782D">
        <w:t>’</w:t>
      </w:r>
      <w:r>
        <w:t>inertie des masses d</w:t>
      </w:r>
      <w:r w:rsidR="00B4782D">
        <w:t>’</w:t>
      </w:r>
      <w:r>
        <w:t>essai)</w:t>
      </w:r>
    </w:p>
    <w:p w14:paraId="22D2DA3B" w14:textId="77777777" w:rsidR="009A41C3" w:rsidRDefault="009A41C3" w:rsidP="009A41C3">
      <w:pPr>
        <w:pStyle w:val="SingleTxtG"/>
        <w:ind w:left="1701" w:firstLine="567"/>
      </w:pPr>
      <w:r w:rsidRPr="00A7556E">
        <w:t>Type</w:t>
      </w:r>
      <w:r>
        <w:t xml:space="preserve"> </w:t>
      </w:r>
      <w:r w:rsidRPr="00A7556E">
        <w:t>2</w:t>
      </w:r>
    </w:p>
    <w:p w14:paraId="0E0AC980" w14:textId="77777777" w:rsidR="009A41C3" w:rsidRPr="00A7556E" w:rsidRDefault="009A41C3" w:rsidP="009A41C3">
      <w:pPr>
        <w:pStyle w:val="SingleTxtG"/>
        <w:ind w:left="3969" w:hanging="1701"/>
      </w:pPr>
      <w:r w:rsidRPr="00A7556E">
        <w:t>Dimensions</w:t>
      </w:r>
      <w:r w:rsidR="00A44AE3">
        <w:t> :</w:t>
      </w:r>
      <w:r w:rsidRPr="00A7556E">
        <w:tab/>
        <w:t>500</w:t>
      </w:r>
      <w:r>
        <w:t xml:space="preserve"> </w:t>
      </w:r>
      <w:r w:rsidRPr="00A7556E">
        <w:t xml:space="preserve">mm </w:t>
      </w:r>
      <w:r>
        <w:t>×</w:t>
      </w:r>
      <w:r w:rsidRPr="00A7556E">
        <w:t xml:space="preserve"> 350</w:t>
      </w:r>
      <w:r>
        <w:t xml:space="preserve"> </w:t>
      </w:r>
      <w:r w:rsidRPr="00A7556E">
        <w:t xml:space="preserve">mm </w:t>
      </w:r>
      <w:r>
        <w:t>×</w:t>
      </w:r>
      <w:r w:rsidRPr="00A7556E">
        <w:t xml:space="preserve"> 125</w:t>
      </w:r>
      <w:r>
        <w:t xml:space="preserve"> </w:t>
      </w:r>
      <w:r w:rsidRPr="00A7556E">
        <w:t>mm</w:t>
      </w:r>
    </w:p>
    <w:p w14:paraId="4EE0F297" w14:textId="77777777" w:rsidR="009A41C3" w:rsidRDefault="009A41C3" w:rsidP="009A41C3">
      <w:pPr>
        <w:pStyle w:val="SingleTxtG"/>
        <w:ind w:left="3969"/>
      </w:pPr>
      <w:r>
        <w:tab/>
        <w:t>toutes les ar</w:t>
      </w:r>
      <w:r w:rsidRPr="00A7556E">
        <w:t>êtes et tous les angles doivent être arrondis jusqu</w:t>
      </w:r>
      <w:r w:rsidR="00B4782D">
        <w:t>’</w:t>
      </w:r>
      <w:r w:rsidRPr="00A7556E">
        <w:t>à un rayon de courbure de 20</w:t>
      </w:r>
      <w:r>
        <w:t xml:space="preserve"> </w:t>
      </w:r>
      <w:r w:rsidRPr="00A7556E">
        <w:t>mm</w:t>
      </w:r>
      <w:r>
        <w:t>.</w:t>
      </w:r>
    </w:p>
    <w:p w14:paraId="26C76273" w14:textId="77777777" w:rsidR="009A41C3" w:rsidRDefault="009A41C3" w:rsidP="009A41C3">
      <w:pPr>
        <w:pStyle w:val="SingleTxtG"/>
        <w:ind w:left="3969" w:hanging="1701"/>
      </w:pPr>
      <w:r w:rsidRPr="00A7556E">
        <w:t>Masse</w:t>
      </w:r>
      <w:r w:rsidR="00A44AE3">
        <w:t> :</w:t>
      </w:r>
      <w:r w:rsidRPr="00A7556E">
        <w:tab/>
      </w:r>
      <w:r w:rsidRPr="00A7556E">
        <w:tab/>
        <w:t>10</w:t>
      </w:r>
      <w:r>
        <w:t xml:space="preserve"> </w:t>
      </w:r>
      <w:r w:rsidRPr="00A7556E">
        <w:t>kg</w:t>
      </w:r>
    </w:p>
    <w:p w14:paraId="4A189637" w14:textId="77777777" w:rsidR="009A41C3" w:rsidRDefault="009A41C3" w:rsidP="009A41C3">
      <w:pPr>
        <w:pStyle w:val="SingleTxtG"/>
        <w:ind w:left="3969" w:hanging="1701"/>
        <w:rPr>
          <w:vertAlign w:val="superscript"/>
        </w:rPr>
      </w:pPr>
      <w:r>
        <w:t>Moment d</w:t>
      </w:r>
      <w:r w:rsidR="00B4782D">
        <w:t>’</w:t>
      </w:r>
      <w:r>
        <w:t>inertie</w:t>
      </w:r>
      <w:r w:rsidR="00A44AE3">
        <w:t> :</w:t>
      </w:r>
      <w:r>
        <w:tab/>
        <w:t xml:space="preserve">0,3 </w:t>
      </w:r>
      <w:r w:rsidRPr="00452990">
        <w:rPr>
          <w:bCs/>
          <w:lang w:val="en-GB" w:eastAsia="zh-CN"/>
        </w:rPr>
        <w:sym w:font="Symbol" w:char="00B1"/>
      </w:r>
      <w:r>
        <w:t xml:space="preserve"> 0,05 kg/m</w:t>
      </w:r>
      <w:r>
        <w:rPr>
          <w:vertAlign w:val="superscript"/>
        </w:rPr>
        <w:t xml:space="preserve">2 </w:t>
      </w:r>
    </w:p>
    <w:p w14:paraId="2C479DEA" w14:textId="77777777" w:rsidR="009A41C3" w:rsidRDefault="009A41C3" w:rsidP="009A41C3">
      <w:pPr>
        <w:pStyle w:val="SingleTxtG"/>
        <w:ind w:left="3969" w:hanging="1701"/>
      </w:pPr>
      <w:r>
        <w:t>(autour des trois principaux axes d</w:t>
      </w:r>
      <w:r w:rsidR="00B4782D">
        <w:t>’</w:t>
      </w:r>
      <w:r>
        <w:t>inertie des masses d</w:t>
      </w:r>
      <w:r w:rsidR="00B4782D">
        <w:t>’</w:t>
      </w:r>
      <w:r>
        <w:t>essai)</w:t>
      </w:r>
    </w:p>
    <w:p w14:paraId="5281DCFE" w14:textId="77777777" w:rsidR="009A41C3" w:rsidRDefault="009A41C3" w:rsidP="009A41C3">
      <w:pPr>
        <w:pStyle w:val="SingleTxtG"/>
        <w:ind w:left="2268" w:hanging="1134"/>
        <w:jc w:val="left"/>
      </w:pPr>
      <w:r w:rsidRPr="00A7556E">
        <w:t>2.</w:t>
      </w:r>
      <w:r w:rsidRPr="00A7556E">
        <w:tab/>
        <w:t>Préparation de l</w:t>
      </w:r>
      <w:r w:rsidR="00B4782D">
        <w:t>’</w:t>
      </w:r>
      <w:r w:rsidRPr="00A7556E">
        <w:t>essai</w:t>
      </w:r>
    </w:p>
    <w:p w14:paraId="5B07E4F2" w14:textId="77777777" w:rsidR="009A41C3" w:rsidRDefault="009A41C3" w:rsidP="009A41C3">
      <w:pPr>
        <w:pStyle w:val="SingleTxtG"/>
        <w:ind w:left="2268" w:hanging="1134"/>
        <w:jc w:val="left"/>
      </w:pPr>
      <w:r w:rsidRPr="00A7556E">
        <w:t>2.1</w:t>
      </w:r>
      <w:r w:rsidRPr="00A7556E">
        <w:tab/>
        <w:t>Essai des dossiers de siège (voir fig</w:t>
      </w:r>
      <w:r>
        <w:t xml:space="preserve">. </w:t>
      </w:r>
      <w:r>
        <w:rPr>
          <w:b/>
        </w:rPr>
        <w:t>9-</w:t>
      </w:r>
      <w:r w:rsidRPr="00A7556E">
        <w:t>1)</w:t>
      </w:r>
    </w:p>
    <w:p w14:paraId="58E70E99" w14:textId="77777777" w:rsidR="009A41C3" w:rsidRDefault="009A41C3" w:rsidP="009A41C3">
      <w:pPr>
        <w:pStyle w:val="SingleTxtG"/>
        <w:ind w:left="2268" w:hanging="1134"/>
        <w:jc w:val="left"/>
      </w:pPr>
      <w:r w:rsidRPr="00A7556E">
        <w:t>2.1.1</w:t>
      </w:r>
      <w:r w:rsidRPr="00A7556E">
        <w:tab/>
        <w:t>Prescriptions générales</w:t>
      </w:r>
    </w:p>
    <w:p w14:paraId="3327F8FF" w14:textId="77777777" w:rsidR="009A41C3" w:rsidRDefault="009A41C3" w:rsidP="009A41C3">
      <w:pPr>
        <w:pStyle w:val="SingleTxtG"/>
        <w:ind w:left="2268" w:hanging="1134"/>
      </w:pPr>
      <w:r w:rsidRPr="00A7556E">
        <w:t>2.1.1.1</w:t>
      </w:r>
      <w:r w:rsidRPr="00A7556E">
        <w:tab/>
        <w:t>Au gré du constructeur, les parties dont la dureté est inférieure à 50</w:t>
      </w:r>
      <w:r>
        <w:t xml:space="preserve"> </w:t>
      </w:r>
      <w:r w:rsidRPr="00A7556E">
        <w:t>Shore</w:t>
      </w:r>
      <w:r>
        <w:t xml:space="preserve"> </w:t>
      </w:r>
      <w:r w:rsidRPr="00A7556E">
        <w:t>A peuvent être ôtées du siège et de l</w:t>
      </w:r>
      <w:r w:rsidR="00B4782D">
        <w:t>’</w:t>
      </w:r>
      <w:r>
        <w:t>appuie</w:t>
      </w:r>
      <w:r w:rsidRPr="00A7556E">
        <w:t>-tête soumis à l</w:t>
      </w:r>
      <w:r w:rsidR="00B4782D">
        <w:t>’</w:t>
      </w:r>
      <w:r w:rsidRPr="00A7556E">
        <w:t>essai.</w:t>
      </w:r>
    </w:p>
    <w:p w14:paraId="1F881A51" w14:textId="77777777" w:rsidR="009A41C3" w:rsidRDefault="009A41C3" w:rsidP="009A41C3">
      <w:pPr>
        <w:pStyle w:val="SingleTxtG"/>
        <w:ind w:left="2268" w:hanging="1134"/>
      </w:pPr>
      <w:r w:rsidRPr="00A7556E">
        <w:t>2.1.1.2</w:t>
      </w:r>
      <w:r w:rsidRPr="00A7556E">
        <w:tab/>
        <w:t>Deux masses d</w:t>
      </w:r>
      <w:r w:rsidR="00B4782D">
        <w:t>’</w:t>
      </w:r>
      <w:r w:rsidRPr="00A7556E">
        <w:t>essai du type</w:t>
      </w:r>
      <w:r>
        <w:t xml:space="preserve"> </w:t>
      </w:r>
      <w:r w:rsidRPr="00A7556E">
        <w:t>1 doivent être placées sur le plancher du compartiment à bagages. Pour déterminer l</w:t>
      </w:r>
      <w:r w:rsidR="00B4782D">
        <w:t>’</w:t>
      </w:r>
      <w:r w:rsidRPr="00A7556E">
        <w:t>emplacement des masses d</w:t>
      </w:r>
      <w:r w:rsidR="00B4782D">
        <w:t>’</w:t>
      </w:r>
      <w:r w:rsidRPr="00A7556E">
        <w:t>essai dans le sens longitudinal, elles doivent tout d</w:t>
      </w:r>
      <w:r w:rsidR="00B4782D">
        <w:t>’</w:t>
      </w:r>
      <w:r w:rsidRPr="00A7556E">
        <w:t>abord être placées de manière que leur face avant soit en contact avec la partie du véhicule qui constitue la limite avant du compartiment à bagages et que leur face inférieure repose sur le plancher du compartiment à bagages. On les déplace ensuite vers l</w:t>
      </w:r>
      <w:r w:rsidR="00B4782D">
        <w:t>’</w:t>
      </w:r>
      <w:r w:rsidRPr="00A7556E">
        <w:t>arrière, parallèlement au plan longitudinal médian du véhicule, jusqu</w:t>
      </w:r>
      <w:r w:rsidR="00B4782D">
        <w:t>’</w:t>
      </w:r>
      <w:r w:rsidRPr="00A7556E">
        <w:t>à ce que leur centre géométrique ait parcouru une distance horizontale de</w:t>
      </w:r>
      <w:r>
        <w:t xml:space="preserve"> </w:t>
      </w:r>
      <w:r w:rsidRPr="00A7556E">
        <w:t>200</w:t>
      </w:r>
      <w:r>
        <w:t xml:space="preserve"> </w:t>
      </w:r>
      <w:r w:rsidRPr="00A7556E">
        <w:t>mm. Si les dimensions du compartiment à bagages ne permettent pas de reculer de 200</w:t>
      </w:r>
      <w:r>
        <w:t xml:space="preserve"> </w:t>
      </w:r>
      <w:r w:rsidRPr="00A7556E">
        <w:t>mm, et si les sièges arrière sont réglables horizontalement, les sièges doivent être avancés aussi loin que le permet le réglage pour un usage normal ou jusqu</w:t>
      </w:r>
      <w:r w:rsidR="00B4782D">
        <w:t>’</w:t>
      </w:r>
      <w:r w:rsidRPr="00A7556E">
        <w:t>à la position correspondant à une distance de 200</w:t>
      </w:r>
      <w:r>
        <w:t xml:space="preserve"> </w:t>
      </w:r>
      <w:r w:rsidRPr="00A7556E">
        <w:t>mm si cette distance est plus courte. Dans les autres cas, les masses d</w:t>
      </w:r>
      <w:r w:rsidR="00B4782D">
        <w:t>’</w:t>
      </w:r>
      <w:r w:rsidRPr="00A7556E">
        <w:t>essai doivent être placées aussi loin que possible derrière les sièges arrière. La distance entre le plan longitudinal médian du véhicule et la face intérieure de chaque masse d</w:t>
      </w:r>
      <w:r w:rsidR="00B4782D">
        <w:t>’</w:t>
      </w:r>
      <w:r w:rsidRPr="00A7556E">
        <w:t>essai doit être de 25</w:t>
      </w:r>
      <w:r>
        <w:t xml:space="preserve"> </w:t>
      </w:r>
      <w:r w:rsidRPr="00A7556E">
        <w:t>mm pour obtenir une distance de 50</w:t>
      </w:r>
      <w:r>
        <w:t xml:space="preserve"> </w:t>
      </w:r>
      <w:r w:rsidRPr="00A7556E">
        <w:t xml:space="preserve">mm entre les deux masses. </w:t>
      </w:r>
    </w:p>
    <w:p w14:paraId="43665A6F" w14:textId="77777777" w:rsidR="009A41C3" w:rsidRDefault="009A41C3" w:rsidP="009A41C3">
      <w:pPr>
        <w:pStyle w:val="SingleTxtG"/>
        <w:ind w:left="2268" w:hanging="1134"/>
      </w:pPr>
      <w:r w:rsidRPr="00A7556E">
        <w:lastRenderedPageBreak/>
        <w:t>2.1.1.3</w:t>
      </w:r>
      <w:r w:rsidRPr="00A7556E">
        <w:tab/>
        <w:t>Au cours de l</w:t>
      </w:r>
      <w:r w:rsidR="00B4782D">
        <w:t>’</w:t>
      </w:r>
      <w:r w:rsidRPr="00A7556E">
        <w:t>essai, les sièges doivent être réglés de façon que le système de verrouillage ne puisse pas être déclenché par des facteurs extérieurs. Dans la mesure du possible, les sièges doivent être réglés comme suit</w:t>
      </w:r>
      <w:r w:rsidR="00A44AE3">
        <w:t> :</w:t>
      </w:r>
    </w:p>
    <w:p w14:paraId="48A83954" w14:textId="77777777" w:rsidR="009A41C3" w:rsidRDefault="009A41C3" w:rsidP="009A41C3">
      <w:pPr>
        <w:pStyle w:val="SingleTxtG"/>
        <w:ind w:left="2268"/>
      </w:pPr>
      <w:r w:rsidRPr="00A7556E">
        <w:tab/>
        <w:t>Le réglage longitudinal doit correspondre à un cran ou 10</w:t>
      </w:r>
      <w:r>
        <w:t xml:space="preserve"> </w:t>
      </w:r>
      <w:r w:rsidRPr="00A7556E">
        <w:t>mm en avant de la position d</w:t>
      </w:r>
      <w:r w:rsidR="00B4782D">
        <w:t>’</w:t>
      </w:r>
      <w:r w:rsidRPr="00A7556E">
        <w:t>utilisation la plus reculée possible spécifiée par le constructeur (pour les sièges équipés d</w:t>
      </w:r>
      <w:r w:rsidR="00B4782D">
        <w:t>’</w:t>
      </w:r>
      <w:r w:rsidRPr="00A7556E">
        <w:t xml:space="preserve">un réglage vertical indépendant, </w:t>
      </w:r>
      <w:r>
        <w:t>l</w:t>
      </w:r>
      <w:r w:rsidR="00B4782D">
        <w:t>’</w:t>
      </w:r>
      <w:r>
        <w:t>assise</w:t>
      </w:r>
      <w:r w:rsidRPr="00A7556E">
        <w:t xml:space="preserve"> doit être placé</w:t>
      </w:r>
      <w:r>
        <w:t>e</w:t>
      </w:r>
      <w:r w:rsidRPr="00A7556E">
        <w:t xml:space="preserve"> dans la position la plus basse possible). L</w:t>
      </w:r>
      <w:r w:rsidR="00B4782D">
        <w:t>’</w:t>
      </w:r>
      <w:r w:rsidRPr="00A7556E">
        <w:t>essai doit être effectué avec les dossiers de siège dans leur position d</w:t>
      </w:r>
      <w:r w:rsidR="00B4782D">
        <w:t>’</w:t>
      </w:r>
      <w:r w:rsidRPr="00A7556E">
        <w:t>utilisation normale.</w:t>
      </w:r>
    </w:p>
    <w:p w14:paraId="78AC1FA8" w14:textId="77777777" w:rsidR="009A41C3" w:rsidRDefault="009A41C3" w:rsidP="009A41C3">
      <w:pPr>
        <w:pStyle w:val="SingleTxtG"/>
        <w:ind w:left="2268" w:hanging="1134"/>
      </w:pPr>
      <w:r w:rsidRPr="00A7556E">
        <w:t>2.1.1.4</w:t>
      </w:r>
      <w:r w:rsidRPr="00A7556E">
        <w:tab/>
        <w:t>Si le dossier du siège est muni d</w:t>
      </w:r>
      <w:r w:rsidR="00B4782D">
        <w:t>’</w:t>
      </w:r>
      <w:r w:rsidRPr="00A7556E">
        <w:t xml:space="preserve">un </w:t>
      </w:r>
      <w:r>
        <w:t>appuie</w:t>
      </w:r>
      <w:r w:rsidRPr="00A7556E">
        <w:noBreakHyphen/>
        <w:t>tête, l</w:t>
      </w:r>
      <w:r w:rsidR="00B4782D">
        <w:t>’</w:t>
      </w:r>
      <w:r w:rsidRPr="00A7556E">
        <w:t>essai doit être effectué avec l</w:t>
      </w:r>
      <w:r w:rsidR="00B4782D">
        <w:t>’</w:t>
      </w:r>
      <w:r w:rsidRPr="00A7556E">
        <w:t>appui</w:t>
      </w:r>
      <w:r>
        <w:t>e</w:t>
      </w:r>
      <w:r w:rsidRPr="00A7556E">
        <w:noBreakHyphen/>
        <w:t>tête placé dans la position la plus haute s</w:t>
      </w:r>
      <w:r w:rsidR="00B4782D">
        <w:t>’</w:t>
      </w:r>
      <w:r w:rsidRPr="00A7556E">
        <w:t xml:space="preserve">il est réglable. </w:t>
      </w:r>
    </w:p>
    <w:p w14:paraId="7E476F8E" w14:textId="77777777" w:rsidR="009A41C3" w:rsidRDefault="009A41C3" w:rsidP="009A41C3">
      <w:pPr>
        <w:pStyle w:val="SingleTxtG"/>
        <w:ind w:left="2268" w:hanging="1134"/>
      </w:pPr>
      <w:r w:rsidRPr="00A7556E">
        <w:t>2.1.1.5</w:t>
      </w:r>
      <w:r w:rsidRPr="00A7556E">
        <w:tab/>
        <w:t>Si le(s) dossier(s) du (des) siège(s) arrière est (sont) repliable(s), il(s) doit (doivent) être placé(s) dans sa (leur) position droite normale par le mécanisme de verrouillage de série.</w:t>
      </w:r>
    </w:p>
    <w:p w14:paraId="158FA0C9" w14:textId="77777777" w:rsidR="009A41C3" w:rsidRDefault="009A41C3" w:rsidP="009A41C3">
      <w:pPr>
        <w:pStyle w:val="SingleTxtG"/>
        <w:ind w:left="2268" w:hanging="1134"/>
      </w:pPr>
      <w:r w:rsidRPr="00A7556E">
        <w:t>2.1.1.6</w:t>
      </w:r>
      <w:r w:rsidRPr="00A7556E">
        <w:tab/>
        <w:t>Les sièges derrière lesquels les masses du type</w:t>
      </w:r>
      <w:r>
        <w:t xml:space="preserve"> </w:t>
      </w:r>
      <w:r w:rsidRPr="00A7556E">
        <w:t>1 ne peuvent être installées sont exemptés de cet essai.</w:t>
      </w:r>
    </w:p>
    <w:p w14:paraId="4217FEC9" w14:textId="77777777" w:rsidR="009A41C3" w:rsidRPr="0057333D" w:rsidRDefault="009A41C3" w:rsidP="009A41C3">
      <w:pPr>
        <w:pStyle w:val="Titre1"/>
        <w:keepNext w:val="0"/>
        <w:keepLines w:val="0"/>
        <w:spacing w:after="120"/>
        <w:rPr>
          <w:b/>
        </w:rPr>
      </w:pPr>
      <w:r w:rsidRPr="00A7556E">
        <w:t xml:space="preserve">Figure </w:t>
      </w:r>
      <w:r>
        <w:rPr>
          <w:b/>
        </w:rPr>
        <w:t>9-</w:t>
      </w:r>
      <w:r w:rsidRPr="00A7556E">
        <w:t>1</w:t>
      </w:r>
      <w:r w:rsidR="00FC4AFE">
        <w:t xml:space="preserve"> </w:t>
      </w:r>
      <w:r>
        <w:br/>
      </w:r>
      <w:r w:rsidRPr="0057333D">
        <w:rPr>
          <w:b/>
        </w:rPr>
        <w:t>Positions des masses d</w:t>
      </w:r>
      <w:r w:rsidR="00B4782D">
        <w:rPr>
          <w:b/>
        </w:rPr>
        <w:t>’</w:t>
      </w:r>
      <w:r w:rsidRPr="0057333D">
        <w:rPr>
          <w:b/>
        </w:rPr>
        <w:t>essai avant l</w:t>
      </w:r>
      <w:r w:rsidR="00B4782D">
        <w:rPr>
          <w:b/>
        </w:rPr>
        <w:t>’</w:t>
      </w:r>
      <w:r w:rsidRPr="0057333D">
        <w:rPr>
          <w:b/>
        </w:rPr>
        <w:t>essai des dossiers de siège arrière</w:t>
      </w:r>
    </w:p>
    <w:p w14:paraId="2D962E9A" w14:textId="77777777" w:rsidR="009A41C3" w:rsidRPr="00A7556E" w:rsidRDefault="009A41C3" w:rsidP="009A41C3">
      <w:pPr>
        <w:pStyle w:val="SingleTxtG"/>
        <w:spacing w:after="240"/>
        <w:jc w:val="left"/>
      </w:pPr>
      <w:r>
        <w:rPr>
          <w:noProof/>
          <w:lang w:eastAsia="fr-CH"/>
        </w:rPr>
        <w:drawing>
          <wp:inline distT="0" distB="0" distL="0" distR="0" wp14:anchorId="4E73D885" wp14:editId="4D4649F8">
            <wp:extent cx="4680000" cy="1911600"/>
            <wp:effectExtent l="0" t="0" r="6350" b="0"/>
            <wp:docPr id="47" name="Image 47" descr="R 17 Annex 9 Fig 1 Voiture vue d'en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R 17 Annex 9 Fig 1 Voiture vue d'en haut"/>
                    <pic:cNvPicPr>
                      <a:picLocks noChangeAspect="1" noChangeArrowheads="1"/>
                    </pic:cNvPicPr>
                  </pic:nvPicPr>
                  <pic:blipFill>
                    <a:blip r:embed="rId35" cstate="print">
                      <a:extLst>
                        <a:ext uri="{28A0092B-C50C-407E-A947-70E740481C1C}">
                          <a14:useLocalDpi xmlns:a14="http://schemas.microsoft.com/office/drawing/2010/main" val="0"/>
                        </a:ext>
                      </a:extLst>
                    </a:blip>
                    <a:srcRect l="-1073" t="-2699" r="-1073" b="-2699"/>
                    <a:stretch>
                      <a:fillRect/>
                    </a:stretch>
                  </pic:blipFill>
                  <pic:spPr bwMode="auto">
                    <a:xfrm>
                      <a:off x="0" y="0"/>
                      <a:ext cx="4680000" cy="1911600"/>
                    </a:xfrm>
                    <a:prstGeom prst="rect">
                      <a:avLst/>
                    </a:prstGeom>
                    <a:noFill/>
                    <a:ln w="6350" cmpd="sng">
                      <a:noFill/>
                      <a:miter lim="800000"/>
                      <a:headEnd/>
                      <a:tailEnd/>
                    </a:ln>
                    <a:effectLst/>
                  </pic:spPr>
                </pic:pic>
              </a:graphicData>
            </a:graphic>
          </wp:inline>
        </w:drawing>
      </w:r>
    </w:p>
    <w:p w14:paraId="75868BA8" w14:textId="77777777" w:rsidR="009A41C3" w:rsidRDefault="009A41C3" w:rsidP="00E82749">
      <w:pPr>
        <w:pStyle w:val="SingleTxtG"/>
        <w:spacing w:before="240"/>
        <w:ind w:left="2268" w:hanging="1134"/>
      </w:pPr>
      <w:r>
        <w:t>2.1.1.7</w:t>
      </w:r>
      <w:r>
        <w:tab/>
        <w:t>Toutes les places assises de la rangée de sièges soumise à l</w:t>
      </w:r>
      <w:r w:rsidR="00B4782D">
        <w:t>’</w:t>
      </w:r>
      <w:r>
        <w:t>essai doivent être équipées de tous les éléments de leurs ceintures de sécurité</w:t>
      </w:r>
      <w:r w:rsidRPr="002120AD">
        <w:t xml:space="preserve"> assurant la fonction de retenue qui font partie d</w:t>
      </w:r>
      <w:r>
        <w:t>es</w:t>
      </w:r>
      <w:r w:rsidRPr="002120AD">
        <w:t xml:space="preserve"> </w:t>
      </w:r>
      <w:r>
        <w:t>sièges</w:t>
      </w:r>
      <w:r w:rsidRPr="002120AD">
        <w:t>.</w:t>
      </w:r>
    </w:p>
    <w:p w14:paraId="45A89156" w14:textId="77777777" w:rsidR="009A41C3" w:rsidRDefault="009A41C3" w:rsidP="009A41C3">
      <w:pPr>
        <w:pStyle w:val="SingleTxtG"/>
        <w:spacing w:before="120"/>
        <w:ind w:left="2268" w:hanging="1134"/>
        <w:jc w:val="left"/>
      </w:pPr>
      <w:r w:rsidRPr="00A7556E">
        <w:t>2.1.2</w:t>
      </w:r>
      <w:r w:rsidRPr="00A7556E">
        <w:tab/>
        <w:t>Véhicules comportant plus de deux rangées de sièges</w:t>
      </w:r>
    </w:p>
    <w:p w14:paraId="6EDC59E5" w14:textId="77777777" w:rsidR="009A41C3" w:rsidRDefault="009A41C3" w:rsidP="009A41C3">
      <w:pPr>
        <w:pStyle w:val="SingleTxtG"/>
        <w:ind w:left="2268" w:hanging="1134"/>
      </w:pPr>
      <w:r w:rsidRPr="00A7556E">
        <w:t>2.1.2.1</w:t>
      </w:r>
      <w:r w:rsidRPr="00A7556E">
        <w:tab/>
        <w:t>Si la rangée de sièges située la plus en arrière est escamotable et/ou peut être repliée par l</w:t>
      </w:r>
      <w:r w:rsidR="00B4782D">
        <w:t>’</w:t>
      </w:r>
      <w:r w:rsidRPr="00A7556E">
        <w:t>utilisateur conformément aux instructions du constructeur afin d</w:t>
      </w:r>
      <w:r w:rsidR="00B4782D">
        <w:t>’</w:t>
      </w:r>
      <w:r w:rsidRPr="00A7556E">
        <w:t>agrandir le compartiment à bagages, l</w:t>
      </w:r>
      <w:r w:rsidR="00B4782D">
        <w:t>’</w:t>
      </w:r>
      <w:r w:rsidRPr="00A7556E">
        <w:t xml:space="preserve">essai </w:t>
      </w:r>
      <w:r>
        <w:t>est</w:t>
      </w:r>
      <w:r w:rsidRPr="00A7556E">
        <w:t xml:space="preserve"> aussi effectué sur la rangée de sièges placée immédiatement devant cette rangée située le plus en arrière.</w:t>
      </w:r>
    </w:p>
    <w:p w14:paraId="1671953D" w14:textId="77777777" w:rsidR="009A41C3" w:rsidRDefault="009A41C3" w:rsidP="009A41C3">
      <w:pPr>
        <w:pStyle w:val="SingleTxtG"/>
        <w:ind w:left="2268" w:hanging="1134"/>
      </w:pPr>
      <w:r w:rsidRPr="00A7556E">
        <w:t>2.1.2.2</w:t>
      </w:r>
      <w:r w:rsidRPr="00A7556E">
        <w:tab/>
      </w:r>
      <w:r w:rsidRPr="0057333D">
        <w:rPr>
          <w:spacing w:val="-2"/>
        </w:rPr>
        <w:t>Toutefois, dans ce cas, le Service technique, après consultation avec le constructeur, p</w:t>
      </w:r>
      <w:r>
        <w:rPr>
          <w:spacing w:val="-2"/>
        </w:rPr>
        <w:t>eut</w:t>
      </w:r>
      <w:r w:rsidRPr="0057333D">
        <w:rPr>
          <w:spacing w:val="-2"/>
        </w:rPr>
        <w:t xml:space="preserve"> décider de ne pas soumettre à des essais l</w:t>
      </w:r>
      <w:r w:rsidR="00B4782D">
        <w:rPr>
          <w:spacing w:val="-2"/>
        </w:rPr>
        <w:t>’</w:t>
      </w:r>
      <w:r w:rsidRPr="0057333D">
        <w:rPr>
          <w:spacing w:val="-2"/>
        </w:rPr>
        <w:t>une des deux rangées de sièges se trouvant le plus à l</w:t>
      </w:r>
      <w:r w:rsidR="00B4782D">
        <w:rPr>
          <w:spacing w:val="-2"/>
        </w:rPr>
        <w:t>’</w:t>
      </w:r>
      <w:r w:rsidRPr="0057333D">
        <w:rPr>
          <w:spacing w:val="-2"/>
        </w:rPr>
        <w:t>arrière si les sièges et leurs accessoires ont la même forme et si la condition d</w:t>
      </w:r>
      <w:r w:rsidR="00B4782D">
        <w:rPr>
          <w:spacing w:val="-2"/>
        </w:rPr>
        <w:t>’</w:t>
      </w:r>
      <w:r w:rsidRPr="0057333D">
        <w:rPr>
          <w:spacing w:val="-2"/>
        </w:rPr>
        <w:t>essai de 200</w:t>
      </w:r>
      <w:r>
        <w:rPr>
          <w:spacing w:val="-2"/>
        </w:rPr>
        <w:t xml:space="preserve"> </w:t>
      </w:r>
      <w:r w:rsidRPr="0057333D">
        <w:rPr>
          <w:spacing w:val="-2"/>
        </w:rPr>
        <w:t>mm est respectée.</w:t>
      </w:r>
    </w:p>
    <w:p w14:paraId="1E770022" w14:textId="77777777" w:rsidR="009A41C3" w:rsidRDefault="009A41C3" w:rsidP="009A41C3">
      <w:pPr>
        <w:pStyle w:val="SingleTxtG"/>
        <w:ind w:left="2268" w:hanging="1134"/>
      </w:pPr>
      <w:r w:rsidRPr="00A7556E">
        <w:t>2.1.3</w:t>
      </w:r>
      <w:r w:rsidRPr="00A7556E">
        <w:tab/>
        <w:t>S</w:t>
      </w:r>
      <w:r w:rsidR="00B4782D">
        <w:t>’</w:t>
      </w:r>
      <w:r w:rsidRPr="00A7556E">
        <w:t>il y a un vide permettant de faire glisser une masse du type</w:t>
      </w:r>
      <w:r>
        <w:t xml:space="preserve"> </w:t>
      </w:r>
      <w:r w:rsidRPr="00A7556E">
        <w:t>1 entre les sièges, les charges d</w:t>
      </w:r>
      <w:r w:rsidR="00B4782D">
        <w:t>’</w:t>
      </w:r>
      <w:r w:rsidRPr="00A7556E">
        <w:t>essai (deux masses du type</w:t>
      </w:r>
      <w:r>
        <w:t xml:space="preserve"> </w:t>
      </w:r>
      <w:r w:rsidRPr="00A7556E">
        <w:t>1) doivent être installées derrière les sièges après accord entre le Service technique et le constructeur.</w:t>
      </w:r>
    </w:p>
    <w:p w14:paraId="564CC9F4" w14:textId="77777777" w:rsidR="009A41C3" w:rsidRDefault="009A41C3" w:rsidP="009A41C3">
      <w:pPr>
        <w:pStyle w:val="SingleTxtG"/>
        <w:ind w:left="2268" w:hanging="1134"/>
      </w:pPr>
      <w:r w:rsidRPr="00A7556E">
        <w:t>2.1.4</w:t>
      </w:r>
      <w:r w:rsidRPr="00A7556E">
        <w:tab/>
        <w:t>La configuration d</w:t>
      </w:r>
      <w:r w:rsidR="00B4782D">
        <w:t>’</w:t>
      </w:r>
      <w:r w:rsidRPr="00A7556E">
        <w:t xml:space="preserve">essai exacte </w:t>
      </w:r>
      <w:r>
        <w:t>est consigné</w:t>
      </w:r>
      <w:r w:rsidRPr="00A7556E">
        <w:t>e dans le procès</w:t>
      </w:r>
      <w:r w:rsidRPr="00A7556E">
        <w:noBreakHyphen/>
        <w:t>verbal.</w:t>
      </w:r>
    </w:p>
    <w:p w14:paraId="5AEC78EB" w14:textId="77777777" w:rsidR="009A41C3" w:rsidRPr="00A7556E" w:rsidRDefault="009A41C3" w:rsidP="009A41C3">
      <w:pPr>
        <w:pStyle w:val="SingleTxtG"/>
        <w:ind w:left="2268" w:hanging="1134"/>
      </w:pPr>
      <w:r w:rsidRPr="00A7556E">
        <w:t>2.2</w:t>
      </w:r>
      <w:r w:rsidRPr="00A7556E">
        <w:tab/>
        <w:t>Essai des dispositifs de cloisonnement</w:t>
      </w:r>
    </w:p>
    <w:p w14:paraId="3CE7C310" w14:textId="77777777" w:rsidR="009A41C3" w:rsidRDefault="009A41C3" w:rsidP="009A41C3">
      <w:pPr>
        <w:pStyle w:val="SingleTxtG"/>
        <w:ind w:left="2268"/>
      </w:pPr>
      <w:r w:rsidRPr="00A7556E">
        <w:t>Pour l</w:t>
      </w:r>
      <w:r w:rsidR="00B4782D">
        <w:t>’</w:t>
      </w:r>
      <w:r w:rsidRPr="00A7556E">
        <w:t>essai des dispositifs de cloisonnement situés au</w:t>
      </w:r>
      <w:r w:rsidRPr="00A7556E">
        <w:noBreakHyphen/>
        <w:t>dessus des dossiers de siège, le véhicule doit être muni d</w:t>
      </w:r>
      <w:r w:rsidR="00B4782D">
        <w:t>’</w:t>
      </w:r>
      <w:r w:rsidRPr="00A7556E">
        <w:t>un plancher d</w:t>
      </w:r>
      <w:r w:rsidR="00B4782D">
        <w:t>’</w:t>
      </w:r>
      <w:r w:rsidRPr="00A7556E">
        <w:t>essai fixe surélevé ayant une surface de charge telle que le centre de gravité de la masse d</w:t>
      </w:r>
      <w:r w:rsidR="00B4782D">
        <w:t>’</w:t>
      </w:r>
      <w:r w:rsidRPr="00A7556E">
        <w:t>essai se trouve au centre, entre le bord supérieur du dossier adjacent (sans tenir c</w:t>
      </w:r>
      <w:r>
        <w:t>ompte des appuie</w:t>
      </w:r>
      <w:r w:rsidRPr="00A7556E">
        <w:noBreakHyphen/>
        <w:t>tête) et le bord inférieur de la doublure du toit. Une masse d</w:t>
      </w:r>
      <w:r w:rsidR="00B4782D">
        <w:t>’</w:t>
      </w:r>
      <w:r w:rsidRPr="00A7556E">
        <w:t xml:space="preserve">essai du </w:t>
      </w:r>
      <w:r w:rsidRPr="00A7556E">
        <w:lastRenderedPageBreak/>
        <w:t>type</w:t>
      </w:r>
      <w:r>
        <w:t xml:space="preserve"> </w:t>
      </w:r>
      <w:r w:rsidRPr="00A7556E">
        <w:t>2 est placée sur le plancher d</w:t>
      </w:r>
      <w:r w:rsidR="00B4782D">
        <w:t>’</w:t>
      </w:r>
      <w:r w:rsidRPr="00A7556E">
        <w:t>essai surélevé, sa plus grande surface (500</w:t>
      </w:r>
      <w:r>
        <w:t xml:space="preserve"> </w:t>
      </w:r>
      <w:r w:rsidRPr="00A7556E">
        <w:t>mm</w:t>
      </w:r>
      <w:r>
        <w:t xml:space="preserve"> × 350 </w:t>
      </w:r>
      <w:r w:rsidRPr="00A7556E">
        <w:t>mm) étant située au centre par rapport à l</w:t>
      </w:r>
      <w:r w:rsidR="00B4782D">
        <w:t>’</w:t>
      </w:r>
      <w:r w:rsidRPr="00A7556E">
        <w:t>axe longitudinal du véhicule et sa surface de 500</w:t>
      </w:r>
      <w:r>
        <w:t xml:space="preserve"> </w:t>
      </w:r>
      <w:r w:rsidRPr="00A7556E">
        <w:t>mm</w:t>
      </w:r>
      <w:r>
        <w:t xml:space="preserve"> × </w:t>
      </w:r>
      <w:r w:rsidRPr="00A7556E">
        <w:t>125</w:t>
      </w:r>
      <w:r>
        <w:t xml:space="preserve"> </w:t>
      </w:r>
      <w:r w:rsidRPr="00A7556E">
        <w:t>mm vers l</w:t>
      </w:r>
      <w:r w:rsidR="00B4782D">
        <w:t>’</w:t>
      </w:r>
      <w:r w:rsidRPr="00A7556E">
        <w:t>avant. Les dispositifs de cloisonnement derrière lesquels il n</w:t>
      </w:r>
      <w:r w:rsidR="00B4782D">
        <w:t>’</w:t>
      </w:r>
      <w:r w:rsidRPr="00A7556E">
        <w:t>est pas possible d</w:t>
      </w:r>
      <w:r w:rsidR="00B4782D">
        <w:t>’</w:t>
      </w:r>
      <w:r w:rsidRPr="00A7556E">
        <w:t>installer une masse d</w:t>
      </w:r>
      <w:r w:rsidR="00B4782D">
        <w:t>’</w:t>
      </w:r>
      <w:r w:rsidRPr="00A7556E">
        <w:t>essai du type</w:t>
      </w:r>
      <w:r>
        <w:t xml:space="preserve"> </w:t>
      </w:r>
      <w:r w:rsidRPr="00A7556E">
        <w:t>2 sont exemptés de cet essai. La masse d</w:t>
      </w:r>
      <w:r w:rsidR="00B4782D">
        <w:t>’</w:t>
      </w:r>
      <w:r w:rsidRPr="00A7556E">
        <w:t>essai est placée directement en contact avec le dispositif de cloisonnement. Deux masses d</w:t>
      </w:r>
      <w:r w:rsidR="00B4782D">
        <w:t>’</w:t>
      </w:r>
      <w:r w:rsidRPr="00A7556E">
        <w:t>essai du type</w:t>
      </w:r>
      <w:r>
        <w:t xml:space="preserve"> </w:t>
      </w:r>
      <w:r w:rsidRPr="00A7556E">
        <w:t>1 sont en outre placées comme indiqué au paragraphe</w:t>
      </w:r>
      <w:r>
        <w:t xml:space="preserve"> </w:t>
      </w:r>
      <w:r w:rsidRPr="00A7556E">
        <w:t>2.1 afin de pouvoir procéder à un essai simultané sur les dossiers des sièges (voir</w:t>
      </w:r>
      <w:r>
        <w:t xml:space="preserve"> </w:t>
      </w:r>
      <w:r w:rsidRPr="00A7556E">
        <w:t>fig.</w:t>
      </w:r>
      <w:r>
        <w:t xml:space="preserve"> </w:t>
      </w:r>
      <w:r>
        <w:rPr>
          <w:b/>
        </w:rPr>
        <w:t>9-</w:t>
      </w:r>
      <w:r w:rsidRPr="00A7556E">
        <w:t>2).</w:t>
      </w:r>
    </w:p>
    <w:p w14:paraId="223301AC" w14:textId="77777777" w:rsidR="009A41C3" w:rsidRDefault="009A41C3" w:rsidP="009A41C3">
      <w:pPr>
        <w:pStyle w:val="Titre1"/>
        <w:keepNext w:val="0"/>
        <w:keepLines w:val="0"/>
        <w:spacing w:after="120"/>
        <w:rPr>
          <w:b/>
        </w:rPr>
      </w:pPr>
      <w:r w:rsidRPr="00A7556E">
        <w:t>Figure</w:t>
      </w:r>
      <w:r>
        <w:t xml:space="preserve"> </w:t>
      </w:r>
      <w:r>
        <w:rPr>
          <w:b/>
        </w:rPr>
        <w:t>9-</w:t>
      </w:r>
      <w:r w:rsidRPr="00A7556E">
        <w:t>2</w:t>
      </w:r>
      <w:r w:rsidR="00FC4AFE">
        <w:t xml:space="preserve"> </w:t>
      </w:r>
      <w:r>
        <w:br/>
      </w:r>
      <w:r w:rsidRPr="0057333D">
        <w:rPr>
          <w:b/>
        </w:rPr>
        <w:t>Essai d</w:t>
      </w:r>
      <w:r w:rsidR="00B4782D">
        <w:rPr>
          <w:b/>
        </w:rPr>
        <w:t>’</w:t>
      </w:r>
      <w:r w:rsidRPr="0057333D">
        <w:rPr>
          <w:b/>
        </w:rPr>
        <w:t>un dispositif de cloisonnement situé au</w:t>
      </w:r>
      <w:r w:rsidRPr="0057333D">
        <w:rPr>
          <w:b/>
        </w:rPr>
        <w:noBreakHyphen/>
        <w:t>dessus des</w:t>
      </w:r>
      <w:r>
        <w:rPr>
          <w:b/>
        </w:rPr>
        <w:t xml:space="preserve"> </w:t>
      </w:r>
      <w:r w:rsidRPr="0057333D">
        <w:rPr>
          <w:b/>
        </w:rPr>
        <w:t>a</w:t>
      </w:r>
      <w:r>
        <w:rPr>
          <w:b/>
        </w:rPr>
        <w:t>ppuie</w:t>
      </w:r>
      <w:r>
        <w:rPr>
          <w:b/>
        </w:rPr>
        <w:noBreakHyphen/>
        <w:t>tête</w:t>
      </w:r>
    </w:p>
    <w:p w14:paraId="19D3FA8E" w14:textId="77777777" w:rsidR="009A41C3" w:rsidRDefault="009A41C3" w:rsidP="009A41C3">
      <w:pPr>
        <w:pStyle w:val="SingleTxtG"/>
        <w:spacing w:after="240"/>
        <w:jc w:val="left"/>
      </w:pPr>
      <w:r>
        <w:rPr>
          <w:noProof/>
          <w:lang w:eastAsia="fr-CH"/>
        </w:rPr>
        <mc:AlternateContent>
          <mc:Choice Requires="wps">
            <w:drawing>
              <wp:anchor distT="0" distB="0" distL="114300" distR="114300" simplePos="0" relativeHeight="251559936" behindDoc="0" locked="0" layoutInCell="1" allowOverlap="1" wp14:anchorId="1C909F44" wp14:editId="733AA3F4">
                <wp:simplePos x="0" y="0"/>
                <wp:positionH relativeFrom="column">
                  <wp:posOffset>2681478</wp:posOffset>
                </wp:positionH>
                <wp:positionV relativeFrom="paragraph">
                  <wp:posOffset>69106</wp:posOffset>
                </wp:positionV>
                <wp:extent cx="1246946" cy="161980"/>
                <wp:effectExtent l="0" t="0" r="0" b="9525"/>
                <wp:wrapNone/>
                <wp:docPr id="159"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946" cy="161980"/>
                        </a:xfrm>
                        <a:prstGeom prst="rect">
                          <a:avLst/>
                        </a:prstGeom>
                        <a:solidFill>
                          <a:schemeClr val="bg1"/>
                        </a:solidFill>
                        <a:ln w="9525" cap="flat" cmpd="sng" algn="ctr">
                          <a:noFill/>
                          <a:prstDash val="solid"/>
                          <a:round/>
                          <a:headEnd type="none" w="med" len="med"/>
                          <a:tailEnd type="none" w="med" len="med"/>
                        </a:ln>
                      </wps:spPr>
                      <wps:txbx>
                        <w:txbxContent>
                          <w:p w14:paraId="25214B3B" w14:textId="77777777" w:rsidR="00865AD1" w:rsidRPr="00B03267" w:rsidRDefault="00865AD1" w:rsidP="009A41C3">
                            <w:pPr>
                              <w:spacing w:line="240" w:lineRule="auto"/>
                              <w:rPr>
                                <w:sz w:val="17"/>
                                <w:szCs w:val="17"/>
                              </w:rPr>
                            </w:pPr>
                            <w:r w:rsidRPr="00B03267">
                              <w:rPr>
                                <w:sz w:val="17"/>
                                <w:szCs w:val="17"/>
                              </w:rPr>
                              <w:t>Face interne du pavillon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09F44" id="Надпись 120" o:spid="_x0000_s1112" type="#_x0000_t202" style="position:absolute;left:0;text-align:left;margin-left:211.15pt;margin-top:5.45pt;width:98.2pt;height:12.75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" fillcolor="white [3212]" stroked="f">
                <v:stroke joinstyle="round"/>
                <v:textbox inset="0,0,0,0">
                  <w:txbxContent>
                    <w:p w14:paraId="25214B3B" w14:textId="77777777" w:rsidR="00865AD1" w:rsidRPr="00B03267" w:rsidRDefault="00865AD1" w:rsidP="009A41C3">
                      <w:pPr>
                        <w:spacing w:line="240" w:lineRule="auto"/>
                        <w:rPr>
                          <w:sz w:val="17"/>
                          <w:szCs w:val="17"/>
                        </w:rPr>
                      </w:pPr>
                      <w:r w:rsidRPr="00B03267">
                        <w:rPr>
                          <w:sz w:val="17"/>
                          <w:szCs w:val="17"/>
                        </w:rPr>
                        <w:t>Face interne du pavillon</w:t>
                      </w:r>
                    </w:p>
                  </w:txbxContent>
                </v:textbox>
              </v:shape>
            </w:pict>
          </mc:Fallback>
        </mc:AlternateContent>
      </w:r>
      <w:r>
        <w:rPr>
          <w:noProof/>
          <w:lang w:eastAsia="fr-CH"/>
        </w:rPr>
        <w:drawing>
          <wp:inline distT="0" distB="0" distL="0" distR="0" wp14:anchorId="2BB0C6F2" wp14:editId="37CCFCC5">
            <wp:extent cx="4680000" cy="2048400"/>
            <wp:effectExtent l="0" t="0" r="635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w="6350" cmpd="sng">
                      <a:noFill/>
                      <a:miter lim="800000"/>
                      <a:headEnd/>
                      <a:tailEnd/>
                    </a:ln>
                    <a:effectLst/>
                  </pic:spPr>
                </pic:pic>
              </a:graphicData>
            </a:graphic>
          </wp:inline>
        </w:drawing>
      </w:r>
    </w:p>
    <w:p w14:paraId="743FCF9B" w14:textId="77777777" w:rsidR="009A41C3" w:rsidRDefault="009A41C3" w:rsidP="009A41C3">
      <w:pPr>
        <w:pStyle w:val="SingleTxtG"/>
        <w:spacing w:before="240"/>
        <w:ind w:left="2268" w:hanging="1134"/>
      </w:pPr>
      <w:r>
        <w:t>2.2.1</w:t>
      </w:r>
      <w:r w:rsidRPr="00A7556E">
        <w:tab/>
        <w:t>Si le dossier du siège est muni d</w:t>
      </w:r>
      <w:r w:rsidR="00B4782D">
        <w:t>’</w:t>
      </w:r>
      <w:r w:rsidRPr="00A7556E">
        <w:t xml:space="preserve">un </w:t>
      </w:r>
      <w:r>
        <w:t>appuie</w:t>
      </w:r>
      <w:r w:rsidRPr="00A7556E">
        <w:noBreakHyphen/>
        <w:t>tête, l</w:t>
      </w:r>
      <w:r w:rsidR="00B4782D">
        <w:t>’</w:t>
      </w:r>
      <w:r w:rsidRPr="00A7556E">
        <w:t>essai doit être effectué avec l</w:t>
      </w:r>
      <w:r w:rsidR="00B4782D">
        <w:t>’</w:t>
      </w:r>
      <w:r w:rsidRPr="00A7556E">
        <w:t>appui</w:t>
      </w:r>
      <w:r>
        <w:t>e</w:t>
      </w:r>
      <w:r w:rsidRPr="00A7556E">
        <w:noBreakHyphen/>
        <w:t>tête placé dans la position la plus haute, s</w:t>
      </w:r>
      <w:r w:rsidR="00B4782D">
        <w:t>’</w:t>
      </w:r>
      <w:r w:rsidRPr="00A7556E">
        <w:t>il est réglable.</w:t>
      </w:r>
    </w:p>
    <w:p w14:paraId="4F0C6C16" w14:textId="77777777" w:rsidR="009A41C3" w:rsidRDefault="009A41C3" w:rsidP="009A41C3">
      <w:pPr>
        <w:pStyle w:val="SingleTxtG"/>
        <w:ind w:left="2268" w:hanging="1134"/>
        <w:jc w:val="left"/>
      </w:pPr>
      <w:r w:rsidRPr="00A7556E">
        <w:t>3.</w:t>
      </w:r>
      <w:r w:rsidRPr="00A7556E">
        <w:tab/>
        <w:t xml:space="preserve">Essai dynamique des dossiers de siège et des dispositifs de cloisonnement utilisés en tant que </w:t>
      </w:r>
      <w:r>
        <w:t>systèmes de retenue des bagages</w:t>
      </w:r>
    </w:p>
    <w:p w14:paraId="2A9B6EB8" w14:textId="77777777" w:rsidR="009A41C3" w:rsidRDefault="009A41C3" w:rsidP="00BA1396">
      <w:pPr>
        <w:pStyle w:val="SingleTxtG"/>
        <w:ind w:left="2268" w:hanging="1134"/>
      </w:pPr>
      <w:r w:rsidRPr="00A7556E">
        <w:t>3.1</w:t>
      </w:r>
      <w:r w:rsidRPr="00A7556E">
        <w:tab/>
        <w:t>La carrosserie de la voiture particulière doit être arrimée solidement à</w:t>
      </w:r>
      <w:r>
        <w:t xml:space="preserve"> </w:t>
      </w:r>
      <w:r w:rsidRPr="00A7556E">
        <w:t>un chariot d</w:t>
      </w:r>
      <w:r w:rsidR="00B4782D">
        <w:t>’</w:t>
      </w:r>
      <w:r w:rsidRPr="00A7556E">
        <w:t>essai et cet ancrage ne doit consolider ni les dossiers de</w:t>
      </w:r>
      <w:r>
        <w:t xml:space="preserve"> </w:t>
      </w:r>
      <w:r w:rsidRPr="00A7556E">
        <w:t>siège ni le système de cloisonnement. Après installation des masses d</w:t>
      </w:r>
      <w:r w:rsidR="00B4782D">
        <w:t>’</w:t>
      </w:r>
      <w:r w:rsidRPr="00A7556E">
        <w:t>essai selon les paragraphes</w:t>
      </w:r>
      <w:r>
        <w:t xml:space="preserve"> </w:t>
      </w:r>
      <w:r w:rsidRPr="00A7556E">
        <w:t>2.1 ou</w:t>
      </w:r>
      <w:r>
        <w:t xml:space="preserve"> </w:t>
      </w:r>
      <w:r w:rsidRPr="00A7556E">
        <w:t xml:space="preserve">2.2, la carrosserie de la voiture doit subir une </w:t>
      </w:r>
      <w:r>
        <w:t xml:space="preserve">décélération ou, au choix du demandeur, une </w:t>
      </w:r>
      <w:r w:rsidRPr="00A7556E">
        <w:t>accélération</w:t>
      </w:r>
      <w:r>
        <w:t xml:space="preserve"> telle que la courbe reste dans la zone du graphique,</w:t>
      </w:r>
      <w:r w:rsidRPr="00A7556E">
        <w:t xml:space="preserve"> </w:t>
      </w:r>
      <w:r w:rsidRPr="00A11B58">
        <w:rPr>
          <w:b/>
        </w:rPr>
        <w:t>comme indiqué</w:t>
      </w:r>
      <w:r w:rsidRPr="00A7556E">
        <w:t xml:space="preserve"> dans l</w:t>
      </w:r>
      <w:r w:rsidR="00B4782D">
        <w:t>’</w:t>
      </w:r>
      <w:r w:rsidRPr="00A7556E">
        <w:t>appendice de l</w:t>
      </w:r>
      <w:r w:rsidR="00B4782D">
        <w:t>’</w:t>
      </w:r>
      <w:r w:rsidRPr="00A7556E">
        <w:t>annexe</w:t>
      </w:r>
      <w:r>
        <w:t xml:space="preserve"> </w:t>
      </w:r>
      <w:r w:rsidRPr="00A7556E">
        <w:t xml:space="preserve">9, </w:t>
      </w:r>
      <w:r>
        <w:t xml:space="preserve">de manière que la variation totale de </w:t>
      </w:r>
      <w:r w:rsidRPr="00A7556E">
        <w:t xml:space="preserve">sa vitesse </w:t>
      </w:r>
      <w:r>
        <w:t>ΔV soit égale à</w:t>
      </w:r>
      <w:r w:rsidRPr="00A7556E">
        <w:t xml:space="preserve"> 50</w:t>
      </w:r>
      <w:r>
        <w:t xml:space="preserve"> </w:t>
      </w:r>
      <w:r w:rsidRPr="00A7556E">
        <w:t>+0/-2</w:t>
      </w:r>
      <w:r>
        <w:t xml:space="preserve"> </w:t>
      </w:r>
      <w:r w:rsidRPr="00A7556E">
        <w:t>km/h. Avec l</w:t>
      </w:r>
      <w:r w:rsidR="00B4782D">
        <w:t>’</w:t>
      </w:r>
      <w:r w:rsidRPr="00A7556E">
        <w:t>accord du constructeur, on peut utiliser à titre</w:t>
      </w:r>
      <w:r>
        <w:t xml:space="preserve"> de solution de remplacement le </w:t>
      </w:r>
      <w:r w:rsidRPr="00A7556E">
        <w:t>couloir d</w:t>
      </w:r>
      <w:r w:rsidR="00B4782D">
        <w:t>’</w:t>
      </w:r>
      <w:r w:rsidRPr="00A7556E">
        <w:t>impulsion d</w:t>
      </w:r>
      <w:r w:rsidR="00B4782D">
        <w:t>’</w:t>
      </w:r>
      <w:r w:rsidRPr="00A7556E">
        <w:t>essai décrit ci-dessus pour exécuter l</w:t>
      </w:r>
      <w:r w:rsidR="00B4782D">
        <w:t>’</w:t>
      </w:r>
      <w:r>
        <w:t xml:space="preserve">essai de </w:t>
      </w:r>
      <w:r w:rsidRPr="00A7556E">
        <w:t>résistance des sièges conformément au paragraphe</w:t>
      </w:r>
      <w:r>
        <w:t xml:space="preserve"> </w:t>
      </w:r>
      <w:r w:rsidRPr="00A7556E">
        <w:t>6.3.1 du présent Règlement.</w:t>
      </w:r>
    </w:p>
    <w:p w14:paraId="27F363CF" w14:textId="77777777" w:rsidR="009A41C3" w:rsidRDefault="009A41C3" w:rsidP="00FC4AFE">
      <w:pPr>
        <w:pStyle w:val="HChG"/>
      </w:pPr>
      <w:r>
        <w:br w:type="page"/>
      </w:r>
      <w:r w:rsidRPr="00A7556E">
        <w:lastRenderedPageBreak/>
        <w:t xml:space="preserve">Annexe 9 </w:t>
      </w:r>
      <w:r>
        <w:t>−</w:t>
      </w:r>
      <w:r w:rsidRPr="00A7556E">
        <w:t xml:space="preserve"> Appendice</w:t>
      </w:r>
    </w:p>
    <w:p w14:paraId="3F48C34E" w14:textId="77777777" w:rsidR="009A41C3" w:rsidRDefault="009A41C3" w:rsidP="00FC4AFE">
      <w:pPr>
        <w:pStyle w:val="HChG"/>
      </w:pPr>
      <w:r>
        <w:tab/>
      </w:r>
      <w:r>
        <w:tab/>
      </w:r>
      <w:r w:rsidRPr="00A7556E">
        <w:t>Couloir de décélération ou d</w:t>
      </w:r>
      <w:r w:rsidR="00B4782D">
        <w:t>’</w:t>
      </w:r>
      <w:r w:rsidRPr="00A7556E">
        <w:t>accélération du chariot</w:t>
      </w:r>
      <w:r w:rsidR="00FC4AFE">
        <w:t xml:space="preserve"> </w:t>
      </w:r>
      <w:r>
        <w:br/>
      </w:r>
      <w:r w:rsidRPr="00A7556E">
        <w:t xml:space="preserve">en fonction du temps </w:t>
      </w:r>
    </w:p>
    <w:p w14:paraId="65796FA2" w14:textId="77777777" w:rsidR="009A41C3" w:rsidRDefault="009A41C3" w:rsidP="00FC4AFE">
      <w:pPr>
        <w:pStyle w:val="H1G"/>
      </w:pPr>
      <w:r>
        <w:tab/>
      </w:r>
      <w:r>
        <w:tab/>
      </w:r>
      <w:r w:rsidRPr="00A7556E">
        <w:t>(Simulation d</w:t>
      </w:r>
      <w:r w:rsidR="00B4782D">
        <w:t>’</w:t>
      </w:r>
      <w:r w:rsidRPr="00A7556E">
        <w:t xml:space="preserve">un choc </w:t>
      </w:r>
      <w:r>
        <w:t>avant)</w:t>
      </w:r>
    </w:p>
    <w:p w14:paraId="7EBC940E" w14:textId="77777777" w:rsidR="009A41C3" w:rsidRPr="00223552" w:rsidRDefault="009A41C3" w:rsidP="00B217E3">
      <w:pPr>
        <w:pStyle w:val="Titre1"/>
        <w:keepNext w:val="0"/>
        <w:keepLines w:val="0"/>
        <w:spacing w:after="120"/>
        <w:ind w:right="1134"/>
        <w:rPr>
          <w:i/>
        </w:rPr>
      </w:pPr>
      <w:r w:rsidRPr="00223552">
        <w:rPr>
          <w:i/>
        </w:rPr>
        <w:t>La figure devient la figure 9-3</w:t>
      </w:r>
      <w:r w:rsidRPr="00223552">
        <w:t>, comme suit</w:t>
      </w:r>
      <w:r w:rsidR="00A44AE3">
        <w:t> :</w:t>
      </w:r>
    </w:p>
    <w:p w14:paraId="2388E71B" w14:textId="77777777" w:rsidR="009A41C3" w:rsidRDefault="009A41C3" w:rsidP="009A41C3">
      <w:pPr>
        <w:pStyle w:val="Titre1"/>
        <w:keepNext w:val="0"/>
        <w:keepLines w:val="0"/>
        <w:spacing w:after="120"/>
        <w:rPr>
          <w:b/>
        </w:rPr>
      </w:pPr>
      <w:r w:rsidRPr="00AA712B">
        <w:rPr>
          <w:b/>
        </w:rPr>
        <w:t>Figure 9-3</w:t>
      </w:r>
    </w:p>
    <w:p w14:paraId="5616C0C3" w14:textId="77777777" w:rsidR="009A41C3" w:rsidRDefault="00B217E3" w:rsidP="009A41C3">
      <w:pPr>
        <w:pStyle w:val="SingleTxtG"/>
      </w:pPr>
      <w:r>
        <w:rPr>
          <w:noProof/>
          <w:lang w:eastAsia="fr-CH"/>
        </w:rPr>
        <mc:AlternateContent>
          <mc:Choice Requires="wps">
            <w:drawing>
              <wp:anchor distT="0" distB="0" distL="114300" distR="114300" simplePos="0" relativeHeight="251582464" behindDoc="0" locked="0" layoutInCell="1" allowOverlap="1" wp14:anchorId="4E09D6A6" wp14:editId="6A7C8A46">
                <wp:simplePos x="0" y="0"/>
                <wp:positionH relativeFrom="column">
                  <wp:posOffset>4451581</wp:posOffset>
                </wp:positionH>
                <wp:positionV relativeFrom="paragraph">
                  <wp:posOffset>3331845</wp:posOffset>
                </wp:positionV>
                <wp:extent cx="803404" cy="213756"/>
                <wp:effectExtent l="0" t="0" r="0" b="0"/>
                <wp:wrapNone/>
                <wp:docPr id="196"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404" cy="21375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6497292" w14:textId="77777777" w:rsidR="00865AD1" w:rsidRDefault="00865AD1" w:rsidP="009A41C3">
                            <w:pPr>
                              <w:spacing w:line="240" w:lineRule="auto"/>
                              <w:jc w:val="center"/>
                            </w:pPr>
                            <w:r>
                              <w:t>Temps en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9D6A6" id="Надпись 192" o:spid="_x0000_s1113" type="#_x0000_t202" style="position:absolute;left:0;text-align:left;margin-left:350.5pt;margin-top:262.35pt;width:63.25pt;height:16.8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" stroked="f">
                <v:stroke joinstyle="round"/>
                <v:path arrowok="t"/>
                <v:textbox inset="0,0,0,0">
                  <w:txbxContent>
                    <w:p w14:paraId="56497292" w14:textId="77777777" w:rsidR="00865AD1" w:rsidRDefault="00865AD1" w:rsidP="009A41C3">
                      <w:pPr>
                        <w:spacing w:line="240" w:lineRule="auto"/>
                        <w:jc w:val="center"/>
                      </w:pPr>
                      <w:r>
                        <w:t>Temps en ms</w:t>
                      </w:r>
                    </w:p>
                  </w:txbxContent>
                </v:textbox>
              </v:shape>
            </w:pict>
          </mc:Fallback>
        </mc:AlternateContent>
      </w:r>
      <w:r w:rsidR="009A41C3">
        <w:rPr>
          <w:noProof/>
          <w:lang w:eastAsia="fr-CH"/>
        </w:rPr>
        <mc:AlternateContent>
          <mc:Choice Requires="wps">
            <w:drawing>
              <wp:anchor distT="0" distB="0" distL="114300" distR="114300" simplePos="0" relativeHeight="251571200" behindDoc="0" locked="0" layoutInCell="1" allowOverlap="1" wp14:anchorId="46D195D1" wp14:editId="716D4C76">
                <wp:simplePos x="0" y="0"/>
                <wp:positionH relativeFrom="column">
                  <wp:posOffset>847453</wp:posOffset>
                </wp:positionH>
                <wp:positionV relativeFrom="paragraph">
                  <wp:posOffset>16292</wp:posOffset>
                </wp:positionV>
                <wp:extent cx="206137" cy="825573"/>
                <wp:effectExtent l="0" t="0" r="3810" b="0"/>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137" cy="82557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980EC45" w14:textId="77777777" w:rsidR="00865AD1" w:rsidRPr="00B12755" w:rsidRDefault="00865AD1" w:rsidP="009A41C3">
                            <w:pPr>
                              <w:spacing w:line="240" w:lineRule="auto"/>
                              <w:rPr>
                                <w:lang w:val="en-US"/>
                              </w:rPr>
                            </w:pPr>
                            <w:r>
                              <w:t>Décélération g</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195D1" id="Надпись 193" o:spid="_x0000_s1114" type="#_x0000_t202" style="position:absolute;left:0;text-align:left;margin-left:66.75pt;margin-top:1.3pt;width:16.25pt;height:6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" stroked="f">
                <v:stroke joinstyle="round"/>
                <v:path arrowok="t"/>
                <v:textbox style="layout-flow:vertical;mso-layout-flow-alt:bottom-to-top" inset="0,0,0,0">
                  <w:txbxContent>
                    <w:p w14:paraId="2980EC45" w14:textId="77777777" w:rsidR="00865AD1" w:rsidRPr="00B12755" w:rsidRDefault="00865AD1" w:rsidP="009A41C3">
                      <w:pPr>
                        <w:spacing w:line="240" w:lineRule="auto"/>
                        <w:rPr>
                          <w:lang w:val="en-US"/>
                        </w:rPr>
                      </w:pPr>
                      <w:r>
                        <w:t>Décélération g</w:t>
                      </w:r>
                    </w:p>
                  </w:txbxContent>
                </v:textbox>
              </v:shape>
            </w:pict>
          </mc:Fallback>
        </mc:AlternateContent>
      </w:r>
      <w:r w:rsidR="009A41C3" w:rsidRPr="00B12755">
        <w:rPr>
          <w:rFonts w:eastAsia="Yu Mincho"/>
          <w:noProof/>
          <w:lang w:eastAsia="fr-CH"/>
        </w:rPr>
        <w:drawing>
          <wp:inline distT="0" distB="0" distL="0" distR="0" wp14:anchorId="091B4D65" wp14:editId="7774DF59">
            <wp:extent cx="4680000" cy="3546000"/>
            <wp:effectExtent l="0" t="0" r="6350" b="0"/>
            <wp:docPr id="1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0" cy="3546000"/>
                    </a:xfrm>
                    <a:prstGeom prst="rect">
                      <a:avLst/>
                    </a:prstGeom>
                    <a:noFill/>
                    <a:ln>
                      <a:noFill/>
                    </a:ln>
                  </pic:spPr>
                </pic:pic>
              </a:graphicData>
            </a:graphic>
          </wp:inline>
        </w:drawing>
      </w:r>
    </w:p>
    <w:p w14:paraId="41EDDD65" w14:textId="77777777" w:rsidR="00FC4AFE" w:rsidRDefault="00FC4AFE" w:rsidP="009A41C3">
      <w:pPr>
        <w:pStyle w:val="SingleTxtG"/>
      </w:pPr>
    </w:p>
    <w:p w14:paraId="5D533C63" w14:textId="77777777" w:rsidR="00B324AA" w:rsidRDefault="00B324AA" w:rsidP="009A41C3">
      <w:pPr>
        <w:pStyle w:val="SingleTxtG"/>
        <w:sectPr w:rsidR="00B324AA" w:rsidSect="006A46F5">
          <w:headerReference w:type="default" r:id="rId38"/>
          <w:footerReference w:type="default" r:id="rId39"/>
          <w:headerReference w:type="first" r:id="rId40"/>
          <w:footerReference w:type="first" r:id="rId41"/>
          <w:footnotePr>
            <w:numRestart w:val="eachSect"/>
          </w:footnotePr>
          <w:endnotePr>
            <w:numFmt w:val="decimal"/>
          </w:endnotePr>
          <w:pgSz w:w="11906" w:h="16838" w:code="9"/>
          <w:pgMar w:top="1417" w:right="1134" w:bottom="1134" w:left="1134" w:header="850" w:footer="567" w:gutter="0"/>
          <w:cols w:space="708"/>
          <w:titlePg/>
          <w:docGrid w:linePitch="360"/>
        </w:sectPr>
      </w:pPr>
    </w:p>
    <w:p w14:paraId="5D4093DB" w14:textId="77777777" w:rsidR="00B324AA" w:rsidRPr="00223552" w:rsidRDefault="00B324AA" w:rsidP="00FC4AFE">
      <w:pPr>
        <w:pStyle w:val="SingleTxtG"/>
      </w:pPr>
      <w:bookmarkStart w:id="8" w:name="_Hlk530052885"/>
      <w:r w:rsidRPr="00FC4AFE">
        <w:rPr>
          <w:i/>
        </w:rPr>
        <w:lastRenderedPageBreak/>
        <w:t>Ajouter les nouvelles annexes 10 à 15</w:t>
      </w:r>
      <w:r w:rsidRPr="00223552">
        <w:t>, comme suit</w:t>
      </w:r>
      <w:r w:rsidR="00A44AE3">
        <w:t> :</w:t>
      </w:r>
    </w:p>
    <w:p w14:paraId="117515FF" w14:textId="77777777" w:rsidR="00B324AA" w:rsidRDefault="00B324AA" w:rsidP="00FC4AFE">
      <w:pPr>
        <w:pStyle w:val="HChG"/>
      </w:pPr>
      <w:r w:rsidRPr="00A7556E">
        <w:t xml:space="preserve">Annexe </w:t>
      </w:r>
      <w:r>
        <w:t>10</w:t>
      </w:r>
    </w:p>
    <w:p w14:paraId="53D99E85" w14:textId="77777777" w:rsidR="00B324AA" w:rsidRPr="002973A6" w:rsidRDefault="00B324AA" w:rsidP="00FC4AFE">
      <w:pPr>
        <w:pStyle w:val="HChG"/>
        <w:rPr>
          <w:rFonts w:cs="Arial"/>
          <w:bCs/>
          <w:szCs w:val="32"/>
        </w:rPr>
      </w:pPr>
      <w:r>
        <w:tab/>
      </w:r>
      <w:r>
        <w:tab/>
        <w:t>Procédure d</w:t>
      </w:r>
      <w:r w:rsidR="00B4782D">
        <w:t>’</w:t>
      </w:r>
      <w:r>
        <w:t xml:space="preserve">essai de mesure </w:t>
      </w:r>
      <w:bookmarkEnd w:id="8"/>
      <w:r>
        <w:t xml:space="preserve">de la hauteur </w:t>
      </w:r>
    </w:p>
    <w:p w14:paraId="5EA327B6" w14:textId="77777777" w:rsidR="00B324AA" w:rsidRPr="008C6B46" w:rsidRDefault="00B324AA" w:rsidP="003B4AD6">
      <w:pPr>
        <w:pStyle w:val="SingleTxtG"/>
        <w:tabs>
          <w:tab w:val="left" w:pos="2268"/>
        </w:tabs>
        <w:spacing w:line="230" w:lineRule="atLeast"/>
        <w:rPr>
          <w:b/>
        </w:rPr>
      </w:pPr>
      <w:r w:rsidRPr="008C6B46">
        <w:rPr>
          <w:b/>
        </w:rPr>
        <w:t>1.</w:t>
      </w:r>
      <w:r w:rsidRPr="008C6B46">
        <w:rPr>
          <w:b/>
        </w:rPr>
        <w:tab/>
        <w:t>Objet</w:t>
      </w:r>
    </w:p>
    <w:p w14:paraId="34375153" w14:textId="77777777" w:rsidR="00B324AA" w:rsidRPr="00A83D71" w:rsidRDefault="00B324AA" w:rsidP="003B4AD6">
      <w:pPr>
        <w:pStyle w:val="SingleTxtG"/>
        <w:spacing w:line="230" w:lineRule="atLeast"/>
        <w:ind w:left="2268"/>
        <w:rPr>
          <w:b/>
        </w:rPr>
      </w:pPr>
      <w:r w:rsidRPr="00A83D71">
        <w:rPr>
          <w:b/>
        </w:rPr>
        <w:t>L</w:t>
      </w:r>
      <w:r w:rsidR="00B4782D">
        <w:rPr>
          <w:b/>
        </w:rPr>
        <w:t>’</w:t>
      </w:r>
      <w:r w:rsidRPr="00A83D71">
        <w:rPr>
          <w:b/>
        </w:rPr>
        <w:t>objet de cet essai est de démontrer la confo</w:t>
      </w:r>
      <w:r>
        <w:rPr>
          <w:b/>
        </w:rPr>
        <w:t xml:space="preserve">rmité avec les prescriptions du </w:t>
      </w:r>
      <w:r w:rsidRPr="00A83D71">
        <w:rPr>
          <w:b/>
        </w:rPr>
        <w:t>paragraphe</w:t>
      </w:r>
      <w:r>
        <w:rPr>
          <w:b/>
        </w:rPr>
        <w:t xml:space="preserve"> </w:t>
      </w:r>
      <w:r w:rsidRPr="00A83D71">
        <w:rPr>
          <w:b/>
        </w:rPr>
        <w:t>5.6.2 du présent Règlement concernant la hauteur minimale.</w:t>
      </w:r>
    </w:p>
    <w:p w14:paraId="4937BFAF" w14:textId="77777777" w:rsidR="00B324AA" w:rsidRPr="00307561" w:rsidRDefault="00B324AA" w:rsidP="003B4AD6">
      <w:pPr>
        <w:pStyle w:val="SingleTxtG"/>
        <w:tabs>
          <w:tab w:val="left" w:pos="2268"/>
        </w:tabs>
        <w:spacing w:line="230" w:lineRule="atLeast"/>
        <w:rPr>
          <w:b/>
        </w:rPr>
      </w:pPr>
      <w:r w:rsidRPr="00307561">
        <w:rPr>
          <w:b/>
        </w:rPr>
        <w:t>2.</w:t>
      </w:r>
      <w:r w:rsidRPr="00307561">
        <w:rPr>
          <w:b/>
        </w:rPr>
        <w:tab/>
        <w:t>P</w:t>
      </w:r>
      <w:r>
        <w:rPr>
          <w:b/>
        </w:rPr>
        <w:t xml:space="preserve">rocédure de mesure de la hauteur </w:t>
      </w:r>
    </w:p>
    <w:p w14:paraId="7AC170F1" w14:textId="77777777" w:rsidR="00B324AA" w:rsidRPr="00307561" w:rsidRDefault="00B324AA" w:rsidP="003B4AD6">
      <w:pPr>
        <w:pStyle w:val="SingleTxtG"/>
        <w:spacing w:line="230" w:lineRule="atLeast"/>
        <w:ind w:left="2268"/>
        <w:rPr>
          <w:b/>
        </w:rPr>
      </w:pPr>
      <w:r w:rsidRPr="00307561">
        <w:rPr>
          <w:b/>
        </w:rPr>
        <w:t>La conformité avec les prescriptions du paragraphe</w:t>
      </w:r>
      <w:r>
        <w:rPr>
          <w:b/>
        </w:rPr>
        <w:t xml:space="preserve"> </w:t>
      </w:r>
      <w:r w:rsidRPr="00307561">
        <w:rPr>
          <w:b/>
        </w:rPr>
        <w:t>5.</w:t>
      </w:r>
      <w:r>
        <w:rPr>
          <w:b/>
        </w:rPr>
        <w:t>6.2</w:t>
      </w:r>
      <w:r w:rsidRPr="00307561">
        <w:rPr>
          <w:b/>
        </w:rPr>
        <w:t xml:space="preserve"> du présent règlement est démontrée </w:t>
      </w:r>
      <w:r>
        <w:rPr>
          <w:b/>
        </w:rPr>
        <w:t>en suivant la procédure</w:t>
      </w:r>
      <w:r w:rsidRPr="00307561">
        <w:rPr>
          <w:b/>
        </w:rPr>
        <w:t xml:space="preserve"> de mesure de la hauteur décrit</w:t>
      </w:r>
      <w:r>
        <w:rPr>
          <w:b/>
        </w:rPr>
        <w:t>e</w:t>
      </w:r>
      <w:r w:rsidRPr="00307561">
        <w:rPr>
          <w:b/>
        </w:rPr>
        <w:t xml:space="preserve"> au</w:t>
      </w:r>
      <w:r>
        <w:rPr>
          <w:b/>
        </w:rPr>
        <w:t>x</w:t>
      </w:r>
      <w:r w:rsidRPr="00307561">
        <w:rPr>
          <w:b/>
        </w:rPr>
        <w:t xml:space="preserve"> paragraphe</w:t>
      </w:r>
      <w:r>
        <w:rPr>
          <w:b/>
        </w:rPr>
        <w:t xml:space="preserve"> </w:t>
      </w:r>
      <w:r w:rsidRPr="00307561">
        <w:rPr>
          <w:b/>
        </w:rPr>
        <w:t>2.2</w:t>
      </w:r>
      <w:r>
        <w:rPr>
          <w:b/>
        </w:rPr>
        <w:t xml:space="preserve"> et 2.3 de la présente annexe</w:t>
      </w:r>
      <w:r w:rsidRPr="00307561">
        <w:rPr>
          <w:b/>
        </w:rPr>
        <w:t>.</w:t>
      </w:r>
    </w:p>
    <w:p w14:paraId="6A16BB9E" w14:textId="77777777" w:rsidR="00B324AA" w:rsidRDefault="00B324AA" w:rsidP="003B4AD6">
      <w:pPr>
        <w:pStyle w:val="SingleTxtG"/>
        <w:tabs>
          <w:tab w:val="left" w:pos="2268"/>
        </w:tabs>
        <w:spacing w:line="230" w:lineRule="atLeast"/>
        <w:rPr>
          <w:b/>
          <w:szCs w:val="18"/>
        </w:rPr>
      </w:pPr>
      <w:r w:rsidRPr="00307561">
        <w:rPr>
          <w:b/>
        </w:rPr>
        <w:t>2.1</w:t>
      </w:r>
      <w:r w:rsidRPr="00307561">
        <w:rPr>
          <w:b/>
        </w:rPr>
        <w:tab/>
      </w:r>
      <w:r w:rsidRPr="00307561">
        <w:rPr>
          <w:b/>
          <w:szCs w:val="18"/>
        </w:rPr>
        <w:t>Relation entre le point</w:t>
      </w:r>
      <w:r>
        <w:rPr>
          <w:b/>
          <w:szCs w:val="18"/>
        </w:rPr>
        <w:t xml:space="preserve"> </w:t>
      </w:r>
      <w:r w:rsidRPr="00307561">
        <w:rPr>
          <w:b/>
          <w:szCs w:val="18"/>
        </w:rPr>
        <w:t>H et le point</w:t>
      </w:r>
      <w:r>
        <w:rPr>
          <w:b/>
          <w:szCs w:val="18"/>
        </w:rPr>
        <w:t xml:space="preserve"> </w:t>
      </w:r>
      <w:r w:rsidRPr="00307561">
        <w:rPr>
          <w:b/>
          <w:szCs w:val="18"/>
        </w:rPr>
        <w:t>R</w:t>
      </w:r>
    </w:p>
    <w:p w14:paraId="05289629" w14:textId="77777777" w:rsidR="00B324AA" w:rsidRPr="00307561" w:rsidRDefault="00B324AA" w:rsidP="003B4AD6">
      <w:pPr>
        <w:pStyle w:val="SingleTxtG"/>
        <w:spacing w:line="230" w:lineRule="atLeast"/>
        <w:ind w:left="2268"/>
        <w:rPr>
          <w:b/>
        </w:rPr>
      </w:pPr>
      <w:r w:rsidRPr="00307561">
        <w:rPr>
          <w:b/>
        </w:rPr>
        <w:t xml:space="preserve">Le siège doit être réglé de telle sorte que </w:t>
      </w:r>
      <w:r>
        <w:rPr>
          <w:b/>
        </w:rPr>
        <w:t>son</w:t>
      </w:r>
      <w:r w:rsidRPr="00307561">
        <w:rPr>
          <w:b/>
        </w:rPr>
        <w:t xml:space="preserve"> point</w:t>
      </w:r>
      <w:r>
        <w:rPr>
          <w:b/>
        </w:rPr>
        <w:t xml:space="preserve"> </w:t>
      </w:r>
      <w:r w:rsidRPr="00307561">
        <w:rPr>
          <w:b/>
        </w:rPr>
        <w:t>H coïncide avec le point</w:t>
      </w:r>
      <w:r>
        <w:rPr>
          <w:b/>
        </w:rPr>
        <w:t xml:space="preserve"> </w:t>
      </w:r>
      <w:r w:rsidRPr="00307561">
        <w:rPr>
          <w:b/>
        </w:rPr>
        <w:t>R</w:t>
      </w:r>
      <w:r w:rsidR="00A44AE3">
        <w:rPr>
          <w:b/>
        </w:rPr>
        <w:t> ;</w:t>
      </w:r>
      <w:r w:rsidRPr="00307561">
        <w:rPr>
          <w:b/>
        </w:rPr>
        <w:t xml:space="preserve"> si le dossier du siège est réglable, il doit être </w:t>
      </w:r>
      <w:r>
        <w:rPr>
          <w:b/>
        </w:rPr>
        <w:t>rég</w:t>
      </w:r>
      <w:r w:rsidRPr="00307561">
        <w:rPr>
          <w:b/>
        </w:rPr>
        <w:t>lé à l</w:t>
      </w:r>
      <w:r w:rsidR="00B4782D">
        <w:rPr>
          <w:b/>
        </w:rPr>
        <w:t>’</w:t>
      </w:r>
      <w:r w:rsidRPr="00307561">
        <w:rPr>
          <w:b/>
        </w:rPr>
        <w:t xml:space="preserve">angle </w:t>
      </w:r>
      <w:r w:rsidRPr="00E2792A">
        <w:rPr>
          <w:b/>
          <w:spacing w:val="-1"/>
        </w:rPr>
        <w:t>prévu d</w:t>
      </w:r>
      <w:r w:rsidR="00B4782D">
        <w:rPr>
          <w:b/>
          <w:spacing w:val="-1"/>
        </w:rPr>
        <w:t>’</w:t>
      </w:r>
      <w:r w:rsidRPr="00E2792A">
        <w:rPr>
          <w:b/>
          <w:spacing w:val="-1"/>
        </w:rPr>
        <w:t>inclinaison correspondant à l</w:t>
      </w:r>
      <w:r w:rsidR="00B4782D">
        <w:rPr>
          <w:b/>
          <w:spacing w:val="-1"/>
        </w:rPr>
        <w:t>’</w:t>
      </w:r>
      <w:r w:rsidRPr="00E2792A">
        <w:rPr>
          <w:b/>
          <w:spacing w:val="-1"/>
        </w:rPr>
        <w:t>angle de torse nominal. La relation</w:t>
      </w:r>
      <w:r>
        <w:rPr>
          <w:b/>
        </w:rPr>
        <w:t xml:space="preserve"> entre le point H et le point R doit être conforme aux prescriptions du paragraphe 2.2 de l</w:t>
      </w:r>
      <w:r w:rsidR="00B4782D">
        <w:rPr>
          <w:b/>
        </w:rPr>
        <w:t>’</w:t>
      </w:r>
      <w:r>
        <w:rPr>
          <w:b/>
        </w:rPr>
        <w:t xml:space="preserve">annexe 11. </w:t>
      </w:r>
    </w:p>
    <w:p w14:paraId="01155CBE" w14:textId="77777777" w:rsidR="00B324AA" w:rsidRDefault="00B324AA" w:rsidP="003B4AD6">
      <w:pPr>
        <w:pStyle w:val="SingleTxtG"/>
        <w:spacing w:line="230" w:lineRule="atLeast"/>
        <w:ind w:left="2268"/>
        <w:rPr>
          <w:b/>
        </w:rPr>
      </w:pPr>
      <w:r>
        <w:rPr>
          <w:b/>
        </w:rPr>
        <w:t>Si, à un autre moment pendant l</w:t>
      </w:r>
      <w:r w:rsidR="00B4782D">
        <w:rPr>
          <w:b/>
        </w:rPr>
        <w:t>’</w:t>
      </w:r>
      <w:r>
        <w:rPr>
          <w:b/>
        </w:rPr>
        <w:t>essai de l</w:t>
      </w:r>
      <w:r w:rsidR="00B4782D">
        <w:rPr>
          <w:b/>
        </w:rPr>
        <w:t>’</w:t>
      </w:r>
      <w:r>
        <w:rPr>
          <w:b/>
        </w:rPr>
        <w:t>appuie-tête, le point H et l</w:t>
      </w:r>
      <w:r w:rsidR="00B4782D">
        <w:rPr>
          <w:b/>
        </w:rPr>
        <w:t>’</w:t>
      </w:r>
      <w:r>
        <w:rPr>
          <w:b/>
        </w:rPr>
        <w:t>angle réel de torse sont conformes aux dispositions du paragraphe 2.2.1 de l</w:t>
      </w:r>
      <w:r w:rsidR="00B4782D">
        <w:rPr>
          <w:b/>
        </w:rPr>
        <w:t>’</w:t>
      </w:r>
      <w:r>
        <w:rPr>
          <w:b/>
        </w:rPr>
        <w:t>annexe 11, il n</w:t>
      </w:r>
      <w:r w:rsidR="00B4782D">
        <w:rPr>
          <w:b/>
        </w:rPr>
        <w:t>’</w:t>
      </w:r>
      <w:r>
        <w:rPr>
          <w:b/>
        </w:rPr>
        <w:t>est pas nécessaire de revérifier leur relation lors de la mesure de la hauteur prescrite à la présente annexe.</w:t>
      </w:r>
    </w:p>
    <w:p w14:paraId="2B93A131" w14:textId="77777777" w:rsidR="00B324AA" w:rsidRDefault="00B324AA" w:rsidP="003B4AD6">
      <w:pPr>
        <w:pStyle w:val="SingleTxtG"/>
        <w:spacing w:line="230" w:lineRule="atLeast"/>
        <w:ind w:left="2268"/>
        <w:rPr>
          <w:b/>
        </w:rPr>
      </w:pPr>
      <w:r>
        <w:rPr>
          <w:b/>
        </w:rPr>
        <w:t>Variante</w:t>
      </w:r>
      <w:r w:rsidR="00A44AE3">
        <w:rPr>
          <w:b/>
        </w:rPr>
        <w:t> :</w:t>
      </w:r>
      <w:r>
        <w:rPr>
          <w:b/>
        </w:rPr>
        <w:t xml:space="preserve"> </w:t>
      </w:r>
    </w:p>
    <w:p w14:paraId="599BA92C" w14:textId="77777777" w:rsidR="00B324AA" w:rsidRDefault="00B324AA" w:rsidP="003B4AD6">
      <w:pPr>
        <w:pStyle w:val="SingleTxtG"/>
        <w:spacing w:line="230" w:lineRule="atLeast"/>
        <w:ind w:left="2268"/>
        <w:rPr>
          <w:b/>
        </w:rPr>
      </w:pPr>
      <w:r>
        <w:rPr>
          <w:b/>
        </w:rPr>
        <w:t>Si, à un autre moment pendant l</w:t>
      </w:r>
      <w:r w:rsidR="00B4782D">
        <w:rPr>
          <w:b/>
        </w:rPr>
        <w:t>’</w:t>
      </w:r>
      <w:r>
        <w:rPr>
          <w:b/>
        </w:rPr>
        <w:t>essai de l</w:t>
      </w:r>
      <w:r w:rsidR="00B4782D">
        <w:rPr>
          <w:b/>
        </w:rPr>
        <w:t>’</w:t>
      </w:r>
      <w:r>
        <w:rPr>
          <w:b/>
        </w:rPr>
        <w:t>appuie-tête, le point H et/ou l</w:t>
      </w:r>
      <w:r w:rsidR="00B4782D">
        <w:rPr>
          <w:b/>
        </w:rPr>
        <w:t>’</w:t>
      </w:r>
      <w:r>
        <w:rPr>
          <w:b/>
        </w:rPr>
        <w:t>angle réel de torse ne sont pas conformes aux dispositions du paragraphe 2.2.1 de l</w:t>
      </w:r>
      <w:r w:rsidR="00B4782D">
        <w:rPr>
          <w:b/>
        </w:rPr>
        <w:t>’</w:t>
      </w:r>
      <w:r>
        <w:rPr>
          <w:b/>
        </w:rPr>
        <w:t>annexe 11 mais que, par la suite, les dispositions du paragraphe 2.2.3 ou 2.2.4 de ladite annexe ont été appliquées, leur relation ne doit pas être revérifiée pour la mesure de la hauteur.</w:t>
      </w:r>
    </w:p>
    <w:p w14:paraId="43B5D031" w14:textId="77777777" w:rsidR="00B324AA" w:rsidRDefault="00B324AA" w:rsidP="003B4AD6">
      <w:pPr>
        <w:pStyle w:val="SingleTxtG"/>
        <w:tabs>
          <w:tab w:val="left" w:pos="2268"/>
        </w:tabs>
        <w:spacing w:line="230" w:lineRule="atLeast"/>
        <w:rPr>
          <w:b/>
        </w:rPr>
      </w:pPr>
      <w:r w:rsidRPr="00307561">
        <w:rPr>
          <w:b/>
        </w:rPr>
        <w:t>2.2</w:t>
      </w:r>
      <w:r w:rsidRPr="00307561">
        <w:rPr>
          <w:b/>
        </w:rPr>
        <w:tab/>
      </w:r>
      <w:r w:rsidRPr="00307561">
        <w:rPr>
          <w:b/>
          <w:bCs/>
        </w:rPr>
        <w:t>Appareil de mesure de la hauteur</w:t>
      </w:r>
    </w:p>
    <w:p w14:paraId="3100C9CF" w14:textId="77777777" w:rsidR="00B324AA" w:rsidRDefault="00B324AA" w:rsidP="003B4AD6">
      <w:pPr>
        <w:pStyle w:val="SingleTxtG"/>
        <w:spacing w:line="230" w:lineRule="atLeast"/>
        <w:ind w:left="2268"/>
        <w:rPr>
          <w:b/>
        </w:rPr>
      </w:pPr>
      <w:r>
        <w:rPr>
          <w:b/>
        </w:rPr>
        <w:tab/>
        <w:t>La</w:t>
      </w:r>
      <w:r w:rsidRPr="00307561">
        <w:rPr>
          <w:b/>
        </w:rPr>
        <w:t xml:space="preserve"> mesure de la hauteur</w:t>
      </w:r>
      <w:r>
        <w:rPr>
          <w:b/>
        </w:rPr>
        <w:t xml:space="preserve"> s</w:t>
      </w:r>
      <w:r w:rsidR="00B4782D">
        <w:rPr>
          <w:b/>
        </w:rPr>
        <w:t>’</w:t>
      </w:r>
      <w:r>
        <w:rPr>
          <w:b/>
        </w:rPr>
        <w:t>effectue à l</w:t>
      </w:r>
      <w:r w:rsidR="00B4782D">
        <w:rPr>
          <w:b/>
        </w:rPr>
        <w:t>’</w:t>
      </w:r>
      <w:r>
        <w:rPr>
          <w:b/>
        </w:rPr>
        <w:t>aide d</w:t>
      </w:r>
      <w:r w:rsidR="00B4782D">
        <w:rPr>
          <w:b/>
        </w:rPr>
        <w:t>’</w:t>
      </w:r>
      <w:r>
        <w:rPr>
          <w:b/>
        </w:rPr>
        <w:t>un appareil qui facilite la mesure des coordonnées.</w:t>
      </w:r>
      <w:r w:rsidRPr="00307561">
        <w:rPr>
          <w:b/>
        </w:rPr>
        <w:t xml:space="preserve"> </w:t>
      </w:r>
    </w:p>
    <w:p w14:paraId="064AD428" w14:textId="77777777" w:rsidR="00B324AA" w:rsidRDefault="00B324AA" w:rsidP="003B4AD6">
      <w:pPr>
        <w:pStyle w:val="SingleTxtG"/>
        <w:tabs>
          <w:tab w:val="left" w:pos="2268"/>
        </w:tabs>
        <w:spacing w:line="230" w:lineRule="atLeast"/>
        <w:rPr>
          <w:b/>
        </w:rPr>
      </w:pPr>
      <w:r>
        <w:rPr>
          <w:b/>
        </w:rPr>
        <w:t>2.3</w:t>
      </w:r>
      <w:r>
        <w:rPr>
          <w:b/>
        </w:rPr>
        <w:tab/>
      </w:r>
      <w:r>
        <w:rPr>
          <w:b/>
        </w:rPr>
        <w:tab/>
        <w:t>Mesure de la hauteur</w:t>
      </w:r>
    </w:p>
    <w:p w14:paraId="7FB9C0B8" w14:textId="77777777" w:rsidR="00B324AA" w:rsidRDefault="00B324AA" w:rsidP="003B4AD6">
      <w:pPr>
        <w:pStyle w:val="SingleTxtG"/>
        <w:spacing w:line="230" w:lineRule="atLeast"/>
        <w:ind w:left="2268"/>
        <w:rPr>
          <w:b/>
        </w:rPr>
      </w:pPr>
      <w:r>
        <w:rPr>
          <w:b/>
        </w:rPr>
        <w:t>Toutes les mesures doivent être effectuées dans le plan longitudinal médian du siège de la place assise.</w:t>
      </w:r>
    </w:p>
    <w:p w14:paraId="142349E8" w14:textId="77777777" w:rsidR="00B324AA" w:rsidRDefault="00B324AA" w:rsidP="003B4AD6">
      <w:pPr>
        <w:pStyle w:val="SingleTxtG"/>
        <w:tabs>
          <w:tab w:val="left" w:pos="2268"/>
        </w:tabs>
        <w:spacing w:line="230" w:lineRule="atLeast"/>
        <w:rPr>
          <w:b/>
        </w:rPr>
      </w:pPr>
      <w:r w:rsidRPr="00B62C8C">
        <w:rPr>
          <w:b/>
        </w:rPr>
        <w:t>2.3.1</w:t>
      </w:r>
      <w:r w:rsidRPr="00B62C8C">
        <w:rPr>
          <w:b/>
        </w:rPr>
        <w:tab/>
        <w:t>Détermination du point de contact (voir fig</w:t>
      </w:r>
      <w:r>
        <w:rPr>
          <w:b/>
        </w:rPr>
        <w:t xml:space="preserve">. </w:t>
      </w:r>
      <w:r w:rsidRPr="00B62C8C">
        <w:rPr>
          <w:b/>
        </w:rPr>
        <w:t>10-1)</w:t>
      </w:r>
    </w:p>
    <w:p w14:paraId="28D714E3" w14:textId="77777777" w:rsidR="00B324AA" w:rsidRDefault="00B324AA" w:rsidP="003B4AD6">
      <w:pPr>
        <w:pStyle w:val="SingleTxtG"/>
        <w:spacing w:line="230" w:lineRule="atLeast"/>
        <w:ind w:left="2268"/>
        <w:rPr>
          <w:b/>
        </w:rPr>
      </w:pPr>
      <w:r w:rsidRPr="00F55E58">
        <w:rPr>
          <w:b/>
          <w:spacing w:val="-2"/>
        </w:rPr>
        <w:tab/>
      </w:r>
      <w:r w:rsidRPr="00BD6B2F">
        <w:rPr>
          <w:b/>
        </w:rPr>
        <w:t>Régler l</w:t>
      </w:r>
      <w:r w:rsidR="00B4782D">
        <w:rPr>
          <w:b/>
        </w:rPr>
        <w:t>’</w:t>
      </w:r>
      <w:r w:rsidRPr="00BD6B2F">
        <w:rPr>
          <w:b/>
        </w:rPr>
        <w:t>appuie-tête dans la position prévue pour une homme de taille</w:t>
      </w:r>
      <w:r w:rsidRPr="00BD6B2F">
        <w:rPr>
          <w:b/>
          <w:spacing w:val="-5"/>
        </w:rPr>
        <w:t xml:space="preserve"> moyenne</w:t>
      </w:r>
      <w:r w:rsidRPr="00B4782D">
        <w:rPr>
          <w:rStyle w:val="Appelnotedebasdep"/>
        </w:rPr>
        <w:footnoteReference w:id="9"/>
      </w:r>
      <w:r w:rsidRPr="00BD6B2F">
        <w:rPr>
          <w:b/>
          <w:spacing w:val="-5"/>
        </w:rPr>
        <w:t xml:space="preserve"> selon les instructions du constructeur. En l</w:t>
      </w:r>
      <w:r w:rsidR="00B4782D">
        <w:rPr>
          <w:b/>
          <w:spacing w:val="-5"/>
        </w:rPr>
        <w:t>’</w:t>
      </w:r>
      <w:r w:rsidRPr="00BD6B2F">
        <w:rPr>
          <w:b/>
          <w:spacing w:val="-5"/>
        </w:rPr>
        <w:t>absence d</w:t>
      </w:r>
      <w:r w:rsidR="00B4782D">
        <w:rPr>
          <w:b/>
          <w:spacing w:val="-5"/>
        </w:rPr>
        <w:t>’</w:t>
      </w:r>
      <w:r w:rsidRPr="00BD6B2F">
        <w:rPr>
          <w:b/>
          <w:spacing w:val="-5"/>
        </w:rPr>
        <w:t>instructions,</w:t>
      </w:r>
      <w:r>
        <w:rPr>
          <w:b/>
        </w:rPr>
        <w:t xml:space="preserve"> </w:t>
      </w:r>
      <w:r w:rsidRPr="00BD6B2F">
        <w:rPr>
          <w:b/>
          <w:spacing w:val="-2"/>
        </w:rPr>
        <w:t>l</w:t>
      </w:r>
      <w:r w:rsidR="00B4782D">
        <w:rPr>
          <w:b/>
          <w:spacing w:val="-2"/>
        </w:rPr>
        <w:t>’</w:t>
      </w:r>
      <w:r w:rsidRPr="00BD6B2F">
        <w:rPr>
          <w:b/>
          <w:spacing w:val="-2"/>
        </w:rPr>
        <w:t>appuie-tête doit être réglé aussi près que possible de la position médiane. Si deux positions de réglage sont équidistantes de la position médiane, l</w:t>
      </w:r>
      <w:r w:rsidR="00B4782D">
        <w:rPr>
          <w:b/>
          <w:spacing w:val="-2"/>
        </w:rPr>
        <w:t>’</w:t>
      </w:r>
      <w:r w:rsidRPr="00BD6B2F">
        <w:rPr>
          <w:b/>
          <w:spacing w:val="-2"/>
        </w:rPr>
        <w:t>appuie-tête doit être réglé sur la plus élevée et/ou la plus en arrière des deux.</w:t>
      </w:r>
    </w:p>
    <w:p w14:paraId="5E490681" w14:textId="77777777" w:rsidR="00B324AA" w:rsidRDefault="00B324AA" w:rsidP="003B4AD6">
      <w:pPr>
        <w:pStyle w:val="SingleTxtG"/>
        <w:spacing w:line="230" w:lineRule="atLeast"/>
        <w:ind w:left="2268"/>
        <w:rPr>
          <w:b/>
        </w:rPr>
      </w:pPr>
      <w:r>
        <w:rPr>
          <w:b/>
        </w:rPr>
        <w:tab/>
        <w:t>Sur les appuie-tête non réglables en hauteur, on utilise la seule position possible.</w:t>
      </w:r>
    </w:p>
    <w:p w14:paraId="328B6BFD" w14:textId="77777777" w:rsidR="00B324AA" w:rsidRDefault="00B324AA" w:rsidP="003B4AD6">
      <w:pPr>
        <w:pStyle w:val="SingleTxtG"/>
        <w:spacing w:line="230" w:lineRule="atLeast"/>
        <w:ind w:left="2268"/>
        <w:rPr>
          <w:b/>
        </w:rPr>
      </w:pPr>
      <w:r>
        <w:rPr>
          <w:b/>
        </w:rPr>
        <w:tab/>
        <w:t>S</w:t>
      </w:r>
      <w:r w:rsidR="00B4782D">
        <w:rPr>
          <w:b/>
        </w:rPr>
        <w:t>’</w:t>
      </w:r>
      <w:r>
        <w:rPr>
          <w:b/>
        </w:rPr>
        <w:t>il n</w:t>
      </w:r>
      <w:r w:rsidR="00B4782D">
        <w:rPr>
          <w:b/>
        </w:rPr>
        <w:t>’</w:t>
      </w:r>
      <w:r>
        <w:rPr>
          <w:b/>
        </w:rPr>
        <w:t>y a qu</w:t>
      </w:r>
      <w:r w:rsidR="00B4782D">
        <w:rPr>
          <w:b/>
        </w:rPr>
        <w:t>’</w:t>
      </w:r>
      <w:r>
        <w:rPr>
          <w:b/>
        </w:rPr>
        <w:t>une position d</w:t>
      </w:r>
      <w:r w:rsidR="00B4782D">
        <w:rPr>
          <w:b/>
        </w:rPr>
        <w:t>’</w:t>
      </w:r>
      <w:r>
        <w:rPr>
          <w:b/>
        </w:rPr>
        <w:t>utilisation, l</w:t>
      </w:r>
      <w:r w:rsidR="00B4782D">
        <w:rPr>
          <w:b/>
        </w:rPr>
        <w:t>’</w:t>
      </w:r>
      <w:r>
        <w:rPr>
          <w:b/>
        </w:rPr>
        <w:t>appuie-tête est considéré comme non réglable en hauteur.</w:t>
      </w:r>
    </w:p>
    <w:p w14:paraId="29BA9CAF" w14:textId="77777777" w:rsidR="00B324AA" w:rsidRDefault="00B324AA" w:rsidP="003B4AD6">
      <w:pPr>
        <w:pStyle w:val="SingleTxtG"/>
        <w:spacing w:line="230" w:lineRule="atLeast"/>
        <w:ind w:left="2268"/>
        <w:rPr>
          <w:b/>
        </w:rPr>
      </w:pPr>
      <w:r>
        <w:rPr>
          <w:b/>
        </w:rPr>
        <w:lastRenderedPageBreak/>
        <w:tab/>
        <w:t>Le point de contact est défini comme l</w:t>
      </w:r>
      <w:r w:rsidR="00B4782D">
        <w:rPr>
          <w:b/>
        </w:rPr>
        <w:t>’</w:t>
      </w:r>
      <w:r>
        <w:rPr>
          <w:b/>
        </w:rPr>
        <w:t>intersection entre une ligne horizontale, passant à la hauteur des coordonnées Z de l</w:t>
      </w:r>
      <w:r w:rsidR="00B4782D">
        <w:rPr>
          <w:b/>
        </w:rPr>
        <w:t>’</w:t>
      </w:r>
      <w:r>
        <w:rPr>
          <w:b/>
        </w:rPr>
        <w:t>arrière de la tête d</w:t>
      </w:r>
      <w:r w:rsidR="00B4782D">
        <w:rPr>
          <w:b/>
        </w:rPr>
        <w:t>’</w:t>
      </w:r>
      <w:r>
        <w:rPr>
          <w:b/>
        </w:rPr>
        <w:t>un homme de taille moyenne (comme indiqué dans le tableau 10-1) et la face avant de l</w:t>
      </w:r>
      <w:r w:rsidR="00B4782D">
        <w:rPr>
          <w:b/>
        </w:rPr>
        <w:t>’</w:t>
      </w:r>
      <w:r>
        <w:rPr>
          <w:b/>
        </w:rPr>
        <w:t>appuie-tête, comme indiqué à la figure 10-1.</w:t>
      </w:r>
    </w:p>
    <w:p w14:paraId="77199BE5" w14:textId="77777777" w:rsidR="00B324AA" w:rsidRDefault="00B324AA" w:rsidP="003B4AD6">
      <w:pPr>
        <w:pStyle w:val="SingleTxtG"/>
        <w:spacing w:line="230" w:lineRule="atLeast"/>
        <w:ind w:left="2268"/>
        <w:rPr>
          <w:b/>
        </w:rPr>
      </w:pPr>
      <w:r>
        <w:rPr>
          <w:b/>
        </w:rPr>
        <w:tab/>
        <w:t>Une fois que sa position a été définie, le point de contact sert de point de référence virtuel du siège (coordonnées x et z).</w:t>
      </w:r>
    </w:p>
    <w:p w14:paraId="2C7E947B" w14:textId="77777777" w:rsidR="00B324AA" w:rsidRDefault="00B324AA" w:rsidP="003B4AD6">
      <w:pPr>
        <w:pStyle w:val="SingleTxtG"/>
        <w:spacing w:line="230" w:lineRule="atLeast"/>
        <w:ind w:left="2268"/>
        <w:rPr>
          <w:b/>
        </w:rPr>
      </w:pPr>
      <w:r>
        <w:rPr>
          <w:b/>
        </w:rPr>
        <w:tab/>
        <w:t>Si le point de contact ne peut pas être déterminé parce que la ligne horizontale passant par l</w:t>
      </w:r>
      <w:r w:rsidR="00B4782D">
        <w:rPr>
          <w:b/>
        </w:rPr>
        <w:t>’</w:t>
      </w:r>
      <w:r>
        <w:rPr>
          <w:b/>
        </w:rPr>
        <w:t>arrière de la tête d</w:t>
      </w:r>
      <w:r w:rsidR="00B4782D">
        <w:rPr>
          <w:b/>
        </w:rPr>
        <w:t>’</w:t>
      </w:r>
      <w:r>
        <w:rPr>
          <w:b/>
        </w:rPr>
        <w:t>un homme de taille moyenne se situe au-dessus de l</w:t>
      </w:r>
      <w:r w:rsidR="00B4782D">
        <w:rPr>
          <w:b/>
        </w:rPr>
        <w:t>’</w:t>
      </w:r>
      <w:r>
        <w:rPr>
          <w:b/>
        </w:rPr>
        <w:t>appuie-tête, il convient de relever celui-ci jusqu</w:t>
      </w:r>
      <w:r w:rsidR="00B4782D">
        <w:rPr>
          <w:b/>
        </w:rPr>
        <w:t>’</w:t>
      </w:r>
      <w:r>
        <w:rPr>
          <w:b/>
        </w:rPr>
        <w:t xml:space="preserve">à la position de réglage suivante afin de pouvoir déterminer le point de contact. </w:t>
      </w:r>
    </w:p>
    <w:p w14:paraId="0F1308EE" w14:textId="77777777" w:rsidR="00B324AA" w:rsidRDefault="00B324AA" w:rsidP="003B4AD6">
      <w:pPr>
        <w:pStyle w:val="SingleTxtG"/>
        <w:spacing w:line="230" w:lineRule="atLeast"/>
        <w:ind w:left="2268"/>
        <w:rPr>
          <w:b/>
        </w:rPr>
      </w:pPr>
      <w:r>
        <w:rPr>
          <w:b/>
        </w:rPr>
        <w:tab/>
        <w:t>Si cela ne permet pas d</w:t>
      </w:r>
      <w:r w:rsidR="00B4782D">
        <w:rPr>
          <w:b/>
        </w:rPr>
        <w:t>’</w:t>
      </w:r>
      <w:r>
        <w:rPr>
          <w:b/>
        </w:rPr>
        <w:t>obtenir un point d</w:t>
      </w:r>
      <w:r w:rsidR="00B4782D">
        <w:rPr>
          <w:b/>
        </w:rPr>
        <w:t>’</w:t>
      </w:r>
      <w:r>
        <w:rPr>
          <w:b/>
        </w:rPr>
        <w:t>intersection, on considère que le point de contact est constitué par le sommet de la tête de l</w:t>
      </w:r>
      <w:r w:rsidR="00B4782D">
        <w:rPr>
          <w:b/>
        </w:rPr>
        <w:t>’</w:t>
      </w:r>
      <w:r>
        <w:rPr>
          <w:b/>
        </w:rPr>
        <w:t>appuie</w:t>
      </w:r>
      <w:r>
        <w:rPr>
          <w:b/>
        </w:rPr>
        <w:noBreakHyphen/>
        <w:t>tête.</w:t>
      </w:r>
    </w:p>
    <w:p w14:paraId="684A488F" w14:textId="77777777" w:rsidR="00B324AA" w:rsidRDefault="00B324AA" w:rsidP="003B4AD6">
      <w:pPr>
        <w:pStyle w:val="SingleTxtG"/>
        <w:spacing w:line="230" w:lineRule="atLeast"/>
        <w:ind w:left="2268"/>
        <w:rPr>
          <w:b/>
        </w:rPr>
      </w:pPr>
      <w:r>
        <w:rPr>
          <w:b/>
        </w:rPr>
        <w:tab/>
        <w:t>Le sommet de l</w:t>
      </w:r>
      <w:r w:rsidR="00B4782D">
        <w:rPr>
          <w:b/>
        </w:rPr>
        <w:t>’</w:t>
      </w:r>
      <w:r>
        <w:rPr>
          <w:b/>
        </w:rPr>
        <w:t>appuie-tête, qui est défini comme son point le plus haut, est déterminé en abaissant une ligne horizontale dans le plan longitudinal médian de la place assise considérée jusqu</w:t>
      </w:r>
      <w:r w:rsidR="00B4782D">
        <w:rPr>
          <w:b/>
        </w:rPr>
        <w:t>’</w:t>
      </w:r>
      <w:r>
        <w:rPr>
          <w:b/>
        </w:rPr>
        <w:t>à ce qu</w:t>
      </w:r>
      <w:r w:rsidR="00B4782D">
        <w:rPr>
          <w:b/>
        </w:rPr>
        <w:t>’</w:t>
      </w:r>
      <w:r>
        <w:rPr>
          <w:b/>
        </w:rPr>
        <w:t>elle touche l</w:t>
      </w:r>
      <w:r w:rsidR="00B4782D">
        <w:rPr>
          <w:b/>
        </w:rPr>
        <w:t>’</w:t>
      </w:r>
      <w:r>
        <w:rPr>
          <w:b/>
        </w:rPr>
        <w:t>appuie-tête (voir fig. 10-4).</w:t>
      </w:r>
    </w:p>
    <w:p w14:paraId="04CE7556" w14:textId="77777777" w:rsidR="00B324AA" w:rsidRDefault="00B324AA" w:rsidP="003B4AD6">
      <w:pPr>
        <w:pStyle w:val="SingleTxtG"/>
        <w:spacing w:line="230" w:lineRule="atLeast"/>
        <w:ind w:left="2268"/>
        <w:rPr>
          <w:b/>
        </w:rPr>
      </w:pPr>
      <w:r>
        <w:rPr>
          <w:b/>
        </w:rPr>
        <w:tab/>
        <w:t>Si plusieurs points sont situés à la même hauteur, le point le plus en avant du sommet de l</w:t>
      </w:r>
      <w:r w:rsidR="00B4782D">
        <w:rPr>
          <w:b/>
        </w:rPr>
        <w:t>’</w:t>
      </w:r>
      <w:r>
        <w:rPr>
          <w:b/>
        </w:rPr>
        <w:t>appuie-tête est considéré comme le point de contact.</w:t>
      </w:r>
    </w:p>
    <w:p w14:paraId="7F78207B" w14:textId="77777777" w:rsidR="00B324AA" w:rsidRDefault="00B324AA" w:rsidP="003B4AD6">
      <w:pPr>
        <w:pStyle w:val="SingleTxtG"/>
        <w:spacing w:line="230" w:lineRule="atLeast"/>
        <w:ind w:left="2268"/>
        <w:rPr>
          <w:b/>
        </w:rPr>
      </w:pPr>
      <w:r>
        <w:rPr>
          <w:b/>
        </w:rPr>
        <w:tab/>
      </w:r>
      <w:r>
        <w:rPr>
          <w:b/>
          <w:i/>
        </w:rPr>
        <w:t>Note</w:t>
      </w:r>
      <w:r w:rsidR="00A44AE3">
        <w:rPr>
          <w:b/>
        </w:rPr>
        <w:t> :</w:t>
      </w:r>
      <w:r>
        <w:rPr>
          <w:b/>
        </w:rPr>
        <w:t xml:space="preserve"> le présent paragraphe porte uniquement sur le point de contact.</w:t>
      </w:r>
    </w:p>
    <w:p w14:paraId="3E831063" w14:textId="77777777" w:rsidR="00B324AA" w:rsidRDefault="00B324AA" w:rsidP="003B4AD6">
      <w:pPr>
        <w:pStyle w:val="SingleTxtG"/>
        <w:spacing w:line="230" w:lineRule="atLeast"/>
        <w:ind w:left="2268"/>
        <w:rPr>
          <w:b/>
        </w:rPr>
      </w:pPr>
      <w:r>
        <w:rPr>
          <w:b/>
        </w:rPr>
        <w:tab/>
        <w:t>Si le point de contact ne peut pas être déterminé parce que la ligne horizontale passant par l</w:t>
      </w:r>
      <w:r w:rsidR="00B4782D">
        <w:rPr>
          <w:b/>
        </w:rPr>
        <w:t>’</w:t>
      </w:r>
      <w:r>
        <w:rPr>
          <w:b/>
        </w:rPr>
        <w:t>arrière de la tête d</w:t>
      </w:r>
      <w:r w:rsidR="00B4782D">
        <w:rPr>
          <w:b/>
        </w:rPr>
        <w:t>’</w:t>
      </w:r>
      <w:r>
        <w:rPr>
          <w:b/>
        </w:rPr>
        <w:t>un mannequin homme de taille moyenne est au même niveau qu</w:t>
      </w:r>
      <w:r w:rsidR="00B4782D">
        <w:rPr>
          <w:b/>
        </w:rPr>
        <w:t>’</w:t>
      </w:r>
      <w:r>
        <w:rPr>
          <w:b/>
        </w:rPr>
        <w:t>une discontinuité dans l</w:t>
      </w:r>
      <w:r w:rsidR="00B4782D">
        <w:rPr>
          <w:b/>
        </w:rPr>
        <w:t>’</w:t>
      </w:r>
      <w:r>
        <w:rPr>
          <w:b/>
        </w:rPr>
        <w:t>appuie</w:t>
      </w:r>
      <w:r>
        <w:rPr>
          <w:b/>
        </w:rPr>
        <w:noBreakHyphen/>
        <w:t>tête, le point de contact est déterminé au moyen d</w:t>
      </w:r>
      <w:r w:rsidR="00B4782D">
        <w:rPr>
          <w:b/>
        </w:rPr>
        <w:t>’</w:t>
      </w:r>
      <w:r>
        <w:rPr>
          <w:b/>
        </w:rPr>
        <w:t>une sphère de 165 mm de diamètre dont le centre est à la même hauteur que la ligne horizontale passant par l</w:t>
      </w:r>
      <w:r w:rsidR="00B4782D">
        <w:rPr>
          <w:b/>
        </w:rPr>
        <w:t>’</w:t>
      </w:r>
      <w:r>
        <w:rPr>
          <w:b/>
        </w:rPr>
        <w:t>arrière de la tête du mannequin en question.</w:t>
      </w:r>
    </w:p>
    <w:p w14:paraId="451869A0" w14:textId="77777777" w:rsidR="00B324AA" w:rsidRDefault="00B324AA" w:rsidP="003B4AD6">
      <w:pPr>
        <w:pStyle w:val="SingleTxtG"/>
        <w:spacing w:line="230" w:lineRule="atLeast"/>
        <w:ind w:left="2268"/>
        <w:rPr>
          <w:b/>
        </w:rPr>
      </w:pPr>
      <w:r>
        <w:rPr>
          <w:b/>
        </w:rPr>
        <w:tab/>
        <w:t>Si la sphère touche en premier l</w:t>
      </w:r>
      <w:r w:rsidR="00B4782D">
        <w:rPr>
          <w:b/>
        </w:rPr>
        <w:t>’</w:t>
      </w:r>
      <w:r>
        <w:rPr>
          <w:b/>
        </w:rPr>
        <w:t>appuie-tête, le point de contact est considéré comme le point le plus en arrière de celle-ci dans la discontinuité (voir fig. 10-5).</w:t>
      </w:r>
    </w:p>
    <w:p w14:paraId="5498F9CA" w14:textId="77777777" w:rsidR="00B324AA" w:rsidRDefault="00B324AA" w:rsidP="003B4AD6">
      <w:pPr>
        <w:pStyle w:val="SingleTxtG"/>
        <w:tabs>
          <w:tab w:val="left" w:pos="2268"/>
        </w:tabs>
        <w:spacing w:line="230" w:lineRule="atLeast"/>
        <w:rPr>
          <w:b/>
        </w:rPr>
      </w:pPr>
      <w:r>
        <w:rPr>
          <w:b/>
        </w:rPr>
        <w:t>2.3.2</w:t>
      </w:r>
      <w:r>
        <w:rPr>
          <w:b/>
        </w:rPr>
        <w:tab/>
        <w:t>Détermination du point d</w:t>
      </w:r>
      <w:r w:rsidR="00B4782D">
        <w:rPr>
          <w:b/>
        </w:rPr>
        <w:t>’</w:t>
      </w:r>
      <w:r>
        <w:rPr>
          <w:b/>
        </w:rPr>
        <w:t>intersection</w:t>
      </w:r>
    </w:p>
    <w:p w14:paraId="0BB38BFC" w14:textId="77777777" w:rsidR="00B324AA" w:rsidRDefault="00B324AA" w:rsidP="003B4AD6">
      <w:pPr>
        <w:pStyle w:val="SingleTxtG"/>
        <w:spacing w:line="230" w:lineRule="atLeast"/>
        <w:ind w:left="2268"/>
        <w:rPr>
          <w:b/>
        </w:rPr>
      </w:pPr>
      <w:r>
        <w:rPr>
          <w:b/>
        </w:rPr>
        <w:tab/>
        <w:t>Régler l</w:t>
      </w:r>
      <w:r w:rsidR="00B4782D">
        <w:rPr>
          <w:b/>
        </w:rPr>
        <w:t>’</w:t>
      </w:r>
      <w:r>
        <w:rPr>
          <w:b/>
        </w:rPr>
        <w:t>appuie-tête dans sa position la plus haute. Si l</w:t>
      </w:r>
      <w:r w:rsidR="00B4782D">
        <w:rPr>
          <w:b/>
        </w:rPr>
        <w:t>’</w:t>
      </w:r>
      <w:r>
        <w:rPr>
          <w:b/>
        </w:rPr>
        <w:t>appuie-tête est rabattable ou réglable d</w:t>
      </w:r>
      <w:r w:rsidR="00B4782D">
        <w:rPr>
          <w:b/>
        </w:rPr>
        <w:t>’</w:t>
      </w:r>
      <w:r>
        <w:rPr>
          <w:b/>
        </w:rPr>
        <w:t>avant en arrière, il doit être placé dans la même position que pour la détermination du point de contact.</w:t>
      </w:r>
    </w:p>
    <w:p w14:paraId="020DEE9C" w14:textId="77777777" w:rsidR="00B324AA" w:rsidRDefault="00B324AA" w:rsidP="003B4AD6">
      <w:pPr>
        <w:pStyle w:val="SingleTxtG"/>
        <w:spacing w:line="230" w:lineRule="atLeast"/>
        <w:ind w:left="2268"/>
        <w:rPr>
          <w:b/>
        </w:rPr>
      </w:pPr>
      <w:r>
        <w:rPr>
          <w:b/>
        </w:rPr>
        <w:tab/>
        <w:t>Le point d</w:t>
      </w:r>
      <w:r w:rsidR="00B4782D">
        <w:rPr>
          <w:b/>
        </w:rPr>
        <w:t>’</w:t>
      </w:r>
      <w:r>
        <w:rPr>
          <w:b/>
        </w:rPr>
        <w:t>intersection est déterminé, sur la face avant de l</w:t>
      </w:r>
      <w:r w:rsidR="00B4782D">
        <w:rPr>
          <w:b/>
        </w:rPr>
        <w:t>’</w:t>
      </w:r>
      <w:r>
        <w:rPr>
          <w:b/>
        </w:rPr>
        <w:t>appuie</w:t>
      </w:r>
      <w:r>
        <w:rPr>
          <w:b/>
        </w:rPr>
        <w:noBreakHyphen/>
        <w:t>tête, comme l</w:t>
      </w:r>
      <w:r w:rsidR="00B4782D">
        <w:rPr>
          <w:b/>
        </w:rPr>
        <w:t>’</w:t>
      </w:r>
      <w:r>
        <w:rPr>
          <w:b/>
        </w:rPr>
        <w:t>intersection avec une ligne verticale passant en arrière du point de contact (voir fig. 10-2), à une distance x (voir tableau 10-1).</w:t>
      </w:r>
    </w:p>
    <w:p w14:paraId="6B8782A7" w14:textId="77777777" w:rsidR="00B324AA" w:rsidRDefault="00B324AA" w:rsidP="003B4AD6">
      <w:pPr>
        <w:pStyle w:val="SingleTxtG"/>
        <w:spacing w:line="230" w:lineRule="atLeast"/>
        <w:ind w:left="2268"/>
        <w:rPr>
          <w:b/>
        </w:rPr>
      </w:pPr>
      <w:r>
        <w:rPr>
          <w:b/>
        </w:rPr>
        <w:tab/>
        <w:t>Si le point d</w:t>
      </w:r>
      <w:r w:rsidR="00B4782D">
        <w:rPr>
          <w:b/>
        </w:rPr>
        <w:t>’</w:t>
      </w:r>
      <w:r>
        <w:rPr>
          <w:b/>
        </w:rPr>
        <w:t>intersection est situé en arrière du sommet de l</w:t>
      </w:r>
      <w:r w:rsidR="00B4782D">
        <w:rPr>
          <w:b/>
        </w:rPr>
        <w:t>’</w:t>
      </w:r>
      <w:r>
        <w:rPr>
          <w:b/>
        </w:rPr>
        <w:t>appuie</w:t>
      </w:r>
      <w:r>
        <w:rPr>
          <w:b/>
        </w:rPr>
        <w:noBreakHyphen/>
        <w:t>tête, il est considéré comme étant situé au sommet de l</w:t>
      </w:r>
      <w:r w:rsidR="00B4782D">
        <w:rPr>
          <w:b/>
        </w:rPr>
        <w:t>’</w:t>
      </w:r>
      <w:r>
        <w:rPr>
          <w:b/>
        </w:rPr>
        <w:t>appuie</w:t>
      </w:r>
      <w:r>
        <w:rPr>
          <w:b/>
        </w:rPr>
        <w:noBreakHyphen/>
        <w:t>tête (voir fig.</w:t>
      </w:r>
      <w:r w:rsidR="00B217E3">
        <w:rPr>
          <w:b/>
        </w:rPr>
        <w:t> </w:t>
      </w:r>
      <w:r>
        <w:rPr>
          <w:b/>
        </w:rPr>
        <w:t>10-4).</w:t>
      </w:r>
    </w:p>
    <w:p w14:paraId="48AC3269" w14:textId="77777777" w:rsidR="00B324AA" w:rsidRDefault="00B324AA" w:rsidP="003B4AD6">
      <w:pPr>
        <w:pStyle w:val="SingleTxtG"/>
        <w:spacing w:line="230" w:lineRule="atLeast"/>
        <w:ind w:left="2268"/>
        <w:rPr>
          <w:b/>
        </w:rPr>
      </w:pPr>
      <w:r>
        <w:rPr>
          <w:b/>
        </w:rPr>
        <w:tab/>
      </w:r>
      <w:r w:rsidRPr="00BD6B2F">
        <w:rPr>
          <w:b/>
          <w:i/>
        </w:rPr>
        <w:t>Note</w:t>
      </w:r>
      <w:r w:rsidR="00A44AE3">
        <w:rPr>
          <w:b/>
        </w:rPr>
        <w:t> :</w:t>
      </w:r>
      <w:r>
        <w:rPr>
          <w:b/>
        </w:rPr>
        <w:t xml:space="preserve"> chaque fois qu</w:t>
      </w:r>
      <w:r w:rsidR="00B4782D">
        <w:rPr>
          <w:b/>
        </w:rPr>
        <w:t>’</w:t>
      </w:r>
      <w:r>
        <w:rPr>
          <w:b/>
        </w:rPr>
        <w:t xml:space="preserve">il est question de </w:t>
      </w:r>
      <w:r w:rsidRPr="00ED75A3">
        <w:rPr>
          <w:b/>
        </w:rPr>
        <w:t>“</w:t>
      </w:r>
      <w:r>
        <w:rPr>
          <w:b/>
        </w:rPr>
        <w:t>sommet</w:t>
      </w:r>
      <w:r w:rsidRPr="00ED75A3">
        <w:rPr>
          <w:b/>
        </w:rPr>
        <w:t>”</w:t>
      </w:r>
      <w:r>
        <w:rPr>
          <w:b/>
        </w:rPr>
        <w:t xml:space="preserve"> adopter une solution analogue.</w:t>
      </w:r>
    </w:p>
    <w:p w14:paraId="1116CCB9" w14:textId="77777777" w:rsidR="00B324AA" w:rsidRDefault="00B324AA" w:rsidP="003B4AD6">
      <w:pPr>
        <w:pStyle w:val="SingleTxtG"/>
        <w:spacing w:line="230" w:lineRule="atLeast"/>
        <w:ind w:left="2268"/>
        <w:rPr>
          <w:b/>
        </w:rPr>
      </w:pPr>
      <w:r>
        <w:rPr>
          <w:b/>
        </w:rPr>
        <w:tab/>
        <w:t>Si le point de contact est considéré comme le sommet de l</w:t>
      </w:r>
      <w:r w:rsidR="00B4782D">
        <w:rPr>
          <w:b/>
        </w:rPr>
        <w:t>’</w:t>
      </w:r>
      <w:r>
        <w:rPr>
          <w:b/>
        </w:rPr>
        <w:t>appuie-tête au paragraphe 2.3.1 et s</w:t>
      </w:r>
      <w:r w:rsidR="00B4782D">
        <w:rPr>
          <w:b/>
        </w:rPr>
        <w:t>’</w:t>
      </w:r>
      <w:r>
        <w:rPr>
          <w:b/>
        </w:rPr>
        <w:t>il n</w:t>
      </w:r>
      <w:r w:rsidR="00B4782D">
        <w:rPr>
          <w:b/>
        </w:rPr>
        <w:t>’</w:t>
      </w:r>
      <w:r>
        <w:rPr>
          <w:b/>
        </w:rPr>
        <w:t>existe pas de point d</w:t>
      </w:r>
      <w:r w:rsidR="00B4782D">
        <w:rPr>
          <w:b/>
        </w:rPr>
        <w:t>’</w:t>
      </w:r>
      <w:r>
        <w:rPr>
          <w:b/>
        </w:rPr>
        <w:t>intersection sur la face avant de l</w:t>
      </w:r>
      <w:r w:rsidR="00B4782D">
        <w:rPr>
          <w:b/>
        </w:rPr>
        <w:t>’</w:t>
      </w:r>
      <w:r>
        <w:rPr>
          <w:b/>
        </w:rPr>
        <w:t>appuie-tête, le point d</w:t>
      </w:r>
      <w:r w:rsidR="00B4782D">
        <w:rPr>
          <w:b/>
        </w:rPr>
        <w:t>’</w:t>
      </w:r>
      <w:r>
        <w:rPr>
          <w:b/>
        </w:rPr>
        <w:t>intersection est aussi considéré comme étant situé au sommet de la tête ou de l</w:t>
      </w:r>
      <w:r w:rsidR="00B4782D">
        <w:rPr>
          <w:b/>
        </w:rPr>
        <w:t>’</w:t>
      </w:r>
      <w:r>
        <w:rPr>
          <w:b/>
        </w:rPr>
        <w:t>appuie-tête conformément aux dispositions du paragraphe 2.3.1 de la présente annexe.</w:t>
      </w:r>
    </w:p>
    <w:p w14:paraId="32B8A23C" w14:textId="77777777" w:rsidR="00B324AA" w:rsidRDefault="00B324AA" w:rsidP="003B4AD6">
      <w:pPr>
        <w:pStyle w:val="SingleTxtG"/>
        <w:spacing w:line="230" w:lineRule="atLeast"/>
        <w:ind w:left="2268"/>
        <w:rPr>
          <w:b/>
        </w:rPr>
      </w:pPr>
      <w:r w:rsidRPr="00355860">
        <w:rPr>
          <w:b/>
        </w:rPr>
        <w:tab/>
        <w:t>Une fois</w:t>
      </w:r>
      <w:r>
        <w:rPr>
          <w:b/>
          <w:vertAlign w:val="subscript"/>
        </w:rPr>
        <w:t xml:space="preserve"> </w:t>
      </w:r>
      <w:r>
        <w:rPr>
          <w:b/>
        </w:rPr>
        <w:t>déterminé, le point d</w:t>
      </w:r>
      <w:r w:rsidR="00B4782D">
        <w:rPr>
          <w:b/>
        </w:rPr>
        <w:t>’</w:t>
      </w:r>
      <w:r>
        <w:rPr>
          <w:b/>
        </w:rPr>
        <w:t xml:space="preserve">intersection est le même pour toutes les positions de réglage. </w:t>
      </w:r>
    </w:p>
    <w:p w14:paraId="7034A725" w14:textId="77777777" w:rsidR="00B324AA" w:rsidRPr="00355860" w:rsidRDefault="00B324AA" w:rsidP="003B4AD6">
      <w:pPr>
        <w:pStyle w:val="SingleTxtG"/>
        <w:spacing w:line="230" w:lineRule="atLeast"/>
        <w:ind w:left="2268"/>
        <w:rPr>
          <w:b/>
        </w:rPr>
      </w:pPr>
      <w:r>
        <w:rPr>
          <w:b/>
        </w:rPr>
        <w:tab/>
        <w:t>Sur les appuie-tête non réglables en hauteur, on utilise la seule position possible.</w:t>
      </w:r>
    </w:p>
    <w:p w14:paraId="2EFD1DFE" w14:textId="77777777" w:rsidR="00B324AA" w:rsidRPr="004F37D7" w:rsidRDefault="00B324AA" w:rsidP="00B217E3">
      <w:pPr>
        <w:pStyle w:val="Titre1"/>
        <w:keepLines w:val="0"/>
        <w:spacing w:after="120"/>
        <w:rPr>
          <w:b/>
          <w:lang w:val="en-GB"/>
        </w:rPr>
      </w:pPr>
      <w:r w:rsidRPr="004F37D7">
        <w:rPr>
          <w:b/>
          <w:lang w:val="en-GB"/>
        </w:rPr>
        <w:lastRenderedPageBreak/>
        <w:t xml:space="preserve">Tableau </w:t>
      </w:r>
      <w:r w:rsidRPr="004F37D7">
        <w:rPr>
          <w:rFonts w:hint="eastAsia"/>
          <w:b/>
          <w:lang w:val="en-GB"/>
        </w:rPr>
        <w:t>10-1</w:t>
      </w:r>
    </w:p>
    <w:tbl>
      <w:tblPr>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43"/>
        <w:gridCol w:w="2038"/>
        <w:gridCol w:w="1866"/>
        <w:gridCol w:w="2060"/>
        <w:gridCol w:w="1798"/>
      </w:tblGrid>
      <w:tr w:rsidR="00B324AA" w:rsidRPr="004F37D7" w14:paraId="719EEF23" w14:textId="77777777" w:rsidTr="00B36E9F">
        <w:trPr>
          <w:trHeight w:val="1140"/>
          <w:tblHeader/>
        </w:trPr>
        <w:tc>
          <w:tcPr>
            <w:tcW w:w="8505" w:type="dxa"/>
            <w:gridSpan w:val="5"/>
            <w:tcBorders>
              <w:top w:val="single" w:sz="4" w:space="0" w:color="auto"/>
              <w:bottom w:val="single" w:sz="12" w:space="0" w:color="auto"/>
            </w:tcBorders>
            <w:shd w:val="clear" w:color="auto" w:fill="auto"/>
            <w:vAlign w:val="bottom"/>
          </w:tcPr>
          <w:p w14:paraId="3F747450" w14:textId="77777777" w:rsidR="00B324AA" w:rsidRPr="004F37D7" w:rsidRDefault="00B324AA" w:rsidP="00B36E9F">
            <w:pPr>
              <w:suppressAutoHyphens w:val="0"/>
              <w:spacing w:before="80" w:after="80" w:line="200" w:lineRule="exact"/>
              <w:ind w:right="113"/>
              <w:rPr>
                <w:rFonts w:eastAsia="MS Mincho"/>
                <w:b/>
                <w:i/>
                <w:sz w:val="16"/>
                <w:szCs w:val="16"/>
              </w:rPr>
            </w:pPr>
            <w:r w:rsidRPr="004F37D7">
              <w:rPr>
                <w:rFonts w:eastAsia="MS Mincho"/>
                <w:b/>
                <w:i/>
                <w:sz w:val="16"/>
                <w:szCs w:val="16"/>
              </w:rPr>
              <w:t>Tableau de position de la tête</w:t>
            </w:r>
            <w:r w:rsidRPr="004F37D7">
              <w:rPr>
                <w:rFonts w:eastAsia="MS Mincho"/>
                <w:b/>
                <w:i/>
                <w:sz w:val="16"/>
                <w:szCs w:val="16"/>
              </w:rPr>
              <w:br/>
              <w:t>Emplacement de l</w:t>
            </w:r>
            <w:r w:rsidR="00B4782D">
              <w:rPr>
                <w:rFonts w:eastAsia="MS Mincho"/>
                <w:b/>
                <w:i/>
                <w:sz w:val="16"/>
                <w:szCs w:val="16"/>
              </w:rPr>
              <w:t>’</w:t>
            </w:r>
            <w:r w:rsidRPr="004F37D7">
              <w:rPr>
                <w:rFonts w:eastAsia="MS Mincho"/>
                <w:b/>
                <w:i/>
                <w:sz w:val="16"/>
                <w:szCs w:val="16"/>
              </w:rPr>
              <w:t xml:space="preserve">arrière de la tête de deux mannequins homme en position de conduite par rapport au point R, </w:t>
            </w:r>
            <w:r>
              <w:rPr>
                <w:rFonts w:eastAsia="MS Mincho"/>
                <w:b/>
                <w:i/>
                <w:sz w:val="16"/>
                <w:szCs w:val="16"/>
              </w:rPr>
              <w:br/>
            </w:r>
            <w:r w:rsidRPr="004F37D7">
              <w:rPr>
                <w:rFonts w:eastAsia="MS Mincho"/>
                <w:b/>
                <w:i/>
                <w:sz w:val="16"/>
                <w:szCs w:val="16"/>
              </w:rPr>
              <w:t xml:space="preserve">à plusieurs angles de torse et </w:t>
            </w:r>
            <w:r w:rsidRPr="004F37D7">
              <w:rPr>
                <w:rFonts w:eastAsia="MS Mincho"/>
                <w:b/>
                <w:i/>
                <w:sz w:val="16"/>
                <w:szCs w:val="16"/>
              </w:rPr>
              <w:br/>
              <w:t>“distance x” qui les sépare</w:t>
            </w:r>
          </w:p>
        </w:tc>
      </w:tr>
      <w:tr w:rsidR="00B324AA" w:rsidRPr="004F37D7" w14:paraId="5AB1F204" w14:textId="77777777" w:rsidTr="00B36E9F">
        <w:trPr>
          <w:trHeight w:val="1335"/>
        </w:trPr>
        <w:tc>
          <w:tcPr>
            <w:tcW w:w="743" w:type="dxa"/>
            <w:tcBorders>
              <w:top w:val="single" w:sz="12" w:space="0" w:color="auto"/>
            </w:tcBorders>
            <w:shd w:val="clear" w:color="auto" w:fill="auto"/>
          </w:tcPr>
          <w:p w14:paraId="7948F5E4" w14:textId="77777777" w:rsidR="00B324AA" w:rsidRPr="004F37D7" w:rsidRDefault="00B324AA" w:rsidP="00B36E9F">
            <w:pPr>
              <w:suppressAutoHyphens w:val="0"/>
              <w:spacing w:before="80" w:after="80" w:line="200" w:lineRule="exact"/>
              <w:ind w:right="113"/>
              <w:rPr>
                <w:rFonts w:eastAsia="MS Mincho"/>
                <w:b/>
                <w:sz w:val="16"/>
                <w:szCs w:val="16"/>
              </w:rPr>
            </w:pPr>
            <w:r w:rsidRPr="004F37D7">
              <w:rPr>
                <w:rFonts w:eastAsia="MS Mincho"/>
                <w:b/>
                <w:sz w:val="16"/>
                <w:szCs w:val="16"/>
              </w:rPr>
              <w:t xml:space="preserve">Angle </w:t>
            </w:r>
            <w:r>
              <w:rPr>
                <w:rFonts w:eastAsia="MS Mincho"/>
                <w:b/>
                <w:sz w:val="16"/>
                <w:szCs w:val="16"/>
              </w:rPr>
              <w:br/>
            </w:r>
            <w:r w:rsidRPr="004F37D7">
              <w:rPr>
                <w:rFonts w:eastAsia="MS Mincho"/>
                <w:b/>
                <w:sz w:val="16"/>
                <w:szCs w:val="16"/>
              </w:rPr>
              <w:t>de torse prévu</w:t>
            </w:r>
          </w:p>
        </w:tc>
        <w:tc>
          <w:tcPr>
            <w:tcW w:w="2038" w:type="dxa"/>
            <w:tcBorders>
              <w:top w:val="single" w:sz="12" w:space="0" w:color="auto"/>
            </w:tcBorders>
            <w:shd w:val="clear" w:color="auto" w:fill="auto"/>
          </w:tcPr>
          <w:p w14:paraId="7F0E267B" w14:textId="77777777" w:rsidR="00B324AA" w:rsidRPr="004F37D7" w:rsidRDefault="00B324AA" w:rsidP="00B36E9F">
            <w:pPr>
              <w:suppressAutoHyphens w:val="0"/>
              <w:spacing w:before="80" w:after="80" w:line="200" w:lineRule="exact"/>
              <w:ind w:right="113"/>
              <w:rPr>
                <w:rFonts w:eastAsia="MS Mincho"/>
                <w:b/>
                <w:sz w:val="16"/>
                <w:szCs w:val="16"/>
              </w:rPr>
            </w:pPr>
            <w:r w:rsidRPr="004F37D7">
              <w:rPr>
                <w:rFonts w:eastAsia="MS Mincho"/>
                <w:b/>
                <w:sz w:val="16"/>
                <w:szCs w:val="16"/>
              </w:rPr>
              <w:t>Coordonnées x de l</w:t>
            </w:r>
            <w:r w:rsidR="00B4782D">
              <w:rPr>
                <w:rFonts w:eastAsia="MS Mincho"/>
                <w:b/>
                <w:sz w:val="16"/>
                <w:szCs w:val="16"/>
              </w:rPr>
              <w:t>’</w:t>
            </w:r>
            <w:r w:rsidRPr="004F37D7">
              <w:rPr>
                <w:rFonts w:eastAsia="MS Mincho"/>
                <w:b/>
                <w:sz w:val="16"/>
                <w:szCs w:val="16"/>
              </w:rPr>
              <w:t>arrière de la tête d</w:t>
            </w:r>
            <w:r w:rsidR="00B4782D">
              <w:rPr>
                <w:rFonts w:eastAsia="MS Mincho"/>
                <w:b/>
                <w:sz w:val="16"/>
                <w:szCs w:val="16"/>
              </w:rPr>
              <w:t>’</w:t>
            </w:r>
            <w:r w:rsidRPr="004F37D7">
              <w:rPr>
                <w:rFonts w:eastAsia="MS Mincho"/>
                <w:b/>
                <w:sz w:val="16"/>
                <w:szCs w:val="16"/>
              </w:rPr>
              <w:t xml:space="preserve">un mannequin homme de taille moyenne </w:t>
            </w:r>
          </w:p>
        </w:tc>
        <w:tc>
          <w:tcPr>
            <w:tcW w:w="1866" w:type="dxa"/>
            <w:tcBorders>
              <w:top w:val="single" w:sz="12" w:space="0" w:color="auto"/>
            </w:tcBorders>
            <w:shd w:val="clear" w:color="auto" w:fill="auto"/>
          </w:tcPr>
          <w:p w14:paraId="5CE74A39" w14:textId="77777777" w:rsidR="00B324AA" w:rsidRPr="004F37D7" w:rsidRDefault="00B324AA" w:rsidP="00B36E9F">
            <w:pPr>
              <w:suppressAutoHyphens w:val="0"/>
              <w:spacing w:before="80" w:after="80" w:line="200" w:lineRule="exact"/>
              <w:ind w:right="113"/>
              <w:rPr>
                <w:rFonts w:eastAsia="MS Mincho"/>
                <w:b/>
                <w:sz w:val="16"/>
                <w:szCs w:val="16"/>
              </w:rPr>
            </w:pPr>
            <w:r w:rsidRPr="004F37D7">
              <w:rPr>
                <w:rFonts w:eastAsia="MS Mincho"/>
                <w:b/>
                <w:sz w:val="16"/>
                <w:szCs w:val="16"/>
              </w:rPr>
              <w:t xml:space="preserve">Coordonnées z </w:t>
            </w:r>
            <w:r>
              <w:rPr>
                <w:rFonts w:eastAsia="MS Mincho"/>
                <w:b/>
                <w:sz w:val="16"/>
                <w:szCs w:val="16"/>
              </w:rPr>
              <w:br/>
            </w:r>
            <w:r w:rsidRPr="004F37D7">
              <w:rPr>
                <w:rFonts w:eastAsia="MS Mincho"/>
                <w:b/>
                <w:sz w:val="16"/>
                <w:szCs w:val="16"/>
              </w:rPr>
              <w:t>de l</w:t>
            </w:r>
            <w:r w:rsidR="00B4782D">
              <w:rPr>
                <w:rFonts w:eastAsia="MS Mincho"/>
                <w:b/>
                <w:sz w:val="16"/>
                <w:szCs w:val="16"/>
              </w:rPr>
              <w:t>’</w:t>
            </w:r>
            <w:r w:rsidRPr="004F37D7">
              <w:rPr>
                <w:rFonts w:eastAsia="MS Mincho"/>
                <w:b/>
                <w:sz w:val="16"/>
                <w:szCs w:val="16"/>
              </w:rPr>
              <w:t>arrière de la tête d</w:t>
            </w:r>
            <w:r w:rsidR="00B4782D">
              <w:rPr>
                <w:rFonts w:eastAsia="MS Mincho"/>
                <w:b/>
                <w:sz w:val="16"/>
                <w:szCs w:val="16"/>
              </w:rPr>
              <w:t>’</w:t>
            </w:r>
            <w:r w:rsidRPr="004F37D7">
              <w:rPr>
                <w:rFonts w:eastAsia="MS Mincho"/>
                <w:b/>
                <w:sz w:val="16"/>
                <w:szCs w:val="16"/>
              </w:rPr>
              <w:t xml:space="preserve">un mannequin homme de taille moyenne </w:t>
            </w:r>
          </w:p>
        </w:tc>
        <w:tc>
          <w:tcPr>
            <w:tcW w:w="2060" w:type="dxa"/>
            <w:tcBorders>
              <w:top w:val="single" w:sz="12" w:space="0" w:color="auto"/>
            </w:tcBorders>
            <w:shd w:val="clear" w:color="auto" w:fill="auto"/>
          </w:tcPr>
          <w:p w14:paraId="30174B31" w14:textId="77777777" w:rsidR="00B324AA" w:rsidRPr="004F37D7" w:rsidRDefault="00B324AA" w:rsidP="00B36E9F">
            <w:pPr>
              <w:suppressAutoHyphens w:val="0"/>
              <w:spacing w:before="80" w:after="80" w:line="200" w:lineRule="exact"/>
              <w:ind w:right="113"/>
              <w:rPr>
                <w:rFonts w:eastAsia="MS Mincho"/>
                <w:b/>
                <w:sz w:val="16"/>
                <w:szCs w:val="16"/>
              </w:rPr>
            </w:pPr>
            <w:r w:rsidRPr="004F37D7">
              <w:rPr>
                <w:rFonts w:eastAsia="MS Mincho"/>
                <w:b/>
                <w:sz w:val="16"/>
                <w:szCs w:val="16"/>
              </w:rPr>
              <w:t>Coordonnées x de l</w:t>
            </w:r>
            <w:r w:rsidR="00B4782D">
              <w:rPr>
                <w:rFonts w:eastAsia="MS Mincho"/>
                <w:b/>
                <w:sz w:val="16"/>
                <w:szCs w:val="16"/>
              </w:rPr>
              <w:t>’</w:t>
            </w:r>
            <w:r w:rsidRPr="004F37D7">
              <w:rPr>
                <w:rFonts w:eastAsia="MS Mincho"/>
                <w:b/>
                <w:sz w:val="16"/>
                <w:szCs w:val="16"/>
              </w:rPr>
              <w:t>arrière de la tête d</w:t>
            </w:r>
            <w:r w:rsidR="00B4782D">
              <w:rPr>
                <w:rFonts w:eastAsia="MS Mincho"/>
                <w:b/>
                <w:sz w:val="16"/>
                <w:szCs w:val="16"/>
              </w:rPr>
              <w:t>’</w:t>
            </w:r>
            <w:r w:rsidRPr="004F37D7">
              <w:rPr>
                <w:rFonts w:eastAsia="MS Mincho"/>
                <w:b/>
                <w:sz w:val="16"/>
                <w:szCs w:val="16"/>
              </w:rPr>
              <w:t>un mannequin homme de grande taille</w:t>
            </w:r>
            <w:r w:rsidRPr="002E1522">
              <w:rPr>
                <w:rFonts w:eastAsia="MS Mincho"/>
                <w:b/>
                <w:i/>
                <w:sz w:val="18"/>
                <w:szCs w:val="18"/>
                <w:vertAlign w:val="superscript"/>
              </w:rPr>
              <w:t>2</w:t>
            </w:r>
          </w:p>
        </w:tc>
        <w:tc>
          <w:tcPr>
            <w:tcW w:w="1798" w:type="dxa"/>
            <w:tcBorders>
              <w:top w:val="single" w:sz="12" w:space="0" w:color="auto"/>
            </w:tcBorders>
            <w:shd w:val="clear" w:color="auto" w:fill="auto"/>
          </w:tcPr>
          <w:p w14:paraId="08AC7284" w14:textId="77777777" w:rsidR="00B324AA" w:rsidRPr="004F37D7" w:rsidRDefault="00B324AA" w:rsidP="00B36E9F">
            <w:pPr>
              <w:suppressAutoHyphens w:val="0"/>
              <w:spacing w:before="80" w:after="80" w:line="200" w:lineRule="exact"/>
              <w:rPr>
                <w:rFonts w:eastAsia="MS Mincho"/>
                <w:b/>
                <w:sz w:val="16"/>
                <w:szCs w:val="16"/>
              </w:rPr>
            </w:pPr>
            <w:r w:rsidRPr="004F37D7">
              <w:rPr>
                <w:rFonts w:eastAsia="MS Mincho"/>
                <w:b/>
                <w:i/>
                <w:sz w:val="16"/>
                <w:szCs w:val="16"/>
              </w:rPr>
              <w:t>“</w:t>
            </w:r>
            <w:r w:rsidRPr="004F37D7">
              <w:rPr>
                <w:rFonts w:eastAsia="MS Mincho"/>
                <w:b/>
                <w:sz w:val="16"/>
                <w:szCs w:val="16"/>
              </w:rPr>
              <w:t>Distance x</w:t>
            </w:r>
            <w:r w:rsidRPr="004F37D7">
              <w:rPr>
                <w:rFonts w:eastAsia="MS Mincho"/>
                <w:b/>
                <w:i/>
                <w:sz w:val="16"/>
                <w:szCs w:val="16"/>
              </w:rPr>
              <w:t>”</w:t>
            </w:r>
            <w:r w:rsidR="00A44AE3">
              <w:rPr>
                <w:rFonts w:eastAsia="MS Mincho"/>
                <w:b/>
                <w:i/>
                <w:sz w:val="16"/>
                <w:szCs w:val="16"/>
              </w:rPr>
              <w:t> :</w:t>
            </w:r>
            <w:r w:rsidRPr="004F37D7">
              <w:rPr>
                <w:rFonts w:eastAsia="MS Mincho"/>
                <w:b/>
                <w:sz w:val="16"/>
                <w:szCs w:val="16"/>
              </w:rPr>
              <w:br/>
              <w:t xml:space="preserve">distance séparant les axes des coordonnées x </w:t>
            </w:r>
            <w:r>
              <w:rPr>
                <w:rFonts w:eastAsia="MS Mincho"/>
                <w:b/>
                <w:sz w:val="16"/>
                <w:szCs w:val="16"/>
              </w:rPr>
              <w:br/>
            </w:r>
            <w:r w:rsidRPr="004F37D7">
              <w:rPr>
                <w:rFonts w:eastAsia="MS Mincho"/>
                <w:b/>
                <w:sz w:val="16"/>
                <w:szCs w:val="16"/>
              </w:rPr>
              <w:t>de l</w:t>
            </w:r>
            <w:r w:rsidR="00B4782D">
              <w:rPr>
                <w:rFonts w:eastAsia="MS Mincho"/>
                <w:b/>
                <w:sz w:val="16"/>
                <w:szCs w:val="16"/>
              </w:rPr>
              <w:t>’</w:t>
            </w:r>
            <w:r w:rsidRPr="004F37D7">
              <w:rPr>
                <w:rFonts w:eastAsia="MS Mincho"/>
                <w:b/>
                <w:sz w:val="16"/>
                <w:szCs w:val="16"/>
              </w:rPr>
              <w:t xml:space="preserve">arrière de la tête </w:t>
            </w:r>
            <w:r>
              <w:rPr>
                <w:rFonts w:eastAsia="MS Mincho"/>
                <w:b/>
                <w:sz w:val="16"/>
                <w:szCs w:val="16"/>
              </w:rPr>
              <w:br/>
            </w:r>
            <w:r w:rsidRPr="004F37D7">
              <w:rPr>
                <w:rFonts w:eastAsia="MS Mincho"/>
                <w:b/>
                <w:sz w:val="16"/>
                <w:szCs w:val="16"/>
              </w:rPr>
              <w:t>des deux mannequins homme</w:t>
            </w:r>
            <w:r>
              <w:rPr>
                <w:rFonts w:eastAsia="MS Mincho"/>
                <w:b/>
                <w:sz w:val="16"/>
                <w:szCs w:val="16"/>
              </w:rPr>
              <w:t>s</w:t>
            </w:r>
          </w:p>
        </w:tc>
      </w:tr>
      <w:tr w:rsidR="00B324AA" w:rsidRPr="004F37D7" w14:paraId="34AC5125" w14:textId="77777777" w:rsidTr="00B36E9F">
        <w:trPr>
          <w:trHeight w:val="270"/>
        </w:trPr>
        <w:tc>
          <w:tcPr>
            <w:tcW w:w="743" w:type="dxa"/>
            <w:shd w:val="clear" w:color="auto" w:fill="auto"/>
            <w:noWrap/>
          </w:tcPr>
          <w:p w14:paraId="779E68E7" w14:textId="77777777" w:rsidR="00B324AA" w:rsidRPr="004F37D7" w:rsidRDefault="00B324AA" w:rsidP="00B36E9F">
            <w:pPr>
              <w:suppressAutoHyphens w:val="0"/>
              <w:spacing w:before="80" w:after="80" w:line="200" w:lineRule="exact"/>
              <w:ind w:right="113"/>
              <w:rPr>
                <w:rFonts w:eastAsia="MS Mincho"/>
                <w:b/>
                <w:sz w:val="16"/>
                <w:szCs w:val="16"/>
              </w:rPr>
            </w:pPr>
            <w:r>
              <w:rPr>
                <w:rFonts w:eastAsia="MS Mincho"/>
                <w:b/>
                <w:sz w:val="16"/>
                <w:szCs w:val="16"/>
              </w:rPr>
              <w:t xml:space="preserve"> </w:t>
            </w:r>
          </w:p>
        </w:tc>
        <w:tc>
          <w:tcPr>
            <w:tcW w:w="2038" w:type="dxa"/>
            <w:shd w:val="clear" w:color="auto" w:fill="auto"/>
            <w:noWrap/>
          </w:tcPr>
          <w:p w14:paraId="132B63E0" w14:textId="77777777" w:rsidR="00B324AA" w:rsidRPr="004F37D7" w:rsidRDefault="00B324AA" w:rsidP="00B36E9F">
            <w:pPr>
              <w:suppressAutoHyphens w:val="0"/>
              <w:spacing w:before="80" w:after="80" w:line="200" w:lineRule="exact"/>
              <w:ind w:right="113"/>
              <w:rPr>
                <w:rFonts w:eastAsia="MS Mincho"/>
                <w:b/>
                <w:sz w:val="16"/>
                <w:szCs w:val="16"/>
              </w:rPr>
            </w:pPr>
            <w:r w:rsidRPr="004F37D7">
              <w:rPr>
                <w:rFonts w:eastAsia="MS Mincho"/>
                <w:b/>
                <w:sz w:val="16"/>
                <w:szCs w:val="16"/>
              </w:rPr>
              <w:t>504.5*sin</w:t>
            </w:r>
            <w:r>
              <w:rPr>
                <w:rFonts w:eastAsia="MS Mincho"/>
                <w:b/>
                <w:sz w:val="16"/>
                <w:szCs w:val="16"/>
              </w:rPr>
              <w:t xml:space="preserve"> </w:t>
            </w:r>
            <w:r w:rsidRPr="004F37D7">
              <w:rPr>
                <w:rFonts w:eastAsia="MS Mincho"/>
                <w:b/>
                <w:sz w:val="16"/>
                <w:szCs w:val="16"/>
              </w:rPr>
              <w:t>(angle de torse prévu</w:t>
            </w:r>
            <w:r w:rsidR="00A44AE3">
              <w:rPr>
                <w:rFonts w:eastAsia="MS Mincho"/>
                <w:b/>
                <w:sz w:val="16"/>
                <w:szCs w:val="16"/>
              </w:rPr>
              <w:t> :</w:t>
            </w:r>
            <w:r w:rsidRPr="004F37D7">
              <w:rPr>
                <w:rFonts w:eastAsia="MS Mincho"/>
                <w:b/>
                <w:sz w:val="16"/>
                <w:szCs w:val="16"/>
              </w:rPr>
              <w:t xml:space="preserve"> - 2.6) +71</w:t>
            </w:r>
          </w:p>
        </w:tc>
        <w:tc>
          <w:tcPr>
            <w:tcW w:w="1866" w:type="dxa"/>
            <w:shd w:val="clear" w:color="auto" w:fill="auto"/>
            <w:noWrap/>
          </w:tcPr>
          <w:p w14:paraId="02A348E4" w14:textId="77777777" w:rsidR="00B324AA" w:rsidRPr="004F37D7" w:rsidRDefault="00B324AA" w:rsidP="00B36E9F">
            <w:pPr>
              <w:suppressAutoHyphens w:val="0"/>
              <w:spacing w:before="80" w:after="80" w:line="200" w:lineRule="exact"/>
              <w:ind w:right="113"/>
              <w:rPr>
                <w:rFonts w:eastAsia="MS Mincho"/>
                <w:b/>
                <w:sz w:val="16"/>
                <w:szCs w:val="16"/>
              </w:rPr>
            </w:pPr>
            <w:r w:rsidRPr="004F37D7">
              <w:rPr>
                <w:rFonts w:eastAsia="MS Mincho"/>
                <w:b/>
                <w:sz w:val="16"/>
                <w:szCs w:val="16"/>
              </w:rPr>
              <w:t>504.5*cos</w:t>
            </w:r>
            <w:r>
              <w:rPr>
                <w:rFonts w:eastAsia="MS Mincho"/>
                <w:b/>
                <w:sz w:val="16"/>
                <w:szCs w:val="16"/>
              </w:rPr>
              <w:t xml:space="preserve"> (</w:t>
            </w:r>
            <w:r w:rsidRPr="004F37D7">
              <w:rPr>
                <w:rFonts w:eastAsia="MS Mincho"/>
                <w:b/>
                <w:sz w:val="16"/>
                <w:szCs w:val="16"/>
              </w:rPr>
              <w:t>angle de torse prévu</w:t>
            </w:r>
            <w:r w:rsidR="00A44AE3">
              <w:rPr>
                <w:rFonts w:eastAsia="MS Mincho"/>
                <w:b/>
                <w:sz w:val="16"/>
                <w:szCs w:val="16"/>
              </w:rPr>
              <w:t> :</w:t>
            </w:r>
            <w:r w:rsidRPr="004F37D7">
              <w:rPr>
                <w:rFonts w:eastAsia="MS Mincho"/>
                <w:b/>
                <w:sz w:val="16"/>
                <w:szCs w:val="16"/>
              </w:rPr>
              <w:t xml:space="preserve"> - 2.6) +203</w:t>
            </w:r>
          </w:p>
        </w:tc>
        <w:tc>
          <w:tcPr>
            <w:tcW w:w="2060" w:type="dxa"/>
            <w:shd w:val="clear" w:color="auto" w:fill="auto"/>
            <w:noWrap/>
          </w:tcPr>
          <w:p w14:paraId="4D30155D" w14:textId="77777777" w:rsidR="00B324AA" w:rsidRPr="004F37D7" w:rsidRDefault="00B324AA" w:rsidP="00B36E9F">
            <w:pPr>
              <w:suppressAutoHyphens w:val="0"/>
              <w:spacing w:before="80" w:after="80" w:line="200" w:lineRule="exact"/>
              <w:ind w:right="113"/>
              <w:rPr>
                <w:rFonts w:eastAsia="MS Mincho"/>
                <w:b/>
                <w:sz w:val="16"/>
                <w:szCs w:val="16"/>
              </w:rPr>
            </w:pPr>
            <w:r w:rsidRPr="004F37D7">
              <w:rPr>
                <w:rFonts w:eastAsia="MS Mincho"/>
                <w:b/>
                <w:sz w:val="16"/>
                <w:szCs w:val="16"/>
              </w:rPr>
              <w:t>593*sin</w:t>
            </w:r>
            <w:r>
              <w:rPr>
                <w:rFonts w:eastAsia="MS Mincho"/>
                <w:b/>
                <w:sz w:val="16"/>
                <w:szCs w:val="16"/>
              </w:rPr>
              <w:t xml:space="preserve"> </w:t>
            </w:r>
            <w:r w:rsidRPr="004F37D7">
              <w:rPr>
                <w:rFonts w:eastAsia="MS Mincho"/>
                <w:b/>
                <w:sz w:val="16"/>
                <w:szCs w:val="16"/>
              </w:rPr>
              <w:t>(angle de torse prévu</w:t>
            </w:r>
            <w:r w:rsidR="00A44AE3">
              <w:rPr>
                <w:rFonts w:eastAsia="MS Mincho"/>
                <w:b/>
                <w:sz w:val="16"/>
                <w:szCs w:val="16"/>
              </w:rPr>
              <w:t> :</w:t>
            </w:r>
            <w:r w:rsidRPr="004F37D7">
              <w:rPr>
                <w:rFonts w:eastAsia="MS Mincho"/>
                <w:b/>
                <w:sz w:val="16"/>
                <w:szCs w:val="16"/>
              </w:rPr>
              <w:t xml:space="preserve"> - 2.6) +76</w:t>
            </w:r>
          </w:p>
        </w:tc>
        <w:tc>
          <w:tcPr>
            <w:tcW w:w="1798" w:type="dxa"/>
            <w:shd w:val="clear" w:color="auto" w:fill="auto"/>
            <w:noWrap/>
          </w:tcPr>
          <w:p w14:paraId="48B07604" w14:textId="77777777" w:rsidR="00B324AA" w:rsidRPr="004F37D7" w:rsidRDefault="00B324AA" w:rsidP="00B36E9F">
            <w:pPr>
              <w:suppressAutoHyphens w:val="0"/>
              <w:spacing w:before="80" w:after="80" w:line="200" w:lineRule="exact"/>
              <w:rPr>
                <w:rFonts w:eastAsia="MS Mincho"/>
                <w:b/>
                <w:sz w:val="16"/>
                <w:szCs w:val="16"/>
              </w:rPr>
            </w:pPr>
            <w:r w:rsidRPr="004F37D7">
              <w:rPr>
                <w:rFonts w:eastAsia="MS Mincho"/>
                <w:b/>
                <w:sz w:val="16"/>
                <w:szCs w:val="16"/>
              </w:rPr>
              <w:t>88.5* sin</w:t>
            </w:r>
            <w:r>
              <w:rPr>
                <w:rFonts w:eastAsia="MS Mincho"/>
                <w:b/>
                <w:sz w:val="16"/>
                <w:szCs w:val="16"/>
              </w:rPr>
              <w:t xml:space="preserve"> </w:t>
            </w:r>
            <w:r w:rsidRPr="004F37D7">
              <w:rPr>
                <w:rFonts w:eastAsia="MS Mincho"/>
                <w:b/>
                <w:sz w:val="16"/>
                <w:szCs w:val="16"/>
              </w:rPr>
              <w:t>(angle de torse prévu</w:t>
            </w:r>
            <w:r w:rsidR="00A44AE3">
              <w:rPr>
                <w:rFonts w:eastAsia="MS Mincho"/>
                <w:b/>
                <w:sz w:val="16"/>
                <w:szCs w:val="16"/>
              </w:rPr>
              <w:t> :</w:t>
            </w:r>
            <w:r w:rsidRPr="004F37D7">
              <w:rPr>
                <w:rFonts w:eastAsia="MS Mincho"/>
                <w:b/>
                <w:sz w:val="16"/>
                <w:szCs w:val="16"/>
              </w:rPr>
              <w:t>-2.6)</w:t>
            </w:r>
            <w:r>
              <w:rPr>
                <w:rFonts w:eastAsia="MS Mincho"/>
                <w:b/>
                <w:sz w:val="16"/>
                <w:szCs w:val="16"/>
              </w:rPr>
              <w:t xml:space="preserve"> </w:t>
            </w:r>
            <w:r w:rsidRPr="004F37D7">
              <w:rPr>
                <w:rFonts w:eastAsia="MS Mincho"/>
                <w:b/>
                <w:sz w:val="16"/>
                <w:szCs w:val="16"/>
              </w:rPr>
              <w:t>+5</w:t>
            </w:r>
          </w:p>
        </w:tc>
      </w:tr>
      <w:tr w:rsidR="00B324AA" w:rsidRPr="00DA043F" w14:paraId="5C844821" w14:textId="77777777" w:rsidTr="00B36E9F">
        <w:trPr>
          <w:trHeight w:val="255"/>
        </w:trPr>
        <w:tc>
          <w:tcPr>
            <w:tcW w:w="743" w:type="dxa"/>
            <w:shd w:val="clear" w:color="auto" w:fill="auto"/>
            <w:noWrap/>
          </w:tcPr>
          <w:p w14:paraId="51B1BC2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5</w:t>
            </w:r>
          </w:p>
        </w:tc>
        <w:tc>
          <w:tcPr>
            <w:tcW w:w="2038" w:type="dxa"/>
            <w:shd w:val="clear" w:color="auto" w:fill="auto"/>
            <w:noWrap/>
          </w:tcPr>
          <w:p w14:paraId="2A8CEBFB"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92</w:t>
            </w:r>
          </w:p>
        </w:tc>
        <w:tc>
          <w:tcPr>
            <w:tcW w:w="1866" w:type="dxa"/>
            <w:shd w:val="clear" w:color="auto" w:fill="auto"/>
            <w:noWrap/>
          </w:tcPr>
          <w:p w14:paraId="7B45C9A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707</w:t>
            </w:r>
          </w:p>
        </w:tc>
        <w:tc>
          <w:tcPr>
            <w:tcW w:w="2060" w:type="dxa"/>
            <w:shd w:val="clear" w:color="auto" w:fill="auto"/>
            <w:noWrap/>
          </w:tcPr>
          <w:p w14:paraId="3F562B31"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101</w:t>
            </w:r>
          </w:p>
        </w:tc>
        <w:tc>
          <w:tcPr>
            <w:tcW w:w="1798" w:type="dxa"/>
            <w:shd w:val="clear" w:color="auto" w:fill="auto"/>
            <w:noWrap/>
          </w:tcPr>
          <w:p w14:paraId="67C3C5B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9</w:t>
            </w:r>
          </w:p>
        </w:tc>
      </w:tr>
      <w:tr w:rsidR="00B324AA" w:rsidRPr="00DA043F" w14:paraId="11724817" w14:textId="77777777" w:rsidTr="00B36E9F">
        <w:trPr>
          <w:trHeight w:val="255"/>
        </w:trPr>
        <w:tc>
          <w:tcPr>
            <w:tcW w:w="743" w:type="dxa"/>
            <w:shd w:val="clear" w:color="auto" w:fill="auto"/>
            <w:noWrap/>
          </w:tcPr>
          <w:p w14:paraId="59D00D9A"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w:t>
            </w:r>
          </w:p>
        </w:tc>
        <w:tc>
          <w:tcPr>
            <w:tcW w:w="2038" w:type="dxa"/>
            <w:shd w:val="clear" w:color="auto" w:fill="auto"/>
            <w:noWrap/>
          </w:tcPr>
          <w:p w14:paraId="1DA6B13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101</w:t>
            </w:r>
          </w:p>
        </w:tc>
        <w:tc>
          <w:tcPr>
            <w:tcW w:w="1866" w:type="dxa"/>
            <w:shd w:val="clear" w:color="auto" w:fill="auto"/>
            <w:noWrap/>
          </w:tcPr>
          <w:p w14:paraId="1EE8CCB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707</w:t>
            </w:r>
          </w:p>
        </w:tc>
        <w:tc>
          <w:tcPr>
            <w:tcW w:w="2060" w:type="dxa"/>
            <w:shd w:val="clear" w:color="auto" w:fill="auto"/>
            <w:noWrap/>
          </w:tcPr>
          <w:p w14:paraId="6402647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111</w:t>
            </w:r>
          </w:p>
        </w:tc>
        <w:tc>
          <w:tcPr>
            <w:tcW w:w="1798" w:type="dxa"/>
            <w:shd w:val="clear" w:color="auto" w:fill="auto"/>
            <w:noWrap/>
          </w:tcPr>
          <w:p w14:paraId="4AD611B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10</w:t>
            </w:r>
          </w:p>
        </w:tc>
      </w:tr>
      <w:tr w:rsidR="00B324AA" w:rsidRPr="00DA043F" w14:paraId="3587D222" w14:textId="77777777" w:rsidTr="00B36E9F">
        <w:trPr>
          <w:trHeight w:val="255"/>
        </w:trPr>
        <w:tc>
          <w:tcPr>
            <w:tcW w:w="743" w:type="dxa"/>
            <w:shd w:val="clear" w:color="auto" w:fill="auto"/>
            <w:noWrap/>
          </w:tcPr>
          <w:p w14:paraId="68444D1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w:t>
            </w:r>
          </w:p>
        </w:tc>
        <w:tc>
          <w:tcPr>
            <w:tcW w:w="2038" w:type="dxa"/>
            <w:shd w:val="clear" w:color="auto" w:fill="auto"/>
            <w:noWrap/>
          </w:tcPr>
          <w:p w14:paraId="1F4DF75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110</w:t>
            </w:r>
          </w:p>
        </w:tc>
        <w:tc>
          <w:tcPr>
            <w:tcW w:w="1866" w:type="dxa"/>
            <w:shd w:val="clear" w:color="auto" w:fill="auto"/>
            <w:noWrap/>
          </w:tcPr>
          <w:p w14:paraId="0D16C735"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706</w:t>
            </w:r>
          </w:p>
        </w:tc>
        <w:tc>
          <w:tcPr>
            <w:tcW w:w="2060" w:type="dxa"/>
            <w:shd w:val="clear" w:color="auto" w:fill="auto"/>
            <w:noWrap/>
          </w:tcPr>
          <w:p w14:paraId="3DE506BC"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121</w:t>
            </w:r>
          </w:p>
        </w:tc>
        <w:tc>
          <w:tcPr>
            <w:tcW w:w="1798" w:type="dxa"/>
            <w:shd w:val="clear" w:color="auto" w:fill="auto"/>
            <w:noWrap/>
          </w:tcPr>
          <w:p w14:paraId="164022E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12</w:t>
            </w:r>
          </w:p>
        </w:tc>
      </w:tr>
      <w:tr w:rsidR="00B324AA" w:rsidRPr="00DA043F" w14:paraId="39B5E4F7" w14:textId="77777777" w:rsidTr="00B36E9F">
        <w:trPr>
          <w:trHeight w:val="255"/>
        </w:trPr>
        <w:tc>
          <w:tcPr>
            <w:tcW w:w="743" w:type="dxa"/>
            <w:shd w:val="clear" w:color="auto" w:fill="auto"/>
            <w:noWrap/>
          </w:tcPr>
          <w:p w14:paraId="36953081"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8</w:t>
            </w:r>
          </w:p>
        </w:tc>
        <w:tc>
          <w:tcPr>
            <w:tcW w:w="2038" w:type="dxa"/>
            <w:shd w:val="clear" w:color="auto" w:fill="auto"/>
            <w:noWrap/>
          </w:tcPr>
          <w:p w14:paraId="147289A7"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118</w:t>
            </w:r>
          </w:p>
        </w:tc>
        <w:tc>
          <w:tcPr>
            <w:tcW w:w="1866" w:type="dxa"/>
            <w:shd w:val="clear" w:color="auto" w:fill="auto"/>
            <w:noWrap/>
          </w:tcPr>
          <w:p w14:paraId="0917756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705</w:t>
            </w:r>
          </w:p>
        </w:tc>
        <w:tc>
          <w:tcPr>
            <w:tcW w:w="2060" w:type="dxa"/>
            <w:shd w:val="clear" w:color="auto" w:fill="auto"/>
            <w:noWrap/>
          </w:tcPr>
          <w:p w14:paraId="63FFD0EC"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132</w:t>
            </w:r>
          </w:p>
        </w:tc>
        <w:tc>
          <w:tcPr>
            <w:tcW w:w="1798" w:type="dxa"/>
            <w:shd w:val="clear" w:color="auto" w:fill="auto"/>
            <w:noWrap/>
          </w:tcPr>
          <w:p w14:paraId="67FEEC2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13</w:t>
            </w:r>
          </w:p>
        </w:tc>
      </w:tr>
      <w:tr w:rsidR="00B324AA" w:rsidRPr="00DA043F" w14:paraId="6BCE8BF0" w14:textId="77777777" w:rsidTr="00B36E9F">
        <w:trPr>
          <w:trHeight w:val="255"/>
        </w:trPr>
        <w:tc>
          <w:tcPr>
            <w:tcW w:w="743" w:type="dxa"/>
            <w:shd w:val="clear" w:color="auto" w:fill="auto"/>
            <w:noWrap/>
          </w:tcPr>
          <w:p w14:paraId="121DA0F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9</w:t>
            </w:r>
          </w:p>
        </w:tc>
        <w:tc>
          <w:tcPr>
            <w:tcW w:w="2038" w:type="dxa"/>
            <w:shd w:val="clear" w:color="auto" w:fill="auto"/>
            <w:noWrap/>
          </w:tcPr>
          <w:p w14:paraId="15B3DC6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127</w:t>
            </w:r>
          </w:p>
        </w:tc>
        <w:tc>
          <w:tcPr>
            <w:tcW w:w="1866" w:type="dxa"/>
            <w:shd w:val="clear" w:color="auto" w:fill="auto"/>
            <w:noWrap/>
          </w:tcPr>
          <w:p w14:paraId="301BEEC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704</w:t>
            </w:r>
          </w:p>
        </w:tc>
        <w:tc>
          <w:tcPr>
            <w:tcW w:w="2060" w:type="dxa"/>
            <w:shd w:val="clear" w:color="auto" w:fill="auto"/>
            <w:noWrap/>
          </w:tcPr>
          <w:p w14:paraId="3AA4367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142</w:t>
            </w:r>
          </w:p>
        </w:tc>
        <w:tc>
          <w:tcPr>
            <w:tcW w:w="1798" w:type="dxa"/>
            <w:shd w:val="clear" w:color="auto" w:fill="auto"/>
            <w:noWrap/>
          </w:tcPr>
          <w:p w14:paraId="48C940FA"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15</w:t>
            </w:r>
          </w:p>
        </w:tc>
      </w:tr>
      <w:tr w:rsidR="00B324AA" w:rsidRPr="00DA043F" w14:paraId="1C275698" w14:textId="77777777" w:rsidTr="00B36E9F">
        <w:trPr>
          <w:trHeight w:val="255"/>
        </w:trPr>
        <w:tc>
          <w:tcPr>
            <w:tcW w:w="743" w:type="dxa"/>
            <w:shd w:val="clear" w:color="auto" w:fill="auto"/>
            <w:noWrap/>
          </w:tcPr>
          <w:p w14:paraId="6DDB5D3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10</w:t>
            </w:r>
          </w:p>
        </w:tc>
        <w:tc>
          <w:tcPr>
            <w:tcW w:w="2038" w:type="dxa"/>
            <w:shd w:val="clear" w:color="auto" w:fill="auto"/>
            <w:noWrap/>
          </w:tcPr>
          <w:p w14:paraId="1393D78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136</w:t>
            </w:r>
          </w:p>
        </w:tc>
        <w:tc>
          <w:tcPr>
            <w:tcW w:w="1866" w:type="dxa"/>
            <w:shd w:val="clear" w:color="auto" w:fill="auto"/>
            <w:noWrap/>
          </w:tcPr>
          <w:p w14:paraId="29C03A1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703</w:t>
            </w:r>
          </w:p>
        </w:tc>
        <w:tc>
          <w:tcPr>
            <w:tcW w:w="2060" w:type="dxa"/>
            <w:shd w:val="clear" w:color="auto" w:fill="auto"/>
            <w:noWrap/>
          </w:tcPr>
          <w:p w14:paraId="4E80B12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152</w:t>
            </w:r>
          </w:p>
        </w:tc>
        <w:tc>
          <w:tcPr>
            <w:tcW w:w="1798" w:type="dxa"/>
            <w:shd w:val="clear" w:color="auto" w:fill="auto"/>
            <w:noWrap/>
          </w:tcPr>
          <w:p w14:paraId="3A1A407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16</w:t>
            </w:r>
          </w:p>
        </w:tc>
      </w:tr>
      <w:tr w:rsidR="00B324AA" w:rsidRPr="00DA043F" w14:paraId="045E86B0" w14:textId="77777777" w:rsidTr="00B36E9F">
        <w:trPr>
          <w:trHeight w:val="255"/>
        </w:trPr>
        <w:tc>
          <w:tcPr>
            <w:tcW w:w="743" w:type="dxa"/>
            <w:shd w:val="clear" w:color="auto" w:fill="auto"/>
            <w:noWrap/>
          </w:tcPr>
          <w:p w14:paraId="2C31BE6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11</w:t>
            </w:r>
          </w:p>
        </w:tc>
        <w:tc>
          <w:tcPr>
            <w:tcW w:w="2038" w:type="dxa"/>
            <w:shd w:val="clear" w:color="auto" w:fill="auto"/>
            <w:noWrap/>
          </w:tcPr>
          <w:p w14:paraId="0B61CC8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145</w:t>
            </w:r>
          </w:p>
        </w:tc>
        <w:tc>
          <w:tcPr>
            <w:tcW w:w="1866" w:type="dxa"/>
            <w:shd w:val="clear" w:color="auto" w:fill="auto"/>
            <w:noWrap/>
          </w:tcPr>
          <w:p w14:paraId="41EF6A5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702</w:t>
            </w:r>
          </w:p>
        </w:tc>
        <w:tc>
          <w:tcPr>
            <w:tcW w:w="2060" w:type="dxa"/>
            <w:shd w:val="clear" w:color="auto" w:fill="auto"/>
            <w:noWrap/>
          </w:tcPr>
          <w:p w14:paraId="18CEB67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163</w:t>
            </w:r>
          </w:p>
        </w:tc>
        <w:tc>
          <w:tcPr>
            <w:tcW w:w="1798" w:type="dxa"/>
            <w:shd w:val="clear" w:color="auto" w:fill="auto"/>
            <w:noWrap/>
          </w:tcPr>
          <w:p w14:paraId="4D3BA61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18</w:t>
            </w:r>
          </w:p>
        </w:tc>
      </w:tr>
      <w:tr w:rsidR="00B324AA" w:rsidRPr="00DA043F" w14:paraId="4FA62914" w14:textId="77777777" w:rsidTr="00B36E9F">
        <w:trPr>
          <w:trHeight w:val="255"/>
        </w:trPr>
        <w:tc>
          <w:tcPr>
            <w:tcW w:w="743" w:type="dxa"/>
            <w:shd w:val="clear" w:color="auto" w:fill="auto"/>
            <w:noWrap/>
          </w:tcPr>
          <w:p w14:paraId="3961BD5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12</w:t>
            </w:r>
          </w:p>
        </w:tc>
        <w:tc>
          <w:tcPr>
            <w:tcW w:w="2038" w:type="dxa"/>
            <w:shd w:val="clear" w:color="auto" w:fill="auto"/>
            <w:noWrap/>
          </w:tcPr>
          <w:p w14:paraId="75AA982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153</w:t>
            </w:r>
          </w:p>
        </w:tc>
        <w:tc>
          <w:tcPr>
            <w:tcW w:w="1866" w:type="dxa"/>
            <w:shd w:val="clear" w:color="auto" w:fill="auto"/>
            <w:noWrap/>
          </w:tcPr>
          <w:p w14:paraId="2C9C550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701</w:t>
            </w:r>
          </w:p>
        </w:tc>
        <w:tc>
          <w:tcPr>
            <w:tcW w:w="2060" w:type="dxa"/>
            <w:shd w:val="clear" w:color="auto" w:fill="auto"/>
            <w:noWrap/>
          </w:tcPr>
          <w:p w14:paraId="0475E7C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173</w:t>
            </w:r>
          </w:p>
        </w:tc>
        <w:tc>
          <w:tcPr>
            <w:tcW w:w="1798" w:type="dxa"/>
            <w:shd w:val="clear" w:color="auto" w:fill="auto"/>
            <w:noWrap/>
          </w:tcPr>
          <w:p w14:paraId="3A4A4E2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19</w:t>
            </w:r>
          </w:p>
        </w:tc>
      </w:tr>
      <w:tr w:rsidR="00B324AA" w:rsidRPr="00DA043F" w14:paraId="29344457" w14:textId="77777777" w:rsidTr="00B36E9F">
        <w:trPr>
          <w:trHeight w:val="255"/>
        </w:trPr>
        <w:tc>
          <w:tcPr>
            <w:tcW w:w="743" w:type="dxa"/>
            <w:shd w:val="clear" w:color="auto" w:fill="auto"/>
            <w:noWrap/>
          </w:tcPr>
          <w:p w14:paraId="3482D37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13</w:t>
            </w:r>
          </w:p>
        </w:tc>
        <w:tc>
          <w:tcPr>
            <w:tcW w:w="2038" w:type="dxa"/>
            <w:shd w:val="clear" w:color="auto" w:fill="auto"/>
            <w:noWrap/>
          </w:tcPr>
          <w:p w14:paraId="19F71EA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162</w:t>
            </w:r>
          </w:p>
        </w:tc>
        <w:tc>
          <w:tcPr>
            <w:tcW w:w="1866" w:type="dxa"/>
            <w:shd w:val="clear" w:color="auto" w:fill="auto"/>
            <w:noWrap/>
          </w:tcPr>
          <w:p w14:paraId="385EA1EA"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699</w:t>
            </w:r>
          </w:p>
        </w:tc>
        <w:tc>
          <w:tcPr>
            <w:tcW w:w="2060" w:type="dxa"/>
            <w:shd w:val="clear" w:color="auto" w:fill="auto"/>
            <w:noWrap/>
          </w:tcPr>
          <w:p w14:paraId="217653EB"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183</w:t>
            </w:r>
          </w:p>
        </w:tc>
        <w:tc>
          <w:tcPr>
            <w:tcW w:w="1798" w:type="dxa"/>
            <w:shd w:val="clear" w:color="auto" w:fill="auto"/>
            <w:noWrap/>
          </w:tcPr>
          <w:p w14:paraId="537E23E7"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21</w:t>
            </w:r>
          </w:p>
        </w:tc>
      </w:tr>
      <w:tr w:rsidR="00B324AA" w:rsidRPr="00DA043F" w14:paraId="720B65AC" w14:textId="77777777" w:rsidTr="00B36E9F">
        <w:trPr>
          <w:trHeight w:val="255"/>
        </w:trPr>
        <w:tc>
          <w:tcPr>
            <w:tcW w:w="743" w:type="dxa"/>
            <w:shd w:val="clear" w:color="auto" w:fill="auto"/>
            <w:noWrap/>
          </w:tcPr>
          <w:p w14:paraId="552E74E7"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14</w:t>
            </w:r>
          </w:p>
        </w:tc>
        <w:tc>
          <w:tcPr>
            <w:tcW w:w="2038" w:type="dxa"/>
            <w:shd w:val="clear" w:color="auto" w:fill="auto"/>
            <w:noWrap/>
          </w:tcPr>
          <w:p w14:paraId="72479DB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171</w:t>
            </w:r>
          </w:p>
        </w:tc>
        <w:tc>
          <w:tcPr>
            <w:tcW w:w="1866" w:type="dxa"/>
            <w:shd w:val="clear" w:color="auto" w:fill="auto"/>
            <w:noWrap/>
          </w:tcPr>
          <w:p w14:paraId="4079EFC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698</w:t>
            </w:r>
          </w:p>
        </w:tc>
        <w:tc>
          <w:tcPr>
            <w:tcW w:w="2060" w:type="dxa"/>
            <w:shd w:val="clear" w:color="auto" w:fill="auto"/>
            <w:noWrap/>
          </w:tcPr>
          <w:p w14:paraId="20F0D35B"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193</w:t>
            </w:r>
          </w:p>
        </w:tc>
        <w:tc>
          <w:tcPr>
            <w:tcW w:w="1798" w:type="dxa"/>
            <w:shd w:val="clear" w:color="auto" w:fill="auto"/>
            <w:noWrap/>
          </w:tcPr>
          <w:p w14:paraId="51E8FBA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22</w:t>
            </w:r>
          </w:p>
        </w:tc>
      </w:tr>
      <w:tr w:rsidR="00B324AA" w:rsidRPr="00DA043F" w14:paraId="59425D91" w14:textId="77777777" w:rsidTr="00B36E9F">
        <w:trPr>
          <w:trHeight w:val="255"/>
        </w:trPr>
        <w:tc>
          <w:tcPr>
            <w:tcW w:w="743" w:type="dxa"/>
            <w:shd w:val="clear" w:color="auto" w:fill="auto"/>
            <w:noWrap/>
          </w:tcPr>
          <w:p w14:paraId="3A486B2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15</w:t>
            </w:r>
          </w:p>
        </w:tc>
        <w:tc>
          <w:tcPr>
            <w:tcW w:w="2038" w:type="dxa"/>
            <w:shd w:val="clear" w:color="auto" w:fill="auto"/>
            <w:noWrap/>
          </w:tcPr>
          <w:p w14:paraId="0744623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179</w:t>
            </w:r>
          </w:p>
        </w:tc>
        <w:tc>
          <w:tcPr>
            <w:tcW w:w="1866" w:type="dxa"/>
            <w:shd w:val="clear" w:color="auto" w:fill="auto"/>
            <w:noWrap/>
          </w:tcPr>
          <w:p w14:paraId="6578625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696</w:t>
            </w:r>
          </w:p>
        </w:tc>
        <w:tc>
          <w:tcPr>
            <w:tcW w:w="2060" w:type="dxa"/>
            <w:shd w:val="clear" w:color="auto" w:fill="auto"/>
            <w:noWrap/>
          </w:tcPr>
          <w:p w14:paraId="5660C02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203</w:t>
            </w:r>
          </w:p>
        </w:tc>
        <w:tc>
          <w:tcPr>
            <w:tcW w:w="1798" w:type="dxa"/>
            <w:shd w:val="clear" w:color="auto" w:fill="auto"/>
            <w:noWrap/>
          </w:tcPr>
          <w:p w14:paraId="58B956C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24</w:t>
            </w:r>
          </w:p>
        </w:tc>
      </w:tr>
      <w:tr w:rsidR="00B324AA" w:rsidRPr="00DA043F" w14:paraId="093163CF" w14:textId="77777777" w:rsidTr="00B36E9F">
        <w:trPr>
          <w:trHeight w:val="255"/>
        </w:trPr>
        <w:tc>
          <w:tcPr>
            <w:tcW w:w="743" w:type="dxa"/>
            <w:shd w:val="clear" w:color="auto" w:fill="auto"/>
            <w:noWrap/>
          </w:tcPr>
          <w:p w14:paraId="620C5EA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16</w:t>
            </w:r>
          </w:p>
        </w:tc>
        <w:tc>
          <w:tcPr>
            <w:tcW w:w="2038" w:type="dxa"/>
            <w:shd w:val="clear" w:color="auto" w:fill="auto"/>
            <w:noWrap/>
          </w:tcPr>
          <w:p w14:paraId="0F9780B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188</w:t>
            </w:r>
          </w:p>
        </w:tc>
        <w:tc>
          <w:tcPr>
            <w:tcW w:w="1866" w:type="dxa"/>
            <w:shd w:val="clear" w:color="auto" w:fill="auto"/>
            <w:noWrap/>
          </w:tcPr>
          <w:p w14:paraId="4230A1E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694</w:t>
            </w:r>
          </w:p>
        </w:tc>
        <w:tc>
          <w:tcPr>
            <w:tcW w:w="2060" w:type="dxa"/>
            <w:shd w:val="clear" w:color="auto" w:fill="auto"/>
            <w:noWrap/>
          </w:tcPr>
          <w:p w14:paraId="5EBEE23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213</w:t>
            </w:r>
          </w:p>
        </w:tc>
        <w:tc>
          <w:tcPr>
            <w:tcW w:w="1798" w:type="dxa"/>
            <w:shd w:val="clear" w:color="auto" w:fill="auto"/>
            <w:noWrap/>
          </w:tcPr>
          <w:p w14:paraId="5BF961F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26</w:t>
            </w:r>
          </w:p>
        </w:tc>
      </w:tr>
      <w:tr w:rsidR="00B324AA" w:rsidRPr="00DA043F" w14:paraId="6292DF7C" w14:textId="77777777" w:rsidTr="00B36E9F">
        <w:trPr>
          <w:trHeight w:val="255"/>
        </w:trPr>
        <w:tc>
          <w:tcPr>
            <w:tcW w:w="743" w:type="dxa"/>
            <w:shd w:val="clear" w:color="auto" w:fill="auto"/>
            <w:noWrap/>
          </w:tcPr>
          <w:p w14:paraId="46CEAC7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17</w:t>
            </w:r>
          </w:p>
        </w:tc>
        <w:tc>
          <w:tcPr>
            <w:tcW w:w="2038" w:type="dxa"/>
            <w:shd w:val="clear" w:color="auto" w:fill="auto"/>
            <w:noWrap/>
          </w:tcPr>
          <w:p w14:paraId="01BAB71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196</w:t>
            </w:r>
          </w:p>
        </w:tc>
        <w:tc>
          <w:tcPr>
            <w:tcW w:w="1866" w:type="dxa"/>
            <w:shd w:val="clear" w:color="auto" w:fill="auto"/>
            <w:noWrap/>
          </w:tcPr>
          <w:p w14:paraId="730E6B6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692</w:t>
            </w:r>
          </w:p>
        </w:tc>
        <w:tc>
          <w:tcPr>
            <w:tcW w:w="2060" w:type="dxa"/>
            <w:shd w:val="clear" w:color="auto" w:fill="auto"/>
            <w:noWrap/>
          </w:tcPr>
          <w:p w14:paraId="0B3B594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223</w:t>
            </w:r>
          </w:p>
        </w:tc>
        <w:tc>
          <w:tcPr>
            <w:tcW w:w="1798" w:type="dxa"/>
            <w:shd w:val="clear" w:color="auto" w:fill="auto"/>
            <w:noWrap/>
          </w:tcPr>
          <w:p w14:paraId="7EDC401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27</w:t>
            </w:r>
          </w:p>
        </w:tc>
      </w:tr>
      <w:tr w:rsidR="00B324AA" w:rsidRPr="00DA043F" w14:paraId="3714BAEB" w14:textId="77777777" w:rsidTr="00B36E9F">
        <w:trPr>
          <w:trHeight w:val="255"/>
        </w:trPr>
        <w:tc>
          <w:tcPr>
            <w:tcW w:w="743" w:type="dxa"/>
            <w:shd w:val="clear" w:color="auto" w:fill="auto"/>
            <w:noWrap/>
          </w:tcPr>
          <w:p w14:paraId="37947615"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18</w:t>
            </w:r>
          </w:p>
        </w:tc>
        <w:tc>
          <w:tcPr>
            <w:tcW w:w="2038" w:type="dxa"/>
            <w:shd w:val="clear" w:color="auto" w:fill="auto"/>
            <w:noWrap/>
          </w:tcPr>
          <w:p w14:paraId="5582DBE5"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205</w:t>
            </w:r>
          </w:p>
        </w:tc>
        <w:tc>
          <w:tcPr>
            <w:tcW w:w="1866" w:type="dxa"/>
            <w:shd w:val="clear" w:color="auto" w:fill="auto"/>
            <w:noWrap/>
          </w:tcPr>
          <w:p w14:paraId="183AB8FC"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689</w:t>
            </w:r>
          </w:p>
        </w:tc>
        <w:tc>
          <w:tcPr>
            <w:tcW w:w="2060" w:type="dxa"/>
            <w:shd w:val="clear" w:color="auto" w:fill="auto"/>
            <w:noWrap/>
          </w:tcPr>
          <w:p w14:paraId="1FD7586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233</w:t>
            </w:r>
          </w:p>
        </w:tc>
        <w:tc>
          <w:tcPr>
            <w:tcW w:w="1798" w:type="dxa"/>
            <w:shd w:val="clear" w:color="auto" w:fill="auto"/>
            <w:noWrap/>
          </w:tcPr>
          <w:p w14:paraId="2366BAB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29</w:t>
            </w:r>
          </w:p>
        </w:tc>
      </w:tr>
      <w:tr w:rsidR="00B324AA" w:rsidRPr="00DA043F" w14:paraId="25D925D2" w14:textId="77777777" w:rsidTr="00B36E9F">
        <w:trPr>
          <w:trHeight w:val="255"/>
        </w:trPr>
        <w:tc>
          <w:tcPr>
            <w:tcW w:w="743" w:type="dxa"/>
            <w:shd w:val="clear" w:color="auto" w:fill="auto"/>
            <w:noWrap/>
          </w:tcPr>
          <w:p w14:paraId="3153A01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19</w:t>
            </w:r>
          </w:p>
        </w:tc>
        <w:tc>
          <w:tcPr>
            <w:tcW w:w="2038" w:type="dxa"/>
            <w:shd w:val="clear" w:color="auto" w:fill="auto"/>
            <w:noWrap/>
          </w:tcPr>
          <w:p w14:paraId="703065B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213</w:t>
            </w:r>
          </w:p>
        </w:tc>
        <w:tc>
          <w:tcPr>
            <w:tcW w:w="1866" w:type="dxa"/>
            <w:shd w:val="clear" w:color="auto" w:fill="auto"/>
            <w:noWrap/>
          </w:tcPr>
          <w:p w14:paraId="0BBB30D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687</w:t>
            </w:r>
          </w:p>
        </w:tc>
        <w:tc>
          <w:tcPr>
            <w:tcW w:w="2060" w:type="dxa"/>
            <w:shd w:val="clear" w:color="auto" w:fill="auto"/>
            <w:noWrap/>
          </w:tcPr>
          <w:p w14:paraId="274E7337"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243</w:t>
            </w:r>
          </w:p>
        </w:tc>
        <w:tc>
          <w:tcPr>
            <w:tcW w:w="1798" w:type="dxa"/>
            <w:shd w:val="clear" w:color="auto" w:fill="auto"/>
            <w:noWrap/>
          </w:tcPr>
          <w:p w14:paraId="07A6D22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30</w:t>
            </w:r>
          </w:p>
        </w:tc>
      </w:tr>
      <w:tr w:rsidR="00B324AA" w:rsidRPr="00DA043F" w14:paraId="770A1AA0" w14:textId="77777777" w:rsidTr="00B36E9F">
        <w:trPr>
          <w:trHeight w:val="255"/>
        </w:trPr>
        <w:tc>
          <w:tcPr>
            <w:tcW w:w="743" w:type="dxa"/>
            <w:shd w:val="clear" w:color="auto" w:fill="auto"/>
            <w:noWrap/>
          </w:tcPr>
          <w:p w14:paraId="168CA23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20</w:t>
            </w:r>
          </w:p>
        </w:tc>
        <w:tc>
          <w:tcPr>
            <w:tcW w:w="2038" w:type="dxa"/>
            <w:shd w:val="clear" w:color="auto" w:fill="auto"/>
            <w:noWrap/>
          </w:tcPr>
          <w:p w14:paraId="2C38B37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222</w:t>
            </w:r>
          </w:p>
        </w:tc>
        <w:tc>
          <w:tcPr>
            <w:tcW w:w="1866" w:type="dxa"/>
            <w:shd w:val="clear" w:color="auto" w:fill="auto"/>
            <w:noWrap/>
          </w:tcPr>
          <w:p w14:paraId="164888C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684</w:t>
            </w:r>
          </w:p>
        </w:tc>
        <w:tc>
          <w:tcPr>
            <w:tcW w:w="2060" w:type="dxa"/>
            <w:shd w:val="clear" w:color="auto" w:fill="auto"/>
            <w:noWrap/>
          </w:tcPr>
          <w:p w14:paraId="77B44A3A"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253</w:t>
            </w:r>
          </w:p>
        </w:tc>
        <w:tc>
          <w:tcPr>
            <w:tcW w:w="1798" w:type="dxa"/>
            <w:shd w:val="clear" w:color="auto" w:fill="auto"/>
            <w:noWrap/>
          </w:tcPr>
          <w:p w14:paraId="5A9090A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31</w:t>
            </w:r>
          </w:p>
        </w:tc>
      </w:tr>
      <w:tr w:rsidR="00B324AA" w:rsidRPr="00DA043F" w14:paraId="085EC674" w14:textId="77777777" w:rsidTr="00B36E9F">
        <w:trPr>
          <w:trHeight w:val="255"/>
        </w:trPr>
        <w:tc>
          <w:tcPr>
            <w:tcW w:w="743" w:type="dxa"/>
            <w:shd w:val="clear" w:color="auto" w:fill="auto"/>
            <w:noWrap/>
          </w:tcPr>
          <w:p w14:paraId="59AC62A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21</w:t>
            </w:r>
          </w:p>
        </w:tc>
        <w:tc>
          <w:tcPr>
            <w:tcW w:w="2038" w:type="dxa"/>
            <w:shd w:val="clear" w:color="auto" w:fill="auto"/>
            <w:noWrap/>
          </w:tcPr>
          <w:p w14:paraId="4551D505"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230</w:t>
            </w:r>
          </w:p>
        </w:tc>
        <w:tc>
          <w:tcPr>
            <w:tcW w:w="1866" w:type="dxa"/>
            <w:shd w:val="clear" w:color="auto" w:fill="auto"/>
            <w:noWrap/>
          </w:tcPr>
          <w:p w14:paraId="6F6602AC"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682</w:t>
            </w:r>
          </w:p>
        </w:tc>
        <w:tc>
          <w:tcPr>
            <w:tcW w:w="2060" w:type="dxa"/>
            <w:shd w:val="clear" w:color="auto" w:fill="auto"/>
            <w:noWrap/>
          </w:tcPr>
          <w:p w14:paraId="378162D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263</w:t>
            </w:r>
          </w:p>
        </w:tc>
        <w:tc>
          <w:tcPr>
            <w:tcW w:w="1798" w:type="dxa"/>
            <w:shd w:val="clear" w:color="auto" w:fill="auto"/>
            <w:noWrap/>
          </w:tcPr>
          <w:p w14:paraId="79BAA527"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33</w:t>
            </w:r>
          </w:p>
        </w:tc>
      </w:tr>
      <w:tr w:rsidR="00B324AA" w:rsidRPr="00DA043F" w14:paraId="12E39C81" w14:textId="77777777" w:rsidTr="00B36E9F">
        <w:trPr>
          <w:trHeight w:val="255"/>
        </w:trPr>
        <w:tc>
          <w:tcPr>
            <w:tcW w:w="743" w:type="dxa"/>
            <w:shd w:val="clear" w:color="auto" w:fill="auto"/>
            <w:noWrap/>
          </w:tcPr>
          <w:p w14:paraId="36EFF83A"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22</w:t>
            </w:r>
          </w:p>
        </w:tc>
        <w:tc>
          <w:tcPr>
            <w:tcW w:w="2038" w:type="dxa"/>
            <w:shd w:val="clear" w:color="auto" w:fill="auto"/>
            <w:noWrap/>
          </w:tcPr>
          <w:p w14:paraId="2F12A9BB"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239</w:t>
            </w:r>
          </w:p>
        </w:tc>
        <w:tc>
          <w:tcPr>
            <w:tcW w:w="1866" w:type="dxa"/>
            <w:shd w:val="clear" w:color="auto" w:fill="auto"/>
            <w:noWrap/>
          </w:tcPr>
          <w:p w14:paraId="7A062A8B"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679</w:t>
            </w:r>
          </w:p>
        </w:tc>
        <w:tc>
          <w:tcPr>
            <w:tcW w:w="2060" w:type="dxa"/>
            <w:shd w:val="clear" w:color="auto" w:fill="auto"/>
            <w:noWrap/>
          </w:tcPr>
          <w:p w14:paraId="599B1ED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273</w:t>
            </w:r>
          </w:p>
        </w:tc>
        <w:tc>
          <w:tcPr>
            <w:tcW w:w="1798" w:type="dxa"/>
            <w:shd w:val="clear" w:color="auto" w:fill="auto"/>
            <w:noWrap/>
          </w:tcPr>
          <w:p w14:paraId="2EFBF49B"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34</w:t>
            </w:r>
          </w:p>
        </w:tc>
      </w:tr>
      <w:tr w:rsidR="00B324AA" w:rsidRPr="00DA043F" w14:paraId="02CD34BA" w14:textId="77777777" w:rsidTr="00B36E9F">
        <w:trPr>
          <w:trHeight w:val="255"/>
        </w:trPr>
        <w:tc>
          <w:tcPr>
            <w:tcW w:w="743" w:type="dxa"/>
            <w:shd w:val="clear" w:color="auto" w:fill="auto"/>
            <w:noWrap/>
          </w:tcPr>
          <w:p w14:paraId="40F7AB3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23</w:t>
            </w:r>
          </w:p>
        </w:tc>
        <w:tc>
          <w:tcPr>
            <w:tcW w:w="2038" w:type="dxa"/>
            <w:shd w:val="clear" w:color="auto" w:fill="auto"/>
            <w:noWrap/>
          </w:tcPr>
          <w:p w14:paraId="786F8F0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247</w:t>
            </w:r>
          </w:p>
        </w:tc>
        <w:tc>
          <w:tcPr>
            <w:tcW w:w="1866" w:type="dxa"/>
            <w:shd w:val="clear" w:color="auto" w:fill="auto"/>
            <w:noWrap/>
          </w:tcPr>
          <w:p w14:paraId="6ACFE985"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676</w:t>
            </w:r>
          </w:p>
        </w:tc>
        <w:tc>
          <w:tcPr>
            <w:tcW w:w="2060" w:type="dxa"/>
            <w:shd w:val="clear" w:color="auto" w:fill="auto"/>
            <w:noWrap/>
          </w:tcPr>
          <w:p w14:paraId="453E80A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283</w:t>
            </w:r>
          </w:p>
        </w:tc>
        <w:tc>
          <w:tcPr>
            <w:tcW w:w="1798" w:type="dxa"/>
            <w:shd w:val="clear" w:color="auto" w:fill="auto"/>
            <w:noWrap/>
          </w:tcPr>
          <w:p w14:paraId="09D9C7A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36</w:t>
            </w:r>
          </w:p>
        </w:tc>
      </w:tr>
      <w:tr w:rsidR="00B324AA" w:rsidRPr="00DA043F" w14:paraId="4BC93CF8" w14:textId="77777777" w:rsidTr="00B36E9F">
        <w:trPr>
          <w:trHeight w:val="255"/>
        </w:trPr>
        <w:tc>
          <w:tcPr>
            <w:tcW w:w="743" w:type="dxa"/>
            <w:shd w:val="clear" w:color="auto" w:fill="auto"/>
            <w:noWrap/>
          </w:tcPr>
          <w:p w14:paraId="156C7BF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24</w:t>
            </w:r>
          </w:p>
        </w:tc>
        <w:tc>
          <w:tcPr>
            <w:tcW w:w="2038" w:type="dxa"/>
            <w:shd w:val="clear" w:color="auto" w:fill="auto"/>
            <w:noWrap/>
          </w:tcPr>
          <w:p w14:paraId="7DDD907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255</w:t>
            </w:r>
          </w:p>
        </w:tc>
        <w:tc>
          <w:tcPr>
            <w:tcW w:w="1866" w:type="dxa"/>
            <w:shd w:val="clear" w:color="auto" w:fill="auto"/>
            <w:noWrap/>
          </w:tcPr>
          <w:p w14:paraId="37FD4515"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673</w:t>
            </w:r>
          </w:p>
        </w:tc>
        <w:tc>
          <w:tcPr>
            <w:tcW w:w="2060" w:type="dxa"/>
            <w:shd w:val="clear" w:color="auto" w:fill="auto"/>
            <w:noWrap/>
          </w:tcPr>
          <w:p w14:paraId="0A5014AB"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292</w:t>
            </w:r>
          </w:p>
        </w:tc>
        <w:tc>
          <w:tcPr>
            <w:tcW w:w="1798" w:type="dxa"/>
            <w:shd w:val="clear" w:color="auto" w:fill="auto"/>
            <w:noWrap/>
          </w:tcPr>
          <w:p w14:paraId="3D35960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37</w:t>
            </w:r>
          </w:p>
        </w:tc>
      </w:tr>
      <w:tr w:rsidR="00B324AA" w:rsidRPr="00DA043F" w14:paraId="4CC5A101" w14:textId="77777777" w:rsidTr="00B36E9F">
        <w:trPr>
          <w:trHeight w:val="255"/>
        </w:trPr>
        <w:tc>
          <w:tcPr>
            <w:tcW w:w="743" w:type="dxa"/>
            <w:shd w:val="clear" w:color="auto" w:fill="auto"/>
            <w:noWrap/>
          </w:tcPr>
          <w:p w14:paraId="0234D94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25</w:t>
            </w:r>
          </w:p>
        </w:tc>
        <w:tc>
          <w:tcPr>
            <w:tcW w:w="2038" w:type="dxa"/>
            <w:shd w:val="clear" w:color="auto" w:fill="auto"/>
            <w:noWrap/>
          </w:tcPr>
          <w:p w14:paraId="40812555"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263</w:t>
            </w:r>
          </w:p>
        </w:tc>
        <w:tc>
          <w:tcPr>
            <w:tcW w:w="1866" w:type="dxa"/>
            <w:shd w:val="clear" w:color="auto" w:fill="auto"/>
            <w:noWrap/>
          </w:tcPr>
          <w:p w14:paraId="3581F6D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669</w:t>
            </w:r>
          </w:p>
        </w:tc>
        <w:tc>
          <w:tcPr>
            <w:tcW w:w="2060" w:type="dxa"/>
            <w:shd w:val="clear" w:color="auto" w:fill="auto"/>
            <w:noWrap/>
          </w:tcPr>
          <w:p w14:paraId="55E8439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302</w:t>
            </w:r>
          </w:p>
        </w:tc>
        <w:tc>
          <w:tcPr>
            <w:tcW w:w="1798" w:type="dxa"/>
            <w:shd w:val="clear" w:color="auto" w:fill="auto"/>
            <w:noWrap/>
          </w:tcPr>
          <w:p w14:paraId="4A76DB3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39</w:t>
            </w:r>
          </w:p>
        </w:tc>
      </w:tr>
      <w:tr w:rsidR="00B324AA" w:rsidRPr="00DA043F" w14:paraId="4D52367C" w14:textId="77777777" w:rsidTr="00B36E9F">
        <w:trPr>
          <w:trHeight w:val="255"/>
        </w:trPr>
        <w:tc>
          <w:tcPr>
            <w:tcW w:w="743" w:type="dxa"/>
            <w:shd w:val="clear" w:color="auto" w:fill="auto"/>
            <w:noWrap/>
          </w:tcPr>
          <w:p w14:paraId="54BE8824"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26</w:t>
            </w:r>
          </w:p>
        </w:tc>
        <w:tc>
          <w:tcPr>
            <w:tcW w:w="2038" w:type="dxa"/>
            <w:shd w:val="clear" w:color="auto" w:fill="auto"/>
            <w:noWrap/>
          </w:tcPr>
          <w:p w14:paraId="2C79B2A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271</w:t>
            </w:r>
          </w:p>
        </w:tc>
        <w:tc>
          <w:tcPr>
            <w:tcW w:w="1866" w:type="dxa"/>
            <w:shd w:val="clear" w:color="auto" w:fill="auto"/>
            <w:noWrap/>
          </w:tcPr>
          <w:p w14:paraId="53C8A2B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666</w:t>
            </w:r>
          </w:p>
        </w:tc>
        <w:tc>
          <w:tcPr>
            <w:tcW w:w="2060" w:type="dxa"/>
            <w:shd w:val="clear" w:color="auto" w:fill="auto"/>
            <w:noWrap/>
          </w:tcPr>
          <w:p w14:paraId="53180B38"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312</w:t>
            </w:r>
          </w:p>
        </w:tc>
        <w:tc>
          <w:tcPr>
            <w:tcW w:w="1798" w:type="dxa"/>
            <w:shd w:val="clear" w:color="auto" w:fill="auto"/>
            <w:noWrap/>
          </w:tcPr>
          <w:p w14:paraId="5C73460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40</w:t>
            </w:r>
          </w:p>
        </w:tc>
      </w:tr>
      <w:tr w:rsidR="00B324AA" w:rsidRPr="00DA043F" w14:paraId="36FF6843" w14:textId="77777777" w:rsidTr="00B36E9F">
        <w:trPr>
          <w:trHeight w:val="255"/>
        </w:trPr>
        <w:tc>
          <w:tcPr>
            <w:tcW w:w="743" w:type="dxa"/>
            <w:shd w:val="clear" w:color="auto" w:fill="auto"/>
            <w:noWrap/>
          </w:tcPr>
          <w:p w14:paraId="660118D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27</w:t>
            </w:r>
          </w:p>
        </w:tc>
        <w:tc>
          <w:tcPr>
            <w:tcW w:w="2038" w:type="dxa"/>
            <w:shd w:val="clear" w:color="auto" w:fill="auto"/>
            <w:noWrap/>
          </w:tcPr>
          <w:p w14:paraId="53241D7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279</w:t>
            </w:r>
          </w:p>
        </w:tc>
        <w:tc>
          <w:tcPr>
            <w:tcW w:w="1866" w:type="dxa"/>
            <w:shd w:val="clear" w:color="auto" w:fill="auto"/>
            <w:noWrap/>
          </w:tcPr>
          <w:p w14:paraId="2B8A709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662</w:t>
            </w:r>
          </w:p>
        </w:tc>
        <w:tc>
          <w:tcPr>
            <w:tcW w:w="2060" w:type="dxa"/>
            <w:shd w:val="clear" w:color="auto" w:fill="auto"/>
            <w:noWrap/>
          </w:tcPr>
          <w:p w14:paraId="790EF47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321</w:t>
            </w:r>
          </w:p>
        </w:tc>
        <w:tc>
          <w:tcPr>
            <w:tcW w:w="1798" w:type="dxa"/>
            <w:shd w:val="clear" w:color="auto" w:fill="auto"/>
            <w:noWrap/>
          </w:tcPr>
          <w:p w14:paraId="4DC5C41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42</w:t>
            </w:r>
          </w:p>
        </w:tc>
      </w:tr>
      <w:tr w:rsidR="00B324AA" w:rsidRPr="00DA043F" w14:paraId="317A3C48" w14:textId="77777777" w:rsidTr="00B36E9F">
        <w:trPr>
          <w:trHeight w:val="255"/>
        </w:trPr>
        <w:tc>
          <w:tcPr>
            <w:tcW w:w="743" w:type="dxa"/>
            <w:shd w:val="clear" w:color="auto" w:fill="auto"/>
            <w:noWrap/>
          </w:tcPr>
          <w:p w14:paraId="7F4FB2F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28</w:t>
            </w:r>
          </w:p>
        </w:tc>
        <w:tc>
          <w:tcPr>
            <w:tcW w:w="2038" w:type="dxa"/>
            <w:shd w:val="clear" w:color="auto" w:fill="auto"/>
            <w:noWrap/>
          </w:tcPr>
          <w:p w14:paraId="2F92C69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287</w:t>
            </w:r>
          </w:p>
        </w:tc>
        <w:tc>
          <w:tcPr>
            <w:tcW w:w="1866" w:type="dxa"/>
            <w:shd w:val="clear" w:color="auto" w:fill="auto"/>
            <w:noWrap/>
          </w:tcPr>
          <w:p w14:paraId="2CDA571E"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659</w:t>
            </w:r>
          </w:p>
        </w:tc>
        <w:tc>
          <w:tcPr>
            <w:tcW w:w="2060" w:type="dxa"/>
            <w:shd w:val="clear" w:color="auto" w:fill="auto"/>
            <w:noWrap/>
          </w:tcPr>
          <w:p w14:paraId="4F4CEAD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330</w:t>
            </w:r>
          </w:p>
        </w:tc>
        <w:tc>
          <w:tcPr>
            <w:tcW w:w="1798" w:type="dxa"/>
            <w:shd w:val="clear" w:color="auto" w:fill="auto"/>
            <w:noWrap/>
          </w:tcPr>
          <w:p w14:paraId="54D95AB9"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43</w:t>
            </w:r>
          </w:p>
        </w:tc>
      </w:tr>
      <w:tr w:rsidR="00B324AA" w:rsidRPr="00DA043F" w14:paraId="079DB46D" w14:textId="77777777" w:rsidTr="00B36E9F">
        <w:trPr>
          <w:trHeight w:val="255"/>
        </w:trPr>
        <w:tc>
          <w:tcPr>
            <w:tcW w:w="743" w:type="dxa"/>
            <w:shd w:val="clear" w:color="auto" w:fill="auto"/>
            <w:noWrap/>
          </w:tcPr>
          <w:p w14:paraId="39675E2A"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29</w:t>
            </w:r>
          </w:p>
        </w:tc>
        <w:tc>
          <w:tcPr>
            <w:tcW w:w="2038" w:type="dxa"/>
            <w:shd w:val="clear" w:color="auto" w:fill="auto"/>
            <w:noWrap/>
          </w:tcPr>
          <w:p w14:paraId="4D943A16"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295</w:t>
            </w:r>
          </w:p>
        </w:tc>
        <w:tc>
          <w:tcPr>
            <w:tcW w:w="1866" w:type="dxa"/>
            <w:shd w:val="clear" w:color="auto" w:fill="auto"/>
            <w:noWrap/>
          </w:tcPr>
          <w:p w14:paraId="4A854D1C"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655</w:t>
            </w:r>
          </w:p>
        </w:tc>
        <w:tc>
          <w:tcPr>
            <w:tcW w:w="2060" w:type="dxa"/>
            <w:shd w:val="clear" w:color="auto" w:fill="auto"/>
            <w:noWrap/>
          </w:tcPr>
          <w:p w14:paraId="76EC135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340</w:t>
            </w:r>
          </w:p>
        </w:tc>
        <w:tc>
          <w:tcPr>
            <w:tcW w:w="1798" w:type="dxa"/>
            <w:shd w:val="clear" w:color="auto" w:fill="auto"/>
            <w:noWrap/>
          </w:tcPr>
          <w:p w14:paraId="59AE1D0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44</w:t>
            </w:r>
          </w:p>
        </w:tc>
      </w:tr>
      <w:tr w:rsidR="00B324AA" w:rsidRPr="00DA043F" w14:paraId="7CB35A80" w14:textId="77777777" w:rsidTr="00B36E9F">
        <w:trPr>
          <w:trHeight w:val="270"/>
        </w:trPr>
        <w:tc>
          <w:tcPr>
            <w:tcW w:w="743" w:type="dxa"/>
            <w:shd w:val="clear" w:color="auto" w:fill="auto"/>
            <w:noWrap/>
          </w:tcPr>
          <w:p w14:paraId="481F6342"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30</w:t>
            </w:r>
          </w:p>
        </w:tc>
        <w:tc>
          <w:tcPr>
            <w:tcW w:w="2038" w:type="dxa"/>
            <w:shd w:val="clear" w:color="auto" w:fill="auto"/>
            <w:noWrap/>
          </w:tcPr>
          <w:p w14:paraId="772FB483"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303</w:t>
            </w:r>
          </w:p>
        </w:tc>
        <w:tc>
          <w:tcPr>
            <w:tcW w:w="1866" w:type="dxa"/>
            <w:shd w:val="clear" w:color="auto" w:fill="auto"/>
            <w:noWrap/>
          </w:tcPr>
          <w:p w14:paraId="7C2D081D"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651</w:t>
            </w:r>
          </w:p>
        </w:tc>
        <w:tc>
          <w:tcPr>
            <w:tcW w:w="2060" w:type="dxa"/>
            <w:shd w:val="clear" w:color="auto" w:fill="auto"/>
            <w:noWrap/>
          </w:tcPr>
          <w:p w14:paraId="669D2A8F"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349</w:t>
            </w:r>
          </w:p>
        </w:tc>
        <w:tc>
          <w:tcPr>
            <w:tcW w:w="1798" w:type="dxa"/>
            <w:shd w:val="clear" w:color="auto" w:fill="auto"/>
            <w:noWrap/>
          </w:tcPr>
          <w:p w14:paraId="36768AB0" w14:textId="77777777" w:rsidR="00B324AA" w:rsidRPr="0038359F" w:rsidRDefault="00B324AA" w:rsidP="00B36E9F">
            <w:pPr>
              <w:suppressAutoHyphens w:val="0"/>
              <w:spacing w:before="40" w:after="40" w:line="220" w:lineRule="exact"/>
              <w:ind w:right="113"/>
              <w:rPr>
                <w:rFonts w:eastAsia="MS Mincho"/>
                <w:b/>
                <w:sz w:val="18"/>
              </w:rPr>
            </w:pPr>
            <w:r w:rsidRPr="0038359F">
              <w:rPr>
                <w:rFonts w:eastAsia="MS Mincho"/>
                <w:b/>
                <w:sz w:val="18"/>
              </w:rPr>
              <w:t>46</w:t>
            </w:r>
          </w:p>
        </w:tc>
      </w:tr>
    </w:tbl>
    <w:p w14:paraId="07A3D52B" w14:textId="77777777" w:rsidR="00B324AA" w:rsidRPr="003A6980" w:rsidRDefault="00B324AA" w:rsidP="00B324AA">
      <w:pPr>
        <w:spacing w:before="120" w:after="240"/>
        <w:ind w:left="1134" w:firstLine="170"/>
        <w:rPr>
          <w:b/>
          <w:sz w:val="18"/>
          <w:szCs w:val="18"/>
          <w:lang w:eastAsia="ja-JP"/>
        </w:rPr>
      </w:pPr>
      <w:r w:rsidRPr="003A6980">
        <w:rPr>
          <w:b/>
          <w:i/>
          <w:sz w:val="18"/>
          <w:szCs w:val="18"/>
          <w:vertAlign w:val="superscript"/>
        </w:rPr>
        <w:t>2</w:t>
      </w:r>
      <w:r w:rsidRPr="003A6980">
        <w:rPr>
          <w:b/>
          <w:sz w:val="18"/>
          <w:szCs w:val="18"/>
        </w:rPr>
        <w:t xml:space="preserve">  </w:t>
      </w:r>
      <w:r w:rsidRPr="003A6980">
        <w:rPr>
          <w:b/>
          <w:sz w:val="18"/>
          <w:szCs w:val="18"/>
          <w:lang w:eastAsia="ja-JP"/>
        </w:rPr>
        <w:t>Le mannequin de grande taille est représenté par une jonction torse et une jonction nuque de plus grandes dimensions que le mannequin de taille moyenne</w:t>
      </w:r>
      <w:r w:rsidR="00A44AE3">
        <w:rPr>
          <w:b/>
          <w:sz w:val="18"/>
          <w:szCs w:val="18"/>
          <w:lang w:eastAsia="ja-JP"/>
        </w:rPr>
        <w:t> ;</w:t>
      </w:r>
      <w:r w:rsidRPr="003A6980">
        <w:rPr>
          <w:b/>
          <w:sz w:val="18"/>
          <w:szCs w:val="18"/>
          <w:lang w:eastAsia="ja-JP"/>
        </w:rPr>
        <w:t xml:space="preserve"> alors que sur le mannequin de taille moyenne, la jonction torse et la jonction nuque mesurent respectivement 504,5 et 203</w:t>
      </w:r>
      <w:r>
        <w:rPr>
          <w:b/>
          <w:sz w:val="18"/>
          <w:szCs w:val="18"/>
          <w:lang w:eastAsia="ja-JP"/>
        </w:rPr>
        <w:t xml:space="preserve"> </w:t>
      </w:r>
      <w:r w:rsidRPr="003A6980">
        <w:rPr>
          <w:b/>
          <w:sz w:val="18"/>
          <w:szCs w:val="18"/>
          <w:lang w:eastAsia="ja-JP"/>
        </w:rPr>
        <w:t>mm et la tige coulissante de mesure de la garde au toit 71</w:t>
      </w:r>
      <w:r>
        <w:rPr>
          <w:b/>
          <w:sz w:val="18"/>
          <w:szCs w:val="18"/>
          <w:lang w:eastAsia="ja-JP"/>
        </w:rPr>
        <w:t xml:space="preserve"> </w:t>
      </w:r>
      <w:r w:rsidRPr="003A6980">
        <w:rPr>
          <w:b/>
          <w:sz w:val="18"/>
          <w:szCs w:val="18"/>
          <w:lang w:eastAsia="ja-JP"/>
        </w:rPr>
        <w:t>mm vers l</w:t>
      </w:r>
      <w:r w:rsidR="00B4782D">
        <w:rPr>
          <w:b/>
          <w:sz w:val="18"/>
          <w:szCs w:val="18"/>
          <w:lang w:eastAsia="ja-JP"/>
        </w:rPr>
        <w:t>’</w:t>
      </w:r>
      <w:r w:rsidRPr="003A6980">
        <w:rPr>
          <w:b/>
          <w:sz w:val="18"/>
          <w:szCs w:val="18"/>
          <w:lang w:eastAsia="ja-JP"/>
        </w:rPr>
        <w:t>arrière, sur le mannequin de grande taille, ces valeurs sont respectivement de 593</w:t>
      </w:r>
      <w:r w:rsidR="00990AE9">
        <w:rPr>
          <w:b/>
          <w:sz w:val="18"/>
          <w:szCs w:val="18"/>
          <w:lang w:eastAsia="ja-JP"/>
        </w:rPr>
        <w:t> </w:t>
      </w:r>
      <w:r w:rsidRPr="003A6980">
        <w:rPr>
          <w:b/>
          <w:sz w:val="18"/>
          <w:szCs w:val="18"/>
          <w:lang w:eastAsia="ja-JP"/>
        </w:rPr>
        <w:t>mm, 219</w:t>
      </w:r>
      <w:r>
        <w:rPr>
          <w:b/>
          <w:sz w:val="18"/>
          <w:szCs w:val="18"/>
          <w:lang w:eastAsia="ja-JP"/>
        </w:rPr>
        <w:t xml:space="preserve"> </w:t>
      </w:r>
      <w:r w:rsidRPr="003A6980">
        <w:rPr>
          <w:b/>
          <w:sz w:val="18"/>
          <w:szCs w:val="18"/>
          <w:lang w:eastAsia="ja-JP"/>
        </w:rPr>
        <w:t>mm et 76</w:t>
      </w:r>
      <w:r>
        <w:rPr>
          <w:b/>
          <w:sz w:val="18"/>
          <w:szCs w:val="18"/>
          <w:lang w:eastAsia="ja-JP"/>
        </w:rPr>
        <w:t xml:space="preserve"> </w:t>
      </w:r>
      <w:r w:rsidRPr="003A6980">
        <w:rPr>
          <w:b/>
          <w:sz w:val="18"/>
          <w:szCs w:val="18"/>
          <w:lang w:eastAsia="ja-JP"/>
        </w:rPr>
        <w:t>mm vers l</w:t>
      </w:r>
      <w:r w:rsidR="00B4782D">
        <w:rPr>
          <w:b/>
          <w:sz w:val="18"/>
          <w:szCs w:val="18"/>
          <w:lang w:eastAsia="ja-JP"/>
        </w:rPr>
        <w:t>’</w:t>
      </w:r>
      <w:r w:rsidRPr="003A6980">
        <w:rPr>
          <w:b/>
          <w:sz w:val="18"/>
          <w:szCs w:val="18"/>
          <w:lang w:eastAsia="ja-JP"/>
        </w:rPr>
        <w:t>arrière.</w:t>
      </w:r>
    </w:p>
    <w:p w14:paraId="33357F0E" w14:textId="77777777" w:rsidR="00B324AA" w:rsidRPr="002E1522" w:rsidRDefault="00B324AA" w:rsidP="005F76C4">
      <w:pPr>
        <w:pStyle w:val="SingleTxtG"/>
        <w:keepNext/>
        <w:tabs>
          <w:tab w:val="left" w:pos="2268"/>
        </w:tabs>
        <w:rPr>
          <w:b/>
        </w:rPr>
      </w:pPr>
      <w:r w:rsidRPr="002E1522">
        <w:rPr>
          <w:b/>
        </w:rPr>
        <w:t>2.3.3</w:t>
      </w:r>
      <w:r w:rsidRPr="002E1522">
        <w:rPr>
          <w:b/>
        </w:rPr>
        <w:tab/>
        <w:t>Détermination de la hauteur maximum de l</w:t>
      </w:r>
      <w:r w:rsidR="00B4782D">
        <w:rPr>
          <w:b/>
        </w:rPr>
        <w:t>’</w:t>
      </w:r>
      <w:r w:rsidRPr="002E1522">
        <w:rPr>
          <w:b/>
        </w:rPr>
        <w:t>appuie-tête</w:t>
      </w:r>
    </w:p>
    <w:p w14:paraId="26580AEA" w14:textId="77777777" w:rsidR="00B324AA" w:rsidRPr="002E1522" w:rsidRDefault="00B324AA" w:rsidP="00B324AA">
      <w:pPr>
        <w:pStyle w:val="SingleTxtG"/>
        <w:ind w:left="2268"/>
        <w:rPr>
          <w:b/>
          <w:lang w:eastAsia="ja-JP"/>
        </w:rPr>
      </w:pPr>
      <w:r>
        <w:rPr>
          <w:lang w:eastAsia="ja-JP"/>
        </w:rPr>
        <w:tab/>
      </w:r>
      <w:r w:rsidRPr="002E1522">
        <w:rPr>
          <w:b/>
          <w:spacing w:val="-2"/>
          <w:lang w:eastAsia="ja-JP"/>
        </w:rPr>
        <w:t>La hauteur de l</w:t>
      </w:r>
      <w:r w:rsidR="00B4782D">
        <w:rPr>
          <w:b/>
          <w:spacing w:val="-2"/>
          <w:lang w:eastAsia="ja-JP"/>
        </w:rPr>
        <w:t>’</w:t>
      </w:r>
      <w:r w:rsidRPr="002E1522">
        <w:rPr>
          <w:b/>
          <w:spacing w:val="-2"/>
          <w:lang w:eastAsia="ja-JP"/>
        </w:rPr>
        <w:t>appuie-tête est la distance entre le point</w:t>
      </w:r>
      <w:r>
        <w:rPr>
          <w:b/>
          <w:spacing w:val="-2"/>
          <w:lang w:eastAsia="ja-JP"/>
        </w:rPr>
        <w:t xml:space="preserve"> </w:t>
      </w:r>
      <w:r w:rsidRPr="002E1522">
        <w:rPr>
          <w:b/>
          <w:spacing w:val="-2"/>
          <w:lang w:eastAsia="ja-JP"/>
        </w:rPr>
        <w:t>R, mesurée parallèlement à la ligne de torse de référence, et une ligne perpendiculaire</w:t>
      </w:r>
      <w:r w:rsidRPr="002E1522">
        <w:rPr>
          <w:b/>
          <w:lang w:eastAsia="ja-JP"/>
        </w:rPr>
        <w:t xml:space="preserve"> à celle-ci, qui coupe le point d</w:t>
      </w:r>
      <w:r w:rsidR="00B4782D">
        <w:rPr>
          <w:b/>
          <w:lang w:eastAsia="ja-JP"/>
        </w:rPr>
        <w:t>’</w:t>
      </w:r>
      <w:r w:rsidRPr="002E1522">
        <w:rPr>
          <w:b/>
          <w:lang w:eastAsia="ja-JP"/>
        </w:rPr>
        <w:t>intersection (voir fig</w:t>
      </w:r>
      <w:r>
        <w:rPr>
          <w:b/>
          <w:lang w:eastAsia="ja-JP"/>
        </w:rPr>
        <w:t>. 10</w:t>
      </w:r>
      <w:r>
        <w:rPr>
          <w:b/>
          <w:lang w:eastAsia="ja-JP"/>
        </w:rPr>
        <w:noBreakHyphen/>
      </w:r>
      <w:r w:rsidRPr="002E1522">
        <w:rPr>
          <w:b/>
          <w:lang w:eastAsia="ja-JP"/>
        </w:rPr>
        <w:t>3).</w:t>
      </w:r>
    </w:p>
    <w:p w14:paraId="1AA769C8" w14:textId="77777777" w:rsidR="00B324AA" w:rsidRPr="003A6980" w:rsidRDefault="00B324AA" w:rsidP="00B324AA">
      <w:pPr>
        <w:pStyle w:val="SingleTxtG"/>
        <w:ind w:left="2268"/>
        <w:rPr>
          <w:rFonts w:eastAsia="MS Mincho"/>
          <w:b/>
          <w:lang w:eastAsia="ja-JP"/>
        </w:rPr>
      </w:pPr>
      <w:r w:rsidRPr="003A6980">
        <w:rPr>
          <w:rFonts w:eastAsia="MS Mincho"/>
          <w:b/>
          <w:lang w:eastAsia="ja-JP"/>
        </w:rPr>
        <w:lastRenderedPageBreak/>
        <w:t>Après avoir déterminé les coordonnées du point d</w:t>
      </w:r>
      <w:r w:rsidR="00B4782D">
        <w:rPr>
          <w:rFonts w:eastAsia="MS Mincho"/>
          <w:b/>
          <w:lang w:eastAsia="ja-JP"/>
        </w:rPr>
        <w:t>’</w:t>
      </w:r>
      <w:r w:rsidRPr="003A6980">
        <w:rPr>
          <w:rFonts w:eastAsia="MS Mincho"/>
          <w:b/>
          <w:lang w:eastAsia="ja-JP"/>
        </w:rPr>
        <w:t>intersection, on peut calculer la hauteur maximum de l</w:t>
      </w:r>
      <w:r w:rsidR="00B4782D">
        <w:rPr>
          <w:rFonts w:eastAsia="MS Mincho"/>
          <w:b/>
          <w:lang w:eastAsia="ja-JP"/>
        </w:rPr>
        <w:t>’</w:t>
      </w:r>
      <w:r w:rsidRPr="003A6980">
        <w:rPr>
          <w:rFonts w:eastAsia="MS Mincho"/>
          <w:b/>
          <w:lang w:eastAsia="ja-JP"/>
        </w:rPr>
        <w:t>appuie-tête d</w:t>
      </w:r>
      <w:r w:rsidR="00B4782D">
        <w:rPr>
          <w:rFonts w:eastAsia="MS Mincho"/>
          <w:b/>
          <w:lang w:eastAsia="ja-JP"/>
        </w:rPr>
        <w:t>’</w:t>
      </w:r>
      <w:r w:rsidRPr="003A6980">
        <w:rPr>
          <w:rFonts w:eastAsia="MS Mincho"/>
          <w:b/>
          <w:lang w:eastAsia="ja-JP"/>
        </w:rPr>
        <w:t>après la distance longitudinale (ΔX) et la distance verticale (ΔZ) qui le séparent du point</w:t>
      </w:r>
      <w:r>
        <w:rPr>
          <w:rFonts w:eastAsia="MS Mincho"/>
          <w:b/>
          <w:lang w:eastAsia="ja-JP"/>
        </w:rPr>
        <w:t xml:space="preserve"> </w:t>
      </w:r>
      <w:r w:rsidRPr="003A6980">
        <w:rPr>
          <w:rFonts w:eastAsia="MS Mincho"/>
          <w:b/>
          <w:lang w:eastAsia="ja-JP"/>
        </w:rPr>
        <w:t>R (voir fig.</w:t>
      </w:r>
      <w:r>
        <w:rPr>
          <w:rFonts w:eastAsia="MS Mincho"/>
          <w:b/>
          <w:lang w:eastAsia="ja-JP"/>
        </w:rPr>
        <w:t xml:space="preserve"> </w:t>
      </w:r>
      <w:r w:rsidRPr="003A6980">
        <w:rPr>
          <w:rFonts w:eastAsia="MS Mincho"/>
          <w:b/>
          <w:lang w:eastAsia="ja-JP"/>
        </w:rPr>
        <w:t>10-3), comme suit</w:t>
      </w:r>
      <w:r w:rsidR="00A44AE3">
        <w:rPr>
          <w:rFonts w:eastAsia="MS Mincho"/>
          <w:b/>
          <w:lang w:eastAsia="ja-JP"/>
        </w:rPr>
        <w:t> :</w:t>
      </w:r>
    </w:p>
    <w:p w14:paraId="2391EF08" w14:textId="77777777" w:rsidR="00B324AA" w:rsidRPr="003A6980" w:rsidRDefault="00B324AA" w:rsidP="00B324AA">
      <w:pPr>
        <w:pStyle w:val="SingleTxtG"/>
        <w:ind w:left="2268"/>
        <w:rPr>
          <w:rFonts w:eastAsia="MS Mincho"/>
          <w:b/>
          <w:lang w:eastAsia="ja-JP"/>
        </w:rPr>
      </w:pPr>
      <w:r w:rsidRPr="003A6980">
        <w:rPr>
          <w:rFonts w:eastAsia="MS Mincho"/>
          <w:b/>
          <w:lang w:eastAsia="ja-JP"/>
        </w:rPr>
        <w:t>Hauteur de l</w:t>
      </w:r>
      <w:r w:rsidR="00B4782D">
        <w:rPr>
          <w:rFonts w:eastAsia="MS Mincho"/>
          <w:b/>
          <w:lang w:eastAsia="ja-JP"/>
        </w:rPr>
        <w:t>’</w:t>
      </w:r>
      <w:r w:rsidRPr="003A6980">
        <w:rPr>
          <w:rFonts w:eastAsia="MS Mincho"/>
          <w:b/>
          <w:lang w:eastAsia="ja-JP"/>
        </w:rPr>
        <w:t>appuie-tête = ΔX</w:t>
      </w:r>
      <w:r w:rsidR="00BD0E71">
        <w:rPr>
          <w:rFonts w:eastAsia="MS Mincho"/>
          <w:b/>
          <w:lang w:eastAsia="ja-JP"/>
        </w:rPr>
        <w:t xml:space="preserve"> .</w:t>
      </w:r>
      <w:r w:rsidRPr="003A6980">
        <w:rPr>
          <w:rFonts w:eastAsia="MS Mincho"/>
          <w:b/>
          <w:lang w:eastAsia="ja-JP"/>
        </w:rPr>
        <w:t xml:space="preserve"> SIN (angle de torse nominal) + ΔZ . COS (angle de torse nominal)</w:t>
      </w:r>
    </w:p>
    <w:p w14:paraId="308BC36C" w14:textId="77777777" w:rsidR="00B324AA" w:rsidRPr="003A6980" w:rsidRDefault="00B324AA" w:rsidP="00B324AA">
      <w:pPr>
        <w:pStyle w:val="SingleTxtG"/>
        <w:tabs>
          <w:tab w:val="left" w:pos="2268"/>
        </w:tabs>
        <w:ind w:left="2268" w:hanging="1134"/>
        <w:rPr>
          <w:rFonts w:eastAsia="MS Mincho"/>
          <w:b/>
          <w:lang w:eastAsia="ja-JP"/>
        </w:rPr>
      </w:pPr>
      <w:r w:rsidRPr="003A6980">
        <w:rPr>
          <w:rFonts w:eastAsia="MS Mincho"/>
          <w:b/>
          <w:lang w:eastAsia="ja-JP"/>
        </w:rPr>
        <w:t>2.3.3.1</w:t>
      </w:r>
      <w:r w:rsidRPr="003A6980">
        <w:rPr>
          <w:rFonts w:eastAsia="MS Mincho"/>
          <w:b/>
          <w:lang w:eastAsia="ja-JP"/>
        </w:rPr>
        <w:tab/>
        <w:t>Détermination de la hauteur maximum de l</w:t>
      </w:r>
      <w:r w:rsidR="00B4782D">
        <w:rPr>
          <w:rFonts w:eastAsia="MS Mincho"/>
          <w:b/>
          <w:lang w:eastAsia="ja-JP"/>
        </w:rPr>
        <w:t>’</w:t>
      </w:r>
      <w:r w:rsidRPr="003A6980">
        <w:rPr>
          <w:rFonts w:eastAsia="MS Mincho"/>
          <w:b/>
          <w:lang w:eastAsia="ja-JP"/>
        </w:rPr>
        <w:t>appuie-tête en cas d</w:t>
      </w:r>
      <w:r w:rsidR="00B4782D">
        <w:rPr>
          <w:rFonts w:eastAsia="MS Mincho"/>
          <w:b/>
          <w:lang w:eastAsia="ja-JP"/>
        </w:rPr>
        <w:t>’</w:t>
      </w:r>
      <w:r w:rsidRPr="003A6980">
        <w:rPr>
          <w:rFonts w:eastAsia="MS Mincho"/>
          <w:b/>
          <w:lang w:eastAsia="ja-JP"/>
        </w:rPr>
        <w:t>exception, conformément aux paragraphes</w:t>
      </w:r>
      <w:r>
        <w:rPr>
          <w:rFonts w:eastAsia="MS Mincho"/>
          <w:b/>
          <w:lang w:eastAsia="ja-JP"/>
        </w:rPr>
        <w:t xml:space="preserve"> </w:t>
      </w:r>
      <w:r w:rsidRPr="003A6980">
        <w:rPr>
          <w:rFonts w:eastAsia="MS Mincho"/>
          <w:b/>
          <w:lang w:eastAsia="ja-JP"/>
        </w:rPr>
        <w:t>5.6.2.3 et 5.6.2.5</w:t>
      </w:r>
    </w:p>
    <w:p w14:paraId="7CD4E4F1" w14:textId="77777777" w:rsidR="00B324AA" w:rsidRPr="003A6980" w:rsidRDefault="00B324AA" w:rsidP="00B324AA">
      <w:pPr>
        <w:pStyle w:val="SingleTxtG"/>
        <w:ind w:left="2268"/>
        <w:rPr>
          <w:b/>
          <w:lang w:eastAsia="ja-JP"/>
        </w:rPr>
      </w:pPr>
      <w:r w:rsidRPr="003A6980">
        <w:rPr>
          <w:b/>
          <w:lang w:eastAsia="ja-JP"/>
        </w:rPr>
        <w:tab/>
        <w:t>Régler l</w:t>
      </w:r>
      <w:r w:rsidR="00B4782D">
        <w:rPr>
          <w:b/>
          <w:lang w:eastAsia="ja-JP"/>
        </w:rPr>
        <w:t>’</w:t>
      </w:r>
      <w:r w:rsidRPr="003A6980">
        <w:rPr>
          <w:b/>
          <w:lang w:eastAsia="ja-JP"/>
        </w:rPr>
        <w:t>appuie-tête dans sa position la plus haute destinée à une utilisation par un occupant et mesurer la distance entre le point le plus haut de son axe médian et la surface intérieure du pavillon ou de la lunette arrière, en essayant de faire passer une sphère de 50</w:t>
      </w:r>
      <w:r>
        <w:rPr>
          <w:b/>
          <w:lang w:eastAsia="ja-JP"/>
        </w:rPr>
        <w:t xml:space="preserve"> </w:t>
      </w:r>
      <w:r w:rsidRPr="003A6980">
        <w:rPr>
          <w:b/>
          <w:bCs/>
          <w:lang w:val="en-GB" w:eastAsia="zh-CN"/>
        </w:rPr>
        <w:sym w:font="Symbol" w:char="00B1"/>
      </w:r>
      <w:r>
        <w:rPr>
          <w:b/>
          <w:bCs/>
          <w:lang w:eastAsia="zh-CN"/>
        </w:rPr>
        <w:t xml:space="preserve"> </w:t>
      </w:r>
      <w:r w:rsidRPr="003A6980">
        <w:rPr>
          <w:b/>
          <w:lang w:eastAsia="ja-JP"/>
        </w:rPr>
        <w:t>0,5</w:t>
      </w:r>
      <w:r>
        <w:rPr>
          <w:b/>
          <w:lang w:eastAsia="ja-JP"/>
        </w:rPr>
        <w:t xml:space="preserve"> </w:t>
      </w:r>
      <w:r w:rsidRPr="003A6980">
        <w:rPr>
          <w:b/>
          <w:lang w:eastAsia="ja-JP"/>
        </w:rPr>
        <w:t>mm entre eux.</w:t>
      </w:r>
    </w:p>
    <w:p w14:paraId="0E5FE22C" w14:textId="77777777" w:rsidR="00B324AA" w:rsidRPr="003A6980" w:rsidRDefault="00B324AA" w:rsidP="00B324AA">
      <w:pPr>
        <w:pStyle w:val="SingleTxtG"/>
        <w:tabs>
          <w:tab w:val="left" w:pos="2268"/>
        </w:tabs>
        <w:ind w:left="2268" w:hanging="1134"/>
        <w:jc w:val="left"/>
        <w:rPr>
          <w:rFonts w:eastAsia="MS Mincho"/>
          <w:b/>
          <w:lang w:eastAsia="ja-JP"/>
        </w:rPr>
      </w:pPr>
      <w:r w:rsidRPr="003A6980">
        <w:rPr>
          <w:rFonts w:eastAsia="MS Mincho"/>
          <w:b/>
          <w:lang w:eastAsia="ja-JP"/>
        </w:rPr>
        <w:t>2.3.4</w:t>
      </w:r>
      <w:r w:rsidRPr="003A6980">
        <w:rPr>
          <w:rFonts w:eastAsia="MS Mincho"/>
          <w:b/>
          <w:lang w:eastAsia="ja-JP"/>
        </w:rPr>
        <w:tab/>
        <w:t>Détermination de la hauteur minimum de l</w:t>
      </w:r>
      <w:r w:rsidR="00B4782D">
        <w:rPr>
          <w:rFonts w:eastAsia="MS Mincho"/>
          <w:b/>
          <w:lang w:eastAsia="ja-JP"/>
        </w:rPr>
        <w:t>’</w:t>
      </w:r>
      <w:r w:rsidRPr="003A6980">
        <w:rPr>
          <w:rFonts w:eastAsia="MS Mincho"/>
          <w:b/>
          <w:lang w:eastAsia="ja-JP"/>
        </w:rPr>
        <w:t>appuie-tête</w:t>
      </w:r>
    </w:p>
    <w:p w14:paraId="0F7465C3" w14:textId="77777777" w:rsidR="00B324AA" w:rsidRPr="003A6980" w:rsidRDefault="00B324AA" w:rsidP="00B324AA">
      <w:pPr>
        <w:pStyle w:val="SingleTxtG"/>
        <w:ind w:left="2268"/>
        <w:rPr>
          <w:rFonts w:eastAsia="MS Mincho"/>
          <w:b/>
          <w:lang w:eastAsia="ja-JP"/>
        </w:rPr>
      </w:pPr>
      <w:r w:rsidRPr="003A6980">
        <w:rPr>
          <w:rFonts w:eastAsia="MS Mincho"/>
          <w:b/>
          <w:lang w:eastAsia="ja-JP"/>
        </w:rPr>
        <w:tab/>
        <w:t>Régler l</w:t>
      </w:r>
      <w:r w:rsidR="00B4782D">
        <w:rPr>
          <w:rFonts w:eastAsia="MS Mincho"/>
          <w:b/>
          <w:lang w:eastAsia="ja-JP"/>
        </w:rPr>
        <w:t>’</w:t>
      </w:r>
      <w:r w:rsidRPr="003A6980">
        <w:rPr>
          <w:rFonts w:eastAsia="MS Mincho"/>
          <w:b/>
          <w:lang w:eastAsia="ja-JP"/>
        </w:rPr>
        <w:t>appuie-tête dans sa position la plus basse destinée à une utilisation normale autre que les positions de non-utilisation définies au paragraphe</w:t>
      </w:r>
      <w:r>
        <w:rPr>
          <w:rFonts w:eastAsia="MS Mincho"/>
          <w:b/>
          <w:lang w:eastAsia="ja-JP"/>
        </w:rPr>
        <w:t xml:space="preserve"> </w:t>
      </w:r>
      <w:r w:rsidRPr="003A6980">
        <w:rPr>
          <w:rFonts w:eastAsia="MS Mincho"/>
          <w:b/>
          <w:lang w:eastAsia="ja-JP"/>
        </w:rPr>
        <w:t xml:space="preserve">5.4 du présent Règlement. </w:t>
      </w:r>
    </w:p>
    <w:p w14:paraId="7F70B105" w14:textId="77777777" w:rsidR="00B324AA" w:rsidRPr="003A6980" w:rsidRDefault="00B324AA" w:rsidP="00B324AA">
      <w:pPr>
        <w:pStyle w:val="SingleTxtG"/>
        <w:ind w:left="2268"/>
        <w:rPr>
          <w:rFonts w:eastAsia="MS Mincho"/>
          <w:b/>
          <w:lang w:eastAsia="ja-JP"/>
        </w:rPr>
      </w:pPr>
      <w:r w:rsidRPr="003A6980">
        <w:rPr>
          <w:rFonts w:eastAsia="MS Mincho"/>
          <w:b/>
          <w:spacing w:val="2"/>
          <w:lang w:eastAsia="ja-JP"/>
        </w:rPr>
        <w:tab/>
      </w:r>
      <w:r w:rsidRPr="003A6980">
        <w:rPr>
          <w:rFonts w:eastAsia="MS Mincho"/>
          <w:b/>
          <w:lang w:eastAsia="ja-JP"/>
        </w:rPr>
        <w:t>Dans cette position, la hauteur de l</w:t>
      </w:r>
      <w:r w:rsidR="00B4782D">
        <w:rPr>
          <w:rFonts w:eastAsia="MS Mincho"/>
          <w:b/>
          <w:lang w:eastAsia="ja-JP"/>
        </w:rPr>
        <w:t>’</w:t>
      </w:r>
      <w:r w:rsidRPr="003A6980">
        <w:rPr>
          <w:rFonts w:eastAsia="MS Mincho"/>
          <w:b/>
          <w:lang w:eastAsia="ja-JP"/>
        </w:rPr>
        <w:t>appuie-tête est la distance entre le point</w:t>
      </w:r>
      <w:r>
        <w:rPr>
          <w:rFonts w:eastAsia="MS Mincho"/>
          <w:b/>
          <w:lang w:eastAsia="ja-JP"/>
        </w:rPr>
        <w:t xml:space="preserve"> </w:t>
      </w:r>
      <w:r w:rsidRPr="003A6980">
        <w:rPr>
          <w:rFonts w:eastAsia="MS Mincho"/>
          <w:b/>
          <w:lang w:eastAsia="ja-JP"/>
        </w:rPr>
        <w:t>R, mesurée parallèlement à la ligne de référence de torse, et une ligne perpendiculaire à celle-ci, qui coupe le point d</w:t>
      </w:r>
      <w:r w:rsidR="00B4782D">
        <w:rPr>
          <w:rFonts w:eastAsia="MS Mincho"/>
          <w:b/>
          <w:lang w:eastAsia="ja-JP"/>
        </w:rPr>
        <w:t>’</w:t>
      </w:r>
      <w:r w:rsidRPr="003A6980">
        <w:rPr>
          <w:rFonts w:eastAsia="MS Mincho"/>
          <w:b/>
          <w:lang w:eastAsia="ja-JP"/>
        </w:rPr>
        <w:t>intersection (le point d</w:t>
      </w:r>
      <w:r w:rsidR="00B4782D">
        <w:rPr>
          <w:rFonts w:eastAsia="MS Mincho"/>
          <w:b/>
          <w:lang w:eastAsia="ja-JP"/>
        </w:rPr>
        <w:t>’</w:t>
      </w:r>
      <w:r w:rsidRPr="003A6980">
        <w:rPr>
          <w:rFonts w:eastAsia="MS Mincho"/>
          <w:b/>
          <w:lang w:eastAsia="ja-JP"/>
        </w:rPr>
        <w:t>intersection a été déterminé pour la hauteur maximum de l</w:t>
      </w:r>
      <w:r w:rsidR="00B4782D">
        <w:rPr>
          <w:rFonts w:eastAsia="MS Mincho"/>
          <w:b/>
          <w:lang w:eastAsia="ja-JP"/>
        </w:rPr>
        <w:t>’</w:t>
      </w:r>
      <w:r w:rsidRPr="003A6980">
        <w:rPr>
          <w:rFonts w:eastAsia="MS Mincho"/>
          <w:b/>
          <w:lang w:eastAsia="ja-JP"/>
        </w:rPr>
        <w:t>appuie-tête au paragraphe</w:t>
      </w:r>
      <w:r>
        <w:rPr>
          <w:rFonts w:eastAsia="MS Mincho"/>
          <w:b/>
          <w:lang w:eastAsia="ja-JP"/>
        </w:rPr>
        <w:t xml:space="preserve"> </w:t>
      </w:r>
      <w:r w:rsidRPr="003A6980">
        <w:rPr>
          <w:rFonts w:eastAsia="MS Mincho"/>
          <w:b/>
          <w:lang w:eastAsia="ja-JP"/>
        </w:rPr>
        <w:t>2.3.3).</w:t>
      </w:r>
    </w:p>
    <w:p w14:paraId="2143FC16" w14:textId="77777777" w:rsidR="00B324AA" w:rsidRPr="00AB3EA9" w:rsidRDefault="00B324AA" w:rsidP="00B324AA">
      <w:pPr>
        <w:pStyle w:val="Titre1"/>
        <w:keepNext w:val="0"/>
        <w:keepLines w:val="0"/>
        <w:rPr>
          <w:rFonts w:eastAsia="MS Mincho"/>
          <w:b/>
          <w:spacing w:val="2"/>
          <w:sz w:val="18"/>
          <w:szCs w:val="18"/>
          <w:lang w:eastAsia="ja-JP"/>
        </w:rPr>
      </w:pPr>
      <w:r w:rsidRPr="00AB3EA9">
        <w:rPr>
          <w:b/>
        </w:rPr>
        <w:t xml:space="preserve">Figure 10-1 </w:t>
      </w:r>
    </w:p>
    <w:p w14:paraId="482AA7CA" w14:textId="77777777" w:rsidR="00B324AA" w:rsidRDefault="00B324AA" w:rsidP="00B324AA">
      <w:pPr>
        <w:pStyle w:val="para"/>
        <w:ind w:left="1134" w:firstLine="0"/>
        <w:rPr>
          <w:b/>
          <w:lang w:val="fr-CH"/>
        </w:rPr>
      </w:pPr>
      <w:r w:rsidRPr="00AB3EA9">
        <w:rPr>
          <w:b/>
          <w:lang w:val="fr-CH"/>
        </w:rPr>
        <w:t>Utilisation d</w:t>
      </w:r>
      <w:r w:rsidR="00B4782D" w:rsidRPr="00AB3EA9">
        <w:rPr>
          <w:b/>
          <w:lang w:val="fr-CH"/>
        </w:rPr>
        <w:t>’</w:t>
      </w:r>
      <w:r w:rsidRPr="00AB3EA9">
        <w:rPr>
          <w:b/>
          <w:lang w:val="fr-CH"/>
        </w:rPr>
        <w:t>un appareil qui facilite la mesure des coordonnées.</w:t>
      </w:r>
    </w:p>
    <w:p w14:paraId="2773DB62" w14:textId="77777777" w:rsidR="00B324AA" w:rsidRPr="007B66FB" w:rsidRDefault="00AB3EA9" w:rsidP="00B324AA">
      <w:pPr>
        <w:tabs>
          <w:tab w:val="left" w:pos="720"/>
        </w:tabs>
        <w:spacing w:after="360" w:line="240" w:lineRule="auto"/>
        <w:ind w:left="1134"/>
        <w:outlineLvl w:val="0"/>
        <w:rPr>
          <w:rFonts w:eastAsia="Yu Mincho"/>
          <w:b/>
          <w:color w:val="FFFFFF" w:themeColor="background1"/>
          <w:lang w:val="en-US"/>
        </w:rPr>
      </w:pPr>
      <w:r>
        <w:rPr>
          <w:noProof/>
          <w:lang w:eastAsia="fr-CH"/>
        </w:rPr>
        <mc:AlternateContent>
          <mc:Choice Requires="wps">
            <w:drawing>
              <wp:anchor distT="0" distB="0" distL="114300" distR="114300" simplePos="0" relativeHeight="251931648" behindDoc="0" locked="0" layoutInCell="1" allowOverlap="1" wp14:anchorId="1D72449F" wp14:editId="43BF50BE">
                <wp:simplePos x="0" y="0"/>
                <wp:positionH relativeFrom="column">
                  <wp:posOffset>4239476</wp:posOffset>
                </wp:positionH>
                <wp:positionV relativeFrom="paragraph">
                  <wp:posOffset>2849784</wp:posOffset>
                </wp:positionV>
                <wp:extent cx="1224951" cy="396816"/>
                <wp:effectExtent l="0" t="0" r="13335" b="3810"/>
                <wp:wrapNone/>
                <wp:docPr id="227"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51" cy="396816"/>
                        </a:xfrm>
                        <a:prstGeom prst="rect">
                          <a:avLst/>
                        </a:prstGeom>
                        <a:noFill/>
                        <a:ln w="9525" cap="flat" cmpd="sng" algn="ctr">
                          <a:noFill/>
                          <a:prstDash val="solid"/>
                          <a:round/>
                          <a:headEnd type="none" w="med" len="med"/>
                          <a:tailEnd type="none" w="med" len="med"/>
                        </a:ln>
                      </wps:spPr>
                      <wps:txbx>
                        <w:txbxContent>
                          <w:p w14:paraId="0EBEA6AF" w14:textId="77777777" w:rsidR="00865AD1" w:rsidRDefault="00865AD1" w:rsidP="00AB3EA9">
                            <w:pPr>
                              <w:spacing w:line="240" w:lineRule="auto"/>
                              <w:rPr>
                                <w:sz w:val="16"/>
                                <w:szCs w:val="16"/>
                                <w:lang w:eastAsia="ja-JP"/>
                              </w:rPr>
                            </w:pPr>
                            <w:r>
                              <w:rPr>
                                <w:sz w:val="16"/>
                                <w:szCs w:val="16"/>
                                <w:lang w:eastAsia="ja-JP"/>
                              </w:rPr>
                              <w:t xml:space="preserve">A = </w:t>
                            </w:r>
                            <w:r w:rsidRPr="00AB3EA9">
                              <w:rPr>
                                <w:sz w:val="16"/>
                                <w:szCs w:val="16"/>
                                <w:lang w:val="fr-FR" w:eastAsia="ja-JP"/>
                              </w:rPr>
                              <w:t>point R</w:t>
                            </w:r>
                          </w:p>
                          <w:p w14:paraId="430D314F" w14:textId="77777777" w:rsidR="00865AD1" w:rsidRPr="00AB3EA9" w:rsidRDefault="00865AD1" w:rsidP="00AB3EA9">
                            <w:pPr>
                              <w:spacing w:line="240" w:lineRule="auto"/>
                              <w:rPr>
                                <w:sz w:val="16"/>
                                <w:szCs w:val="16"/>
                                <w:lang w:eastAsia="ja-JP"/>
                              </w:rPr>
                            </w:pPr>
                            <w:r w:rsidRPr="00AB3EA9">
                              <w:rPr>
                                <w:sz w:val="16"/>
                                <w:szCs w:val="16"/>
                                <w:lang w:eastAsia="ja-JP"/>
                              </w:rPr>
                              <w:t xml:space="preserve">B = </w:t>
                            </w:r>
                            <w:r w:rsidRPr="00AB3EA9">
                              <w:rPr>
                                <w:sz w:val="16"/>
                                <w:szCs w:val="16"/>
                                <w:lang w:val="fr-FR" w:eastAsia="ja-JP"/>
                              </w:rPr>
                              <w:t>articulation de la nuque</w:t>
                            </w:r>
                          </w:p>
                          <w:p w14:paraId="6C298434" w14:textId="77777777" w:rsidR="00865AD1" w:rsidRPr="00AB3EA9" w:rsidRDefault="00865AD1" w:rsidP="00AB3EA9">
                            <w:pPr>
                              <w:spacing w:line="240" w:lineRule="auto"/>
                              <w:rPr>
                                <w:sz w:val="16"/>
                                <w:szCs w:val="16"/>
                                <w:lang w:eastAsia="ja-JP"/>
                              </w:rPr>
                            </w:pPr>
                            <w:r w:rsidRPr="00AB3EA9">
                              <w:rPr>
                                <w:sz w:val="16"/>
                                <w:szCs w:val="16"/>
                                <w:lang w:eastAsia="ja-JP"/>
                              </w:rPr>
                              <w:t>C = point de contact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2449F" id="Надпись 134" o:spid="_x0000_s1115" type="#_x0000_t202" style="position:absolute;left:0;text-align:left;margin-left:333.8pt;margin-top:224.4pt;width:96.45pt;height:3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" filled="f" stroked="f">
                <v:stroke joinstyle="round"/>
                <v:textbox inset="0,0,0,0">
                  <w:txbxContent>
                    <w:p w14:paraId="0EBEA6AF" w14:textId="77777777" w:rsidR="00865AD1" w:rsidRDefault="00865AD1" w:rsidP="00AB3EA9">
                      <w:pPr>
                        <w:spacing w:line="240" w:lineRule="auto"/>
                        <w:rPr>
                          <w:sz w:val="16"/>
                          <w:szCs w:val="16"/>
                          <w:lang w:eastAsia="ja-JP"/>
                        </w:rPr>
                      </w:pPr>
                      <w:r>
                        <w:rPr>
                          <w:sz w:val="16"/>
                          <w:szCs w:val="16"/>
                          <w:lang w:eastAsia="ja-JP"/>
                        </w:rPr>
                        <w:t xml:space="preserve">A = </w:t>
                      </w:r>
                      <w:r w:rsidRPr="00AB3EA9">
                        <w:rPr>
                          <w:sz w:val="16"/>
                          <w:szCs w:val="16"/>
                          <w:lang w:val="fr-FR" w:eastAsia="ja-JP"/>
                        </w:rPr>
                        <w:t>point R</w:t>
                      </w:r>
                    </w:p>
                    <w:p w14:paraId="430D314F" w14:textId="77777777" w:rsidR="00865AD1" w:rsidRPr="00AB3EA9" w:rsidRDefault="00865AD1" w:rsidP="00AB3EA9">
                      <w:pPr>
                        <w:spacing w:line="240" w:lineRule="auto"/>
                        <w:rPr>
                          <w:sz w:val="16"/>
                          <w:szCs w:val="16"/>
                          <w:lang w:eastAsia="ja-JP"/>
                        </w:rPr>
                      </w:pPr>
                      <w:r w:rsidRPr="00AB3EA9">
                        <w:rPr>
                          <w:sz w:val="16"/>
                          <w:szCs w:val="16"/>
                          <w:lang w:eastAsia="ja-JP"/>
                        </w:rPr>
                        <w:t xml:space="preserve">B = </w:t>
                      </w:r>
                      <w:r w:rsidRPr="00AB3EA9">
                        <w:rPr>
                          <w:sz w:val="16"/>
                          <w:szCs w:val="16"/>
                          <w:lang w:val="fr-FR" w:eastAsia="ja-JP"/>
                        </w:rPr>
                        <w:t>articulation de la nuque</w:t>
                      </w:r>
                    </w:p>
                    <w:p w14:paraId="6C298434" w14:textId="77777777" w:rsidR="00865AD1" w:rsidRPr="00AB3EA9" w:rsidRDefault="00865AD1" w:rsidP="00AB3EA9">
                      <w:pPr>
                        <w:spacing w:line="240" w:lineRule="auto"/>
                        <w:rPr>
                          <w:sz w:val="16"/>
                          <w:szCs w:val="16"/>
                          <w:lang w:eastAsia="ja-JP"/>
                        </w:rPr>
                      </w:pPr>
                      <w:r w:rsidRPr="00AB3EA9">
                        <w:rPr>
                          <w:sz w:val="16"/>
                          <w:szCs w:val="16"/>
                          <w:lang w:eastAsia="ja-JP"/>
                        </w:rPr>
                        <w:t>C = point de contact</w:t>
                      </w:r>
                    </w:p>
                  </w:txbxContent>
                </v:textbox>
              </v:shape>
            </w:pict>
          </mc:Fallback>
        </mc:AlternateContent>
      </w:r>
      <w:r w:rsidR="00B324AA">
        <w:rPr>
          <w:noProof/>
          <w:lang w:eastAsia="fr-CH"/>
        </w:rPr>
        <mc:AlternateContent>
          <mc:Choice Requires="wps">
            <w:drawing>
              <wp:anchor distT="0" distB="0" distL="114300" distR="114300" simplePos="0" relativeHeight="251707392" behindDoc="0" locked="0" layoutInCell="1" allowOverlap="1" wp14:anchorId="361D3EF2" wp14:editId="1B04AD1F">
                <wp:simplePos x="0" y="0"/>
                <wp:positionH relativeFrom="column">
                  <wp:posOffset>4258542</wp:posOffset>
                </wp:positionH>
                <wp:positionV relativeFrom="paragraph">
                  <wp:posOffset>1738603</wp:posOffset>
                </wp:positionV>
                <wp:extent cx="1028526" cy="481547"/>
                <wp:effectExtent l="6668" t="12382" r="7302" b="7303"/>
                <wp:wrapNone/>
                <wp:docPr id="200"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28526" cy="481547"/>
                        </a:xfrm>
                        <a:prstGeom prst="rect">
                          <a:avLst/>
                        </a:prstGeom>
                        <a:noFill/>
                        <a:ln w="9525" cap="flat" cmpd="sng" algn="ctr">
                          <a:noFill/>
                          <a:prstDash val="solid"/>
                          <a:round/>
                          <a:headEnd type="none" w="med" len="med"/>
                          <a:tailEnd type="none" w="med" len="med"/>
                        </a:ln>
                      </wps:spPr>
                      <wps:txbx>
                        <w:txbxContent>
                          <w:p w14:paraId="3768C90C" w14:textId="77777777" w:rsidR="00865AD1" w:rsidRPr="00D72D61" w:rsidRDefault="00865AD1" w:rsidP="00B324AA">
                            <w:pPr>
                              <w:spacing w:line="240" w:lineRule="auto"/>
                              <w:rPr>
                                <w:sz w:val="16"/>
                                <w:szCs w:val="16"/>
                                <w:lang w:eastAsia="ja-JP"/>
                              </w:rPr>
                            </w:pPr>
                            <w:r w:rsidRPr="00D72D61">
                              <w:rPr>
                                <w:rFonts w:hint="eastAsia"/>
                                <w:sz w:val="16"/>
                                <w:szCs w:val="16"/>
                                <w:lang w:eastAsia="ja-JP"/>
                              </w:rPr>
                              <w:t>Co</w:t>
                            </w:r>
                            <w:r w:rsidRPr="00D72D61">
                              <w:rPr>
                                <w:sz w:val="16"/>
                                <w:szCs w:val="16"/>
                                <w:lang w:eastAsia="ja-JP"/>
                              </w:rPr>
                              <w:t>o</w:t>
                            </w:r>
                            <w:r w:rsidRPr="00D72D61">
                              <w:rPr>
                                <w:rFonts w:hint="eastAsia"/>
                                <w:sz w:val="16"/>
                                <w:szCs w:val="16"/>
                                <w:lang w:eastAsia="ja-JP"/>
                              </w:rPr>
                              <w:t>rd</w:t>
                            </w:r>
                            <w:r w:rsidRPr="00D72D61">
                              <w:rPr>
                                <w:sz w:val="16"/>
                                <w:szCs w:val="16"/>
                                <w:lang w:eastAsia="ja-JP"/>
                              </w:rPr>
                              <w:t xml:space="preserve">onnées Z </w:t>
                            </w:r>
                            <w:r>
                              <w:rPr>
                                <w:sz w:val="16"/>
                                <w:szCs w:val="16"/>
                                <w:lang w:eastAsia="ja-JP"/>
                              </w:rPr>
                              <w:br/>
                            </w:r>
                            <w:r w:rsidRPr="00D72D61">
                              <w:rPr>
                                <w:sz w:val="16"/>
                                <w:szCs w:val="16"/>
                                <w:lang w:eastAsia="ja-JP"/>
                              </w:rPr>
                              <w:t xml:space="preserve">de l’arrière de la tête d’un mannequin homme de taille </w:t>
                            </w:r>
                            <w:r>
                              <w:rPr>
                                <w:sz w:val="16"/>
                                <w:szCs w:val="16"/>
                                <w:lang w:eastAsia="ja-JP"/>
                              </w:rPr>
                              <w:t>moyenne</w:t>
                            </w:r>
                          </w:p>
                          <w:p w14:paraId="49F5A19B" w14:textId="77777777" w:rsidR="00865AD1" w:rsidRPr="00D72D61" w:rsidRDefault="00865AD1" w:rsidP="00B324AA">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3EF2" id="_x0000_s1116" type="#_x0000_t202" style="position:absolute;left:0;text-align:left;margin-left:335.3pt;margin-top:136.9pt;width:81pt;height:37.9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" filled="f" stroked="f">
                <v:stroke joinstyle="round"/>
                <v:textbox inset="0,0,0,0">
                  <w:txbxContent>
                    <w:p w14:paraId="3768C90C" w14:textId="77777777" w:rsidR="00865AD1" w:rsidRPr="00D72D61" w:rsidRDefault="00865AD1" w:rsidP="00B324AA">
                      <w:pPr>
                        <w:spacing w:line="240" w:lineRule="auto"/>
                        <w:rPr>
                          <w:sz w:val="16"/>
                          <w:szCs w:val="16"/>
                          <w:lang w:eastAsia="ja-JP"/>
                        </w:rPr>
                      </w:pPr>
                      <w:r w:rsidRPr="00D72D61">
                        <w:rPr>
                          <w:rFonts w:hint="eastAsia"/>
                          <w:sz w:val="16"/>
                          <w:szCs w:val="16"/>
                          <w:lang w:eastAsia="ja-JP"/>
                        </w:rPr>
                        <w:t>Co</w:t>
                      </w:r>
                      <w:r w:rsidRPr="00D72D61">
                        <w:rPr>
                          <w:sz w:val="16"/>
                          <w:szCs w:val="16"/>
                          <w:lang w:eastAsia="ja-JP"/>
                        </w:rPr>
                        <w:t>o</w:t>
                      </w:r>
                      <w:r w:rsidRPr="00D72D61">
                        <w:rPr>
                          <w:rFonts w:hint="eastAsia"/>
                          <w:sz w:val="16"/>
                          <w:szCs w:val="16"/>
                          <w:lang w:eastAsia="ja-JP"/>
                        </w:rPr>
                        <w:t>rd</w:t>
                      </w:r>
                      <w:r w:rsidRPr="00D72D61">
                        <w:rPr>
                          <w:sz w:val="16"/>
                          <w:szCs w:val="16"/>
                          <w:lang w:eastAsia="ja-JP"/>
                        </w:rPr>
                        <w:t xml:space="preserve">onnées Z </w:t>
                      </w:r>
                      <w:r>
                        <w:rPr>
                          <w:sz w:val="16"/>
                          <w:szCs w:val="16"/>
                          <w:lang w:eastAsia="ja-JP"/>
                        </w:rPr>
                        <w:br/>
                      </w:r>
                      <w:r w:rsidRPr="00D72D61">
                        <w:rPr>
                          <w:sz w:val="16"/>
                          <w:szCs w:val="16"/>
                          <w:lang w:eastAsia="ja-JP"/>
                        </w:rPr>
                        <w:t xml:space="preserve">de l’arrière de la tête d’un mannequin homme de taille </w:t>
                      </w:r>
                      <w:r>
                        <w:rPr>
                          <w:sz w:val="16"/>
                          <w:szCs w:val="16"/>
                          <w:lang w:eastAsia="ja-JP"/>
                        </w:rPr>
                        <w:t>moyenne</w:t>
                      </w:r>
                    </w:p>
                    <w:p w14:paraId="49F5A19B" w14:textId="77777777" w:rsidR="00865AD1" w:rsidRPr="00D72D61" w:rsidRDefault="00865AD1" w:rsidP="00B324AA">
                      <w:pPr>
                        <w:spacing w:line="216" w:lineRule="auto"/>
                      </w:pPr>
                    </w:p>
                  </w:txbxContent>
                </v:textbox>
              </v:shape>
            </w:pict>
          </mc:Fallback>
        </mc:AlternateContent>
      </w:r>
      <w:r w:rsidR="00B324AA">
        <w:rPr>
          <w:noProof/>
          <w:lang w:eastAsia="fr-CH"/>
        </w:rPr>
        <mc:AlternateContent>
          <mc:Choice Requires="wps">
            <w:drawing>
              <wp:anchor distT="0" distB="0" distL="114300" distR="114300" simplePos="0" relativeHeight="251715584" behindDoc="0" locked="0" layoutInCell="1" allowOverlap="1" wp14:anchorId="13BE6817" wp14:editId="0AABE36B">
                <wp:simplePos x="0" y="0"/>
                <wp:positionH relativeFrom="column">
                  <wp:posOffset>3081291</wp:posOffset>
                </wp:positionH>
                <wp:positionV relativeFrom="paragraph">
                  <wp:posOffset>1453189</wp:posOffset>
                </wp:positionV>
                <wp:extent cx="715572" cy="213963"/>
                <wp:effectExtent l="0" t="0" r="0" b="0"/>
                <wp:wrapNone/>
                <wp:docPr id="201"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2981">
                          <a:off x="0" y="0"/>
                          <a:ext cx="715572" cy="21396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DF4ACE9" w14:textId="77777777" w:rsidR="00865AD1" w:rsidRPr="00382475" w:rsidRDefault="00865AD1" w:rsidP="00B324AA">
                            <w:pPr>
                              <w:jc w:val="center"/>
                              <w:rPr>
                                <w:sz w:val="16"/>
                                <w:lang w:eastAsia="ja-JP"/>
                              </w:rPr>
                            </w:pPr>
                            <w:r>
                              <w:rPr>
                                <w:sz w:val="16"/>
                                <w:lang w:eastAsia="ja-JP"/>
                              </w:rPr>
                              <w:t xml:space="preserve">Jonction </w:t>
                            </w:r>
                            <w:r w:rsidRPr="00382475">
                              <w:rPr>
                                <w:sz w:val="16"/>
                                <w:lang w:eastAsia="ja-JP"/>
                              </w:rPr>
                              <w:t>t</w:t>
                            </w:r>
                            <w:r w:rsidRPr="00382475">
                              <w:rPr>
                                <w:rFonts w:hint="eastAsia"/>
                                <w:sz w:val="16"/>
                                <w:lang w:eastAsia="ja-JP"/>
                              </w:rPr>
                              <w:t>or</w:t>
                            </w:r>
                            <w:r>
                              <w:rPr>
                                <w:sz w:val="16"/>
                                <w:lang w:eastAsia="ja-JP"/>
                              </w:rPr>
                              <w:t>se</w:t>
                            </w:r>
                          </w:p>
                          <w:p w14:paraId="0E9A51B8" w14:textId="77777777" w:rsidR="00865AD1" w:rsidRPr="009452F5" w:rsidRDefault="00865AD1" w:rsidP="00B324AA">
                            <w:pPr>
                              <w:spacing w:line="240" w:lineRule="auto"/>
                              <w:jc w:val="center"/>
                              <w:rPr>
                                <w:sz w:val="14"/>
                                <w:szCs w:val="14"/>
                              </w:rPr>
                            </w:pPr>
                            <w:r>
                              <w:rPr>
                                <w:sz w:val="14"/>
                                <w:szCs w:val="14"/>
                              </w:rPr>
                              <w:t>504,5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BE6817" id="Надпись 44" o:spid="_x0000_s1117" type="#_x0000_t202" style="position:absolute;left:0;text-align:left;margin-left:242.6pt;margin-top:114.4pt;width:56.35pt;height:16.85pt;rotation:-4453192fd;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" stroked="f">
                <v:stroke joinstyle="round"/>
                <v:path arrowok="t"/>
                <v:textbox style="mso-fit-shape-to-text:t" inset="0,0,0,0">
                  <w:txbxContent>
                    <w:p w14:paraId="5DF4ACE9" w14:textId="77777777" w:rsidR="00865AD1" w:rsidRPr="00382475" w:rsidRDefault="00865AD1" w:rsidP="00B324AA">
                      <w:pPr>
                        <w:jc w:val="center"/>
                        <w:rPr>
                          <w:sz w:val="16"/>
                          <w:lang w:eastAsia="ja-JP"/>
                        </w:rPr>
                      </w:pPr>
                      <w:r>
                        <w:rPr>
                          <w:sz w:val="16"/>
                          <w:lang w:eastAsia="ja-JP"/>
                        </w:rPr>
                        <w:t xml:space="preserve">Jonction </w:t>
                      </w:r>
                      <w:r w:rsidRPr="00382475">
                        <w:rPr>
                          <w:sz w:val="16"/>
                          <w:lang w:eastAsia="ja-JP"/>
                        </w:rPr>
                        <w:t>t</w:t>
                      </w:r>
                      <w:r w:rsidRPr="00382475">
                        <w:rPr>
                          <w:rFonts w:hint="eastAsia"/>
                          <w:sz w:val="16"/>
                          <w:lang w:eastAsia="ja-JP"/>
                        </w:rPr>
                        <w:t>or</w:t>
                      </w:r>
                      <w:r>
                        <w:rPr>
                          <w:sz w:val="16"/>
                          <w:lang w:eastAsia="ja-JP"/>
                        </w:rPr>
                        <w:t>se</w:t>
                      </w:r>
                    </w:p>
                    <w:p w14:paraId="0E9A51B8" w14:textId="77777777" w:rsidR="00865AD1" w:rsidRPr="009452F5" w:rsidRDefault="00865AD1" w:rsidP="00B324AA">
                      <w:pPr>
                        <w:spacing w:line="240" w:lineRule="auto"/>
                        <w:jc w:val="center"/>
                        <w:rPr>
                          <w:sz w:val="14"/>
                          <w:szCs w:val="14"/>
                        </w:rPr>
                      </w:pPr>
                      <w:r>
                        <w:rPr>
                          <w:sz w:val="14"/>
                          <w:szCs w:val="14"/>
                        </w:rPr>
                        <w:t>504,5 mm</w:t>
                      </w:r>
                    </w:p>
                  </w:txbxContent>
                </v:textbox>
              </v:shape>
            </w:pict>
          </mc:Fallback>
        </mc:AlternateContent>
      </w:r>
      <w:r w:rsidR="00B324AA">
        <w:rPr>
          <w:rFonts w:eastAsia="Yu Mincho"/>
          <w:b/>
          <w:noProof/>
          <w:lang w:eastAsia="fr-CH"/>
        </w:rPr>
        <mc:AlternateContent>
          <mc:Choice Requires="wps">
            <w:drawing>
              <wp:anchor distT="0" distB="0" distL="114300" distR="114300" simplePos="0" relativeHeight="251740160" behindDoc="0" locked="0" layoutInCell="1" allowOverlap="1" wp14:anchorId="7F404806" wp14:editId="60180B4F">
                <wp:simplePos x="0" y="0"/>
                <wp:positionH relativeFrom="column">
                  <wp:posOffset>3892963</wp:posOffset>
                </wp:positionH>
                <wp:positionV relativeFrom="paragraph">
                  <wp:posOffset>1013475</wp:posOffset>
                </wp:positionV>
                <wp:extent cx="1028700" cy="107015"/>
                <wp:effectExtent l="232410" t="0" r="232410" b="0"/>
                <wp:wrapNone/>
                <wp:docPr id="19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26757">
                          <a:off x="0" y="0"/>
                          <a:ext cx="1028700" cy="1070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A53DD16" w14:textId="77777777" w:rsidR="00865AD1" w:rsidRPr="009452F5" w:rsidRDefault="00865AD1" w:rsidP="00B324AA">
                            <w:pPr>
                              <w:spacing w:line="240" w:lineRule="auto"/>
                              <w:rPr>
                                <w:sz w:val="14"/>
                                <w:szCs w:val="14"/>
                              </w:rPr>
                            </w:pPr>
                            <w:r>
                              <w:rPr>
                                <w:sz w:val="14"/>
                                <w:szCs w:val="14"/>
                              </w:rPr>
                              <w:t>Ligne de torse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04806" id="Надпись 67" o:spid="_x0000_s1118" type="#_x0000_t202" style="position:absolute;left:0;text-align:left;margin-left:306.55pt;margin-top:79.8pt;width:81pt;height:8.45pt;rotation:-4230614fd;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" stroked="f">
                <v:stroke joinstyle="round"/>
                <v:path arrowok="t"/>
                <v:textbox inset="0,0,0,0">
                  <w:txbxContent>
                    <w:p w14:paraId="4A53DD16" w14:textId="77777777" w:rsidR="00865AD1" w:rsidRPr="009452F5" w:rsidRDefault="00865AD1" w:rsidP="00B324AA">
                      <w:pPr>
                        <w:spacing w:line="240" w:lineRule="auto"/>
                        <w:rPr>
                          <w:sz w:val="14"/>
                          <w:szCs w:val="14"/>
                        </w:rPr>
                      </w:pPr>
                      <w:r>
                        <w:rPr>
                          <w:sz w:val="14"/>
                          <w:szCs w:val="14"/>
                        </w:rPr>
                        <w:t>Ligne de torse de référence</w:t>
                      </w:r>
                    </w:p>
                  </w:txbxContent>
                </v:textbox>
              </v:shape>
            </w:pict>
          </mc:Fallback>
        </mc:AlternateContent>
      </w:r>
      <w:r w:rsidR="00B324AA">
        <w:rPr>
          <w:noProof/>
          <w:lang w:eastAsia="fr-CH"/>
        </w:rPr>
        <mc:AlternateContent>
          <mc:Choice Requires="wps">
            <w:drawing>
              <wp:anchor distT="0" distB="0" distL="114300" distR="114300" simplePos="0" relativeHeight="251748352" behindDoc="0" locked="0" layoutInCell="1" allowOverlap="1" wp14:anchorId="1576BCBB" wp14:editId="0732FC0C">
                <wp:simplePos x="0" y="0"/>
                <wp:positionH relativeFrom="column">
                  <wp:posOffset>3709452</wp:posOffset>
                </wp:positionH>
                <wp:positionV relativeFrom="paragraph">
                  <wp:posOffset>713559</wp:posOffset>
                </wp:positionV>
                <wp:extent cx="346039" cy="254597"/>
                <wp:effectExtent l="0" t="0" r="0" b="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46039" cy="2545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E3656CC" w14:textId="77777777" w:rsidR="00865AD1" w:rsidRPr="009452F5" w:rsidRDefault="00865AD1" w:rsidP="00B324AA">
                            <w:pPr>
                              <w:spacing w:line="192" w:lineRule="auto"/>
                              <w:jc w:val="center"/>
                              <w:rPr>
                                <w:sz w:val="14"/>
                                <w:szCs w:val="14"/>
                              </w:rPr>
                            </w:pPr>
                            <w:r>
                              <w:rPr>
                                <w:sz w:val="14"/>
                                <w:szCs w:val="14"/>
                              </w:rPr>
                              <w:t>Jonction nuque 203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76BCBB" id="Надпись 48" o:spid="_x0000_s1119" type="#_x0000_t202" style="position:absolute;left:0;text-align:left;margin-left:292.1pt;margin-top:56.2pt;width:27.25pt;height:20.05pt;rotation:-90;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" stroked="f">
                <v:stroke joinstyle="round"/>
                <v:path arrowok="t"/>
                <v:textbox style="mso-fit-shape-to-text:t" inset="0,0,0,0">
                  <w:txbxContent>
                    <w:p w14:paraId="7E3656CC" w14:textId="77777777" w:rsidR="00865AD1" w:rsidRPr="009452F5" w:rsidRDefault="00865AD1" w:rsidP="00B324AA">
                      <w:pPr>
                        <w:spacing w:line="192" w:lineRule="auto"/>
                        <w:jc w:val="center"/>
                        <w:rPr>
                          <w:sz w:val="14"/>
                          <w:szCs w:val="14"/>
                        </w:rPr>
                      </w:pPr>
                      <w:r>
                        <w:rPr>
                          <w:sz w:val="14"/>
                          <w:szCs w:val="14"/>
                        </w:rPr>
                        <w:t>Jonction nuque 203 mm</w:t>
                      </w:r>
                    </w:p>
                  </w:txbxContent>
                </v:textbox>
              </v:shape>
            </w:pict>
          </mc:Fallback>
        </mc:AlternateContent>
      </w:r>
      <w:r w:rsidR="00B324AA" w:rsidRPr="00B12755">
        <w:rPr>
          <w:rFonts w:eastAsia="Yu Mincho"/>
          <w:b/>
          <w:noProof/>
          <w:lang w:eastAsia="fr-CH"/>
        </w:rPr>
        <mc:AlternateContent>
          <mc:Choice Requires="wps">
            <w:drawing>
              <wp:anchor distT="0" distB="0" distL="114300" distR="114300" simplePos="0" relativeHeight="251731968" behindDoc="0" locked="0" layoutInCell="1" allowOverlap="1" wp14:anchorId="49FC0EFB" wp14:editId="65D79CFB">
                <wp:simplePos x="0" y="0"/>
                <wp:positionH relativeFrom="column">
                  <wp:posOffset>4200096</wp:posOffset>
                </wp:positionH>
                <wp:positionV relativeFrom="paragraph">
                  <wp:posOffset>916940</wp:posOffset>
                </wp:positionV>
                <wp:extent cx="126831" cy="207796"/>
                <wp:effectExtent l="0" t="0" r="6985" b="1905"/>
                <wp:wrapNone/>
                <wp:docPr id="198" name="テキスト ボックス 44"/>
                <wp:cNvGraphicFramePr/>
                <a:graphic xmlns:a="http://schemas.openxmlformats.org/drawingml/2006/main">
                  <a:graphicData uri="http://schemas.microsoft.com/office/word/2010/wordprocessingShape">
                    <wps:wsp>
                      <wps:cNvSpPr txBox="1"/>
                      <wps:spPr>
                        <a:xfrm>
                          <a:off x="0" y="0"/>
                          <a:ext cx="126831" cy="207796"/>
                        </a:xfrm>
                        <a:prstGeom prst="rect">
                          <a:avLst/>
                        </a:prstGeom>
                        <a:noFill/>
                        <a:ln w="6350">
                          <a:noFill/>
                        </a:ln>
                      </wps:spPr>
                      <wps:txbx>
                        <w:txbxContent>
                          <w:p w14:paraId="5258B7E1" w14:textId="77777777" w:rsidR="00865AD1" w:rsidRPr="007B66FB" w:rsidRDefault="00865AD1" w:rsidP="00B324AA">
                            <w:pPr>
                              <w:jc w:val="center"/>
                              <w:rPr>
                                <w:sz w:val="16"/>
                                <w:szCs w:val="16"/>
                                <w:lang w:eastAsia="ja-JP"/>
                              </w:rPr>
                            </w:pPr>
                            <w:r w:rsidRPr="007B66FB">
                              <w:rPr>
                                <w:rFonts w:hint="eastAsia"/>
                                <w:sz w:val="16"/>
                                <w:szCs w:val="16"/>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0EFB" id="テキスト ボックス 44" o:spid="_x0000_s1120" type="#_x0000_t202" style="position:absolute;left:0;text-align:left;margin-left:330.7pt;margin-top:72.2pt;width:10pt;height:1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" filled="f" stroked="f" strokeweight=".5pt">
                <v:textbox inset="0,0,0,0">
                  <w:txbxContent>
                    <w:p w14:paraId="5258B7E1" w14:textId="77777777" w:rsidR="00865AD1" w:rsidRPr="007B66FB" w:rsidRDefault="00865AD1" w:rsidP="00B324AA">
                      <w:pPr>
                        <w:jc w:val="center"/>
                        <w:rPr>
                          <w:sz w:val="16"/>
                          <w:szCs w:val="16"/>
                          <w:lang w:eastAsia="ja-JP"/>
                        </w:rPr>
                      </w:pPr>
                      <w:r w:rsidRPr="007B66FB">
                        <w:rPr>
                          <w:rFonts w:hint="eastAsia"/>
                          <w:sz w:val="16"/>
                          <w:szCs w:val="16"/>
                          <w:lang w:eastAsia="ja-JP"/>
                        </w:rPr>
                        <w:t>B</w:t>
                      </w:r>
                    </w:p>
                  </w:txbxContent>
                </v:textbox>
              </v:shape>
            </w:pict>
          </mc:Fallback>
        </mc:AlternateContent>
      </w:r>
      <w:r w:rsidR="00B324AA" w:rsidRPr="00B12755">
        <w:rPr>
          <w:rFonts w:eastAsia="Yu Mincho"/>
          <w:b/>
          <w:noProof/>
          <w:lang w:eastAsia="fr-CH"/>
        </w:rPr>
        <mc:AlternateContent>
          <mc:Choice Requires="wps">
            <w:drawing>
              <wp:anchor distT="0" distB="0" distL="114300" distR="114300" simplePos="0" relativeHeight="251723776" behindDoc="0" locked="0" layoutInCell="1" allowOverlap="1" wp14:anchorId="1BAE354F" wp14:editId="053FCF4D">
                <wp:simplePos x="0" y="0"/>
                <wp:positionH relativeFrom="column">
                  <wp:posOffset>3600700</wp:posOffset>
                </wp:positionH>
                <wp:positionV relativeFrom="paragraph">
                  <wp:posOffset>577655</wp:posOffset>
                </wp:positionV>
                <wp:extent cx="964008" cy="1934838"/>
                <wp:effectExtent l="0" t="0" r="26670" b="27940"/>
                <wp:wrapNone/>
                <wp:docPr id="199"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18882" id="直線コネクタ 4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" strokecolor="windowText" strokeweight="1pt">
                <v:stroke dashstyle="dash" joinstyle="miter"/>
              </v:line>
            </w:pict>
          </mc:Fallback>
        </mc:AlternateContent>
      </w:r>
      <w:r w:rsidR="00B324AA" w:rsidRPr="00B12755">
        <w:rPr>
          <w:rFonts w:eastAsia="Yu Mincho"/>
          <w:b/>
          <w:noProof/>
          <w:lang w:eastAsia="fr-CH"/>
        </w:rPr>
        <w:drawing>
          <wp:inline distT="0" distB="0" distL="0" distR="0" wp14:anchorId="7C0067E7" wp14:editId="369F0C31">
            <wp:extent cx="4429743" cy="3429479"/>
            <wp:effectExtent l="0" t="0" r="1270" b="0"/>
            <wp:docPr id="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22B400C4" w14:textId="77777777" w:rsidR="00B324AA" w:rsidRDefault="00B324AA" w:rsidP="00B324AA">
      <w:pPr>
        <w:pStyle w:val="SingleTxtG"/>
        <w:spacing w:before="240"/>
        <w:rPr>
          <w:b/>
        </w:rPr>
      </w:pPr>
      <w:r>
        <w:rPr>
          <w:noProof/>
          <w:lang w:eastAsia="fr-CH"/>
        </w:rPr>
        <mc:AlternateContent>
          <mc:Choice Requires="wps">
            <w:drawing>
              <wp:anchor distT="0" distB="0" distL="114300" distR="114300" simplePos="0" relativeHeight="251590656" behindDoc="0" locked="0" layoutInCell="1" allowOverlap="1" wp14:anchorId="0EA396A2" wp14:editId="34D68EBB">
                <wp:simplePos x="0" y="0"/>
                <wp:positionH relativeFrom="margin">
                  <wp:posOffset>4298950</wp:posOffset>
                </wp:positionH>
                <wp:positionV relativeFrom="paragraph">
                  <wp:posOffset>2855595</wp:posOffset>
                </wp:positionV>
                <wp:extent cx="1657350" cy="590550"/>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90550"/>
                        </a:xfrm>
                        <a:prstGeom prst="rect">
                          <a:avLst/>
                        </a:prstGeom>
                        <a:solidFill>
                          <a:sysClr val="window" lastClr="FFFFFF"/>
                        </a:solidFill>
                        <a:ln w="6350">
                          <a:noFill/>
                        </a:ln>
                      </wps:spPr>
                      <wps:txbx>
                        <w:txbxContent>
                          <w:p w14:paraId="160867EA" w14:textId="77777777" w:rsidR="00865AD1" w:rsidRPr="00382475" w:rsidRDefault="00865AD1" w:rsidP="00B324A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point</w:t>
                            </w:r>
                            <w:r>
                              <w:rPr>
                                <w:lang w:eastAsia="ja-JP"/>
                              </w:rPr>
                              <w:t xml:space="preserve"> </w:t>
                            </w:r>
                            <w:r w:rsidRPr="00382475">
                              <w:rPr>
                                <w:rFonts w:hint="eastAsia"/>
                                <w:lang w:eastAsia="ja-JP"/>
                              </w:rPr>
                              <w:t>R-</w:t>
                            </w:r>
                          </w:p>
                          <w:p w14:paraId="5B872691" w14:textId="77777777" w:rsidR="00865AD1" w:rsidRPr="00382475" w:rsidRDefault="00865AD1" w:rsidP="00B324A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w:t>
                            </w:r>
                            <w:r>
                              <w:rPr>
                                <w:lang w:eastAsia="ja-JP"/>
                              </w:rPr>
                              <w:t>ion de la nuque</w:t>
                            </w:r>
                          </w:p>
                          <w:p w14:paraId="6ADF691B" w14:textId="77777777" w:rsidR="00865AD1" w:rsidRPr="00382475" w:rsidRDefault="00865AD1" w:rsidP="00B324AA">
                            <w:pPr>
                              <w:rPr>
                                <w:lang w:eastAsia="ja-JP"/>
                              </w:rPr>
                            </w:pPr>
                            <w:r w:rsidRPr="00382475">
                              <w:rPr>
                                <w:lang w:eastAsia="ja-JP"/>
                              </w:rPr>
                              <w:t>D</w:t>
                            </w:r>
                            <w:r>
                              <w:rPr>
                                <w:lang w:eastAsia="ja-JP"/>
                              </w:rPr>
                              <w:t xml:space="preserve"> </w:t>
                            </w:r>
                            <w:r w:rsidRPr="00382475">
                              <w:rPr>
                                <w:lang w:eastAsia="ja-JP"/>
                              </w:rPr>
                              <w:t>=</w:t>
                            </w:r>
                            <w:r>
                              <w:rPr>
                                <w:lang w:eastAsia="ja-JP"/>
                              </w:rPr>
                              <w:t xml:space="preserve"> point de </w:t>
                            </w:r>
                            <w:r w:rsidRPr="00382475">
                              <w:rPr>
                                <w:lang w:eastAsia="ja-JP"/>
                              </w:rPr>
                              <w:t xml:space="preserve">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96A2" id="Zone de texte 55" o:spid="_x0000_s1121" type="#_x0000_t202" style="position:absolute;left:0;text-align:left;margin-left:338.5pt;margin-top:224.85pt;width:130.5pt;height:46.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" fillcolor="window" stroked="f" strokeweight=".5pt">
                <v:textbox>
                  <w:txbxContent>
                    <w:p w14:paraId="160867EA" w14:textId="77777777" w:rsidR="00865AD1" w:rsidRPr="00382475" w:rsidRDefault="00865AD1" w:rsidP="00B324AA">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point</w:t>
                      </w:r>
                      <w:r>
                        <w:rPr>
                          <w:lang w:eastAsia="ja-JP"/>
                        </w:rPr>
                        <w:t xml:space="preserve"> </w:t>
                      </w:r>
                      <w:r w:rsidRPr="00382475">
                        <w:rPr>
                          <w:rFonts w:hint="eastAsia"/>
                          <w:lang w:eastAsia="ja-JP"/>
                        </w:rPr>
                        <w:t>R-</w:t>
                      </w:r>
                    </w:p>
                    <w:p w14:paraId="5B872691" w14:textId="77777777" w:rsidR="00865AD1" w:rsidRPr="00382475" w:rsidRDefault="00865AD1" w:rsidP="00B324AA">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w:t>
                      </w:r>
                      <w:r>
                        <w:rPr>
                          <w:lang w:eastAsia="ja-JP"/>
                        </w:rPr>
                        <w:t>ion de la nuque</w:t>
                      </w:r>
                    </w:p>
                    <w:p w14:paraId="6ADF691B" w14:textId="77777777" w:rsidR="00865AD1" w:rsidRPr="00382475" w:rsidRDefault="00865AD1" w:rsidP="00B324AA">
                      <w:pPr>
                        <w:rPr>
                          <w:lang w:eastAsia="ja-JP"/>
                        </w:rPr>
                      </w:pPr>
                      <w:r w:rsidRPr="00382475">
                        <w:rPr>
                          <w:lang w:eastAsia="ja-JP"/>
                        </w:rPr>
                        <w:t>D</w:t>
                      </w:r>
                      <w:r>
                        <w:rPr>
                          <w:lang w:eastAsia="ja-JP"/>
                        </w:rPr>
                        <w:t xml:space="preserve"> </w:t>
                      </w:r>
                      <w:r w:rsidRPr="00382475">
                        <w:rPr>
                          <w:lang w:eastAsia="ja-JP"/>
                        </w:rPr>
                        <w:t>=</w:t>
                      </w:r>
                      <w:r>
                        <w:rPr>
                          <w:lang w:eastAsia="ja-JP"/>
                        </w:rPr>
                        <w:t xml:space="preserve"> point de </w:t>
                      </w:r>
                      <w:r w:rsidRPr="00382475">
                        <w:rPr>
                          <w:lang w:eastAsia="ja-JP"/>
                        </w:rPr>
                        <w:t xml:space="preserve">contact </w:t>
                      </w:r>
                    </w:p>
                  </w:txbxContent>
                </v:textbox>
                <w10:wrap anchorx="margin"/>
              </v:shape>
            </w:pict>
          </mc:Fallback>
        </mc:AlternateContent>
      </w:r>
      <w:r w:rsidRPr="0017256A">
        <w:rPr>
          <w:b/>
        </w:rPr>
        <w:t xml:space="preserve">La machine 3D-H </w:t>
      </w:r>
      <w:r w:rsidRPr="0017256A">
        <w:rPr>
          <w:b/>
          <w:lang w:val="fr-FR"/>
        </w:rPr>
        <w:t>apparaît ici dans un souci de clarté mais elle n</w:t>
      </w:r>
      <w:r w:rsidR="00B4782D">
        <w:rPr>
          <w:b/>
          <w:lang w:val="fr-FR"/>
        </w:rPr>
        <w:t>’</w:t>
      </w:r>
      <w:r w:rsidRPr="0017256A">
        <w:rPr>
          <w:b/>
          <w:lang w:val="fr-FR"/>
        </w:rPr>
        <w:t>est pas utilisée pour cette procédure d</w:t>
      </w:r>
      <w:r w:rsidR="00B4782D">
        <w:rPr>
          <w:b/>
          <w:lang w:val="fr-FR"/>
        </w:rPr>
        <w:t>’</w:t>
      </w:r>
      <w:r w:rsidRPr="0017256A">
        <w:rPr>
          <w:b/>
          <w:lang w:val="fr-FR"/>
        </w:rPr>
        <w:t>essai</w:t>
      </w:r>
      <w:r w:rsidRPr="0017256A">
        <w:rPr>
          <w:b/>
        </w:rPr>
        <w:t>.</w:t>
      </w:r>
    </w:p>
    <w:p w14:paraId="6E8E2196" w14:textId="77777777" w:rsidR="00B324AA" w:rsidRPr="0017256A" w:rsidRDefault="00B324AA" w:rsidP="00B324AA">
      <w:pPr>
        <w:pStyle w:val="Titre1"/>
        <w:keepNext w:val="0"/>
        <w:keepLines w:val="0"/>
        <w:spacing w:after="120"/>
        <w:rPr>
          <w:b/>
          <w:lang w:val="en-GB"/>
        </w:rPr>
      </w:pPr>
      <w:r>
        <w:br w:type="page"/>
      </w:r>
      <w:r w:rsidRPr="0017256A">
        <w:rPr>
          <w:b/>
          <w:noProof/>
          <w:lang w:eastAsia="fr-CH"/>
        </w:rPr>
        <w:lastRenderedPageBreak/>
        <mc:AlternateContent>
          <mc:Choice Requires="wps">
            <w:drawing>
              <wp:anchor distT="0" distB="0" distL="114300" distR="114300" simplePos="0" relativeHeight="251615232" behindDoc="0" locked="0" layoutInCell="1" allowOverlap="1" wp14:anchorId="262E7985" wp14:editId="5FF8B822">
                <wp:simplePos x="0" y="0"/>
                <wp:positionH relativeFrom="column">
                  <wp:posOffset>2831713</wp:posOffset>
                </wp:positionH>
                <wp:positionV relativeFrom="paragraph">
                  <wp:posOffset>110959</wp:posOffset>
                </wp:positionV>
                <wp:extent cx="2267585" cy="328694"/>
                <wp:effectExtent l="0" t="0" r="0" b="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28694"/>
                        </a:xfrm>
                        <a:prstGeom prst="rect">
                          <a:avLst/>
                        </a:prstGeom>
                        <a:solidFill>
                          <a:sysClr val="window" lastClr="FFFFFF"/>
                        </a:solidFill>
                        <a:ln w="6350">
                          <a:noFill/>
                        </a:ln>
                      </wps:spPr>
                      <wps:txbx>
                        <w:txbxContent>
                          <w:p w14:paraId="27A4C10B" w14:textId="77777777" w:rsidR="00865AD1" w:rsidRPr="00B85F2B" w:rsidRDefault="00865AD1" w:rsidP="00B324AA">
                            <w:pPr>
                              <w:rPr>
                                <w:sz w:val="18"/>
                                <w:szCs w:val="18"/>
                                <w:lang w:eastAsia="ja-JP"/>
                              </w:rPr>
                            </w:pPr>
                            <w:r w:rsidRPr="00B85F2B">
                              <w:rPr>
                                <w:sz w:val="18"/>
                                <w:szCs w:val="18"/>
                                <w:lang w:eastAsia="ja-JP"/>
                              </w:rPr>
                              <w:t>d</w:t>
                            </w:r>
                            <w:r w:rsidRPr="00B85F2B">
                              <w:rPr>
                                <w:rFonts w:hint="eastAsia"/>
                                <w:sz w:val="18"/>
                                <w:szCs w:val="18"/>
                                <w:lang w:eastAsia="ja-JP"/>
                              </w:rPr>
                              <w:t xml:space="preserve">istance </w:t>
                            </w:r>
                            <w:r w:rsidRPr="00B85F2B">
                              <w:rPr>
                                <w:sz w:val="18"/>
                                <w:szCs w:val="18"/>
                                <w:lang w:eastAsia="ja-JP"/>
                              </w:rPr>
                              <w:t>x (voir tableau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2E7985" id="Zone de texte 117" o:spid="_x0000_s1122" type="#_x0000_t202" style="position:absolute;left:0;text-align:left;margin-left:222.95pt;margin-top:8.75pt;width:178.55pt;height:25.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" fillcolor="window" stroked="f" strokeweight=".5pt">
                <v:textbox>
                  <w:txbxContent>
                    <w:p w14:paraId="27A4C10B" w14:textId="77777777" w:rsidR="00865AD1" w:rsidRPr="00B85F2B" w:rsidRDefault="00865AD1" w:rsidP="00B324AA">
                      <w:pPr>
                        <w:rPr>
                          <w:sz w:val="18"/>
                          <w:szCs w:val="18"/>
                          <w:lang w:eastAsia="ja-JP"/>
                        </w:rPr>
                      </w:pPr>
                      <w:r w:rsidRPr="00B85F2B">
                        <w:rPr>
                          <w:sz w:val="18"/>
                          <w:szCs w:val="18"/>
                          <w:lang w:eastAsia="ja-JP"/>
                        </w:rPr>
                        <w:t>d</w:t>
                      </w:r>
                      <w:r w:rsidRPr="00B85F2B">
                        <w:rPr>
                          <w:rFonts w:hint="eastAsia"/>
                          <w:sz w:val="18"/>
                          <w:szCs w:val="18"/>
                          <w:lang w:eastAsia="ja-JP"/>
                        </w:rPr>
                        <w:t xml:space="preserve">istance </w:t>
                      </w:r>
                      <w:r w:rsidRPr="00B85F2B">
                        <w:rPr>
                          <w:sz w:val="18"/>
                          <w:szCs w:val="18"/>
                          <w:lang w:eastAsia="ja-JP"/>
                        </w:rPr>
                        <w:t>x (voir tableau 1)</w:t>
                      </w:r>
                    </w:p>
                  </w:txbxContent>
                </v:textbox>
              </v:shape>
            </w:pict>
          </mc:Fallback>
        </mc:AlternateContent>
      </w:r>
      <w:r w:rsidRPr="0017256A">
        <w:rPr>
          <w:b/>
          <w:lang w:val="en-GB"/>
        </w:rPr>
        <w:t xml:space="preserve">Figure 10-2 </w:t>
      </w:r>
    </w:p>
    <w:p w14:paraId="5DAB7525" w14:textId="77777777" w:rsidR="00B324AA" w:rsidRPr="00AA01F4" w:rsidRDefault="00B324AA" w:rsidP="00B324AA">
      <w:pPr>
        <w:tabs>
          <w:tab w:val="left" w:pos="840"/>
          <w:tab w:val="left" w:pos="1418"/>
        </w:tabs>
        <w:spacing w:after="240"/>
        <w:ind w:left="1134"/>
        <w:rPr>
          <w:rFonts w:eastAsia="MS Mincho"/>
        </w:rPr>
      </w:pPr>
      <w:r>
        <w:rPr>
          <w:noProof/>
          <w:lang w:eastAsia="fr-CH"/>
        </w:rPr>
        <mc:AlternateContent>
          <mc:Choice Requires="wps">
            <w:drawing>
              <wp:anchor distT="0" distB="0" distL="114300" distR="114300" simplePos="0" relativeHeight="251607040" behindDoc="0" locked="0" layoutInCell="1" allowOverlap="1" wp14:anchorId="63BCE1DE" wp14:editId="6031E29B">
                <wp:simplePos x="0" y="0"/>
                <wp:positionH relativeFrom="column">
                  <wp:posOffset>2795814</wp:posOffset>
                </wp:positionH>
                <wp:positionV relativeFrom="paragraph">
                  <wp:posOffset>1573657</wp:posOffset>
                </wp:positionV>
                <wp:extent cx="2152450" cy="847090"/>
                <wp:effectExtent l="0" t="0" r="635" b="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450" cy="847090"/>
                        </a:xfrm>
                        <a:prstGeom prst="rect">
                          <a:avLst/>
                        </a:prstGeom>
                        <a:solidFill>
                          <a:sysClr val="window" lastClr="FFFFFF"/>
                        </a:solidFill>
                        <a:ln w="6350">
                          <a:noFill/>
                        </a:ln>
                      </wps:spPr>
                      <wps:txbx>
                        <w:txbxContent>
                          <w:p w14:paraId="57ADB4B7" w14:textId="77777777" w:rsidR="00865AD1" w:rsidRPr="00B85F2B" w:rsidRDefault="00865AD1" w:rsidP="00B324AA">
                            <w:pPr>
                              <w:rPr>
                                <w:color w:val="A6A6A6"/>
                                <w:sz w:val="18"/>
                                <w:szCs w:val="18"/>
                                <w:lang w:eastAsia="ja-JP"/>
                              </w:rPr>
                            </w:pPr>
                            <w:r w:rsidRPr="00B85F2B">
                              <w:rPr>
                                <w:color w:val="A6A6A6"/>
                                <w:sz w:val="18"/>
                                <w:szCs w:val="18"/>
                                <w:lang w:eastAsia="ja-JP"/>
                              </w:rPr>
                              <w:t xml:space="preserve">Appuie-tête réglé pour un mannequin homme de taille moyenne </w:t>
                            </w:r>
                            <w:r>
                              <w:rPr>
                                <w:color w:val="A6A6A6"/>
                                <w:sz w:val="18"/>
                                <w:szCs w:val="18"/>
                                <w:lang w:eastAsia="ja-JP"/>
                              </w:rPr>
                              <w:br/>
                            </w:r>
                            <w:r w:rsidRPr="00B85F2B">
                              <w:rPr>
                                <w:color w:val="A6A6A6"/>
                                <w:sz w:val="18"/>
                                <w:szCs w:val="18"/>
                                <w:lang w:eastAsia="ja-JP"/>
                              </w:rPr>
                              <w:t xml:space="preserve">(sert à déterminer les coordonnées </w:t>
                            </w:r>
                            <w:r w:rsidRPr="00B85F2B">
                              <w:rPr>
                                <w:color w:val="A6A6A6"/>
                                <w:sz w:val="18"/>
                                <w:szCs w:val="18"/>
                                <w:lang w:eastAsia="ja-JP"/>
                              </w:rPr>
                              <w:br/>
                              <w:t>de référence du point de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E1DE" id="Zone de texte 116" o:spid="_x0000_s1123" type="#_x0000_t202" style="position:absolute;left:0;text-align:left;margin-left:220.15pt;margin-top:123.9pt;width:169.5pt;height:66.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" fillcolor="window" stroked="f" strokeweight=".5pt">
                <v:textbox>
                  <w:txbxContent>
                    <w:p w14:paraId="57ADB4B7" w14:textId="77777777" w:rsidR="00865AD1" w:rsidRPr="00B85F2B" w:rsidRDefault="00865AD1" w:rsidP="00B324AA">
                      <w:pPr>
                        <w:rPr>
                          <w:color w:val="A6A6A6"/>
                          <w:sz w:val="18"/>
                          <w:szCs w:val="18"/>
                          <w:lang w:eastAsia="ja-JP"/>
                        </w:rPr>
                      </w:pPr>
                      <w:r w:rsidRPr="00B85F2B">
                        <w:rPr>
                          <w:color w:val="A6A6A6"/>
                          <w:sz w:val="18"/>
                          <w:szCs w:val="18"/>
                          <w:lang w:eastAsia="ja-JP"/>
                        </w:rPr>
                        <w:t xml:space="preserve">Appuie-tête réglé pour un mannequin homme de taille moyenne </w:t>
                      </w:r>
                      <w:r>
                        <w:rPr>
                          <w:color w:val="A6A6A6"/>
                          <w:sz w:val="18"/>
                          <w:szCs w:val="18"/>
                          <w:lang w:eastAsia="ja-JP"/>
                        </w:rPr>
                        <w:br/>
                      </w:r>
                      <w:r w:rsidRPr="00B85F2B">
                        <w:rPr>
                          <w:color w:val="A6A6A6"/>
                          <w:sz w:val="18"/>
                          <w:szCs w:val="18"/>
                          <w:lang w:eastAsia="ja-JP"/>
                        </w:rPr>
                        <w:t xml:space="preserve">(sert à déterminer les coordonnées </w:t>
                      </w:r>
                      <w:r w:rsidRPr="00B85F2B">
                        <w:rPr>
                          <w:color w:val="A6A6A6"/>
                          <w:sz w:val="18"/>
                          <w:szCs w:val="18"/>
                          <w:lang w:eastAsia="ja-JP"/>
                        </w:rPr>
                        <w:br/>
                        <w:t>de référence du point de contact)</w:t>
                      </w:r>
                    </w:p>
                  </w:txbxContent>
                </v:textbox>
              </v:shape>
            </w:pict>
          </mc:Fallback>
        </mc:AlternateContent>
      </w:r>
      <w:r>
        <w:rPr>
          <w:noProof/>
          <w:lang w:eastAsia="fr-CH"/>
        </w:rPr>
        <mc:AlternateContent>
          <mc:Choice Requires="wps">
            <w:drawing>
              <wp:anchor distT="0" distB="0" distL="114300" distR="114300" simplePos="0" relativeHeight="251598848" behindDoc="0" locked="0" layoutInCell="1" allowOverlap="1" wp14:anchorId="74CF2FCB" wp14:editId="4B6976A2">
                <wp:simplePos x="0" y="0"/>
                <wp:positionH relativeFrom="column">
                  <wp:posOffset>2806845</wp:posOffset>
                </wp:positionH>
                <wp:positionV relativeFrom="paragraph">
                  <wp:posOffset>1056259</wp:posOffset>
                </wp:positionV>
                <wp:extent cx="1812526" cy="579755"/>
                <wp:effectExtent l="0" t="0" r="0" b="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526" cy="579755"/>
                        </a:xfrm>
                        <a:prstGeom prst="rect">
                          <a:avLst/>
                        </a:prstGeom>
                        <a:solidFill>
                          <a:sysClr val="window" lastClr="FFFFFF"/>
                        </a:solidFill>
                        <a:ln w="6350">
                          <a:noFill/>
                        </a:ln>
                      </wps:spPr>
                      <wps:txbx>
                        <w:txbxContent>
                          <w:p w14:paraId="56A98356" w14:textId="77777777" w:rsidR="00865AD1" w:rsidRPr="00B85F2B" w:rsidRDefault="00865AD1" w:rsidP="00B324AA">
                            <w:pPr>
                              <w:rPr>
                                <w:sz w:val="18"/>
                                <w:szCs w:val="18"/>
                                <w:lang w:eastAsia="ja-JP"/>
                              </w:rPr>
                            </w:pPr>
                            <w:r w:rsidRPr="00B85F2B">
                              <w:rPr>
                                <w:sz w:val="18"/>
                                <w:szCs w:val="18"/>
                                <w:lang w:eastAsia="ja-JP"/>
                              </w:rPr>
                              <w:t xml:space="preserve">Appuie-tête dans sa position </w:t>
                            </w:r>
                            <w:r>
                              <w:rPr>
                                <w:sz w:val="18"/>
                                <w:szCs w:val="18"/>
                                <w:lang w:eastAsia="ja-JP"/>
                              </w:rPr>
                              <w:br/>
                            </w:r>
                            <w:r w:rsidRPr="00B85F2B">
                              <w:rPr>
                                <w:sz w:val="18"/>
                                <w:szCs w:val="18"/>
                                <w:lang w:eastAsia="ja-JP"/>
                              </w:rPr>
                              <w:t xml:space="preserve">la plus haute (sert à déterminer </w:t>
                            </w:r>
                            <w:r>
                              <w:rPr>
                                <w:sz w:val="18"/>
                                <w:szCs w:val="18"/>
                                <w:lang w:eastAsia="ja-JP"/>
                              </w:rPr>
                              <w:br/>
                            </w:r>
                            <w:r w:rsidRPr="00B85F2B">
                              <w:rPr>
                                <w:sz w:val="18"/>
                                <w:szCs w:val="18"/>
                                <w:lang w:eastAsia="ja-JP"/>
                              </w:rPr>
                              <w:t xml:space="preserve">le point d’intersection)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2FCB" id="Zone de texte 115" o:spid="_x0000_s1124" type="#_x0000_t202" style="position:absolute;left:0;text-align:left;margin-left:221pt;margin-top:83.15pt;width:142.7pt;height:45.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" fillcolor="window" stroked="f" strokeweight=".5pt">
                <v:textbox>
                  <w:txbxContent>
                    <w:p w14:paraId="56A98356" w14:textId="77777777" w:rsidR="00865AD1" w:rsidRPr="00B85F2B" w:rsidRDefault="00865AD1" w:rsidP="00B324AA">
                      <w:pPr>
                        <w:rPr>
                          <w:sz w:val="18"/>
                          <w:szCs w:val="18"/>
                          <w:lang w:eastAsia="ja-JP"/>
                        </w:rPr>
                      </w:pPr>
                      <w:r w:rsidRPr="00B85F2B">
                        <w:rPr>
                          <w:sz w:val="18"/>
                          <w:szCs w:val="18"/>
                          <w:lang w:eastAsia="ja-JP"/>
                        </w:rPr>
                        <w:t xml:space="preserve">Appuie-tête dans sa position </w:t>
                      </w:r>
                      <w:r>
                        <w:rPr>
                          <w:sz w:val="18"/>
                          <w:szCs w:val="18"/>
                          <w:lang w:eastAsia="ja-JP"/>
                        </w:rPr>
                        <w:br/>
                      </w:r>
                      <w:r w:rsidRPr="00B85F2B">
                        <w:rPr>
                          <w:sz w:val="18"/>
                          <w:szCs w:val="18"/>
                          <w:lang w:eastAsia="ja-JP"/>
                        </w:rPr>
                        <w:t xml:space="preserve">la plus haute (sert à déterminer </w:t>
                      </w:r>
                      <w:r>
                        <w:rPr>
                          <w:sz w:val="18"/>
                          <w:szCs w:val="18"/>
                          <w:lang w:eastAsia="ja-JP"/>
                        </w:rPr>
                        <w:br/>
                      </w:r>
                      <w:r w:rsidRPr="00B85F2B">
                        <w:rPr>
                          <w:sz w:val="18"/>
                          <w:szCs w:val="18"/>
                          <w:lang w:eastAsia="ja-JP"/>
                        </w:rPr>
                        <w:t xml:space="preserve">le point d’intersection) </w:t>
                      </w:r>
                    </w:p>
                  </w:txbxContent>
                </v:textbox>
              </v:shape>
            </w:pict>
          </mc:Fallback>
        </mc:AlternateContent>
      </w:r>
      <w:r>
        <w:rPr>
          <w:noProof/>
          <w:lang w:eastAsia="fr-CH"/>
        </w:rPr>
        <w:drawing>
          <wp:inline distT="0" distB="0" distL="0" distR="0" wp14:anchorId="27F8F04E" wp14:editId="1427B6CE">
            <wp:extent cx="3960000" cy="3794400"/>
            <wp:effectExtent l="0" t="0" r="2540" b="0"/>
            <wp:docPr id="53" name="Image 53" descr="Figure 1-2 01-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2 01-2013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0000" cy="3794400"/>
                    </a:xfrm>
                    <a:prstGeom prst="rect">
                      <a:avLst/>
                    </a:prstGeom>
                    <a:noFill/>
                    <a:ln>
                      <a:noFill/>
                    </a:ln>
                  </pic:spPr>
                </pic:pic>
              </a:graphicData>
            </a:graphic>
          </wp:inline>
        </w:drawing>
      </w:r>
    </w:p>
    <w:p w14:paraId="15B9FDD0" w14:textId="77777777" w:rsidR="00B324AA" w:rsidRPr="00AA01F4" w:rsidRDefault="00990AE9" w:rsidP="00990AE9">
      <w:pPr>
        <w:pStyle w:val="H23G"/>
        <w:rPr>
          <w:lang w:val="en-GB"/>
        </w:rPr>
      </w:pPr>
      <w:r>
        <w:rPr>
          <w:lang w:val="en-GB"/>
        </w:rPr>
        <w:tab/>
      </w:r>
      <w:r>
        <w:rPr>
          <w:lang w:val="en-GB"/>
        </w:rPr>
        <w:tab/>
      </w:r>
      <w:r w:rsidR="00B324AA" w:rsidRPr="00AA01F4">
        <w:rPr>
          <w:lang w:val="en-GB"/>
        </w:rPr>
        <w:t>Figure 10-3</w:t>
      </w:r>
    </w:p>
    <w:p w14:paraId="1B4AC139" w14:textId="77777777" w:rsidR="00B324AA" w:rsidRPr="00AA01F4" w:rsidRDefault="00B324AA" w:rsidP="00B324AA">
      <w:pPr>
        <w:ind w:left="1134"/>
        <w:rPr>
          <w:rFonts w:eastAsia="MS Mincho"/>
        </w:rPr>
      </w:pPr>
      <w:r>
        <w:rPr>
          <w:noProof/>
          <w:lang w:eastAsia="fr-CH"/>
        </w:rPr>
        <mc:AlternateContent>
          <mc:Choice Requires="wps">
            <w:drawing>
              <wp:anchor distT="0" distB="0" distL="114300" distR="114300" simplePos="0" relativeHeight="251639808" behindDoc="0" locked="0" layoutInCell="1" allowOverlap="1" wp14:anchorId="529CC7D7" wp14:editId="63AB5620">
                <wp:simplePos x="0" y="0"/>
                <wp:positionH relativeFrom="margin">
                  <wp:posOffset>1840230</wp:posOffset>
                </wp:positionH>
                <wp:positionV relativeFrom="paragraph">
                  <wp:posOffset>2740225</wp:posOffset>
                </wp:positionV>
                <wp:extent cx="1222357" cy="258390"/>
                <wp:effectExtent l="0" t="0" r="0" b="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357" cy="258390"/>
                        </a:xfrm>
                        <a:prstGeom prst="rect">
                          <a:avLst/>
                        </a:prstGeom>
                        <a:noFill/>
                        <a:ln w="6350">
                          <a:noFill/>
                        </a:ln>
                      </wps:spPr>
                      <wps:txbx>
                        <w:txbxContent>
                          <w:p w14:paraId="34EFE829" w14:textId="77777777" w:rsidR="00865AD1" w:rsidRPr="00CE3F94" w:rsidRDefault="00865AD1" w:rsidP="00B324AA">
                            <w:pPr>
                              <w:rPr>
                                <w:sz w:val="18"/>
                                <w:lang w:eastAsia="ja-JP"/>
                              </w:rPr>
                            </w:pPr>
                            <w:r w:rsidRPr="00CE3F94">
                              <w:rPr>
                                <w:sz w:val="18"/>
                                <w:lang w:eastAsia="ja-JP"/>
                              </w:rPr>
                              <w:t>Angle</w:t>
                            </w:r>
                            <w:r>
                              <w:rPr>
                                <w:sz w:val="18"/>
                                <w:lang w:eastAsia="ja-JP"/>
                              </w:rPr>
                              <w:t xml:space="preserve"> de torse prévu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9CC7D7" id="Zone de texte 121" o:spid="_x0000_s1125" type="#_x0000_t202" style="position:absolute;left:0;text-align:left;margin-left:144.9pt;margin-top:215.75pt;width:96.25pt;height:20.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" filled="f" stroked="f" strokeweight=".5pt">
                <v:textbox>
                  <w:txbxContent>
                    <w:p w14:paraId="34EFE829" w14:textId="77777777" w:rsidR="00865AD1" w:rsidRPr="00CE3F94" w:rsidRDefault="00865AD1" w:rsidP="00B324AA">
                      <w:pPr>
                        <w:rPr>
                          <w:sz w:val="18"/>
                          <w:lang w:eastAsia="ja-JP"/>
                        </w:rPr>
                      </w:pPr>
                      <w:r w:rsidRPr="00CE3F94">
                        <w:rPr>
                          <w:sz w:val="18"/>
                          <w:lang w:eastAsia="ja-JP"/>
                        </w:rPr>
                        <w:t>Angle</w:t>
                      </w:r>
                      <w:r>
                        <w:rPr>
                          <w:sz w:val="18"/>
                          <w:lang w:eastAsia="ja-JP"/>
                        </w:rPr>
                        <w:t xml:space="preserve"> de torse prévu</w:t>
                      </w:r>
                    </w:p>
                  </w:txbxContent>
                </v:textbox>
                <w10:wrap anchorx="margin"/>
              </v:shape>
            </w:pict>
          </mc:Fallback>
        </mc:AlternateContent>
      </w:r>
      <w:r>
        <w:rPr>
          <w:noProof/>
          <w:lang w:eastAsia="fr-CH"/>
        </w:rPr>
        <mc:AlternateContent>
          <mc:Choice Requires="wps">
            <w:drawing>
              <wp:anchor distT="0" distB="0" distL="114300" distR="114300" simplePos="0" relativeHeight="251648000" behindDoc="0" locked="0" layoutInCell="1" allowOverlap="1" wp14:anchorId="3F13ED5B" wp14:editId="7A858CD4">
                <wp:simplePos x="0" y="0"/>
                <wp:positionH relativeFrom="column">
                  <wp:posOffset>1694180</wp:posOffset>
                </wp:positionH>
                <wp:positionV relativeFrom="paragraph">
                  <wp:posOffset>3107726</wp:posOffset>
                </wp:positionV>
                <wp:extent cx="529590" cy="237490"/>
                <wp:effectExtent l="0" t="0" r="0" b="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37490"/>
                        </a:xfrm>
                        <a:prstGeom prst="rect">
                          <a:avLst/>
                        </a:prstGeom>
                        <a:noFill/>
                        <a:ln w="6350">
                          <a:noFill/>
                        </a:ln>
                      </wps:spPr>
                      <wps:txbx>
                        <w:txbxContent>
                          <w:p w14:paraId="09ECA606" w14:textId="77777777" w:rsidR="00865AD1" w:rsidRPr="00540802" w:rsidRDefault="00865AD1" w:rsidP="00B324AA">
                            <w:pPr>
                              <w:rPr>
                                <w:sz w:val="18"/>
                                <w:lang w:eastAsia="ja-JP"/>
                              </w:rPr>
                            </w:pPr>
                            <w:r w:rsidRPr="00540802">
                              <w:rPr>
                                <w:sz w:val="18"/>
                                <w:lang w:eastAsia="ja-JP"/>
                              </w:rPr>
                              <w:t>P</w:t>
                            </w:r>
                            <w:r w:rsidRPr="00540802">
                              <w:rPr>
                                <w:rFonts w:hint="eastAsia"/>
                                <w:sz w:val="18"/>
                                <w:lang w:eastAsia="ja-JP"/>
                              </w:rPr>
                              <w:t>oint</w:t>
                            </w:r>
                            <w:r>
                              <w:rPr>
                                <w:sz w:val="18"/>
                                <w:lang w:eastAsia="ja-JP"/>
                              </w:rPr>
                              <w:t xml:space="preserve">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13ED5B" id="Zone de texte 122" o:spid="_x0000_s1126" type="#_x0000_t202" style="position:absolute;left:0;text-align:left;margin-left:133.4pt;margin-top:244.7pt;width:41.7pt;height:18.7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" filled="f" stroked="f" strokeweight=".5pt">
                <v:textbox>
                  <w:txbxContent>
                    <w:p w14:paraId="09ECA606" w14:textId="77777777" w:rsidR="00865AD1" w:rsidRPr="00540802" w:rsidRDefault="00865AD1" w:rsidP="00B324AA">
                      <w:pPr>
                        <w:rPr>
                          <w:sz w:val="18"/>
                          <w:lang w:eastAsia="ja-JP"/>
                        </w:rPr>
                      </w:pPr>
                      <w:r w:rsidRPr="00540802">
                        <w:rPr>
                          <w:sz w:val="18"/>
                          <w:lang w:eastAsia="ja-JP"/>
                        </w:rPr>
                        <w:t>P</w:t>
                      </w:r>
                      <w:r w:rsidRPr="00540802">
                        <w:rPr>
                          <w:rFonts w:hint="eastAsia"/>
                          <w:sz w:val="18"/>
                          <w:lang w:eastAsia="ja-JP"/>
                        </w:rPr>
                        <w:t>oint</w:t>
                      </w:r>
                      <w:r>
                        <w:rPr>
                          <w:sz w:val="18"/>
                          <w:lang w:eastAsia="ja-JP"/>
                        </w:rPr>
                        <w:t xml:space="preserve"> R</w:t>
                      </w:r>
                    </w:p>
                  </w:txbxContent>
                </v:textbox>
              </v:shape>
            </w:pict>
          </mc:Fallback>
        </mc:AlternateContent>
      </w:r>
      <w:r>
        <w:rPr>
          <w:noProof/>
          <w:lang w:eastAsia="fr-CH"/>
        </w:rPr>
        <mc:AlternateContent>
          <mc:Choice Requires="wps">
            <w:drawing>
              <wp:anchor distT="0" distB="0" distL="114300" distR="114300" simplePos="0" relativeHeight="251631616" behindDoc="0" locked="0" layoutInCell="1" allowOverlap="1" wp14:anchorId="707899DF" wp14:editId="5DB3FFC3">
                <wp:simplePos x="0" y="0"/>
                <wp:positionH relativeFrom="column">
                  <wp:posOffset>2143669</wp:posOffset>
                </wp:positionH>
                <wp:positionV relativeFrom="paragraph">
                  <wp:posOffset>1780849</wp:posOffset>
                </wp:positionV>
                <wp:extent cx="914400" cy="245120"/>
                <wp:effectExtent l="174943" t="0" r="265747" b="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03792">
                          <a:off x="0" y="0"/>
                          <a:ext cx="914400" cy="245120"/>
                        </a:xfrm>
                        <a:prstGeom prst="rect">
                          <a:avLst/>
                        </a:prstGeom>
                        <a:noFill/>
                        <a:ln w="6350">
                          <a:noFill/>
                        </a:ln>
                      </wps:spPr>
                      <wps:txbx>
                        <w:txbxContent>
                          <w:p w14:paraId="4F6DE699" w14:textId="77777777" w:rsidR="00865AD1" w:rsidRPr="00540802" w:rsidRDefault="00865AD1" w:rsidP="00B324AA">
                            <w:pPr>
                              <w:rPr>
                                <w:sz w:val="18"/>
                                <w:lang w:eastAsia="ja-JP"/>
                              </w:rPr>
                            </w:pPr>
                            <w:r>
                              <w:rPr>
                                <w:sz w:val="18"/>
                                <w:lang w:eastAsia="ja-JP"/>
                              </w:rPr>
                              <w:t>Ligne de torse de référence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7899DF" id="Zone de texte 120" o:spid="_x0000_s1127" type="#_x0000_t202" style="position:absolute;left:0;text-align:left;margin-left:168.8pt;margin-top:140.2pt;width:1in;height:19.3pt;rotation:-4146471fd;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" filled="f" stroked="f" strokeweight=".5pt">
                <v:textbox>
                  <w:txbxContent>
                    <w:p w14:paraId="4F6DE699" w14:textId="77777777" w:rsidR="00865AD1" w:rsidRPr="00540802" w:rsidRDefault="00865AD1" w:rsidP="00B324AA">
                      <w:pPr>
                        <w:rPr>
                          <w:sz w:val="18"/>
                          <w:lang w:eastAsia="ja-JP"/>
                        </w:rPr>
                      </w:pPr>
                      <w:r>
                        <w:rPr>
                          <w:sz w:val="18"/>
                          <w:lang w:eastAsia="ja-JP"/>
                        </w:rPr>
                        <w:t>Ligne de torse de référence</w:t>
                      </w:r>
                    </w:p>
                  </w:txbxContent>
                </v:textbox>
              </v:shape>
            </w:pict>
          </mc:Fallback>
        </mc:AlternateContent>
      </w:r>
      <w:r>
        <w:rPr>
          <w:noProof/>
          <w:lang w:eastAsia="fr-CH"/>
        </w:rPr>
        <mc:AlternateContent>
          <mc:Choice Requires="wps">
            <w:drawing>
              <wp:anchor distT="0" distB="0" distL="114300" distR="114300" simplePos="0" relativeHeight="251623424" behindDoc="0" locked="0" layoutInCell="1" allowOverlap="1" wp14:anchorId="5D67D080" wp14:editId="72B6B795">
                <wp:simplePos x="0" y="0"/>
                <wp:positionH relativeFrom="margin">
                  <wp:posOffset>2067110</wp:posOffset>
                </wp:positionH>
                <wp:positionV relativeFrom="paragraph">
                  <wp:posOffset>1033686</wp:posOffset>
                </wp:positionV>
                <wp:extent cx="914400" cy="273487"/>
                <wp:effectExtent l="147003" t="0" r="189547" b="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9103">
                          <a:off x="0" y="0"/>
                          <a:ext cx="914400" cy="273487"/>
                        </a:xfrm>
                        <a:prstGeom prst="rect">
                          <a:avLst/>
                        </a:prstGeom>
                        <a:noFill/>
                        <a:ln w="6350">
                          <a:noFill/>
                        </a:ln>
                      </wps:spPr>
                      <wps:txbx>
                        <w:txbxContent>
                          <w:p w14:paraId="631986BF" w14:textId="77777777" w:rsidR="00865AD1" w:rsidRPr="00BD6B2F" w:rsidRDefault="00865AD1" w:rsidP="00B324AA">
                            <w:pPr>
                              <w:rPr>
                                <w:sz w:val="18"/>
                                <w:szCs w:val="18"/>
                                <w:lang w:eastAsia="ja-JP"/>
                              </w:rPr>
                            </w:pPr>
                            <w:r w:rsidRPr="00BD6B2F">
                              <w:rPr>
                                <w:rFonts w:hint="eastAsia"/>
                                <w:sz w:val="18"/>
                                <w:szCs w:val="18"/>
                                <w:lang w:eastAsia="ja-JP"/>
                              </w:rPr>
                              <w:t>H</w:t>
                            </w:r>
                            <w:r w:rsidRPr="00BD6B2F">
                              <w:rPr>
                                <w:sz w:val="18"/>
                                <w:szCs w:val="18"/>
                                <w:lang w:eastAsia="ja-JP"/>
                              </w:rPr>
                              <w:t>auteur de l’appuie-tête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7D080" id="Zone de texte 119" o:spid="_x0000_s1128" type="#_x0000_t202" style="position:absolute;left:0;text-align:left;margin-left:162.75pt;margin-top:81.4pt;width:1in;height:21.55pt;rotation:-4173438fd;z-index:251623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" filled="f" stroked="f" strokeweight=".5pt">
                <v:textbox>
                  <w:txbxContent>
                    <w:p w14:paraId="631986BF" w14:textId="77777777" w:rsidR="00865AD1" w:rsidRPr="00BD6B2F" w:rsidRDefault="00865AD1" w:rsidP="00B324AA">
                      <w:pPr>
                        <w:rPr>
                          <w:sz w:val="18"/>
                          <w:szCs w:val="18"/>
                          <w:lang w:eastAsia="ja-JP"/>
                        </w:rPr>
                      </w:pPr>
                      <w:r w:rsidRPr="00BD6B2F">
                        <w:rPr>
                          <w:rFonts w:hint="eastAsia"/>
                          <w:sz w:val="18"/>
                          <w:szCs w:val="18"/>
                          <w:lang w:eastAsia="ja-JP"/>
                        </w:rPr>
                        <w:t>H</w:t>
                      </w:r>
                      <w:r w:rsidRPr="00BD6B2F">
                        <w:rPr>
                          <w:sz w:val="18"/>
                          <w:szCs w:val="18"/>
                          <w:lang w:eastAsia="ja-JP"/>
                        </w:rPr>
                        <w:t>auteur de l’appuie-tête</w:t>
                      </w:r>
                    </w:p>
                  </w:txbxContent>
                </v:textbox>
                <w10:wrap anchorx="margin"/>
              </v:shape>
            </w:pict>
          </mc:Fallback>
        </mc:AlternateContent>
      </w:r>
      <w:r>
        <w:rPr>
          <w:noProof/>
          <w:color w:val="365F91"/>
          <w:lang w:eastAsia="fr-CH"/>
        </w:rPr>
        <w:drawing>
          <wp:inline distT="0" distB="0" distL="0" distR="0" wp14:anchorId="66ADBD59" wp14:editId="3245E0AA">
            <wp:extent cx="3600000" cy="4280400"/>
            <wp:effectExtent l="0" t="0" r="635"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0" cy="4280400"/>
                    </a:xfrm>
                    <a:prstGeom prst="rect">
                      <a:avLst/>
                    </a:prstGeom>
                    <a:noFill/>
                    <a:ln>
                      <a:noFill/>
                    </a:ln>
                  </pic:spPr>
                </pic:pic>
              </a:graphicData>
            </a:graphic>
          </wp:inline>
        </w:drawing>
      </w:r>
    </w:p>
    <w:p w14:paraId="1DE36513" w14:textId="77777777" w:rsidR="00B324AA" w:rsidRPr="00AA01F4" w:rsidRDefault="00990AE9" w:rsidP="00990AE9">
      <w:pPr>
        <w:pStyle w:val="H23G"/>
      </w:pPr>
      <w:r>
        <w:br w:type="page"/>
      </w:r>
      <w:r w:rsidR="000D7110" w:rsidRPr="00AA01F4">
        <w:rPr>
          <w:noProof/>
          <w:lang w:eastAsia="fr-CH"/>
        </w:rPr>
        <w:lastRenderedPageBreak/>
        <mc:AlternateContent>
          <mc:Choice Requires="wps">
            <w:drawing>
              <wp:anchor distT="0" distB="0" distL="114300" distR="114300" simplePos="0" relativeHeight="251658240" behindDoc="0" locked="0" layoutInCell="1" allowOverlap="1" wp14:anchorId="3DC8B1B9" wp14:editId="5756E97C">
                <wp:simplePos x="0" y="0"/>
                <wp:positionH relativeFrom="margin">
                  <wp:posOffset>3365022</wp:posOffset>
                </wp:positionH>
                <wp:positionV relativeFrom="paragraph">
                  <wp:posOffset>370865</wp:posOffset>
                </wp:positionV>
                <wp:extent cx="1335974" cy="365281"/>
                <wp:effectExtent l="0" t="0" r="0" b="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974" cy="365281"/>
                        </a:xfrm>
                        <a:prstGeom prst="rect">
                          <a:avLst/>
                        </a:prstGeom>
                        <a:solidFill>
                          <a:sysClr val="window" lastClr="FFFFFF"/>
                        </a:solidFill>
                        <a:ln w="6350">
                          <a:noFill/>
                        </a:ln>
                      </wps:spPr>
                      <wps:txbx>
                        <w:txbxContent>
                          <w:p w14:paraId="448D114A" w14:textId="77777777" w:rsidR="00865AD1" w:rsidRPr="00B85F2B" w:rsidRDefault="00865AD1" w:rsidP="00B324AA">
                            <w:pPr>
                              <w:rPr>
                                <w:sz w:val="18"/>
                                <w:szCs w:val="18"/>
                                <w:lang w:eastAsia="ja-JP"/>
                              </w:rPr>
                            </w:pPr>
                            <w:r w:rsidRPr="00B85F2B">
                              <w:rPr>
                                <w:sz w:val="18"/>
                                <w:szCs w:val="18"/>
                                <w:lang w:eastAsia="ja-JP"/>
                              </w:rPr>
                              <w:t>Sommet de l’appuie-tête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B1B9" id="Zone de texte 123" o:spid="_x0000_s1129" type="#_x0000_t202" style="position:absolute;left:0;text-align:left;margin-left:264.95pt;margin-top:29.2pt;width:105.2pt;height:2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" fillcolor="window" stroked="f" strokeweight=".5pt">
                <v:textbox inset="0,0,0,0">
                  <w:txbxContent>
                    <w:p w14:paraId="448D114A" w14:textId="77777777" w:rsidR="00865AD1" w:rsidRPr="00B85F2B" w:rsidRDefault="00865AD1" w:rsidP="00B324AA">
                      <w:pPr>
                        <w:rPr>
                          <w:sz w:val="18"/>
                          <w:szCs w:val="18"/>
                          <w:lang w:eastAsia="ja-JP"/>
                        </w:rPr>
                      </w:pPr>
                      <w:r w:rsidRPr="00B85F2B">
                        <w:rPr>
                          <w:sz w:val="18"/>
                          <w:szCs w:val="18"/>
                          <w:lang w:eastAsia="ja-JP"/>
                        </w:rPr>
                        <w:t>Sommet de l’appuie-tête</w:t>
                      </w:r>
                    </w:p>
                  </w:txbxContent>
                </v:textbox>
                <w10:wrap anchorx="margin"/>
              </v:shape>
            </w:pict>
          </mc:Fallback>
        </mc:AlternateContent>
      </w:r>
      <w:r>
        <w:tab/>
      </w:r>
      <w:r>
        <w:tab/>
      </w:r>
      <w:r w:rsidR="00B324AA" w:rsidRPr="00AA01F4">
        <w:t>Figure 10-4</w:t>
      </w:r>
    </w:p>
    <w:p w14:paraId="37A95AAD" w14:textId="77777777" w:rsidR="00B324AA" w:rsidRPr="00155487" w:rsidRDefault="00B324AA" w:rsidP="00B324AA">
      <w:pPr>
        <w:spacing w:after="480"/>
        <w:ind w:left="1134"/>
        <w:rPr>
          <w:rFonts w:eastAsia="MS Mincho"/>
        </w:rPr>
      </w:pPr>
      <w:r>
        <w:rPr>
          <w:noProof/>
          <w:lang w:eastAsia="fr-CH"/>
        </w:rPr>
        <mc:AlternateContent>
          <mc:Choice Requires="wps">
            <w:drawing>
              <wp:anchor distT="0" distB="0" distL="114300" distR="114300" simplePos="0" relativeHeight="251666432" behindDoc="0" locked="0" layoutInCell="1" allowOverlap="1" wp14:anchorId="3C482DBD" wp14:editId="380F7085">
                <wp:simplePos x="0" y="0"/>
                <wp:positionH relativeFrom="margin">
                  <wp:posOffset>2064313</wp:posOffset>
                </wp:positionH>
                <wp:positionV relativeFrom="paragraph">
                  <wp:posOffset>236419</wp:posOffset>
                </wp:positionV>
                <wp:extent cx="1210491" cy="288054"/>
                <wp:effectExtent l="0" t="0" r="8890" b="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491" cy="288054"/>
                        </a:xfrm>
                        <a:prstGeom prst="rect">
                          <a:avLst/>
                        </a:prstGeom>
                        <a:solidFill>
                          <a:sysClr val="window" lastClr="FFFFFF"/>
                        </a:solidFill>
                        <a:ln w="6350">
                          <a:noFill/>
                        </a:ln>
                      </wps:spPr>
                      <wps:txbx>
                        <w:txbxContent>
                          <w:p w14:paraId="29D53C58" w14:textId="77777777" w:rsidR="00865AD1" w:rsidRPr="00B85F2B" w:rsidRDefault="00865AD1" w:rsidP="00B324AA">
                            <w:pPr>
                              <w:jc w:val="right"/>
                              <w:rPr>
                                <w:sz w:val="18"/>
                                <w:szCs w:val="18"/>
                                <w:lang w:eastAsia="ja-JP"/>
                              </w:rPr>
                            </w:pPr>
                            <w:r w:rsidRPr="00B85F2B">
                              <w:rPr>
                                <w:sz w:val="18"/>
                                <w:szCs w:val="18"/>
                                <w:lang w:eastAsia="ja-JP"/>
                              </w:rPr>
                              <w:t>Ligne h</w:t>
                            </w:r>
                            <w:r w:rsidRPr="00B85F2B">
                              <w:rPr>
                                <w:rFonts w:hint="eastAsia"/>
                                <w:sz w:val="18"/>
                                <w:szCs w:val="18"/>
                                <w:lang w:eastAsia="ja-JP"/>
                              </w:rPr>
                              <w:t>orizontal</w:t>
                            </w:r>
                            <w:r w:rsidRPr="00B85F2B">
                              <w:rPr>
                                <w:sz w:val="18"/>
                                <w:szCs w:val="18"/>
                                <w:lang w:eastAsia="ja-JP"/>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2DBD" id="Zone de texte 125" o:spid="_x0000_s1130" type="#_x0000_t202" style="position:absolute;left:0;text-align:left;margin-left:162.55pt;margin-top:18.6pt;width:95.3pt;height:2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" fillcolor="window" stroked="f" strokeweight=".5pt">
                <v:textbox>
                  <w:txbxContent>
                    <w:p w14:paraId="29D53C58" w14:textId="77777777" w:rsidR="00865AD1" w:rsidRPr="00B85F2B" w:rsidRDefault="00865AD1" w:rsidP="00B324AA">
                      <w:pPr>
                        <w:jc w:val="right"/>
                        <w:rPr>
                          <w:sz w:val="18"/>
                          <w:szCs w:val="18"/>
                          <w:lang w:eastAsia="ja-JP"/>
                        </w:rPr>
                      </w:pPr>
                      <w:r w:rsidRPr="00B85F2B">
                        <w:rPr>
                          <w:sz w:val="18"/>
                          <w:szCs w:val="18"/>
                          <w:lang w:eastAsia="ja-JP"/>
                        </w:rPr>
                        <w:t>Ligne h</w:t>
                      </w:r>
                      <w:r w:rsidRPr="00B85F2B">
                        <w:rPr>
                          <w:rFonts w:hint="eastAsia"/>
                          <w:sz w:val="18"/>
                          <w:szCs w:val="18"/>
                          <w:lang w:eastAsia="ja-JP"/>
                        </w:rPr>
                        <w:t>orizontal</w:t>
                      </w:r>
                      <w:r w:rsidRPr="00B85F2B">
                        <w:rPr>
                          <w:sz w:val="18"/>
                          <w:szCs w:val="18"/>
                          <w:lang w:eastAsia="ja-JP"/>
                        </w:rPr>
                        <w:t xml:space="preserve">e </w:t>
                      </w:r>
                    </w:p>
                  </w:txbxContent>
                </v:textbox>
                <w10:wrap anchorx="margin"/>
              </v:shape>
            </w:pict>
          </mc:Fallback>
        </mc:AlternateContent>
      </w:r>
      <w:r>
        <w:rPr>
          <w:noProof/>
          <w:color w:val="365F91"/>
          <w:lang w:eastAsia="fr-CH"/>
        </w:rPr>
        <w:drawing>
          <wp:inline distT="0" distB="0" distL="0" distR="0" wp14:anchorId="435C7562" wp14:editId="4D100CFD">
            <wp:extent cx="3960000" cy="5104800"/>
            <wp:effectExtent l="0" t="0" r="2540" b="635"/>
            <wp:docPr id="51" name="Image 51"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0000" cy="5104800"/>
                    </a:xfrm>
                    <a:prstGeom prst="rect">
                      <a:avLst/>
                    </a:prstGeom>
                    <a:noFill/>
                    <a:ln>
                      <a:noFill/>
                    </a:ln>
                  </pic:spPr>
                </pic:pic>
              </a:graphicData>
            </a:graphic>
          </wp:inline>
        </w:drawing>
      </w:r>
    </w:p>
    <w:p w14:paraId="77087157" w14:textId="77777777" w:rsidR="00B324AA" w:rsidRPr="009056EA" w:rsidRDefault="00990AE9" w:rsidP="00990AE9">
      <w:pPr>
        <w:pStyle w:val="H23G"/>
      </w:pPr>
      <w:r>
        <w:rPr>
          <w:noProof/>
          <w:lang w:eastAsia="zh-CN"/>
        </w:rPr>
        <w:tab/>
      </w:r>
      <w:r>
        <w:rPr>
          <w:noProof/>
          <w:lang w:eastAsia="zh-CN"/>
        </w:rPr>
        <w:tab/>
      </w:r>
      <w:r w:rsidR="00B324AA" w:rsidRPr="009056EA">
        <w:rPr>
          <w:noProof/>
          <w:lang w:eastAsia="zh-CN"/>
        </w:rPr>
        <w:t>Figure 10-5</w:t>
      </w:r>
    </w:p>
    <w:p w14:paraId="19F11649" w14:textId="77777777" w:rsidR="00B324AA" w:rsidRPr="009056EA" w:rsidRDefault="00B324AA" w:rsidP="00B324AA">
      <w:pPr>
        <w:spacing w:after="240"/>
        <w:ind w:left="1134"/>
        <w:rPr>
          <w:rFonts w:eastAsia="MS Mincho"/>
          <w:noProof/>
          <w:lang w:eastAsia="ja-JP"/>
        </w:rPr>
      </w:pPr>
      <w:r>
        <w:rPr>
          <w:noProof/>
          <w:lang w:eastAsia="fr-CH"/>
        </w:rPr>
        <mc:AlternateContent>
          <mc:Choice Requires="wps">
            <w:drawing>
              <wp:anchor distT="0" distB="0" distL="114300" distR="114300" simplePos="0" relativeHeight="251674624" behindDoc="0" locked="0" layoutInCell="1" allowOverlap="1" wp14:anchorId="7BCF1E52" wp14:editId="53CB3CE1">
                <wp:simplePos x="0" y="0"/>
                <wp:positionH relativeFrom="column">
                  <wp:posOffset>669944</wp:posOffset>
                </wp:positionH>
                <wp:positionV relativeFrom="paragraph">
                  <wp:posOffset>301379</wp:posOffset>
                </wp:positionV>
                <wp:extent cx="1802049" cy="917575"/>
                <wp:effectExtent l="0" t="0" r="8255" b="0"/>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049" cy="917575"/>
                        </a:xfrm>
                        <a:prstGeom prst="rect">
                          <a:avLst/>
                        </a:prstGeom>
                        <a:solidFill>
                          <a:sysClr val="window" lastClr="FFFFFF"/>
                        </a:solidFill>
                        <a:ln w="6350">
                          <a:noFill/>
                        </a:ln>
                      </wps:spPr>
                      <wps:txbx>
                        <w:txbxContent>
                          <w:p w14:paraId="57735D1E" w14:textId="77777777" w:rsidR="00865AD1" w:rsidRPr="00B85F2B" w:rsidRDefault="00865AD1" w:rsidP="00B324AA">
                            <w:pPr>
                              <w:rPr>
                                <w:sz w:val="18"/>
                                <w:szCs w:val="18"/>
                                <w:lang w:eastAsia="ja-JP"/>
                              </w:rPr>
                            </w:pPr>
                            <w:r w:rsidRPr="00B85F2B">
                              <w:rPr>
                                <w:sz w:val="18"/>
                                <w:szCs w:val="18"/>
                                <w:lang w:eastAsia="ja-JP"/>
                              </w:rPr>
                              <w:t>C</w:t>
                            </w:r>
                            <w:r w:rsidRPr="00B85F2B">
                              <w:rPr>
                                <w:rFonts w:hint="eastAsia"/>
                                <w:sz w:val="18"/>
                                <w:szCs w:val="18"/>
                                <w:lang w:eastAsia="ja-JP"/>
                              </w:rPr>
                              <w:t xml:space="preserve">entre </w:t>
                            </w:r>
                            <w:r w:rsidRPr="00B85F2B">
                              <w:rPr>
                                <w:sz w:val="18"/>
                                <w:szCs w:val="18"/>
                                <w:lang w:eastAsia="ja-JP"/>
                              </w:rPr>
                              <w:t xml:space="preserve">de gravité de la sphère </w:t>
                            </w:r>
                            <w:r>
                              <w:rPr>
                                <w:sz w:val="18"/>
                                <w:szCs w:val="18"/>
                                <w:lang w:eastAsia="ja-JP"/>
                              </w:rPr>
                              <w:br/>
                            </w:r>
                            <w:r w:rsidRPr="00B85F2B">
                              <w:rPr>
                                <w:sz w:val="18"/>
                                <w:szCs w:val="18"/>
                                <w:lang w:eastAsia="ja-JP"/>
                              </w:rPr>
                              <w:t>de 165</w:t>
                            </w:r>
                            <w:r>
                              <w:rPr>
                                <w:sz w:val="18"/>
                                <w:szCs w:val="18"/>
                                <w:lang w:eastAsia="ja-JP"/>
                              </w:rPr>
                              <w:t xml:space="preserve"> </w:t>
                            </w:r>
                            <w:r w:rsidRPr="00B85F2B">
                              <w:rPr>
                                <w:sz w:val="18"/>
                                <w:szCs w:val="18"/>
                                <w:lang w:eastAsia="ja-JP"/>
                              </w:rPr>
                              <w:t xml:space="preserve">mm </w:t>
                            </w:r>
                            <w:r>
                              <w:rPr>
                                <w:sz w:val="18"/>
                                <w:szCs w:val="18"/>
                                <w:lang w:eastAsia="ja-JP"/>
                              </w:rPr>
                              <w:t xml:space="preserve">au niveau du </w:t>
                            </w:r>
                            <w:r w:rsidRPr="00B85F2B">
                              <w:rPr>
                                <w:sz w:val="18"/>
                                <w:szCs w:val="18"/>
                                <w:lang w:eastAsia="ja-JP"/>
                              </w:rPr>
                              <w:t xml:space="preserve">point </w:t>
                            </w:r>
                            <w:r>
                              <w:rPr>
                                <w:sz w:val="18"/>
                                <w:szCs w:val="18"/>
                                <w:lang w:eastAsia="ja-JP"/>
                              </w:rPr>
                              <w:br/>
                            </w:r>
                            <w:r w:rsidRPr="00B85F2B">
                              <w:rPr>
                                <w:sz w:val="18"/>
                                <w:szCs w:val="18"/>
                                <w:lang w:eastAsia="ja-JP"/>
                              </w:rPr>
                              <w:t>de contact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F1E52" id="Zone de texte 127" o:spid="_x0000_s1131" type="#_x0000_t202" style="position:absolute;left:0;text-align:left;margin-left:52.75pt;margin-top:23.75pt;width:141.9pt;height:7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" fillcolor="window" stroked="f" strokeweight=".5pt">
                <v:textbox>
                  <w:txbxContent>
                    <w:p w14:paraId="57735D1E" w14:textId="77777777" w:rsidR="00865AD1" w:rsidRPr="00B85F2B" w:rsidRDefault="00865AD1" w:rsidP="00B324AA">
                      <w:pPr>
                        <w:rPr>
                          <w:sz w:val="18"/>
                          <w:szCs w:val="18"/>
                          <w:lang w:eastAsia="ja-JP"/>
                        </w:rPr>
                      </w:pPr>
                      <w:r w:rsidRPr="00B85F2B">
                        <w:rPr>
                          <w:sz w:val="18"/>
                          <w:szCs w:val="18"/>
                          <w:lang w:eastAsia="ja-JP"/>
                        </w:rPr>
                        <w:t>C</w:t>
                      </w:r>
                      <w:r w:rsidRPr="00B85F2B">
                        <w:rPr>
                          <w:rFonts w:hint="eastAsia"/>
                          <w:sz w:val="18"/>
                          <w:szCs w:val="18"/>
                          <w:lang w:eastAsia="ja-JP"/>
                        </w:rPr>
                        <w:t xml:space="preserve">entre </w:t>
                      </w:r>
                      <w:r w:rsidRPr="00B85F2B">
                        <w:rPr>
                          <w:sz w:val="18"/>
                          <w:szCs w:val="18"/>
                          <w:lang w:eastAsia="ja-JP"/>
                        </w:rPr>
                        <w:t xml:space="preserve">de gravité de la sphère </w:t>
                      </w:r>
                      <w:r>
                        <w:rPr>
                          <w:sz w:val="18"/>
                          <w:szCs w:val="18"/>
                          <w:lang w:eastAsia="ja-JP"/>
                        </w:rPr>
                        <w:br/>
                      </w:r>
                      <w:r w:rsidRPr="00B85F2B">
                        <w:rPr>
                          <w:sz w:val="18"/>
                          <w:szCs w:val="18"/>
                          <w:lang w:eastAsia="ja-JP"/>
                        </w:rPr>
                        <w:t>de 165</w:t>
                      </w:r>
                      <w:r>
                        <w:rPr>
                          <w:sz w:val="18"/>
                          <w:szCs w:val="18"/>
                          <w:lang w:eastAsia="ja-JP"/>
                        </w:rPr>
                        <w:t xml:space="preserve"> </w:t>
                      </w:r>
                      <w:r w:rsidRPr="00B85F2B">
                        <w:rPr>
                          <w:sz w:val="18"/>
                          <w:szCs w:val="18"/>
                          <w:lang w:eastAsia="ja-JP"/>
                        </w:rPr>
                        <w:t xml:space="preserve">mm </w:t>
                      </w:r>
                      <w:r>
                        <w:rPr>
                          <w:sz w:val="18"/>
                          <w:szCs w:val="18"/>
                          <w:lang w:eastAsia="ja-JP"/>
                        </w:rPr>
                        <w:t xml:space="preserve">au niveau du </w:t>
                      </w:r>
                      <w:r w:rsidRPr="00B85F2B">
                        <w:rPr>
                          <w:sz w:val="18"/>
                          <w:szCs w:val="18"/>
                          <w:lang w:eastAsia="ja-JP"/>
                        </w:rPr>
                        <w:t xml:space="preserve">point </w:t>
                      </w:r>
                      <w:r>
                        <w:rPr>
                          <w:sz w:val="18"/>
                          <w:szCs w:val="18"/>
                          <w:lang w:eastAsia="ja-JP"/>
                        </w:rPr>
                        <w:br/>
                      </w:r>
                      <w:r w:rsidRPr="00B85F2B">
                        <w:rPr>
                          <w:sz w:val="18"/>
                          <w:szCs w:val="18"/>
                          <w:lang w:eastAsia="ja-JP"/>
                        </w:rPr>
                        <w:t>de contact (CP)</w:t>
                      </w:r>
                    </w:p>
                  </w:txbxContent>
                </v:textbox>
              </v:shape>
            </w:pict>
          </mc:Fallback>
        </mc:AlternateContent>
      </w:r>
      <w:r>
        <w:rPr>
          <w:noProof/>
          <w:lang w:eastAsia="fr-CH"/>
        </w:rPr>
        <mc:AlternateContent>
          <mc:Choice Requires="wps">
            <w:drawing>
              <wp:anchor distT="0" distB="0" distL="114300" distR="114300" simplePos="0" relativeHeight="251691008" behindDoc="0" locked="0" layoutInCell="1" allowOverlap="1" wp14:anchorId="36EB5EC7" wp14:editId="7E9FC65D">
                <wp:simplePos x="0" y="0"/>
                <wp:positionH relativeFrom="column">
                  <wp:posOffset>4416686</wp:posOffset>
                </wp:positionH>
                <wp:positionV relativeFrom="paragraph">
                  <wp:posOffset>408305</wp:posOffset>
                </wp:positionV>
                <wp:extent cx="1297642" cy="739588"/>
                <wp:effectExtent l="0" t="0" r="0" b="381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642" cy="739588"/>
                        </a:xfrm>
                        <a:prstGeom prst="rect">
                          <a:avLst/>
                        </a:prstGeom>
                        <a:solidFill>
                          <a:sysClr val="window" lastClr="FFFFFF"/>
                        </a:solidFill>
                        <a:ln w="6350">
                          <a:noFill/>
                        </a:ln>
                      </wps:spPr>
                      <wps:txbx>
                        <w:txbxContent>
                          <w:p w14:paraId="3B5BA5FD" w14:textId="77777777" w:rsidR="00865AD1" w:rsidRPr="00B85F2B" w:rsidRDefault="00865AD1" w:rsidP="00B324AA">
                            <w:pPr>
                              <w:rPr>
                                <w:sz w:val="18"/>
                                <w:szCs w:val="18"/>
                                <w:lang w:eastAsia="ja-JP"/>
                              </w:rPr>
                            </w:pPr>
                            <w:r w:rsidRPr="00B85F2B">
                              <w:rPr>
                                <w:sz w:val="18"/>
                                <w:szCs w:val="18"/>
                                <w:lang w:eastAsia="ja-JP"/>
                              </w:rPr>
                              <w:t>Appuie-tête réglé pour un mannequin homme de taille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5EC7" id="Zone de texte 128" o:spid="_x0000_s1132" type="#_x0000_t202" style="position:absolute;left:0;text-align:left;margin-left:347.75pt;margin-top:32.15pt;width:102.2pt;height:5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" fillcolor="window" stroked="f" strokeweight=".5pt">
                <v:textbox>
                  <w:txbxContent>
                    <w:p w14:paraId="3B5BA5FD" w14:textId="77777777" w:rsidR="00865AD1" w:rsidRPr="00B85F2B" w:rsidRDefault="00865AD1" w:rsidP="00B324AA">
                      <w:pPr>
                        <w:rPr>
                          <w:sz w:val="18"/>
                          <w:szCs w:val="18"/>
                          <w:lang w:eastAsia="ja-JP"/>
                        </w:rPr>
                      </w:pPr>
                      <w:r w:rsidRPr="00B85F2B">
                        <w:rPr>
                          <w:sz w:val="18"/>
                          <w:szCs w:val="18"/>
                          <w:lang w:eastAsia="ja-JP"/>
                        </w:rPr>
                        <w:t>Appuie-tête réglé pour un mannequin homme de taille moyenne</w:t>
                      </w:r>
                    </w:p>
                  </w:txbxContent>
                </v:textbox>
              </v:shape>
            </w:pict>
          </mc:Fallback>
        </mc:AlternateContent>
      </w:r>
      <w:r>
        <w:rPr>
          <w:noProof/>
          <w:color w:val="365F91"/>
          <w:lang w:eastAsia="fr-CH"/>
        </w:rPr>
        <w:drawing>
          <wp:inline distT="0" distB="0" distL="0" distR="0" wp14:anchorId="5289E854" wp14:editId="0FA2B2D0">
            <wp:extent cx="4680000" cy="2732400"/>
            <wp:effectExtent l="0" t="0" r="6350" b="0"/>
            <wp:docPr id="50" name="Image 50"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2732400"/>
                    </a:xfrm>
                    <a:prstGeom prst="rect">
                      <a:avLst/>
                    </a:prstGeom>
                    <a:noFill/>
                    <a:ln>
                      <a:noFill/>
                    </a:ln>
                  </pic:spPr>
                </pic:pic>
              </a:graphicData>
            </a:graphic>
          </wp:inline>
        </w:drawing>
      </w:r>
    </w:p>
    <w:p w14:paraId="50F0B5C7" w14:textId="77777777" w:rsidR="00B324AA" w:rsidRPr="009056EA" w:rsidRDefault="00990AE9" w:rsidP="00990AE9">
      <w:pPr>
        <w:pStyle w:val="H23G"/>
        <w:rPr>
          <w:noProof/>
          <w:lang w:eastAsia="ja-JP"/>
        </w:rPr>
      </w:pPr>
      <w:r>
        <w:rPr>
          <w:noProof/>
          <w:lang w:eastAsia="zh-CN"/>
        </w:rPr>
        <w:lastRenderedPageBreak/>
        <w:tab/>
      </w:r>
      <w:r>
        <w:rPr>
          <w:noProof/>
          <w:lang w:eastAsia="zh-CN"/>
        </w:rPr>
        <w:tab/>
      </w:r>
      <w:r w:rsidR="00B324AA" w:rsidRPr="009056EA">
        <w:rPr>
          <w:noProof/>
          <w:lang w:eastAsia="zh-CN"/>
        </w:rPr>
        <w:t>Figure 10-6</w:t>
      </w:r>
    </w:p>
    <w:p w14:paraId="3D7A632B" w14:textId="77777777" w:rsidR="009A41C3" w:rsidRDefault="00B324AA" w:rsidP="00B324AA">
      <w:pPr>
        <w:pStyle w:val="SingleTxtG"/>
      </w:pPr>
      <w:r>
        <w:rPr>
          <w:noProof/>
          <w:lang w:eastAsia="fr-CH"/>
        </w:rPr>
        <mc:AlternateContent>
          <mc:Choice Requires="wps">
            <w:drawing>
              <wp:anchor distT="0" distB="0" distL="114300" distR="114300" simplePos="0" relativeHeight="251699200" behindDoc="0" locked="0" layoutInCell="1" allowOverlap="1" wp14:anchorId="6FB2964C" wp14:editId="313CDF6A">
                <wp:simplePos x="0" y="0"/>
                <wp:positionH relativeFrom="column">
                  <wp:posOffset>489229</wp:posOffset>
                </wp:positionH>
                <wp:positionV relativeFrom="paragraph">
                  <wp:posOffset>1286692</wp:posOffset>
                </wp:positionV>
                <wp:extent cx="914400" cy="273864"/>
                <wp:effectExtent l="130810" t="0" r="109855" b="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9103">
                          <a:off x="0" y="0"/>
                          <a:ext cx="914400" cy="273864"/>
                        </a:xfrm>
                        <a:prstGeom prst="rect">
                          <a:avLst/>
                        </a:prstGeom>
                        <a:noFill/>
                        <a:ln w="6350">
                          <a:noFill/>
                        </a:ln>
                      </wps:spPr>
                      <wps:txbx>
                        <w:txbxContent>
                          <w:p w14:paraId="638304BB" w14:textId="77777777" w:rsidR="00865AD1" w:rsidRPr="00B85F2B" w:rsidRDefault="00865AD1" w:rsidP="00B324AA">
                            <w:pPr>
                              <w:rPr>
                                <w:sz w:val="18"/>
                                <w:szCs w:val="18"/>
                                <w:lang w:eastAsia="ja-JP"/>
                              </w:rPr>
                            </w:pPr>
                            <w:r w:rsidRPr="00B85F2B">
                              <w:rPr>
                                <w:sz w:val="18"/>
                                <w:szCs w:val="18"/>
                                <w:lang w:eastAsia="ja-JP"/>
                              </w:rPr>
                              <w:t>Ligne de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B2964C" id="Zone de texte 129" o:spid="_x0000_s1133" type="#_x0000_t202" style="position:absolute;left:0;text-align:left;margin-left:38.5pt;margin-top:101.3pt;width:1in;height:21.55pt;rotation:-4173438fd;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" filled="f" stroked="f" strokeweight=".5pt">
                <v:textbox>
                  <w:txbxContent>
                    <w:p w14:paraId="638304BB" w14:textId="77777777" w:rsidR="00865AD1" w:rsidRPr="00B85F2B" w:rsidRDefault="00865AD1" w:rsidP="00B324AA">
                      <w:pPr>
                        <w:rPr>
                          <w:sz w:val="18"/>
                          <w:szCs w:val="18"/>
                          <w:lang w:eastAsia="ja-JP"/>
                        </w:rPr>
                      </w:pPr>
                      <w:r w:rsidRPr="00B85F2B">
                        <w:rPr>
                          <w:sz w:val="18"/>
                          <w:szCs w:val="18"/>
                          <w:lang w:eastAsia="ja-JP"/>
                        </w:rPr>
                        <w:t>Ligne de torse</w:t>
                      </w:r>
                    </w:p>
                  </w:txbxContent>
                </v:textbox>
              </v:shape>
            </w:pict>
          </mc:Fallback>
        </mc:AlternateContent>
      </w:r>
      <w:r>
        <w:rPr>
          <w:noProof/>
          <w:lang w:eastAsia="fr-CH"/>
        </w:rPr>
        <mc:AlternateContent>
          <mc:Choice Requires="wps">
            <w:drawing>
              <wp:anchor distT="0" distB="0" distL="114300" distR="114300" simplePos="0" relativeHeight="251682816" behindDoc="0" locked="0" layoutInCell="1" allowOverlap="1" wp14:anchorId="0753BE74" wp14:editId="32BE0C8F">
                <wp:simplePos x="0" y="0"/>
                <wp:positionH relativeFrom="margin">
                  <wp:posOffset>1215923</wp:posOffset>
                </wp:positionH>
                <wp:positionV relativeFrom="paragraph">
                  <wp:posOffset>1293215</wp:posOffset>
                </wp:positionV>
                <wp:extent cx="1707515" cy="424495"/>
                <wp:effectExtent l="0" t="323850" r="0" b="318770"/>
                <wp:wrapNone/>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405298" flipV="1">
                          <a:off x="0" y="0"/>
                          <a:ext cx="1707515" cy="424495"/>
                        </a:xfrm>
                        <a:prstGeom prst="rect">
                          <a:avLst/>
                        </a:prstGeom>
                        <a:noFill/>
                        <a:ln w="6350">
                          <a:noFill/>
                        </a:ln>
                      </wps:spPr>
                      <wps:txbx>
                        <w:txbxContent>
                          <w:p w14:paraId="661734C0" w14:textId="77777777" w:rsidR="00865AD1" w:rsidRPr="00B85F2B" w:rsidRDefault="00865AD1" w:rsidP="00B324AA">
                            <w:pPr>
                              <w:rPr>
                                <w:sz w:val="18"/>
                                <w:szCs w:val="18"/>
                                <w:lang w:eastAsia="ja-JP"/>
                              </w:rPr>
                            </w:pPr>
                            <w:r w:rsidRPr="00B85F2B">
                              <w:rPr>
                                <w:sz w:val="18"/>
                                <w:szCs w:val="18"/>
                                <w:lang w:eastAsia="ja-JP"/>
                              </w:rPr>
                              <w:t xml:space="preserve">Tangente au bord </w:t>
                            </w:r>
                            <w:r w:rsidRPr="00B85F2B">
                              <w:rPr>
                                <w:sz w:val="18"/>
                                <w:szCs w:val="18"/>
                                <w:lang w:eastAsia="ja-JP"/>
                              </w:rPr>
                              <w:br/>
                              <w:t>inférieur de l’appuie-tête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BE74" id="Zone de texte 130" o:spid="_x0000_s1134" type="#_x0000_t202" style="position:absolute;left:0;text-align:left;margin-left:95.75pt;margin-top:101.85pt;width:134.45pt;height:33.4pt;rotation:10043067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" filled="f" stroked="f" strokeweight=".5pt">
                <v:textbox>
                  <w:txbxContent>
                    <w:p w14:paraId="661734C0" w14:textId="77777777" w:rsidR="00865AD1" w:rsidRPr="00B85F2B" w:rsidRDefault="00865AD1" w:rsidP="00B324AA">
                      <w:pPr>
                        <w:rPr>
                          <w:sz w:val="18"/>
                          <w:szCs w:val="18"/>
                          <w:lang w:eastAsia="ja-JP"/>
                        </w:rPr>
                      </w:pPr>
                      <w:r w:rsidRPr="00B85F2B">
                        <w:rPr>
                          <w:sz w:val="18"/>
                          <w:szCs w:val="18"/>
                          <w:lang w:eastAsia="ja-JP"/>
                        </w:rPr>
                        <w:t xml:space="preserve">Tangente au bord </w:t>
                      </w:r>
                      <w:r w:rsidRPr="00B85F2B">
                        <w:rPr>
                          <w:sz w:val="18"/>
                          <w:szCs w:val="18"/>
                          <w:lang w:eastAsia="ja-JP"/>
                        </w:rPr>
                        <w:br/>
                        <w:t>inférieur de l’appuie-tête</w:t>
                      </w:r>
                    </w:p>
                  </w:txbxContent>
                </v:textbox>
                <w10:wrap anchorx="margin"/>
              </v:shape>
            </w:pict>
          </mc:Fallback>
        </mc:AlternateContent>
      </w:r>
      <w:r>
        <w:rPr>
          <w:rFonts w:eastAsia="MS Mincho"/>
          <w:noProof/>
          <w:lang w:eastAsia="fr-CH"/>
        </w:rPr>
        <w:drawing>
          <wp:inline distT="0" distB="0" distL="0" distR="0" wp14:anchorId="3FF48811" wp14:editId="2314BDE8">
            <wp:extent cx="2383200" cy="2206800"/>
            <wp:effectExtent l="0" t="0" r="0"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3200" cy="2206800"/>
                    </a:xfrm>
                    <a:prstGeom prst="rect">
                      <a:avLst/>
                    </a:prstGeom>
                    <a:noFill/>
                    <a:ln>
                      <a:noFill/>
                    </a:ln>
                  </pic:spPr>
                </pic:pic>
              </a:graphicData>
            </a:graphic>
          </wp:inline>
        </w:drawing>
      </w:r>
    </w:p>
    <w:p w14:paraId="1B3B343A" w14:textId="77777777" w:rsidR="00B324AA" w:rsidRDefault="00B324AA" w:rsidP="00990AE9">
      <w:pPr>
        <w:pStyle w:val="HChG"/>
      </w:pPr>
      <w:r>
        <w:br w:type="page"/>
      </w:r>
      <w:r>
        <w:lastRenderedPageBreak/>
        <w:t>Annexe 11</w:t>
      </w:r>
    </w:p>
    <w:p w14:paraId="494F531C" w14:textId="77777777" w:rsidR="00B324AA" w:rsidRPr="009B7C68" w:rsidRDefault="00B324AA" w:rsidP="00990AE9">
      <w:pPr>
        <w:pStyle w:val="HChG"/>
      </w:pPr>
      <w:r>
        <w:tab/>
      </w:r>
      <w:r>
        <w:tab/>
      </w:r>
      <w:r w:rsidRPr="00B62C8C">
        <w:t>Procédure d</w:t>
      </w:r>
      <w:r w:rsidR="00B4782D">
        <w:t>’</w:t>
      </w:r>
      <w:r w:rsidRPr="00B62C8C">
        <w:t xml:space="preserve">essai pour la mesure de la distance </w:t>
      </w:r>
      <w:r>
        <w:br/>
      </w:r>
      <w:r w:rsidRPr="00B62C8C">
        <w:t>tête/appuie-tête</w:t>
      </w:r>
    </w:p>
    <w:p w14:paraId="0334424D" w14:textId="77777777" w:rsidR="00B324AA" w:rsidRPr="00121CCB" w:rsidRDefault="00B324AA" w:rsidP="00B324AA">
      <w:pPr>
        <w:pStyle w:val="SingleTxtG"/>
        <w:tabs>
          <w:tab w:val="left" w:pos="2268"/>
        </w:tabs>
        <w:ind w:left="2268" w:hanging="1134"/>
        <w:jc w:val="left"/>
        <w:rPr>
          <w:b/>
          <w:u w:val="single"/>
        </w:rPr>
      </w:pPr>
      <w:r w:rsidRPr="00121CCB">
        <w:rPr>
          <w:b/>
        </w:rPr>
        <w:t>1.</w:t>
      </w:r>
      <w:r w:rsidRPr="00121CCB">
        <w:rPr>
          <w:b/>
        </w:rPr>
        <w:tab/>
        <w:t>Objet</w:t>
      </w:r>
    </w:p>
    <w:p w14:paraId="06E03162" w14:textId="77777777" w:rsidR="00B324AA" w:rsidRPr="00A4640F" w:rsidRDefault="00B324AA" w:rsidP="00B324AA">
      <w:pPr>
        <w:pStyle w:val="SingleTxtG"/>
        <w:ind w:left="2268"/>
        <w:rPr>
          <w:b/>
          <w:u w:val="single"/>
        </w:rPr>
      </w:pPr>
      <w:r w:rsidRPr="00676911">
        <w:tab/>
      </w:r>
      <w:r w:rsidRPr="00A4640F">
        <w:rPr>
          <w:b/>
        </w:rPr>
        <w:t>Démontrer la conformité avec le paragraphe</w:t>
      </w:r>
      <w:r>
        <w:rPr>
          <w:b/>
        </w:rPr>
        <w:t xml:space="preserve"> </w:t>
      </w:r>
      <w:r w:rsidRPr="00A4640F">
        <w:rPr>
          <w:b/>
        </w:rPr>
        <w:t>5.6.6 en mesurant la distance tête/appuie</w:t>
      </w:r>
      <w:r w:rsidRPr="00A4640F">
        <w:rPr>
          <w:b/>
        </w:rPr>
        <w:noBreakHyphen/>
        <w:t>tête en utilisant le point</w:t>
      </w:r>
      <w:r>
        <w:rPr>
          <w:b/>
        </w:rPr>
        <w:t xml:space="preserve"> </w:t>
      </w:r>
      <w:r w:rsidRPr="00A4640F">
        <w:rPr>
          <w:b/>
        </w:rPr>
        <w:t>R comme point de référence.</w:t>
      </w:r>
    </w:p>
    <w:p w14:paraId="61D332ED" w14:textId="77777777" w:rsidR="00B324AA" w:rsidRPr="00676911" w:rsidRDefault="00B324AA" w:rsidP="00B324AA">
      <w:pPr>
        <w:pStyle w:val="SingleTxtG"/>
        <w:tabs>
          <w:tab w:val="left" w:pos="2268"/>
        </w:tabs>
        <w:ind w:left="2268" w:hanging="1134"/>
        <w:jc w:val="left"/>
        <w:rPr>
          <w:b/>
        </w:rPr>
      </w:pPr>
      <w:r w:rsidRPr="00676911">
        <w:rPr>
          <w:b/>
        </w:rPr>
        <w:t>2.</w:t>
      </w:r>
      <w:r w:rsidRPr="00676911">
        <w:rPr>
          <w:b/>
        </w:rPr>
        <w:tab/>
        <w:t>Mesure de la distance tête/appuie-tête en prenant le point</w:t>
      </w:r>
      <w:r>
        <w:rPr>
          <w:b/>
        </w:rPr>
        <w:t xml:space="preserve"> </w:t>
      </w:r>
      <w:r w:rsidRPr="00676911">
        <w:rPr>
          <w:b/>
        </w:rPr>
        <w:t xml:space="preserve">R comme point de référence </w:t>
      </w:r>
    </w:p>
    <w:p w14:paraId="7E559303" w14:textId="77777777" w:rsidR="00990AE9" w:rsidRDefault="00B324AA" w:rsidP="00B324AA">
      <w:pPr>
        <w:pStyle w:val="SingleTxtG"/>
        <w:ind w:left="2268" w:hanging="1134"/>
        <w:rPr>
          <w:b/>
        </w:rPr>
      </w:pPr>
      <w:r w:rsidRPr="00676911">
        <w:rPr>
          <w:b/>
        </w:rPr>
        <w:tab/>
        <w:t>On démontre la conformité avec le paragraphe</w:t>
      </w:r>
      <w:r>
        <w:rPr>
          <w:b/>
        </w:rPr>
        <w:t xml:space="preserve"> </w:t>
      </w:r>
      <w:r w:rsidRPr="00676911">
        <w:rPr>
          <w:b/>
        </w:rPr>
        <w:t>5.</w:t>
      </w:r>
      <w:r>
        <w:rPr>
          <w:b/>
        </w:rPr>
        <w:t>6.6</w:t>
      </w:r>
      <w:r w:rsidRPr="00676911">
        <w:rPr>
          <w:b/>
        </w:rPr>
        <w:t xml:space="preserve"> en mesurant la distance tête/appuie</w:t>
      </w:r>
      <w:r w:rsidRPr="00676911">
        <w:rPr>
          <w:b/>
        </w:rPr>
        <w:noBreakHyphen/>
        <w:t>tête</w:t>
      </w:r>
      <w:r>
        <w:rPr>
          <w:b/>
        </w:rPr>
        <w:t xml:space="preserve"> selon la méthode du point R au moyen de l</w:t>
      </w:r>
      <w:r w:rsidR="00B4782D">
        <w:rPr>
          <w:b/>
        </w:rPr>
        <w:t>’</w:t>
      </w:r>
      <w:r>
        <w:rPr>
          <w:b/>
        </w:rPr>
        <w:t>appareil qui facilite la mesure des coordonnées et en ce qui concerne les dimensions, ce sont celles de la figure 10-2 de l</w:t>
      </w:r>
      <w:r w:rsidR="00B4782D">
        <w:rPr>
          <w:b/>
        </w:rPr>
        <w:t>’</w:t>
      </w:r>
      <w:r>
        <w:rPr>
          <w:b/>
        </w:rPr>
        <w:t>annexe 10.2.</w:t>
      </w:r>
    </w:p>
    <w:p w14:paraId="33F5E4B5" w14:textId="77777777" w:rsidR="00B324AA" w:rsidRPr="00676911" w:rsidRDefault="00990AE9" w:rsidP="00B324AA">
      <w:pPr>
        <w:pStyle w:val="SingleTxtG"/>
        <w:ind w:left="2268" w:hanging="1134"/>
        <w:rPr>
          <w:b/>
        </w:rPr>
      </w:pPr>
      <w:r>
        <w:rPr>
          <w:b/>
        </w:rPr>
        <w:t>2.1</w:t>
      </w:r>
      <w:r w:rsidR="00B324AA" w:rsidRPr="00676911">
        <w:rPr>
          <w:b/>
        </w:rPr>
        <w:tab/>
        <w:t>Régler le siège de telle sorte que le point H coïncide avec le point</w:t>
      </w:r>
      <w:r w:rsidR="00B324AA">
        <w:rPr>
          <w:b/>
        </w:rPr>
        <w:t xml:space="preserve"> </w:t>
      </w:r>
      <w:r w:rsidR="00B324AA" w:rsidRPr="00676911">
        <w:rPr>
          <w:b/>
        </w:rPr>
        <w:t>R, conformément aux prescriptions suivantes.</w:t>
      </w:r>
    </w:p>
    <w:p w14:paraId="7B53CF17" w14:textId="77777777" w:rsidR="00B324AA" w:rsidRPr="00676911" w:rsidRDefault="00B324AA" w:rsidP="00B324AA">
      <w:pPr>
        <w:pStyle w:val="SingleTxtG"/>
        <w:tabs>
          <w:tab w:val="left" w:pos="2268"/>
        </w:tabs>
        <w:ind w:left="2268" w:hanging="1134"/>
        <w:jc w:val="left"/>
        <w:rPr>
          <w:b/>
        </w:rPr>
      </w:pPr>
      <w:r w:rsidRPr="00676911">
        <w:rPr>
          <w:b/>
        </w:rPr>
        <w:t>2.</w:t>
      </w:r>
      <w:r w:rsidR="00990AE9">
        <w:rPr>
          <w:b/>
        </w:rPr>
        <w:t>1</w:t>
      </w:r>
      <w:r w:rsidRPr="00676911">
        <w:rPr>
          <w:b/>
        </w:rPr>
        <w:t>.1</w:t>
      </w:r>
      <w:r w:rsidRPr="00676911">
        <w:rPr>
          <w:b/>
        </w:rPr>
        <w:tab/>
        <w:t>Relation entre le point H et le point R</w:t>
      </w:r>
    </w:p>
    <w:p w14:paraId="593C8F4E" w14:textId="77777777" w:rsidR="00B324AA" w:rsidRDefault="00B324AA" w:rsidP="00B324AA">
      <w:pPr>
        <w:pStyle w:val="SingleTxtG"/>
        <w:ind w:left="2268"/>
        <w:rPr>
          <w:b/>
        </w:rPr>
      </w:pPr>
      <w:r w:rsidRPr="00676911">
        <w:rPr>
          <w:b/>
        </w:rPr>
        <w:tab/>
        <w:t xml:space="preserve">Lorsque le siège est positionné conformément aux spécifications du constructeur, </w:t>
      </w:r>
      <w:r>
        <w:rPr>
          <w:b/>
        </w:rPr>
        <w:t>suivant la procédure de l</w:t>
      </w:r>
      <w:r w:rsidR="00B4782D">
        <w:rPr>
          <w:b/>
        </w:rPr>
        <w:t>’</w:t>
      </w:r>
      <w:r>
        <w:rPr>
          <w:b/>
        </w:rPr>
        <w:t xml:space="preserve">annexe 3, </w:t>
      </w:r>
      <w:r w:rsidRPr="00676911">
        <w:rPr>
          <w:b/>
        </w:rPr>
        <w:t>le</w:t>
      </w:r>
      <w:r>
        <w:rPr>
          <w:b/>
        </w:rPr>
        <w:t xml:space="preserve"> </w:t>
      </w:r>
      <w:r w:rsidRPr="00676911">
        <w:rPr>
          <w:b/>
        </w:rPr>
        <w:t>point</w:t>
      </w:r>
      <w:r>
        <w:rPr>
          <w:b/>
        </w:rPr>
        <w:t xml:space="preserve"> </w:t>
      </w:r>
      <w:r w:rsidRPr="00676911">
        <w:rPr>
          <w:b/>
        </w:rPr>
        <w:t>H, tel que défini par ses coordonnées, doit se trouver à l</w:t>
      </w:r>
      <w:r w:rsidR="00B4782D">
        <w:rPr>
          <w:b/>
        </w:rPr>
        <w:t>’</w:t>
      </w:r>
      <w:r w:rsidRPr="00676911">
        <w:rPr>
          <w:b/>
        </w:rPr>
        <w:t>intérieur d</w:t>
      </w:r>
      <w:r w:rsidR="00B4782D">
        <w:rPr>
          <w:b/>
        </w:rPr>
        <w:t>’</w:t>
      </w:r>
      <w:r w:rsidRPr="00676911">
        <w:rPr>
          <w:b/>
        </w:rPr>
        <w:t>un carré d</w:t>
      </w:r>
      <w:r>
        <w:rPr>
          <w:b/>
        </w:rPr>
        <w:t>ont les côtés horizontaux et verticaux m</w:t>
      </w:r>
      <w:r w:rsidRPr="00676911">
        <w:rPr>
          <w:b/>
        </w:rPr>
        <w:t>e</w:t>
      </w:r>
      <w:r>
        <w:rPr>
          <w:b/>
        </w:rPr>
        <w:t>surent</w:t>
      </w:r>
      <w:r w:rsidRPr="00676911">
        <w:rPr>
          <w:b/>
        </w:rPr>
        <w:t xml:space="preserve"> 50</w:t>
      </w:r>
      <w:r>
        <w:rPr>
          <w:b/>
        </w:rPr>
        <w:t xml:space="preserve"> </w:t>
      </w:r>
      <w:r w:rsidRPr="00676911">
        <w:rPr>
          <w:b/>
        </w:rPr>
        <w:t>mm et dont les</w:t>
      </w:r>
      <w:r>
        <w:rPr>
          <w:b/>
        </w:rPr>
        <w:t xml:space="preserve"> diagonales se coupent au point </w:t>
      </w:r>
      <w:r w:rsidRPr="00676911">
        <w:rPr>
          <w:b/>
        </w:rPr>
        <w:t>R</w:t>
      </w:r>
      <w:r>
        <w:rPr>
          <w:b/>
        </w:rPr>
        <w:t>,</w:t>
      </w:r>
      <w:r w:rsidRPr="00676911">
        <w:rPr>
          <w:b/>
        </w:rPr>
        <w:t xml:space="preserve"> et </w:t>
      </w:r>
      <w:r>
        <w:rPr>
          <w:b/>
        </w:rPr>
        <w:t xml:space="preserve">si </w:t>
      </w:r>
      <w:r w:rsidRPr="00676911">
        <w:rPr>
          <w:b/>
        </w:rPr>
        <w:t>l</w:t>
      </w:r>
      <w:r w:rsidR="00B4782D">
        <w:rPr>
          <w:b/>
        </w:rPr>
        <w:t>’</w:t>
      </w:r>
      <w:r w:rsidRPr="00676911">
        <w:rPr>
          <w:b/>
        </w:rPr>
        <w:t>angle</w:t>
      </w:r>
      <w:r>
        <w:rPr>
          <w:b/>
        </w:rPr>
        <w:t xml:space="preserve"> </w:t>
      </w:r>
      <w:r w:rsidRPr="00676911">
        <w:rPr>
          <w:b/>
        </w:rPr>
        <w:t xml:space="preserve">de torse </w:t>
      </w:r>
      <w:r>
        <w:rPr>
          <w:b/>
        </w:rPr>
        <w:t>réel correspond, à 5° près, à l</w:t>
      </w:r>
      <w:r w:rsidR="00B4782D">
        <w:rPr>
          <w:b/>
        </w:rPr>
        <w:t>’</w:t>
      </w:r>
      <w:r>
        <w:rPr>
          <w:b/>
        </w:rPr>
        <w:t xml:space="preserve">angle de torse nominal. </w:t>
      </w:r>
    </w:p>
    <w:p w14:paraId="0352772F" w14:textId="77777777" w:rsidR="00B324AA" w:rsidRPr="00676911" w:rsidRDefault="00990AE9" w:rsidP="00B324AA">
      <w:pPr>
        <w:pStyle w:val="SingleTxtG"/>
        <w:tabs>
          <w:tab w:val="left" w:pos="2268"/>
        </w:tabs>
        <w:ind w:left="2268" w:hanging="1134"/>
        <w:rPr>
          <w:b/>
        </w:rPr>
      </w:pPr>
      <w:r w:rsidRPr="00676911">
        <w:rPr>
          <w:b/>
        </w:rPr>
        <w:t>2.</w:t>
      </w:r>
      <w:r>
        <w:rPr>
          <w:b/>
        </w:rPr>
        <w:t>1</w:t>
      </w:r>
      <w:r w:rsidRPr="00676911">
        <w:rPr>
          <w:b/>
        </w:rPr>
        <w:t>.</w:t>
      </w:r>
      <w:r w:rsidR="00B324AA" w:rsidRPr="00676911">
        <w:rPr>
          <w:b/>
        </w:rPr>
        <w:t>2</w:t>
      </w:r>
      <w:r w:rsidR="00B324AA" w:rsidRPr="00676911">
        <w:rPr>
          <w:b/>
        </w:rPr>
        <w:tab/>
        <w:t>Si ces conditions sont remplies, le point</w:t>
      </w:r>
      <w:r w:rsidR="00B324AA">
        <w:rPr>
          <w:b/>
        </w:rPr>
        <w:t xml:space="preserve"> </w:t>
      </w:r>
      <w:r w:rsidR="00B324AA" w:rsidRPr="00676911">
        <w:rPr>
          <w:b/>
        </w:rPr>
        <w:t>R et l</w:t>
      </w:r>
      <w:r w:rsidR="00B4782D">
        <w:rPr>
          <w:b/>
        </w:rPr>
        <w:t>’</w:t>
      </w:r>
      <w:r w:rsidR="00B324AA" w:rsidRPr="00676911">
        <w:rPr>
          <w:b/>
        </w:rPr>
        <w:t>angle de torse prévu sont utilisés pour établir la conformité avec les dispositions du paragraphe</w:t>
      </w:r>
      <w:r w:rsidR="0079665E">
        <w:rPr>
          <w:b/>
        </w:rPr>
        <w:t> </w:t>
      </w:r>
      <w:r w:rsidR="00B324AA" w:rsidRPr="00676911">
        <w:rPr>
          <w:b/>
        </w:rPr>
        <w:t>5.</w:t>
      </w:r>
      <w:r w:rsidR="00B324AA">
        <w:rPr>
          <w:b/>
        </w:rPr>
        <w:t>6.6</w:t>
      </w:r>
      <w:r w:rsidR="00B324AA" w:rsidRPr="00676911">
        <w:rPr>
          <w:b/>
        </w:rPr>
        <w:t xml:space="preserve"> du présent règlement.</w:t>
      </w:r>
    </w:p>
    <w:p w14:paraId="0DB3035E" w14:textId="77777777" w:rsidR="00B324AA" w:rsidRPr="00676911" w:rsidRDefault="00990AE9" w:rsidP="00B324AA">
      <w:pPr>
        <w:pStyle w:val="SingleTxtG"/>
        <w:tabs>
          <w:tab w:val="left" w:pos="2268"/>
        </w:tabs>
        <w:ind w:left="2268" w:hanging="1134"/>
        <w:rPr>
          <w:b/>
        </w:rPr>
      </w:pPr>
      <w:r w:rsidRPr="00676911">
        <w:rPr>
          <w:b/>
        </w:rPr>
        <w:t>2.</w:t>
      </w:r>
      <w:r>
        <w:rPr>
          <w:b/>
        </w:rPr>
        <w:t>1</w:t>
      </w:r>
      <w:r w:rsidRPr="00676911">
        <w:rPr>
          <w:b/>
        </w:rPr>
        <w:t>.</w:t>
      </w:r>
      <w:r w:rsidR="00B324AA" w:rsidRPr="00676911">
        <w:rPr>
          <w:b/>
        </w:rPr>
        <w:t>3</w:t>
      </w:r>
      <w:r w:rsidR="00B324AA" w:rsidRPr="00676911">
        <w:rPr>
          <w:b/>
        </w:rPr>
        <w:tab/>
      </w:r>
      <w:r w:rsidR="00B324AA" w:rsidRPr="00676911">
        <w:rPr>
          <w:rFonts w:cs="Courier New"/>
          <w:b/>
        </w:rPr>
        <w:t>Si le point</w:t>
      </w:r>
      <w:r w:rsidR="00B324AA">
        <w:rPr>
          <w:rFonts w:cs="Courier New"/>
          <w:b/>
        </w:rPr>
        <w:t xml:space="preserve"> </w:t>
      </w:r>
      <w:r w:rsidR="00B324AA" w:rsidRPr="00676911">
        <w:rPr>
          <w:rFonts w:cs="Courier New"/>
          <w:b/>
        </w:rPr>
        <w:t>H ou l</w:t>
      </w:r>
      <w:r w:rsidR="00B4782D">
        <w:rPr>
          <w:rFonts w:cs="Courier New"/>
          <w:b/>
        </w:rPr>
        <w:t>’</w:t>
      </w:r>
      <w:r w:rsidR="00B324AA" w:rsidRPr="00676911">
        <w:rPr>
          <w:rFonts w:cs="Courier New"/>
          <w:b/>
        </w:rPr>
        <w:t>angle réel de torse ne satisfont pas aux prescriptions du paragraphe</w:t>
      </w:r>
      <w:r w:rsidR="00B324AA">
        <w:rPr>
          <w:rFonts w:cs="Courier New"/>
          <w:b/>
        </w:rPr>
        <w:t xml:space="preserve"> </w:t>
      </w:r>
      <w:r w:rsidR="00B324AA" w:rsidRPr="00676911">
        <w:rPr>
          <w:rFonts w:cs="Courier New"/>
          <w:b/>
        </w:rPr>
        <w:t>2.</w:t>
      </w:r>
      <w:r w:rsidR="00B324AA">
        <w:rPr>
          <w:rFonts w:cs="Courier New"/>
          <w:b/>
        </w:rPr>
        <w:t>1</w:t>
      </w:r>
      <w:r w:rsidR="00B324AA" w:rsidRPr="00676911">
        <w:rPr>
          <w:rFonts w:cs="Courier New"/>
          <w:b/>
        </w:rPr>
        <w:t>.1 ci</w:t>
      </w:r>
      <w:r w:rsidR="00B324AA" w:rsidRPr="00676911">
        <w:rPr>
          <w:rFonts w:cs="Courier New"/>
          <w:b/>
        </w:rPr>
        <w:noBreakHyphen/>
        <w:t>dessus, le point H et l</w:t>
      </w:r>
      <w:r w:rsidR="00B4782D">
        <w:rPr>
          <w:rFonts w:cs="Courier New"/>
          <w:b/>
        </w:rPr>
        <w:t>’</w:t>
      </w:r>
      <w:r w:rsidR="00B324AA" w:rsidRPr="00676911">
        <w:rPr>
          <w:rFonts w:cs="Courier New"/>
          <w:b/>
        </w:rPr>
        <w:t>angle réel de torse doivent être déterminés encore deux</w:t>
      </w:r>
      <w:r w:rsidR="00B324AA">
        <w:rPr>
          <w:rFonts w:cs="Courier New"/>
          <w:b/>
        </w:rPr>
        <w:t xml:space="preserve"> </w:t>
      </w:r>
      <w:r w:rsidR="00B324AA" w:rsidRPr="00676911">
        <w:rPr>
          <w:rFonts w:cs="Courier New"/>
          <w:b/>
        </w:rPr>
        <w:t>fois (trois fois en tout). Si les résultats de deux de ces trois</w:t>
      </w:r>
      <w:r w:rsidR="00B324AA">
        <w:rPr>
          <w:rFonts w:cs="Courier New"/>
          <w:b/>
        </w:rPr>
        <w:t xml:space="preserve"> </w:t>
      </w:r>
      <w:r w:rsidR="00B324AA" w:rsidRPr="00676911">
        <w:rPr>
          <w:rFonts w:cs="Courier New"/>
          <w:b/>
        </w:rPr>
        <w:t>opérations satisfont aux prescriptions, les dispositions du paragraphe</w:t>
      </w:r>
      <w:r w:rsidR="00B324AA">
        <w:rPr>
          <w:rFonts w:cs="Courier New"/>
          <w:b/>
        </w:rPr>
        <w:t xml:space="preserve"> </w:t>
      </w:r>
      <w:r w:rsidR="00B324AA" w:rsidRPr="00676911">
        <w:rPr>
          <w:rFonts w:cs="Courier New"/>
          <w:b/>
        </w:rPr>
        <w:t>2.</w:t>
      </w:r>
      <w:r w:rsidR="00B324AA">
        <w:rPr>
          <w:rFonts w:cs="Courier New"/>
          <w:b/>
        </w:rPr>
        <w:t>1</w:t>
      </w:r>
      <w:r w:rsidR="00B324AA" w:rsidRPr="00676911">
        <w:rPr>
          <w:rFonts w:cs="Courier New"/>
          <w:b/>
        </w:rPr>
        <w:t>.2 ci</w:t>
      </w:r>
      <w:r w:rsidR="00B324AA" w:rsidRPr="00676911">
        <w:rPr>
          <w:rFonts w:cs="Courier New"/>
          <w:b/>
        </w:rPr>
        <w:noBreakHyphen/>
        <w:t>dessus sont appliquées.</w:t>
      </w:r>
    </w:p>
    <w:p w14:paraId="2794F6F5" w14:textId="77777777" w:rsidR="00B324AA" w:rsidRPr="00676911" w:rsidRDefault="00990AE9" w:rsidP="00B324AA">
      <w:pPr>
        <w:pStyle w:val="SingleTxtG"/>
        <w:tabs>
          <w:tab w:val="left" w:pos="2268"/>
        </w:tabs>
        <w:ind w:left="2268" w:hanging="1134"/>
        <w:rPr>
          <w:b/>
        </w:rPr>
      </w:pPr>
      <w:r w:rsidRPr="00676911">
        <w:rPr>
          <w:b/>
        </w:rPr>
        <w:t>2.</w:t>
      </w:r>
      <w:r>
        <w:rPr>
          <w:b/>
        </w:rPr>
        <w:t>1</w:t>
      </w:r>
      <w:r w:rsidRPr="00676911">
        <w:rPr>
          <w:b/>
        </w:rPr>
        <w:t>.</w:t>
      </w:r>
      <w:r w:rsidR="00B324AA" w:rsidRPr="00676911">
        <w:rPr>
          <w:b/>
        </w:rPr>
        <w:t>4</w:t>
      </w:r>
      <w:r w:rsidR="00B324AA" w:rsidRPr="00676911">
        <w:rPr>
          <w:b/>
        </w:rPr>
        <w:tab/>
      </w:r>
      <w:r w:rsidR="00B324AA" w:rsidRPr="00676911">
        <w:rPr>
          <w:rFonts w:cs="Courier New"/>
          <w:b/>
        </w:rPr>
        <w:t>Si, après les trois opérations de mesure définies au paragraphe</w:t>
      </w:r>
      <w:r w:rsidR="00B324AA">
        <w:rPr>
          <w:rFonts w:cs="Courier New"/>
          <w:b/>
        </w:rPr>
        <w:t xml:space="preserve"> </w:t>
      </w:r>
      <w:r w:rsidR="00B324AA" w:rsidRPr="00676911">
        <w:rPr>
          <w:rFonts w:cs="Courier New"/>
          <w:b/>
        </w:rPr>
        <w:t>2.</w:t>
      </w:r>
      <w:r w:rsidR="00B324AA">
        <w:rPr>
          <w:rFonts w:cs="Courier New"/>
          <w:b/>
        </w:rPr>
        <w:t>1</w:t>
      </w:r>
      <w:r w:rsidR="00B324AA" w:rsidRPr="00676911">
        <w:rPr>
          <w:rFonts w:cs="Courier New"/>
          <w:b/>
        </w:rPr>
        <w:t>.3 ci</w:t>
      </w:r>
      <w:r w:rsidR="00B324AA" w:rsidRPr="00676911">
        <w:rPr>
          <w:rFonts w:cs="Courier New"/>
          <w:b/>
        </w:rPr>
        <w:noBreakHyphen/>
        <w:t>dessus, deux</w:t>
      </w:r>
      <w:r w:rsidR="00B324AA">
        <w:rPr>
          <w:rFonts w:cs="Courier New"/>
          <w:b/>
        </w:rPr>
        <w:t xml:space="preserve"> </w:t>
      </w:r>
      <w:r w:rsidR="00B324AA" w:rsidRPr="00676911">
        <w:rPr>
          <w:rFonts w:cs="Courier New"/>
          <w:b/>
        </w:rPr>
        <w:t>résultats au moins ne correspondent pas aux prescriptions du paragraphe</w:t>
      </w:r>
      <w:r w:rsidR="00B324AA">
        <w:rPr>
          <w:rFonts w:cs="Courier New"/>
          <w:b/>
        </w:rPr>
        <w:t xml:space="preserve"> </w:t>
      </w:r>
      <w:r w:rsidR="00B324AA" w:rsidRPr="00676911">
        <w:rPr>
          <w:rFonts w:cs="Courier New"/>
          <w:b/>
        </w:rPr>
        <w:t>2.</w:t>
      </w:r>
      <w:r w:rsidR="00B324AA">
        <w:rPr>
          <w:rFonts w:cs="Courier New"/>
          <w:b/>
        </w:rPr>
        <w:t>1</w:t>
      </w:r>
      <w:r w:rsidR="00B324AA" w:rsidRPr="00676911">
        <w:rPr>
          <w:rFonts w:cs="Courier New"/>
          <w:b/>
        </w:rPr>
        <w:t>.1 ci</w:t>
      </w:r>
      <w:r w:rsidR="00B324AA" w:rsidRPr="00676911">
        <w:rPr>
          <w:rFonts w:cs="Courier New"/>
          <w:b/>
        </w:rPr>
        <w:noBreakHyphen/>
        <w:t xml:space="preserve">dessus, le </w:t>
      </w:r>
      <w:r w:rsidR="00B324AA" w:rsidRPr="00676911">
        <w:rPr>
          <w:b/>
        </w:rPr>
        <w:t>barycentre</w:t>
      </w:r>
      <w:r w:rsidR="00B324AA" w:rsidRPr="00676911">
        <w:rPr>
          <w:rFonts w:cs="Courier New"/>
          <w:b/>
        </w:rPr>
        <w:t xml:space="preserve"> des trois points obtenus ou la moyenne des trois angles mesurés doit être pris comme valeur de référence chaque fois qu</w:t>
      </w:r>
      <w:r w:rsidR="00B4782D">
        <w:rPr>
          <w:rFonts w:cs="Courier New"/>
          <w:b/>
        </w:rPr>
        <w:t>’</w:t>
      </w:r>
      <w:r w:rsidR="00B324AA" w:rsidRPr="00676911">
        <w:rPr>
          <w:rFonts w:cs="Courier New"/>
          <w:b/>
        </w:rPr>
        <w:t>il est question, dans la présente annexe, du point R ou de l</w:t>
      </w:r>
      <w:r w:rsidR="00B4782D">
        <w:rPr>
          <w:rFonts w:cs="Courier New"/>
          <w:b/>
        </w:rPr>
        <w:t>’</w:t>
      </w:r>
      <w:r w:rsidR="00B324AA" w:rsidRPr="00676911">
        <w:rPr>
          <w:rFonts w:cs="Courier New"/>
          <w:b/>
        </w:rPr>
        <w:t>angle de torse prévu.</w:t>
      </w:r>
    </w:p>
    <w:p w14:paraId="18D2DC43" w14:textId="77777777" w:rsidR="00B324AA" w:rsidRPr="00676911" w:rsidRDefault="00B324AA" w:rsidP="00B324AA">
      <w:pPr>
        <w:pStyle w:val="SingleTxtG"/>
        <w:tabs>
          <w:tab w:val="left" w:pos="2268"/>
        </w:tabs>
        <w:ind w:left="2268" w:hanging="1134"/>
        <w:rPr>
          <w:b/>
        </w:rPr>
      </w:pPr>
      <w:r w:rsidRPr="00676911">
        <w:rPr>
          <w:b/>
        </w:rPr>
        <w:t>2.</w:t>
      </w:r>
      <w:r w:rsidR="00990AE9">
        <w:rPr>
          <w:b/>
        </w:rPr>
        <w:t>2</w:t>
      </w:r>
      <w:r w:rsidRPr="00676911">
        <w:rPr>
          <w:b/>
        </w:rPr>
        <w:tab/>
        <w:t xml:space="preserve">Régler le dossier </w:t>
      </w:r>
      <w:r>
        <w:rPr>
          <w:b/>
        </w:rPr>
        <w:t>sur</w:t>
      </w:r>
      <w:r w:rsidRPr="00676911">
        <w:rPr>
          <w:b/>
        </w:rPr>
        <w:t xml:space="preserve"> l</w:t>
      </w:r>
      <w:r w:rsidR="00B4782D">
        <w:rPr>
          <w:b/>
        </w:rPr>
        <w:t>’</w:t>
      </w:r>
      <w:r w:rsidRPr="00676911">
        <w:rPr>
          <w:b/>
        </w:rPr>
        <w:t>angle d</w:t>
      </w:r>
      <w:r w:rsidR="00B4782D">
        <w:rPr>
          <w:b/>
        </w:rPr>
        <w:t>’</w:t>
      </w:r>
      <w:r w:rsidRPr="00676911">
        <w:rPr>
          <w:b/>
        </w:rPr>
        <w:t>inclinaison</w:t>
      </w:r>
      <w:r>
        <w:rPr>
          <w:b/>
        </w:rPr>
        <w:t xml:space="preserve"> </w:t>
      </w:r>
      <w:r w:rsidRPr="00676911">
        <w:rPr>
          <w:b/>
        </w:rPr>
        <w:t>prévu.</w:t>
      </w:r>
    </w:p>
    <w:p w14:paraId="6C58C636" w14:textId="77777777" w:rsidR="00B324AA" w:rsidRPr="00676911" w:rsidRDefault="00B324AA" w:rsidP="00B324AA">
      <w:pPr>
        <w:pStyle w:val="SingleTxtG"/>
        <w:tabs>
          <w:tab w:val="left" w:pos="2268"/>
        </w:tabs>
        <w:ind w:left="2268" w:hanging="1134"/>
        <w:rPr>
          <w:b/>
        </w:rPr>
      </w:pPr>
      <w:r w:rsidRPr="00676911">
        <w:rPr>
          <w:b/>
        </w:rPr>
        <w:t>2.</w:t>
      </w:r>
      <w:r w:rsidR="00990AE9">
        <w:rPr>
          <w:b/>
        </w:rPr>
        <w:t>3</w:t>
      </w:r>
      <w:r w:rsidRPr="00676911">
        <w:rPr>
          <w:b/>
        </w:rPr>
        <w:tab/>
        <w:t>Régler l</w:t>
      </w:r>
      <w:r w:rsidR="00B4782D">
        <w:rPr>
          <w:b/>
        </w:rPr>
        <w:t>’</w:t>
      </w:r>
      <w:r w:rsidRPr="00676911">
        <w:rPr>
          <w:b/>
        </w:rPr>
        <w:t>appuie</w:t>
      </w:r>
      <w:r w:rsidRPr="00676911">
        <w:rPr>
          <w:b/>
        </w:rPr>
        <w:noBreakHyphen/>
        <w:t xml:space="preserve">tête avant de telle manière que son </w:t>
      </w:r>
      <w:r w:rsidRPr="00676911">
        <w:rPr>
          <w:b/>
          <w:strike/>
        </w:rPr>
        <w:t>sommet</w:t>
      </w:r>
      <w:r w:rsidRPr="008C45FF">
        <w:rPr>
          <w:b/>
        </w:rPr>
        <w:t xml:space="preserve"> </w:t>
      </w:r>
      <w:r w:rsidRPr="00676911">
        <w:rPr>
          <w:b/>
        </w:rPr>
        <w:t xml:space="preserve">point </w:t>
      </w:r>
      <w:r>
        <w:rPr>
          <w:b/>
        </w:rPr>
        <w:t>d</w:t>
      </w:r>
      <w:r w:rsidR="00B4782D">
        <w:rPr>
          <w:b/>
        </w:rPr>
        <w:t>’</w:t>
      </w:r>
      <w:r>
        <w:rPr>
          <w:b/>
        </w:rPr>
        <w:t>intersection</w:t>
      </w:r>
      <w:r w:rsidRPr="00676911">
        <w:rPr>
          <w:b/>
        </w:rPr>
        <w:t xml:space="preserve"> soit situé à toute hauteur comprise entre 720</w:t>
      </w:r>
      <w:r>
        <w:rPr>
          <w:b/>
        </w:rPr>
        <w:t xml:space="preserve"> </w:t>
      </w:r>
      <w:r w:rsidRPr="00676911">
        <w:rPr>
          <w:b/>
        </w:rPr>
        <w:t>et 830</w:t>
      </w:r>
      <w:r>
        <w:rPr>
          <w:b/>
        </w:rPr>
        <w:t xml:space="preserve"> </w:t>
      </w:r>
      <w:r w:rsidRPr="00676911">
        <w:rPr>
          <w:b/>
        </w:rPr>
        <w:t>mm</w:t>
      </w:r>
      <w:r>
        <w:rPr>
          <w:b/>
        </w:rPr>
        <w:t xml:space="preserve"> (voir </w:t>
      </w:r>
      <w:r w:rsidRPr="00676911">
        <w:rPr>
          <w:b/>
        </w:rPr>
        <w:t>par</w:t>
      </w:r>
      <w:r>
        <w:rPr>
          <w:b/>
        </w:rPr>
        <w:t xml:space="preserve">. </w:t>
      </w:r>
      <w:r w:rsidRPr="00676911">
        <w:rPr>
          <w:b/>
        </w:rPr>
        <w:t>5.6.6.2 du présent Règlement</w:t>
      </w:r>
      <w:r>
        <w:rPr>
          <w:b/>
        </w:rPr>
        <w:t>)</w:t>
      </w:r>
      <w:r w:rsidRPr="00676911">
        <w:rPr>
          <w:b/>
        </w:rPr>
        <w:t xml:space="preserve"> mesurés conformément aux dispositions de l</w:t>
      </w:r>
      <w:r w:rsidR="00B4782D">
        <w:rPr>
          <w:b/>
        </w:rPr>
        <w:t>’</w:t>
      </w:r>
      <w:r w:rsidRPr="00676911">
        <w:rPr>
          <w:b/>
        </w:rPr>
        <w:t>annexe</w:t>
      </w:r>
      <w:r>
        <w:rPr>
          <w:b/>
        </w:rPr>
        <w:t xml:space="preserve"> </w:t>
      </w:r>
      <w:r w:rsidRPr="00676911">
        <w:rPr>
          <w:b/>
        </w:rPr>
        <w:t>10. Si la position de réglage la plus basse est supérieure à 830</w:t>
      </w:r>
      <w:r>
        <w:rPr>
          <w:b/>
        </w:rPr>
        <w:t xml:space="preserve"> </w:t>
      </w:r>
      <w:r w:rsidRPr="00676911">
        <w:rPr>
          <w:b/>
        </w:rPr>
        <w:t>mm, régler l</w:t>
      </w:r>
      <w:r w:rsidR="00B4782D">
        <w:rPr>
          <w:b/>
        </w:rPr>
        <w:t>’</w:t>
      </w:r>
      <w:r w:rsidRPr="00676911">
        <w:rPr>
          <w:b/>
        </w:rPr>
        <w:t>appuie</w:t>
      </w:r>
      <w:r w:rsidRPr="00676911">
        <w:rPr>
          <w:b/>
        </w:rPr>
        <w:noBreakHyphen/>
        <w:t xml:space="preserve">tête </w:t>
      </w:r>
      <w:r>
        <w:rPr>
          <w:b/>
        </w:rPr>
        <w:t>sur</w:t>
      </w:r>
      <w:r w:rsidRPr="00676911">
        <w:rPr>
          <w:b/>
        </w:rPr>
        <w:t xml:space="preserve"> cette position.</w:t>
      </w:r>
    </w:p>
    <w:p w14:paraId="24B8F796" w14:textId="77777777" w:rsidR="00B324AA" w:rsidRPr="00676911" w:rsidRDefault="00B324AA" w:rsidP="00B324AA">
      <w:pPr>
        <w:pStyle w:val="SingleTxtG"/>
        <w:tabs>
          <w:tab w:val="left" w:pos="2268"/>
        </w:tabs>
        <w:ind w:left="2268" w:hanging="1134"/>
        <w:rPr>
          <w:b/>
        </w:rPr>
      </w:pPr>
      <w:r w:rsidRPr="00676911">
        <w:rPr>
          <w:b/>
        </w:rPr>
        <w:t>2.</w:t>
      </w:r>
      <w:r w:rsidR="00990AE9">
        <w:rPr>
          <w:b/>
        </w:rPr>
        <w:t>4</w:t>
      </w:r>
      <w:r w:rsidRPr="00676911">
        <w:rPr>
          <w:b/>
        </w:rPr>
        <w:tab/>
        <w:t>Dans le cas d</w:t>
      </w:r>
      <w:r w:rsidR="00B4782D">
        <w:rPr>
          <w:b/>
        </w:rPr>
        <w:t>’</w:t>
      </w:r>
      <w:r w:rsidRPr="00676911">
        <w:rPr>
          <w:b/>
        </w:rPr>
        <w:t>un appuie</w:t>
      </w:r>
      <w:r w:rsidRPr="00676911">
        <w:rPr>
          <w:b/>
        </w:rPr>
        <w:noBreakHyphen/>
        <w:t>tête pour lequel la distance tête/appuie</w:t>
      </w:r>
      <w:r w:rsidRPr="00676911">
        <w:rPr>
          <w:b/>
        </w:rPr>
        <w:noBreakHyphen/>
        <w:t>tête est réglable, régler l</w:t>
      </w:r>
      <w:r w:rsidR="00B4782D">
        <w:rPr>
          <w:b/>
        </w:rPr>
        <w:t>’</w:t>
      </w:r>
      <w:r w:rsidRPr="00676911">
        <w:rPr>
          <w:b/>
        </w:rPr>
        <w:t>appuie</w:t>
      </w:r>
      <w:r w:rsidRPr="00676911">
        <w:rPr>
          <w:b/>
        </w:rPr>
        <w:noBreakHyphen/>
        <w:t>tête à sa position la plus en arrière de telle sorte que la distance tête/appuie</w:t>
      </w:r>
      <w:r w:rsidRPr="00676911">
        <w:rPr>
          <w:b/>
        </w:rPr>
        <w:noBreakHyphen/>
        <w:t xml:space="preserve">tête atteigne sa valeur maximale. </w:t>
      </w:r>
    </w:p>
    <w:p w14:paraId="66FEF39B" w14:textId="77777777" w:rsidR="00B324AA" w:rsidRPr="00676911" w:rsidRDefault="00B324AA" w:rsidP="001F39D7">
      <w:pPr>
        <w:pStyle w:val="SingleTxtG"/>
        <w:keepNext/>
        <w:keepLines/>
        <w:tabs>
          <w:tab w:val="left" w:pos="2268"/>
        </w:tabs>
        <w:ind w:left="2268" w:hanging="1134"/>
        <w:rPr>
          <w:b/>
        </w:rPr>
      </w:pPr>
      <w:r w:rsidRPr="00676911">
        <w:rPr>
          <w:b/>
        </w:rPr>
        <w:lastRenderedPageBreak/>
        <w:t>2.</w:t>
      </w:r>
      <w:r w:rsidR="00990AE9">
        <w:rPr>
          <w:b/>
        </w:rPr>
        <w:t>5</w:t>
      </w:r>
      <w:r w:rsidRPr="00676911">
        <w:rPr>
          <w:b/>
        </w:rPr>
        <w:tab/>
        <w:t>Déterminer l</w:t>
      </w:r>
      <w:r w:rsidR="00B4782D">
        <w:rPr>
          <w:b/>
        </w:rPr>
        <w:t>’</w:t>
      </w:r>
      <w:r w:rsidRPr="00676911">
        <w:rPr>
          <w:b/>
        </w:rPr>
        <w:t>emplacement du point</w:t>
      </w:r>
      <w:r>
        <w:rPr>
          <w:b/>
        </w:rPr>
        <w:t xml:space="preserve"> </w:t>
      </w:r>
      <w:r w:rsidRPr="00676911">
        <w:rPr>
          <w:b/>
        </w:rPr>
        <w:t>D sur l</w:t>
      </w:r>
      <w:r w:rsidR="00B4782D">
        <w:rPr>
          <w:b/>
        </w:rPr>
        <w:t>’</w:t>
      </w:r>
      <w:r w:rsidRPr="00676911">
        <w:rPr>
          <w:b/>
        </w:rPr>
        <w:t>appuie</w:t>
      </w:r>
      <w:r w:rsidRPr="00676911">
        <w:rPr>
          <w:b/>
        </w:rPr>
        <w:noBreakHyphen/>
        <w:t>tête, le point</w:t>
      </w:r>
      <w:r>
        <w:rPr>
          <w:b/>
        </w:rPr>
        <w:t xml:space="preserve"> </w:t>
      </w:r>
      <w:r w:rsidRPr="00676911">
        <w:rPr>
          <w:b/>
        </w:rPr>
        <w:t>D étant l</w:t>
      </w:r>
      <w:r w:rsidR="00B4782D">
        <w:rPr>
          <w:b/>
        </w:rPr>
        <w:t>’</w:t>
      </w:r>
      <w:r w:rsidRPr="00676911">
        <w:rPr>
          <w:b/>
        </w:rPr>
        <w:t>intersection d</w:t>
      </w:r>
      <w:r w:rsidR="00B4782D">
        <w:rPr>
          <w:b/>
        </w:rPr>
        <w:t>’</w:t>
      </w:r>
      <w:r w:rsidRPr="00676911">
        <w:rPr>
          <w:b/>
        </w:rPr>
        <w:t>une ligne partant du point</w:t>
      </w:r>
      <w:r>
        <w:rPr>
          <w:b/>
        </w:rPr>
        <w:t xml:space="preserve"> </w:t>
      </w:r>
      <w:r w:rsidRPr="00676911">
        <w:rPr>
          <w:b/>
        </w:rPr>
        <w:t>C horizontalement dans la direction</w:t>
      </w:r>
      <w:r>
        <w:rPr>
          <w:b/>
        </w:rPr>
        <w:t xml:space="preserve"> </w:t>
      </w:r>
      <w:r w:rsidRPr="00676911">
        <w:rPr>
          <w:b/>
        </w:rPr>
        <w:t>X et de la face avant de l</w:t>
      </w:r>
      <w:r w:rsidR="00B4782D">
        <w:rPr>
          <w:b/>
        </w:rPr>
        <w:t>’</w:t>
      </w:r>
      <w:r w:rsidRPr="00676911">
        <w:rPr>
          <w:b/>
        </w:rPr>
        <w:t>appuie</w:t>
      </w:r>
      <w:r w:rsidRPr="00676911">
        <w:rPr>
          <w:b/>
        </w:rPr>
        <w:noBreakHyphen/>
        <w:t>tête</w:t>
      </w:r>
      <w:r>
        <w:rPr>
          <w:b/>
        </w:rPr>
        <w:t xml:space="preserve"> (voir fig.</w:t>
      </w:r>
      <w:r w:rsidR="004D2011">
        <w:rPr>
          <w:b/>
        </w:rPr>
        <w:t> </w:t>
      </w:r>
      <w:r>
        <w:rPr>
          <w:b/>
        </w:rPr>
        <w:t>10.1 de l</w:t>
      </w:r>
      <w:r w:rsidR="00B4782D">
        <w:rPr>
          <w:b/>
        </w:rPr>
        <w:t>’</w:t>
      </w:r>
      <w:r>
        <w:rPr>
          <w:b/>
        </w:rPr>
        <w:t>annexe</w:t>
      </w:r>
      <w:r w:rsidR="005A1D21">
        <w:rPr>
          <w:b/>
        </w:rPr>
        <w:t> </w:t>
      </w:r>
      <w:r>
        <w:rPr>
          <w:b/>
        </w:rPr>
        <w:t>10)</w:t>
      </w:r>
      <w:r w:rsidRPr="00676911">
        <w:rPr>
          <w:b/>
        </w:rPr>
        <w:t>.</w:t>
      </w:r>
    </w:p>
    <w:p w14:paraId="5DD47166" w14:textId="77777777" w:rsidR="00B324AA" w:rsidRDefault="00B324AA" w:rsidP="00485B80">
      <w:pPr>
        <w:pStyle w:val="SingleTxtG"/>
        <w:tabs>
          <w:tab w:val="left" w:pos="2268"/>
        </w:tabs>
        <w:ind w:left="2268" w:hanging="1134"/>
        <w:rPr>
          <w:b/>
        </w:rPr>
      </w:pPr>
      <w:r w:rsidRPr="00676911">
        <w:rPr>
          <w:b/>
        </w:rPr>
        <w:t>2.</w:t>
      </w:r>
      <w:r w:rsidR="00485B80">
        <w:rPr>
          <w:b/>
        </w:rPr>
        <w:t>6</w:t>
      </w:r>
      <w:r w:rsidRPr="00676911">
        <w:rPr>
          <w:b/>
        </w:rPr>
        <w:tab/>
        <w:t>Mesurer les coordonnées horizontales du point</w:t>
      </w:r>
      <w:r w:rsidR="007165D3">
        <w:rPr>
          <w:b/>
        </w:rPr>
        <w:t> </w:t>
      </w:r>
      <w:r w:rsidRPr="00676911">
        <w:rPr>
          <w:b/>
        </w:rPr>
        <w:t>D. La distance tête/appuie-tête au point</w:t>
      </w:r>
      <w:r>
        <w:rPr>
          <w:b/>
        </w:rPr>
        <w:t xml:space="preserve"> </w:t>
      </w:r>
      <w:r w:rsidRPr="00676911">
        <w:rPr>
          <w:b/>
        </w:rPr>
        <w:t>R est la différence entre les coordonnées horizontales du point</w:t>
      </w:r>
      <w:r>
        <w:rPr>
          <w:b/>
        </w:rPr>
        <w:t xml:space="preserve"> </w:t>
      </w:r>
      <w:r w:rsidRPr="00676911">
        <w:rPr>
          <w:b/>
        </w:rPr>
        <w:t>D et les coordonnées horizontales de l</w:t>
      </w:r>
      <w:r w:rsidR="00B4782D">
        <w:rPr>
          <w:b/>
        </w:rPr>
        <w:t>’</w:t>
      </w:r>
      <w:r w:rsidRPr="00676911">
        <w:rPr>
          <w:b/>
        </w:rPr>
        <w:t>arrière de la tête du mannequin homme de taille moyenne défini</w:t>
      </w:r>
      <w:r>
        <w:rPr>
          <w:b/>
        </w:rPr>
        <w:t>es dans le tableau</w:t>
      </w:r>
      <w:r w:rsidR="00485B80">
        <w:rPr>
          <w:b/>
        </w:rPr>
        <w:t> </w:t>
      </w:r>
      <w:r>
        <w:rPr>
          <w:b/>
        </w:rPr>
        <w:t>10</w:t>
      </w:r>
      <w:r>
        <w:rPr>
          <w:b/>
        </w:rPr>
        <w:noBreakHyphen/>
      </w:r>
      <w:r w:rsidRPr="00676911">
        <w:rPr>
          <w:b/>
        </w:rPr>
        <w:t>1 de l</w:t>
      </w:r>
      <w:r w:rsidR="00B4782D">
        <w:rPr>
          <w:b/>
        </w:rPr>
        <w:t>’</w:t>
      </w:r>
      <w:r w:rsidRPr="00676911">
        <w:rPr>
          <w:b/>
        </w:rPr>
        <w:t>annexe</w:t>
      </w:r>
      <w:r>
        <w:rPr>
          <w:b/>
        </w:rPr>
        <w:t xml:space="preserve"> </w:t>
      </w:r>
      <w:r w:rsidRPr="00676911">
        <w:rPr>
          <w:b/>
        </w:rPr>
        <w:t>10.</w:t>
      </w:r>
    </w:p>
    <w:p w14:paraId="3A0F4C11" w14:textId="77777777" w:rsidR="00B324AA" w:rsidRDefault="00B324AA" w:rsidP="001F39D7">
      <w:pPr>
        <w:pStyle w:val="HChG"/>
      </w:pPr>
      <w:r>
        <w:br w:type="page"/>
      </w:r>
      <w:r>
        <w:lastRenderedPageBreak/>
        <w:t>Annexe 12</w:t>
      </w:r>
    </w:p>
    <w:p w14:paraId="77E6053C" w14:textId="77777777" w:rsidR="00B324AA" w:rsidRPr="00676911" w:rsidRDefault="00B324AA" w:rsidP="001F39D7">
      <w:pPr>
        <w:pStyle w:val="HChG"/>
      </w:pPr>
      <w:r>
        <w:tab/>
      </w:r>
      <w:r>
        <w:tab/>
      </w:r>
      <w:r w:rsidRPr="00676911">
        <w:t>Procédure d</w:t>
      </w:r>
      <w:r w:rsidR="00B4782D">
        <w:t>’</w:t>
      </w:r>
      <w:r w:rsidRPr="00676911">
        <w:t>essai de dissipation de l</w:t>
      </w:r>
      <w:r w:rsidR="00B4782D">
        <w:t>’</w:t>
      </w:r>
      <w:r w:rsidRPr="00676911">
        <w:t>énergie</w:t>
      </w:r>
      <w:r>
        <w:t xml:space="preserve"> </w:t>
      </w:r>
      <w:r>
        <w:br/>
        <w:t>pour un appuie-tête</w:t>
      </w:r>
      <w:r w:rsidRPr="00676911">
        <w:t xml:space="preserve"> </w:t>
      </w:r>
    </w:p>
    <w:p w14:paraId="4E63BF90" w14:textId="77777777" w:rsidR="00B324AA" w:rsidRPr="00676911" w:rsidRDefault="00B324AA" w:rsidP="00B324AA">
      <w:pPr>
        <w:pStyle w:val="SingleTxtG"/>
        <w:tabs>
          <w:tab w:val="left" w:pos="2268"/>
        </w:tabs>
        <w:ind w:left="2268" w:hanging="1134"/>
        <w:jc w:val="left"/>
        <w:rPr>
          <w:b/>
        </w:rPr>
      </w:pPr>
      <w:r w:rsidRPr="00676911">
        <w:rPr>
          <w:b/>
        </w:rPr>
        <w:t>1.</w:t>
      </w:r>
      <w:r w:rsidRPr="00676911">
        <w:rPr>
          <w:b/>
        </w:rPr>
        <w:tab/>
        <w:t>Objet</w:t>
      </w:r>
    </w:p>
    <w:p w14:paraId="63B8DF63" w14:textId="77777777" w:rsidR="00B324AA" w:rsidRPr="00676911" w:rsidRDefault="00B324AA" w:rsidP="00B324AA">
      <w:pPr>
        <w:pStyle w:val="SingleTxtG"/>
        <w:ind w:left="2268"/>
        <w:rPr>
          <w:b/>
        </w:rPr>
      </w:pPr>
      <w:r w:rsidRPr="00676911">
        <w:rPr>
          <w:b/>
        </w:rPr>
        <w:tab/>
        <w:t>Évaluer la capacité de l</w:t>
      </w:r>
      <w:r w:rsidR="00B4782D">
        <w:rPr>
          <w:b/>
        </w:rPr>
        <w:t>’</w:t>
      </w:r>
      <w:r w:rsidRPr="00676911">
        <w:rPr>
          <w:b/>
        </w:rPr>
        <w:t>appuie</w:t>
      </w:r>
      <w:r w:rsidRPr="00676911">
        <w:rPr>
          <w:b/>
        </w:rPr>
        <w:noBreakHyphen/>
        <w:t>tête à dissiper l</w:t>
      </w:r>
      <w:r w:rsidR="00B4782D">
        <w:rPr>
          <w:b/>
        </w:rPr>
        <w:t>’</w:t>
      </w:r>
      <w:r w:rsidRPr="00676911">
        <w:rPr>
          <w:b/>
        </w:rPr>
        <w:t>énergie en démontrant la conformité avec le paragraphe</w:t>
      </w:r>
      <w:r>
        <w:rPr>
          <w:b/>
        </w:rPr>
        <w:t xml:space="preserve"> </w:t>
      </w:r>
      <w:r w:rsidRPr="00676911">
        <w:rPr>
          <w:b/>
        </w:rPr>
        <w:t>5.</w:t>
      </w:r>
      <w:r>
        <w:rPr>
          <w:b/>
        </w:rPr>
        <w:t>7</w:t>
      </w:r>
      <w:r w:rsidRPr="00676911">
        <w:rPr>
          <w:b/>
        </w:rPr>
        <w:t>.1 du présent règlement conformément à la présente annexe.</w:t>
      </w:r>
    </w:p>
    <w:p w14:paraId="465EBE45" w14:textId="77777777" w:rsidR="00B324AA" w:rsidRPr="00676911" w:rsidRDefault="00B324AA" w:rsidP="00B324AA">
      <w:pPr>
        <w:pStyle w:val="SingleTxtG"/>
        <w:tabs>
          <w:tab w:val="left" w:pos="2268"/>
        </w:tabs>
        <w:ind w:left="2268" w:hanging="1134"/>
        <w:jc w:val="left"/>
        <w:rPr>
          <w:b/>
          <w:bCs/>
        </w:rPr>
      </w:pPr>
      <w:r w:rsidRPr="00676911">
        <w:rPr>
          <w:b/>
        </w:rPr>
        <w:t>2.</w:t>
      </w:r>
      <w:r w:rsidRPr="00676911">
        <w:rPr>
          <w:b/>
        </w:rPr>
        <w:tab/>
      </w:r>
      <w:r w:rsidRPr="00676911">
        <w:rPr>
          <w:b/>
          <w:bCs/>
        </w:rPr>
        <w:t>Mise en place du siège</w:t>
      </w:r>
    </w:p>
    <w:p w14:paraId="3BB626B9" w14:textId="77777777" w:rsidR="00B324AA" w:rsidRPr="00676911" w:rsidRDefault="00B324AA" w:rsidP="00B324AA">
      <w:pPr>
        <w:pStyle w:val="SingleTxtG"/>
        <w:ind w:left="2268"/>
        <w:rPr>
          <w:b/>
          <w:bCs/>
        </w:rPr>
      </w:pPr>
      <w:r w:rsidRPr="00676911">
        <w:rPr>
          <w:b/>
        </w:rPr>
        <w:tab/>
        <w:t xml:space="preserve">Le siège doit être soit monté sur le véhicule soit solidement </w:t>
      </w:r>
      <w:r>
        <w:rPr>
          <w:b/>
        </w:rPr>
        <w:t>fix</w:t>
      </w:r>
      <w:r w:rsidRPr="00676911">
        <w:rPr>
          <w:b/>
        </w:rPr>
        <w:t>é au banc d</w:t>
      </w:r>
      <w:r w:rsidR="00B4782D">
        <w:rPr>
          <w:b/>
        </w:rPr>
        <w:t>’</w:t>
      </w:r>
      <w:r w:rsidRPr="00676911">
        <w:rPr>
          <w:b/>
        </w:rPr>
        <w:t>essai, tel</w:t>
      </w:r>
      <w:r>
        <w:rPr>
          <w:b/>
        </w:rPr>
        <w:t xml:space="preserve"> </w:t>
      </w:r>
      <w:r w:rsidRPr="00676911">
        <w:rPr>
          <w:b/>
        </w:rPr>
        <w:t>qu</w:t>
      </w:r>
      <w:r w:rsidR="00B4782D">
        <w:rPr>
          <w:b/>
        </w:rPr>
        <w:t>’</w:t>
      </w:r>
      <w:r w:rsidRPr="00676911">
        <w:rPr>
          <w:b/>
        </w:rPr>
        <w:t>il est monté sur le véhicule, au moyen des éléments de fixation prévus par le constructeur, de manière à ne pas se</w:t>
      </w:r>
      <w:r>
        <w:rPr>
          <w:b/>
        </w:rPr>
        <w:t xml:space="preserve"> </w:t>
      </w:r>
      <w:r w:rsidRPr="00676911">
        <w:rPr>
          <w:b/>
        </w:rPr>
        <w:t xml:space="preserve">déplacer sous le choc. Le dossier doit être </w:t>
      </w:r>
      <w:r>
        <w:rPr>
          <w:b/>
        </w:rPr>
        <w:t>rég</w:t>
      </w:r>
      <w:r w:rsidRPr="00676911">
        <w:rPr>
          <w:b/>
        </w:rPr>
        <w:t xml:space="preserve">lé </w:t>
      </w:r>
      <w:r>
        <w:rPr>
          <w:b/>
        </w:rPr>
        <w:t>sur</w:t>
      </w:r>
      <w:r w:rsidRPr="00676911">
        <w:rPr>
          <w:b/>
        </w:rPr>
        <w:t xml:space="preserve"> la position </w:t>
      </w:r>
      <w:r>
        <w:rPr>
          <w:b/>
        </w:rPr>
        <w:t>prescrite au paragraphe</w:t>
      </w:r>
      <w:r w:rsidR="009F4E97">
        <w:rPr>
          <w:b/>
        </w:rPr>
        <w:t> </w:t>
      </w:r>
      <w:r>
        <w:rPr>
          <w:b/>
        </w:rPr>
        <w:t>6.1.1 du présent Règlement</w:t>
      </w:r>
      <w:r w:rsidRPr="00676911">
        <w:rPr>
          <w:b/>
        </w:rPr>
        <w:t xml:space="preserve">. </w:t>
      </w:r>
      <w:r>
        <w:rPr>
          <w:b/>
        </w:rPr>
        <w:t>L</w:t>
      </w:r>
      <w:r w:rsidR="00B4782D">
        <w:rPr>
          <w:b/>
        </w:rPr>
        <w:t>’</w:t>
      </w:r>
      <w:r w:rsidRPr="00676911">
        <w:rPr>
          <w:b/>
        </w:rPr>
        <w:t>appuie</w:t>
      </w:r>
      <w:r w:rsidRPr="00676911">
        <w:rPr>
          <w:b/>
        </w:rPr>
        <w:noBreakHyphen/>
        <w:t>tête</w:t>
      </w:r>
      <w:r>
        <w:rPr>
          <w:b/>
        </w:rPr>
        <w:t xml:space="preserve"> </w:t>
      </w:r>
      <w:r w:rsidRPr="00676911">
        <w:rPr>
          <w:b/>
        </w:rPr>
        <w:t>doit être monté sur le dossier du siège comme il l</w:t>
      </w:r>
      <w:r w:rsidR="00B4782D">
        <w:rPr>
          <w:b/>
        </w:rPr>
        <w:t>’</w:t>
      </w:r>
      <w:r w:rsidRPr="00676911">
        <w:rPr>
          <w:b/>
        </w:rPr>
        <w:t>est dans le véhicule. S</w:t>
      </w:r>
      <w:r w:rsidR="00B4782D">
        <w:rPr>
          <w:b/>
        </w:rPr>
        <w:t>’</w:t>
      </w:r>
      <w:r w:rsidRPr="00676911">
        <w:rPr>
          <w:b/>
        </w:rPr>
        <w:t>il s</w:t>
      </w:r>
      <w:r w:rsidR="00B4782D">
        <w:rPr>
          <w:b/>
        </w:rPr>
        <w:t>’</w:t>
      </w:r>
      <w:r w:rsidRPr="00676911">
        <w:rPr>
          <w:b/>
        </w:rPr>
        <w:t>agit d</w:t>
      </w:r>
      <w:r w:rsidR="00B4782D">
        <w:rPr>
          <w:b/>
        </w:rPr>
        <w:t>’</w:t>
      </w:r>
      <w:r w:rsidRPr="00676911">
        <w:rPr>
          <w:b/>
        </w:rPr>
        <w:t>un appuie</w:t>
      </w:r>
      <w:r w:rsidRPr="00676911">
        <w:rPr>
          <w:b/>
        </w:rPr>
        <w:noBreakHyphen/>
        <w:t>tête séparé, il doit être fixé à</w:t>
      </w:r>
      <w:r>
        <w:rPr>
          <w:b/>
        </w:rPr>
        <w:t xml:space="preserve"> </w:t>
      </w:r>
      <w:r w:rsidRPr="00676911">
        <w:rPr>
          <w:b/>
        </w:rPr>
        <w:t>la</w:t>
      </w:r>
      <w:r>
        <w:rPr>
          <w:b/>
        </w:rPr>
        <w:t xml:space="preserve"> </w:t>
      </w:r>
      <w:r w:rsidRPr="00676911">
        <w:rPr>
          <w:b/>
        </w:rPr>
        <w:t>partie de la structure du véhicule à laquelle il</w:t>
      </w:r>
      <w:r>
        <w:rPr>
          <w:b/>
        </w:rPr>
        <w:t xml:space="preserve"> </w:t>
      </w:r>
      <w:r w:rsidRPr="00676911">
        <w:rPr>
          <w:b/>
        </w:rPr>
        <w:t>est normalement fixé.</w:t>
      </w:r>
    </w:p>
    <w:p w14:paraId="55F84FE3" w14:textId="77777777" w:rsidR="00B324AA" w:rsidRPr="00676911" w:rsidRDefault="00B324AA" w:rsidP="00B324AA">
      <w:pPr>
        <w:pStyle w:val="SingleTxtG"/>
        <w:tabs>
          <w:tab w:val="left" w:pos="2268"/>
        </w:tabs>
        <w:ind w:left="2268" w:hanging="1134"/>
        <w:jc w:val="left"/>
        <w:rPr>
          <w:b/>
        </w:rPr>
      </w:pPr>
      <w:r w:rsidRPr="00676911">
        <w:rPr>
          <w:b/>
        </w:rPr>
        <w:t>3.</w:t>
      </w:r>
      <w:r w:rsidRPr="00676911">
        <w:rPr>
          <w:b/>
        </w:rPr>
        <w:tab/>
        <w:t>Procédures pour la dissipation d</w:t>
      </w:r>
      <w:r w:rsidR="00B4782D">
        <w:rPr>
          <w:b/>
        </w:rPr>
        <w:t>’</w:t>
      </w:r>
      <w:r w:rsidRPr="00676911">
        <w:rPr>
          <w:b/>
        </w:rPr>
        <w:t xml:space="preserve">énergie </w:t>
      </w:r>
    </w:p>
    <w:p w14:paraId="321D98A6" w14:textId="77777777" w:rsidR="00B324AA" w:rsidRPr="00676911" w:rsidRDefault="00B324AA" w:rsidP="00B324AA">
      <w:pPr>
        <w:pStyle w:val="SingleTxtG"/>
        <w:ind w:left="2268"/>
        <w:rPr>
          <w:b/>
        </w:rPr>
      </w:pPr>
      <w:r w:rsidRPr="00676911">
        <w:rPr>
          <w:b/>
        </w:rPr>
        <w:tab/>
        <w:t>Les appuie</w:t>
      </w:r>
      <w:r w:rsidRPr="00676911">
        <w:rPr>
          <w:b/>
        </w:rPr>
        <w:noBreakHyphen/>
        <w:t xml:space="preserve">tête réglables doivent être mesurés </w:t>
      </w:r>
      <w:r>
        <w:rPr>
          <w:b/>
        </w:rPr>
        <w:t>sur</w:t>
      </w:r>
      <w:r w:rsidRPr="00676911">
        <w:rPr>
          <w:b/>
        </w:rPr>
        <w:t xml:space="preserve"> l</w:t>
      </w:r>
      <w:r w:rsidR="00B4782D">
        <w:rPr>
          <w:b/>
        </w:rPr>
        <w:t>’</w:t>
      </w:r>
      <w:r w:rsidRPr="00676911">
        <w:rPr>
          <w:b/>
        </w:rPr>
        <w:t>une quelconque des positions de réglage de la</w:t>
      </w:r>
      <w:r>
        <w:rPr>
          <w:b/>
        </w:rPr>
        <w:t xml:space="preserve"> </w:t>
      </w:r>
      <w:r w:rsidRPr="00676911">
        <w:rPr>
          <w:b/>
        </w:rPr>
        <w:t>hauteur et de la distance tête/appuie</w:t>
      </w:r>
      <w:r w:rsidRPr="00676911">
        <w:rPr>
          <w:b/>
        </w:rPr>
        <w:noBreakHyphen/>
        <w:t>tête.</w:t>
      </w:r>
    </w:p>
    <w:p w14:paraId="3475E256" w14:textId="77777777" w:rsidR="00B324AA" w:rsidRPr="00676911" w:rsidRDefault="00B324AA" w:rsidP="00B324AA">
      <w:pPr>
        <w:pStyle w:val="SingleTxtG"/>
        <w:tabs>
          <w:tab w:val="left" w:pos="2268"/>
        </w:tabs>
        <w:ind w:left="2268" w:hanging="1134"/>
        <w:jc w:val="left"/>
        <w:rPr>
          <w:b/>
        </w:rPr>
      </w:pPr>
      <w:r w:rsidRPr="00676911">
        <w:rPr>
          <w:b/>
        </w:rPr>
        <w:t>3.1</w:t>
      </w:r>
      <w:r w:rsidRPr="00676911">
        <w:rPr>
          <w:b/>
        </w:rPr>
        <w:tab/>
      </w:r>
      <w:r w:rsidRPr="00075D33">
        <w:rPr>
          <w:b/>
        </w:rPr>
        <w:t>Matériel d</w:t>
      </w:r>
      <w:r w:rsidR="00B4782D">
        <w:rPr>
          <w:b/>
        </w:rPr>
        <w:t>’</w:t>
      </w:r>
      <w:r w:rsidRPr="00075D33">
        <w:rPr>
          <w:b/>
        </w:rPr>
        <w:t>essai</w:t>
      </w:r>
    </w:p>
    <w:p w14:paraId="2978C267" w14:textId="77777777" w:rsidR="00B324AA" w:rsidRPr="00676911" w:rsidRDefault="00B324AA" w:rsidP="00B324AA">
      <w:pPr>
        <w:pStyle w:val="SingleTxtG"/>
        <w:tabs>
          <w:tab w:val="left" w:pos="2268"/>
        </w:tabs>
        <w:ind w:left="2268" w:hanging="1134"/>
        <w:rPr>
          <w:b/>
        </w:rPr>
      </w:pPr>
      <w:r w:rsidRPr="00676911">
        <w:rPr>
          <w:b/>
        </w:rPr>
        <w:t>3.1.1</w:t>
      </w:r>
      <w:r w:rsidRPr="00676911">
        <w:rPr>
          <w:b/>
        </w:rPr>
        <w:tab/>
        <w:t xml:space="preserve">On utilise un élément de frappe constitué par une tête </w:t>
      </w:r>
      <w:r>
        <w:rPr>
          <w:b/>
        </w:rPr>
        <w:t>d</w:t>
      </w:r>
      <w:r w:rsidR="00B4782D">
        <w:rPr>
          <w:b/>
        </w:rPr>
        <w:t>’</w:t>
      </w:r>
      <w:r>
        <w:rPr>
          <w:b/>
        </w:rPr>
        <w:t xml:space="preserve">essai </w:t>
      </w:r>
      <w:r w:rsidRPr="00676911">
        <w:rPr>
          <w:b/>
        </w:rPr>
        <w:t>hémisphérique de</w:t>
      </w:r>
      <w:r>
        <w:rPr>
          <w:b/>
        </w:rPr>
        <w:t xml:space="preserve"> </w:t>
      </w:r>
      <w:r w:rsidRPr="00676911">
        <w:rPr>
          <w:b/>
        </w:rPr>
        <w:t>165</w:t>
      </w:r>
      <w:r>
        <w:rPr>
          <w:b/>
        </w:rPr>
        <w:t xml:space="preserve"> </w:t>
      </w:r>
      <w:r w:rsidRPr="003A6980">
        <w:rPr>
          <w:b/>
          <w:bCs/>
          <w:lang w:val="en-GB" w:eastAsia="zh-CN"/>
        </w:rPr>
        <w:sym w:font="Symbol" w:char="00B1"/>
      </w:r>
      <w:r>
        <w:rPr>
          <w:b/>
        </w:rPr>
        <w:t xml:space="preserve"> </w:t>
      </w:r>
      <w:r w:rsidRPr="00676911">
        <w:rPr>
          <w:b/>
        </w:rPr>
        <w:t>2</w:t>
      </w:r>
      <w:r>
        <w:rPr>
          <w:b/>
        </w:rPr>
        <w:t xml:space="preserve"> </w:t>
      </w:r>
      <w:r w:rsidRPr="00676911">
        <w:rPr>
          <w:b/>
        </w:rPr>
        <w:t xml:space="preserve">mm de diamètre. La tête </w:t>
      </w:r>
      <w:r>
        <w:rPr>
          <w:b/>
        </w:rPr>
        <w:t>d</w:t>
      </w:r>
      <w:r w:rsidR="00B4782D">
        <w:rPr>
          <w:b/>
        </w:rPr>
        <w:t>’</w:t>
      </w:r>
      <w:r>
        <w:rPr>
          <w:b/>
        </w:rPr>
        <w:t>essai</w:t>
      </w:r>
      <w:r w:rsidRPr="00676911">
        <w:rPr>
          <w:b/>
        </w:rPr>
        <w:t xml:space="preserve"> et son support doivent avoir une masse combinée telle qu</w:t>
      </w:r>
      <w:r w:rsidR="00B4782D">
        <w:rPr>
          <w:b/>
        </w:rPr>
        <w:t>’</w:t>
      </w:r>
      <w:r w:rsidRPr="00676911">
        <w:rPr>
          <w:b/>
        </w:rPr>
        <w:t xml:space="preserve">à une vitesse </w:t>
      </w:r>
      <w:r>
        <w:rPr>
          <w:b/>
        </w:rPr>
        <w:t>de</w:t>
      </w:r>
      <w:r w:rsidRPr="00676911">
        <w:rPr>
          <w:b/>
        </w:rPr>
        <w:t xml:space="preserve"> 24,1</w:t>
      </w:r>
      <w:r>
        <w:rPr>
          <w:b/>
        </w:rPr>
        <w:t xml:space="preserve"> </w:t>
      </w:r>
      <w:r w:rsidRPr="00676911">
        <w:rPr>
          <w:b/>
        </w:rPr>
        <w:t>km/h à l</w:t>
      </w:r>
      <w:r w:rsidR="00B4782D">
        <w:rPr>
          <w:b/>
        </w:rPr>
        <w:t>’</w:t>
      </w:r>
      <w:r w:rsidRPr="00676911">
        <w:rPr>
          <w:b/>
        </w:rPr>
        <w:t>instant de l</w:t>
      </w:r>
      <w:r w:rsidR="00B4782D">
        <w:rPr>
          <w:b/>
        </w:rPr>
        <w:t>’</w:t>
      </w:r>
      <w:r w:rsidRPr="00676911">
        <w:rPr>
          <w:b/>
        </w:rPr>
        <w:t>impact une énergie de 152</w:t>
      </w:r>
      <w:r>
        <w:rPr>
          <w:b/>
        </w:rPr>
        <w:t xml:space="preserve"> </w:t>
      </w:r>
      <w:r w:rsidRPr="00676911">
        <w:rPr>
          <w:b/>
        </w:rPr>
        <w:t>J soit produite.</w:t>
      </w:r>
    </w:p>
    <w:p w14:paraId="18C6B5FF" w14:textId="77777777" w:rsidR="00B324AA" w:rsidRPr="00676911" w:rsidRDefault="00B324AA" w:rsidP="00B324AA">
      <w:pPr>
        <w:pStyle w:val="SingleTxtG"/>
        <w:tabs>
          <w:tab w:val="left" w:pos="2268"/>
        </w:tabs>
        <w:ind w:left="2268" w:hanging="1134"/>
        <w:rPr>
          <w:b/>
          <w:bCs/>
        </w:rPr>
      </w:pPr>
      <w:r w:rsidRPr="00676911">
        <w:rPr>
          <w:b/>
        </w:rPr>
        <w:t>3.1.2</w:t>
      </w:r>
      <w:r w:rsidRPr="00676911">
        <w:rPr>
          <w:b/>
        </w:rPr>
        <w:tab/>
        <w:t>L</w:t>
      </w:r>
      <w:r w:rsidR="00B4782D">
        <w:rPr>
          <w:b/>
        </w:rPr>
        <w:t>’</w:t>
      </w:r>
      <w:r w:rsidRPr="00676911">
        <w:rPr>
          <w:b/>
        </w:rPr>
        <w:t>élément de frappe doit être équipé d</w:t>
      </w:r>
      <w:r w:rsidR="00B4782D">
        <w:rPr>
          <w:b/>
        </w:rPr>
        <w:t>’</w:t>
      </w:r>
      <w:r w:rsidRPr="00676911">
        <w:rPr>
          <w:b/>
        </w:rPr>
        <w:t>un dispositif de mesure de l</w:t>
      </w:r>
      <w:r w:rsidR="00B4782D">
        <w:rPr>
          <w:b/>
        </w:rPr>
        <w:t>’</w:t>
      </w:r>
      <w:r w:rsidRPr="00676911">
        <w:rPr>
          <w:b/>
        </w:rPr>
        <w:t>accélération dont le</w:t>
      </w:r>
      <w:r>
        <w:rPr>
          <w:b/>
        </w:rPr>
        <w:t xml:space="preserve"> </w:t>
      </w:r>
      <w:r w:rsidRPr="00676911">
        <w:rPr>
          <w:b/>
        </w:rPr>
        <w:t>signal est enregistré sur une voie de transmission de données conforme aux</w:t>
      </w:r>
      <w:r>
        <w:rPr>
          <w:b/>
        </w:rPr>
        <w:t xml:space="preserve"> </w:t>
      </w:r>
      <w:r w:rsidRPr="00676911">
        <w:rPr>
          <w:b/>
        </w:rPr>
        <w:t>spécifications de la classe de fréquence de</w:t>
      </w:r>
      <w:r>
        <w:rPr>
          <w:b/>
        </w:rPr>
        <w:t xml:space="preserve"> </w:t>
      </w:r>
      <w:r w:rsidRPr="00676911">
        <w:rPr>
          <w:b/>
        </w:rPr>
        <w:t>600</w:t>
      </w:r>
      <w:r>
        <w:rPr>
          <w:b/>
        </w:rPr>
        <w:t xml:space="preserve"> </w:t>
      </w:r>
      <w:r w:rsidRPr="00676911">
        <w:rPr>
          <w:b/>
        </w:rPr>
        <w:t>Hz, comme défini dans la norme ISO</w:t>
      </w:r>
      <w:r>
        <w:rPr>
          <w:b/>
        </w:rPr>
        <w:t xml:space="preserve"> </w:t>
      </w:r>
      <w:r w:rsidRPr="00676911">
        <w:rPr>
          <w:b/>
        </w:rPr>
        <w:t>6487 (2002). L</w:t>
      </w:r>
      <w:r w:rsidR="00B4782D">
        <w:rPr>
          <w:b/>
        </w:rPr>
        <w:t>’</w:t>
      </w:r>
      <w:r w:rsidRPr="00676911">
        <w:rPr>
          <w:b/>
        </w:rPr>
        <w:t>axe de l</w:t>
      </w:r>
      <w:r w:rsidR="00B4782D">
        <w:rPr>
          <w:b/>
        </w:rPr>
        <w:t>’</w:t>
      </w:r>
      <w:r w:rsidRPr="00676911">
        <w:rPr>
          <w:b/>
        </w:rPr>
        <w:t>accéléromètre doit coïncider avec le centre géométrique de</w:t>
      </w:r>
      <w:r>
        <w:rPr>
          <w:b/>
        </w:rPr>
        <w:t xml:space="preserve"> </w:t>
      </w:r>
      <w:r w:rsidRPr="00676911">
        <w:rPr>
          <w:b/>
        </w:rPr>
        <w:t xml:space="preserve">la tête </w:t>
      </w:r>
      <w:r>
        <w:rPr>
          <w:b/>
        </w:rPr>
        <w:t>d</w:t>
      </w:r>
      <w:r w:rsidR="00B4782D">
        <w:rPr>
          <w:b/>
        </w:rPr>
        <w:t>’</w:t>
      </w:r>
      <w:r>
        <w:rPr>
          <w:b/>
        </w:rPr>
        <w:t>essai</w:t>
      </w:r>
      <w:r w:rsidRPr="00676911">
        <w:rPr>
          <w:b/>
        </w:rPr>
        <w:t xml:space="preserve"> et la direction d</w:t>
      </w:r>
      <w:r w:rsidR="00B4782D">
        <w:rPr>
          <w:b/>
        </w:rPr>
        <w:t>’</w:t>
      </w:r>
      <w:r w:rsidRPr="00676911">
        <w:rPr>
          <w:b/>
        </w:rPr>
        <w:t>impact. À titre de variante, l</w:t>
      </w:r>
      <w:r w:rsidR="00B4782D">
        <w:rPr>
          <w:b/>
        </w:rPr>
        <w:t>’</w:t>
      </w:r>
      <w:r w:rsidRPr="00676911">
        <w:rPr>
          <w:b/>
        </w:rPr>
        <w:t>élément de frappe peut être muni de deux accéléromètres dont l</w:t>
      </w:r>
      <w:r w:rsidR="00B4782D">
        <w:rPr>
          <w:b/>
        </w:rPr>
        <w:t>’</w:t>
      </w:r>
      <w:r w:rsidRPr="00676911">
        <w:rPr>
          <w:b/>
        </w:rPr>
        <w:t xml:space="preserve">axe </w:t>
      </w:r>
      <w:r>
        <w:rPr>
          <w:b/>
        </w:rPr>
        <w:t>de mesure</w:t>
      </w:r>
      <w:r w:rsidRPr="00676911">
        <w:rPr>
          <w:b/>
        </w:rPr>
        <w:t xml:space="preserve"> coïncide avec la direction d</w:t>
      </w:r>
      <w:r w:rsidR="00B4782D">
        <w:rPr>
          <w:b/>
        </w:rPr>
        <w:t>’</w:t>
      </w:r>
      <w:r w:rsidRPr="00676911">
        <w:rPr>
          <w:b/>
        </w:rPr>
        <w:t xml:space="preserve">impact et qui sont placés symétriquement par rapport au centre géométrique de la tête </w:t>
      </w:r>
      <w:r>
        <w:rPr>
          <w:b/>
        </w:rPr>
        <w:t>d</w:t>
      </w:r>
      <w:r w:rsidR="00B4782D">
        <w:rPr>
          <w:b/>
        </w:rPr>
        <w:t>’</w:t>
      </w:r>
      <w:r>
        <w:rPr>
          <w:b/>
        </w:rPr>
        <w:t>essai</w:t>
      </w:r>
      <w:r w:rsidRPr="00676911">
        <w:rPr>
          <w:b/>
        </w:rPr>
        <w:t xml:space="preserve">. Dans ce cas, la valeur de décélération retenue </w:t>
      </w:r>
      <w:r>
        <w:rPr>
          <w:b/>
        </w:rPr>
        <w:t xml:space="preserve">est </w:t>
      </w:r>
      <w:r w:rsidRPr="00676911">
        <w:rPr>
          <w:b/>
        </w:rPr>
        <w:t>la valeur moyenne des</w:t>
      </w:r>
      <w:r>
        <w:rPr>
          <w:b/>
        </w:rPr>
        <w:t xml:space="preserve"> </w:t>
      </w:r>
      <w:r w:rsidRPr="00676911">
        <w:rPr>
          <w:b/>
        </w:rPr>
        <w:t>valeurs simultanées indiquées par les deux accéléromètres.</w:t>
      </w:r>
    </w:p>
    <w:p w14:paraId="1A40C38B" w14:textId="77777777" w:rsidR="00B324AA" w:rsidRPr="00676911" w:rsidRDefault="00B324AA" w:rsidP="00B324AA">
      <w:pPr>
        <w:pStyle w:val="SingleTxtG"/>
        <w:tabs>
          <w:tab w:val="left" w:pos="2268"/>
        </w:tabs>
        <w:ind w:left="2268" w:hanging="1134"/>
        <w:jc w:val="left"/>
        <w:rPr>
          <w:b/>
          <w:bCs/>
          <w:u w:val="single"/>
        </w:rPr>
      </w:pPr>
      <w:r w:rsidRPr="00676911">
        <w:rPr>
          <w:b/>
          <w:bCs/>
        </w:rPr>
        <w:t>3.2</w:t>
      </w:r>
      <w:r w:rsidRPr="00676911">
        <w:rPr>
          <w:b/>
          <w:bCs/>
        </w:rPr>
        <w:tab/>
      </w:r>
      <w:r w:rsidRPr="00075D33">
        <w:rPr>
          <w:b/>
          <w:bCs/>
        </w:rPr>
        <w:t>Justesse de l</w:t>
      </w:r>
      <w:r w:rsidR="00B4782D">
        <w:rPr>
          <w:b/>
          <w:bCs/>
        </w:rPr>
        <w:t>’</w:t>
      </w:r>
      <w:r w:rsidRPr="00075D33">
        <w:rPr>
          <w:b/>
          <w:bCs/>
        </w:rPr>
        <w:t>équipement de mesure</w:t>
      </w:r>
    </w:p>
    <w:p w14:paraId="419A5F0C" w14:textId="77777777" w:rsidR="00B324AA" w:rsidRPr="00676911" w:rsidRDefault="00B324AA" w:rsidP="00B324AA">
      <w:pPr>
        <w:pStyle w:val="SingleTxtG"/>
        <w:ind w:left="2268"/>
        <w:rPr>
          <w:b/>
          <w:bCs/>
        </w:rPr>
      </w:pPr>
      <w:r w:rsidRPr="00676911">
        <w:rPr>
          <w:b/>
          <w:bCs/>
        </w:rPr>
        <w:tab/>
        <w:t>Les appareils d</w:t>
      </w:r>
      <w:r w:rsidR="00B4782D">
        <w:rPr>
          <w:b/>
          <w:bCs/>
        </w:rPr>
        <w:t>’</w:t>
      </w:r>
      <w:r w:rsidRPr="00676911">
        <w:rPr>
          <w:b/>
          <w:bCs/>
        </w:rPr>
        <w:t>enregistrement utilisés doivent être tels que les mesures satisfassent aux</w:t>
      </w:r>
      <w:r>
        <w:rPr>
          <w:b/>
          <w:bCs/>
        </w:rPr>
        <w:t xml:space="preserve"> </w:t>
      </w:r>
      <w:r w:rsidRPr="00676911">
        <w:rPr>
          <w:b/>
        </w:rPr>
        <w:t>conditions</w:t>
      </w:r>
      <w:r w:rsidRPr="00676911">
        <w:rPr>
          <w:b/>
          <w:bCs/>
        </w:rPr>
        <w:t xml:space="preserve"> de justesse suivantes</w:t>
      </w:r>
      <w:r w:rsidR="00A44AE3">
        <w:rPr>
          <w:b/>
          <w:bCs/>
        </w:rPr>
        <w:t> :</w:t>
      </w:r>
    </w:p>
    <w:p w14:paraId="5A3D2800" w14:textId="77777777" w:rsidR="00B324AA" w:rsidRPr="00676911" w:rsidRDefault="00B324AA" w:rsidP="00B324AA">
      <w:pPr>
        <w:pStyle w:val="SingleTxtG"/>
        <w:tabs>
          <w:tab w:val="left" w:pos="2268"/>
        </w:tabs>
        <w:ind w:left="2268" w:hanging="1134"/>
        <w:jc w:val="left"/>
        <w:rPr>
          <w:b/>
          <w:bCs/>
        </w:rPr>
      </w:pPr>
      <w:r w:rsidRPr="00676911">
        <w:rPr>
          <w:b/>
          <w:bCs/>
        </w:rPr>
        <w:t>3.2.1</w:t>
      </w:r>
      <w:r w:rsidRPr="00676911">
        <w:rPr>
          <w:b/>
          <w:bCs/>
        </w:rPr>
        <w:tab/>
        <w:t>Accélération</w:t>
      </w:r>
    </w:p>
    <w:p w14:paraId="77345D44" w14:textId="77777777" w:rsidR="00B324AA" w:rsidRDefault="00B324AA" w:rsidP="00B324AA">
      <w:pPr>
        <w:pStyle w:val="SingleTxtG"/>
        <w:ind w:left="2268"/>
        <w:rPr>
          <w:b/>
          <w:bCs/>
        </w:rPr>
      </w:pPr>
      <w:r w:rsidRPr="00676911">
        <w:rPr>
          <w:b/>
          <w:bCs/>
        </w:rPr>
        <w:tab/>
        <w:t xml:space="preserve">Justesse = </w:t>
      </w:r>
      <w:r w:rsidRPr="003A6980">
        <w:rPr>
          <w:b/>
          <w:bCs/>
          <w:lang w:val="en-GB" w:eastAsia="zh-CN"/>
        </w:rPr>
        <w:sym w:font="Symbol" w:char="00B1"/>
      </w:r>
      <w:r w:rsidRPr="00676911">
        <w:rPr>
          <w:b/>
          <w:bCs/>
        </w:rPr>
        <w:t>5</w:t>
      </w:r>
      <w:r>
        <w:rPr>
          <w:b/>
          <w:bCs/>
        </w:rPr>
        <w:t xml:space="preserve"> </w:t>
      </w:r>
      <w:r w:rsidRPr="00676911">
        <w:rPr>
          <w:b/>
          <w:bCs/>
        </w:rPr>
        <w:t>% de la valeur réelle</w:t>
      </w:r>
      <w:r w:rsidR="00A44AE3">
        <w:rPr>
          <w:b/>
          <w:bCs/>
        </w:rPr>
        <w:t> ;</w:t>
      </w:r>
      <w:r>
        <w:rPr>
          <w:b/>
          <w:bCs/>
        </w:rPr>
        <w:t xml:space="preserve"> </w:t>
      </w:r>
    </w:p>
    <w:p w14:paraId="2EEAEEAB" w14:textId="77777777" w:rsidR="00B324AA" w:rsidRPr="00676911" w:rsidRDefault="00B324AA" w:rsidP="00B324AA">
      <w:pPr>
        <w:pStyle w:val="SingleTxtG"/>
        <w:ind w:left="2268"/>
        <w:rPr>
          <w:b/>
          <w:bCs/>
        </w:rPr>
      </w:pPr>
      <w:r w:rsidRPr="00676911">
        <w:rPr>
          <w:b/>
        </w:rPr>
        <w:t>Sensibilité</w:t>
      </w:r>
      <w:r>
        <w:rPr>
          <w:b/>
          <w:bCs/>
        </w:rPr>
        <w:t xml:space="preserve"> transversale = &lt;</w:t>
      </w:r>
      <w:r w:rsidRPr="00676911">
        <w:rPr>
          <w:b/>
          <w:bCs/>
        </w:rPr>
        <w:t>5</w:t>
      </w:r>
      <w:r>
        <w:rPr>
          <w:b/>
          <w:bCs/>
        </w:rPr>
        <w:t xml:space="preserve"> </w:t>
      </w:r>
      <w:r w:rsidRPr="00676911">
        <w:rPr>
          <w:b/>
          <w:bCs/>
        </w:rPr>
        <w:t>% du point le plus bas de l</w:t>
      </w:r>
      <w:r w:rsidR="00B4782D">
        <w:rPr>
          <w:b/>
          <w:bCs/>
        </w:rPr>
        <w:t>’</w:t>
      </w:r>
      <w:r w:rsidRPr="00676911">
        <w:rPr>
          <w:b/>
          <w:bCs/>
        </w:rPr>
        <w:t>échelle.</w:t>
      </w:r>
    </w:p>
    <w:p w14:paraId="05D2DE6E" w14:textId="77777777" w:rsidR="00B324AA" w:rsidRPr="00676911" w:rsidRDefault="00B324AA" w:rsidP="00B324AA">
      <w:pPr>
        <w:pStyle w:val="SingleTxtG"/>
        <w:tabs>
          <w:tab w:val="left" w:pos="2268"/>
        </w:tabs>
        <w:ind w:left="2268" w:hanging="1134"/>
        <w:jc w:val="left"/>
        <w:rPr>
          <w:b/>
          <w:bCs/>
        </w:rPr>
      </w:pPr>
      <w:r w:rsidRPr="00676911">
        <w:rPr>
          <w:b/>
          <w:bCs/>
        </w:rPr>
        <w:t>3.2.2</w:t>
      </w:r>
      <w:r w:rsidRPr="00676911">
        <w:rPr>
          <w:b/>
          <w:bCs/>
        </w:rPr>
        <w:tab/>
        <w:t>Vitesse</w:t>
      </w:r>
    </w:p>
    <w:p w14:paraId="05ABE04E" w14:textId="77777777" w:rsidR="00B324AA" w:rsidRDefault="00B324AA" w:rsidP="00B324AA">
      <w:pPr>
        <w:pStyle w:val="SingleTxtG"/>
        <w:ind w:left="2268"/>
        <w:rPr>
          <w:b/>
          <w:bCs/>
        </w:rPr>
      </w:pPr>
      <w:r w:rsidRPr="00676911">
        <w:rPr>
          <w:b/>
          <w:bCs/>
        </w:rPr>
        <w:tab/>
        <w:t xml:space="preserve">Justesse = </w:t>
      </w:r>
      <w:r w:rsidRPr="003A6980">
        <w:rPr>
          <w:b/>
          <w:bCs/>
          <w:lang w:val="en-GB" w:eastAsia="zh-CN"/>
        </w:rPr>
        <w:sym w:font="Symbol" w:char="00B1"/>
      </w:r>
      <w:r w:rsidRPr="00676911">
        <w:rPr>
          <w:b/>
          <w:bCs/>
        </w:rPr>
        <w:t>2,5</w:t>
      </w:r>
      <w:r>
        <w:rPr>
          <w:b/>
          <w:bCs/>
        </w:rPr>
        <w:t xml:space="preserve"> </w:t>
      </w:r>
      <w:r w:rsidRPr="00676911">
        <w:rPr>
          <w:b/>
          <w:bCs/>
        </w:rPr>
        <w:t>% de la valeur réelle</w:t>
      </w:r>
      <w:r w:rsidR="00A44AE3">
        <w:rPr>
          <w:b/>
          <w:bCs/>
        </w:rPr>
        <w:t> ;</w:t>
      </w:r>
      <w:r>
        <w:rPr>
          <w:b/>
          <w:bCs/>
        </w:rPr>
        <w:t xml:space="preserve"> </w:t>
      </w:r>
    </w:p>
    <w:p w14:paraId="2DC8C89C" w14:textId="77777777" w:rsidR="00B324AA" w:rsidRPr="00676911" w:rsidRDefault="00B324AA" w:rsidP="00B324AA">
      <w:pPr>
        <w:pStyle w:val="SingleTxtG"/>
        <w:ind w:left="2268"/>
        <w:rPr>
          <w:b/>
          <w:bCs/>
        </w:rPr>
      </w:pPr>
      <w:r w:rsidRPr="00676911">
        <w:rPr>
          <w:b/>
        </w:rPr>
        <w:t>Sensibilité =</w:t>
      </w:r>
      <w:r w:rsidRPr="00676911">
        <w:rPr>
          <w:b/>
          <w:bCs/>
        </w:rPr>
        <w:t xml:space="preserve"> 0,5</w:t>
      </w:r>
      <w:r>
        <w:rPr>
          <w:b/>
          <w:bCs/>
        </w:rPr>
        <w:t xml:space="preserve"> </w:t>
      </w:r>
      <w:r w:rsidRPr="00676911">
        <w:rPr>
          <w:b/>
          <w:bCs/>
        </w:rPr>
        <w:t>km/h.</w:t>
      </w:r>
    </w:p>
    <w:p w14:paraId="0AC4CBF6" w14:textId="77777777" w:rsidR="00B324AA" w:rsidRPr="00676911" w:rsidRDefault="00B324AA" w:rsidP="00B324AA">
      <w:pPr>
        <w:pStyle w:val="SingleTxtG"/>
        <w:tabs>
          <w:tab w:val="left" w:pos="2268"/>
        </w:tabs>
        <w:ind w:left="2268" w:hanging="1134"/>
        <w:jc w:val="left"/>
        <w:rPr>
          <w:b/>
          <w:bCs/>
        </w:rPr>
      </w:pPr>
      <w:r w:rsidRPr="00676911">
        <w:rPr>
          <w:b/>
          <w:bCs/>
        </w:rPr>
        <w:t>3.2.3</w:t>
      </w:r>
      <w:r w:rsidRPr="00676911">
        <w:rPr>
          <w:b/>
          <w:bCs/>
        </w:rPr>
        <w:tab/>
        <w:t>Enregistrement du temps</w:t>
      </w:r>
    </w:p>
    <w:p w14:paraId="3AD15430" w14:textId="77777777" w:rsidR="00B324AA" w:rsidRDefault="00B324AA" w:rsidP="00B324AA">
      <w:pPr>
        <w:pStyle w:val="SingleTxtG"/>
        <w:ind w:left="2268"/>
        <w:rPr>
          <w:b/>
          <w:bCs/>
        </w:rPr>
      </w:pPr>
      <w:r w:rsidRPr="00676911">
        <w:rPr>
          <w:b/>
          <w:bCs/>
        </w:rPr>
        <w:lastRenderedPageBreak/>
        <w:tab/>
        <w:t>L</w:t>
      </w:r>
      <w:r w:rsidR="00B4782D">
        <w:rPr>
          <w:b/>
          <w:bCs/>
        </w:rPr>
        <w:t>’</w:t>
      </w:r>
      <w:r w:rsidRPr="00676911">
        <w:rPr>
          <w:b/>
          <w:bCs/>
        </w:rPr>
        <w:t>appareillage doit permettre d</w:t>
      </w:r>
      <w:r w:rsidR="00B4782D">
        <w:rPr>
          <w:b/>
          <w:bCs/>
        </w:rPr>
        <w:t>’</w:t>
      </w:r>
      <w:r w:rsidRPr="00676911">
        <w:rPr>
          <w:b/>
          <w:bCs/>
        </w:rPr>
        <w:t>enregistrer le processus pendant toute sa</w:t>
      </w:r>
      <w:r>
        <w:rPr>
          <w:b/>
          <w:bCs/>
        </w:rPr>
        <w:t xml:space="preserve"> </w:t>
      </w:r>
      <w:r w:rsidRPr="00676911">
        <w:rPr>
          <w:b/>
          <w:bCs/>
        </w:rPr>
        <w:t>durée et</w:t>
      </w:r>
      <w:r>
        <w:rPr>
          <w:b/>
          <w:bCs/>
        </w:rPr>
        <w:t xml:space="preserve"> </w:t>
      </w:r>
      <w:r w:rsidRPr="00676911">
        <w:rPr>
          <w:b/>
          <w:bCs/>
        </w:rPr>
        <w:t xml:space="preserve">de lire le </w:t>
      </w:r>
      <w:r w:rsidRPr="00676911">
        <w:rPr>
          <w:b/>
        </w:rPr>
        <w:t>millième</w:t>
      </w:r>
      <w:r w:rsidRPr="00676911">
        <w:rPr>
          <w:b/>
          <w:bCs/>
        </w:rPr>
        <w:t xml:space="preserve"> de seconde</w:t>
      </w:r>
      <w:r w:rsidR="00A44AE3">
        <w:rPr>
          <w:b/>
          <w:bCs/>
        </w:rPr>
        <w:t> ;</w:t>
      </w:r>
      <w:r w:rsidRPr="00676911">
        <w:rPr>
          <w:b/>
          <w:bCs/>
        </w:rPr>
        <w:t xml:space="preserve"> </w:t>
      </w:r>
    </w:p>
    <w:p w14:paraId="0B979BA5" w14:textId="77777777" w:rsidR="00B324AA" w:rsidRPr="00676911" w:rsidRDefault="00B324AA" w:rsidP="00B324AA">
      <w:pPr>
        <w:pStyle w:val="SingleTxtG"/>
        <w:ind w:left="2268"/>
        <w:rPr>
          <w:b/>
          <w:bCs/>
        </w:rPr>
      </w:pPr>
      <w:r w:rsidRPr="00676911">
        <w:rPr>
          <w:b/>
          <w:bCs/>
        </w:rPr>
        <w:t>Le début de l</w:t>
      </w:r>
      <w:r w:rsidR="00B4782D">
        <w:rPr>
          <w:b/>
          <w:bCs/>
        </w:rPr>
        <w:t>’</w:t>
      </w:r>
      <w:r w:rsidRPr="00676911">
        <w:rPr>
          <w:b/>
          <w:bCs/>
        </w:rPr>
        <w:t>impact, c</w:t>
      </w:r>
      <w:r w:rsidR="00B4782D">
        <w:rPr>
          <w:b/>
          <w:bCs/>
        </w:rPr>
        <w:t>’</w:t>
      </w:r>
      <w:r w:rsidRPr="00676911">
        <w:rPr>
          <w:b/>
          <w:bCs/>
        </w:rPr>
        <w:t>est</w:t>
      </w:r>
      <w:r w:rsidRPr="00676911">
        <w:rPr>
          <w:b/>
          <w:bCs/>
        </w:rPr>
        <w:noBreakHyphen/>
        <w:t>à</w:t>
      </w:r>
      <w:r w:rsidRPr="00676911">
        <w:rPr>
          <w:b/>
          <w:bCs/>
        </w:rPr>
        <w:noBreakHyphen/>
        <w:t>dire l</w:t>
      </w:r>
      <w:r w:rsidR="00B4782D">
        <w:rPr>
          <w:b/>
          <w:bCs/>
        </w:rPr>
        <w:t>’</w:t>
      </w:r>
      <w:r w:rsidRPr="00676911">
        <w:rPr>
          <w:b/>
          <w:bCs/>
        </w:rPr>
        <w:t xml:space="preserve">instant du premier contact entre la tête </w:t>
      </w:r>
      <w:r>
        <w:rPr>
          <w:b/>
          <w:bCs/>
        </w:rPr>
        <w:t>d</w:t>
      </w:r>
      <w:r w:rsidR="00B4782D">
        <w:rPr>
          <w:b/>
          <w:bCs/>
        </w:rPr>
        <w:t>’</w:t>
      </w:r>
      <w:r>
        <w:rPr>
          <w:b/>
          <w:bCs/>
        </w:rPr>
        <w:t>essai</w:t>
      </w:r>
      <w:r w:rsidRPr="00676911">
        <w:rPr>
          <w:b/>
          <w:bCs/>
        </w:rPr>
        <w:t xml:space="preserve"> et l</w:t>
      </w:r>
      <w:r w:rsidR="00B4782D">
        <w:rPr>
          <w:b/>
          <w:bCs/>
        </w:rPr>
        <w:t>’</w:t>
      </w:r>
      <w:r w:rsidRPr="00676911">
        <w:rPr>
          <w:b/>
          <w:bCs/>
        </w:rPr>
        <w:t xml:space="preserve">objet </w:t>
      </w:r>
      <w:r>
        <w:rPr>
          <w:b/>
          <w:bCs/>
        </w:rPr>
        <w:t>soumis à l</w:t>
      </w:r>
      <w:r w:rsidR="00B4782D">
        <w:rPr>
          <w:b/>
          <w:bCs/>
        </w:rPr>
        <w:t>’</w:t>
      </w:r>
      <w:r>
        <w:rPr>
          <w:b/>
          <w:bCs/>
        </w:rPr>
        <w:t>essai</w:t>
      </w:r>
      <w:r w:rsidRPr="00676911">
        <w:rPr>
          <w:b/>
          <w:bCs/>
        </w:rPr>
        <w:t>, doit être repéré sur les enregistrements utilisés pour l</w:t>
      </w:r>
      <w:r w:rsidR="00B4782D">
        <w:rPr>
          <w:b/>
          <w:bCs/>
        </w:rPr>
        <w:t>’</w:t>
      </w:r>
      <w:r w:rsidRPr="00676911">
        <w:rPr>
          <w:b/>
          <w:bCs/>
        </w:rPr>
        <w:t>analyse de l</w:t>
      </w:r>
      <w:r w:rsidR="00B4782D">
        <w:rPr>
          <w:b/>
          <w:bCs/>
        </w:rPr>
        <w:t>’</w:t>
      </w:r>
      <w:r w:rsidRPr="00676911">
        <w:rPr>
          <w:b/>
          <w:bCs/>
        </w:rPr>
        <w:t>essai.</w:t>
      </w:r>
    </w:p>
    <w:p w14:paraId="523AB320" w14:textId="77777777" w:rsidR="00B324AA" w:rsidRPr="00676911" w:rsidRDefault="00B324AA" w:rsidP="00B324AA">
      <w:pPr>
        <w:pStyle w:val="SingleTxtG"/>
        <w:tabs>
          <w:tab w:val="left" w:pos="2268"/>
        </w:tabs>
        <w:ind w:left="2268" w:hanging="1134"/>
        <w:jc w:val="left"/>
        <w:rPr>
          <w:b/>
          <w:u w:val="single"/>
        </w:rPr>
      </w:pPr>
      <w:r w:rsidRPr="00676911">
        <w:rPr>
          <w:b/>
          <w:bCs/>
        </w:rPr>
        <w:t>3.3</w:t>
      </w:r>
      <w:r w:rsidRPr="00676911">
        <w:rPr>
          <w:b/>
          <w:bCs/>
        </w:rPr>
        <w:tab/>
      </w:r>
      <w:r w:rsidRPr="003A6980">
        <w:rPr>
          <w:b/>
          <w:bCs/>
        </w:rPr>
        <w:t>Procédure d</w:t>
      </w:r>
      <w:r w:rsidR="00B4782D">
        <w:rPr>
          <w:b/>
          <w:bCs/>
        </w:rPr>
        <w:t>’</w:t>
      </w:r>
      <w:r w:rsidRPr="003A6980">
        <w:rPr>
          <w:b/>
          <w:bCs/>
        </w:rPr>
        <w:t>essai</w:t>
      </w:r>
    </w:p>
    <w:p w14:paraId="30F6B695" w14:textId="77777777" w:rsidR="00B324AA" w:rsidRPr="00676911" w:rsidRDefault="00B324AA" w:rsidP="00B324AA">
      <w:pPr>
        <w:pStyle w:val="SingleTxtG"/>
        <w:tabs>
          <w:tab w:val="left" w:pos="2268"/>
        </w:tabs>
        <w:ind w:left="2268" w:hanging="1134"/>
        <w:rPr>
          <w:b/>
        </w:rPr>
      </w:pPr>
      <w:r w:rsidRPr="00676911">
        <w:rPr>
          <w:b/>
        </w:rPr>
        <w:t>3.3.1</w:t>
      </w:r>
      <w:r w:rsidRPr="00676911">
        <w:rPr>
          <w:b/>
        </w:rPr>
        <w:tab/>
        <w:t>L</w:t>
      </w:r>
      <w:r w:rsidR="00B4782D">
        <w:rPr>
          <w:b/>
        </w:rPr>
        <w:t>’</w:t>
      </w:r>
      <w:r w:rsidRPr="00676911">
        <w:rPr>
          <w:b/>
        </w:rPr>
        <w:t>élément de frappe est projeté contre l</w:t>
      </w:r>
      <w:r w:rsidR="00B4782D">
        <w:rPr>
          <w:b/>
        </w:rPr>
        <w:t>’</w:t>
      </w:r>
      <w:r w:rsidRPr="00676911">
        <w:rPr>
          <w:b/>
        </w:rPr>
        <w:t>appuie</w:t>
      </w:r>
      <w:r w:rsidRPr="00676911">
        <w:rPr>
          <w:b/>
        </w:rPr>
        <w:noBreakHyphen/>
        <w:t>tête. Au moment de l</w:t>
      </w:r>
      <w:r w:rsidR="00B4782D">
        <w:rPr>
          <w:b/>
        </w:rPr>
        <w:t>’</w:t>
      </w:r>
      <w:r w:rsidRPr="00676911">
        <w:rPr>
          <w:b/>
        </w:rPr>
        <w:t>impact, l</w:t>
      </w:r>
      <w:r w:rsidR="00B4782D">
        <w:rPr>
          <w:b/>
        </w:rPr>
        <w:t>’</w:t>
      </w:r>
      <w:r w:rsidRPr="00676911">
        <w:rPr>
          <w:b/>
        </w:rPr>
        <w:t>axe longitudinal de l</w:t>
      </w:r>
      <w:r w:rsidR="00B4782D">
        <w:rPr>
          <w:b/>
        </w:rPr>
        <w:t>’</w:t>
      </w:r>
      <w:r w:rsidRPr="00676911">
        <w:rPr>
          <w:b/>
        </w:rPr>
        <w:t>élément de frappe doit être horizontal et parallèle à l</w:t>
      </w:r>
      <w:r w:rsidR="00B4782D">
        <w:rPr>
          <w:b/>
        </w:rPr>
        <w:t>’</w:t>
      </w:r>
      <w:r w:rsidRPr="00676911">
        <w:rPr>
          <w:b/>
        </w:rPr>
        <w:t>axe longitudinal du véhicule à 2° près et la vitesse de l</w:t>
      </w:r>
      <w:r w:rsidR="00B4782D">
        <w:rPr>
          <w:b/>
        </w:rPr>
        <w:t>’</w:t>
      </w:r>
      <w:r w:rsidRPr="00676911">
        <w:rPr>
          <w:b/>
        </w:rPr>
        <w:t xml:space="preserve">élément de frappe </w:t>
      </w:r>
      <w:r>
        <w:rPr>
          <w:b/>
        </w:rPr>
        <w:t>sera de</w:t>
      </w:r>
      <w:r w:rsidRPr="00676911">
        <w:rPr>
          <w:b/>
        </w:rPr>
        <w:t xml:space="preserve"> 24,1</w:t>
      </w:r>
      <w:r>
        <w:rPr>
          <w:b/>
        </w:rPr>
        <w:t xml:space="preserve"> </w:t>
      </w:r>
      <w:r w:rsidRPr="00676911">
        <w:rPr>
          <w:b/>
        </w:rPr>
        <w:t xml:space="preserve">km/h. </w:t>
      </w:r>
    </w:p>
    <w:p w14:paraId="03C73173" w14:textId="77777777" w:rsidR="00B324AA" w:rsidRDefault="00B324AA" w:rsidP="00B324AA">
      <w:pPr>
        <w:pStyle w:val="SingleTxtG"/>
        <w:tabs>
          <w:tab w:val="left" w:pos="2268"/>
        </w:tabs>
        <w:ind w:left="2268" w:hanging="1134"/>
        <w:rPr>
          <w:b/>
        </w:rPr>
      </w:pPr>
      <w:r w:rsidRPr="00676911">
        <w:rPr>
          <w:b/>
        </w:rPr>
        <w:t>3.3.2</w:t>
      </w:r>
      <w:r w:rsidRPr="00676911">
        <w:rPr>
          <w:b/>
        </w:rPr>
        <w:tab/>
        <w:t>Faire en sorte que l</w:t>
      </w:r>
      <w:r w:rsidR="00B4782D">
        <w:rPr>
          <w:b/>
        </w:rPr>
        <w:t>’</w:t>
      </w:r>
      <w:r w:rsidRPr="00676911">
        <w:rPr>
          <w:b/>
        </w:rPr>
        <w:t>impact ait lieu sur la face antérieure de l</w:t>
      </w:r>
      <w:r w:rsidR="00B4782D">
        <w:rPr>
          <w:b/>
        </w:rPr>
        <w:t>’</w:t>
      </w:r>
      <w:r w:rsidRPr="00676911">
        <w:rPr>
          <w:b/>
        </w:rPr>
        <w:t>appuie</w:t>
      </w:r>
      <w:r w:rsidRPr="00676911">
        <w:rPr>
          <w:b/>
        </w:rPr>
        <w:noBreakHyphen/>
        <w:t>tête en tout point situé à une hauteur supérieure à 635</w:t>
      </w:r>
      <w:r>
        <w:rPr>
          <w:b/>
        </w:rPr>
        <w:t xml:space="preserve"> </w:t>
      </w:r>
      <w:r w:rsidRPr="00676911">
        <w:rPr>
          <w:b/>
        </w:rPr>
        <w:t>mm à partir du point</w:t>
      </w:r>
      <w:r>
        <w:rPr>
          <w:b/>
        </w:rPr>
        <w:t xml:space="preserve"> </w:t>
      </w:r>
      <w:r w:rsidRPr="00676911">
        <w:rPr>
          <w:b/>
        </w:rPr>
        <w:t>R et à une distance de l</w:t>
      </w:r>
      <w:r w:rsidR="00B4782D">
        <w:rPr>
          <w:b/>
        </w:rPr>
        <w:t>’</w:t>
      </w:r>
      <w:r w:rsidRPr="00676911">
        <w:rPr>
          <w:b/>
        </w:rPr>
        <w:t>axe médian vertical de l</w:t>
      </w:r>
      <w:r w:rsidR="00B4782D">
        <w:rPr>
          <w:b/>
        </w:rPr>
        <w:t>’</w:t>
      </w:r>
      <w:r w:rsidRPr="00676911">
        <w:rPr>
          <w:b/>
        </w:rPr>
        <w:t>appuie</w:t>
      </w:r>
      <w:r w:rsidRPr="00676911">
        <w:rPr>
          <w:b/>
        </w:rPr>
        <w:noBreakHyphen/>
        <w:t>tête ne dépassant pas 70</w:t>
      </w:r>
      <w:r>
        <w:rPr>
          <w:b/>
        </w:rPr>
        <w:t xml:space="preserve"> </w:t>
      </w:r>
      <w:r w:rsidRPr="00676911">
        <w:rPr>
          <w:b/>
        </w:rPr>
        <w:t>mm et mesurer l</w:t>
      </w:r>
      <w:r w:rsidR="00B4782D">
        <w:rPr>
          <w:b/>
        </w:rPr>
        <w:t>’</w:t>
      </w:r>
      <w:r w:rsidRPr="00676911">
        <w:rPr>
          <w:b/>
        </w:rPr>
        <w:t>accélération.</w:t>
      </w:r>
    </w:p>
    <w:p w14:paraId="0BC0A88D" w14:textId="77777777" w:rsidR="00B324AA" w:rsidRDefault="00B324AA" w:rsidP="001F39D7">
      <w:pPr>
        <w:pStyle w:val="HChG"/>
      </w:pPr>
      <w:r>
        <w:br w:type="page"/>
      </w:r>
      <w:r w:rsidRPr="00413355">
        <w:lastRenderedPageBreak/>
        <w:t>Annexe</w:t>
      </w:r>
      <w:r>
        <w:t xml:space="preserve"> 13</w:t>
      </w:r>
    </w:p>
    <w:p w14:paraId="790EDD4B" w14:textId="77777777" w:rsidR="00B324AA" w:rsidRPr="00676911" w:rsidRDefault="00B324AA" w:rsidP="001F39D7">
      <w:pPr>
        <w:pStyle w:val="HChG"/>
        <w:rPr>
          <w:bCs/>
        </w:rPr>
      </w:pPr>
      <w:r>
        <w:tab/>
      </w:r>
      <w:r>
        <w:tab/>
      </w:r>
      <w:r w:rsidRPr="00676911">
        <w:t>Procédure d</w:t>
      </w:r>
      <w:r w:rsidR="00B4782D">
        <w:t>’</w:t>
      </w:r>
      <w:r w:rsidRPr="00676911">
        <w:t xml:space="preserve">essai pour le contrôle du maintien en hauteur </w:t>
      </w:r>
    </w:p>
    <w:p w14:paraId="4A4C8FAA" w14:textId="77777777" w:rsidR="00B324AA" w:rsidRPr="00676911" w:rsidRDefault="00B324AA" w:rsidP="00B324AA">
      <w:pPr>
        <w:pStyle w:val="SingleTxtG"/>
        <w:tabs>
          <w:tab w:val="left" w:pos="2268"/>
        </w:tabs>
        <w:ind w:left="2268" w:hanging="1134"/>
        <w:jc w:val="left"/>
        <w:rPr>
          <w:b/>
          <w:u w:val="single"/>
        </w:rPr>
      </w:pPr>
      <w:r w:rsidRPr="00676911">
        <w:rPr>
          <w:b/>
        </w:rPr>
        <w:t>1.</w:t>
      </w:r>
      <w:r w:rsidRPr="00676911">
        <w:rPr>
          <w:b/>
        </w:rPr>
        <w:tab/>
        <w:t>O</w:t>
      </w:r>
      <w:r>
        <w:rPr>
          <w:b/>
        </w:rPr>
        <w:t xml:space="preserve">bjet </w:t>
      </w:r>
    </w:p>
    <w:p w14:paraId="76304BB0" w14:textId="77777777" w:rsidR="00B324AA" w:rsidRPr="001B73DE" w:rsidRDefault="00B324AA" w:rsidP="00B324AA">
      <w:pPr>
        <w:pStyle w:val="SingleTxtG"/>
        <w:ind w:left="2268"/>
        <w:rPr>
          <w:b/>
        </w:rPr>
      </w:pPr>
      <w:r w:rsidRPr="00676911">
        <w:tab/>
      </w:r>
      <w:r w:rsidRPr="001B73DE">
        <w:rPr>
          <w:b/>
        </w:rPr>
        <w:t>Démontrer la conformité avec les prescriptions du paragraphe</w:t>
      </w:r>
      <w:r>
        <w:rPr>
          <w:b/>
        </w:rPr>
        <w:t xml:space="preserve"> </w:t>
      </w:r>
      <w:r w:rsidRPr="001B73DE">
        <w:rPr>
          <w:b/>
        </w:rPr>
        <w:t>5.7.4 du présent Règlement concernant le contrôle du mai</w:t>
      </w:r>
      <w:r>
        <w:rPr>
          <w:b/>
        </w:rPr>
        <w:t xml:space="preserve">ntien en hauteur conformément à </w:t>
      </w:r>
      <w:r w:rsidRPr="001B73DE">
        <w:rPr>
          <w:b/>
        </w:rPr>
        <w:t>la présente annexe.</w:t>
      </w:r>
    </w:p>
    <w:p w14:paraId="35D4A476" w14:textId="77777777" w:rsidR="00B324AA" w:rsidRDefault="00B324AA" w:rsidP="00B324AA">
      <w:pPr>
        <w:pStyle w:val="SingleTxtG"/>
        <w:tabs>
          <w:tab w:val="left" w:pos="2268"/>
        </w:tabs>
        <w:ind w:left="2268" w:hanging="1134"/>
        <w:jc w:val="left"/>
        <w:rPr>
          <w:b/>
        </w:rPr>
      </w:pPr>
      <w:r w:rsidRPr="00676911">
        <w:rPr>
          <w:b/>
        </w:rPr>
        <w:t>2.</w:t>
      </w:r>
      <w:r w:rsidRPr="00676911">
        <w:rPr>
          <w:b/>
        </w:rPr>
        <w:tab/>
        <w:t>P</w:t>
      </w:r>
      <w:r>
        <w:rPr>
          <w:b/>
        </w:rPr>
        <w:t xml:space="preserve">rocédure de contrôle du maintien en hauteur </w:t>
      </w:r>
    </w:p>
    <w:p w14:paraId="39B610B8" w14:textId="77777777" w:rsidR="00B324AA" w:rsidRPr="00676911" w:rsidRDefault="00B324AA" w:rsidP="00B324AA">
      <w:pPr>
        <w:pStyle w:val="SingleTxtG"/>
        <w:tabs>
          <w:tab w:val="left" w:pos="2268"/>
        </w:tabs>
        <w:ind w:left="2268" w:hanging="1134"/>
        <w:rPr>
          <w:b/>
        </w:rPr>
      </w:pPr>
      <w:r w:rsidRPr="00676911">
        <w:rPr>
          <w:b/>
        </w:rPr>
        <w:t>2.1</w:t>
      </w:r>
      <w:r w:rsidRPr="00676911">
        <w:rPr>
          <w:b/>
        </w:rPr>
        <w:tab/>
      </w:r>
      <w:r w:rsidRPr="00075D33">
        <w:rPr>
          <w:b/>
        </w:rPr>
        <w:t>Mise en place du siège</w:t>
      </w:r>
    </w:p>
    <w:p w14:paraId="18AC321F" w14:textId="77777777" w:rsidR="00B324AA" w:rsidRPr="00676911" w:rsidRDefault="00B324AA" w:rsidP="00B324AA">
      <w:pPr>
        <w:pStyle w:val="SingleTxtG"/>
        <w:ind w:left="2268"/>
        <w:rPr>
          <w:b/>
        </w:rPr>
      </w:pPr>
      <w:r w:rsidRPr="00676911">
        <w:rPr>
          <w:b/>
        </w:rPr>
        <w:tab/>
        <w:t>Régler l</w:t>
      </w:r>
      <w:r w:rsidR="00B4782D">
        <w:rPr>
          <w:b/>
        </w:rPr>
        <w:t>’</w:t>
      </w:r>
      <w:r w:rsidRPr="00676911">
        <w:rPr>
          <w:b/>
        </w:rPr>
        <w:t>appuie</w:t>
      </w:r>
      <w:r w:rsidRPr="00676911">
        <w:rPr>
          <w:b/>
        </w:rPr>
        <w:noBreakHyphen/>
        <w:t>tête réglable de telle manière que son sommet soit situé à l</w:t>
      </w:r>
      <w:r w:rsidR="00B4782D">
        <w:rPr>
          <w:b/>
        </w:rPr>
        <w:t>’</w:t>
      </w:r>
      <w:r w:rsidRPr="00676911">
        <w:rPr>
          <w:b/>
        </w:rPr>
        <w:t>une des valeurs de hauteur prescrites ci</w:t>
      </w:r>
      <w:r w:rsidRPr="00676911">
        <w:rPr>
          <w:b/>
        </w:rPr>
        <w:noBreakHyphen/>
        <w:t xml:space="preserve">après, </w:t>
      </w:r>
      <w:r>
        <w:rPr>
          <w:b/>
        </w:rPr>
        <w:t>sur</w:t>
      </w:r>
      <w:r w:rsidRPr="00676911">
        <w:rPr>
          <w:b/>
        </w:rPr>
        <w:t xml:space="preserve"> l</w:t>
      </w:r>
      <w:r w:rsidR="00B4782D">
        <w:rPr>
          <w:b/>
        </w:rPr>
        <w:t>’</w:t>
      </w:r>
      <w:r w:rsidRPr="00676911">
        <w:rPr>
          <w:b/>
        </w:rPr>
        <w:t>une quelconque des positions de réglage de la distance tête/appuie</w:t>
      </w:r>
      <w:r w:rsidRPr="00676911">
        <w:rPr>
          <w:b/>
        </w:rPr>
        <w:noBreakHyphen/>
        <w:t>tête</w:t>
      </w:r>
      <w:r w:rsidR="00A44AE3">
        <w:rPr>
          <w:b/>
        </w:rPr>
        <w:t> :</w:t>
      </w:r>
    </w:p>
    <w:p w14:paraId="210B897C" w14:textId="77777777" w:rsidR="00B324AA" w:rsidRPr="00676911" w:rsidRDefault="00B324AA" w:rsidP="00B324AA">
      <w:pPr>
        <w:pStyle w:val="SingleTxtG"/>
        <w:tabs>
          <w:tab w:val="left" w:pos="2268"/>
        </w:tabs>
        <w:ind w:left="2268" w:hanging="1134"/>
        <w:rPr>
          <w:b/>
        </w:rPr>
      </w:pPr>
      <w:r w:rsidRPr="00676911">
        <w:rPr>
          <w:b/>
        </w:rPr>
        <w:t>2.1.1</w:t>
      </w:r>
      <w:r w:rsidRPr="00676911">
        <w:rPr>
          <w:b/>
        </w:rPr>
        <w:tab/>
        <w:t>Pour les places assises avant latérales</w:t>
      </w:r>
      <w:r w:rsidR="00A44AE3">
        <w:rPr>
          <w:b/>
        </w:rPr>
        <w:t> :</w:t>
      </w:r>
    </w:p>
    <w:p w14:paraId="52A612B1" w14:textId="77777777" w:rsidR="00B324AA" w:rsidRPr="00676911" w:rsidRDefault="00B324AA" w:rsidP="00B324AA">
      <w:pPr>
        <w:pStyle w:val="SingleTxtG"/>
        <w:tabs>
          <w:tab w:val="left" w:pos="2268"/>
        </w:tabs>
        <w:ind w:left="2268" w:hanging="1134"/>
        <w:rPr>
          <w:b/>
        </w:rPr>
      </w:pPr>
      <w:r w:rsidRPr="00676911">
        <w:rPr>
          <w:b/>
        </w:rPr>
        <w:t>2.1.1.1</w:t>
      </w:r>
      <w:r w:rsidRPr="00676911">
        <w:rPr>
          <w:b/>
        </w:rPr>
        <w:tab/>
        <w:t>La position la plus haute</w:t>
      </w:r>
      <w:r w:rsidR="00A44AE3">
        <w:rPr>
          <w:b/>
        </w:rPr>
        <w:t> ;</w:t>
      </w:r>
      <w:r w:rsidRPr="00676911">
        <w:rPr>
          <w:b/>
        </w:rPr>
        <w:t xml:space="preserve"> et</w:t>
      </w:r>
    </w:p>
    <w:p w14:paraId="4827F66E" w14:textId="77777777" w:rsidR="00B324AA" w:rsidRDefault="00B324AA" w:rsidP="00B324AA">
      <w:pPr>
        <w:pStyle w:val="SingleTxtG"/>
        <w:tabs>
          <w:tab w:val="left" w:pos="2268"/>
        </w:tabs>
        <w:ind w:left="2268" w:hanging="1134"/>
        <w:rPr>
          <w:b/>
        </w:rPr>
      </w:pPr>
      <w:r w:rsidRPr="00676911">
        <w:rPr>
          <w:b/>
        </w:rPr>
        <w:t>2.1.1.2</w:t>
      </w:r>
      <w:r w:rsidRPr="00676911">
        <w:rPr>
          <w:b/>
        </w:rPr>
        <w:tab/>
        <w:t>Une valeur qui ne soit pas inférieure à</w:t>
      </w:r>
      <w:r>
        <w:rPr>
          <w:b/>
        </w:rPr>
        <w:t xml:space="preserve"> 830 mm</w:t>
      </w:r>
      <w:r w:rsidRPr="00676911">
        <w:rPr>
          <w:b/>
        </w:rPr>
        <w:t xml:space="preserve"> </w:t>
      </w:r>
      <w:r>
        <w:rPr>
          <w:b/>
        </w:rPr>
        <w:t>et qui en soit</w:t>
      </w:r>
      <w:r w:rsidRPr="00676911">
        <w:rPr>
          <w:b/>
        </w:rPr>
        <w:t xml:space="preserve"> l</w:t>
      </w:r>
      <w:r>
        <w:rPr>
          <w:b/>
        </w:rPr>
        <w:t>a</w:t>
      </w:r>
      <w:r w:rsidRPr="00676911">
        <w:rPr>
          <w:b/>
        </w:rPr>
        <w:t xml:space="preserve"> plus proche possible</w:t>
      </w:r>
      <w:r w:rsidR="00A44AE3">
        <w:rPr>
          <w:b/>
        </w:rPr>
        <w:t> ;</w:t>
      </w:r>
    </w:p>
    <w:p w14:paraId="4025A38A" w14:textId="77777777" w:rsidR="00B324AA" w:rsidRPr="00676911" w:rsidRDefault="00B324AA" w:rsidP="00B324AA">
      <w:pPr>
        <w:pStyle w:val="SingleTxtG"/>
        <w:tabs>
          <w:tab w:val="left" w:pos="2268"/>
        </w:tabs>
        <w:ind w:left="2268" w:hanging="1134"/>
        <w:rPr>
          <w:b/>
        </w:rPr>
      </w:pPr>
      <w:r w:rsidRPr="00676911">
        <w:rPr>
          <w:b/>
        </w:rPr>
        <w:t>2.1.2</w:t>
      </w:r>
      <w:r w:rsidRPr="00676911">
        <w:rPr>
          <w:b/>
        </w:rPr>
        <w:tab/>
        <w:t>Pour les places assises arrière latérales et avant centrale</w:t>
      </w:r>
      <w:r>
        <w:rPr>
          <w:b/>
        </w:rPr>
        <w:t>s</w:t>
      </w:r>
      <w:r w:rsidR="00A44AE3">
        <w:rPr>
          <w:b/>
        </w:rPr>
        <w:t> :</w:t>
      </w:r>
    </w:p>
    <w:p w14:paraId="7EFFCD34" w14:textId="77777777" w:rsidR="00B324AA" w:rsidRPr="00676911" w:rsidRDefault="00B324AA" w:rsidP="00B324AA">
      <w:pPr>
        <w:pStyle w:val="SingleTxtG"/>
        <w:tabs>
          <w:tab w:val="left" w:pos="2268"/>
        </w:tabs>
        <w:ind w:left="2268" w:hanging="1134"/>
        <w:rPr>
          <w:b/>
        </w:rPr>
      </w:pPr>
      <w:r w:rsidRPr="00676911">
        <w:rPr>
          <w:b/>
        </w:rPr>
        <w:t>2.1.2.1</w:t>
      </w:r>
      <w:r w:rsidRPr="00676911">
        <w:rPr>
          <w:b/>
        </w:rPr>
        <w:tab/>
        <w:t>La position la plus haute</w:t>
      </w:r>
      <w:r w:rsidR="00A44AE3">
        <w:rPr>
          <w:b/>
        </w:rPr>
        <w:t> ;</w:t>
      </w:r>
      <w:r w:rsidRPr="00676911">
        <w:rPr>
          <w:b/>
        </w:rPr>
        <w:t xml:space="preserve"> et</w:t>
      </w:r>
    </w:p>
    <w:p w14:paraId="36704F8F" w14:textId="77777777" w:rsidR="00B324AA" w:rsidRPr="00676911" w:rsidRDefault="00B324AA" w:rsidP="00B324AA">
      <w:pPr>
        <w:pStyle w:val="SingleTxtG"/>
        <w:tabs>
          <w:tab w:val="left" w:pos="2268"/>
        </w:tabs>
        <w:ind w:left="2268" w:hanging="1134"/>
        <w:rPr>
          <w:b/>
        </w:rPr>
      </w:pPr>
      <w:r w:rsidRPr="00676911">
        <w:rPr>
          <w:b/>
        </w:rPr>
        <w:t>2.1.2.2</w:t>
      </w:r>
      <w:r w:rsidRPr="00676911">
        <w:rPr>
          <w:b/>
        </w:rPr>
        <w:tab/>
        <w:t xml:space="preserve">Une valeur qui ne soit pas inférieure à, </w:t>
      </w:r>
      <w:r>
        <w:rPr>
          <w:b/>
        </w:rPr>
        <w:t>et</w:t>
      </w:r>
      <w:r w:rsidRPr="00676911">
        <w:rPr>
          <w:b/>
        </w:rPr>
        <w:t xml:space="preserve"> </w:t>
      </w:r>
      <w:r>
        <w:rPr>
          <w:b/>
        </w:rPr>
        <w:t>qui soit l</w:t>
      </w:r>
      <w:r w:rsidRPr="00676911">
        <w:rPr>
          <w:b/>
        </w:rPr>
        <w:t>a plus proche possible de 7</w:t>
      </w:r>
      <w:r>
        <w:rPr>
          <w:b/>
        </w:rPr>
        <w:t>2</w:t>
      </w:r>
      <w:r w:rsidRPr="00676911">
        <w:rPr>
          <w:b/>
        </w:rPr>
        <w:t>0</w:t>
      </w:r>
      <w:r>
        <w:rPr>
          <w:b/>
        </w:rPr>
        <w:t xml:space="preserve"> </w:t>
      </w:r>
      <w:r w:rsidRPr="00676911">
        <w:rPr>
          <w:b/>
        </w:rPr>
        <w:t>mm</w:t>
      </w:r>
      <w:r w:rsidR="00A44AE3">
        <w:rPr>
          <w:b/>
        </w:rPr>
        <w:t> ;</w:t>
      </w:r>
    </w:p>
    <w:p w14:paraId="0DA8EA9B" w14:textId="77777777" w:rsidR="00B324AA" w:rsidRPr="00676911" w:rsidRDefault="00B324AA" w:rsidP="00B324AA">
      <w:pPr>
        <w:pStyle w:val="SingleTxtG"/>
        <w:tabs>
          <w:tab w:val="left" w:pos="2268"/>
        </w:tabs>
        <w:ind w:left="2268" w:hanging="1134"/>
        <w:rPr>
          <w:b/>
        </w:rPr>
      </w:pPr>
      <w:r w:rsidRPr="00676911">
        <w:rPr>
          <w:b/>
        </w:rPr>
        <w:t>2.1.3</w:t>
      </w:r>
      <w:r w:rsidRPr="00676911">
        <w:rPr>
          <w:b/>
        </w:rPr>
        <w:tab/>
        <w:t>Pour les places assises arrière centrales</w:t>
      </w:r>
      <w:r w:rsidR="00A44AE3">
        <w:rPr>
          <w:b/>
        </w:rPr>
        <w:t> :</w:t>
      </w:r>
    </w:p>
    <w:p w14:paraId="243D04FE" w14:textId="77777777" w:rsidR="00B324AA" w:rsidRPr="00676911" w:rsidRDefault="00B324AA" w:rsidP="00B324AA">
      <w:pPr>
        <w:pStyle w:val="SingleTxtG"/>
        <w:tabs>
          <w:tab w:val="left" w:pos="2268"/>
        </w:tabs>
        <w:ind w:left="2268" w:hanging="1134"/>
        <w:rPr>
          <w:b/>
        </w:rPr>
      </w:pPr>
      <w:r w:rsidRPr="00676911">
        <w:rPr>
          <w:b/>
        </w:rPr>
        <w:t>2.1.3.1</w:t>
      </w:r>
      <w:r w:rsidRPr="00676911">
        <w:rPr>
          <w:b/>
        </w:rPr>
        <w:tab/>
        <w:t>La position la plus haute</w:t>
      </w:r>
      <w:r w:rsidR="00A44AE3">
        <w:rPr>
          <w:b/>
        </w:rPr>
        <w:t> ;</w:t>
      </w:r>
      <w:r w:rsidRPr="00676911">
        <w:rPr>
          <w:b/>
        </w:rPr>
        <w:t xml:space="preserve"> et</w:t>
      </w:r>
    </w:p>
    <w:p w14:paraId="53F53F17" w14:textId="77777777" w:rsidR="00B324AA" w:rsidRPr="00676911" w:rsidRDefault="00B324AA" w:rsidP="00B324AA">
      <w:pPr>
        <w:pStyle w:val="SingleTxtG"/>
        <w:tabs>
          <w:tab w:val="left" w:pos="2268"/>
        </w:tabs>
        <w:ind w:left="2268" w:hanging="1134"/>
        <w:rPr>
          <w:b/>
        </w:rPr>
      </w:pPr>
      <w:r w:rsidRPr="00676911">
        <w:rPr>
          <w:b/>
        </w:rPr>
        <w:t>2.1.3.2</w:t>
      </w:r>
      <w:r w:rsidRPr="00676911">
        <w:rPr>
          <w:b/>
        </w:rPr>
        <w:tab/>
        <w:t xml:space="preserve">Une valeur qui ne soit pas inférieure à, </w:t>
      </w:r>
      <w:r>
        <w:rPr>
          <w:b/>
        </w:rPr>
        <w:t>et</w:t>
      </w:r>
      <w:r w:rsidRPr="00676911">
        <w:rPr>
          <w:b/>
        </w:rPr>
        <w:t xml:space="preserve"> </w:t>
      </w:r>
      <w:r>
        <w:rPr>
          <w:b/>
        </w:rPr>
        <w:t xml:space="preserve">qui soit </w:t>
      </w:r>
      <w:r w:rsidRPr="00676911">
        <w:rPr>
          <w:b/>
        </w:rPr>
        <w:t>la plus proche possible de 700</w:t>
      </w:r>
      <w:r>
        <w:rPr>
          <w:b/>
        </w:rPr>
        <w:t xml:space="preserve"> </w:t>
      </w:r>
      <w:r w:rsidRPr="00676911">
        <w:rPr>
          <w:b/>
        </w:rPr>
        <w:t>mm.</w:t>
      </w:r>
    </w:p>
    <w:p w14:paraId="028245C1" w14:textId="77777777" w:rsidR="00B324AA" w:rsidRPr="00676911" w:rsidRDefault="00B324AA" w:rsidP="00B324AA">
      <w:pPr>
        <w:pStyle w:val="SingleTxtG"/>
        <w:tabs>
          <w:tab w:val="left" w:pos="2268"/>
        </w:tabs>
        <w:ind w:left="2268" w:hanging="1134"/>
        <w:rPr>
          <w:b/>
        </w:rPr>
      </w:pPr>
      <w:r w:rsidRPr="00676911">
        <w:rPr>
          <w:b/>
        </w:rPr>
        <w:t>2.2</w:t>
      </w:r>
      <w:r w:rsidRPr="00676911">
        <w:rPr>
          <w:b/>
        </w:rPr>
        <w:tab/>
        <w:t>Orienter un dispositif d</w:t>
      </w:r>
      <w:r w:rsidR="00B4782D">
        <w:rPr>
          <w:b/>
        </w:rPr>
        <w:t>’</w:t>
      </w:r>
      <w:r w:rsidRPr="00676911">
        <w:rPr>
          <w:b/>
        </w:rPr>
        <w:t>essai cylindrique ayant un diamètre de</w:t>
      </w:r>
      <w:r>
        <w:rPr>
          <w:b/>
        </w:rPr>
        <w:t xml:space="preserve"> </w:t>
      </w:r>
      <w:r w:rsidRPr="00676911">
        <w:rPr>
          <w:b/>
        </w:rPr>
        <w:t>165</w:t>
      </w:r>
      <w:r>
        <w:rPr>
          <w:b/>
        </w:rPr>
        <w:t xml:space="preserve"> </w:t>
      </w:r>
      <w:r w:rsidRPr="00676911">
        <w:rPr>
          <w:b/>
        </w:rPr>
        <w:sym w:font="Symbol" w:char="F0B1"/>
      </w:r>
      <w:r>
        <w:rPr>
          <w:b/>
        </w:rPr>
        <w:t xml:space="preserve"> </w:t>
      </w:r>
      <w:r w:rsidRPr="00676911">
        <w:rPr>
          <w:b/>
        </w:rPr>
        <w:t>2</w:t>
      </w:r>
      <w:r>
        <w:rPr>
          <w:b/>
        </w:rPr>
        <w:t xml:space="preserve"> </w:t>
      </w:r>
      <w:r w:rsidRPr="00676911">
        <w:rPr>
          <w:b/>
        </w:rPr>
        <w:t>mm en vue en plan (perpendiculairement à l</w:t>
      </w:r>
      <w:r w:rsidR="00B4782D">
        <w:rPr>
          <w:b/>
        </w:rPr>
        <w:t>’</w:t>
      </w:r>
      <w:r w:rsidRPr="00676911">
        <w:rPr>
          <w:b/>
        </w:rPr>
        <w:t>axe de révolution), et une longueur de 152</w:t>
      </w:r>
      <w:r>
        <w:rPr>
          <w:b/>
        </w:rPr>
        <w:t xml:space="preserve"> </w:t>
      </w:r>
      <w:r w:rsidRPr="00676911">
        <w:rPr>
          <w:b/>
        </w:rPr>
        <w:sym w:font="Symbol" w:char="F0B1"/>
      </w:r>
      <w:r>
        <w:rPr>
          <w:b/>
        </w:rPr>
        <w:t xml:space="preserve"> </w:t>
      </w:r>
      <w:r w:rsidRPr="00676911">
        <w:rPr>
          <w:b/>
        </w:rPr>
        <w:t>2</w:t>
      </w:r>
      <w:r>
        <w:rPr>
          <w:b/>
        </w:rPr>
        <w:t xml:space="preserve"> </w:t>
      </w:r>
      <w:r w:rsidRPr="00676911">
        <w:rPr>
          <w:b/>
        </w:rPr>
        <w:t>mm en élévation (celle</w:t>
      </w:r>
      <w:r w:rsidRPr="00676911">
        <w:rPr>
          <w:b/>
        </w:rPr>
        <w:noBreakHyphen/>
        <w:t>ci passant par l</w:t>
      </w:r>
      <w:r w:rsidR="00B4782D">
        <w:rPr>
          <w:b/>
        </w:rPr>
        <w:t>’</w:t>
      </w:r>
      <w:r w:rsidRPr="00676911">
        <w:rPr>
          <w:b/>
        </w:rPr>
        <w:t>axe de révolution), de telle manière que l</w:t>
      </w:r>
      <w:r w:rsidR="00B4782D">
        <w:rPr>
          <w:b/>
        </w:rPr>
        <w:t>’</w:t>
      </w:r>
      <w:r w:rsidRPr="00676911">
        <w:rPr>
          <w:b/>
        </w:rPr>
        <w:t>axe de révolution soit horizontal et situé dans le plan vertical longitudinal passant par le plan de référence vertical longitudinal de l</w:t>
      </w:r>
      <w:r w:rsidR="00B4782D">
        <w:rPr>
          <w:b/>
        </w:rPr>
        <w:t>’</w:t>
      </w:r>
      <w:r w:rsidRPr="00676911">
        <w:rPr>
          <w:b/>
        </w:rPr>
        <w:t>appuie</w:t>
      </w:r>
      <w:r w:rsidRPr="00676911">
        <w:rPr>
          <w:b/>
        </w:rPr>
        <w:noBreakHyphen/>
        <w:t>tête. Placer le point médian de la base du cylindre au contact de l</w:t>
      </w:r>
      <w:r w:rsidR="00B4782D">
        <w:rPr>
          <w:b/>
        </w:rPr>
        <w:t>’</w:t>
      </w:r>
      <w:r w:rsidRPr="00676911">
        <w:rPr>
          <w:b/>
        </w:rPr>
        <w:t>appuie</w:t>
      </w:r>
      <w:r w:rsidRPr="00676911">
        <w:rPr>
          <w:b/>
        </w:rPr>
        <w:noBreakHyphen/>
        <w:t>tête.</w:t>
      </w:r>
    </w:p>
    <w:p w14:paraId="5ABA9BE8" w14:textId="77777777" w:rsidR="00B324AA" w:rsidRPr="00676911" w:rsidRDefault="00B324AA" w:rsidP="00B324AA">
      <w:pPr>
        <w:pStyle w:val="SingleTxtG"/>
        <w:tabs>
          <w:tab w:val="left" w:pos="2268"/>
        </w:tabs>
        <w:ind w:left="2268" w:hanging="1134"/>
        <w:rPr>
          <w:b/>
        </w:rPr>
      </w:pPr>
      <w:r w:rsidRPr="00676911">
        <w:rPr>
          <w:b/>
        </w:rPr>
        <w:t>2.3</w:t>
      </w:r>
      <w:r w:rsidRPr="00676911">
        <w:rPr>
          <w:b/>
        </w:rPr>
        <w:tab/>
        <w:t>Établir la position de référence initiale en appliquant une force verticale dirigée vers le bas de 50</w:t>
      </w:r>
      <w:r>
        <w:rPr>
          <w:b/>
        </w:rPr>
        <w:t xml:space="preserve"> </w:t>
      </w:r>
      <w:r w:rsidRPr="00676911">
        <w:rPr>
          <w:b/>
        </w:rPr>
        <w:sym w:font="Symbol" w:char="F0B1"/>
      </w:r>
      <w:r>
        <w:rPr>
          <w:b/>
        </w:rPr>
        <w:t xml:space="preserve"> </w:t>
      </w:r>
      <w:r w:rsidRPr="00676911">
        <w:rPr>
          <w:b/>
        </w:rPr>
        <w:t>1</w:t>
      </w:r>
      <w:r>
        <w:rPr>
          <w:b/>
        </w:rPr>
        <w:t xml:space="preserve"> </w:t>
      </w:r>
      <w:r w:rsidRPr="00676911">
        <w:rPr>
          <w:b/>
        </w:rPr>
        <w:t>N à la vitesse de 250</w:t>
      </w:r>
      <w:r>
        <w:rPr>
          <w:b/>
        </w:rPr>
        <w:t xml:space="preserve"> </w:t>
      </w:r>
      <w:r w:rsidRPr="00676911">
        <w:rPr>
          <w:b/>
        </w:rPr>
        <w:sym w:font="Symbol" w:char="F0B1"/>
      </w:r>
      <w:r>
        <w:rPr>
          <w:b/>
        </w:rPr>
        <w:t xml:space="preserve"> </w:t>
      </w:r>
      <w:r w:rsidRPr="00676911">
        <w:rPr>
          <w:b/>
        </w:rPr>
        <w:t>50</w:t>
      </w:r>
      <w:r>
        <w:rPr>
          <w:b/>
        </w:rPr>
        <w:t xml:space="preserve"> </w:t>
      </w:r>
      <w:r w:rsidRPr="00676911">
        <w:rPr>
          <w:b/>
        </w:rPr>
        <w:t>N/min. App</w:t>
      </w:r>
      <w:r>
        <w:rPr>
          <w:b/>
        </w:rPr>
        <w:t xml:space="preserve">liquer cette force pendant cinq </w:t>
      </w:r>
      <w:r w:rsidRPr="00676911">
        <w:rPr>
          <w:b/>
        </w:rPr>
        <w:t>secondes puis déterminer la position de référence. Indiquer une position initiale de référence pour l</w:t>
      </w:r>
      <w:r w:rsidR="00B4782D">
        <w:rPr>
          <w:b/>
        </w:rPr>
        <w:t>’</w:t>
      </w:r>
      <w:r w:rsidRPr="00676911">
        <w:rPr>
          <w:b/>
        </w:rPr>
        <w:t>appuie-tête.</w:t>
      </w:r>
    </w:p>
    <w:p w14:paraId="43FC0639" w14:textId="77777777" w:rsidR="00B324AA" w:rsidRPr="00676911" w:rsidRDefault="00B324AA" w:rsidP="00B324AA">
      <w:pPr>
        <w:pStyle w:val="SingleTxtG"/>
        <w:tabs>
          <w:tab w:val="left" w:pos="2268"/>
        </w:tabs>
        <w:ind w:left="2268" w:hanging="1134"/>
        <w:rPr>
          <w:b/>
        </w:rPr>
      </w:pPr>
      <w:r w:rsidRPr="00676911">
        <w:rPr>
          <w:b/>
        </w:rPr>
        <w:t>2.4</w:t>
      </w:r>
      <w:r w:rsidRPr="00676911">
        <w:rPr>
          <w:b/>
        </w:rPr>
        <w:tab/>
      </w:r>
      <w:r w:rsidRPr="00413355">
        <w:rPr>
          <w:b/>
        </w:rPr>
        <w:t>Mesurer la distance verticale comprise entre le point le plus bas du dessous de l</w:t>
      </w:r>
      <w:r w:rsidR="00B4782D">
        <w:rPr>
          <w:b/>
        </w:rPr>
        <w:t>’</w:t>
      </w:r>
      <w:r w:rsidRPr="00413355">
        <w:rPr>
          <w:b/>
        </w:rPr>
        <w:t>appuie</w:t>
      </w:r>
      <w:r w:rsidRPr="00413355">
        <w:rPr>
          <w:b/>
        </w:rPr>
        <w:noBreakHyphen/>
        <w:t>tête et le sommet du dossier</w:t>
      </w:r>
      <w:r w:rsidRPr="00676911">
        <w:rPr>
          <w:b/>
        </w:rPr>
        <w:t xml:space="preserve"> (voir par.</w:t>
      </w:r>
      <w:r>
        <w:rPr>
          <w:b/>
        </w:rPr>
        <w:t xml:space="preserve"> </w:t>
      </w:r>
      <w:r w:rsidRPr="00676911">
        <w:rPr>
          <w:b/>
        </w:rPr>
        <w:t>2.9 de la présente annexe).</w:t>
      </w:r>
    </w:p>
    <w:p w14:paraId="36879B9D" w14:textId="77777777" w:rsidR="00B324AA" w:rsidRPr="00676911" w:rsidRDefault="00B324AA" w:rsidP="00B324AA">
      <w:pPr>
        <w:pStyle w:val="SingleTxtG"/>
        <w:tabs>
          <w:tab w:val="left" w:pos="2268"/>
        </w:tabs>
        <w:ind w:left="2268" w:hanging="1134"/>
        <w:rPr>
          <w:b/>
        </w:rPr>
      </w:pPr>
      <w:r w:rsidRPr="00676911">
        <w:rPr>
          <w:b/>
        </w:rPr>
        <w:t>2.5</w:t>
      </w:r>
      <w:r w:rsidRPr="00676911">
        <w:rPr>
          <w:b/>
        </w:rPr>
        <w:tab/>
        <w:t>Exercer une force croissante à la vitesse de 250</w:t>
      </w:r>
      <w:r>
        <w:rPr>
          <w:b/>
        </w:rPr>
        <w:t xml:space="preserve"> </w:t>
      </w:r>
      <w:r w:rsidRPr="00676911">
        <w:rPr>
          <w:b/>
        </w:rPr>
        <w:sym w:font="Symbol" w:char="F0B1"/>
      </w:r>
      <w:r>
        <w:rPr>
          <w:b/>
        </w:rPr>
        <w:t xml:space="preserve"> </w:t>
      </w:r>
      <w:r w:rsidRPr="00676911">
        <w:rPr>
          <w:b/>
        </w:rPr>
        <w:t>50</w:t>
      </w:r>
      <w:r>
        <w:rPr>
          <w:b/>
        </w:rPr>
        <w:t xml:space="preserve"> </w:t>
      </w:r>
      <w:r w:rsidRPr="00676911">
        <w:rPr>
          <w:b/>
        </w:rPr>
        <w:t>N/min jusqu</w:t>
      </w:r>
      <w:r w:rsidR="00B4782D">
        <w:rPr>
          <w:b/>
        </w:rPr>
        <w:t>’</w:t>
      </w:r>
      <w:r w:rsidRPr="00676911">
        <w:rPr>
          <w:b/>
        </w:rPr>
        <w:t>à une valeur d</w:t>
      </w:r>
      <w:r w:rsidR="00B4782D">
        <w:rPr>
          <w:b/>
        </w:rPr>
        <w:t>’</w:t>
      </w:r>
      <w:r w:rsidRPr="00676911">
        <w:rPr>
          <w:b/>
        </w:rPr>
        <w:t>au moins</w:t>
      </w:r>
      <w:r>
        <w:rPr>
          <w:b/>
        </w:rPr>
        <w:t xml:space="preserve"> </w:t>
      </w:r>
      <w:r w:rsidRPr="00676911">
        <w:rPr>
          <w:b/>
        </w:rPr>
        <w:t>500</w:t>
      </w:r>
      <w:r>
        <w:rPr>
          <w:b/>
        </w:rPr>
        <w:t xml:space="preserve"> </w:t>
      </w:r>
      <w:r w:rsidRPr="00676911">
        <w:rPr>
          <w:b/>
        </w:rPr>
        <w:t>N et maintenir cette force pendant au moins cinq secondes.</w:t>
      </w:r>
    </w:p>
    <w:p w14:paraId="0B69A6E3" w14:textId="77777777" w:rsidR="00B324AA" w:rsidRPr="00676911" w:rsidRDefault="00B324AA" w:rsidP="00B324AA">
      <w:pPr>
        <w:pStyle w:val="SingleTxtG"/>
        <w:tabs>
          <w:tab w:val="left" w:pos="2268"/>
        </w:tabs>
        <w:ind w:left="2268" w:hanging="1134"/>
        <w:rPr>
          <w:b/>
        </w:rPr>
      </w:pPr>
      <w:r w:rsidRPr="00676911">
        <w:rPr>
          <w:b/>
        </w:rPr>
        <w:t>2.6</w:t>
      </w:r>
      <w:r w:rsidRPr="00676911">
        <w:rPr>
          <w:b/>
        </w:rPr>
        <w:tab/>
        <w:t>Rédui</w:t>
      </w:r>
      <w:r>
        <w:rPr>
          <w:b/>
        </w:rPr>
        <w:t xml:space="preserve">re la force à la vitesse de 250 </w:t>
      </w:r>
      <w:r w:rsidRPr="00676911">
        <w:rPr>
          <w:b/>
        </w:rPr>
        <w:sym w:font="Symbol" w:char="F0B1"/>
      </w:r>
      <w:r>
        <w:rPr>
          <w:b/>
        </w:rPr>
        <w:t xml:space="preserve"> 50 </w:t>
      </w:r>
      <w:r w:rsidRPr="00676911">
        <w:rPr>
          <w:b/>
        </w:rPr>
        <w:t>N/min jusqu</w:t>
      </w:r>
      <w:r w:rsidR="00B4782D">
        <w:rPr>
          <w:b/>
        </w:rPr>
        <w:t>’</w:t>
      </w:r>
      <w:r w:rsidRPr="00676911">
        <w:rPr>
          <w:b/>
        </w:rPr>
        <w:t>à ce qu</w:t>
      </w:r>
      <w:r w:rsidR="00B4782D">
        <w:rPr>
          <w:b/>
        </w:rPr>
        <w:t>’</w:t>
      </w:r>
      <w:r w:rsidRPr="00676911">
        <w:rPr>
          <w:b/>
        </w:rPr>
        <w:t>elle soit égale à zéro. La maintenir à cette valeur pendant deux minutes au maximum, puis la porter à 50</w:t>
      </w:r>
      <w:r>
        <w:rPr>
          <w:b/>
        </w:rPr>
        <w:t xml:space="preserve"> </w:t>
      </w:r>
      <w:r w:rsidRPr="00676911">
        <w:rPr>
          <w:b/>
        </w:rPr>
        <w:sym w:font="Symbol" w:char="F0B1"/>
      </w:r>
      <w:r>
        <w:rPr>
          <w:b/>
        </w:rPr>
        <w:t xml:space="preserve"> </w:t>
      </w:r>
      <w:r w:rsidRPr="00676911">
        <w:rPr>
          <w:b/>
        </w:rPr>
        <w:t>1</w:t>
      </w:r>
      <w:r>
        <w:rPr>
          <w:b/>
        </w:rPr>
        <w:t xml:space="preserve"> </w:t>
      </w:r>
      <w:r w:rsidRPr="00676911">
        <w:rPr>
          <w:b/>
        </w:rPr>
        <w:t>N à la vitesse de 250</w:t>
      </w:r>
      <w:r>
        <w:rPr>
          <w:b/>
        </w:rPr>
        <w:t xml:space="preserve"> </w:t>
      </w:r>
      <w:r w:rsidRPr="00676911">
        <w:rPr>
          <w:b/>
        </w:rPr>
        <w:sym w:font="Symbol" w:char="F0B1"/>
      </w:r>
      <w:r>
        <w:rPr>
          <w:b/>
        </w:rPr>
        <w:t xml:space="preserve"> </w:t>
      </w:r>
      <w:r w:rsidRPr="00676911">
        <w:rPr>
          <w:b/>
        </w:rPr>
        <w:t>50</w:t>
      </w:r>
      <w:r>
        <w:rPr>
          <w:b/>
        </w:rPr>
        <w:t xml:space="preserve"> </w:t>
      </w:r>
      <w:r w:rsidRPr="00676911">
        <w:rPr>
          <w:b/>
        </w:rPr>
        <w:t>N/min. La</w:t>
      </w:r>
      <w:r>
        <w:rPr>
          <w:b/>
        </w:rPr>
        <w:t xml:space="preserve"> </w:t>
      </w:r>
      <w:r w:rsidRPr="00676911">
        <w:rPr>
          <w:b/>
        </w:rPr>
        <w:t xml:space="preserve">maintenir à cette valeur et au bout de cinq secondes, déterminer la position du dispositif cylindrique par rapport à sa position de référence initiale. </w:t>
      </w:r>
    </w:p>
    <w:p w14:paraId="6F340590" w14:textId="77777777" w:rsidR="00B324AA" w:rsidRPr="00413355" w:rsidRDefault="00B324AA" w:rsidP="00B324AA">
      <w:pPr>
        <w:pStyle w:val="SingleTxtG"/>
        <w:tabs>
          <w:tab w:val="left" w:pos="2268"/>
        </w:tabs>
        <w:ind w:left="2268" w:hanging="1134"/>
        <w:rPr>
          <w:b/>
        </w:rPr>
      </w:pPr>
      <w:r w:rsidRPr="00413355">
        <w:rPr>
          <w:b/>
        </w:rPr>
        <w:lastRenderedPageBreak/>
        <w:t>2.7</w:t>
      </w:r>
      <w:r w:rsidRPr="00413355">
        <w:rPr>
          <w:b/>
        </w:rPr>
        <w:tab/>
        <w:t>Mesurer de nouveau la distance verticale comprise entre le point le plus bas du dessous de l</w:t>
      </w:r>
      <w:r w:rsidR="00B4782D">
        <w:rPr>
          <w:b/>
        </w:rPr>
        <w:t>’</w:t>
      </w:r>
      <w:r w:rsidRPr="00413355">
        <w:rPr>
          <w:b/>
        </w:rPr>
        <w:t>appuie</w:t>
      </w:r>
      <w:r w:rsidRPr="00413355">
        <w:rPr>
          <w:b/>
        </w:rPr>
        <w:noBreakHyphen/>
        <w:t>tête et le sommet du dossier (voir par.</w:t>
      </w:r>
      <w:r>
        <w:rPr>
          <w:b/>
        </w:rPr>
        <w:t xml:space="preserve"> </w:t>
      </w:r>
      <w:r w:rsidRPr="00413355">
        <w:rPr>
          <w:b/>
        </w:rPr>
        <w:t>2.9 de la présente annexe).</w:t>
      </w:r>
    </w:p>
    <w:p w14:paraId="39C660DF" w14:textId="77777777" w:rsidR="00B324AA" w:rsidRPr="00676911" w:rsidRDefault="00B324AA" w:rsidP="00B324AA">
      <w:pPr>
        <w:pStyle w:val="SingleTxtG"/>
        <w:tabs>
          <w:tab w:val="left" w:pos="2268"/>
        </w:tabs>
        <w:ind w:left="2268" w:hanging="1134"/>
        <w:rPr>
          <w:b/>
        </w:rPr>
      </w:pPr>
      <w:r w:rsidRPr="00676911">
        <w:rPr>
          <w:b/>
        </w:rPr>
        <w:t>2.8</w:t>
      </w:r>
      <w:r w:rsidRPr="00676911">
        <w:rPr>
          <w:b/>
        </w:rPr>
        <w:tab/>
        <w:t>Comparer les mesures effectuées conformément aux paragraphes</w:t>
      </w:r>
      <w:r>
        <w:rPr>
          <w:b/>
        </w:rPr>
        <w:t xml:space="preserve"> </w:t>
      </w:r>
      <w:r w:rsidRPr="00676911">
        <w:rPr>
          <w:b/>
        </w:rPr>
        <w:t>2.4 et</w:t>
      </w:r>
      <w:r>
        <w:rPr>
          <w:b/>
        </w:rPr>
        <w:t xml:space="preserve"> </w:t>
      </w:r>
      <w:r w:rsidRPr="00676911">
        <w:rPr>
          <w:b/>
        </w:rPr>
        <w:t>2.7 de la présente annexe. La différence entre ces deux mesures ne doit pas être supérieure à la valeur indiquée au paragraphe</w:t>
      </w:r>
      <w:r>
        <w:rPr>
          <w:b/>
        </w:rPr>
        <w:t xml:space="preserve"> </w:t>
      </w:r>
      <w:r w:rsidRPr="00676911">
        <w:rPr>
          <w:b/>
        </w:rPr>
        <w:t>5.</w:t>
      </w:r>
      <w:r>
        <w:rPr>
          <w:b/>
        </w:rPr>
        <w:t>7.4</w:t>
      </w:r>
      <w:r w:rsidRPr="00676911">
        <w:rPr>
          <w:b/>
        </w:rPr>
        <w:t xml:space="preserve"> du présent </w:t>
      </w:r>
      <w:r>
        <w:rPr>
          <w:b/>
        </w:rPr>
        <w:t>R</w:t>
      </w:r>
      <w:r w:rsidRPr="00676911">
        <w:rPr>
          <w:b/>
        </w:rPr>
        <w:t>èglement.</w:t>
      </w:r>
    </w:p>
    <w:p w14:paraId="0A7F12B9" w14:textId="77777777" w:rsidR="00B324AA" w:rsidRDefault="00B324AA" w:rsidP="00B324AA">
      <w:pPr>
        <w:pStyle w:val="SingleTxtG"/>
        <w:tabs>
          <w:tab w:val="left" w:pos="2268"/>
        </w:tabs>
        <w:ind w:left="2268" w:hanging="1134"/>
        <w:rPr>
          <w:rFonts w:eastAsia="MS Mincho"/>
          <w:b/>
          <w:lang w:eastAsia="ja-JP"/>
        </w:rPr>
      </w:pPr>
      <w:r w:rsidRPr="00413355">
        <w:rPr>
          <w:b/>
        </w:rPr>
        <w:t>2.9</w:t>
      </w:r>
      <w:r w:rsidRPr="00676911">
        <w:rPr>
          <w:rFonts w:eastAsia="MS Mincho"/>
          <w:b/>
          <w:lang w:eastAsia="ja-JP"/>
        </w:rPr>
        <w:tab/>
        <w:t>Si la forme de l</w:t>
      </w:r>
      <w:r w:rsidR="00B4782D">
        <w:rPr>
          <w:rFonts w:eastAsia="MS Mincho"/>
          <w:b/>
          <w:lang w:eastAsia="ja-JP"/>
        </w:rPr>
        <w:t>’</w:t>
      </w:r>
      <w:r w:rsidRPr="00676911">
        <w:rPr>
          <w:rFonts w:eastAsia="MS Mincho"/>
          <w:b/>
          <w:lang w:eastAsia="ja-JP"/>
        </w:rPr>
        <w:t>appuie</w:t>
      </w:r>
      <w:r w:rsidRPr="00676911">
        <w:rPr>
          <w:rFonts w:eastAsia="MS Mincho"/>
          <w:b/>
          <w:lang w:eastAsia="ja-JP"/>
        </w:rPr>
        <w:noBreakHyphen/>
        <w:t>tête est telle qu</w:t>
      </w:r>
      <w:r w:rsidR="00B4782D">
        <w:rPr>
          <w:rFonts w:eastAsia="MS Mincho"/>
          <w:b/>
          <w:lang w:eastAsia="ja-JP"/>
        </w:rPr>
        <w:t>’</w:t>
      </w:r>
      <w:r w:rsidRPr="00676911">
        <w:rPr>
          <w:rFonts w:eastAsia="MS Mincho"/>
          <w:b/>
          <w:lang w:eastAsia="ja-JP"/>
        </w:rPr>
        <w:t>il ne soit pas possible d</w:t>
      </w:r>
      <w:r w:rsidR="00B4782D">
        <w:rPr>
          <w:rFonts w:eastAsia="MS Mincho"/>
          <w:b/>
          <w:lang w:eastAsia="ja-JP"/>
        </w:rPr>
        <w:t>’</w:t>
      </w:r>
      <w:r w:rsidRPr="00676911">
        <w:rPr>
          <w:rFonts w:eastAsia="MS Mincho"/>
          <w:b/>
          <w:lang w:eastAsia="ja-JP"/>
        </w:rPr>
        <w:t>effectuer la mesure de hauteur par rapport au sommet du dossier du siège, la mesure verticale doit se faire à partir d</w:t>
      </w:r>
      <w:r w:rsidR="00B4782D">
        <w:rPr>
          <w:rFonts w:eastAsia="MS Mincho"/>
          <w:b/>
          <w:lang w:eastAsia="ja-JP"/>
        </w:rPr>
        <w:t>’</w:t>
      </w:r>
      <w:r w:rsidRPr="00676911">
        <w:rPr>
          <w:rFonts w:eastAsia="MS Mincho"/>
          <w:b/>
          <w:lang w:eastAsia="ja-JP"/>
        </w:rPr>
        <w:t>une ligne horizontale tracée sur la face avant du dossier du siège à au moins 25</w:t>
      </w:r>
      <w:r>
        <w:rPr>
          <w:rFonts w:eastAsia="MS Mincho"/>
          <w:b/>
          <w:lang w:eastAsia="ja-JP"/>
        </w:rPr>
        <w:t xml:space="preserve"> </w:t>
      </w:r>
      <w:r w:rsidRPr="00676911">
        <w:rPr>
          <w:rFonts w:eastAsia="MS Mincho"/>
          <w:b/>
          <w:lang w:eastAsia="ja-JP"/>
        </w:rPr>
        <w:t>mm en dessous du point le plus bas de l</w:t>
      </w:r>
      <w:r w:rsidR="00B4782D">
        <w:rPr>
          <w:rFonts w:eastAsia="MS Mincho"/>
          <w:b/>
          <w:lang w:eastAsia="ja-JP"/>
        </w:rPr>
        <w:t>’</w:t>
      </w:r>
      <w:r w:rsidRPr="00676911">
        <w:rPr>
          <w:rFonts w:eastAsia="MS Mincho"/>
          <w:b/>
          <w:lang w:eastAsia="ja-JP"/>
        </w:rPr>
        <w:t>appuie</w:t>
      </w:r>
      <w:r w:rsidRPr="00676911">
        <w:rPr>
          <w:rFonts w:eastAsia="MS Mincho"/>
          <w:b/>
          <w:lang w:eastAsia="ja-JP"/>
        </w:rPr>
        <w:noBreakHyphen/>
        <w:t>tête, la distance étant mesurée entre cette ligne et le dessous de l</w:t>
      </w:r>
      <w:r w:rsidR="00B4782D">
        <w:rPr>
          <w:rFonts w:eastAsia="MS Mincho"/>
          <w:b/>
          <w:lang w:eastAsia="ja-JP"/>
        </w:rPr>
        <w:t>’</w:t>
      </w:r>
      <w:r w:rsidRPr="00676911">
        <w:rPr>
          <w:rFonts w:eastAsia="MS Mincho"/>
          <w:b/>
          <w:lang w:eastAsia="ja-JP"/>
        </w:rPr>
        <w:t>appuie</w:t>
      </w:r>
      <w:r w:rsidRPr="00676911">
        <w:rPr>
          <w:rFonts w:eastAsia="MS Mincho"/>
          <w:b/>
          <w:lang w:eastAsia="ja-JP"/>
        </w:rPr>
        <w:noBreakHyphen/>
        <w:t>tête.</w:t>
      </w:r>
    </w:p>
    <w:p w14:paraId="47FDF02A" w14:textId="77777777" w:rsidR="00CD6DA3" w:rsidRDefault="00B324AA" w:rsidP="001F39D7">
      <w:pPr>
        <w:pStyle w:val="HChG"/>
      </w:pPr>
      <w:r>
        <w:rPr>
          <w:rFonts w:eastAsia="MS Mincho"/>
          <w:lang w:eastAsia="ja-JP"/>
        </w:rPr>
        <w:br w:type="page"/>
      </w:r>
      <w:r w:rsidR="00CD6DA3">
        <w:lastRenderedPageBreak/>
        <w:t>Annexe 14</w:t>
      </w:r>
    </w:p>
    <w:p w14:paraId="73F3547F" w14:textId="77777777" w:rsidR="00CD6DA3" w:rsidRPr="00D158E2" w:rsidRDefault="00CD6DA3" w:rsidP="001F39D7">
      <w:pPr>
        <w:pStyle w:val="HChG"/>
      </w:pPr>
      <w:r>
        <w:tab/>
      </w:r>
      <w:r>
        <w:tab/>
      </w:r>
      <w:r w:rsidRPr="00D158E2">
        <w:t>Procédure d</w:t>
      </w:r>
      <w:r w:rsidR="00B4782D">
        <w:t>’</w:t>
      </w:r>
      <w:r w:rsidRPr="00D158E2">
        <w:t xml:space="preserve">essai pour le contrôle de la résistance dynamique </w:t>
      </w:r>
    </w:p>
    <w:p w14:paraId="58FD72CA" w14:textId="77777777" w:rsidR="00CD6DA3" w:rsidRPr="00B52A5D" w:rsidRDefault="00CD6DA3" w:rsidP="00CD6DA3">
      <w:pPr>
        <w:pStyle w:val="SingleTxtG"/>
        <w:tabs>
          <w:tab w:val="left" w:pos="2268"/>
        </w:tabs>
        <w:ind w:left="2268" w:hanging="1134"/>
        <w:jc w:val="left"/>
        <w:rPr>
          <w:b/>
        </w:rPr>
      </w:pPr>
      <w:r w:rsidRPr="00B52A5D">
        <w:rPr>
          <w:b/>
        </w:rPr>
        <w:t>1.</w:t>
      </w:r>
      <w:r w:rsidRPr="00B52A5D">
        <w:rPr>
          <w:b/>
        </w:rPr>
        <w:tab/>
        <w:t xml:space="preserve">Objet </w:t>
      </w:r>
    </w:p>
    <w:p w14:paraId="0E298388" w14:textId="77777777" w:rsidR="00CD6DA3" w:rsidRPr="00BC302B" w:rsidRDefault="00CD6DA3" w:rsidP="00CD6DA3">
      <w:pPr>
        <w:pStyle w:val="SingleTxtG"/>
        <w:ind w:left="2268"/>
        <w:rPr>
          <w:b/>
        </w:rPr>
      </w:pPr>
      <w:r w:rsidRPr="00B52A5D">
        <w:tab/>
      </w:r>
      <w:r w:rsidRPr="00BC302B">
        <w:rPr>
          <w:b/>
        </w:rPr>
        <w:t>Démontrer l</w:t>
      </w:r>
      <w:r>
        <w:rPr>
          <w:b/>
        </w:rPr>
        <w:t xml:space="preserve">a conformité avec le paragraphe </w:t>
      </w:r>
      <w:r w:rsidRPr="00BC302B">
        <w:rPr>
          <w:b/>
        </w:rPr>
        <w:t>5.9 conformément à la présente annexe, en utilisant un mannequin BioRID</w:t>
      </w:r>
      <w:r>
        <w:rPr>
          <w:b/>
        </w:rPr>
        <w:t xml:space="preserve"> </w:t>
      </w:r>
      <w:r w:rsidRPr="00BC302B">
        <w:rPr>
          <w:b/>
        </w:rPr>
        <w:t>II ONU homme du 50</w:t>
      </w:r>
      <w:r w:rsidRPr="00BC302B">
        <w:rPr>
          <w:b/>
          <w:vertAlign w:val="superscript"/>
        </w:rPr>
        <w:t>e</w:t>
      </w:r>
      <w:r>
        <w:rPr>
          <w:b/>
        </w:rPr>
        <w:t xml:space="preserve"> </w:t>
      </w:r>
      <w:r w:rsidRPr="00BC302B">
        <w:rPr>
          <w:b/>
        </w:rPr>
        <w:t>centile</w:t>
      </w:r>
      <w:r>
        <w:rPr>
          <w:b/>
        </w:rPr>
        <w:t>.</w:t>
      </w:r>
    </w:p>
    <w:p w14:paraId="69A7AB35" w14:textId="77777777" w:rsidR="00CD6DA3" w:rsidRDefault="00CD6DA3" w:rsidP="00CD6DA3">
      <w:pPr>
        <w:pStyle w:val="SingleTxtG"/>
        <w:tabs>
          <w:tab w:val="left" w:pos="2268"/>
        </w:tabs>
        <w:ind w:left="2268" w:hanging="1134"/>
        <w:jc w:val="left"/>
        <w:rPr>
          <w:b/>
        </w:rPr>
      </w:pPr>
      <w:r w:rsidRPr="00B52A5D">
        <w:rPr>
          <w:b/>
        </w:rPr>
        <w:t>2.</w:t>
      </w:r>
      <w:r w:rsidRPr="00B52A5D">
        <w:rPr>
          <w:b/>
        </w:rPr>
        <w:tab/>
        <w:t>Matériel d</w:t>
      </w:r>
      <w:r w:rsidR="00B4782D">
        <w:rPr>
          <w:b/>
        </w:rPr>
        <w:t>’</w:t>
      </w:r>
      <w:r w:rsidRPr="00B52A5D">
        <w:rPr>
          <w:b/>
        </w:rPr>
        <w:t xml:space="preserve">essai </w:t>
      </w:r>
    </w:p>
    <w:p w14:paraId="605FEFF0" w14:textId="77777777" w:rsidR="00CD6DA3" w:rsidRPr="00B52A5D" w:rsidRDefault="00CD6DA3" w:rsidP="00CD6DA3">
      <w:pPr>
        <w:pStyle w:val="SingleTxtG"/>
        <w:tabs>
          <w:tab w:val="left" w:pos="2268"/>
        </w:tabs>
        <w:ind w:left="2268" w:hanging="1134"/>
        <w:jc w:val="left"/>
        <w:rPr>
          <w:b/>
          <w:u w:val="single"/>
        </w:rPr>
      </w:pPr>
      <w:r w:rsidRPr="00B52A5D">
        <w:rPr>
          <w:b/>
        </w:rPr>
        <w:t>2.1</w:t>
      </w:r>
      <w:r w:rsidRPr="00B52A5D">
        <w:rPr>
          <w:b/>
        </w:rPr>
        <w:tab/>
        <w:t>Chariot d</w:t>
      </w:r>
      <w:r w:rsidR="00B4782D">
        <w:rPr>
          <w:b/>
        </w:rPr>
        <w:t>’</w:t>
      </w:r>
      <w:r w:rsidRPr="00B52A5D">
        <w:rPr>
          <w:b/>
        </w:rPr>
        <w:t>essai pour l</w:t>
      </w:r>
      <w:r w:rsidR="00B4782D">
        <w:rPr>
          <w:b/>
        </w:rPr>
        <w:t>’</w:t>
      </w:r>
      <w:r w:rsidRPr="00B52A5D">
        <w:rPr>
          <w:b/>
        </w:rPr>
        <w:t xml:space="preserve">accélération </w:t>
      </w:r>
    </w:p>
    <w:p w14:paraId="5B84A24D" w14:textId="77777777" w:rsidR="00CD6DA3" w:rsidRDefault="00CD6DA3" w:rsidP="00CD6DA3">
      <w:pPr>
        <w:pStyle w:val="SingleTxtG"/>
        <w:tabs>
          <w:tab w:val="left" w:pos="2268"/>
        </w:tabs>
        <w:ind w:left="2268" w:hanging="1134"/>
        <w:jc w:val="left"/>
        <w:rPr>
          <w:b/>
        </w:rPr>
      </w:pPr>
      <w:r w:rsidRPr="00B52A5D">
        <w:rPr>
          <w:b/>
        </w:rPr>
        <w:t>2.2</w:t>
      </w:r>
      <w:r w:rsidRPr="00B52A5D">
        <w:rPr>
          <w:b/>
        </w:rPr>
        <w:tab/>
        <w:t>Mannequin d</w:t>
      </w:r>
      <w:r w:rsidR="00B4782D">
        <w:rPr>
          <w:b/>
        </w:rPr>
        <w:t>’</w:t>
      </w:r>
      <w:r w:rsidRPr="00B52A5D">
        <w:rPr>
          <w:b/>
        </w:rPr>
        <w:t>essai homme du 50</w:t>
      </w:r>
      <w:r w:rsidRPr="00B52A5D">
        <w:rPr>
          <w:b/>
          <w:vertAlign w:val="superscript"/>
        </w:rPr>
        <w:t>e</w:t>
      </w:r>
      <w:r>
        <w:rPr>
          <w:b/>
        </w:rPr>
        <w:t xml:space="preserve"> </w:t>
      </w:r>
      <w:r w:rsidRPr="00B52A5D">
        <w:rPr>
          <w:b/>
        </w:rPr>
        <w:t>centile</w:t>
      </w:r>
    </w:p>
    <w:p w14:paraId="0A535531" w14:textId="77777777" w:rsidR="00CD6DA3" w:rsidRDefault="00CD6DA3" w:rsidP="00CD6DA3">
      <w:pPr>
        <w:pStyle w:val="SingleTxtG"/>
        <w:tabs>
          <w:tab w:val="left" w:pos="2268"/>
        </w:tabs>
        <w:ind w:left="2268" w:hanging="1134"/>
        <w:jc w:val="left"/>
        <w:rPr>
          <w:b/>
        </w:rPr>
      </w:pPr>
      <w:r>
        <w:rPr>
          <w:b/>
        </w:rPr>
        <w:t>2.2.1</w:t>
      </w:r>
      <w:r>
        <w:rPr>
          <w:b/>
        </w:rPr>
        <w:tab/>
        <w:t>Mannequin BioRID II ONU</w:t>
      </w:r>
    </w:p>
    <w:p w14:paraId="39F7FDE3" w14:textId="77777777" w:rsidR="00CD6DA3" w:rsidRDefault="00CD6DA3" w:rsidP="00CD6DA3">
      <w:pPr>
        <w:pStyle w:val="SingleTxtG"/>
        <w:tabs>
          <w:tab w:val="left" w:pos="2268"/>
        </w:tabs>
        <w:ind w:left="2268" w:hanging="1134"/>
        <w:rPr>
          <w:b/>
        </w:rPr>
      </w:pPr>
      <w:r>
        <w:rPr>
          <w:b/>
        </w:rPr>
        <w:t>2.2.1.1</w:t>
      </w:r>
      <w:r>
        <w:rPr>
          <w:b/>
        </w:rPr>
        <w:tab/>
        <w:t>Le mannequin doit être conforme aux dispositions de l</w:t>
      </w:r>
      <w:r w:rsidR="00B4782D">
        <w:rPr>
          <w:b/>
        </w:rPr>
        <w:t>’</w:t>
      </w:r>
      <w:r>
        <w:rPr>
          <w:b/>
        </w:rPr>
        <w:t>additif 1 de la Résolution mutuelle R.M.1 (ECE/TRANS/WP.29/1101/Add.1).</w:t>
      </w:r>
    </w:p>
    <w:p w14:paraId="79D3B312" w14:textId="77777777" w:rsidR="00CD6DA3" w:rsidRDefault="00CD6DA3" w:rsidP="00CD6DA3">
      <w:pPr>
        <w:pStyle w:val="SingleTxtG"/>
        <w:tabs>
          <w:tab w:val="left" w:pos="2268"/>
        </w:tabs>
        <w:ind w:left="2268" w:hanging="1134"/>
        <w:rPr>
          <w:b/>
        </w:rPr>
      </w:pPr>
      <w:r>
        <w:rPr>
          <w:b/>
        </w:rPr>
        <w:t>2.2.2</w:t>
      </w:r>
      <w:r>
        <w:rPr>
          <w:b/>
        </w:rPr>
        <w:tab/>
        <w:t>Équipement de mesure et d</w:t>
      </w:r>
      <w:r w:rsidR="00B4782D">
        <w:rPr>
          <w:b/>
        </w:rPr>
        <w:t>’</w:t>
      </w:r>
      <w:r>
        <w:rPr>
          <w:b/>
        </w:rPr>
        <w:t>enregistrement des accélérations du chariot d</w:t>
      </w:r>
      <w:r w:rsidR="00B4782D">
        <w:rPr>
          <w:b/>
        </w:rPr>
        <w:t>’</w:t>
      </w:r>
      <w:r>
        <w:rPr>
          <w:b/>
        </w:rPr>
        <w:t>essai</w:t>
      </w:r>
    </w:p>
    <w:p w14:paraId="4989AFED" w14:textId="77777777" w:rsidR="00CD6DA3" w:rsidRDefault="00CD6DA3" w:rsidP="00CD6DA3">
      <w:pPr>
        <w:pStyle w:val="SingleTxtG"/>
        <w:tabs>
          <w:tab w:val="left" w:pos="2268"/>
        </w:tabs>
        <w:ind w:left="2268" w:hanging="1134"/>
        <w:jc w:val="left"/>
        <w:rPr>
          <w:b/>
        </w:rPr>
      </w:pPr>
      <w:r>
        <w:rPr>
          <w:b/>
        </w:rPr>
        <w:t>3.</w:t>
      </w:r>
      <w:r>
        <w:rPr>
          <w:b/>
        </w:rPr>
        <w:tab/>
        <w:t>Procédures de mise en place de l</w:t>
      </w:r>
      <w:r w:rsidR="00B4782D">
        <w:rPr>
          <w:b/>
        </w:rPr>
        <w:t>’</w:t>
      </w:r>
      <w:r>
        <w:rPr>
          <w:b/>
        </w:rPr>
        <w:t>installation d</w:t>
      </w:r>
      <w:r w:rsidR="00B4782D">
        <w:rPr>
          <w:b/>
        </w:rPr>
        <w:t>’</w:t>
      </w:r>
      <w:r>
        <w:rPr>
          <w:b/>
        </w:rPr>
        <w:t>essai</w:t>
      </w:r>
    </w:p>
    <w:p w14:paraId="422EF0A3" w14:textId="77777777" w:rsidR="00CD6DA3" w:rsidRDefault="00CD6DA3" w:rsidP="00CD6DA3">
      <w:pPr>
        <w:pStyle w:val="SingleTxtG"/>
        <w:tabs>
          <w:tab w:val="left" w:pos="2268"/>
        </w:tabs>
        <w:ind w:left="2268" w:hanging="1134"/>
        <w:jc w:val="left"/>
        <w:rPr>
          <w:b/>
        </w:rPr>
      </w:pPr>
      <w:r>
        <w:rPr>
          <w:b/>
        </w:rPr>
        <w:t>3.1</w:t>
      </w:r>
      <w:r>
        <w:rPr>
          <w:b/>
        </w:rPr>
        <w:tab/>
        <w:t>Installation du siège et du mannequin sur le chariot</w:t>
      </w:r>
    </w:p>
    <w:p w14:paraId="1DD27961" w14:textId="77777777" w:rsidR="00CD6DA3" w:rsidRDefault="00CD6DA3" w:rsidP="00CD6DA3">
      <w:pPr>
        <w:pStyle w:val="SingleTxtG"/>
        <w:tabs>
          <w:tab w:val="left" w:pos="2268"/>
        </w:tabs>
        <w:ind w:left="2268" w:hanging="1134"/>
        <w:rPr>
          <w:b/>
        </w:rPr>
      </w:pPr>
      <w:r>
        <w:rPr>
          <w:b/>
        </w:rPr>
        <w:t>3.1.1</w:t>
      </w:r>
      <w:r>
        <w:rPr>
          <w:b/>
        </w:rPr>
        <w:tab/>
        <w:t>On utilise un chariot d</w:t>
      </w:r>
      <w:r w:rsidR="00B4782D">
        <w:rPr>
          <w:b/>
        </w:rPr>
        <w:t>’</w:t>
      </w:r>
      <w:r>
        <w:rPr>
          <w:b/>
        </w:rPr>
        <w:t>essai sur lequel est placé le mannequin assis dans le sens de la marche et dont les accélérations sont mesurées au moyen d</w:t>
      </w:r>
      <w:r w:rsidR="00B4782D">
        <w:rPr>
          <w:b/>
        </w:rPr>
        <w:t>’</w:t>
      </w:r>
      <w:r>
        <w:rPr>
          <w:b/>
        </w:rPr>
        <w:t xml:space="preserve">un accéléromètre approprié fixé à la plateforme du chariot. </w:t>
      </w:r>
    </w:p>
    <w:p w14:paraId="2E8741C0" w14:textId="77777777" w:rsidR="00CD6DA3" w:rsidRDefault="00CD6DA3" w:rsidP="00CD6DA3">
      <w:pPr>
        <w:pStyle w:val="SingleTxtG"/>
        <w:ind w:left="2268"/>
        <w:rPr>
          <w:b/>
        </w:rPr>
      </w:pPr>
      <w:r>
        <w:rPr>
          <w:b/>
        </w:rPr>
        <w:tab/>
        <w:t>Dans le local d</w:t>
      </w:r>
      <w:r w:rsidR="00B4782D">
        <w:rPr>
          <w:b/>
        </w:rPr>
        <w:t>’</w:t>
      </w:r>
      <w:r>
        <w:rPr>
          <w:b/>
        </w:rPr>
        <w:t xml:space="preserve">essai, la température doit être de 22,5 </w:t>
      </w:r>
      <w:r w:rsidRPr="00676911">
        <w:rPr>
          <w:b/>
        </w:rPr>
        <w:sym w:font="Symbol" w:char="F0B1"/>
      </w:r>
      <w:r>
        <w:rPr>
          <w:b/>
        </w:rPr>
        <w:t xml:space="preserve"> 3 °C et l</w:t>
      </w:r>
      <w:r w:rsidR="00B4782D">
        <w:rPr>
          <w:b/>
        </w:rPr>
        <w:t>’</w:t>
      </w:r>
      <w:r>
        <w:rPr>
          <w:b/>
        </w:rPr>
        <w:t>humidité relative doit être comprise entre 10 et 70 %. Le mannequin et le siège soumis à l</w:t>
      </w:r>
      <w:r w:rsidR="00B4782D">
        <w:rPr>
          <w:b/>
        </w:rPr>
        <w:t>’</w:t>
      </w:r>
      <w:r>
        <w:rPr>
          <w:b/>
        </w:rPr>
        <w:t>essai doivent être conditionnés à cette température pendant au moins 3 heures avant l</w:t>
      </w:r>
      <w:r w:rsidR="00B4782D">
        <w:rPr>
          <w:b/>
        </w:rPr>
        <w:t>’</w:t>
      </w:r>
      <w:r>
        <w:rPr>
          <w:b/>
        </w:rPr>
        <w:t>essai.</w:t>
      </w:r>
    </w:p>
    <w:p w14:paraId="15F22F7B" w14:textId="77777777" w:rsidR="00CD6DA3" w:rsidRDefault="00CD6DA3" w:rsidP="00CD6DA3">
      <w:pPr>
        <w:pStyle w:val="SingleTxtG"/>
        <w:ind w:left="2268"/>
        <w:rPr>
          <w:b/>
        </w:rPr>
      </w:pPr>
      <w:r>
        <w:rPr>
          <w:b/>
        </w:rPr>
        <w:tab/>
        <w:t>Pendant tous les essais, les éléments actifs du système conçu pour fonctionner pendant le choc arrière doivent être en position de fonctionnement, par exemple l</w:t>
      </w:r>
      <w:r w:rsidR="00B4782D">
        <w:rPr>
          <w:b/>
        </w:rPr>
        <w:t>’</w:t>
      </w:r>
      <w:r>
        <w:rPr>
          <w:b/>
        </w:rPr>
        <w:t>appuie-tête actif ou le pré-tendeur de ceinture de sécurité. Le délai de déclenchement de chacun des éléments de l</w:t>
      </w:r>
      <w:r w:rsidR="00B4782D">
        <w:rPr>
          <w:b/>
        </w:rPr>
        <w:t>’</w:t>
      </w:r>
      <w:r>
        <w:rPr>
          <w:b/>
        </w:rPr>
        <w:t xml:space="preserve">appuie-tête actif doit être prescrit par le constructeur du véhicule. </w:t>
      </w:r>
    </w:p>
    <w:p w14:paraId="0714352A" w14:textId="77777777" w:rsidR="00CD6DA3" w:rsidRDefault="00CD6DA3" w:rsidP="00CD6DA3">
      <w:pPr>
        <w:pStyle w:val="SingleTxtG"/>
        <w:tabs>
          <w:tab w:val="left" w:pos="2268"/>
        </w:tabs>
        <w:ind w:left="2268" w:hanging="1134"/>
        <w:jc w:val="left"/>
        <w:rPr>
          <w:b/>
        </w:rPr>
      </w:pPr>
      <w:r>
        <w:rPr>
          <w:b/>
        </w:rPr>
        <w:t>3.1.2</w:t>
      </w:r>
      <w:r>
        <w:rPr>
          <w:b/>
        </w:rPr>
        <w:tab/>
        <w:t>Chariot d</w:t>
      </w:r>
      <w:r w:rsidR="00B4782D">
        <w:rPr>
          <w:b/>
        </w:rPr>
        <w:t>’</w:t>
      </w:r>
      <w:r>
        <w:rPr>
          <w:b/>
        </w:rPr>
        <w:t>essai</w:t>
      </w:r>
    </w:p>
    <w:p w14:paraId="2D483791" w14:textId="77777777" w:rsidR="00CD6DA3" w:rsidRDefault="00CD6DA3" w:rsidP="00CD6DA3">
      <w:pPr>
        <w:pStyle w:val="SingleTxtG"/>
        <w:tabs>
          <w:tab w:val="left" w:pos="2268"/>
        </w:tabs>
        <w:ind w:left="2268" w:hanging="1134"/>
        <w:rPr>
          <w:b/>
        </w:rPr>
      </w:pPr>
      <w:r>
        <w:rPr>
          <w:b/>
        </w:rPr>
        <w:t>3.1.2.1</w:t>
      </w:r>
      <w:r>
        <w:rPr>
          <w:b/>
        </w:rPr>
        <w:tab/>
        <w:t>Les parties de la structure du véhicule considérées comme indispensables pour reproduire la rigidité du véhicule, comme le siège et ses ancrages, la ceinture de sécurité et ses ancrages ou encore l</w:t>
      </w:r>
      <w:r w:rsidR="00B4782D">
        <w:rPr>
          <w:b/>
        </w:rPr>
        <w:t>’</w:t>
      </w:r>
      <w:r>
        <w:rPr>
          <w:b/>
        </w:rPr>
        <w:t>appuie-tête, doivent être fixés au chariot.</w:t>
      </w:r>
    </w:p>
    <w:p w14:paraId="46888F11" w14:textId="77777777" w:rsidR="00CD6DA3" w:rsidRDefault="00CD6DA3" w:rsidP="00CD6DA3">
      <w:pPr>
        <w:pStyle w:val="SingleTxtG"/>
        <w:ind w:left="2268"/>
        <w:rPr>
          <w:b/>
        </w:rPr>
      </w:pPr>
      <w:r>
        <w:rPr>
          <w:b/>
        </w:rPr>
        <w:tab/>
        <w:t>Le chariot doit être fabriqué de telle façon qu</w:t>
      </w:r>
      <w:r w:rsidR="00B4782D">
        <w:rPr>
          <w:b/>
        </w:rPr>
        <w:t>’</w:t>
      </w:r>
      <w:r>
        <w:rPr>
          <w:b/>
        </w:rPr>
        <w:t>aucune déformation permanente n</w:t>
      </w:r>
      <w:r w:rsidR="00B4782D">
        <w:rPr>
          <w:b/>
        </w:rPr>
        <w:t>’</w:t>
      </w:r>
      <w:r>
        <w:rPr>
          <w:b/>
        </w:rPr>
        <w:t>apparaisse après l</w:t>
      </w:r>
      <w:r w:rsidR="00B4782D">
        <w:rPr>
          <w:b/>
        </w:rPr>
        <w:t>’</w:t>
      </w:r>
      <w:r>
        <w:rPr>
          <w:b/>
        </w:rPr>
        <w:t>essai. Si l</w:t>
      </w:r>
      <w:r w:rsidR="00B4782D">
        <w:rPr>
          <w:b/>
        </w:rPr>
        <w:t>’</w:t>
      </w:r>
      <w:r>
        <w:rPr>
          <w:b/>
        </w:rPr>
        <w:t>ancrage supérieur est réglable en hauteur, il doit être réglé le plus près possible de sa position médiane nominale.</w:t>
      </w:r>
    </w:p>
    <w:p w14:paraId="7FE54D66" w14:textId="77777777" w:rsidR="00CD6DA3" w:rsidRDefault="00CD6DA3" w:rsidP="00CD6DA3">
      <w:pPr>
        <w:pStyle w:val="SingleTxtG"/>
        <w:tabs>
          <w:tab w:val="left" w:pos="2268"/>
        </w:tabs>
        <w:ind w:left="2268" w:hanging="1134"/>
        <w:rPr>
          <w:b/>
        </w:rPr>
      </w:pPr>
      <w:r>
        <w:rPr>
          <w:b/>
        </w:rPr>
        <w:t>3.1.2.2</w:t>
      </w:r>
      <w:r>
        <w:rPr>
          <w:b/>
        </w:rPr>
        <w:tab/>
        <w:t>Il doit être possible d</w:t>
      </w:r>
      <w:r w:rsidR="00B4782D">
        <w:rPr>
          <w:b/>
        </w:rPr>
        <w:t>’</w:t>
      </w:r>
      <w:r>
        <w:rPr>
          <w:b/>
        </w:rPr>
        <w:t>installer correctement sur le chariot le matériel prescrit par le constructeur pour assurer le bon fonctionnement des systèmes d</w:t>
      </w:r>
      <w:r w:rsidR="00B4782D">
        <w:rPr>
          <w:b/>
        </w:rPr>
        <w:t>’</w:t>
      </w:r>
      <w:r>
        <w:rPr>
          <w:b/>
        </w:rPr>
        <w:t xml:space="preserve">appuie-tête actifs. </w:t>
      </w:r>
    </w:p>
    <w:p w14:paraId="1AD7342C" w14:textId="77777777" w:rsidR="00CD6DA3" w:rsidRDefault="00CD6DA3" w:rsidP="00CD6DA3">
      <w:pPr>
        <w:pStyle w:val="SingleTxtG"/>
        <w:tabs>
          <w:tab w:val="left" w:pos="2268"/>
        </w:tabs>
        <w:ind w:left="2268" w:hanging="1134"/>
        <w:rPr>
          <w:b/>
        </w:rPr>
      </w:pPr>
      <w:r>
        <w:rPr>
          <w:b/>
        </w:rPr>
        <w:t>3.1.2.3</w:t>
      </w:r>
      <w:r>
        <w:rPr>
          <w:b/>
        </w:rPr>
        <w:tab/>
        <w:t>Le chariot doit être équipé d</w:t>
      </w:r>
      <w:r w:rsidR="00B4782D">
        <w:rPr>
          <w:b/>
        </w:rPr>
        <w:t>’</w:t>
      </w:r>
      <w:r>
        <w:rPr>
          <w:b/>
        </w:rPr>
        <w:t>un repose-pieds comprenant une partie horizontale et une partie inclinée à 45° faisant face vers l</w:t>
      </w:r>
      <w:r w:rsidR="00B4782D">
        <w:rPr>
          <w:b/>
        </w:rPr>
        <w:t>’</w:t>
      </w:r>
      <w:r>
        <w:rPr>
          <w:b/>
        </w:rPr>
        <w:t>avant.</w:t>
      </w:r>
    </w:p>
    <w:p w14:paraId="4CF94809" w14:textId="77777777" w:rsidR="00CD6DA3" w:rsidRDefault="00CD6DA3" w:rsidP="00CD6DA3">
      <w:pPr>
        <w:pStyle w:val="SingleTxtG"/>
        <w:tabs>
          <w:tab w:val="left" w:pos="2268"/>
        </w:tabs>
        <w:ind w:left="2268" w:hanging="1134"/>
        <w:rPr>
          <w:b/>
        </w:rPr>
      </w:pPr>
      <w:r>
        <w:rPr>
          <w:b/>
        </w:rPr>
        <w:t>3.1.2.4</w:t>
      </w:r>
      <w:r>
        <w:rPr>
          <w:b/>
        </w:rPr>
        <w:tab/>
        <w:t>Au début de l</w:t>
      </w:r>
      <w:r w:rsidR="00B4782D">
        <w:rPr>
          <w:b/>
        </w:rPr>
        <w:t>’</w:t>
      </w:r>
      <w:r>
        <w:rPr>
          <w:b/>
        </w:rPr>
        <w:t>essai (T = 0) il est permis d</w:t>
      </w:r>
      <w:r w:rsidR="00B4782D">
        <w:rPr>
          <w:b/>
        </w:rPr>
        <w:t>’</w:t>
      </w:r>
      <w:r>
        <w:rPr>
          <w:b/>
        </w:rPr>
        <w:t xml:space="preserve">imprimer quelques poussées au chariot à condition que la tête du mannequin, la vertèbre T1 et le chariot se déplacent à la même vitesse </w:t>
      </w:r>
      <w:r w:rsidRPr="00676911">
        <w:rPr>
          <w:b/>
        </w:rPr>
        <w:sym w:font="Symbol" w:char="F0B1"/>
      </w:r>
      <w:r>
        <w:rPr>
          <w:b/>
        </w:rPr>
        <w:t>0,1 m/s. Dans le montage d</w:t>
      </w:r>
      <w:r w:rsidR="00B4782D">
        <w:rPr>
          <w:b/>
        </w:rPr>
        <w:t>’</w:t>
      </w:r>
      <w:r>
        <w:rPr>
          <w:b/>
        </w:rPr>
        <w:t xml:space="preserve">essai initial, </w:t>
      </w:r>
      <w:r>
        <w:rPr>
          <w:b/>
        </w:rPr>
        <w:lastRenderedPageBreak/>
        <w:t>l</w:t>
      </w:r>
      <w:r w:rsidR="00B4782D">
        <w:rPr>
          <w:b/>
        </w:rPr>
        <w:t>’</w:t>
      </w:r>
      <w:r>
        <w:rPr>
          <w:b/>
        </w:rPr>
        <w:t>arrière de la tête du mannequin et la vertèbre T1 doivent être dans la même position (</w:t>
      </w:r>
      <w:r w:rsidRPr="00676911">
        <w:rPr>
          <w:b/>
        </w:rPr>
        <w:sym w:font="Symbol" w:char="F0B1"/>
      </w:r>
      <w:r>
        <w:rPr>
          <w:b/>
        </w:rPr>
        <w:t>5 mm) par rapport à l</w:t>
      </w:r>
      <w:r w:rsidR="00B4782D">
        <w:rPr>
          <w:b/>
        </w:rPr>
        <w:t>’</w:t>
      </w:r>
      <w:r>
        <w:rPr>
          <w:b/>
        </w:rPr>
        <w:t>appuie-tête, à l</w:t>
      </w:r>
      <w:r w:rsidR="00B4782D">
        <w:rPr>
          <w:b/>
        </w:rPr>
        <w:t>’</w:t>
      </w:r>
      <w:r>
        <w:rPr>
          <w:b/>
        </w:rPr>
        <w:t>instant T = 0.</w:t>
      </w:r>
    </w:p>
    <w:p w14:paraId="124D6920" w14:textId="77777777" w:rsidR="00CD6DA3" w:rsidRDefault="00CD6DA3" w:rsidP="00CD6DA3">
      <w:pPr>
        <w:pStyle w:val="SingleTxtG"/>
        <w:tabs>
          <w:tab w:val="left" w:pos="2268"/>
        </w:tabs>
        <w:ind w:left="2268" w:hanging="1134"/>
        <w:jc w:val="left"/>
        <w:rPr>
          <w:b/>
        </w:rPr>
      </w:pPr>
      <w:r>
        <w:rPr>
          <w:b/>
        </w:rPr>
        <w:t>3.1.3</w:t>
      </w:r>
      <w:r>
        <w:rPr>
          <w:b/>
        </w:rPr>
        <w:tab/>
        <w:t>Montage du siège sur le chariot</w:t>
      </w:r>
    </w:p>
    <w:p w14:paraId="3EC69AA9" w14:textId="77777777" w:rsidR="00CD6DA3" w:rsidRDefault="00CD6DA3" w:rsidP="00CD6DA3">
      <w:pPr>
        <w:pStyle w:val="SingleTxtG"/>
        <w:tabs>
          <w:tab w:val="left" w:pos="2268"/>
        </w:tabs>
        <w:ind w:left="2268" w:hanging="1134"/>
        <w:rPr>
          <w:b/>
        </w:rPr>
      </w:pPr>
      <w:r>
        <w:rPr>
          <w:b/>
        </w:rPr>
        <w:t>3.1.3.1</w:t>
      </w:r>
      <w:r>
        <w:rPr>
          <w:b/>
        </w:rPr>
        <w:tab/>
        <w:t>Monter le siège, y compris tous ses mécanismes d</w:t>
      </w:r>
      <w:r w:rsidR="00B4782D">
        <w:rPr>
          <w:b/>
        </w:rPr>
        <w:t>’</w:t>
      </w:r>
      <w:r>
        <w:rPr>
          <w:b/>
        </w:rPr>
        <w:t>ajustement et les éléments au moyen desquels il est normalement fixé au plancher du véhicule, sur la plateforme du chariot, de telle façon que l</w:t>
      </w:r>
      <w:r w:rsidR="00B4782D">
        <w:rPr>
          <w:b/>
        </w:rPr>
        <w:t>’</w:t>
      </w:r>
      <w:r>
        <w:rPr>
          <w:b/>
        </w:rPr>
        <w:t>orientation du siège par rapport à l</w:t>
      </w:r>
      <w:r w:rsidR="00B4782D">
        <w:rPr>
          <w:b/>
        </w:rPr>
        <w:t>’</w:t>
      </w:r>
      <w:r>
        <w:rPr>
          <w:b/>
        </w:rPr>
        <w:t>horizontale soit la même que dans un véhicule. L</w:t>
      </w:r>
      <w:r w:rsidR="00B4782D">
        <w:rPr>
          <w:b/>
        </w:rPr>
        <w:t>’</w:t>
      </w:r>
      <w:r>
        <w:rPr>
          <w:b/>
        </w:rPr>
        <w:t>avant du siège et l</w:t>
      </w:r>
      <w:r w:rsidR="00B4782D">
        <w:rPr>
          <w:b/>
        </w:rPr>
        <w:t>’</w:t>
      </w:r>
      <w:r>
        <w:rPr>
          <w:b/>
        </w:rPr>
        <w:t>arrière du repose-pieds ne doivent pas être séparés par plus de 100 mm. Équiper la plateforme d</w:t>
      </w:r>
      <w:r w:rsidR="00B4782D">
        <w:rPr>
          <w:b/>
        </w:rPr>
        <w:t>’</w:t>
      </w:r>
      <w:r>
        <w:rPr>
          <w:b/>
        </w:rPr>
        <w:t>un accéléromètre placé de telle sorte que son axe de mesure soit parallèle au sens de déplacement du chariot.</w:t>
      </w:r>
    </w:p>
    <w:p w14:paraId="64281B69" w14:textId="77777777" w:rsidR="00CD6DA3" w:rsidRDefault="00CD6DA3" w:rsidP="00CD6DA3">
      <w:pPr>
        <w:pStyle w:val="SingleTxtG"/>
        <w:tabs>
          <w:tab w:val="left" w:pos="2268"/>
        </w:tabs>
        <w:ind w:left="2268" w:hanging="1134"/>
        <w:jc w:val="left"/>
        <w:rPr>
          <w:b/>
        </w:rPr>
      </w:pPr>
      <w:r>
        <w:rPr>
          <w:b/>
        </w:rPr>
        <w:t>3.1.4</w:t>
      </w:r>
      <w:r>
        <w:rPr>
          <w:b/>
        </w:rPr>
        <w:tab/>
        <w:t>Réglage du siège</w:t>
      </w:r>
    </w:p>
    <w:p w14:paraId="71B07910" w14:textId="77777777" w:rsidR="00CD6DA3" w:rsidRDefault="00CD6DA3" w:rsidP="00CD6DA3">
      <w:pPr>
        <w:pStyle w:val="SingleTxtG"/>
        <w:tabs>
          <w:tab w:val="left" w:pos="2268"/>
        </w:tabs>
        <w:ind w:left="2268" w:hanging="1134"/>
        <w:rPr>
          <w:b/>
        </w:rPr>
      </w:pPr>
      <w:r>
        <w:rPr>
          <w:b/>
        </w:rPr>
        <w:t>3.1.4.1</w:t>
      </w:r>
      <w:r>
        <w:rPr>
          <w:b/>
        </w:rPr>
        <w:tab/>
        <w:t>Le siège doit être installé conformément aux prescriptions du constructeur, aussi bien en ce qui concerne l</w:t>
      </w:r>
      <w:r w:rsidR="00B4782D">
        <w:rPr>
          <w:b/>
        </w:rPr>
        <w:t>’</w:t>
      </w:r>
      <w:r>
        <w:rPr>
          <w:b/>
        </w:rPr>
        <w:t>inclinaison du dossier (voir le paragraphe 2.21 du présent Règlement) que l</w:t>
      </w:r>
      <w:r w:rsidR="00B4782D">
        <w:rPr>
          <w:b/>
        </w:rPr>
        <w:t>’</w:t>
      </w:r>
      <w:r>
        <w:rPr>
          <w:b/>
        </w:rPr>
        <w:t>emplacement du siège proprement dit, qui doit être placé à l</w:t>
      </w:r>
      <w:r w:rsidR="00B4782D">
        <w:rPr>
          <w:b/>
        </w:rPr>
        <w:t>’</w:t>
      </w:r>
      <w:r>
        <w:rPr>
          <w:b/>
        </w:rPr>
        <w:t xml:space="preserve">endroit où le point H coïncide avec le point R50. </w:t>
      </w:r>
    </w:p>
    <w:p w14:paraId="1A214690" w14:textId="77777777" w:rsidR="00CD6DA3" w:rsidRPr="00BC302B" w:rsidRDefault="00CD6DA3" w:rsidP="00CD6DA3">
      <w:pPr>
        <w:pStyle w:val="SingleTxtG"/>
        <w:ind w:left="2268"/>
        <w:rPr>
          <w:b/>
        </w:rPr>
      </w:pPr>
      <w:r>
        <w:tab/>
      </w:r>
      <w:r w:rsidRPr="00BC302B">
        <w:rPr>
          <w:b/>
        </w:rPr>
        <w:t>En l</w:t>
      </w:r>
      <w:r w:rsidR="00B4782D">
        <w:rPr>
          <w:b/>
        </w:rPr>
        <w:t>’</w:t>
      </w:r>
      <w:r w:rsidRPr="00BC302B">
        <w:rPr>
          <w:b/>
        </w:rPr>
        <w:t>absence de prescriptions du constructeur, ce sont l</w:t>
      </w:r>
      <w:r>
        <w:rPr>
          <w:b/>
        </w:rPr>
        <w:t xml:space="preserve">es dispositions des paragraphes </w:t>
      </w:r>
      <w:r w:rsidRPr="00BC302B">
        <w:rPr>
          <w:b/>
        </w:rPr>
        <w:t>3.1.4.2 à 3.1.4.5 qui s</w:t>
      </w:r>
      <w:r w:rsidR="00B4782D">
        <w:rPr>
          <w:b/>
        </w:rPr>
        <w:t>’</w:t>
      </w:r>
      <w:r w:rsidRPr="00BC302B">
        <w:rPr>
          <w:b/>
        </w:rPr>
        <w:t>appliquent.</w:t>
      </w:r>
    </w:p>
    <w:p w14:paraId="099CBD96" w14:textId="77777777" w:rsidR="00CD6DA3" w:rsidRDefault="00CD6DA3" w:rsidP="00CD6DA3">
      <w:pPr>
        <w:pStyle w:val="SingleTxtG"/>
        <w:tabs>
          <w:tab w:val="left" w:pos="2268"/>
        </w:tabs>
        <w:ind w:left="2268" w:hanging="1134"/>
        <w:rPr>
          <w:b/>
        </w:rPr>
      </w:pPr>
      <w:r>
        <w:rPr>
          <w:b/>
        </w:rPr>
        <w:t>3.1.4.2</w:t>
      </w:r>
      <w:r>
        <w:rPr>
          <w:b/>
        </w:rPr>
        <w:tab/>
        <w:t>Si aucun réglage n</w:t>
      </w:r>
      <w:r w:rsidR="00B4782D">
        <w:rPr>
          <w:b/>
        </w:rPr>
        <w:t>’</w:t>
      </w:r>
      <w:r>
        <w:rPr>
          <w:b/>
        </w:rPr>
        <w:t>est prescrit, le siège est placé dans une position médiane, aussi bien horizontalement que verticalement.</w:t>
      </w:r>
    </w:p>
    <w:p w14:paraId="5D21CA9A" w14:textId="77777777" w:rsidR="00CD6DA3" w:rsidRDefault="00CD6DA3" w:rsidP="00CD6DA3">
      <w:pPr>
        <w:pStyle w:val="SingleTxtG"/>
        <w:ind w:left="2268"/>
        <w:rPr>
          <w:b/>
        </w:rPr>
      </w:pPr>
      <w:r>
        <w:rPr>
          <w:b/>
        </w:rPr>
        <w:tab/>
        <w:t>S</w:t>
      </w:r>
      <w:r w:rsidR="00B4782D">
        <w:rPr>
          <w:b/>
        </w:rPr>
        <w:t>’</w:t>
      </w:r>
      <w:r>
        <w:rPr>
          <w:b/>
        </w:rPr>
        <w:t>il n</w:t>
      </w:r>
      <w:r w:rsidR="00B4782D">
        <w:rPr>
          <w:b/>
        </w:rPr>
        <w:t>’</w:t>
      </w:r>
      <w:r>
        <w:rPr>
          <w:b/>
        </w:rPr>
        <w:t>existe pas de position de réglage médiane, placer le siège à mi</w:t>
      </w:r>
      <w:r>
        <w:rPr>
          <w:b/>
        </w:rPr>
        <w:noBreakHyphen/>
        <w:t xml:space="preserve">chemin entre la position le plus en avant et la position le plus en arrière. La position retenue est la première position en arrière de la position médiane. </w:t>
      </w:r>
    </w:p>
    <w:p w14:paraId="74666F1A" w14:textId="77777777" w:rsidR="00CD6DA3" w:rsidRDefault="00CD6DA3" w:rsidP="00CD6DA3">
      <w:pPr>
        <w:pStyle w:val="SingleTxtG"/>
        <w:tabs>
          <w:tab w:val="left" w:pos="2268"/>
        </w:tabs>
        <w:ind w:left="2268" w:hanging="1134"/>
        <w:rPr>
          <w:b/>
        </w:rPr>
      </w:pPr>
      <w:r>
        <w:rPr>
          <w:b/>
        </w:rPr>
        <w:t>3.1.4.3</w:t>
      </w:r>
      <w:r>
        <w:rPr>
          <w:b/>
        </w:rPr>
        <w:tab/>
        <w:t>Si aucune position de l</w:t>
      </w:r>
      <w:r w:rsidR="00B4782D">
        <w:rPr>
          <w:b/>
        </w:rPr>
        <w:t>’</w:t>
      </w:r>
      <w:r>
        <w:rPr>
          <w:b/>
        </w:rPr>
        <w:t>assise n</w:t>
      </w:r>
      <w:r w:rsidR="00B4782D">
        <w:rPr>
          <w:b/>
        </w:rPr>
        <w:t>’</w:t>
      </w:r>
      <w:r>
        <w:rPr>
          <w:b/>
        </w:rPr>
        <w:t>est prescrite, et si celle-ci est réglable indépendamment du dossier, son inclinaison est réglée en position médiane. Toutes les autres parties réglables de l</w:t>
      </w:r>
      <w:r w:rsidR="00B4782D">
        <w:rPr>
          <w:b/>
        </w:rPr>
        <w:t>’</w:t>
      </w:r>
      <w:r>
        <w:rPr>
          <w:b/>
        </w:rPr>
        <w:t>assise doivent être en position complétement repliée, à l</w:t>
      </w:r>
      <w:r w:rsidR="00B4782D">
        <w:rPr>
          <w:b/>
        </w:rPr>
        <w:t>’</w:t>
      </w:r>
      <w:r>
        <w:rPr>
          <w:b/>
        </w:rPr>
        <w:t>exception des soutiens latéraux qui doivent être en position de pleine ouverture.</w:t>
      </w:r>
    </w:p>
    <w:p w14:paraId="18C12DA3" w14:textId="77777777" w:rsidR="00CD6DA3" w:rsidRDefault="00CD6DA3" w:rsidP="00CD6DA3">
      <w:pPr>
        <w:pStyle w:val="SingleTxtG"/>
        <w:tabs>
          <w:tab w:val="left" w:pos="2268"/>
        </w:tabs>
        <w:ind w:left="2268" w:hanging="1134"/>
        <w:rPr>
          <w:b/>
        </w:rPr>
      </w:pPr>
      <w:r>
        <w:rPr>
          <w:b/>
        </w:rPr>
        <w:t>3.1.4.4</w:t>
      </w:r>
      <w:r>
        <w:rPr>
          <w:b/>
        </w:rPr>
        <w:tab/>
        <w:t>S</w:t>
      </w:r>
      <w:r w:rsidR="00B4782D">
        <w:rPr>
          <w:b/>
        </w:rPr>
        <w:t>’</w:t>
      </w:r>
      <w:r>
        <w:rPr>
          <w:b/>
        </w:rPr>
        <w:t>il existe des soutiens lombaires réglables, ils doivent être placés en position repliée, tout comme les accoudoirs.</w:t>
      </w:r>
    </w:p>
    <w:p w14:paraId="46007CFD" w14:textId="77777777" w:rsidR="00CD6DA3" w:rsidRDefault="00CD6DA3" w:rsidP="00CD6DA3">
      <w:pPr>
        <w:pStyle w:val="SingleTxtG"/>
        <w:tabs>
          <w:tab w:val="left" w:pos="2268"/>
        </w:tabs>
        <w:ind w:left="2268" w:hanging="1134"/>
        <w:rPr>
          <w:b/>
        </w:rPr>
      </w:pPr>
      <w:r>
        <w:rPr>
          <w:b/>
        </w:rPr>
        <w:t>3.1.4.5</w:t>
      </w:r>
      <w:r>
        <w:rPr>
          <w:b/>
        </w:rPr>
        <w:tab/>
        <w:t>Toutes les autres parties réglables du siège doivent être en position repliée.</w:t>
      </w:r>
    </w:p>
    <w:p w14:paraId="1BC7C749" w14:textId="77777777" w:rsidR="00CD6DA3" w:rsidRDefault="00CD6DA3" w:rsidP="00CD6DA3">
      <w:pPr>
        <w:pStyle w:val="SingleTxtG"/>
        <w:tabs>
          <w:tab w:val="left" w:pos="2268"/>
        </w:tabs>
        <w:ind w:left="2268" w:hanging="1134"/>
        <w:rPr>
          <w:b/>
        </w:rPr>
      </w:pPr>
      <w:r>
        <w:rPr>
          <w:b/>
        </w:rPr>
        <w:t>3.1.4.6</w:t>
      </w:r>
      <w:r>
        <w:rPr>
          <w:b/>
        </w:rPr>
        <w:tab/>
        <w:t>Si aucun angle de torse n</w:t>
      </w:r>
      <w:r w:rsidR="00B4782D">
        <w:rPr>
          <w:b/>
        </w:rPr>
        <w:t>’</w:t>
      </w:r>
      <w:r>
        <w:rPr>
          <w:b/>
        </w:rPr>
        <w:t>est prescrit et si le dossier du siège est réglable, il doit être incliné de telle sorte que l</w:t>
      </w:r>
      <w:r w:rsidR="00B4782D">
        <w:rPr>
          <w:b/>
        </w:rPr>
        <w:t>’</w:t>
      </w:r>
      <w:r>
        <w:rPr>
          <w:b/>
        </w:rPr>
        <w:t xml:space="preserve">angle de torse soit aussi proche que possible de 25 </w:t>
      </w:r>
      <w:r w:rsidRPr="00676911">
        <w:rPr>
          <w:b/>
        </w:rPr>
        <w:sym w:font="Symbol" w:char="F0B1"/>
      </w:r>
      <w:r>
        <w:rPr>
          <w:b/>
        </w:rPr>
        <w:t xml:space="preserve"> 1° par rapport à la verticale, mesurés à l</w:t>
      </w:r>
      <w:r w:rsidR="00B4782D">
        <w:rPr>
          <w:b/>
        </w:rPr>
        <w:t>’</w:t>
      </w:r>
      <w:r>
        <w:rPr>
          <w:b/>
        </w:rPr>
        <w:t>aide de la machine tridimensionnelle H, comme prescrit à l</w:t>
      </w:r>
      <w:r w:rsidR="00B4782D">
        <w:rPr>
          <w:b/>
        </w:rPr>
        <w:t>’</w:t>
      </w:r>
      <w:r>
        <w:rPr>
          <w:b/>
        </w:rPr>
        <w:t>annexe 3. S</w:t>
      </w:r>
      <w:r w:rsidR="00B4782D">
        <w:rPr>
          <w:b/>
        </w:rPr>
        <w:t>’</w:t>
      </w:r>
      <w:r>
        <w:rPr>
          <w:b/>
        </w:rPr>
        <w:t>il y a plus d</w:t>
      </w:r>
      <w:r w:rsidR="00B4782D">
        <w:rPr>
          <w:b/>
        </w:rPr>
        <w:t>’</w:t>
      </w:r>
      <w:r>
        <w:rPr>
          <w:b/>
        </w:rPr>
        <w:t>une position d</w:t>
      </w:r>
      <w:r w:rsidR="00B4782D">
        <w:rPr>
          <w:b/>
        </w:rPr>
        <w:t>’</w:t>
      </w:r>
      <w:r>
        <w:rPr>
          <w:b/>
        </w:rPr>
        <w:t>inclinaison donnant un angle de torse proche de 25°, le dossier doit être réglé dans la première position en arrière de cette valeur.</w:t>
      </w:r>
    </w:p>
    <w:p w14:paraId="5A34F909" w14:textId="77777777" w:rsidR="00CD6DA3" w:rsidRDefault="00CD6DA3" w:rsidP="00CD6DA3">
      <w:pPr>
        <w:pStyle w:val="SingleTxtG"/>
        <w:tabs>
          <w:tab w:val="left" w:pos="2268"/>
        </w:tabs>
        <w:ind w:left="2268" w:hanging="1134"/>
        <w:jc w:val="left"/>
        <w:rPr>
          <w:b/>
        </w:rPr>
      </w:pPr>
      <w:r>
        <w:rPr>
          <w:b/>
        </w:rPr>
        <w:t>3.1.5</w:t>
      </w:r>
      <w:r>
        <w:rPr>
          <w:b/>
        </w:rPr>
        <w:tab/>
        <w:t>Réglage de l</w:t>
      </w:r>
      <w:r w:rsidR="00B4782D">
        <w:rPr>
          <w:b/>
        </w:rPr>
        <w:t>’</w:t>
      </w:r>
      <w:r>
        <w:rPr>
          <w:b/>
        </w:rPr>
        <w:t>appuie-tête</w:t>
      </w:r>
    </w:p>
    <w:p w14:paraId="3D42ACFB" w14:textId="77777777" w:rsidR="00CD6DA3" w:rsidRDefault="00CD6DA3" w:rsidP="00CD6DA3">
      <w:pPr>
        <w:pStyle w:val="SingleTxtG"/>
        <w:tabs>
          <w:tab w:val="left" w:pos="2268"/>
        </w:tabs>
        <w:ind w:left="2268" w:hanging="1134"/>
        <w:rPr>
          <w:b/>
        </w:rPr>
      </w:pPr>
      <w:r>
        <w:rPr>
          <w:b/>
        </w:rPr>
        <w:t>3.1.5.1</w:t>
      </w:r>
      <w:r>
        <w:rPr>
          <w:b/>
        </w:rPr>
        <w:tab/>
        <w:t>Si l</w:t>
      </w:r>
      <w:r w:rsidR="00B4782D">
        <w:rPr>
          <w:b/>
        </w:rPr>
        <w:t>’</w:t>
      </w:r>
      <w:r>
        <w:rPr>
          <w:b/>
        </w:rPr>
        <w:t>appuie-tête se règle automatiquement, ce sont les prescriptions des paragraphes 3.1.4.1 à 3.1.4.6 qui s</w:t>
      </w:r>
      <w:r w:rsidR="00B4782D">
        <w:rPr>
          <w:b/>
        </w:rPr>
        <w:t>’</w:t>
      </w:r>
      <w:r>
        <w:rPr>
          <w:b/>
        </w:rPr>
        <w:t xml:space="preserve">appliquent. </w:t>
      </w:r>
    </w:p>
    <w:p w14:paraId="41F2E370" w14:textId="77777777" w:rsidR="00CD6DA3" w:rsidRDefault="00CD6DA3" w:rsidP="00CD6DA3">
      <w:pPr>
        <w:pStyle w:val="SingleTxtG"/>
        <w:tabs>
          <w:tab w:val="left" w:pos="2268"/>
        </w:tabs>
        <w:ind w:left="2268" w:hanging="1134"/>
        <w:rPr>
          <w:b/>
        </w:rPr>
      </w:pPr>
      <w:r>
        <w:rPr>
          <w:b/>
        </w:rPr>
        <w:t>3.1.5.2</w:t>
      </w:r>
      <w:r>
        <w:rPr>
          <w:b/>
        </w:rPr>
        <w:tab/>
        <w:t>Régler l</w:t>
      </w:r>
      <w:r w:rsidR="00B4782D">
        <w:rPr>
          <w:b/>
        </w:rPr>
        <w:t>’</w:t>
      </w:r>
      <w:r>
        <w:rPr>
          <w:b/>
        </w:rPr>
        <w:t>appuie-tête sur la position destinée à une utilisation par un mannequin homme du 50</w:t>
      </w:r>
      <w:r w:rsidRPr="009E5969">
        <w:rPr>
          <w:b/>
          <w:vertAlign w:val="superscript"/>
        </w:rPr>
        <w:t>e</w:t>
      </w:r>
      <w:r>
        <w:rPr>
          <w:b/>
        </w:rPr>
        <w:t xml:space="preserve"> centile, conformément aux prescriptions du constructeur.</w:t>
      </w:r>
      <w:r w:rsidRPr="00C81617">
        <w:t xml:space="preserve"> </w:t>
      </w:r>
      <w:r w:rsidRPr="00C81617">
        <w:rPr>
          <w:b/>
        </w:rPr>
        <w:t>Si cette position n</w:t>
      </w:r>
      <w:r w:rsidR="00B4782D">
        <w:rPr>
          <w:b/>
        </w:rPr>
        <w:t>’</w:t>
      </w:r>
      <w:r w:rsidRPr="00C81617">
        <w:rPr>
          <w:b/>
        </w:rPr>
        <w:t>est pas spécifiée, régler l</w:t>
      </w:r>
      <w:r w:rsidR="00B4782D">
        <w:rPr>
          <w:b/>
        </w:rPr>
        <w:t>’</w:t>
      </w:r>
      <w:r w:rsidRPr="00C81617">
        <w:rPr>
          <w:b/>
        </w:rPr>
        <w:t xml:space="preserve">appuie-tête à mi-chemin entre la position la plus </w:t>
      </w:r>
      <w:r>
        <w:rPr>
          <w:b/>
        </w:rPr>
        <w:t>basse</w:t>
      </w:r>
      <w:r w:rsidRPr="00C81617">
        <w:rPr>
          <w:b/>
        </w:rPr>
        <w:t xml:space="preserve"> et la position la plus </w:t>
      </w:r>
      <w:r>
        <w:rPr>
          <w:b/>
        </w:rPr>
        <w:t>haute</w:t>
      </w:r>
      <w:r w:rsidRPr="00C81617">
        <w:rPr>
          <w:b/>
        </w:rPr>
        <w:t>, puis suivre les prescriptions du paragraphe 3.</w:t>
      </w:r>
      <w:r>
        <w:rPr>
          <w:b/>
        </w:rPr>
        <w:t>1</w:t>
      </w:r>
      <w:r w:rsidRPr="00C81617">
        <w:rPr>
          <w:b/>
        </w:rPr>
        <w:t>.5.2.2 ci-après</w:t>
      </w:r>
      <w:r w:rsidR="009F4E97">
        <w:rPr>
          <w:b/>
        </w:rPr>
        <w:t>.</w:t>
      </w:r>
    </w:p>
    <w:p w14:paraId="1E0C19C1" w14:textId="77777777" w:rsidR="00CD6DA3" w:rsidRDefault="00CD6DA3" w:rsidP="00CD6DA3">
      <w:pPr>
        <w:pStyle w:val="SingleTxtG"/>
        <w:tabs>
          <w:tab w:val="left" w:pos="2268"/>
        </w:tabs>
        <w:ind w:left="2268" w:hanging="1134"/>
        <w:rPr>
          <w:b/>
        </w:rPr>
      </w:pPr>
      <w:r>
        <w:rPr>
          <w:b/>
        </w:rPr>
        <w:t>3.1.5.2.1</w:t>
      </w:r>
      <w:r>
        <w:rPr>
          <w:b/>
        </w:rPr>
        <w:tab/>
        <w:t>Si l</w:t>
      </w:r>
      <w:r w:rsidR="00B4782D">
        <w:rPr>
          <w:b/>
        </w:rPr>
        <w:t>’</w:t>
      </w:r>
      <w:r>
        <w:rPr>
          <w:b/>
        </w:rPr>
        <w:t>appuie-tête ne se règle pas automatiquement, il doit être réglé conformément aux prescriptions du constructeur.</w:t>
      </w:r>
    </w:p>
    <w:p w14:paraId="5144C153" w14:textId="77777777" w:rsidR="00CD6DA3" w:rsidRDefault="00CD6DA3" w:rsidP="00CD6DA3">
      <w:pPr>
        <w:pStyle w:val="SingleTxtG"/>
        <w:tabs>
          <w:tab w:val="left" w:pos="2268"/>
        </w:tabs>
        <w:ind w:left="2268" w:hanging="1134"/>
        <w:rPr>
          <w:b/>
        </w:rPr>
      </w:pPr>
      <w:r>
        <w:rPr>
          <w:b/>
        </w:rPr>
        <w:lastRenderedPageBreak/>
        <w:t>3.1.5.2.2</w:t>
      </w:r>
      <w:r>
        <w:rPr>
          <w:b/>
        </w:rPr>
        <w:tab/>
        <w:t>S</w:t>
      </w:r>
      <w:r w:rsidR="00B4782D">
        <w:rPr>
          <w:b/>
        </w:rPr>
        <w:t>’</w:t>
      </w:r>
      <w:r>
        <w:rPr>
          <w:b/>
        </w:rPr>
        <w:t>il n</w:t>
      </w:r>
      <w:r w:rsidR="00B4782D">
        <w:rPr>
          <w:b/>
        </w:rPr>
        <w:t>’</w:t>
      </w:r>
      <w:r>
        <w:rPr>
          <w:b/>
        </w:rPr>
        <w:t xml:space="preserve">existe pas de </w:t>
      </w:r>
      <w:bookmarkStart w:id="9" w:name="_Hlk22896161"/>
      <w:r>
        <w:rPr>
          <w:b/>
        </w:rPr>
        <w:t>position de réglage</w:t>
      </w:r>
      <w:bookmarkEnd w:id="9"/>
      <w:r>
        <w:rPr>
          <w:b/>
        </w:rPr>
        <w:t xml:space="preserve"> à mi-chemin entre la position la plus basse et la position la plus haute, l</w:t>
      </w:r>
      <w:r w:rsidR="00B4782D">
        <w:rPr>
          <w:b/>
        </w:rPr>
        <w:t>’</w:t>
      </w:r>
      <w:r>
        <w:rPr>
          <w:b/>
        </w:rPr>
        <w:t>appuie-tête doit être réglé conformément aux dispositions des paragraphes ci-dessous.</w:t>
      </w:r>
    </w:p>
    <w:p w14:paraId="55B9808A" w14:textId="77777777" w:rsidR="00CD6DA3" w:rsidRPr="0093796B" w:rsidRDefault="00CD6DA3" w:rsidP="00CD6DA3">
      <w:pPr>
        <w:pStyle w:val="SingleTxtG"/>
        <w:ind w:left="2268"/>
        <w:rPr>
          <w:b/>
        </w:rPr>
      </w:pPr>
      <w:r>
        <w:rPr>
          <w:b/>
        </w:rPr>
        <w:tab/>
        <w:t>S</w:t>
      </w:r>
      <w:r w:rsidR="00B4782D">
        <w:rPr>
          <w:b/>
        </w:rPr>
        <w:t>’</w:t>
      </w:r>
      <w:r>
        <w:rPr>
          <w:b/>
        </w:rPr>
        <w:t>il existe une position de réglage dans laquelle l</w:t>
      </w:r>
      <w:r w:rsidR="00B4782D">
        <w:rPr>
          <w:b/>
        </w:rPr>
        <w:t>’</w:t>
      </w:r>
      <w:r>
        <w:rPr>
          <w:b/>
        </w:rPr>
        <w:t xml:space="preserve">appuie-tête se trouve </w:t>
      </w:r>
      <w:bookmarkStart w:id="10" w:name="_Hlk22897381"/>
      <w:r>
        <w:rPr>
          <w:b/>
        </w:rPr>
        <w:t>à 10 mm maximum au-dessus de la position géométrique médiane</w:t>
      </w:r>
      <w:bookmarkEnd w:id="10"/>
      <w:r>
        <w:rPr>
          <w:b/>
        </w:rPr>
        <w:t>, c</w:t>
      </w:r>
      <w:r w:rsidR="00B4782D">
        <w:rPr>
          <w:b/>
        </w:rPr>
        <w:t>’</w:t>
      </w:r>
      <w:r>
        <w:rPr>
          <w:b/>
        </w:rPr>
        <w:t>est cette position qui est retenue pour l</w:t>
      </w:r>
      <w:r w:rsidR="00B4782D">
        <w:rPr>
          <w:b/>
        </w:rPr>
        <w:t>’</w:t>
      </w:r>
      <w:r>
        <w:rPr>
          <w:b/>
        </w:rPr>
        <w:t>essai. Dans le cas contraire, c</w:t>
      </w:r>
      <w:r w:rsidR="00B4782D">
        <w:rPr>
          <w:b/>
        </w:rPr>
        <w:t>’</w:t>
      </w:r>
      <w:r>
        <w:rPr>
          <w:b/>
        </w:rPr>
        <w:t>est la position de réglage juste en dessous qui est retenue comme position d</w:t>
      </w:r>
      <w:r w:rsidR="00B4782D">
        <w:rPr>
          <w:b/>
        </w:rPr>
        <w:t>’</w:t>
      </w:r>
      <w:r w:rsidRPr="0093796B">
        <w:rPr>
          <w:b/>
        </w:rPr>
        <w:t>essai. Cela doit être déterminé à partir du sommet de l</w:t>
      </w:r>
      <w:r w:rsidR="00B4782D">
        <w:rPr>
          <w:b/>
        </w:rPr>
        <w:t>’</w:t>
      </w:r>
      <w:r w:rsidRPr="0093796B">
        <w:rPr>
          <w:b/>
        </w:rPr>
        <w:t>appuie-tête.</w:t>
      </w:r>
    </w:p>
    <w:p w14:paraId="488523D8" w14:textId="77777777" w:rsidR="00CD6DA3" w:rsidRDefault="001F39D7" w:rsidP="001F39D7">
      <w:pPr>
        <w:pStyle w:val="H23G"/>
        <w:rPr>
          <w:lang w:val="fr-FR" w:eastAsia="fr-FR"/>
        </w:rPr>
      </w:pPr>
      <w:r>
        <w:rPr>
          <w:lang w:val="fr-FR" w:eastAsia="fr-FR"/>
        </w:rPr>
        <w:tab/>
      </w:r>
      <w:r>
        <w:rPr>
          <w:lang w:val="fr-FR" w:eastAsia="fr-FR"/>
        </w:rPr>
        <w:tab/>
      </w:r>
      <w:r w:rsidR="00CD6DA3" w:rsidRPr="0093796B">
        <w:rPr>
          <w:lang w:val="fr-FR" w:eastAsia="fr-FR"/>
        </w:rPr>
        <w:t>Figure 14-1</w:t>
      </w:r>
    </w:p>
    <w:p w14:paraId="36BCFD05" w14:textId="77777777" w:rsidR="009F4E97" w:rsidRPr="009F4E97" w:rsidRDefault="009F4E97" w:rsidP="009F4E97">
      <w:pPr>
        <w:ind w:left="2268"/>
        <w:rPr>
          <w:lang w:val="fr-FR" w:eastAsia="fr-FR"/>
        </w:rPr>
      </w:pPr>
      <w:r w:rsidRPr="0093796B">
        <w:rPr>
          <w:rFonts w:eastAsia="MS Gothic" w:cs="Arial"/>
          <w:b/>
          <w:noProof/>
          <w:lang w:val="en-GB" w:eastAsia="ja-JP"/>
        </w:rPr>
        <mc:AlternateContent>
          <mc:Choice Requires="wps">
            <w:drawing>
              <wp:anchor distT="45720" distB="45720" distL="114300" distR="114300" simplePos="0" relativeHeight="251838464" behindDoc="0" locked="0" layoutInCell="1" allowOverlap="1" wp14:anchorId="6DC63CED" wp14:editId="691C5385">
                <wp:simplePos x="0" y="0"/>
                <wp:positionH relativeFrom="column">
                  <wp:posOffset>1478698</wp:posOffset>
                </wp:positionH>
                <wp:positionV relativeFrom="paragraph">
                  <wp:posOffset>1699814</wp:posOffset>
                </wp:positionV>
                <wp:extent cx="1225550" cy="523270"/>
                <wp:effectExtent l="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23270"/>
                        </a:xfrm>
                        <a:prstGeom prst="rect">
                          <a:avLst/>
                        </a:prstGeom>
                        <a:solidFill>
                          <a:srgbClr val="FFFFFF"/>
                        </a:solidFill>
                        <a:ln w="9525">
                          <a:noFill/>
                          <a:miter lim="800000"/>
                          <a:headEnd/>
                          <a:tailEnd/>
                        </a:ln>
                      </wps:spPr>
                      <wps:txbx>
                        <w:txbxContent>
                          <w:p w14:paraId="3DDC797E" w14:textId="77777777" w:rsidR="00865AD1" w:rsidRPr="009F4E97" w:rsidRDefault="00865AD1" w:rsidP="00CD6DA3">
                            <w:pPr>
                              <w:jc w:val="center"/>
                              <w:rPr>
                                <w:sz w:val="14"/>
                                <w:szCs w:val="14"/>
                                <w:shd w:val="clear" w:color="auto" w:fill="FFFFFF"/>
                                <w:lang w:val="fr-FR"/>
                              </w:rPr>
                            </w:pPr>
                            <w:r w:rsidRPr="009F4E97">
                              <w:rPr>
                                <w:sz w:val="14"/>
                                <w:szCs w:val="14"/>
                                <w:shd w:val="clear" w:color="auto" w:fill="FFFFFF"/>
                                <w:lang w:val="fr-FR"/>
                              </w:rPr>
                              <w:t>Exemple A</w:t>
                            </w:r>
                          </w:p>
                          <w:p w14:paraId="4E2DA3E0" w14:textId="77777777" w:rsidR="00865AD1" w:rsidRPr="009F4E97" w:rsidRDefault="00865AD1" w:rsidP="00B3352C">
                            <w:pPr>
                              <w:spacing w:line="200" w:lineRule="atLeast"/>
                              <w:jc w:val="center"/>
                              <w:rPr>
                                <w:sz w:val="14"/>
                                <w:szCs w:val="14"/>
                                <w:shd w:val="clear" w:color="auto" w:fill="FFFFFF"/>
                                <w:lang w:val="fr-FR"/>
                              </w:rPr>
                            </w:pPr>
                            <w:r w:rsidRPr="009F4E97">
                              <w:rPr>
                                <w:sz w:val="14"/>
                                <w:szCs w:val="14"/>
                                <w:shd w:val="clear" w:color="auto" w:fill="FFFFFF"/>
                                <w:lang w:val="fr-FR"/>
                              </w:rPr>
                              <w:t>(position de réglage à la position géométrique médiane)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63CED" id="テキスト ボックス 2" o:spid="_x0000_s1135" type="#_x0000_t202" style="position:absolute;left:0;text-align:left;margin-left:116.45pt;margin-top:133.85pt;width:96.5pt;height:41.2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" stroked="f">
                <v:textbox inset="0,0,0,0">
                  <w:txbxContent>
                    <w:p w14:paraId="3DDC797E" w14:textId="77777777" w:rsidR="00865AD1" w:rsidRPr="009F4E97" w:rsidRDefault="00865AD1" w:rsidP="00CD6DA3">
                      <w:pPr>
                        <w:jc w:val="center"/>
                        <w:rPr>
                          <w:sz w:val="14"/>
                          <w:szCs w:val="14"/>
                          <w:shd w:val="clear" w:color="auto" w:fill="FFFFFF"/>
                          <w:lang w:val="fr-FR"/>
                        </w:rPr>
                      </w:pPr>
                      <w:r w:rsidRPr="009F4E97">
                        <w:rPr>
                          <w:sz w:val="14"/>
                          <w:szCs w:val="14"/>
                          <w:shd w:val="clear" w:color="auto" w:fill="FFFFFF"/>
                          <w:lang w:val="fr-FR"/>
                        </w:rPr>
                        <w:t>Exemple A</w:t>
                      </w:r>
                    </w:p>
                    <w:p w14:paraId="4E2DA3E0" w14:textId="77777777" w:rsidR="00865AD1" w:rsidRPr="009F4E97" w:rsidRDefault="00865AD1" w:rsidP="00B3352C">
                      <w:pPr>
                        <w:spacing w:line="200" w:lineRule="atLeast"/>
                        <w:jc w:val="center"/>
                        <w:rPr>
                          <w:sz w:val="14"/>
                          <w:szCs w:val="14"/>
                          <w:shd w:val="clear" w:color="auto" w:fill="FFFFFF"/>
                          <w:lang w:val="fr-FR"/>
                        </w:rPr>
                      </w:pPr>
                      <w:r w:rsidRPr="009F4E97">
                        <w:rPr>
                          <w:sz w:val="14"/>
                          <w:szCs w:val="14"/>
                          <w:shd w:val="clear" w:color="auto" w:fill="FFFFFF"/>
                          <w:lang w:val="fr-FR"/>
                        </w:rPr>
                        <w:t>(position de réglage à la position géométrique médiane)</w:t>
                      </w:r>
                    </w:p>
                  </w:txbxContent>
                </v:textbox>
              </v:shape>
            </w:pict>
          </mc:Fallback>
        </mc:AlternateContent>
      </w:r>
      <w:r w:rsidRPr="0093796B">
        <w:rPr>
          <w:rFonts w:eastAsia="MS Gothic" w:cs="Arial"/>
          <w:b/>
          <w:noProof/>
          <w:lang w:val="en-GB" w:eastAsia="ja-JP"/>
        </w:rPr>
        <mc:AlternateContent>
          <mc:Choice Requires="wps">
            <w:drawing>
              <wp:anchor distT="45720" distB="45720" distL="114300" distR="114300" simplePos="0" relativeHeight="251859968" behindDoc="0" locked="0" layoutInCell="1" allowOverlap="1" wp14:anchorId="7EBD063B" wp14:editId="34A4FB5F">
                <wp:simplePos x="0" y="0"/>
                <wp:positionH relativeFrom="column">
                  <wp:posOffset>2905797</wp:posOffset>
                </wp:positionH>
                <wp:positionV relativeFrom="paragraph">
                  <wp:posOffset>1705101</wp:posOffset>
                </wp:positionV>
                <wp:extent cx="1300480" cy="655408"/>
                <wp:effectExtent l="0" t="0" r="0" b="0"/>
                <wp:wrapNone/>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655408"/>
                        </a:xfrm>
                        <a:prstGeom prst="rect">
                          <a:avLst/>
                        </a:prstGeom>
                        <a:solidFill>
                          <a:srgbClr val="FFFFFF"/>
                        </a:solidFill>
                        <a:ln w="9525">
                          <a:noFill/>
                          <a:miter lim="800000"/>
                          <a:headEnd/>
                          <a:tailEnd/>
                        </a:ln>
                      </wps:spPr>
                      <wps:txbx>
                        <w:txbxContent>
                          <w:p w14:paraId="0E78CFBC" w14:textId="77777777" w:rsidR="00865AD1" w:rsidRPr="009F4E97" w:rsidRDefault="00865AD1" w:rsidP="00CD6DA3">
                            <w:pPr>
                              <w:jc w:val="center"/>
                              <w:rPr>
                                <w:sz w:val="14"/>
                                <w:szCs w:val="14"/>
                                <w:shd w:val="clear" w:color="auto" w:fill="FFFFFF"/>
                                <w:lang w:val="fr-FR"/>
                              </w:rPr>
                            </w:pPr>
                            <w:r w:rsidRPr="009F4E97">
                              <w:rPr>
                                <w:sz w:val="14"/>
                                <w:szCs w:val="14"/>
                                <w:shd w:val="clear" w:color="auto" w:fill="FFFFFF"/>
                                <w:lang w:val="fr-FR"/>
                              </w:rPr>
                              <w:t>Exemple B</w:t>
                            </w:r>
                          </w:p>
                          <w:p w14:paraId="4BC61432" w14:textId="77777777" w:rsidR="00865AD1" w:rsidRPr="009F4E97" w:rsidRDefault="00865AD1" w:rsidP="00B3352C">
                            <w:pPr>
                              <w:spacing w:line="200" w:lineRule="atLeast"/>
                              <w:jc w:val="center"/>
                              <w:rPr>
                                <w:sz w:val="14"/>
                                <w:szCs w:val="14"/>
                                <w:shd w:val="clear" w:color="auto" w:fill="FFFFFF"/>
                                <w:lang w:val="fr-FR"/>
                              </w:rPr>
                            </w:pPr>
                            <w:r w:rsidRPr="009F4E97">
                              <w:rPr>
                                <w:sz w:val="14"/>
                                <w:szCs w:val="14"/>
                                <w:shd w:val="clear" w:color="auto" w:fill="FFFFFF"/>
                                <w:lang w:val="fr-FR"/>
                              </w:rPr>
                              <w:t>(position de réglage à 10 mm maximum au-dessus de la position géométrique médiane)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D063B" id="_x0000_s1136" type="#_x0000_t202" style="position:absolute;left:0;text-align:left;margin-left:228.8pt;margin-top:134.25pt;width:102.4pt;height:51.6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" stroked="f">
                <v:textbox inset="0,0,0,0">
                  <w:txbxContent>
                    <w:p w14:paraId="0E78CFBC" w14:textId="77777777" w:rsidR="00865AD1" w:rsidRPr="009F4E97" w:rsidRDefault="00865AD1" w:rsidP="00CD6DA3">
                      <w:pPr>
                        <w:jc w:val="center"/>
                        <w:rPr>
                          <w:sz w:val="14"/>
                          <w:szCs w:val="14"/>
                          <w:shd w:val="clear" w:color="auto" w:fill="FFFFFF"/>
                          <w:lang w:val="fr-FR"/>
                        </w:rPr>
                      </w:pPr>
                      <w:r w:rsidRPr="009F4E97">
                        <w:rPr>
                          <w:sz w:val="14"/>
                          <w:szCs w:val="14"/>
                          <w:shd w:val="clear" w:color="auto" w:fill="FFFFFF"/>
                          <w:lang w:val="fr-FR"/>
                        </w:rPr>
                        <w:t>Exemple B</w:t>
                      </w:r>
                    </w:p>
                    <w:p w14:paraId="4BC61432" w14:textId="77777777" w:rsidR="00865AD1" w:rsidRPr="009F4E97" w:rsidRDefault="00865AD1" w:rsidP="00B3352C">
                      <w:pPr>
                        <w:spacing w:line="200" w:lineRule="atLeast"/>
                        <w:jc w:val="center"/>
                        <w:rPr>
                          <w:sz w:val="14"/>
                          <w:szCs w:val="14"/>
                          <w:shd w:val="clear" w:color="auto" w:fill="FFFFFF"/>
                          <w:lang w:val="fr-FR"/>
                        </w:rPr>
                      </w:pPr>
                      <w:r w:rsidRPr="009F4E97">
                        <w:rPr>
                          <w:sz w:val="14"/>
                          <w:szCs w:val="14"/>
                          <w:shd w:val="clear" w:color="auto" w:fill="FFFFFF"/>
                          <w:lang w:val="fr-FR"/>
                        </w:rPr>
                        <w:t>(position de réglage à 10 mm maximum au-dessus de la position géométrique médiane)</w:t>
                      </w:r>
                    </w:p>
                  </w:txbxContent>
                </v:textbox>
              </v:shape>
            </w:pict>
          </mc:Fallback>
        </mc:AlternateContent>
      </w:r>
      <w:r w:rsidRPr="0093796B">
        <w:rPr>
          <w:rFonts w:eastAsia="MS Gothic" w:cs="Arial"/>
          <w:b/>
          <w:noProof/>
          <w:lang w:val="en-GB" w:eastAsia="ja-JP"/>
        </w:rPr>
        <mc:AlternateContent>
          <mc:Choice Requires="wps">
            <w:drawing>
              <wp:anchor distT="45720" distB="45720" distL="114300" distR="114300" simplePos="0" relativeHeight="251881472" behindDoc="0" locked="0" layoutInCell="1" allowOverlap="1" wp14:anchorId="384C41C1" wp14:editId="60836593">
                <wp:simplePos x="0" y="0"/>
                <wp:positionH relativeFrom="column">
                  <wp:posOffset>4232910</wp:posOffset>
                </wp:positionH>
                <wp:positionV relativeFrom="paragraph">
                  <wp:posOffset>1671956</wp:posOffset>
                </wp:positionV>
                <wp:extent cx="1333500" cy="738188"/>
                <wp:effectExtent l="0" t="0" r="0" b="5080"/>
                <wp:wrapNone/>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38188"/>
                        </a:xfrm>
                        <a:prstGeom prst="rect">
                          <a:avLst/>
                        </a:prstGeom>
                        <a:solidFill>
                          <a:srgbClr val="FFFFFF"/>
                        </a:solidFill>
                        <a:ln w="9525">
                          <a:noFill/>
                          <a:miter lim="800000"/>
                          <a:headEnd/>
                          <a:tailEnd/>
                        </a:ln>
                      </wps:spPr>
                      <wps:txbx>
                        <w:txbxContent>
                          <w:p w14:paraId="1F295442" w14:textId="77777777" w:rsidR="00865AD1" w:rsidRPr="009F4E97" w:rsidRDefault="00865AD1" w:rsidP="00CD6DA3">
                            <w:pPr>
                              <w:jc w:val="center"/>
                              <w:rPr>
                                <w:sz w:val="14"/>
                                <w:szCs w:val="14"/>
                                <w:shd w:val="clear" w:color="auto" w:fill="FFFFFF"/>
                                <w:lang w:val="fr-FR"/>
                              </w:rPr>
                            </w:pPr>
                            <w:r w:rsidRPr="009F4E97">
                              <w:rPr>
                                <w:sz w:val="14"/>
                                <w:szCs w:val="14"/>
                                <w:shd w:val="clear" w:color="auto" w:fill="FFFFFF"/>
                                <w:lang w:val="fr-FR"/>
                              </w:rPr>
                              <w:t>Exemple C</w:t>
                            </w:r>
                          </w:p>
                          <w:p w14:paraId="0F923D53" w14:textId="77777777" w:rsidR="00865AD1" w:rsidRPr="009F4E97" w:rsidRDefault="00865AD1" w:rsidP="00B3352C">
                            <w:pPr>
                              <w:spacing w:line="200" w:lineRule="atLeast"/>
                              <w:jc w:val="center"/>
                              <w:rPr>
                                <w:sz w:val="14"/>
                                <w:szCs w:val="14"/>
                                <w:shd w:val="clear" w:color="auto" w:fill="FFFFFF"/>
                                <w:lang w:val="fr-FR"/>
                              </w:rPr>
                            </w:pPr>
                            <w:r w:rsidRPr="009F4E97">
                              <w:rPr>
                                <w:sz w:val="14"/>
                                <w:szCs w:val="14"/>
                                <w:shd w:val="clear" w:color="auto" w:fill="FFFFFF"/>
                                <w:lang w:val="fr-FR"/>
                              </w:rPr>
                              <w:t>(pas de position de réglage à 10 mm maximum au-dessus de la position géométrique médiane)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C41C1" id="_x0000_s1137" type="#_x0000_t202" style="position:absolute;left:0;text-align:left;margin-left:333.3pt;margin-top:131.65pt;width:105pt;height:58.1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" stroked="f">
                <v:textbox inset="0,0,0,0">
                  <w:txbxContent>
                    <w:p w14:paraId="1F295442" w14:textId="77777777" w:rsidR="00865AD1" w:rsidRPr="009F4E97" w:rsidRDefault="00865AD1" w:rsidP="00CD6DA3">
                      <w:pPr>
                        <w:jc w:val="center"/>
                        <w:rPr>
                          <w:sz w:val="14"/>
                          <w:szCs w:val="14"/>
                          <w:shd w:val="clear" w:color="auto" w:fill="FFFFFF"/>
                          <w:lang w:val="fr-FR"/>
                        </w:rPr>
                      </w:pPr>
                      <w:r w:rsidRPr="009F4E97">
                        <w:rPr>
                          <w:sz w:val="14"/>
                          <w:szCs w:val="14"/>
                          <w:shd w:val="clear" w:color="auto" w:fill="FFFFFF"/>
                          <w:lang w:val="fr-FR"/>
                        </w:rPr>
                        <w:t>Exemple C</w:t>
                      </w:r>
                    </w:p>
                    <w:p w14:paraId="0F923D53" w14:textId="77777777" w:rsidR="00865AD1" w:rsidRPr="009F4E97" w:rsidRDefault="00865AD1" w:rsidP="00B3352C">
                      <w:pPr>
                        <w:spacing w:line="200" w:lineRule="atLeast"/>
                        <w:jc w:val="center"/>
                        <w:rPr>
                          <w:sz w:val="14"/>
                          <w:szCs w:val="14"/>
                          <w:shd w:val="clear" w:color="auto" w:fill="FFFFFF"/>
                          <w:lang w:val="fr-FR"/>
                        </w:rPr>
                      </w:pPr>
                      <w:r w:rsidRPr="009F4E97">
                        <w:rPr>
                          <w:sz w:val="14"/>
                          <w:szCs w:val="14"/>
                          <w:shd w:val="clear" w:color="auto" w:fill="FFFFFF"/>
                          <w:lang w:val="fr-FR"/>
                        </w:rPr>
                        <w:t>(pas de position de réglage à 10 mm maximum au-dessus de la position géométrique médiane)</w:t>
                      </w:r>
                    </w:p>
                  </w:txbxContent>
                </v:textbox>
              </v:shape>
            </w:pict>
          </mc:Fallback>
        </mc:AlternateContent>
      </w:r>
      <w:r>
        <w:rPr>
          <w:noProof/>
          <w:lang w:val="fr-FR" w:eastAsia="fr-FR"/>
        </w:rPr>
        <w:drawing>
          <wp:inline distT="0" distB="0" distL="0" distR="0" wp14:anchorId="2BDC97CA" wp14:editId="48B7DCA0">
            <wp:extent cx="4114800" cy="2421255"/>
            <wp:effectExtent l="0" t="0" r="0"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4531" cy="2432865"/>
                    </a:xfrm>
                    <a:prstGeom prst="rect">
                      <a:avLst/>
                    </a:prstGeom>
                    <a:noFill/>
                    <a:ln>
                      <a:noFill/>
                    </a:ln>
                  </pic:spPr>
                </pic:pic>
              </a:graphicData>
            </a:graphic>
          </wp:inline>
        </w:drawing>
      </w:r>
    </w:p>
    <w:p w14:paraId="0B4383B5" w14:textId="77777777" w:rsidR="00CD6DA3" w:rsidRPr="00B3352C" w:rsidRDefault="00CD6DA3" w:rsidP="009F4E97">
      <w:pPr>
        <w:kinsoku/>
        <w:overflowPunct/>
        <w:autoSpaceDE/>
        <w:autoSpaceDN/>
        <w:adjustRightInd/>
        <w:snapToGrid/>
        <w:ind w:left="2268"/>
        <w:rPr>
          <w:rFonts w:eastAsia="Times New Roman"/>
          <w:sz w:val="16"/>
          <w:szCs w:val="16"/>
          <w:lang w:val="fr-FR" w:eastAsia="fr-FR"/>
        </w:rPr>
      </w:pPr>
      <w:r w:rsidRPr="00B3352C">
        <w:rPr>
          <w:rFonts w:eastAsia="Times New Roman"/>
          <w:sz w:val="16"/>
          <w:szCs w:val="16"/>
          <w:lang w:val="fr-FR" w:eastAsia="fr-FR"/>
        </w:rPr>
        <w:t>1</w:t>
      </w:r>
      <w:r w:rsidR="00A44AE3">
        <w:rPr>
          <w:rFonts w:eastAsia="Times New Roman"/>
          <w:sz w:val="16"/>
          <w:szCs w:val="16"/>
          <w:lang w:val="fr-FR" w:eastAsia="fr-FR"/>
        </w:rPr>
        <w:t> :</w:t>
      </w:r>
      <w:r w:rsidRPr="00B3352C">
        <w:rPr>
          <w:rFonts w:eastAsia="Times New Roman"/>
          <w:sz w:val="16"/>
          <w:szCs w:val="16"/>
          <w:lang w:val="fr-FR" w:eastAsia="fr-FR"/>
        </w:rPr>
        <w:t xml:space="preserve"> </w:t>
      </w:r>
      <w:r w:rsidRPr="00B3352C">
        <w:rPr>
          <w:rFonts w:eastAsia="Times New Roman"/>
          <w:sz w:val="16"/>
          <w:szCs w:val="16"/>
          <w:lang w:val="fr-FR" w:eastAsia="fr-FR"/>
        </w:rPr>
        <w:tab/>
        <w:t>Position de réglage la</w:t>
      </w:r>
      <w:r w:rsidR="009F4E97" w:rsidRPr="00B3352C">
        <w:rPr>
          <w:rFonts w:eastAsia="Times New Roman"/>
          <w:sz w:val="16"/>
          <w:szCs w:val="16"/>
          <w:lang w:val="fr-FR" w:eastAsia="fr-FR"/>
        </w:rPr>
        <w:t xml:space="preserve"> </w:t>
      </w:r>
      <w:r w:rsidRPr="00B3352C">
        <w:rPr>
          <w:rFonts w:eastAsia="Times New Roman"/>
          <w:sz w:val="16"/>
          <w:szCs w:val="16"/>
          <w:lang w:val="fr-FR" w:eastAsia="fr-FR"/>
        </w:rPr>
        <w:t>plus basse de l</w:t>
      </w:r>
      <w:r w:rsidR="00B4782D" w:rsidRPr="00B3352C">
        <w:rPr>
          <w:rFonts w:eastAsia="Times New Roman"/>
          <w:sz w:val="16"/>
          <w:szCs w:val="16"/>
          <w:lang w:val="fr-FR" w:eastAsia="fr-FR"/>
        </w:rPr>
        <w:t>’</w:t>
      </w:r>
      <w:r w:rsidRPr="00B3352C">
        <w:rPr>
          <w:rFonts w:eastAsia="Times New Roman"/>
          <w:sz w:val="16"/>
          <w:szCs w:val="16"/>
          <w:lang w:val="fr-FR" w:eastAsia="fr-FR"/>
        </w:rPr>
        <w:t>appuie-tête.</w:t>
      </w:r>
    </w:p>
    <w:p w14:paraId="382076E5" w14:textId="77777777" w:rsidR="00CD6DA3" w:rsidRPr="00B3352C" w:rsidRDefault="00CD6DA3" w:rsidP="009F4E97">
      <w:pPr>
        <w:kinsoku/>
        <w:overflowPunct/>
        <w:autoSpaceDE/>
        <w:autoSpaceDN/>
        <w:adjustRightInd/>
        <w:snapToGrid/>
        <w:ind w:left="2268"/>
        <w:jc w:val="both"/>
        <w:rPr>
          <w:rFonts w:eastAsia="Times New Roman"/>
          <w:sz w:val="16"/>
          <w:szCs w:val="16"/>
          <w:lang w:val="fr-FR" w:eastAsia="fr-FR"/>
        </w:rPr>
      </w:pPr>
      <w:r w:rsidRPr="00B3352C">
        <w:rPr>
          <w:rFonts w:eastAsia="Times New Roman"/>
          <w:sz w:val="16"/>
          <w:szCs w:val="16"/>
          <w:lang w:val="fr-FR" w:eastAsia="fr-FR"/>
        </w:rPr>
        <w:t>2</w:t>
      </w:r>
      <w:r w:rsidR="00A44AE3">
        <w:rPr>
          <w:rFonts w:eastAsia="Times New Roman"/>
          <w:sz w:val="16"/>
          <w:szCs w:val="16"/>
          <w:lang w:val="fr-FR" w:eastAsia="fr-FR"/>
        </w:rPr>
        <w:t> :</w:t>
      </w:r>
      <w:r w:rsidRPr="00B3352C">
        <w:rPr>
          <w:rFonts w:eastAsia="Times New Roman"/>
          <w:sz w:val="16"/>
          <w:szCs w:val="16"/>
          <w:lang w:val="fr-FR" w:eastAsia="fr-FR"/>
        </w:rPr>
        <w:t xml:space="preserve"> </w:t>
      </w:r>
      <w:r w:rsidRPr="00B3352C">
        <w:rPr>
          <w:rFonts w:eastAsia="Times New Roman"/>
          <w:sz w:val="16"/>
          <w:szCs w:val="16"/>
          <w:lang w:val="fr-FR" w:eastAsia="fr-FR"/>
        </w:rPr>
        <w:tab/>
        <w:t>Position de réglage la plus haute de l</w:t>
      </w:r>
      <w:r w:rsidR="00B4782D" w:rsidRPr="00B3352C">
        <w:rPr>
          <w:rFonts w:eastAsia="Times New Roman"/>
          <w:sz w:val="16"/>
          <w:szCs w:val="16"/>
          <w:lang w:val="fr-FR" w:eastAsia="fr-FR"/>
        </w:rPr>
        <w:t>’</w:t>
      </w:r>
      <w:r w:rsidRPr="00B3352C">
        <w:rPr>
          <w:rFonts w:eastAsia="Times New Roman"/>
          <w:sz w:val="16"/>
          <w:szCs w:val="16"/>
          <w:lang w:val="fr-FR" w:eastAsia="fr-FR"/>
        </w:rPr>
        <w:t>appuie-tête.</w:t>
      </w:r>
    </w:p>
    <w:p w14:paraId="507DF540" w14:textId="77777777" w:rsidR="00CD6DA3" w:rsidRPr="00B3352C" w:rsidRDefault="00CD6DA3" w:rsidP="009F4E97">
      <w:pPr>
        <w:kinsoku/>
        <w:overflowPunct/>
        <w:autoSpaceDE/>
        <w:autoSpaceDN/>
        <w:adjustRightInd/>
        <w:snapToGrid/>
        <w:ind w:left="2268"/>
        <w:jc w:val="both"/>
        <w:rPr>
          <w:rFonts w:eastAsia="Times New Roman"/>
          <w:sz w:val="16"/>
          <w:szCs w:val="16"/>
          <w:lang w:val="fr-FR" w:eastAsia="fr-FR"/>
        </w:rPr>
      </w:pPr>
      <w:r w:rsidRPr="00B3352C">
        <w:rPr>
          <w:rFonts w:eastAsia="Times New Roman"/>
          <w:sz w:val="16"/>
          <w:szCs w:val="16"/>
          <w:lang w:val="fr-FR" w:eastAsia="fr-FR"/>
        </w:rPr>
        <w:t>3</w:t>
      </w:r>
      <w:r w:rsidR="00A44AE3">
        <w:rPr>
          <w:rFonts w:eastAsia="Times New Roman"/>
          <w:sz w:val="16"/>
          <w:szCs w:val="16"/>
          <w:lang w:val="fr-FR" w:eastAsia="fr-FR"/>
        </w:rPr>
        <w:t> :</w:t>
      </w:r>
      <w:r w:rsidRPr="00B3352C">
        <w:rPr>
          <w:rFonts w:eastAsia="Times New Roman"/>
          <w:sz w:val="16"/>
          <w:szCs w:val="16"/>
          <w:lang w:val="fr-FR" w:eastAsia="fr-FR"/>
        </w:rPr>
        <w:t xml:space="preserve"> </w:t>
      </w:r>
      <w:r w:rsidRPr="00B3352C">
        <w:rPr>
          <w:rFonts w:eastAsia="Times New Roman"/>
          <w:sz w:val="16"/>
          <w:szCs w:val="16"/>
          <w:lang w:val="fr-FR" w:eastAsia="fr-FR"/>
        </w:rPr>
        <w:tab/>
        <w:t>Position d</w:t>
      </w:r>
      <w:r w:rsidR="00B4782D" w:rsidRPr="00B3352C">
        <w:rPr>
          <w:rFonts w:eastAsia="Times New Roman"/>
          <w:sz w:val="16"/>
          <w:szCs w:val="16"/>
          <w:lang w:val="fr-FR" w:eastAsia="fr-FR"/>
        </w:rPr>
        <w:t>’</w:t>
      </w:r>
      <w:r w:rsidRPr="00B3352C">
        <w:rPr>
          <w:rFonts w:eastAsia="Times New Roman"/>
          <w:sz w:val="16"/>
          <w:szCs w:val="16"/>
          <w:lang w:val="fr-FR" w:eastAsia="fr-FR"/>
        </w:rPr>
        <w:t>essai.</w:t>
      </w:r>
    </w:p>
    <w:p w14:paraId="0B366BB9" w14:textId="77777777" w:rsidR="00CD6DA3" w:rsidRPr="00B3352C" w:rsidRDefault="001F5ED5" w:rsidP="009F4E97">
      <w:pPr>
        <w:pStyle w:val="SingleTxtG"/>
        <w:ind w:left="2268"/>
        <w:rPr>
          <w:sz w:val="16"/>
          <w:szCs w:val="16"/>
          <w:lang w:val="fr-FR" w:eastAsia="fr-FR"/>
        </w:rPr>
      </w:pPr>
      <w:r w:rsidRPr="00EC589B">
        <w:rPr>
          <w:noProof/>
          <w:sz w:val="18"/>
          <w:szCs w:val="18"/>
          <w:lang w:val="en-US" w:eastAsia="zh-CN"/>
        </w:rPr>
        <mc:AlternateContent>
          <mc:Choice Requires="wps">
            <w:drawing>
              <wp:anchor distT="0" distB="0" distL="114300" distR="114300" simplePos="0" relativeHeight="251929600" behindDoc="0" locked="0" layoutInCell="1" allowOverlap="1" wp14:anchorId="5097C176" wp14:editId="68E5B5D0">
                <wp:simplePos x="0" y="0"/>
                <wp:positionH relativeFrom="column">
                  <wp:posOffset>1448409</wp:posOffset>
                </wp:positionH>
                <wp:positionV relativeFrom="paragraph">
                  <wp:posOffset>109093</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E42033" id="直線コネクタ 1132" o:spid="_x0000_s1026" style="position:absolute;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05pt,8.6pt" to="137.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" strokecolor="black [3213]" strokeweight="1pt">
                <v:stroke dashstyle="longDashDot"/>
              </v:line>
            </w:pict>
          </mc:Fallback>
        </mc:AlternateContent>
      </w:r>
      <w:r>
        <w:rPr>
          <w:sz w:val="16"/>
          <w:szCs w:val="16"/>
          <w:lang w:val="fr-FR" w:eastAsia="fr-FR"/>
        </w:rPr>
        <w:tab/>
      </w:r>
      <w:r w:rsidR="00CD6DA3" w:rsidRPr="00B3352C">
        <w:rPr>
          <w:sz w:val="16"/>
          <w:szCs w:val="16"/>
          <w:lang w:val="fr-FR" w:eastAsia="fr-FR"/>
        </w:rPr>
        <w:tab/>
        <w:t>Plan horizontal correspondant à la position médiane entre la position de réglage la plus basse et la position de réglage la plus haute de l</w:t>
      </w:r>
      <w:r w:rsidR="00B4782D" w:rsidRPr="00B3352C">
        <w:rPr>
          <w:sz w:val="16"/>
          <w:szCs w:val="16"/>
          <w:lang w:val="fr-FR" w:eastAsia="fr-FR"/>
        </w:rPr>
        <w:t>’</w:t>
      </w:r>
      <w:r w:rsidR="00CD6DA3" w:rsidRPr="00B3352C">
        <w:rPr>
          <w:sz w:val="16"/>
          <w:szCs w:val="16"/>
          <w:lang w:val="fr-FR" w:eastAsia="fr-FR"/>
        </w:rPr>
        <w:t>appuie-tête.</w:t>
      </w:r>
    </w:p>
    <w:p w14:paraId="41CF5905" w14:textId="77777777" w:rsidR="00CD6DA3" w:rsidRDefault="00CD6DA3" w:rsidP="00CD6DA3">
      <w:pPr>
        <w:pStyle w:val="SingleTxtG"/>
        <w:ind w:left="2268"/>
        <w:rPr>
          <w:b/>
        </w:rPr>
      </w:pPr>
      <w:r w:rsidRPr="00223552">
        <w:rPr>
          <w:b/>
          <w:lang w:val="fr-FR"/>
        </w:rPr>
        <w:tab/>
      </w:r>
      <w:r>
        <w:rPr>
          <w:b/>
        </w:rPr>
        <w:t>Si l</w:t>
      </w:r>
      <w:r w:rsidR="00B4782D">
        <w:rPr>
          <w:b/>
        </w:rPr>
        <w:t>’</w:t>
      </w:r>
      <w:r>
        <w:rPr>
          <w:b/>
        </w:rPr>
        <w:t>appuie-tête est équipé d</w:t>
      </w:r>
      <w:r w:rsidR="00B4782D">
        <w:rPr>
          <w:b/>
        </w:rPr>
        <w:t>’</w:t>
      </w:r>
      <w:r>
        <w:rPr>
          <w:b/>
        </w:rPr>
        <w:t>un réglage avant/arrière, il doit être placé dans sa position médiane. S</w:t>
      </w:r>
      <w:r w:rsidR="00B4782D">
        <w:rPr>
          <w:b/>
        </w:rPr>
        <w:t>’</w:t>
      </w:r>
      <w:r>
        <w:rPr>
          <w:b/>
        </w:rPr>
        <w:t>il existe une position de réglage dans laquelle l</w:t>
      </w:r>
      <w:r w:rsidR="00B4782D">
        <w:rPr>
          <w:b/>
        </w:rPr>
        <w:t>’</w:t>
      </w:r>
      <w:r>
        <w:rPr>
          <w:b/>
        </w:rPr>
        <w:t>appuie-tête se trouve à 10</w:t>
      </w:r>
      <w:r w:rsidR="001F5ED5">
        <w:rPr>
          <w:b/>
        </w:rPr>
        <w:t> </w:t>
      </w:r>
      <w:r>
        <w:rPr>
          <w:b/>
        </w:rPr>
        <w:t>mm maximum en avant de sa position géométrique médiane, c</w:t>
      </w:r>
      <w:r w:rsidR="00B4782D">
        <w:rPr>
          <w:b/>
        </w:rPr>
        <w:t>’</w:t>
      </w:r>
      <w:r>
        <w:rPr>
          <w:b/>
        </w:rPr>
        <w:t>est cette position qui est retenue pour l</w:t>
      </w:r>
      <w:r w:rsidR="00B4782D">
        <w:rPr>
          <w:b/>
        </w:rPr>
        <w:t>’</w:t>
      </w:r>
      <w:r>
        <w:rPr>
          <w:b/>
        </w:rPr>
        <w:t>essai. Dans le cas contraire, c</w:t>
      </w:r>
      <w:r w:rsidR="00B4782D">
        <w:rPr>
          <w:b/>
        </w:rPr>
        <w:t>’</w:t>
      </w:r>
      <w:r>
        <w:rPr>
          <w:b/>
        </w:rPr>
        <w:t>est la position de réglage juste en arrière de celle</w:t>
      </w:r>
      <w:r>
        <w:rPr>
          <w:b/>
        </w:rPr>
        <w:noBreakHyphen/>
        <w:t>ci qui est retenue comme position d</w:t>
      </w:r>
      <w:r w:rsidR="00B4782D">
        <w:rPr>
          <w:b/>
        </w:rPr>
        <w:t>’</w:t>
      </w:r>
      <w:r>
        <w:rPr>
          <w:b/>
        </w:rPr>
        <w:t>essai</w:t>
      </w:r>
      <w:r w:rsidRPr="003230BD">
        <w:rPr>
          <w:b/>
        </w:rPr>
        <w:t>, comme indiqué dans la figure 14.1</w:t>
      </w:r>
      <w:r>
        <w:rPr>
          <w:b/>
        </w:rPr>
        <w:t>.</w:t>
      </w:r>
    </w:p>
    <w:p w14:paraId="4A96F33A" w14:textId="77777777" w:rsidR="00CD6DA3" w:rsidRDefault="00CD6DA3" w:rsidP="00CD6DA3">
      <w:pPr>
        <w:pStyle w:val="SingleTxtG"/>
        <w:ind w:left="2268"/>
        <w:rPr>
          <w:b/>
        </w:rPr>
      </w:pPr>
      <w:r>
        <w:rPr>
          <w:b/>
        </w:rPr>
        <w:tab/>
        <w:t>Si l</w:t>
      </w:r>
      <w:r w:rsidR="00B4782D">
        <w:rPr>
          <w:b/>
        </w:rPr>
        <w:t>’</w:t>
      </w:r>
      <w:r>
        <w:rPr>
          <w:b/>
        </w:rPr>
        <w:t>appuie-tête n</w:t>
      </w:r>
      <w:r w:rsidR="00B4782D">
        <w:rPr>
          <w:b/>
        </w:rPr>
        <w:t>’</w:t>
      </w:r>
      <w:r>
        <w:rPr>
          <w:b/>
        </w:rPr>
        <w:t>est pas équipé de réglage avant/arrière, il doit être complétement basculé vers l</w:t>
      </w:r>
      <w:r w:rsidR="00B4782D">
        <w:rPr>
          <w:b/>
        </w:rPr>
        <w:t>’</w:t>
      </w:r>
      <w:r>
        <w:rPr>
          <w:b/>
        </w:rPr>
        <w:t xml:space="preserve">arrière. </w:t>
      </w:r>
    </w:p>
    <w:p w14:paraId="1BFDCCD1" w14:textId="77777777" w:rsidR="00CD6DA3" w:rsidRDefault="00CD6DA3" w:rsidP="00CD6DA3">
      <w:pPr>
        <w:pStyle w:val="SingleTxtG"/>
        <w:tabs>
          <w:tab w:val="left" w:pos="2268"/>
        </w:tabs>
        <w:ind w:left="2268" w:hanging="1134"/>
        <w:jc w:val="left"/>
        <w:rPr>
          <w:b/>
        </w:rPr>
      </w:pPr>
      <w:r>
        <w:rPr>
          <w:b/>
        </w:rPr>
        <w:t>3.1.6</w:t>
      </w:r>
      <w:r>
        <w:rPr>
          <w:b/>
        </w:rPr>
        <w:tab/>
        <w:t>Mesure de référence du mannequin BioRID II ONU</w:t>
      </w:r>
    </w:p>
    <w:p w14:paraId="72A7321C" w14:textId="77777777" w:rsidR="00CD6DA3" w:rsidRDefault="00CD6DA3" w:rsidP="00CD6DA3">
      <w:pPr>
        <w:pStyle w:val="SingleTxtG"/>
        <w:tabs>
          <w:tab w:val="left" w:pos="2268"/>
        </w:tabs>
        <w:ind w:left="2268" w:hanging="1134"/>
        <w:rPr>
          <w:b/>
        </w:rPr>
      </w:pPr>
      <w:r>
        <w:rPr>
          <w:b/>
        </w:rPr>
        <w:t>3.1.6.1</w:t>
      </w:r>
      <w:r>
        <w:rPr>
          <w:b/>
        </w:rPr>
        <w:tab/>
        <w:t>À l</w:t>
      </w:r>
      <w:r w:rsidR="00B4782D">
        <w:rPr>
          <w:b/>
        </w:rPr>
        <w:t>’</w:t>
      </w:r>
      <w:r>
        <w:rPr>
          <w:b/>
        </w:rPr>
        <w:t>aide de la machine 3D-H, vérifier que le point H coïncide avec le point R50, conformément aux prescriptions ci-dessous.</w:t>
      </w:r>
    </w:p>
    <w:p w14:paraId="133A4141" w14:textId="77777777" w:rsidR="00CD6DA3" w:rsidRDefault="00CD6DA3" w:rsidP="00CD6DA3">
      <w:pPr>
        <w:pStyle w:val="SingleTxtG"/>
        <w:ind w:left="2268"/>
        <w:rPr>
          <w:b/>
        </w:rPr>
      </w:pPr>
      <w:r>
        <w:rPr>
          <w:b/>
        </w:rPr>
        <w:tab/>
        <w:t>Utiliser la procédure définie à l</w:t>
      </w:r>
      <w:r w:rsidR="00B4782D">
        <w:rPr>
          <w:b/>
        </w:rPr>
        <w:t>’</w:t>
      </w:r>
      <w:r>
        <w:rPr>
          <w:b/>
        </w:rPr>
        <w:t>annexe 3 pour vérifier que la position du point H par rapport au point R50 est conforme aux prescriptions du constructeur.</w:t>
      </w:r>
    </w:p>
    <w:p w14:paraId="3CE60F70" w14:textId="77777777" w:rsidR="00CD6DA3" w:rsidRDefault="00CD6DA3" w:rsidP="00CD6DA3">
      <w:pPr>
        <w:pStyle w:val="SingleTxtG"/>
        <w:ind w:left="2268"/>
        <w:rPr>
          <w:b/>
        </w:rPr>
      </w:pPr>
      <w:r>
        <w:rPr>
          <w:b/>
        </w:rPr>
        <w:tab/>
        <w:t xml:space="preserve">La relation entre le point R et le point H est considérée comme satisfaisante pour la place assise en question si le point </w:t>
      </w:r>
      <w:r w:rsidRPr="00B85F2B">
        <w:rPr>
          <w:b/>
        </w:rPr>
        <w:t>“</w:t>
      </w:r>
      <w:r>
        <w:rPr>
          <w:b/>
        </w:rPr>
        <w:t>H</w:t>
      </w:r>
      <w:r w:rsidRPr="00B85F2B">
        <w:rPr>
          <w:b/>
        </w:rPr>
        <w:t>”</w:t>
      </w:r>
      <w:r>
        <w:rPr>
          <w:b/>
        </w:rPr>
        <w:t xml:space="preserve"> est situé à l</w:t>
      </w:r>
      <w:r w:rsidR="00B4782D">
        <w:rPr>
          <w:b/>
        </w:rPr>
        <w:t>’</w:t>
      </w:r>
      <w:r>
        <w:rPr>
          <w:b/>
        </w:rPr>
        <w:t>intérieur d</w:t>
      </w:r>
      <w:r w:rsidR="00B4782D">
        <w:rPr>
          <w:b/>
        </w:rPr>
        <w:t>’</w:t>
      </w:r>
      <w:r>
        <w:rPr>
          <w:b/>
        </w:rPr>
        <w:t>un carré dont les côtés horizontaux et verticaux mesurent 50 mm et dont les diagonales se coupent au point 50R, et si l</w:t>
      </w:r>
      <w:r w:rsidR="00B4782D">
        <w:rPr>
          <w:b/>
        </w:rPr>
        <w:t>’</w:t>
      </w:r>
      <w:r>
        <w:rPr>
          <w:b/>
        </w:rPr>
        <w:t>angle de torse réel correspond, à 5° près, à l</w:t>
      </w:r>
      <w:r w:rsidR="00B4782D">
        <w:rPr>
          <w:b/>
        </w:rPr>
        <w:t>’</w:t>
      </w:r>
      <w:r>
        <w:rPr>
          <w:b/>
        </w:rPr>
        <w:t>angle de torse nominal.</w:t>
      </w:r>
    </w:p>
    <w:p w14:paraId="60EB17B3" w14:textId="77777777" w:rsidR="00CD6DA3" w:rsidRDefault="00CD6DA3" w:rsidP="00785D67">
      <w:pPr>
        <w:pStyle w:val="SingleTxtG"/>
        <w:keepNext/>
        <w:keepLines/>
        <w:tabs>
          <w:tab w:val="left" w:pos="2268"/>
        </w:tabs>
        <w:ind w:left="2268" w:hanging="1134"/>
        <w:jc w:val="left"/>
        <w:rPr>
          <w:b/>
        </w:rPr>
      </w:pPr>
      <w:r>
        <w:rPr>
          <w:b/>
        </w:rPr>
        <w:lastRenderedPageBreak/>
        <w:t>3.1.6.2</w:t>
      </w:r>
      <w:r>
        <w:rPr>
          <w:b/>
        </w:rPr>
        <w:tab/>
        <w:t>Position de référence de l</w:t>
      </w:r>
      <w:r w:rsidR="00B4782D">
        <w:rPr>
          <w:b/>
        </w:rPr>
        <w:t>’</w:t>
      </w:r>
      <w:r>
        <w:rPr>
          <w:b/>
        </w:rPr>
        <w:t>arrière de la tête</w:t>
      </w:r>
    </w:p>
    <w:p w14:paraId="35F909F7" w14:textId="77777777" w:rsidR="00CD6DA3" w:rsidRDefault="00CD6DA3" w:rsidP="00785D67">
      <w:pPr>
        <w:pStyle w:val="SingleTxtG"/>
        <w:keepNext/>
        <w:keepLines/>
        <w:ind w:left="2268"/>
        <w:rPr>
          <w:b/>
        </w:rPr>
      </w:pPr>
      <w:r>
        <w:rPr>
          <w:b/>
        </w:rPr>
        <w:tab/>
        <w:t>La position de référence de l</w:t>
      </w:r>
      <w:r w:rsidR="00B4782D">
        <w:rPr>
          <w:b/>
        </w:rPr>
        <w:t>’</w:t>
      </w:r>
      <w:r>
        <w:rPr>
          <w:b/>
        </w:rPr>
        <w:t>arrière de la tête du mannequin BioRID II ONU est celle déterminée pour le mannequin du 50</w:t>
      </w:r>
      <w:r w:rsidRPr="00886CC9">
        <w:rPr>
          <w:b/>
          <w:vertAlign w:val="superscript"/>
        </w:rPr>
        <w:t>e</w:t>
      </w:r>
      <w:r w:rsidR="00785D67">
        <w:rPr>
          <w:b/>
        </w:rPr>
        <w:t> </w:t>
      </w:r>
      <w:r>
        <w:rPr>
          <w:b/>
        </w:rPr>
        <w:t>centile du tableau</w:t>
      </w:r>
      <w:r w:rsidR="00785D67">
        <w:rPr>
          <w:b/>
        </w:rPr>
        <w:t> </w:t>
      </w:r>
      <w:r>
        <w:rPr>
          <w:b/>
        </w:rPr>
        <w:t>10-1 de l</w:t>
      </w:r>
      <w:r w:rsidR="00B4782D">
        <w:rPr>
          <w:b/>
        </w:rPr>
        <w:t>’</w:t>
      </w:r>
      <w:r>
        <w:rPr>
          <w:b/>
        </w:rPr>
        <w:t>annexe 10 du présent Règlement, compte tenu de l</w:t>
      </w:r>
      <w:r w:rsidR="00B4782D">
        <w:rPr>
          <w:b/>
        </w:rPr>
        <w:t>’</w:t>
      </w:r>
      <w:r>
        <w:rPr>
          <w:b/>
        </w:rPr>
        <w:t>angle de torse prescrit diminué de 15 mm (en augmentant la distance tête/appuie-tête comme indiqué à la figure 14-2 ci-dessous).</w:t>
      </w:r>
    </w:p>
    <w:p w14:paraId="2E001DB3" w14:textId="77777777" w:rsidR="00CD6DA3" w:rsidRDefault="00CD6DA3" w:rsidP="00CD6DA3">
      <w:pPr>
        <w:pStyle w:val="SingleTxtG"/>
        <w:ind w:left="2268"/>
        <w:rPr>
          <w:b/>
        </w:rPr>
      </w:pPr>
      <w:r>
        <w:rPr>
          <w:b/>
        </w:rPr>
        <w:tab/>
        <w:t>Si aucun angle de torse n</w:t>
      </w:r>
      <w:r w:rsidR="00B4782D">
        <w:rPr>
          <w:b/>
        </w:rPr>
        <w:t>’</w:t>
      </w:r>
      <w:r>
        <w:rPr>
          <w:b/>
        </w:rPr>
        <w:t>est prescrit, choisir l</w:t>
      </w:r>
      <w:r w:rsidR="00B4782D">
        <w:rPr>
          <w:b/>
        </w:rPr>
        <w:t>’</w:t>
      </w:r>
      <w:r>
        <w:rPr>
          <w:b/>
        </w:rPr>
        <w:t>angle prescrit au paragraphe 3.1.4.6. Pour le tableau 10-1 (annexe 10), utiliser à la fois le point H et l</w:t>
      </w:r>
      <w:r w:rsidR="00B4782D">
        <w:rPr>
          <w:b/>
        </w:rPr>
        <w:t>’</w:t>
      </w:r>
      <w:r>
        <w:rPr>
          <w:b/>
        </w:rPr>
        <w:t>angle mesurés.</w:t>
      </w:r>
    </w:p>
    <w:p w14:paraId="5580351E" w14:textId="77777777" w:rsidR="00CD6DA3" w:rsidRDefault="00CD6DA3" w:rsidP="00CD6DA3">
      <w:pPr>
        <w:pStyle w:val="SingleTxtG"/>
        <w:tabs>
          <w:tab w:val="left" w:pos="2268"/>
        </w:tabs>
        <w:ind w:left="2268" w:hanging="1134"/>
        <w:jc w:val="left"/>
        <w:rPr>
          <w:b/>
        </w:rPr>
      </w:pPr>
      <w:r>
        <w:rPr>
          <w:b/>
        </w:rPr>
        <w:t>3.1.7</w:t>
      </w:r>
      <w:r>
        <w:rPr>
          <w:b/>
        </w:rPr>
        <w:tab/>
        <w:t>Installation du mannequin</w:t>
      </w:r>
    </w:p>
    <w:p w14:paraId="3282989D" w14:textId="77777777" w:rsidR="00CD6DA3" w:rsidRDefault="00CD6DA3" w:rsidP="00CD6DA3">
      <w:pPr>
        <w:pStyle w:val="SingleTxtG"/>
        <w:tabs>
          <w:tab w:val="left" w:pos="2268"/>
        </w:tabs>
        <w:ind w:left="2268" w:hanging="1134"/>
        <w:rPr>
          <w:b/>
        </w:rPr>
      </w:pPr>
      <w:r>
        <w:rPr>
          <w:b/>
        </w:rPr>
        <w:t>3.1.7.1</w:t>
      </w:r>
      <w:r>
        <w:rPr>
          <w:b/>
        </w:rPr>
        <w:tab/>
        <w:t>Le mannequin est vêtu de deux shorts et de deux chemises en nylon. Le tissu utilisé est brillant d</w:t>
      </w:r>
      <w:r w:rsidR="00B4782D">
        <w:rPr>
          <w:b/>
        </w:rPr>
        <w:t>’</w:t>
      </w:r>
      <w:r>
        <w:rPr>
          <w:b/>
        </w:rPr>
        <w:t>un côté et mat de l</w:t>
      </w:r>
      <w:r w:rsidR="00B4782D">
        <w:rPr>
          <w:b/>
        </w:rPr>
        <w:t>’</w:t>
      </w:r>
      <w:r>
        <w:rPr>
          <w:b/>
        </w:rPr>
        <w:t>autre. Le mannequin est habillé de telle sorte que le côté brillant des vêtements de dessous soit à l</w:t>
      </w:r>
      <w:r w:rsidR="00B4782D">
        <w:rPr>
          <w:b/>
        </w:rPr>
        <w:t>’</w:t>
      </w:r>
      <w:r>
        <w:rPr>
          <w:b/>
        </w:rPr>
        <w:t>extérieur et celui des vêtements de dessus à l</w:t>
      </w:r>
      <w:r w:rsidR="00B4782D">
        <w:rPr>
          <w:b/>
        </w:rPr>
        <w:t>’</w:t>
      </w:r>
      <w:r>
        <w:rPr>
          <w:b/>
        </w:rPr>
        <w:t xml:space="preserve">intérieur. Il porte des chaussures de ville pour homme à lacets, de pointure 45, extra larges répondant aux spécifications militaires MIL-S-13192P. Le poids de chaque chaussure est de 0,57 </w:t>
      </w:r>
      <w:r w:rsidRPr="00676911">
        <w:rPr>
          <w:b/>
        </w:rPr>
        <w:sym w:font="Symbol" w:char="F0B1"/>
      </w:r>
      <w:r>
        <w:rPr>
          <w:b/>
        </w:rPr>
        <w:t xml:space="preserve"> 0,1 kg et sa longueur hors tout est comprise entre 320 et 325 mm.</w:t>
      </w:r>
    </w:p>
    <w:p w14:paraId="57259B45" w14:textId="77777777" w:rsidR="00CD6DA3" w:rsidRDefault="00CD6DA3" w:rsidP="00CD6DA3">
      <w:pPr>
        <w:pStyle w:val="SingleTxtG"/>
        <w:tabs>
          <w:tab w:val="left" w:pos="2268"/>
        </w:tabs>
        <w:ind w:left="2268" w:hanging="1134"/>
        <w:rPr>
          <w:b/>
        </w:rPr>
      </w:pPr>
      <w:r>
        <w:rPr>
          <w:b/>
        </w:rPr>
        <w:t>3.1.7.2</w:t>
      </w:r>
      <w:r>
        <w:rPr>
          <w:b/>
        </w:rPr>
        <w:tab/>
        <w:t xml:space="preserve">Le siège doit avoir été inoccupé pendant au moins 15 minutes avant que le mannequin y soit installé. </w:t>
      </w:r>
    </w:p>
    <w:p w14:paraId="58C296E8" w14:textId="77777777" w:rsidR="00CD6DA3" w:rsidRDefault="00CD6DA3" w:rsidP="00CD6DA3">
      <w:pPr>
        <w:pStyle w:val="SingleTxtG"/>
        <w:tabs>
          <w:tab w:val="left" w:pos="2268"/>
        </w:tabs>
        <w:ind w:left="2268" w:hanging="1134"/>
        <w:rPr>
          <w:b/>
        </w:rPr>
      </w:pPr>
      <w:r>
        <w:rPr>
          <w:b/>
        </w:rPr>
        <w:t>3.1.7.3</w:t>
      </w:r>
      <w:r>
        <w:rPr>
          <w:b/>
        </w:rPr>
        <w:tab/>
        <w:t>Pour positionner le mannequin sur le siège, il convient d</w:t>
      </w:r>
      <w:r w:rsidR="00B4782D">
        <w:rPr>
          <w:b/>
        </w:rPr>
        <w:t>’</w:t>
      </w:r>
      <w:r>
        <w:rPr>
          <w:b/>
        </w:rPr>
        <w:t>utiliser les outils de levage et les points de fixation recommandés par le fabricant du mannequin doivent être utilisés pour positionner le mannequin sur le siège. Dans un premier temps, le mannequin est placé de telle sorte que son point H se trouve en arrière du point H recherché et son bassin ne doit être avancé que pour atteindre la position indiquée au paragraphe</w:t>
      </w:r>
      <w:r w:rsidR="00F62D5E">
        <w:rPr>
          <w:b/>
        </w:rPr>
        <w:t> </w:t>
      </w:r>
      <w:r>
        <w:rPr>
          <w:b/>
        </w:rPr>
        <w:t>3.1.7.6 ci-dessous. Si le mannequin se trouve en avant du point H prévu, il doit être retiré du siège et la procédure doit être recommencée depuis le début. Il est interdit de pousser le bassin en arrière pour que son point H coïncide avec le point H prescrit.</w:t>
      </w:r>
    </w:p>
    <w:p w14:paraId="3C243140" w14:textId="77777777" w:rsidR="00CD6DA3" w:rsidRDefault="00CD6DA3" w:rsidP="00CD6DA3">
      <w:pPr>
        <w:pStyle w:val="SingleTxtG"/>
        <w:tabs>
          <w:tab w:val="left" w:pos="2268"/>
        </w:tabs>
        <w:ind w:left="2268" w:hanging="1134"/>
        <w:rPr>
          <w:b/>
        </w:rPr>
      </w:pPr>
      <w:r>
        <w:rPr>
          <w:b/>
        </w:rPr>
        <w:t>3.1.7.4</w:t>
      </w:r>
      <w:r>
        <w:rPr>
          <w:b/>
        </w:rPr>
        <w:tab/>
        <w:t>Le plan sagittal du mannequin doit être vertical et aligné sur l</w:t>
      </w:r>
      <w:r w:rsidR="00B4782D">
        <w:rPr>
          <w:b/>
        </w:rPr>
        <w:t>’</w:t>
      </w:r>
      <w:r>
        <w:rPr>
          <w:b/>
        </w:rPr>
        <w:t>axe du siège. La console d</w:t>
      </w:r>
      <w:r w:rsidR="00B4782D">
        <w:rPr>
          <w:b/>
        </w:rPr>
        <w:t>’</w:t>
      </w:r>
      <w:r>
        <w:rPr>
          <w:b/>
        </w:rPr>
        <w:t xml:space="preserve">instruments placée dans la tête doit être dans la direction transversale horizontale, avec une tolérance de </w:t>
      </w:r>
      <w:r w:rsidRPr="00676911">
        <w:rPr>
          <w:b/>
        </w:rPr>
        <w:sym w:font="Symbol" w:char="F0B1"/>
      </w:r>
      <w:r>
        <w:rPr>
          <w:b/>
        </w:rPr>
        <w:t xml:space="preserve">0,5°. </w:t>
      </w:r>
    </w:p>
    <w:p w14:paraId="53823E76" w14:textId="77777777" w:rsidR="00CD6DA3" w:rsidRDefault="00CD6DA3" w:rsidP="00CD6DA3">
      <w:pPr>
        <w:pStyle w:val="SingleTxtG"/>
        <w:tabs>
          <w:tab w:val="left" w:pos="2268"/>
        </w:tabs>
        <w:ind w:left="2268" w:hanging="1134"/>
        <w:rPr>
          <w:b/>
        </w:rPr>
      </w:pPr>
      <w:r>
        <w:rPr>
          <w:b/>
        </w:rPr>
        <w:t>3.1.7.5</w:t>
      </w:r>
      <w:r>
        <w:rPr>
          <w:b/>
        </w:rPr>
        <w:tab/>
        <w:t>Aligner l</w:t>
      </w:r>
      <w:r w:rsidR="00B4782D">
        <w:rPr>
          <w:b/>
        </w:rPr>
        <w:t>’</w:t>
      </w:r>
      <w:r>
        <w:rPr>
          <w:b/>
        </w:rPr>
        <w:t>angle du bassin sur l</w:t>
      </w:r>
      <w:r w:rsidR="00B4782D">
        <w:rPr>
          <w:b/>
        </w:rPr>
        <w:t>’</w:t>
      </w:r>
      <w:r>
        <w:rPr>
          <w:b/>
        </w:rPr>
        <w:t>angle réel de torse enregistré lors de la procédure prescrite au paragraphe 2.2 de l</w:t>
      </w:r>
      <w:r w:rsidR="00B4782D">
        <w:rPr>
          <w:b/>
        </w:rPr>
        <w:t>’</w:t>
      </w:r>
      <w:r>
        <w:rPr>
          <w:b/>
        </w:rPr>
        <w:t xml:space="preserve">annexe 3, plus 1,5 </w:t>
      </w:r>
      <w:r w:rsidRPr="00676911">
        <w:rPr>
          <w:b/>
        </w:rPr>
        <w:sym w:font="Symbol" w:char="F0B1"/>
      </w:r>
      <w:r>
        <w:rPr>
          <w:b/>
        </w:rPr>
        <w:t xml:space="preserve"> 2,5.</w:t>
      </w:r>
    </w:p>
    <w:p w14:paraId="46A32961" w14:textId="77777777" w:rsidR="00CD6DA3" w:rsidRDefault="00CD6DA3" w:rsidP="00CD6DA3">
      <w:pPr>
        <w:pStyle w:val="SingleTxtG"/>
        <w:tabs>
          <w:tab w:val="left" w:pos="2268"/>
        </w:tabs>
        <w:ind w:left="2268" w:hanging="1134"/>
        <w:rPr>
          <w:b/>
        </w:rPr>
      </w:pPr>
      <w:r>
        <w:rPr>
          <w:b/>
        </w:rPr>
        <w:t>3.1.7.6</w:t>
      </w:r>
      <w:r>
        <w:rPr>
          <w:b/>
        </w:rPr>
        <w:tab/>
        <w:t>Le mannequin doit être installé de façon que son point H soit situé 20</w:t>
      </w:r>
      <w:r w:rsidR="001D35D6">
        <w:rPr>
          <w:b/>
        </w:rPr>
        <w:t> </w:t>
      </w:r>
      <w:r w:rsidRPr="00676911">
        <w:rPr>
          <w:b/>
        </w:rPr>
        <w:sym w:font="Symbol" w:char="F0B1"/>
      </w:r>
      <w:r w:rsidR="001D35D6">
        <w:rPr>
          <w:b/>
        </w:rPr>
        <w:t> </w:t>
      </w:r>
      <w:r>
        <w:rPr>
          <w:b/>
        </w:rPr>
        <w:t>10 mm en avant du point R</w:t>
      </w:r>
      <w:r>
        <w:rPr>
          <w:b/>
          <w:vertAlign w:val="subscript"/>
        </w:rPr>
        <w:t xml:space="preserve">50 </w:t>
      </w:r>
      <w:r>
        <w:rPr>
          <w:b/>
        </w:rPr>
        <w:t>comme indiqué dans la figure 14-2 ci</w:t>
      </w:r>
      <w:r>
        <w:rPr>
          <w:b/>
        </w:rPr>
        <w:noBreakHyphen/>
        <w:t>dessous, tout en maintenant l</w:t>
      </w:r>
      <w:r w:rsidR="00B4782D">
        <w:rPr>
          <w:b/>
        </w:rPr>
        <w:t>’</w:t>
      </w:r>
      <w:r>
        <w:rPr>
          <w:b/>
        </w:rPr>
        <w:t>angle du bassin dans les tolérances définies au paragraphe 3.1.7.5 ci-dessus.</w:t>
      </w:r>
    </w:p>
    <w:p w14:paraId="7C775962" w14:textId="77777777" w:rsidR="00CD6DA3" w:rsidRPr="003E0EB6" w:rsidRDefault="00CD6DA3" w:rsidP="00CD6DA3">
      <w:pPr>
        <w:pStyle w:val="Titre1"/>
        <w:spacing w:after="120"/>
        <w:rPr>
          <w:b/>
        </w:rPr>
      </w:pPr>
      <w:r w:rsidRPr="003E0EB6">
        <w:rPr>
          <w:b/>
        </w:rPr>
        <w:lastRenderedPageBreak/>
        <w:t>Figure 14-</w:t>
      </w:r>
      <w:r>
        <w:rPr>
          <w:b/>
        </w:rPr>
        <w:t>2</w:t>
      </w:r>
      <w:r w:rsidRPr="003E0EB6">
        <w:rPr>
          <w:b/>
        </w:rPr>
        <w:t xml:space="preserve"> </w:t>
      </w:r>
    </w:p>
    <w:p w14:paraId="09ACFB11" w14:textId="77777777" w:rsidR="00CD6DA3" w:rsidRPr="000D4982" w:rsidRDefault="009E3E67" w:rsidP="00CD6DA3">
      <w:pPr>
        <w:keepNext/>
        <w:keepLines/>
        <w:tabs>
          <w:tab w:val="left" w:pos="1418"/>
        </w:tabs>
        <w:spacing w:after="240"/>
        <w:ind w:left="2552" w:hanging="1418"/>
        <w:jc w:val="both"/>
        <w:rPr>
          <w:b/>
        </w:rPr>
      </w:pPr>
      <w:r>
        <w:rPr>
          <w:b/>
          <w:noProof/>
          <w:lang w:eastAsia="fr-CH"/>
        </w:rPr>
        <mc:AlternateContent>
          <mc:Choice Requires="wps">
            <w:drawing>
              <wp:anchor distT="0" distB="0" distL="114300" distR="114300" simplePos="0" relativeHeight="251770880" behindDoc="0" locked="0" layoutInCell="1" allowOverlap="1" wp14:anchorId="4F7CE69F" wp14:editId="05A8377C">
                <wp:simplePos x="0" y="0"/>
                <wp:positionH relativeFrom="column">
                  <wp:posOffset>4267545</wp:posOffset>
                </wp:positionH>
                <wp:positionV relativeFrom="paragraph">
                  <wp:posOffset>6111</wp:posOffset>
                </wp:positionV>
                <wp:extent cx="801585" cy="88455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801585" cy="884555"/>
                        </a:xfrm>
                        <a:prstGeom prst="rect">
                          <a:avLst/>
                        </a:prstGeom>
                        <a:solidFill>
                          <a:schemeClr val="lt1"/>
                        </a:solidFill>
                        <a:ln w="6350">
                          <a:noFill/>
                        </a:ln>
                      </wps:spPr>
                      <wps:txbx>
                        <w:txbxContent>
                          <w:p w14:paraId="61AFB588" w14:textId="77777777" w:rsidR="00865AD1" w:rsidRPr="009E3E67" w:rsidRDefault="00865AD1" w:rsidP="00CD6DA3">
                            <w:pPr>
                              <w:rPr>
                                <w:b/>
                              </w:rPr>
                            </w:pPr>
                            <w:r w:rsidRPr="009E3E67">
                              <w:rPr>
                                <w:b/>
                                <w:sz w:val="16"/>
                                <w:szCs w:val="16"/>
                              </w:rPr>
                              <w:t xml:space="preserve">Arrière </w:t>
                            </w:r>
                            <w:r w:rsidRPr="009E3E67">
                              <w:rPr>
                                <w:b/>
                                <w:sz w:val="16"/>
                                <w:szCs w:val="16"/>
                              </w:rPr>
                              <w:br/>
                              <w:t>de la tête conformément aux prescriptions de l’annexe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E69F" id="Zone de texte 15" o:spid="_x0000_s1138" type="#_x0000_t202" style="position:absolute;left:0;text-align:left;margin-left:336.05pt;margin-top:.5pt;width:63.1pt;height:6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" fillcolor="white [3201]" stroked="f" strokeweight=".5pt">
                <v:textbox inset="0,0,0,0">
                  <w:txbxContent>
                    <w:p w14:paraId="61AFB588" w14:textId="77777777" w:rsidR="00865AD1" w:rsidRPr="009E3E67" w:rsidRDefault="00865AD1" w:rsidP="00CD6DA3">
                      <w:pPr>
                        <w:rPr>
                          <w:b/>
                        </w:rPr>
                      </w:pPr>
                      <w:r w:rsidRPr="009E3E67">
                        <w:rPr>
                          <w:b/>
                          <w:sz w:val="16"/>
                          <w:szCs w:val="16"/>
                        </w:rPr>
                        <w:t xml:space="preserve">Arrière </w:t>
                      </w:r>
                      <w:r w:rsidRPr="009E3E67">
                        <w:rPr>
                          <w:b/>
                          <w:sz w:val="16"/>
                          <w:szCs w:val="16"/>
                        </w:rPr>
                        <w:br/>
                        <w:t>de la tête conformément aux prescriptions de l’annexe 1</w:t>
                      </w:r>
                    </w:p>
                  </w:txbxContent>
                </v:textbox>
              </v:shape>
            </w:pict>
          </mc:Fallback>
        </mc:AlternateContent>
      </w:r>
      <w:r>
        <w:rPr>
          <w:b/>
          <w:noProof/>
          <w:lang w:eastAsia="fr-CH"/>
        </w:rPr>
        <mc:AlternateContent>
          <mc:Choice Requires="wps">
            <w:drawing>
              <wp:anchor distT="0" distB="0" distL="114300" distR="114300" simplePos="0" relativeHeight="251760640" behindDoc="0" locked="0" layoutInCell="1" allowOverlap="1" wp14:anchorId="21653BBB" wp14:editId="43B14ACD">
                <wp:simplePos x="0" y="0"/>
                <wp:positionH relativeFrom="column">
                  <wp:posOffset>2278429</wp:posOffset>
                </wp:positionH>
                <wp:positionV relativeFrom="paragraph">
                  <wp:posOffset>12049</wp:posOffset>
                </wp:positionV>
                <wp:extent cx="951808" cy="660400"/>
                <wp:effectExtent l="0" t="0" r="1270" b="6350"/>
                <wp:wrapNone/>
                <wp:docPr id="14" name="Zone de texte 14"/>
                <wp:cNvGraphicFramePr/>
                <a:graphic xmlns:a="http://schemas.openxmlformats.org/drawingml/2006/main">
                  <a:graphicData uri="http://schemas.microsoft.com/office/word/2010/wordprocessingShape">
                    <wps:wsp>
                      <wps:cNvSpPr txBox="1"/>
                      <wps:spPr>
                        <a:xfrm>
                          <a:off x="0" y="0"/>
                          <a:ext cx="951808" cy="660400"/>
                        </a:xfrm>
                        <a:prstGeom prst="rect">
                          <a:avLst/>
                        </a:prstGeom>
                        <a:solidFill>
                          <a:schemeClr val="lt1"/>
                        </a:solidFill>
                        <a:ln w="6350">
                          <a:noFill/>
                        </a:ln>
                      </wps:spPr>
                      <wps:txbx>
                        <w:txbxContent>
                          <w:p w14:paraId="5C27870E" w14:textId="77777777" w:rsidR="00865AD1" w:rsidRPr="009E3E67" w:rsidRDefault="00865AD1" w:rsidP="00CD6DA3">
                            <w:pPr>
                              <w:rPr>
                                <w:b/>
                              </w:rPr>
                            </w:pPr>
                            <w:r w:rsidRPr="009E3E67">
                              <w:rPr>
                                <w:b/>
                                <w:sz w:val="16"/>
                                <w:szCs w:val="16"/>
                              </w:rPr>
                              <w:t>Position de référence pour l’arrière de la tête du mannequin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3BBB" id="Zone de texte 14" o:spid="_x0000_s1139" type="#_x0000_t202" style="position:absolute;left:0;text-align:left;margin-left:179.4pt;margin-top:.95pt;width:74.95pt;height: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" fillcolor="white [3201]" stroked="f" strokeweight=".5pt">
                <v:textbox inset="0,0,0,0">
                  <w:txbxContent>
                    <w:p w14:paraId="5C27870E" w14:textId="77777777" w:rsidR="00865AD1" w:rsidRPr="009E3E67" w:rsidRDefault="00865AD1" w:rsidP="00CD6DA3">
                      <w:pPr>
                        <w:rPr>
                          <w:b/>
                        </w:rPr>
                      </w:pPr>
                      <w:r w:rsidRPr="009E3E67">
                        <w:rPr>
                          <w:b/>
                          <w:sz w:val="16"/>
                          <w:szCs w:val="16"/>
                        </w:rPr>
                        <w:t>Position de référence pour l’arrière de la tête du mannequin</w:t>
                      </w:r>
                    </w:p>
                  </w:txbxContent>
                </v:textbox>
              </v:shape>
            </w:pict>
          </mc:Fallback>
        </mc:AlternateContent>
      </w:r>
      <w:r w:rsidR="00CD6DA3">
        <w:rPr>
          <w:b/>
          <w:noProof/>
          <w:lang w:eastAsia="fr-CH"/>
        </w:rPr>
        <mc:AlternateContent>
          <mc:Choice Requires="wps">
            <w:drawing>
              <wp:anchor distT="0" distB="0" distL="114300" distR="114300" simplePos="0" relativeHeight="251783168" behindDoc="0" locked="0" layoutInCell="1" allowOverlap="1" wp14:anchorId="038F7A76" wp14:editId="3259A821">
                <wp:simplePos x="0" y="0"/>
                <wp:positionH relativeFrom="column">
                  <wp:posOffset>2216923</wp:posOffset>
                </wp:positionH>
                <wp:positionV relativeFrom="paragraph">
                  <wp:posOffset>1608317</wp:posOffset>
                </wp:positionV>
                <wp:extent cx="819951" cy="208722"/>
                <wp:effectExtent l="0" t="0" r="0" b="1270"/>
                <wp:wrapNone/>
                <wp:docPr id="16" name="Zone de texte 16"/>
                <wp:cNvGraphicFramePr/>
                <a:graphic xmlns:a="http://schemas.openxmlformats.org/drawingml/2006/main">
                  <a:graphicData uri="http://schemas.microsoft.com/office/word/2010/wordprocessingShape">
                    <wps:wsp>
                      <wps:cNvSpPr txBox="1"/>
                      <wps:spPr>
                        <a:xfrm>
                          <a:off x="0" y="0"/>
                          <a:ext cx="819951" cy="208722"/>
                        </a:xfrm>
                        <a:prstGeom prst="rect">
                          <a:avLst/>
                        </a:prstGeom>
                        <a:solidFill>
                          <a:schemeClr val="lt1"/>
                        </a:solidFill>
                        <a:ln w="6350">
                          <a:noFill/>
                        </a:ln>
                      </wps:spPr>
                      <wps:txbx>
                        <w:txbxContent>
                          <w:p w14:paraId="6E998C97" w14:textId="77777777" w:rsidR="00865AD1" w:rsidRPr="003E0EB6" w:rsidRDefault="00865AD1" w:rsidP="00CD6DA3">
                            <w:r w:rsidRPr="0053005D">
                              <w:rPr>
                                <w:sz w:val="16"/>
                                <w:szCs w:val="16"/>
                              </w:rPr>
                              <w:t>Point H du 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F7A76" id="Zone de texte 16" o:spid="_x0000_s1140" type="#_x0000_t202" style="position:absolute;left:0;text-align:left;margin-left:174.55pt;margin-top:126.65pt;width:64.55pt;height:1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" fillcolor="white [3201]" stroked="f" strokeweight=".5pt">
                <v:textbox inset="0,0,0,0">
                  <w:txbxContent>
                    <w:p w14:paraId="6E998C97" w14:textId="77777777" w:rsidR="00865AD1" w:rsidRPr="003E0EB6" w:rsidRDefault="00865AD1" w:rsidP="00CD6DA3">
                      <w:r w:rsidRPr="0053005D">
                        <w:rPr>
                          <w:sz w:val="16"/>
                          <w:szCs w:val="16"/>
                        </w:rPr>
                        <w:t>Point H du bassin</w:t>
                      </w:r>
                    </w:p>
                  </w:txbxContent>
                </v:textbox>
              </v:shape>
            </w:pict>
          </mc:Fallback>
        </mc:AlternateContent>
      </w:r>
      <w:r w:rsidR="00CD6DA3">
        <w:rPr>
          <w:b/>
          <w:noProof/>
          <w:lang w:eastAsia="fr-CH"/>
        </w:rPr>
        <w:drawing>
          <wp:inline distT="0" distB="0" distL="0" distR="0" wp14:anchorId="3493DAB9" wp14:editId="273AB1CB">
            <wp:extent cx="3960000" cy="31752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0000" cy="3175200"/>
                    </a:xfrm>
                    <a:prstGeom prst="rect">
                      <a:avLst/>
                    </a:prstGeom>
                    <a:noFill/>
                    <a:ln>
                      <a:noFill/>
                    </a:ln>
                  </pic:spPr>
                </pic:pic>
              </a:graphicData>
            </a:graphic>
          </wp:inline>
        </w:drawing>
      </w:r>
    </w:p>
    <w:p w14:paraId="4C287565" w14:textId="77777777" w:rsidR="00CD6DA3" w:rsidRDefault="00CD6DA3" w:rsidP="00CD6DA3">
      <w:pPr>
        <w:pStyle w:val="SingleTxtG"/>
        <w:tabs>
          <w:tab w:val="left" w:pos="2268"/>
        </w:tabs>
        <w:ind w:left="2268" w:hanging="1134"/>
        <w:jc w:val="left"/>
        <w:rPr>
          <w:b/>
        </w:rPr>
      </w:pPr>
      <w:r>
        <w:rPr>
          <w:b/>
        </w:rPr>
        <w:t>3.1.7.7</w:t>
      </w:r>
      <w:r>
        <w:rPr>
          <w:b/>
        </w:rPr>
        <w:tab/>
        <w:t>Réglage de l</w:t>
      </w:r>
      <w:r w:rsidR="00B4782D">
        <w:rPr>
          <w:b/>
        </w:rPr>
        <w:t>’</w:t>
      </w:r>
      <w:r>
        <w:rPr>
          <w:b/>
        </w:rPr>
        <w:t>arrière de la tête</w:t>
      </w:r>
    </w:p>
    <w:p w14:paraId="472C82B3" w14:textId="77777777" w:rsidR="00CD6DA3" w:rsidRDefault="00CD6DA3" w:rsidP="00CD6DA3">
      <w:pPr>
        <w:pStyle w:val="SingleTxtG"/>
        <w:tabs>
          <w:tab w:val="left" w:pos="2268"/>
        </w:tabs>
        <w:ind w:left="2268" w:hanging="1134"/>
        <w:rPr>
          <w:b/>
        </w:rPr>
      </w:pPr>
      <w:r>
        <w:rPr>
          <w:b/>
        </w:rPr>
        <w:t>3.1.7.7.1</w:t>
      </w:r>
      <w:r>
        <w:rPr>
          <w:b/>
        </w:rPr>
        <w:tab/>
        <w:t>L</w:t>
      </w:r>
      <w:r w:rsidR="00B4782D">
        <w:rPr>
          <w:b/>
        </w:rPr>
        <w:t>’</w:t>
      </w:r>
      <w:r>
        <w:rPr>
          <w:b/>
        </w:rPr>
        <w:t>arrière de la tête (c</w:t>
      </w:r>
      <w:r w:rsidR="00B4782D">
        <w:rPr>
          <w:b/>
        </w:rPr>
        <w:t>’</w:t>
      </w:r>
      <w:r>
        <w:rPr>
          <w:b/>
        </w:rPr>
        <w:t>est-à-dire la position de la tête du mannequin BioRID la plus en arrière lorsque celle-ci est à l</w:t>
      </w:r>
      <w:r w:rsidR="00B4782D">
        <w:rPr>
          <w:b/>
        </w:rPr>
        <w:t>’</w:t>
      </w:r>
      <w:r>
        <w:rPr>
          <w:b/>
        </w:rPr>
        <w:t xml:space="preserve">horizontale </w:t>
      </w:r>
      <w:r w:rsidRPr="00676911">
        <w:rPr>
          <w:b/>
        </w:rPr>
        <w:sym w:font="Symbol" w:char="F0B1"/>
      </w:r>
      <w:r>
        <w:rPr>
          <w:b/>
        </w:rPr>
        <w:t xml:space="preserve">1°) doit être placé dans la position de référence définie au paragraphe 3.1.6.2 de la présente annexe, avec une tolérance de </w:t>
      </w:r>
      <w:r w:rsidRPr="00676911">
        <w:rPr>
          <w:b/>
        </w:rPr>
        <w:sym w:font="Symbol" w:char="F0B1"/>
      </w:r>
      <w:r>
        <w:rPr>
          <w:b/>
        </w:rPr>
        <w:t xml:space="preserve">5 mm. </w:t>
      </w:r>
    </w:p>
    <w:p w14:paraId="119EF328" w14:textId="77777777" w:rsidR="00CD6DA3" w:rsidRDefault="00CD6DA3" w:rsidP="00CD6DA3">
      <w:pPr>
        <w:pStyle w:val="SingleTxtG"/>
        <w:tabs>
          <w:tab w:val="left" w:pos="2268"/>
        </w:tabs>
        <w:ind w:left="2268" w:hanging="1134"/>
        <w:rPr>
          <w:b/>
        </w:rPr>
      </w:pPr>
      <w:r>
        <w:rPr>
          <w:b/>
        </w:rPr>
        <w:t>3.1.7.7.2</w:t>
      </w:r>
      <w:r>
        <w:rPr>
          <w:b/>
        </w:rPr>
        <w:tab/>
        <w:t>Si la position de l</w:t>
      </w:r>
      <w:r w:rsidR="00B4782D">
        <w:rPr>
          <w:b/>
        </w:rPr>
        <w:t>’</w:t>
      </w:r>
      <w:r>
        <w:rPr>
          <w:b/>
        </w:rPr>
        <w:t xml:space="preserve">arrière de la tête du mannequin diffère de plus de </w:t>
      </w:r>
      <w:r w:rsidRPr="00676911">
        <w:rPr>
          <w:b/>
        </w:rPr>
        <w:sym w:font="Symbol" w:char="F0B1"/>
      </w:r>
      <w:r>
        <w:rPr>
          <w:b/>
        </w:rPr>
        <w:t>5 mm de la position de référence du mannequin BioRID obtenue selon la procédure définie au paragraphe 3.1.6.2 de la présente annexe, ce sont les paragraphes 3.1.7.7.2.1 et 3.1.7.7.2.2 qui s</w:t>
      </w:r>
      <w:r w:rsidR="00B4782D">
        <w:rPr>
          <w:b/>
        </w:rPr>
        <w:t>’</w:t>
      </w:r>
      <w:r>
        <w:rPr>
          <w:b/>
        </w:rPr>
        <w:t>appliquent.</w:t>
      </w:r>
    </w:p>
    <w:p w14:paraId="19E30F1D" w14:textId="77777777" w:rsidR="00CD6DA3" w:rsidRDefault="00CD6DA3" w:rsidP="00CD6DA3">
      <w:pPr>
        <w:pStyle w:val="SingleTxtG"/>
        <w:tabs>
          <w:tab w:val="left" w:pos="2268"/>
        </w:tabs>
        <w:ind w:left="2268" w:hanging="1134"/>
        <w:rPr>
          <w:b/>
        </w:rPr>
      </w:pPr>
      <w:r>
        <w:rPr>
          <w:b/>
        </w:rPr>
        <w:t>3.1.7.7.2.1</w:t>
      </w:r>
      <w:r>
        <w:rPr>
          <w:b/>
        </w:rPr>
        <w:tab/>
        <w:t>Le réglage de la tête d</w:t>
      </w:r>
      <w:r w:rsidR="00B4782D">
        <w:rPr>
          <w:b/>
        </w:rPr>
        <w:t>’</w:t>
      </w:r>
      <w:r>
        <w:rPr>
          <w:b/>
        </w:rPr>
        <w:t>avant en arrière ne doit pas modifier de plus de +3,5/-0,5° sa position par rapport à l</w:t>
      </w:r>
      <w:r w:rsidR="00B4782D">
        <w:rPr>
          <w:b/>
        </w:rPr>
        <w:t>’</w:t>
      </w:r>
      <w:r>
        <w:rPr>
          <w:b/>
        </w:rPr>
        <w:t>horizontale pour satisfaire aux les prescriptions concernant la distance tête/appuie-tête.</w:t>
      </w:r>
    </w:p>
    <w:p w14:paraId="36C78D40" w14:textId="77777777" w:rsidR="00CD6DA3" w:rsidRDefault="00CD6DA3" w:rsidP="00CD6DA3">
      <w:pPr>
        <w:pStyle w:val="SingleTxtG"/>
        <w:tabs>
          <w:tab w:val="left" w:pos="2268"/>
        </w:tabs>
        <w:ind w:left="2268" w:hanging="1134"/>
        <w:rPr>
          <w:b/>
        </w:rPr>
      </w:pPr>
      <w:r>
        <w:rPr>
          <w:b/>
        </w:rPr>
        <w:t>3.1.7.7.2.2</w:t>
      </w:r>
      <w:r>
        <w:rPr>
          <w:b/>
        </w:rPr>
        <w:tab/>
      </w:r>
      <w:r w:rsidRPr="008361B9">
        <w:rPr>
          <w:b/>
          <w:spacing w:val="-2"/>
        </w:rPr>
        <w:t>Après avoir procédé aux manipulations définies au paragraphe</w:t>
      </w:r>
      <w:r>
        <w:rPr>
          <w:b/>
          <w:spacing w:val="-2"/>
        </w:rPr>
        <w:t xml:space="preserve"> </w:t>
      </w:r>
      <w:r w:rsidRPr="008361B9">
        <w:rPr>
          <w:b/>
          <w:spacing w:val="-2"/>
        </w:rPr>
        <w:t>3.1.7.7.2.1</w:t>
      </w:r>
      <w:r>
        <w:rPr>
          <w:b/>
        </w:rPr>
        <w:t xml:space="preserve"> ci-dessus, et s</w:t>
      </w:r>
      <w:r w:rsidR="00B4782D">
        <w:rPr>
          <w:b/>
        </w:rPr>
        <w:t>’</w:t>
      </w:r>
      <w:r>
        <w:rPr>
          <w:b/>
        </w:rPr>
        <w:t>il n</w:t>
      </w:r>
      <w:r w:rsidR="00B4782D">
        <w:rPr>
          <w:b/>
        </w:rPr>
        <w:t>’</w:t>
      </w:r>
      <w:r>
        <w:rPr>
          <w:b/>
        </w:rPr>
        <w:t>est toujours pas possible de régler la distance tête/appuie</w:t>
      </w:r>
      <w:r>
        <w:rPr>
          <w:b/>
        </w:rPr>
        <w:noBreakHyphen/>
        <w:t>tête pour qu</w:t>
      </w:r>
      <w:r w:rsidR="00B4782D">
        <w:rPr>
          <w:b/>
        </w:rPr>
        <w:t>’</w:t>
      </w:r>
      <w:r>
        <w:rPr>
          <w:b/>
        </w:rPr>
        <w:t xml:space="preserve">elle ne diffère pas de plus de 15 </w:t>
      </w:r>
      <w:r w:rsidRPr="00676911">
        <w:rPr>
          <w:b/>
        </w:rPr>
        <w:sym w:font="Symbol" w:char="F0B1"/>
      </w:r>
      <w:r>
        <w:rPr>
          <w:b/>
        </w:rPr>
        <w:t xml:space="preserve"> 2 mm de la position de référence de l</w:t>
      </w:r>
      <w:r w:rsidR="00B4782D">
        <w:rPr>
          <w:b/>
        </w:rPr>
        <w:t>’</w:t>
      </w:r>
      <w:r>
        <w:rPr>
          <w:b/>
        </w:rPr>
        <w:t>arrière de la tête définie au paragraphe 3.1.6.2 ci-dessus, régler l</w:t>
      </w:r>
      <w:r w:rsidR="00B4782D">
        <w:rPr>
          <w:b/>
        </w:rPr>
        <w:t>’</w:t>
      </w:r>
      <w:r>
        <w:rPr>
          <w:b/>
        </w:rPr>
        <w:t>angle du bassin et la position du point H dans leurs tolérances respectives tout en donnant la priorité à la tolérance de l</w:t>
      </w:r>
      <w:r w:rsidR="00B4782D">
        <w:rPr>
          <w:b/>
        </w:rPr>
        <w:t>’</w:t>
      </w:r>
      <w:r>
        <w:rPr>
          <w:b/>
        </w:rPr>
        <w:t>angle du bassin pour obtenir une distance tête/appuie</w:t>
      </w:r>
      <w:r>
        <w:rPr>
          <w:b/>
        </w:rPr>
        <w:noBreakHyphen/>
        <w:t>tête correcte. Il est interdit d</w:t>
      </w:r>
      <w:r w:rsidR="00B4782D">
        <w:rPr>
          <w:b/>
        </w:rPr>
        <w:t>’</w:t>
      </w:r>
      <w:r>
        <w:rPr>
          <w:b/>
        </w:rPr>
        <w:t>obtenir la position requise en poussant le mannequin vers l</w:t>
      </w:r>
      <w:r w:rsidR="00B4782D">
        <w:rPr>
          <w:b/>
        </w:rPr>
        <w:t>’</w:t>
      </w:r>
      <w:r>
        <w:rPr>
          <w:b/>
        </w:rPr>
        <w:t>arrière.</w:t>
      </w:r>
    </w:p>
    <w:p w14:paraId="20828F31" w14:textId="77777777" w:rsidR="00CD6DA3" w:rsidRDefault="00CD6DA3" w:rsidP="00CD6DA3">
      <w:pPr>
        <w:pStyle w:val="SingleTxtG"/>
        <w:tabs>
          <w:tab w:val="left" w:pos="2268"/>
        </w:tabs>
        <w:ind w:left="2268" w:hanging="1134"/>
        <w:rPr>
          <w:b/>
        </w:rPr>
      </w:pPr>
      <w:r>
        <w:rPr>
          <w:b/>
        </w:rPr>
        <w:t>3.1.7.8</w:t>
      </w:r>
      <w:r>
        <w:rPr>
          <w:b/>
        </w:rPr>
        <w:tab/>
        <w:t>Les cuisses du mannequin reposent sur l</w:t>
      </w:r>
      <w:r w:rsidR="00B4782D">
        <w:rPr>
          <w:b/>
        </w:rPr>
        <w:t>’</w:t>
      </w:r>
      <w:r>
        <w:rPr>
          <w:b/>
        </w:rPr>
        <w:t>assise du siège sur une longueur qui est fonction de la position des pieds. Régler l</w:t>
      </w:r>
      <w:r w:rsidR="00B4782D">
        <w:rPr>
          <w:b/>
        </w:rPr>
        <w:t>’</w:t>
      </w:r>
      <w:r>
        <w:rPr>
          <w:b/>
        </w:rPr>
        <w:t>écartement des jambes de telle façon que l</w:t>
      </w:r>
      <w:r w:rsidR="00B4782D">
        <w:rPr>
          <w:b/>
        </w:rPr>
        <w:t>’</w:t>
      </w:r>
      <w:r>
        <w:rPr>
          <w:b/>
        </w:rPr>
        <w:t xml:space="preserve">axe des genoux et celui des chevilles soient séparés par 200 </w:t>
      </w:r>
      <w:r w:rsidRPr="00676911">
        <w:rPr>
          <w:b/>
        </w:rPr>
        <w:sym w:font="Symbol" w:char="F0B1"/>
      </w:r>
      <w:r>
        <w:rPr>
          <w:b/>
        </w:rPr>
        <w:t xml:space="preserve"> 10 mm et vérifier que les genoux sont au même niveau. </w:t>
      </w:r>
    </w:p>
    <w:p w14:paraId="4BBC1474" w14:textId="77777777" w:rsidR="00CD6DA3" w:rsidRDefault="00CD6DA3" w:rsidP="00CD6DA3">
      <w:pPr>
        <w:pStyle w:val="SingleTxtG"/>
        <w:tabs>
          <w:tab w:val="left" w:pos="2268"/>
        </w:tabs>
        <w:ind w:left="2268" w:hanging="1134"/>
        <w:rPr>
          <w:b/>
        </w:rPr>
      </w:pPr>
      <w:r>
        <w:rPr>
          <w:b/>
        </w:rPr>
        <w:t>3.1.7.8.1</w:t>
      </w:r>
      <w:r>
        <w:rPr>
          <w:b/>
        </w:rPr>
        <w:tab/>
        <w:t>Placer les pieds du mannequin et/ou la partie horizontale du repose</w:t>
      </w:r>
      <w:r>
        <w:rPr>
          <w:b/>
        </w:rPr>
        <w:noBreakHyphen/>
        <w:t>pieds de sorte que l</w:t>
      </w:r>
      <w:r w:rsidR="00B4782D">
        <w:rPr>
          <w:b/>
        </w:rPr>
        <w:t>’</w:t>
      </w:r>
      <w:r>
        <w:rPr>
          <w:b/>
        </w:rPr>
        <w:t>arrière du talon de ses chaussures repose bien sur la partie horizontale. La pointe des chaussures doit reposer sur la partie inclinée du repose</w:t>
      </w:r>
      <w:r>
        <w:rPr>
          <w:b/>
        </w:rPr>
        <w:noBreakHyphen/>
        <w:t>pieds à une distance comprise entre 230 et 270 mm de l</w:t>
      </w:r>
      <w:r w:rsidR="00B4782D">
        <w:rPr>
          <w:b/>
        </w:rPr>
        <w:t>’</w:t>
      </w:r>
      <w:r>
        <w:rPr>
          <w:b/>
        </w:rPr>
        <w:t>intersection entre la partie horizontale et la partie inclinée du repose</w:t>
      </w:r>
      <w:r>
        <w:rPr>
          <w:b/>
        </w:rPr>
        <w:noBreakHyphen/>
        <w:t>pieds, mesurée le long de la surface du repose</w:t>
      </w:r>
      <w:r>
        <w:rPr>
          <w:b/>
        </w:rPr>
        <w:noBreakHyphen/>
        <w:t>pieds. La position de l</w:t>
      </w:r>
      <w:r w:rsidR="00B4782D">
        <w:rPr>
          <w:b/>
        </w:rPr>
        <w:t>’</w:t>
      </w:r>
      <w:r>
        <w:rPr>
          <w:b/>
        </w:rPr>
        <w:t xml:space="preserve">arrière du talon est déterminée par les dimensions du véhicule ou par les prescriptions du constructeur. </w:t>
      </w:r>
    </w:p>
    <w:p w14:paraId="09699530" w14:textId="77777777" w:rsidR="00CD6DA3" w:rsidRDefault="00CD6DA3" w:rsidP="00CD6DA3">
      <w:pPr>
        <w:pStyle w:val="SingleTxtG"/>
        <w:tabs>
          <w:tab w:val="left" w:pos="2268"/>
        </w:tabs>
        <w:ind w:left="2268" w:hanging="1134"/>
        <w:rPr>
          <w:b/>
        </w:rPr>
      </w:pPr>
      <w:r>
        <w:rPr>
          <w:b/>
        </w:rPr>
        <w:lastRenderedPageBreak/>
        <w:t>3.1.7.8.2</w:t>
      </w:r>
      <w:r>
        <w:rPr>
          <w:b/>
        </w:rPr>
        <w:tab/>
        <w:t>Les bras du mannequin doivent être placés aussi près que possible de ses flancs, leur face arrière étant en contact avec le dossier et les coudes fléchis de telle façon que le petit doigt des deux mains touche l</w:t>
      </w:r>
      <w:r w:rsidR="00B4782D">
        <w:rPr>
          <w:b/>
        </w:rPr>
        <w:t>’</w:t>
      </w:r>
      <w:r>
        <w:rPr>
          <w:b/>
        </w:rPr>
        <w:t xml:space="preserve">assise du siège et que les paumes des mains soient tournées vers les cuisses du mannequin. </w:t>
      </w:r>
    </w:p>
    <w:p w14:paraId="328D0D42" w14:textId="77777777" w:rsidR="00CD6DA3" w:rsidRDefault="00CD6DA3" w:rsidP="00CD6DA3">
      <w:pPr>
        <w:pStyle w:val="SingleTxtG"/>
        <w:tabs>
          <w:tab w:val="left" w:pos="2268"/>
        </w:tabs>
        <w:ind w:left="2268" w:hanging="1134"/>
        <w:jc w:val="left"/>
        <w:rPr>
          <w:b/>
        </w:rPr>
      </w:pPr>
      <w:r>
        <w:rPr>
          <w:b/>
        </w:rPr>
        <w:t>3.1.8</w:t>
      </w:r>
      <w:r>
        <w:rPr>
          <w:b/>
        </w:rPr>
        <w:tab/>
        <w:t>Réglage de la ceinture de sécurité</w:t>
      </w:r>
    </w:p>
    <w:p w14:paraId="68426701" w14:textId="77777777" w:rsidR="00CD6DA3" w:rsidRDefault="00CD6DA3" w:rsidP="00CD6DA3">
      <w:pPr>
        <w:pStyle w:val="SingleTxtG"/>
        <w:tabs>
          <w:tab w:val="left" w:pos="2268"/>
        </w:tabs>
        <w:ind w:left="2268" w:hanging="1134"/>
        <w:rPr>
          <w:b/>
        </w:rPr>
      </w:pPr>
      <w:r>
        <w:rPr>
          <w:b/>
        </w:rPr>
        <w:t>3.1.8.1</w:t>
      </w:r>
      <w:r>
        <w:rPr>
          <w:b/>
        </w:rPr>
        <w:tab/>
        <w:t>Le mannequin étant assis conformément aux prescriptions du paragraphe 3.1.7 ci-dessus, passer la sangle devant le mannequin et boucler la ceinture. S</w:t>
      </w:r>
      <w:r w:rsidR="00B4782D">
        <w:rPr>
          <w:b/>
        </w:rPr>
        <w:t>’</w:t>
      </w:r>
      <w:r>
        <w:rPr>
          <w:b/>
        </w:rPr>
        <w:t>assurer que la sangle abdominale est bien tendue. Tirer sur la sangle diagonale et la relâcher afin de s</w:t>
      </w:r>
      <w:r w:rsidR="00B4782D">
        <w:rPr>
          <w:b/>
        </w:rPr>
        <w:t>’</w:t>
      </w:r>
      <w:r>
        <w:rPr>
          <w:b/>
        </w:rPr>
        <w:t>assurer que l</w:t>
      </w:r>
      <w:r w:rsidR="00B4782D">
        <w:rPr>
          <w:b/>
        </w:rPr>
        <w:t>’</w:t>
      </w:r>
      <w:r>
        <w:rPr>
          <w:b/>
        </w:rPr>
        <w:t xml:space="preserve">enrouleur fonctionne. Recommencer quatre fois. Appliquer une tension de 9 à 18 N sur la sangle abdominale. Le trajet de la sangle abdominale prescrit par le constructeur doit être respecté. </w:t>
      </w:r>
    </w:p>
    <w:p w14:paraId="56767CE2" w14:textId="77777777" w:rsidR="00CD6DA3" w:rsidRPr="00A479C5" w:rsidRDefault="00CD6DA3" w:rsidP="00A43765">
      <w:pPr>
        <w:pStyle w:val="SingleTxtG"/>
        <w:tabs>
          <w:tab w:val="left" w:pos="2268"/>
        </w:tabs>
        <w:ind w:left="2268" w:hanging="1134"/>
        <w:jc w:val="left"/>
        <w:rPr>
          <w:b/>
        </w:rPr>
      </w:pPr>
      <w:r>
        <w:rPr>
          <w:b/>
        </w:rPr>
        <w:t>4.</w:t>
      </w:r>
      <w:r>
        <w:rPr>
          <w:b/>
        </w:rPr>
        <w:tab/>
        <w:t>Procédure d</w:t>
      </w:r>
      <w:r w:rsidR="00B4782D">
        <w:rPr>
          <w:b/>
        </w:rPr>
        <w:t>’</w:t>
      </w:r>
      <w:r>
        <w:rPr>
          <w:b/>
        </w:rPr>
        <w:t>essai</w:t>
      </w:r>
    </w:p>
    <w:p w14:paraId="1AA1DD0B" w14:textId="77777777" w:rsidR="00CD6DA3" w:rsidRDefault="00CD6DA3" w:rsidP="00CD6DA3">
      <w:pPr>
        <w:pStyle w:val="SingleTxtG"/>
        <w:tabs>
          <w:tab w:val="left" w:pos="2268"/>
        </w:tabs>
        <w:ind w:left="2268" w:hanging="1134"/>
        <w:jc w:val="left"/>
        <w:rPr>
          <w:b/>
        </w:rPr>
      </w:pPr>
      <w:r>
        <w:rPr>
          <w:b/>
        </w:rPr>
        <w:t>4.1</w:t>
      </w:r>
      <w:r>
        <w:rPr>
          <w:b/>
        </w:rPr>
        <w:tab/>
        <w:t>Siège du chariot d</w:t>
      </w:r>
      <w:r w:rsidR="00B4782D">
        <w:rPr>
          <w:b/>
        </w:rPr>
        <w:t>’</w:t>
      </w:r>
      <w:r>
        <w:rPr>
          <w:b/>
        </w:rPr>
        <w:t>essai (BioRID II ONU)</w:t>
      </w:r>
    </w:p>
    <w:p w14:paraId="4EA9BAE6" w14:textId="77777777" w:rsidR="00CD6DA3" w:rsidRDefault="00CD6DA3" w:rsidP="00CD6DA3">
      <w:pPr>
        <w:pStyle w:val="SingleTxtG"/>
        <w:ind w:left="2268"/>
        <w:rPr>
          <w:b/>
        </w:rPr>
      </w:pPr>
      <w:r>
        <w:rPr>
          <w:b/>
        </w:rPr>
        <w:tab/>
        <w:t>Les courbes d</w:t>
      </w:r>
      <w:r w:rsidR="00B4782D">
        <w:rPr>
          <w:b/>
        </w:rPr>
        <w:t>’</w:t>
      </w:r>
      <w:r>
        <w:rPr>
          <w:b/>
        </w:rPr>
        <w:t>impulsion sont illustrées à la figure 14-1. L</w:t>
      </w:r>
      <w:r w:rsidR="00B4782D">
        <w:rPr>
          <w:b/>
        </w:rPr>
        <w:t>’</w:t>
      </w:r>
      <w:r>
        <w:rPr>
          <w:b/>
        </w:rPr>
        <w:t>accélération du chariot doit rester dans les limites des couloirs décrits à la figure 14-1 et dans le tableau 14-1 pendant toute la durée qui s</w:t>
      </w:r>
      <w:r w:rsidR="00B4782D">
        <w:rPr>
          <w:b/>
        </w:rPr>
        <w:t>’</w:t>
      </w:r>
      <w:r>
        <w:rPr>
          <w:b/>
        </w:rPr>
        <w:t>écoule dans l</w:t>
      </w:r>
      <w:r w:rsidR="00B4782D">
        <w:rPr>
          <w:b/>
        </w:rPr>
        <w:t>’</w:t>
      </w:r>
      <w:r>
        <w:rPr>
          <w:b/>
        </w:rPr>
        <w:t>intervalle de temps de 0 à 0,15 secondes. L</w:t>
      </w:r>
      <w:r w:rsidR="00B4782D">
        <w:rPr>
          <w:b/>
        </w:rPr>
        <w:t>’</w:t>
      </w:r>
      <w:r>
        <w:rPr>
          <w:b/>
        </w:rPr>
        <w:t>impulsion du chariot doit être conforme aux prescriptions énoncées dans le tableau 14-2.</w:t>
      </w:r>
    </w:p>
    <w:p w14:paraId="6073E378" w14:textId="77777777" w:rsidR="00CD6DA3" w:rsidRPr="00090EC3" w:rsidRDefault="00CD6DA3" w:rsidP="00CD6DA3">
      <w:pPr>
        <w:pStyle w:val="Titre1"/>
        <w:keepNext w:val="0"/>
        <w:keepLines w:val="0"/>
        <w:spacing w:before="240"/>
        <w:rPr>
          <w:rFonts w:eastAsia="MS Gothic"/>
          <w:b/>
        </w:rPr>
      </w:pPr>
      <w:r w:rsidRPr="00090EC3">
        <w:rPr>
          <w:rFonts w:eastAsia="MS Gothic"/>
          <w:b/>
        </w:rPr>
        <w:t>Tableau 14-1</w:t>
      </w:r>
    </w:p>
    <w:p w14:paraId="58EA4B3C" w14:textId="77777777" w:rsidR="00CD6DA3" w:rsidRPr="00090EC3" w:rsidRDefault="00CD6DA3" w:rsidP="00CD6DA3">
      <w:pPr>
        <w:pStyle w:val="Titre1"/>
        <w:keepNext w:val="0"/>
        <w:keepLines w:val="0"/>
        <w:spacing w:after="120"/>
        <w:rPr>
          <w:rFonts w:eastAsia="MS Gothic"/>
          <w:b/>
        </w:rPr>
      </w:pPr>
      <w:r w:rsidRPr="00090EC3">
        <w:rPr>
          <w:b/>
        </w:rPr>
        <w:t xml:space="preserve">Tolérances de la courbe accélération/temps </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410"/>
        <w:gridCol w:w="1748"/>
        <w:gridCol w:w="1070"/>
        <w:gridCol w:w="1071"/>
        <w:gridCol w:w="1071"/>
      </w:tblGrid>
      <w:tr w:rsidR="00CD6DA3" w:rsidRPr="00B55F79" w14:paraId="312DAC9E" w14:textId="77777777" w:rsidTr="00B36E9F">
        <w:trPr>
          <w:tblHeader/>
        </w:trPr>
        <w:tc>
          <w:tcPr>
            <w:tcW w:w="2410" w:type="dxa"/>
            <w:tcBorders>
              <w:top w:val="single" w:sz="4" w:space="0" w:color="auto"/>
              <w:bottom w:val="single" w:sz="12" w:space="0" w:color="auto"/>
            </w:tcBorders>
            <w:shd w:val="clear" w:color="auto" w:fill="auto"/>
            <w:vAlign w:val="bottom"/>
          </w:tcPr>
          <w:p w14:paraId="2F551211" w14:textId="77777777" w:rsidR="00CD6DA3" w:rsidRPr="00B55F79" w:rsidRDefault="00CD6DA3" w:rsidP="00B36E9F">
            <w:pPr>
              <w:suppressAutoHyphens w:val="0"/>
              <w:spacing w:before="80" w:after="80" w:line="200" w:lineRule="exact"/>
              <w:ind w:right="113"/>
              <w:rPr>
                <w:rFonts w:eastAsia="MS Gothic"/>
                <w:b/>
                <w:i/>
                <w:sz w:val="16"/>
                <w:szCs w:val="22"/>
              </w:rPr>
            </w:pPr>
          </w:p>
        </w:tc>
        <w:tc>
          <w:tcPr>
            <w:tcW w:w="1748" w:type="dxa"/>
            <w:tcBorders>
              <w:top w:val="single" w:sz="4" w:space="0" w:color="auto"/>
              <w:bottom w:val="single" w:sz="12" w:space="0" w:color="auto"/>
            </w:tcBorders>
            <w:shd w:val="clear" w:color="auto" w:fill="auto"/>
            <w:vAlign w:val="bottom"/>
          </w:tcPr>
          <w:p w14:paraId="6DA2E4C6" w14:textId="77777777" w:rsidR="00CD6DA3" w:rsidRPr="00B55F79" w:rsidRDefault="00CD6DA3" w:rsidP="00B36E9F">
            <w:pPr>
              <w:suppressAutoHyphens w:val="0"/>
              <w:spacing w:before="80" w:after="80" w:line="200" w:lineRule="exact"/>
              <w:jc w:val="right"/>
              <w:rPr>
                <w:rFonts w:eastAsia="MS Gothic"/>
                <w:b/>
                <w:i/>
                <w:sz w:val="16"/>
                <w:szCs w:val="22"/>
              </w:rPr>
            </w:pPr>
          </w:p>
        </w:tc>
        <w:tc>
          <w:tcPr>
            <w:tcW w:w="1070" w:type="dxa"/>
            <w:tcBorders>
              <w:top w:val="single" w:sz="4" w:space="0" w:color="auto"/>
              <w:bottom w:val="single" w:sz="12" w:space="0" w:color="auto"/>
            </w:tcBorders>
            <w:shd w:val="clear" w:color="auto" w:fill="auto"/>
            <w:vAlign w:val="bottom"/>
          </w:tcPr>
          <w:p w14:paraId="1D2F6E87" w14:textId="77777777" w:rsidR="00CD6DA3" w:rsidRPr="00B55F79" w:rsidRDefault="00CD6DA3" w:rsidP="00B36E9F">
            <w:pPr>
              <w:suppressAutoHyphens w:val="0"/>
              <w:spacing w:before="80" w:after="80" w:line="200" w:lineRule="exact"/>
              <w:jc w:val="right"/>
              <w:rPr>
                <w:rFonts w:eastAsia="MS Gothic"/>
                <w:b/>
                <w:i/>
                <w:sz w:val="16"/>
                <w:szCs w:val="22"/>
              </w:rPr>
            </w:pPr>
            <w:r w:rsidRPr="00B55F79">
              <w:rPr>
                <w:rFonts w:eastAsia="MS Gothic"/>
                <w:b/>
                <w:i/>
                <w:sz w:val="16"/>
                <w:szCs w:val="22"/>
              </w:rPr>
              <w:t>Définition</w:t>
            </w:r>
          </w:p>
        </w:tc>
        <w:tc>
          <w:tcPr>
            <w:tcW w:w="1071" w:type="dxa"/>
            <w:tcBorders>
              <w:top w:val="single" w:sz="4" w:space="0" w:color="auto"/>
              <w:bottom w:val="single" w:sz="12" w:space="0" w:color="auto"/>
            </w:tcBorders>
            <w:shd w:val="clear" w:color="auto" w:fill="auto"/>
            <w:vAlign w:val="bottom"/>
          </w:tcPr>
          <w:p w14:paraId="3FAFE86A" w14:textId="77777777" w:rsidR="00CD6DA3" w:rsidRPr="00B55F79" w:rsidRDefault="00CD6DA3" w:rsidP="00B36E9F">
            <w:pPr>
              <w:suppressAutoHyphens w:val="0"/>
              <w:spacing w:before="80" w:after="80" w:line="200" w:lineRule="exact"/>
              <w:jc w:val="right"/>
              <w:rPr>
                <w:rFonts w:eastAsia="MS Gothic"/>
                <w:b/>
                <w:i/>
                <w:sz w:val="16"/>
                <w:szCs w:val="22"/>
              </w:rPr>
            </w:pPr>
            <w:r w:rsidRPr="00B55F79">
              <w:rPr>
                <w:rFonts w:eastAsia="MS Gothic"/>
                <w:b/>
                <w:i/>
                <w:sz w:val="16"/>
                <w:szCs w:val="22"/>
              </w:rPr>
              <w:t>Tolérance</w:t>
            </w:r>
          </w:p>
        </w:tc>
        <w:tc>
          <w:tcPr>
            <w:tcW w:w="1071" w:type="dxa"/>
            <w:tcBorders>
              <w:top w:val="single" w:sz="4" w:space="0" w:color="auto"/>
              <w:bottom w:val="single" w:sz="12" w:space="0" w:color="auto"/>
            </w:tcBorders>
            <w:shd w:val="clear" w:color="auto" w:fill="auto"/>
            <w:vAlign w:val="bottom"/>
          </w:tcPr>
          <w:p w14:paraId="5A740D43" w14:textId="77777777" w:rsidR="00CD6DA3" w:rsidRPr="00B55F79" w:rsidRDefault="00CD6DA3" w:rsidP="00B36E9F">
            <w:pPr>
              <w:suppressAutoHyphens w:val="0"/>
              <w:spacing w:before="80" w:after="80" w:line="200" w:lineRule="exact"/>
              <w:jc w:val="right"/>
              <w:rPr>
                <w:rFonts w:eastAsia="MS Gothic"/>
                <w:b/>
                <w:i/>
                <w:sz w:val="16"/>
                <w:szCs w:val="22"/>
              </w:rPr>
            </w:pPr>
            <w:r w:rsidRPr="00B55F79">
              <w:rPr>
                <w:rFonts w:eastAsia="MS Gothic"/>
                <w:b/>
                <w:i/>
                <w:sz w:val="16"/>
                <w:szCs w:val="22"/>
              </w:rPr>
              <w:t>Unit</w:t>
            </w:r>
            <w:r>
              <w:rPr>
                <w:rFonts w:eastAsia="MS Gothic"/>
                <w:b/>
                <w:i/>
                <w:sz w:val="16"/>
                <w:szCs w:val="22"/>
              </w:rPr>
              <w:t>é</w:t>
            </w:r>
          </w:p>
        </w:tc>
      </w:tr>
      <w:tr w:rsidR="00CD6DA3" w:rsidRPr="00B55F79" w14:paraId="6495618E" w14:textId="77777777" w:rsidTr="00B36E9F">
        <w:tc>
          <w:tcPr>
            <w:tcW w:w="2410" w:type="dxa"/>
            <w:tcBorders>
              <w:top w:val="single" w:sz="12" w:space="0" w:color="auto"/>
            </w:tcBorders>
            <w:shd w:val="clear" w:color="auto" w:fill="auto"/>
          </w:tcPr>
          <w:p w14:paraId="4043E4BE" w14:textId="77777777" w:rsidR="00CD6DA3" w:rsidRPr="00B55F79" w:rsidRDefault="00CD6DA3" w:rsidP="00B36E9F">
            <w:pPr>
              <w:suppressAutoHyphens w:val="0"/>
              <w:spacing w:before="40" w:after="40" w:line="220" w:lineRule="exact"/>
              <w:ind w:right="113"/>
              <w:rPr>
                <w:rFonts w:eastAsia="MS Gothic"/>
                <w:b/>
                <w:sz w:val="18"/>
                <w:szCs w:val="22"/>
              </w:rPr>
            </w:pPr>
            <w:r>
              <w:rPr>
                <w:rFonts w:eastAsia="MS Gothic"/>
                <w:b/>
                <w:sz w:val="18"/>
                <w:szCs w:val="22"/>
              </w:rPr>
              <w:t>C</w:t>
            </w:r>
            <w:r w:rsidRPr="00B55F79">
              <w:rPr>
                <w:rFonts w:eastAsia="MS Gothic"/>
                <w:b/>
                <w:sz w:val="18"/>
                <w:szCs w:val="22"/>
              </w:rPr>
              <w:t>hange</w:t>
            </w:r>
            <w:r>
              <w:rPr>
                <w:rFonts w:eastAsia="MS Gothic"/>
                <w:b/>
                <w:sz w:val="18"/>
                <w:szCs w:val="22"/>
              </w:rPr>
              <w:t>ment de vitesse</w:t>
            </w:r>
          </w:p>
        </w:tc>
        <w:tc>
          <w:tcPr>
            <w:tcW w:w="1748" w:type="dxa"/>
            <w:tcBorders>
              <w:top w:val="single" w:sz="12" w:space="0" w:color="auto"/>
            </w:tcBorders>
            <w:shd w:val="clear" w:color="auto" w:fill="auto"/>
            <w:vAlign w:val="bottom"/>
          </w:tcPr>
          <w:p w14:paraId="07AB2179"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ΔV</w:t>
            </w:r>
          </w:p>
        </w:tc>
        <w:tc>
          <w:tcPr>
            <w:tcW w:w="1070" w:type="dxa"/>
            <w:tcBorders>
              <w:top w:val="single" w:sz="12" w:space="0" w:color="auto"/>
            </w:tcBorders>
            <w:shd w:val="clear" w:color="auto" w:fill="auto"/>
            <w:vAlign w:val="bottom"/>
          </w:tcPr>
          <w:p w14:paraId="4B2FC745"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17</w:t>
            </w:r>
            <w:r>
              <w:rPr>
                <w:rFonts w:eastAsia="MS Gothic"/>
                <w:b/>
                <w:sz w:val="18"/>
                <w:szCs w:val="22"/>
              </w:rPr>
              <w:t>,</w:t>
            </w:r>
            <w:r w:rsidRPr="00B55F79">
              <w:rPr>
                <w:rFonts w:eastAsia="MS Gothic"/>
                <w:b/>
                <w:sz w:val="18"/>
                <w:szCs w:val="22"/>
              </w:rPr>
              <w:t>6</w:t>
            </w:r>
          </w:p>
        </w:tc>
        <w:tc>
          <w:tcPr>
            <w:tcW w:w="1071" w:type="dxa"/>
            <w:tcBorders>
              <w:top w:val="single" w:sz="12" w:space="0" w:color="auto"/>
            </w:tcBorders>
            <w:shd w:val="clear" w:color="auto" w:fill="auto"/>
            <w:vAlign w:val="bottom"/>
          </w:tcPr>
          <w:p w14:paraId="02FC7145" w14:textId="77777777" w:rsidR="00CD6DA3" w:rsidRPr="00A91CA4" w:rsidRDefault="00CD6DA3" w:rsidP="00B36E9F">
            <w:pPr>
              <w:suppressAutoHyphens w:val="0"/>
              <w:spacing w:before="40" w:after="40" w:line="220" w:lineRule="exact"/>
              <w:jc w:val="right"/>
              <w:rPr>
                <w:rFonts w:eastAsia="MS Gothic"/>
                <w:b/>
                <w:sz w:val="18"/>
                <w:szCs w:val="18"/>
              </w:rPr>
            </w:pPr>
            <w:r w:rsidRPr="00A91CA4">
              <w:rPr>
                <w:b/>
                <w:sz w:val="18"/>
                <w:szCs w:val="18"/>
              </w:rPr>
              <w:sym w:font="Symbol" w:char="F0B1"/>
            </w:r>
            <w:r w:rsidRPr="00A91CA4">
              <w:rPr>
                <w:rFonts w:eastAsia="MS Gothic"/>
                <w:b/>
                <w:sz w:val="18"/>
                <w:szCs w:val="18"/>
              </w:rPr>
              <w:t>0,9</w:t>
            </w:r>
          </w:p>
        </w:tc>
        <w:tc>
          <w:tcPr>
            <w:tcW w:w="1071" w:type="dxa"/>
            <w:tcBorders>
              <w:top w:val="single" w:sz="12" w:space="0" w:color="auto"/>
            </w:tcBorders>
            <w:shd w:val="clear" w:color="auto" w:fill="auto"/>
            <w:vAlign w:val="bottom"/>
          </w:tcPr>
          <w:p w14:paraId="29921752"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km/h</w:t>
            </w:r>
          </w:p>
        </w:tc>
      </w:tr>
      <w:tr w:rsidR="00CD6DA3" w:rsidRPr="00B55F79" w14:paraId="52233651" w14:textId="77777777" w:rsidTr="00B36E9F">
        <w:tc>
          <w:tcPr>
            <w:tcW w:w="2410" w:type="dxa"/>
            <w:shd w:val="clear" w:color="auto" w:fill="auto"/>
          </w:tcPr>
          <w:p w14:paraId="51CC8157" w14:textId="77777777" w:rsidR="00CD6DA3" w:rsidRPr="00B55F79" w:rsidRDefault="00CD6DA3" w:rsidP="00B36E9F">
            <w:pPr>
              <w:suppressAutoHyphens w:val="0"/>
              <w:spacing w:before="40" w:after="40" w:line="220" w:lineRule="exact"/>
              <w:ind w:right="113"/>
              <w:rPr>
                <w:rFonts w:eastAsia="MS Gothic"/>
                <w:b/>
                <w:sz w:val="18"/>
                <w:szCs w:val="22"/>
              </w:rPr>
            </w:pPr>
            <w:r w:rsidRPr="00B55F79">
              <w:rPr>
                <w:rFonts w:eastAsia="MS Gothic"/>
                <w:b/>
                <w:sz w:val="18"/>
                <w:szCs w:val="22"/>
              </w:rPr>
              <w:t>Dur</w:t>
            </w:r>
            <w:r>
              <w:rPr>
                <w:rFonts w:eastAsia="MS Gothic"/>
                <w:b/>
                <w:sz w:val="18"/>
                <w:szCs w:val="22"/>
              </w:rPr>
              <w:t>ée</w:t>
            </w:r>
          </w:p>
        </w:tc>
        <w:tc>
          <w:tcPr>
            <w:tcW w:w="1748" w:type="dxa"/>
            <w:shd w:val="clear" w:color="auto" w:fill="auto"/>
            <w:vAlign w:val="bottom"/>
          </w:tcPr>
          <w:p w14:paraId="2D8AD101"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ΔT</w:t>
            </w:r>
          </w:p>
        </w:tc>
        <w:tc>
          <w:tcPr>
            <w:tcW w:w="1070" w:type="dxa"/>
            <w:shd w:val="clear" w:color="auto" w:fill="auto"/>
            <w:vAlign w:val="bottom"/>
          </w:tcPr>
          <w:p w14:paraId="4180EA81"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90</w:t>
            </w:r>
            <w:r>
              <w:rPr>
                <w:rFonts w:eastAsia="MS Gothic"/>
                <w:b/>
                <w:sz w:val="18"/>
                <w:szCs w:val="22"/>
              </w:rPr>
              <w:t>,</w:t>
            </w:r>
            <w:r w:rsidRPr="00B55F79">
              <w:rPr>
                <w:rFonts w:eastAsia="MS Gothic"/>
                <w:b/>
                <w:sz w:val="18"/>
                <w:szCs w:val="22"/>
              </w:rPr>
              <w:t>0</w:t>
            </w:r>
          </w:p>
        </w:tc>
        <w:tc>
          <w:tcPr>
            <w:tcW w:w="1071" w:type="dxa"/>
            <w:shd w:val="clear" w:color="auto" w:fill="auto"/>
            <w:vAlign w:val="bottom"/>
          </w:tcPr>
          <w:p w14:paraId="09B13A39" w14:textId="77777777" w:rsidR="00CD6DA3" w:rsidRPr="00A91CA4" w:rsidRDefault="00CD6DA3" w:rsidP="00B36E9F">
            <w:pPr>
              <w:suppressAutoHyphens w:val="0"/>
              <w:spacing w:before="40" w:after="40" w:line="220" w:lineRule="exact"/>
              <w:jc w:val="right"/>
              <w:rPr>
                <w:rFonts w:eastAsia="MS Gothic"/>
                <w:b/>
                <w:sz w:val="18"/>
                <w:szCs w:val="18"/>
              </w:rPr>
            </w:pPr>
            <w:r w:rsidRPr="00A91CA4">
              <w:rPr>
                <w:b/>
                <w:sz w:val="18"/>
                <w:szCs w:val="18"/>
              </w:rPr>
              <w:sym w:font="Symbol" w:char="F0B1"/>
            </w:r>
            <w:r w:rsidRPr="00A91CA4">
              <w:rPr>
                <w:rFonts w:eastAsia="MS Gothic"/>
                <w:b/>
                <w:sz w:val="18"/>
                <w:szCs w:val="18"/>
              </w:rPr>
              <w:t>5,0</w:t>
            </w:r>
          </w:p>
        </w:tc>
        <w:tc>
          <w:tcPr>
            <w:tcW w:w="1071" w:type="dxa"/>
            <w:shd w:val="clear" w:color="auto" w:fill="auto"/>
            <w:vAlign w:val="bottom"/>
          </w:tcPr>
          <w:p w14:paraId="6F134AA3"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ms</w:t>
            </w:r>
          </w:p>
        </w:tc>
      </w:tr>
      <w:tr w:rsidR="00CD6DA3" w:rsidRPr="00B55F79" w14:paraId="4682AFD8" w14:textId="77777777" w:rsidTr="00B36E9F">
        <w:tc>
          <w:tcPr>
            <w:tcW w:w="2410" w:type="dxa"/>
            <w:shd w:val="clear" w:color="auto" w:fill="auto"/>
          </w:tcPr>
          <w:p w14:paraId="2BE798DE" w14:textId="77777777" w:rsidR="00CD6DA3" w:rsidRPr="00B55F79" w:rsidRDefault="00CD6DA3" w:rsidP="00B36E9F">
            <w:pPr>
              <w:suppressAutoHyphens w:val="0"/>
              <w:spacing w:before="40" w:after="40" w:line="220" w:lineRule="exact"/>
              <w:ind w:right="113"/>
              <w:rPr>
                <w:rFonts w:eastAsia="MS Gothic"/>
                <w:b/>
                <w:sz w:val="18"/>
                <w:szCs w:val="22"/>
              </w:rPr>
            </w:pPr>
            <w:r>
              <w:rPr>
                <w:rFonts w:eastAsia="MS Gothic"/>
                <w:b/>
                <w:sz w:val="18"/>
                <w:szCs w:val="22"/>
              </w:rPr>
              <w:t>A</w:t>
            </w:r>
            <w:r w:rsidRPr="00B55F79">
              <w:rPr>
                <w:rFonts w:eastAsia="MS Gothic"/>
                <w:b/>
                <w:sz w:val="18"/>
                <w:szCs w:val="22"/>
              </w:rPr>
              <w:t>ccélération</w:t>
            </w:r>
            <w:r>
              <w:rPr>
                <w:rFonts w:eastAsia="MS Gothic"/>
                <w:b/>
                <w:sz w:val="18"/>
                <w:szCs w:val="22"/>
              </w:rPr>
              <w:t xml:space="preserve"> moyenne</w:t>
            </w:r>
          </w:p>
        </w:tc>
        <w:tc>
          <w:tcPr>
            <w:tcW w:w="1748" w:type="dxa"/>
            <w:shd w:val="clear" w:color="auto" w:fill="auto"/>
            <w:vAlign w:val="bottom"/>
          </w:tcPr>
          <w:p w14:paraId="6EE05583" w14:textId="77777777" w:rsidR="00CD6DA3" w:rsidRPr="00B55F79" w:rsidRDefault="00CD6DA3" w:rsidP="00B36E9F">
            <w:pPr>
              <w:suppressAutoHyphens w:val="0"/>
              <w:spacing w:before="40" w:after="40" w:line="220" w:lineRule="exact"/>
              <w:jc w:val="right"/>
              <w:rPr>
                <w:rFonts w:eastAsia="MS Gothic"/>
                <w:b/>
                <w:sz w:val="18"/>
                <w:szCs w:val="22"/>
              </w:rPr>
            </w:pPr>
            <w:r>
              <w:rPr>
                <w:rFonts w:eastAsia="MS Gothic"/>
                <w:b/>
                <w:sz w:val="18"/>
                <w:szCs w:val="22"/>
              </w:rPr>
              <w:t>A</w:t>
            </w:r>
            <w:r w:rsidRPr="00B55F79">
              <w:rPr>
                <w:rFonts w:eastAsia="MS Gothic"/>
                <w:b/>
                <w:sz w:val="18"/>
                <w:szCs w:val="22"/>
              </w:rPr>
              <w:t>ccélération</w:t>
            </w:r>
            <w:r>
              <w:rPr>
                <w:rFonts w:eastAsia="MS Gothic"/>
                <w:b/>
                <w:sz w:val="18"/>
                <w:szCs w:val="22"/>
              </w:rPr>
              <w:t xml:space="preserve"> moyenne</w:t>
            </w:r>
          </w:p>
        </w:tc>
        <w:tc>
          <w:tcPr>
            <w:tcW w:w="1070" w:type="dxa"/>
            <w:shd w:val="clear" w:color="auto" w:fill="auto"/>
            <w:vAlign w:val="bottom"/>
          </w:tcPr>
          <w:p w14:paraId="2F3D6CC4"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54</w:t>
            </w:r>
            <w:r>
              <w:rPr>
                <w:rFonts w:eastAsia="MS Gothic"/>
                <w:b/>
                <w:sz w:val="18"/>
                <w:szCs w:val="22"/>
              </w:rPr>
              <w:t>,</w:t>
            </w:r>
            <w:r w:rsidRPr="00B55F79">
              <w:rPr>
                <w:rFonts w:eastAsia="MS Gothic"/>
                <w:b/>
                <w:sz w:val="18"/>
                <w:szCs w:val="22"/>
              </w:rPr>
              <w:t>3</w:t>
            </w:r>
          </w:p>
        </w:tc>
        <w:tc>
          <w:tcPr>
            <w:tcW w:w="1071" w:type="dxa"/>
            <w:shd w:val="clear" w:color="auto" w:fill="auto"/>
            <w:vAlign w:val="bottom"/>
          </w:tcPr>
          <w:p w14:paraId="62825D83" w14:textId="77777777" w:rsidR="00CD6DA3" w:rsidRPr="00A91CA4" w:rsidRDefault="00CD6DA3" w:rsidP="00B36E9F">
            <w:pPr>
              <w:suppressAutoHyphens w:val="0"/>
              <w:spacing w:before="40" w:after="40" w:line="220" w:lineRule="exact"/>
              <w:jc w:val="right"/>
              <w:rPr>
                <w:rFonts w:eastAsia="MS Gothic"/>
                <w:b/>
                <w:sz w:val="18"/>
                <w:szCs w:val="18"/>
              </w:rPr>
            </w:pPr>
            <w:r w:rsidRPr="00A91CA4">
              <w:rPr>
                <w:b/>
                <w:sz w:val="18"/>
                <w:szCs w:val="18"/>
              </w:rPr>
              <w:sym w:font="Symbol" w:char="F0B1"/>
            </w:r>
            <w:r w:rsidRPr="00A91CA4">
              <w:rPr>
                <w:rFonts w:eastAsia="MS Gothic"/>
                <w:b/>
                <w:sz w:val="18"/>
                <w:szCs w:val="18"/>
              </w:rPr>
              <w:t>5,0</w:t>
            </w:r>
          </w:p>
        </w:tc>
        <w:tc>
          <w:tcPr>
            <w:tcW w:w="1071" w:type="dxa"/>
            <w:shd w:val="clear" w:color="auto" w:fill="auto"/>
            <w:vAlign w:val="bottom"/>
          </w:tcPr>
          <w:p w14:paraId="3E4A6147"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m/s2</w:t>
            </w:r>
          </w:p>
        </w:tc>
      </w:tr>
      <w:tr w:rsidR="00CD6DA3" w:rsidRPr="00B55F79" w14:paraId="18B8CBD4" w14:textId="77777777" w:rsidTr="00B36E9F">
        <w:trPr>
          <w:trHeight w:val="101"/>
        </w:trPr>
        <w:tc>
          <w:tcPr>
            <w:tcW w:w="2410" w:type="dxa"/>
            <w:shd w:val="clear" w:color="auto" w:fill="auto"/>
          </w:tcPr>
          <w:p w14:paraId="1EA0BD26" w14:textId="77777777" w:rsidR="00CD6DA3" w:rsidRPr="00B55F79" w:rsidRDefault="00CD6DA3" w:rsidP="00B36E9F">
            <w:pPr>
              <w:suppressAutoHyphens w:val="0"/>
              <w:spacing w:before="40" w:after="40" w:line="220" w:lineRule="exact"/>
              <w:ind w:right="113"/>
              <w:rPr>
                <w:rFonts w:eastAsia="MS Gothic"/>
                <w:b/>
                <w:sz w:val="18"/>
                <w:szCs w:val="22"/>
              </w:rPr>
            </w:pPr>
            <w:r>
              <w:rPr>
                <w:rFonts w:eastAsia="MS Gothic"/>
                <w:b/>
                <w:sz w:val="18"/>
                <w:szCs w:val="22"/>
              </w:rPr>
              <w:t>A</w:t>
            </w:r>
            <w:r w:rsidRPr="00B55F79">
              <w:rPr>
                <w:rFonts w:eastAsia="MS Gothic"/>
                <w:b/>
                <w:sz w:val="18"/>
                <w:szCs w:val="22"/>
              </w:rPr>
              <w:t>ccélération</w:t>
            </w:r>
            <w:r>
              <w:rPr>
                <w:rFonts w:eastAsia="MS Gothic"/>
                <w:b/>
                <w:sz w:val="18"/>
                <w:szCs w:val="22"/>
              </w:rPr>
              <w:t xml:space="preserve"> à l</w:t>
            </w:r>
            <w:r w:rsidR="00B4782D">
              <w:rPr>
                <w:rFonts w:eastAsia="MS Gothic"/>
                <w:b/>
                <w:sz w:val="18"/>
                <w:szCs w:val="22"/>
              </w:rPr>
              <w:t>’</w:t>
            </w:r>
            <w:r>
              <w:rPr>
                <w:rFonts w:eastAsia="MS Gothic"/>
                <w:b/>
                <w:sz w:val="18"/>
                <w:szCs w:val="22"/>
              </w:rPr>
              <w:t xml:space="preserve">instant </w:t>
            </w:r>
            <w:r w:rsidRPr="00B55F79">
              <w:rPr>
                <w:rFonts w:eastAsia="MS Gothic"/>
                <w:b/>
                <w:sz w:val="18"/>
                <w:szCs w:val="22"/>
              </w:rPr>
              <w:t>T</w:t>
            </w:r>
            <w:r>
              <w:rPr>
                <w:rFonts w:eastAsia="MS Gothic"/>
                <w:b/>
                <w:sz w:val="18"/>
                <w:szCs w:val="22"/>
              </w:rPr>
              <w:t xml:space="preserve"> </w:t>
            </w:r>
            <w:r w:rsidRPr="00B55F79">
              <w:rPr>
                <w:rFonts w:eastAsia="MS Gothic"/>
                <w:b/>
                <w:sz w:val="18"/>
                <w:szCs w:val="22"/>
              </w:rPr>
              <w:t>=</w:t>
            </w:r>
            <w:r>
              <w:rPr>
                <w:rFonts w:eastAsia="MS Gothic"/>
                <w:b/>
                <w:sz w:val="18"/>
                <w:szCs w:val="22"/>
              </w:rPr>
              <w:t xml:space="preserve"> </w:t>
            </w:r>
            <w:r w:rsidRPr="00B55F79">
              <w:rPr>
                <w:rFonts w:eastAsia="MS Gothic"/>
                <w:b/>
                <w:sz w:val="18"/>
                <w:szCs w:val="22"/>
              </w:rPr>
              <w:t>0</w:t>
            </w:r>
          </w:p>
        </w:tc>
        <w:tc>
          <w:tcPr>
            <w:tcW w:w="1748" w:type="dxa"/>
            <w:shd w:val="clear" w:color="auto" w:fill="auto"/>
            <w:vAlign w:val="bottom"/>
          </w:tcPr>
          <w:p w14:paraId="17851FD1"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AT0</w:t>
            </w:r>
          </w:p>
        </w:tc>
        <w:tc>
          <w:tcPr>
            <w:tcW w:w="1070" w:type="dxa"/>
            <w:shd w:val="clear" w:color="auto" w:fill="auto"/>
            <w:vAlign w:val="bottom"/>
          </w:tcPr>
          <w:p w14:paraId="69225390"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0</w:t>
            </w:r>
            <w:r>
              <w:rPr>
                <w:rFonts w:eastAsia="MS Gothic"/>
                <w:b/>
                <w:sz w:val="18"/>
                <w:szCs w:val="22"/>
              </w:rPr>
              <w:t>,</w:t>
            </w:r>
            <w:r w:rsidRPr="00B55F79">
              <w:rPr>
                <w:rFonts w:eastAsia="MS Gothic"/>
                <w:b/>
                <w:sz w:val="18"/>
                <w:szCs w:val="22"/>
              </w:rPr>
              <w:t>0</w:t>
            </w:r>
          </w:p>
        </w:tc>
        <w:tc>
          <w:tcPr>
            <w:tcW w:w="1071" w:type="dxa"/>
            <w:shd w:val="clear" w:color="auto" w:fill="auto"/>
            <w:vAlign w:val="bottom"/>
          </w:tcPr>
          <w:p w14:paraId="64ECB5D1" w14:textId="77777777" w:rsidR="00CD6DA3" w:rsidRPr="00A91CA4" w:rsidRDefault="00CD6DA3" w:rsidP="00B36E9F">
            <w:pPr>
              <w:suppressAutoHyphens w:val="0"/>
              <w:spacing w:before="40" w:after="40" w:line="220" w:lineRule="exact"/>
              <w:jc w:val="right"/>
              <w:rPr>
                <w:rFonts w:eastAsia="MS Gothic"/>
                <w:b/>
                <w:sz w:val="18"/>
                <w:szCs w:val="18"/>
              </w:rPr>
            </w:pPr>
            <w:r w:rsidRPr="00A91CA4">
              <w:rPr>
                <w:b/>
                <w:sz w:val="18"/>
                <w:szCs w:val="18"/>
              </w:rPr>
              <w:sym w:font="Symbol" w:char="F0B1"/>
            </w:r>
            <w:r w:rsidRPr="00A91CA4">
              <w:rPr>
                <w:rFonts w:eastAsia="MS Gothic"/>
                <w:b/>
                <w:sz w:val="18"/>
                <w:szCs w:val="18"/>
              </w:rPr>
              <w:t>3,0</w:t>
            </w:r>
          </w:p>
        </w:tc>
        <w:tc>
          <w:tcPr>
            <w:tcW w:w="1071" w:type="dxa"/>
            <w:shd w:val="clear" w:color="auto" w:fill="auto"/>
            <w:vAlign w:val="bottom"/>
          </w:tcPr>
          <w:p w14:paraId="68081274" w14:textId="77777777" w:rsidR="00CD6DA3" w:rsidRPr="00B55F79" w:rsidRDefault="00CD6DA3" w:rsidP="00B36E9F">
            <w:pPr>
              <w:suppressAutoHyphens w:val="0"/>
              <w:spacing w:before="40" w:after="40" w:line="220" w:lineRule="exact"/>
              <w:jc w:val="right"/>
              <w:rPr>
                <w:rFonts w:eastAsia="MS Gothic"/>
                <w:b/>
                <w:sz w:val="18"/>
                <w:szCs w:val="22"/>
              </w:rPr>
            </w:pPr>
            <w:r w:rsidRPr="00B55F79">
              <w:rPr>
                <w:rFonts w:eastAsia="MS Gothic"/>
                <w:b/>
                <w:sz w:val="18"/>
                <w:szCs w:val="22"/>
              </w:rPr>
              <w:t>m/s2</w:t>
            </w:r>
          </w:p>
        </w:tc>
      </w:tr>
    </w:tbl>
    <w:p w14:paraId="047035C6" w14:textId="77777777" w:rsidR="00CD6DA3" w:rsidRPr="00090EC3" w:rsidRDefault="00CD6DA3" w:rsidP="00CD6DA3">
      <w:pPr>
        <w:pStyle w:val="Titre1"/>
        <w:keepNext w:val="0"/>
        <w:keepLines w:val="0"/>
        <w:spacing w:before="240"/>
        <w:rPr>
          <w:b/>
        </w:rPr>
      </w:pPr>
      <w:r w:rsidRPr="00090EC3">
        <w:rPr>
          <w:b/>
        </w:rPr>
        <w:t xml:space="preserve">Tableau </w:t>
      </w:r>
      <w:r w:rsidRPr="00090EC3">
        <w:rPr>
          <w:rFonts w:hint="eastAsia"/>
          <w:b/>
          <w:lang w:eastAsia="ja-JP"/>
        </w:rPr>
        <w:t>14</w:t>
      </w:r>
      <w:r w:rsidRPr="00090EC3">
        <w:rPr>
          <w:b/>
        </w:rPr>
        <w:t>-2</w:t>
      </w:r>
    </w:p>
    <w:p w14:paraId="5FCB916B" w14:textId="77777777" w:rsidR="00CD6DA3" w:rsidRPr="00090EC3" w:rsidRDefault="00CD6DA3" w:rsidP="00CD6DA3">
      <w:pPr>
        <w:pStyle w:val="Titre1"/>
        <w:keepNext w:val="0"/>
        <w:keepLines w:val="0"/>
        <w:rPr>
          <w:rFonts w:eastAsia="MS Mincho"/>
          <w:b/>
        </w:rPr>
      </w:pPr>
      <w:r w:rsidRPr="00090EC3">
        <w:rPr>
          <w:rFonts w:eastAsia="MS Mincho"/>
          <w:b/>
        </w:rPr>
        <w:t>Emplacements d</w:t>
      </w:r>
      <w:r>
        <w:rPr>
          <w:rFonts w:eastAsia="MS Mincho"/>
          <w:b/>
        </w:rPr>
        <w:t>es</w:t>
      </w:r>
      <w:r w:rsidRPr="00090EC3">
        <w:rPr>
          <w:rFonts w:eastAsia="MS Mincho"/>
          <w:b/>
        </w:rPr>
        <w:t xml:space="preserve"> point</w:t>
      </w:r>
      <w:r>
        <w:rPr>
          <w:rFonts w:eastAsia="MS Mincho"/>
          <w:b/>
        </w:rPr>
        <w:t>s</w:t>
      </w:r>
      <w:r w:rsidRPr="00090EC3">
        <w:rPr>
          <w:rFonts w:eastAsia="MS Mincho"/>
          <w:b/>
        </w:rPr>
        <w:t xml:space="preserve"> de référence de la courbe d</w:t>
      </w:r>
      <w:r w:rsidR="00B4782D">
        <w:rPr>
          <w:rFonts w:eastAsia="MS Mincho"/>
          <w:b/>
        </w:rPr>
        <w:t>’</w:t>
      </w:r>
      <w:r w:rsidRPr="00090EC3">
        <w:rPr>
          <w:rFonts w:eastAsia="MS Mincho"/>
          <w:b/>
        </w:rPr>
        <w:t xml:space="preserve"> impulsion </w:t>
      </w:r>
      <w:r>
        <w:rPr>
          <w:rFonts w:eastAsia="MS Mincho"/>
          <w:b/>
        </w:rPr>
        <w:br/>
      </w:r>
      <w:r w:rsidRPr="00090EC3">
        <w:rPr>
          <w:rFonts w:eastAsia="MS Mincho"/>
          <w:b/>
        </w:rPr>
        <w:t xml:space="preserve">dans la </w:t>
      </w:r>
      <w:r>
        <w:rPr>
          <w:rFonts w:eastAsia="MS Mincho"/>
          <w:b/>
        </w:rPr>
        <w:t>f</w:t>
      </w:r>
      <w:r w:rsidRPr="00090EC3">
        <w:rPr>
          <w:rFonts w:eastAsia="MS Mincho"/>
          <w:b/>
        </w:rPr>
        <w:t>igure</w:t>
      </w:r>
      <w:r>
        <w:rPr>
          <w:rFonts w:eastAsia="MS Mincho"/>
          <w:b/>
        </w:rPr>
        <w:t xml:space="preserve"> 14-1</w:t>
      </w:r>
    </w:p>
    <w:p w14:paraId="1F96A152" w14:textId="77777777" w:rsidR="00CD6DA3" w:rsidRPr="00090EC3" w:rsidRDefault="00CD6DA3" w:rsidP="00CD6DA3">
      <w:pPr>
        <w:pStyle w:val="H23G"/>
        <w:keepNext w:val="0"/>
        <w:keepLines w:val="0"/>
        <w:rPr>
          <w:rFonts w:eastAsia="MS Mincho"/>
        </w:rPr>
      </w:pPr>
      <w:r>
        <w:tab/>
      </w:r>
      <w:r>
        <w:tab/>
      </w:r>
      <w:r w:rsidRPr="00090EC3">
        <w:t>Entrée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CD6DA3" w:rsidRPr="002B6D64" w14:paraId="06DC1384" w14:textId="77777777" w:rsidTr="00B36E9F">
        <w:trPr>
          <w:tblHeader/>
        </w:trPr>
        <w:tc>
          <w:tcPr>
            <w:tcW w:w="1485" w:type="dxa"/>
            <w:tcBorders>
              <w:top w:val="single" w:sz="4" w:space="0" w:color="auto"/>
              <w:bottom w:val="single" w:sz="12" w:space="0" w:color="auto"/>
            </w:tcBorders>
            <w:shd w:val="clear" w:color="auto" w:fill="auto"/>
            <w:vAlign w:val="bottom"/>
          </w:tcPr>
          <w:p w14:paraId="70B78C65" w14:textId="77777777" w:rsidR="00CD6DA3" w:rsidRPr="002B6D64" w:rsidRDefault="00CD6DA3" w:rsidP="00B36E9F">
            <w:pPr>
              <w:suppressAutoHyphens w:val="0"/>
              <w:spacing w:before="80" w:after="80" w:line="200" w:lineRule="exact"/>
              <w:ind w:right="113"/>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Mincho"/>
                <w:b/>
                <w:i/>
                <w:sz w:val="16"/>
                <w:szCs w:val="22"/>
              </w:rPr>
              <w:t xml:space="preserve"> (ms)</w:t>
            </w:r>
          </w:p>
        </w:tc>
        <w:tc>
          <w:tcPr>
            <w:tcW w:w="2338" w:type="dxa"/>
            <w:tcBorders>
              <w:top w:val="single" w:sz="4" w:space="0" w:color="auto"/>
              <w:bottom w:val="single" w:sz="12" w:space="0" w:color="auto"/>
            </w:tcBorders>
            <w:shd w:val="clear" w:color="auto" w:fill="auto"/>
            <w:vAlign w:val="bottom"/>
          </w:tcPr>
          <w:p w14:paraId="4C91F514" w14:textId="77777777" w:rsidR="00CD6DA3" w:rsidRPr="002B6D64" w:rsidRDefault="00CD6DA3" w:rsidP="00B36E9F">
            <w:pPr>
              <w:suppressAutoHyphens w:val="0"/>
              <w:spacing w:before="80" w:after="80" w:line="200" w:lineRule="exact"/>
              <w:jc w:val="right"/>
              <w:rPr>
                <w:rFonts w:eastAsia="MS Gothic"/>
                <w:b/>
                <w:i/>
                <w:sz w:val="16"/>
                <w:szCs w:val="22"/>
              </w:rPr>
            </w:pPr>
            <w:r>
              <w:rPr>
                <w:rFonts w:eastAsia="MS Gothic"/>
                <w:b/>
                <w:i/>
                <w:sz w:val="16"/>
                <w:szCs w:val="22"/>
              </w:rPr>
              <w:t xml:space="preserve">Courbe ascendante </w:t>
            </w:r>
            <w:r>
              <w:rPr>
                <w:rFonts w:eastAsia="MS Gothic"/>
                <w:b/>
                <w:i/>
                <w:sz w:val="16"/>
                <w:szCs w:val="22"/>
              </w:rPr>
              <w:br/>
              <w:t>supérieure</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1673D9CF" w14:textId="77777777" w:rsidR="00CD6DA3" w:rsidRPr="002B6D64" w:rsidRDefault="00CD6DA3" w:rsidP="00B36E9F">
            <w:pPr>
              <w:suppressAutoHyphens w:val="0"/>
              <w:spacing w:before="80" w:after="80" w:line="200" w:lineRule="exact"/>
              <w:jc w:val="right"/>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Mincho"/>
                <w:b/>
                <w:i/>
                <w:sz w:val="16"/>
                <w:szCs w:val="22"/>
              </w:rPr>
              <w:t xml:space="preserve"> (ms)</w:t>
            </w:r>
          </w:p>
        </w:tc>
        <w:tc>
          <w:tcPr>
            <w:tcW w:w="2338" w:type="dxa"/>
            <w:tcBorders>
              <w:top w:val="single" w:sz="4" w:space="0" w:color="auto"/>
              <w:bottom w:val="single" w:sz="12" w:space="0" w:color="auto"/>
            </w:tcBorders>
            <w:shd w:val="clear" w:color="auto" w:fill="auto"/>
            <w:vAlign w:val="bottom"/>
          </w:tcPr>
          <w:p w14:paraId="75778FFF" w14:textId="77777777" w:rsidR="00CD6DA3" w:rsidRPr="002B6D64" w:rsidRDefault="00CD6DA3" w:rsidP="00B36E9F">
            <w:pPr>
              <w:suppressAutoHyphens w:val="0"/>
              <w:spacing w:before="80" w:after="80" w:line="200" w:lineRule="exact"/>
              <w:jc w:val="right"/>
              <w:rPr>
                <w:rFonts w:eastAsia="MS Gothic"/>
                <w:b/>
                <w:i/>
                <w:sz w:val="16"/>
                <w:szCs w:val="22"/>
              </w:rPr>
            </w:pPr>
            <w:r>
              <w:rPr>
                <w:rFonts w:eastAsia="MS Gothic"/>
                <w:b/>
                <w:i/>
                <w:sz w:val="16"/>
                <w:szCs w:val="22"/>
              </w:rPr>
              <w:t xml:space="preserve">Courbe ascendante </w:t>
            </w:r>
            <w:r>
              <w:rPr>
                <w:rFonts w:eastAsia="MS Gothic"/>
                <w:b/>
                <w:i/>
                <w:sz w:val="16"/>
                <w:szCs w:val="22"/>
              </w:rPr>
              <w:br/>
              <w:t>inférieure</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r>
      <w:tr w:rsidR="00CD6DA3" w:rsidRPr="002B6D64" w14:paraId="2CA18A4C" w14:textId="77777777" w:rsidTr="00B36E9F">
        <w:tc>
          <w:tcPr>
            <w:tcW w:w="1485" w:type="dxa"/>
            <w:tcBorders>
              <w:top w:val="single" w:sz="12" w:space="0" w:color="auto"/>
            </w:tcBorders>
            <w:shd w:val="clear" w:color="auto" w:fill="auto"/>
          </w:tcPr>
          <w:p w14:paraId="43E55564"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4</w:t>
            </w:r>
            <w:r>
              <w:rPr>
                <w:rFonts w:eastAsia="MS Gothic"/>
                <w:b/>
                <w:sz w:val="18"/>
                <w:szCs w:val="22"/>
              </w:rPr>
              <w:t>,</w:t>
            </w:r>
            <w:r w:rsidRPr="002B6D64">
              <w:rPr>
                <w:rFonts w:eastAsia="MS Gothic"/>
                <w:b/>
                <w:sz w:val="18"/>
                <w:szCs w:val="22"/>
              </w:rPr>
              <w:t>2</w:t>
            </w:r>
          </w:p>
        </w:tc>
        <w:tc>
          <w:tcPr>
            <w:tcW w:w="2338" w:type="dxa"/>
            <w:tcBorders>
              <w:top w:val="single" w:sz="12" w:space="0" w:color="auto"/>
            </w:tcBorders>
            <w:shd w:val="clear" w:color="auto" w:fill="auto"/>
            <w:vAlign w:val="bottom"/>
          </w:tcPr>
          <w:p w14:paraId="5009BE23"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8</w:t>
            </w:r>
          </w:p>
        </w:tc>
        <w:tc>
          <w:tcPr>
            <w:tcW w:w="1484" w:type="dxa"/>
            <w:tcBorders>
              <w:top w:val="single" w:sz="12" w:space="0" w:color="auto"/>
            </w:tcBorders>
            <w:shd w:val="clear" w:color="auto" w:fill="auto"/>
            <w:vAlign w:val="bottom"/>
          </w:tcPr>
          <w:p w14:paraId="20D01245"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8</w:t>
            </w:r>
            <w:r>
              <w:rPr>
                <w:rFonts w:eastAsia="MS Gothic"/>
                <w:b/>
                <w:sz w:val="18"/>
                <w:szCs w:val="22"/>
              </w:rPr>
              <w:t>,</w:t>
            </w:r>
            <w:r w:rsidRPr="002B6D64">
              <w:rPr>
                <w:rFonts w:eastAsia="MS Gothic"/>
                <w:b/>
                <w:sz w:val="18"/>
                <w:szCs w:val="22"/>
              </w:rPr>
              <w:t>4</w:t>
            </w:r>
          </w:p>
        </w:tc>
        <w:tc>
          <w:tcPr>
            <w:tcW w:w="2338" w:type="dxa"/>
            <w:tcBorders>
              <w:top w:val="single" w:sz="12" w:space="0" w:color="auto"/>
            </w:tcBorders>
            <w:shd w:val="clear" w:color="auto" w:fill="auto"/>
            <w:vAlign w:val="bottom"/>
          </w:tcPr>
          <w:p w14:paraId="69599477"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8</w:t>
            </w:r>
          </w:p>
        </w:tc>
      </w:tr>
      <w:tr w:rsidR="00CD6DA3" w:rsidRPr="002B6D64" w14:paraId="3365B9AB" w14:textId="77777777" w:rsidTr="00B36E9F">
        <w:tc>
          <w:tcPr>
            <w:tcW w:w="1485" w:type="dxa"/>
            <w:shd w:val="clear" w:color="auto" w:fill="auto"/>
          </w:tcPr>
          <w:p w14:paraId="4C43631F"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5</w:t>
            </w:r>
            <w:r>
              <w:rPr>
                <w:rFonts w:eastAsia="MS Gothic"/>
                <w:b/>
                <w:sz w:val="18"/>
                <w:szCs w:val="22"/>
              </w:rPr>
              <w:t>,</w:t>
            </w:r>
            <w:r w:rsidRPr="002B6D64">
              <w:rPr>
                <w:rFonts w:eastAsia="MS Gothic"/>
                <w:b/>
                <w:sz w:val="18"/>
                <w:szCs w:val="22"/>
              </w:rPr>
              <w:t>3</w:t>
            </w:r>
          </w:p>
        </w:tc>
        <w:tc>
          <w:tcPr>
            <w:tcW w:w="2338" w:type="dxa"/>
            <w:shd w:val="clear" w:color="auto" w:fill="auto"/>
            <w:vAlign w:val="bottom"/>
          </w:tcPr>
          <w:p w14:paraId="503E6A1D"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14</w:t>
            </w:r>
            <w:r>
              <w:rPr>
                <w:rFonts w:eastAsia="MS Gothic"/>
                <w:b/>
                <w:sz w:val="18"/>
                <w:szCs w:val="22"/>
              </w:rPr>
              <w:t>,</w:t>
            </w:r>
            <w:r w:rsidRPr="002B6D64">
              <w:rPr>
                <w:rFonts w:eastAsia="MS Gothic"/>
                <w:b/>
                <w:sz w:val="18"/>
                <w:szCs w:val="22"/>
              </w:rPr>
              <w:t>2</w:t>
            </w:r>
          </w:p>
        </w:tc>
        <w:tc>
          <w:tcPr>
            <w:tcW w:w="1484" w:type="dxa"/>
            <w:shd w:val="clear" w:color="auto" w:fill="auto"/>
            <w:vAlign w:val="bottom"/>
          </w:tcPr>
          <w:p w14:paraId="0579A9D0"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9</w:t>
            </w:r>
            <w:r>
              <w:rPr>
                <w:rFonts w:eastAsia="MS Gothic"/>
                <w:b/>
                <w:sz w:val="18"/>
                <w:szCs w:val="22"/>
              </w:rPr>
              <w:t>,</w:t>
            </w:r>
            <w:r w:rsidRPr="002B6D64">
              <w:rPr>
                <w:rFonts w:eastAsia="MS Gothic"/>
                <w:b/>
                <w:sz w:val="18"/>
                <w:szCs w:val="22"/>
              </w:rPr>
              <w:t>5</w:t>
            </w:r>
          </w:p>
        </w:tc>
        <w:tc>
          <w:tcPr>
            <w:tcW w:w="2338" w:type="dxa"/>
            <w:shd w:val="clear" w:color="auto" w:fill="auto"/>
            <w:vAlign w:val="bottom"/>
          </w:tcPr>
          <w:p w14:paraId="27744AC9"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14</w:t>
            </w:r>
            <w:r>
              <w:rPr>
                <w:rFonts w:eastAsia="MS Gothic"/>
                <w:b/>
                <w:sz w:val="18"/>
                <w:szCs w:val="22"/>
              </w:rPr>
              <w:t>,</w:t>
            </w:r>
            <w:r w:rsidRPr="002B6D64">
              <w:rPr>
                <w:rFonts w:eastAsia="MS Gothic"/>
                <w:b/>
                <w:sz w:val="18"/>
                <w:szCs w:val="22"/>
              </w:rPr>
              <w:t>2</w:t>
            </w:r>
          </w:p>
        </w:tc>
      </w:tr>
      <w:tr w:rsidR="00CD6DA3" w:rsidRPr="002B6D64" w14:paraId="13F35B20" w14:textId="77777777" w:rsidTr="00B36E9F">
        <w:tc>
          <w:tcPr>
            <w:tcW w:w="1485" w:type="dxa"/>
            <w:shd w:val="clear" w:color="auto" w:fill="auto"/>
          </w:tcPr>
          <w:p w14:paraId="609094E2"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6</w:t>
            </w:r>
            <w:r>
              <w:rPr>
                <w:rFonts w:eastAsia="MS Gothic"/>
                <w:b/>
                <w:sz w:val="18"/>
                <w:szCs w:val="22"/>
              </w:rPr>
              <w:t>,</w:t>
            </w:r>
            <w:r w:rsidRPr="002B6D64">
              <w:rPr>
                <w:rFonts w:eastAsia="MS Gothic"/>
                <w:b/>
                <w:sz w:val="18"/>
                <w:szCs w:val="22"/>
              </w:rPr>
              <w:t>3</w:t>
            </w:r>
          </w:p>
        </w:tc>
        <w:tc>
          <w:tcPr>
            <w:tcW w:w="2338" w:type="dxa"/>
            <w:shd w:val="clear" w:color="auto" w:fill="auto"/>
            <w:vAlign w:val="bottom"/>
          </w:tcPr>
          <w:p w14:paraId="25AC920C"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18</w:t>
            </w:r>
            <w:r>
              <w:rPr>
                <w:rFonts w:eastAsia="MS Gothic"/>
                <w:b/>
                <w:sz w:val="18"/>
                <w:szCs w:val="22"/>
              </w:rPr>
              <w:t>,</w:t>
            </w:r>
            <w:r w:rsidRPr="002B6D64">
              <w:rPr>
                <w:rFonts w:eastAsia="MS Gothic"/>
                <w:b/>
                <w:sz w:val="18"/>
                <w:szCs w:val="22"/>
              </w:rPr>
              <w:t>0</w:t>
            </w:r>
          </w:p>
        </w:tc>
        <w:tc>
          <w:tcPr>
            <w:tcW w:w="1484" w:type="dxa"/>
            <w:shd w:val="clear" w:color="auto" w:fill="auto"/>
            <w:vAlign w:val="bottom"/>
          </w:tcPr>
          <w:p w14:paraId="686B9812"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5</w:t>
            </w:r>
          </w:p>
        </w:tc>
        <w:tc>
          <w:tcPr>
            <w:tcW w:w="2338" w:type="dxa"/>
            <w:shd w:val="clear" w:color="auto" w:fill="auto"/>
            <w:vAlign w:val="bottom"/>
          </w:tcPr>
          <w:p w14:paraId="02B5CFD9"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18</w:t>
            </w:r>
            <w:r>
              <w:rPr>
                <w:rFonts w:eastAsia="MS Gothic"/>
                <w:b/>
                <w:sz w:val="18"/>
                <w:szCs w:val="22"/>
              </w:rPr>
              <w:t>,</w:t>
            </w:r>
            <w:r w:rsidRPr="002B6D64">
              <w:rPr>
                <w:rFonts w:eastAsia="MS Gothic"/>
                <w:b/>
                <w:sz w:val="18"/>
                <w:szCs w:val="22"/>
              </w:rPr>
              <w:t>0</w:t>
            </w:r>
          </w:p>
        </w:tc>
      </w:tr>
      <w:tr w:rsidR="00CD6DA3" w:rsidRPr="002B6D64" w14:paraId="75720B99" w14:textId="77777777" w:rsidTr="00B36E9F">
        <w:tc>
          <w:tcPr>
            <w:tcW w:w="1485" w:type="dxa"/>
            <w:shd w:val="clear" w:color="auto" w:fill="auto"/>
          </w:tcPr>
          <w:p w14:paraId="79FBA34E"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7</w:t>
            </w:r>
            <w:r>
              <w:rPr>
                <w:rFonts w:eastAsia="MS Gothic"/>
                <w:b/>
                <w:sz w:val="18"/>
                <w:szCs w:val="22"/>
              </w:rPr>
              <w:t>,</w:t>
            </w:r>
            <w:r w:rsidRPr="002B6D64">
              <w:rPr>
                <w:rFonts w:eastAsia="MS Gothic"/>
                <w:b/>
                <w:sz w:val="18"/>
                <w:szCs w:val="22"/>
              </w:rPr>
              <w:t>4</w:t>
            </w:r>
          </w:p>
        </w:tc>
        <w:tc>
          <w:tcPr>
            <w:tcW w:w="2338" w:type="dxa"/>
            <w:shd w:val="clear" w:color="auto" w:fill="auto"/>
            <w:vAlign w:val="bottom"/>
          </w:tcPr>
          <w:p w14:paraId="45B4DF85"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22</w:t>
            </w:r>
            <w:r>
              <w:rPr>
                <w:rFonts w:eastAsia="MS Gothic"/>
                <w:b/>
                <w:sz w:val="18"/>
                <w:szCs w:val="22"/>
              </w:rPr>
              <w:t>,</w:t>
            </w:r>
            <w:r w:rsidRPr="002B6D64">
              <w:rPr>
                <w:rFonts w:eastAsia="MS Gothic"/>
                <w:b/>
                <w:sz w:val="18"/>
                <w:szCs w:val="22"/>
              </w:rPr>
              <w:t>3</w:t>
            </w:r>
          </w:p>
        </w:tc>
        <w:tc>
          <w:tcPr>
            <w:tcW w:w="1484" w:type="dxa"/>
            <w:shd w:val="clear" w:color="auto" w:fill="auto"/>
            <w:vAlign w:val="bottom"/>
          </w:tcPr>
          <w:p w14:paraId="46EFD8A4"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11</w:t>
            </w:r>
            <w:r>
              <w:rPr>
                <w:rFonts w:eastAsia="MS Gothic"/>
                <w:b/>
                <w:sz w:val="18"/>
                <w:szCs w:val="22"/>
              </w:rPr>
              <w:t>,</w:t>
            </w:r>
            <w:r w:rsidRPr="002B6D64">
              <w:rPr>
                <w:rFonts w:eastAsia="MS Gothic"/>
                <w:b/>
                <w:sz w:val="18"/>
                <w:szCs w:val="22"/>
              </w:rPr>
              <w:t>6</w:t>
            </w:r>
          </w:p>
        </w:tc>
        <w:tc>
          <w:tcPr>
            <w:tcW w:w="2338" w:type="dxa"/>
            <w:shd w:val="clear" w:color="auto" w:fill="auto"/>
            <w:vAlign w:val="bottom"/>
          </w:tcPr>
          <w:p w14:paraId="7A56F7EC"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22</w:t>
            </w:r>
            <w:r>
              <w:rPr>
                <w:rFonts w:eastAsia="MS Gothic"/>
                <w:b/>
                <w:sz w:val="18"/>
                <w:szCs w:val="22"/>
              </w:rPr>
              <w:t>,</w:t>
            </w:r>
            <w:r w:rsidRPr="002B6D64">
              <w:rPr>
                <w:rFonts w:eastAsia="MS Gothic"/>
                <w:b/>
                <w:sz w:val="18"/>
                <w:szCs w:val="22"/>
              </w:rPr>
              <w:t>3</w:t>
            </w:r>
          </w:p>
        </w:tc>
      </w:tr>
      <w:tr w:rsidR="00CD6DA3" w:rsidRPr="002B6D64" w14:paraId="783FED6A" w14:textId="77777777" w:rsidTr="00B36E9F">
        <w:tc>
          <w:tcPr>
            <w:tcW w:w="1485" w:type="dxa"/>
            <w:shd w:val="clear" w:color="auto" w:fill="auto"/>
          </w:tcPr>
          <w:p w14:paraId="3333D7F5"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8</w:t>
            </w:r>
            <w:r>
              <w:rPr>
                <w:rFonts w:eastAsia="MS Gothic"/>
                <w:b/>
                <w:sz w:val="18"/>
                <w:szCs w:val="22"/>
              </w:rPr>
              <w:t>,</w:t>
            </w:r>
            <w:r w:rsidRPr="002B6D64">
              <w:rPr>
                <w:rFonts w:eastAsia="MS Gothic"/>
                <w:b/>
                <w:sz w:val="18"/>
                <w:szCs w:val="22"/>
              </w:rPr>
              <w:t>4</w:t>
            </w:r>
          </w:p>
        </w:tc>
        <w:tc>
          <w:tcPr>
            <w:tcW w:w="2338" w:type="dxa"/>
            <w:shd w:val="clear" w:color="auto" w:fill="auto"/>
            <w:vAlign w:val="bottom"/>
          </w:tcPr>
          <w:p w14:paraId="66F090B8"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27</w:t>
            </w:r>
            <w:r>
              <w:rPr>
                <w:rFonts w:eastAsia="MS Gothic"/>
                <w:b/>
                <w:sz w:val="18"/>
                <w:szCs w:val="22"/>
              </w:rPr>
              <w:t>,</w:t>
            </w:r>
            <w:r w:rsidRPr="002B6D64">
              <w:rPr>
                <w:rFonts w:eastAsia="MS Gothic"/>
                <w:b/>
                <w:sz w:val="18"/>
                <w:szCs w:val="22"/>
              </w:rPr>
              <w:t>0</w:t>
            </w:r>
          </w:p>
        </w:tc>
        <w:tc>
          <w:tcPr>
            <w:tcW w:w="1484" w:type="dxa"/>
            <w:shd w:val="clear" w:color="auto" w:fill="auto"/>
            <w:vAlign w:val="bottom"/>
          </w:tcPr>
          <w:p w14:paraId="35ECBDF5"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12</w:t>
            </w:r>
            <w:r>
              <w:rPr>
                <w:rFonts w:eastAsia="MS Gothic"/>
                <w:b/>
                <w:sz w:val="18"/>
                <w:szCs w:val="22"/>
              </w:rPr>
              <w:t>,</w:t>
            </w:r>
            <w:r w:rsidRPr="002B6D64">
              <w:rPr>
                <w:rFonts w:eastAsia="MS Gothic"/>
                <w:b/>
                <w:sz w:val="18"/>
                <w:szCs w:val="22"/>
              </w:rPr>
              <w:t>6</w:t>
            </w:r>
          </w:p>
        </w:tc>
        <w:tc>
          <w:tcPr>
            <w:tcW w:w="2338" w:type="dxa"/>
            <w:shd w:val="clear" w:color="auto" w:fill="auto"/>
            <w:vAlign w:val="bottom"/>
          </w:tcPr>
          <w:p w14:paraId="5640350C"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27</w:t>
            </w:r>
            <w:r>
              <w:rPr>
                <w:rFonts w:eastAsia="MS Gothic"/>
                <w:b/>
                <w:sz w:val="18"/>
                <w:szCs w:val="22"/>
              </w:rPr>
              <w:t>,</w:t>
            </w:r>
            <w:r w:rsidRPr="002B6D64">
              <w:rPr>
                <w:rFonts w:eastAsia="MS Gothic"/>
                <w:b/>
                <w:sz w:val="18"/>
                <w:szCs w:val="22"/>
              </w:rPr>
              <w:t>0</w:t>
            </w:r>
          </w:p>
        </w:tc>
      </w:tr>
      <w:tr w:rsidR="00CD6DA3" w:rsidRPr="002B6D64" w14:paraId="326C74A8" w14:textId="77777777" w:rsidTr="00B36E9F">
        <w:tc>
          <w:tcPr>
            <w:tcW w:w="1485" w:type="dxa"/>
            <w:shd w:val="clear" w:color="auto" w:fill="auto"/>
          </w:tcPr>
          <w:p w14:paraId="4783F677"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9</w:t>
            </w:r>
            <w:r>
              <w:rPr>
                <w:rFonts w:eastAsia="MS Gothic"/>
                <w:b/>
                <w:sz w:val="18"/>
                <w:szCs w:val="22"/>
              </w:rPr>
              <w:t>,</w:t>
            </w:r>
            <w:r w:rsidRPr="002B6D64">
              <w:rPr>
                <w:rFonts w:eastAsia="MS Gothic"/>
                <w:b/>
                <w:sz w:val="18"/>
                <w:szCs w:val="22"/>
              </w:rPr>
              <w:t>5</w:t>
            </w:r>
          </w:p>
        </w:tc>
        <w:tc>
          <w:tcPr>
            <w:tcW w:w="2338" w:type="dxa"/>
            <w:shd w:val="clear" w:color="auto" w:fill="auto"/>
            <w:vAlign w:val="bottom"/>
          </w:tcPr>
          <w:p w14:paraId="2C930FEB"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32</w:t>
            </w:r>
            <w:r>
              <w:rPr>
                <w:rFonts w:eastAsia="MS Gothic"/>
                <w:b/>
                <w:sz w:val="18"/>
                <w:szCs w:val="22"/>
              </w:rPr>
              <w:t>,</w:t>
            </w:r>
            <w:r w:rsidRPr="002B6D64">
              <w:rPr>
                <w:rFonts w:eastAsia="MS Gothic"/>
                <w:b/>
                <w:sz w:val="18"/>
                <w:szCs w:val="22"/>
              </w:rPr>
              <w:t>2</w:t>
            </w:r>
          </w:p>
        </w:tc>
        <w:tc>
          <w:tcPr>
            <w:tcW w:w="1484" w:type="dxa"/>
            <w:shd w:val="clear" w:color="auto" w:fill="auto"/>
            <w:vAlign w:val="bottom"/>
          </w:tcPr>
          <w:p w14:paraId="20D6784C"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13</w:t>
            </w:r>
            <w:r>
              <w:rPr>
                <w:rFonts w:eastAsia="MS Gothic"/>
                <w:b/>
                <w:sz w:val="18"/>
                <w:szCs w:val="22"/>
              </w:rPr>
              <w:t>,</w:t>
            </w:r>
            <w:r w:rsidRPr="002B6D64">
              <w:rPr>
                <w:rFonts w:eastAsia="MS Gothic"/>
                <w:b/>
                <w:sz w:val="18"/>
                <w:szCs w:val="22"/>
              </w:rPr>
              <w:t>7</w:t>
            </w:r>
          </w:p>
        </w:tc>
        <w:tc>
          <w:tcPr>
            <w:tcW w:w="2338" w:type="dxa"/>
            <w:shd w:val="clear" w:color="auto" w:fill="auto"/>
            <w:vAlign w:val="bottom"/>
          </w:tcPr>
          <w:p w14:paraId="5ED1D1DA"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32</w:t>
            </w:r>
            <w:r>
              <w:rPr>
                <w:rFonts w:eastAsia="MS Gothic"/>
                <w:b/>
                <w:sz w:val="18"/>
                <w:szCs w:val="22"/>
              </w:rPr>
              <w:t>,</w:t>
            </w:r>
            <w:r w:rsidRPr="002B6D64">
              <w:rPr>
                <w:rFonts w:eastAsia="MS Gothic"/>
                <w:b/>
                <w:sz w:val="18"/>
                <w:szCs w:val="22"/>
              </w:rPr>
              <w:t>2</w:t>
            </w:r>
          </w:p>
        </w:tc>
      </w:tr>
      <w:tr w:rsidR="00CD6DA3" w:rsidRPr="002B6D64" w14:paraId="6099490F" w14:textId="77777777" w:rsidTr="00B36E9F">
        <w:tc>
          <w:tcPr>
            <w:tcW w:w="1485" w:type="dxa"/>
            <w:shd w:val="clear" w:color="auto" w:fill="auto"/>
          </w:tcPr>
          <w:p w14:paraId="05C4306B"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5</w:t>
            </w:r>
          </w:p>
        </w:tc>
        <w:tc>
          <w:tcPr>
            <w:tcW w:w="2338" w:type="dxa"/>
            <w:shd w:val="clear" w:color="auto" w:fill="auto"/>
            <w:vAlign w:val="bottom"/>
          </w:tcPr>
          <w:p w14:paraId="5282351D"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37</w:t>
            </w:r>
            <w:r>
              <w:rPr>
                <w:rFonts w:eastAsia="MS Gothic"/>
                <w:b/>
                <w:sz w:val="18"/>
                <w:szCs w:val="22"/>
              </w:rPr>
              <w:t>,</w:t>
            </w:r>
            <w:r w:rsidRPr="002B6D64">
              <w:rPr>
                <w:rFonts w:eastAsia="MS Gothic"/>
                <w:b/>
                <w:sz w:val="18"/>
                <w:szCs w:val="22"/>
              </w:rPr>
              <w:t>8</w:t>
            </w:r>
          </w:p>
        </w:tc>
        <w:tc>
          <w:tcPr>
            <w:tcW w:w="1484" w:type="dxa"/>
            <w:shd w:val="clear" w:color="auto" w:fill="auto"/>
            <w:vAlign w:val="bottom"/>
          </w:tcPr>
          <w:p w14:paraId="683C74DF"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14</w:t>
            </w:r>
            <w:r>
              <w:rPr>
                <w:rFonts w:eastAsia="MS Gothic"/>
                <w:b/>
                <w:sz w:val="18"/>
                <w:szCs w:val="22"/>
              </w:rPr>
              <w:t>,</w:t>
            </w:r>
            <w:r w:rsidRPr="002B6D64">
              <w:rPr>
                <w:rFonts w:eastAsia="MS Gothic"/>
                <w:b/>
                <w:sz w:val="18"/>
                <w:szCs w:val="22"/>
              </w:rPr>
              <w:t>7</w:t>
            </w:r>
          </w:p>
        </w:tc>
        <w:tc>
          <w:tcPr>
            <w:tcW w:w="2338" w:type="dxa"/>
            <w:shd w:val="clear" w:color="auto" w:fill="auto"/>
            <w:vAlign w:val="bottom"/>
          </w:tcPr>
          <w:p w14:paraId="725C78F5"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37</w:t>
            </w:r>
            <w:r>
              <w:rPr>
                <w:rFonts w:eastAsia="MS Gothic"/>
                <w:b/>
                <w:sz w:val="18"/>
                <w:szCs w:val="22"/>
              </w:rPr>
              <w:t>,</w:t>
            </w:r>
            <w:r w:rsidRPr="002B6D64">
              <w:rPr>
                <w:rFonts w:eastAsia="MS Gothic"/>
                <w:b/>
                <w:sz w:val="18"/>
                <w:szCs w:val="22"/>
              </w:rPr>
              <w:t>8</w:t>
            </w:r>
          </w:p>
        </w:tc>
      </w:tr>
      <w:tr w:rsidR="00CD6DA3" w:rsidRPr="002B6D64" w14:paraId="025A9E1E" w14:textId="77777777" w:rsidTr="00B36E9F">
        <w:tc>
          <w:tcPr>
            <w:tcW w:w="1485" w:type="dxa"/>
            <w:shd w:val="clear" w:color="auto" w:fill="auto"/>
          </w:tcPr>
          <w:p w14:paraId="7394C09A"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11</w:t>
            </w:r>
            <w:r>
              <w:rPr>
                <w:rFonts w:eastAsia="MS Gothic"/>
                <w:b/>
                <w:sz w:val="18"/>
                <w:szCs w:val="22"/>
              </w:rPr>
              <w:t>,</w:t>
            </w:r>
            <w:r w:rsidRPr="002B6D64">
              <w:rPr>
                <w:rFonts w:eastAsia="MS Gothic"/>
                <w:b/>
                <w:sz w:val="18"/>
                <w:szCs w:val="22"/>
              </w:rPr>
              <w:t>6</w:t>
            </w:r>
          </w:p>
        </w:tc>
        <w:tc>
          <w:tcPr>
            <w:tcW w:w="2338" w:type="dxa"/>
            <w:shd w:val="clear" w:color="auto" w:fill="auto"/>
            <w:vAlign w:val="bottom"/>
          </w:tcPr>
          <w:p w14:paraId="2CADD353"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43</w:t>
            </w:r>
            <w:r>
              <w:rPr>
                <w:rFonts w:eastAsia="MS Gothic"/>
                <w:b/>
                <w:sz w:val="18"/>
                <w:szCs w:val="22"/>
              </w:rPr>
              <w:t>,</w:t>
            </w:r>
            <w:r w:rsidRPr="002B6D64">
              <w:rPr>
                <w:rFonts w:eastAsia="MS Gothic"/>
                <w:b/>
                <w:sz w:val="18"/>
                <w:szCs w:val="22"/>
              </w:rPr>
              <w:t>7</w:t>
            </w:r>
          </w:p>
        </w:tc>
        <w:tc>
          <w:tcPr>
            <w:tcW w:w="1484" w:type="dxa"/>
            <w:shd w:val="clear" w:color="auto" w:fill="auto"/>
            <w:vAlign w:val="bottom"/>
          </w:tcPr>
          <w:p w14:paraId="2390E8E7"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15</w:t>
            </w:r>
            <w:r>
              <w:rPr>
                <w:rFonts w:eastAsia="MS Gothic"/>
                <w:b/>
                <w:sz w:val="18"/>
                <w:szCs w:val="22"/>
              </w:rPr>
              <w:t>,</w:t>
            </w:r>
            <w:r w:rsidRPr="002B6D64">
              <w:rPr>
                <w:rFonts w:eastAsia="MS Gothic"/>
                <w:b/>
                <w:sz w:val="18"/>
                <w:szCs w:val="22"/>
              </w:rPr>
              <w:t>8</w:t>
            </w:r>
          </w:p>
        </w:tc>
        <w:tc>
          <w:tcPr>
            <w:tcW w:w="2338" w:type="dxa"/>
            <w:shd w:val="clear" w:color="auto" w:fill="auto"/>
            <w:vAlign w:val="bottom"/>
          </w:tcPr>
          <w:p w14:paraId="09439FEB"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43</w:t>
            </w:r>
            <w:r>
              <w:rPr>
                <w:rFonts w:eastAsia="MS Gothic"/>
                <w:b/>
                <w:sz w:val="18"/>
                <w:szCs w:val="22"/>
              </w:rPr>
              <w:t>,</w:t>
            </w:r>
            <w:r w:rsidRPr="002B6D64">
              <w:rPr>
                <w:rFonts w:eastAsia="MS Gothic"/>
                <w:b/>
                <w:sz w:val="18"/>
                <w:szCs w:val="22"/>
              </w:rPr>
              <w:t>7</w:t>
            </w:r>
          </w:p>
        </w:tc>
      </w:tr>
      <w:tr w:rsidR="00CD6DA3" w:rsidRPr="002B6D64" w14:paraId="40065CFB" w14:textId="77777777" w:rsidTr="00B36E9F">
        <w:tc>
          <w:tcPr>
            <w:tcW w:w="1485" w:type="dxa"/>
            <w:shd w:val="clear" w:color="auto" w:fill="auto"/>
          </w:tcPr>
          <w:p w14:paraId="69708AA9"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12</w:t>
            </w:r>
            <w:r>
              <w:rPr>
                <w:rFonts w:eastAsia="MS Gothic"/>
                <w:b/>
                <w:sz w:val="18"/>
                <w:szCs w:val="22"/>
              </w:rPr>
              <w:t>,</w:t>
            </w:r>
            <w:r w:rsidRPr="002B6D64">
              <w:rPr>
                <w:rFonts w:eastAsia="MS Gothic"/>
                <w:b/>
                <w:sz w:val="18"/>
                <w:szCs w:val="22"/>
              </w:rPr>
              <w:t>6</w:t>
            </w:r>
          </w:p>
        </w:tc>
        <w:tc>
          <w:tcPr>
            <w:tcW w:w="2338" w:type="dxa"/>
            <w:shd w:val="clear" w:color="auto" w:fill="auto"/>
            <w:vAlign w:val="bottom"/>
          </w:tcPr>
          <w:p w14:paraId="1D846438"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49</w:t>
            </w:r>
            <w:r>
              <w:rPr>
                <w:rFonts w:eastAsia="MS Gothic"/>
                <w:b/>
                <w:sz w:val="18"/>
                <w:szCs w:val="22"/>
              </w:rPr>
              <w:t>,</w:t>
            </w:r>
            <w:r w:rsidRPr="002B6D64">
              <w:rPr>
                <w:rFonts w:eastAsia="MS Gothic"/>
                <w:b/>
                <w:sz w:val="18"/>
                <w:szCs w:val="22"/>
              </w:rPr>
              <w:t>8</w:t>
            </w:r>
          </w:p>
        </w:tc>
        <w:tc>
          <w:tcPr>
            <w:tcW w:w="1484" w:type="dxa"/>
            <w:shd w:val="clear" w:color="auto" w:fill="auto"/>
            <w:vAlign w:val="bottom"/>
          </w:tcPr>
          <w:p w14:paraId="7B057542"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16</w:t>
            </w:r>
            <w:r>
              <w:rPr>
                <w:rFonts w:eastAsia="MS Gothic"/>
                <w:b/>
                <w:sz w:val="18"/>
                <w:szCs w:val="22"/>
              </w:rPr>
              <w:t>,</w:t>
            </w:r>
            <w:r w:rsidRPr="002B6D64">
              <w:rPr>
                <w:rFonts w:eastAsia="MS Gothic"/>
                <w:b/>
                <w:sz w:val="18"/>
                <w:szCs w:val="22"/>
              </w:rPr>
              <w:t>8</w:t>
            </w:r>
          </w:p>
        </w:tc>
        <w:tc>
          <w:tcPr>
            <w:tcW w:w="2338" w:type="dxa"/>
            <w:shd w:val="clear" w:color="auto" w:fill="auto"/>
            <w:vAlign w:val="bottom"/>
          </w:tcPr>
          <w:p w14:paraId="1B7058AB"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49</w:t>
            </w:r>
            <w:r>
              <w:rPr>
                <w:rFonts w:eastAsia="MS Gothic"/>
                <w:b/>
                <w:sz w:val="18"/>
                <w:szCs w:val="22"/>
              </w:rPr>
              <w:t>,</w:t>
            </w:r>
            <w:r w:rsidRPr="002B6D64">
              <w:rPr>
                <w:rFonts w:eastAsia="MS Gothic"/>
                <w:b/>
                <w:sz w:val="18"/>
                <w:szCs w:val="22"/>
              </w:rPr>
              <w:t>8</w:t>
            </w:r>
          </w:p>
        </w:tc>
      </w:tr>
      <w:tr w:rsidR="00CD6DA3" w:rsidRPr="002B6D64" w14:paraId="1A5EF005" w14:textId="77777777" w:rsidTr="00B36E9F">
        <w:tc>
          <w:tcPr>
            <w:tcW w:w="1485" w:type="dxa"/>
            <w:shd w:val="clear" w:color="auto" w:fill="auto"/>
          </w:tcPr>
          <w:p w14:paraId="4F29E040"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13</w:t>
            </w:r>
            <w:r>
              <w:rPr>
                <w:rFonts w:eastAsia="MS Gothic"/>
                <w:b/>
                <w:sz w:val="18"/>
                <w:szCs w:val="22"/>
              </w:rPr>
              <w:t>,</w:t>
            </w:r>
            <w:r w:rsidRPr="002B6D64">
              <w:rPr>
                <w:rFonts w:eastAsia="MS Gothic"/>
                <w:b/>
                <w:sz w:val="18"/>
                <w:szCs w:val="22"/>
              </w:rPr>
              <w:t>7</w:t>
            </w:r>
          </w:p>
        </w:tc>
        <w:tc>
          <w:tcPr>
            <w:tcW w:w="2338" w:type="dxa"/>
            <w:shd w:val="clear" w:color="auto" w:fill="auto"/>
            <w:vAlign w:val="bottom"/>
          </w:tcPr>
          <w:p w14:paraId="148CD3A4"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56</w:t>
            </w:r>
            <w:r>
              <w:rPr>
                <w:rFonts w:eastAsia="MS Gothic"/>
                <w:b/>
                <w:sz w:val="18"/>
                <w:szCs w:val="22"/>
              </w:rPr>
              <w:t>,</w:t>
            </w:r>
            <w:r w:rsidRPr="002B6D64">
              <w:rPr>
                <w:rFonts w:eastAsia="MS Gothic"/>
                <w:b/>
                <w:sz w:val="18"/>
                <w:szCs w:val="22"/>
              </w:rPr>
              <w:t>0</w:t>
            </w:r>
          </w:p>
        </w:tc>
        <w:tc>
          <w:tcPr>
            <w:tcW w:w="1484" w:type="dxa"/>
            <w:shd w:val="clear" w:color="auto" w:fill="auto"/>
            <w:vAlign w:val="bottom"/>
          </w:tcPr>
          <w:p w14:paraId="799FECA1"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17</w:t>
            </w:r>
            <w:r>
              <w:rPr>
                <w:rFonts w:eastAsia="MS Gothic"/>
                <w:b/>
                <w:sz w:val="18"/>
                <w:szCs w:val="22"/>
              </w:rPr>
              <w:t>,</w:t>
            </w:r>
            <w:r w:rsidRPr="002B6D64">
              <w:rPr>
                <w:rFonts w:eastAsia="MS Gothic"/>
                <w:b/>
                <w:sz w:val="18"/>
                <w:szCs w:val="22"/>
              </w:rPr>
              <w:t>9</w:t>
            </w:r>
          </w:p>
        </w:tc>
        <w:tc>
          <w:tcPr>
            <w:tcW w:w="2338" w:type="dxa"/>
            <w:shd w:val="clear" w:color="auto" w:fill="auto"/>
            <w:vAlign w:val="bottom"/>
          </w:tcPr>
          <w:p w14:paraId="0745C338"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56</w:t>
            </w:r>
            <w:r>
              <w:rPr>
                <w:rFonts w:eastAsia="MS Gothic"/>
                <w:b/>
                <w:sz w:val="18"/>
                <w:szCs w:val="22"/>
              </w:rPr>
              <w:t>,</w:t>
            </w:r>
            <w:r w:rsidRPr="002B6D64">
              <w:rPr>
                <w:rFonts w:eastAsia="MS Gothic"/>
                <w:b/>
                <w:sz w:val="18"/>
                <w:szCs w:val="22"/>
              </w:rPr>
              <w:t>0</w:t>
            </w:r>
          </w:p>
        </w:tc>
      </w:tr>
      <w:tr w:rsidR="00CD6DA3" w:rsidRPr="002B6D64" w14:paraId="29C173EC" w14:textId="77777777" w:rsidTr="00B36E9F">
        <w:tc>
          <w:tcPr>
            <w:tcW w:w="1485" w:type="dxa"/>
            <w:shd w:val="clear" w:color="auto" w:fill="auto"/>
          </w:tcPr>
          <w:p w14:paraId="472ABDE4"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14</w:t>
            </w:r>
            <w:r>
              <w:rPr>
                <w:rFonts w:eastAsia="MS Gothic"/>
                <w:b/>
                <w:sz w:val="18"/>
                <w:szCs w:val="22"/>
              </w:rPr>
              <w:t>,</w:t>
            </w:r>
            <w:r w:rsidRPr="002B6D64">
              <w:rPr>
                <w:rFonts w:eastAsia="MS Gothic"/>
                <w:b/>
                <w:sz w:val="18"/>
                <w:szCs w:val="22"/>
              </w:rPr>
              <w:t>7</w:t>
            </w:r>
          </w:p>
        </w:tc>
        <w:tc>
          <w:tcPr>
            <w:tcW w:w="2338" w:type="dxa"/>
            <w:shd w:val="clear" w:color="auto" w:fill="auto"/>
            <w:vAlign w:val="bottom"/>
          </w:tcPr>
          <w:p w14:paraId="4DC3B802"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62</w:t>
            </w:r>
            <w:r>
              <w:rPr>
                <w:rFonts w:eastAsia="MS Gothic"/>
                <w:b/>
                <w:sz w:val="18"/>
                <w:szCs w:val="22"/>
              </w:rPr>
              <w:t>,</w:t>
            </w:r>
            <w:r w:rsidRPr="002B6D64">
              <w:rPr>
                <w:rFonts w:eastAsia="MS Gothic"/>
                <w:b/>
                <w:sz w:val="18"/>
                <w:szCs w:val="22"/>
              </w:rPr>
              <w:t>2</w:t>
            </w:r>
          </w:p>
        </w:tc>
        <w:tc>
          <w:tcPr>
            <w:tcW w:w="1484" w:type="dxa"/>
            <w:shd w:val="clear" w:color="auto" w:fill="auto"/>
            <w:vAlign w:val="bottom"/>
          </w:tcPr>
          <w:p w14:paraId="6876F8F2"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18</w:t>
            </w:r>
            <w:r>
              <w:rPr>
                <w:rFonts w:eastAsia="MS Gothic"/>
                <w:b/>
                <w:sz w:val="18"/>
                <w:szCs w:val="22"/>
              </w:rPr>
              <w:t>,</w:t>
            </w:r>
            <w:r w:rsidRPr="002B6D64">
              <w:rPr>
                <w:rFonts w:eastAsia="MS Gothic"/>
                <w:b/>
                <w:sz w:val="18"/>
                <w:szCs w:val="22"/>
              </w:rPr>
              <w:t>9</w:t>
            </w:r>
          </w:p>
        </w:tc>
        <w:tc>
          <w:tcPr>
            <w:tcW w:w="2338" w:type="dxa"/>
            <w:shd w:val="clear" w:color="auto" w:fill="auto"/>
            <w:vAlign w:val="bottom"/>
          </w:tcPr>
          <w:p w14:paraId="37393C0C"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62</w:t>
            </w:r>
            <w:r>
              <w:rPr>
                <w:rFonts w:eastAsia="MS Gothic"/>
                <w:b/>
                <w:sz w:val="18"/>
                <w:szCs w:val="22"/>
              </w:rPr>
              <w:t>,</w:t>
            </w:r>
            <w:r w:rsidRPr="002B6D64">
              <w:rPr>
                <w:rFonts w:eastAsia="MS Gothic"/>
                <w:b/>
                <w:sz w:val="18"/>
                <w:szCs w:val="22"/>
              </w:rPr>
              <w:t>2</w:t>
            </w:r>
          </w:p>
        </w:tc>
      </w:tr>
      <w:tr w:rsidR="00CD6DA3" w:rsidRPr="002B6D64" w14:paraId="282A2512" w14:textId="77777777" w:rsidTr="00B36E9F">
        <w:tc>
          <w:tcPr>
            <w:tcW w:w="1485" w:type="dxa"/>
            <w:shd w:val="clear" w:color="auto" w:fill="auto"/>
          </w:tcPr>
          <w:p w14:paraId="7D88FD39"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15</w:t>
            </w:r>
            <w:r>
              <w:rPr>
                <w:rFonts w:eastAsia="MS Gothic"/>
                <w:b/>
                <w:sz w:val="18"/>
                <w:szCs w:val="22"/>
              </w:rPr>
              <w:t>,</w:t>
            </w:r>
            <w:r w:rsidRPr="002B6D64">
              <w:rPr>
                <w:rFonts w:eastAsia="MS Gothic"/>
                <w:b/>
                <w:sz w:val="18"/>
                <w:szCs w:val="22"/>
              </w:rPr>
              <w:t>8</w:t>
            </w:r>
          </w:p>
        </w:tc>
        <w:tc>
          <w:tcPr>
            <w:tcW w:w="2338" w:type="dxa"/>
            <w:shd w:val="clear" w:color="auto" w:fill="auto"/>
            <w:vAlign w:val="bottom"/>
          </w:tcPr>
          <w:p w14:paraId="0B676168"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68</w:t>
            </w:r>
            <w:r>
              <w:rPr>
                <w:rFonts w:eastAsia="MS Gothic"/>
                <w:b/>
                <w:sz w:val="18"/>
                <w:szCs w:val="22"/>
              </w:rPr>
              <w:t>,</w:t>
            </w:r>
            <w:r w:rsidRPr="002B6D64">
              <w:rPr>
                <w:rFonts w:eastAsia="MS Gothic"/>
                <w:b/>
                <w:sz w:val="18"/>
                <w:szCs w:val="22"/>
              </w:rPr>
              <w:t>4</w:t>
            </w:r>
          </w:p>
        </w:tc>
        <w:tc>
          <w:tcPr>
            <w:tcW w:w="1484" w:type="dxa"/>
            <w:shd w:val="clear" w:color="auto" w:fill="auto"/>
            <w:vAlign w:val="bottom"/>
          </w:tcPr>
          <w:p w14:paraId="18108343"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20</w:t>
            </w:r>
            <w:r>
              <w:rPr>
                <w:rFonts w:eastAsia="MS Gothic"/>
                <w:b/>
                <w:sz w:val="18"/>
                <w:szCs w:val="22"/>
              </w:rPr>
              <w:t>,</w:t>
            </w:r>
            <w:r w:rsidRPr="002B6D64">
              <w:rPr>
                <w:rFonts w:eastAsia="MS Gothic"/>
                <w:b/>
                <w:sz w:val="18"/>
                <w:szCs w:val="22"/>
              </w:rPr>
              <w:t>0</w:t>
            </w:r>
          </w:p>
        </w:tc>
        <w:tc>
          <w:tcPr>
            <w:tcW w:w="2338" w:type="dxa"/>
            <w:shd w:val="clear" w:color="auto" w:fill="auto"/>
            <w:vAlign w:val="bottom"/>
          </w:tcPr>
          <w:p w14:paraId="4C8868D2"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68</w:t>
            </w:r>
            <w:r>
              <w:rPr>
                <w:rFonts w:eastAsia="MS Gothic"/>
                <w:b/>
                <w:sz w:val="18"/>
                <w:szCs w:val="22"/>
              </w:rPr>
              <w:t>,</w:t>
            </w:r>
            <w:r w:rsidRPr="002B6D64">
              <w:rPr>
                <w:rFonts w:eastAsia="MS Gothic"/>
                <w:b/>
                <w:sz w:val="18"/>
                <w:szCs w:val="22"/>
              </w:rPr>
              <w:t>4</w:t>
            </w:r>
          </w:p>
        </w:tc>
      </w:tr>
      <w:tr w:rsidR="00CD6DA3" w:rsidRPr="002B6D64" w14:paraId="538FD3BB" w14:textId="77777777" w:rsidTr="00B36E9F">
        <w:tc>
          <w:tcPr>
            <w:tcW w:w="1485" w:type="dxa"/>
            <w:shd w:val="clear" w:color="auto" w:fill="auto"/>
          </w:tcPr>
          <w:p w14:paraId="73DCE2C7"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16</w:t>
            </w:r>
            <w:r>
              <w:rPr>
                <w:rFonts w:eastAsia="MS Gothic"/>
                <w:b/>
                <w:sz w:val="18"/>
                <w:szCs w:val="22"/>
              </w:rPr>
              <w:t>,</w:t>
            </w:r>
            <w:r w:rsidRPr="002B6D64">
              <w:rPr>
                <w:rFonts w:eastAsia="MS Gothic"/>
                <w:b/>
                <w:sz w:val="18"/>
                <w:szCs w:val="22"/>
              </w:rPr>
              <w:t>8</w:t>
            </w:r>
          </w:p>
        </w:tc>
        <w:tc>
          <w:tcPr>
            <w:tcW w:w="2338" w:type="dxa"/>
            <w:shd w:val="clear" w:color="auto" w:fill="auto"/>
            <w:vAlign w:val="bottom"/>
          </w:tcPr>
          <w:p w14:paraId="7BF4D1D1"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74</w:t>
            </w:r>
            <w:r>
              <w:rPr>
                <w:rFonts w:eastAsia="MS Gothic"/>
                <w:b/>
                <w:sz w:val="18"/>
                <w:szCs w:val="22"/>
              </w:rPr>
              <w:t>,</w:t>
            </w:r>
            <w:r w:rsidRPr="002B6D64">
              <w:rPr>
                <w:rFonts w:eastAsia="MS Gothic"/>
                <w:b/>
                <w:sz w:val="18"/>
                <w:szCs w:val="22"/>
              </w:rPr>
              <w:t>3</w:t>
            </w:r>
          </w:p>
        </w:tc>
        <w:tc>
          <w:tcPr>
            <w:tcW w:w="1484" w:type="dxa"/>
            <w:shd w:val="clear" w:color="auto" w:fill="auto"/>
            <w:vAlign w:val="bottom"/>
          </w:tcPr>
          <w:p w14:paraId="7A2243EC"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21</w:t>
            </w:r>
            <w:r>
              <w:rPr>
                <w:rFonts w:eastAsia="MS Gothic"/>
                <w:b/>
                <w:sz w:val="18"/>
                <w:szCs w:val="22"/>
              </w:rPr>
              <w:t>,</w:t>
            </w:r>
            <w:r w:rsidRPr="002B6D64">
              <w:rPr>
                <w:rFonts w:eastAsia="MS Gothic"/>
                <w:b/>
                <w:sz w:val="18"/>
                <w:szCs w:val="22"/>
              </w:rPr>
              <w:t>0</w:t>
            </w:r>
          </w:p>
        </w:tc>
        <w:tc>
          <w:tcPr>
            <w:tcW w:w="2338" w:type="dxa"/>
            <w:shd w:val="clear" w:color="auto" w:fill="auto"/>
            <w:vAlign w:val="bottom"/>
          </w:tcPr>
          <w:p w14:paraId="0F949E76"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74</w:t>
            </w:r>
            <w:r>
              <w:rPr>
                <w:rFonts w:eastAsia="MS Gothic"/>
                <w:b/>
                <w:sz w:val="18"/>
                <w:szCs w:val="22"/>
              </w:rPr>
              <w:t>,</w:t>
            </w:r>
            <w:r w:rsidRPr="002B6D64">
              <w:rPr>
                <w:rFonts w:eastAsia="MS Gothic"/>
                <w:b/>
                <w:sz w:val="18"/>
                <w:szCs w:val="22"/>
              </w:rPr>
              <w:t>3</w:t>
            </w:r>
          </w:p>
        </w:tc>
      </w:tr>
      <w:tr w:rsidR="00CD6DA3" w:rsidRPr="002B6D64" w14:paraId="5120C841" w14:textId="77777777" w:rsidTr="00B36E9F">
        <w:tc>
          <w:tcPr>
            <w:tcW w:w="1485" w:type="dxa"/>
            <w:shd w:val="clear" w:color="auto" w:fill="auto"/>
          </w:tcPr>
          <w:p w14:paraId="4FBA95FC"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17</w:t>
            </w:r>
            <w:r>
              <w:rPr>
                <w:rFonts w:eastAsia="MS Gothic"/>
                <w:b/>
                <w:sz w:val="18"/>
                <w:szCs w:val="22"/>
              </w:rPr>
              <w:t>,</w:t>
            </w:r>
            <w:r w:rsidRPr="002B6D64">
              <w:rPr>
                <w:rFonts w:eastAsia="MS Gothic"/>
                <w:b/>
                <w:sz w:val="18"/>
                <w:szCs w:val="22"/>
              </w:rPr>
              <w:t>9</w:t>
            </w:r>
          </w:p>
        </w:tc>
        <w:tc>
          <w:tcPr>
            <w:tcW w:w="2338" w:type="dxa"/>
            <w:shd w:val="clear" w:color="auto" w:fill="auto"/>
            <w:vAlign w:val="bottom"/>
          </w:tcPr>
          <w:p w14:paraId="4418B159"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80</w:t>
            </w:r>
            <w:r>
              <w:rPr>
                <w:rFonts w:eastAsia="MS Gothic"/>
                <w:b/>
                <w:sz w:val="18"/>
                <w:szCs w:val="22"/>
              </w:rPr>
              <w:t>,</w:t>
            </w:r>
            <w:r w:rsidRPr="002B6D64">
              <w:rPr>
                <w:rFonts w:eastAsia="MS Gothic"/>
                <w:b/>
                <w:sz w:val="18"/>
                <w:szCs w:val="22"/>
              </w:rPr>
              <w:t>0</w:t>
            </w:r>
          </w:p>
        </w:tc>
        <w:tc>
          <w:tcPr>
            <w:tcW w:w="1484" w:type="dxa"/>
            <w:shd w:val="clear" w:color="auto" w:fill="auto"/>
            <w:vAlign w:val="bottom"/>
          </w:tcPr>
          <w:p w14:paraId="02588425"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22</w:t>
            </w:r>
            <w:r>
              <w:rPr>
                <w:rFonts w:eastAsia="MS Gothic"/>
                <w:b/>
                <w:sz w:val="18"/>
                <w:szCs w:val="22"/>
              </w:rPr>
              <w:t>,</w:t>
            </w:r>
            <w:r w:rsidRPr="002B6D64">
              <w:rPr>
                <w:rFonts w:eastAsia="MS Gothic"/>
                <w:b/>
                <w:sz w:val="18"/>
                <w:szCs w:val="22"/>
              </w:rPr>
              <w:t>1</w:t>
            </w:r>
          </w:p>
        </w:tc>
        <w:tc>
          <w:tcPr>
            <w:tcW w:w="2338" w:type="dxa"/>
            <w:shd w:val="clear" w:color="auto" w:fill="auto"/>
            <w:vAlign w:val="bottom"/>
          </w:tcPr>
          <w:p w14:paraId="18D226A2"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80</w:t>
            </w:r>
            <w:r>
              <w:rPr>
                <w:rFonts w:eastAsia="MS Gothic"/>
                <w:b/>
                <w:sz w:val="18"/>
                <w:szCs w:val="22"/>
              </w:rPr>
              <w:t>,</w:t>
            </w:r>
            <w:r w:rsidRPr="002B6D64">
              <w:rPr>
                <w:rFonts w:eastAsia="MS Gothic"/>
                <w:b/>
                <w:sz w:val="18"/>
                <w:szCs w:val="22"/>
              </w:rPr>
              <w:t>0</w:t>
            </w:r>
          </w:p>
        </w:tc>
      </w:tr>
      <w:tr w:rsidR="00CD6DA3" w:rsidRPr="002B6D64" w14:paraId="21B067E9" w14:textId="77777777" w:rsidTr="00B36E9F">
        <w:tc>
          <w:tcPr>
            <w:tcW w:w="1485" w:type="dxa"/>
            <w:shd w:val="clear" w:color="auto" w:fill="auto"/>
          </w:tcPr>
          <w:p w14:paraId="71AF4751" w14:textId="77777777" w:rsidR="00CD6DA3" w:rsidRPr="002B6D64" w:rsidRDefault="00CD6DA3" w:rsidP="009E3E67">
            <w:pPr>
              <w:suppressAutoHyphens w:val="0"/>
              <w:spacing w:before="30" w:after="30" w:line="200" w:lineRule="atLeast"/>
              <w:ind w:right="113"/>
              <w:rPr>
                <w:rFonts w:eastAsia="MS Gothic"/>
                <w:b/>
                <w:sz w:val="18"/>
                <w:szCs w:val="22"/>
              </w:rPr>
            </w:pPr>
            <w:r w:rsidRPr="002B6D64">
              <w:rPr>
                <w:rFonts w:eastAsia="MS Gothic"/>
                <w:b/>
                <w:sz w:val="18"/>
                <w:szCs w:val="22"/>
              </w:rPr>
              <w:t>18</w:t>
            </w:r>
            <w:r>
              <w:rPr>
                <w:rFonts w:eastAsia="MS Gothic"/>
                <w:b/>
                <w:sz w:val="18"/>
                <w:szCs w:val="22"/>
              </w:rPr>
              <w:t>,</w:t>
            </w:r>
            <w:r w:rsidRPr="002B6D64">
              <w:rPr>
                <w:rFonts w:eastAsia="MS Gothic"/>
                <w:b/>
                <w:sz w:val="18"/>
                <w:szCs w:val="22"/>
              </w:rPr>
              <w:t>9</w:t>
            </w:r>
          </w:p>
        </w:tc>
        <w:tc>
          <w:tcPr>
            <w:tcW w:w="2338" w:type="dxa"/>
            <w:shd w:val="clear" w:color="auto" w:fill="auto"/>
            <w:vAlign w:val="bottom"/>
          </w:tcPr>
          <w:p w14:paraId="6C4FE93B"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85</w:t>
            </w:r>
            <w:r>
              <w:rPr>
                <w:rFonts w:eastAsia="MS Gothic"/>
                <w:b/>
                <w:sz w:val="18"/>
                <w:szCs w:val="22"/>
              </w:rPr>
              <w:t>,</w:t>
            </w:r>
            <w:r w:rsidRPr="002B6D64">
              <w:rPr>
                <w:rFonts w:eastAsia="MS Gothic"/>
                <w:b/>
                <w:sz w:val="18"/>
                <w:szCs w:val="22"/>
              </w:rPr>
              <w:t>2</w:t>
            </w:r>
          </w:p>
        </w:tc>
        <w:tc>
          <w:tcPr>
            <w:tcW w:w="1484" w:type="dxa"/>
            <w:shd w:val="clear" w:color="auto" w:fill="auto"/>
            <w:vAlign w:val="bottom"/>
          </w:tcPr>
          <w:p w14:paraId="50B3718C"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23</w:t>
            </w:r>
            <w:r>
              <w:rPr>
                <w:rFonts w:eastAsia="MS Gothic"/>
                <w:b/>
                <w:sz w:val="18"/>
                <w:szCs w:val="22"/>
              </w:rPr>
              <w:t>,</w:t>
            </w:r>
            <w:r w:rsidRPr="002B6D64">
              <w:rPr>
                <w:rFonts w:eastAsia="MS Gothic"/>
                <w:b/>
                <w:sz w:val="18"/>
                <w:szCs w:val="22"/>
              </w:rPr>
              <w:t>1</w:t>
            </w:r>
          </w:p>
        </w:tc>
        <w:tc>
          <w:tcPr>
            <w:tcW w:w="2338" w:type="dxa"/>
            <w:shd w:val="clear" w:color="auto" w:fill="auto"/>
            <w:vAlign w:val="bottom"/>
          </w:tcPr>
          <w:p w14:paraId="0F17DE1B" w14:textId="77777777" w:rsidR="00CD6DA3" w:rsidRPr="002B6D64" w:rsidRDefault="00CD6DA3" w:rsidP="009E3E67">
            <w:pPr>
              <w:suppressAutoHyphens w:val="0"/>
              <w:spacing w:before="30" w:after="30" w:line="200" w:lineRule="atLeast"/>
              <w:jc w:val="right"/>
              <w:rPr>
                <w:rFonts w:eastAsia="MS Gothic"/>
                <w:b/>
                <w:sz w:val="18"/>
                <w:szCs w:val="22"/>
              </w:rPr>
            </w:pPr>
            <w:r w:rsidRPr="002B6D64">
              <w:rPr>
                <w:rFonts w:eastAsia="MS Gothic"/>
                <w:b/>
                <w:sz w:val="18"/>
                <w:szCs w:val="22"/>
              </w:rPr>
              <w:t>85</w:t>
            </w:r>
            <w:r>
              <w:rPr>
                <w:rFonts w:eastAsia="MS Gothic"/>
                <w:b/>
                <w:sz w:val="18"/>
                <w:szCs w:val="22"/>
              </w:rPr>
              <w:t>,</w:t>
            </w:r>
            <w:r w:rsidRPr="002B6D64">
              <w:rPr>
                <w:rFonts w:eastAsia="MS Gothic"/>
                <w:b/>
                <w:sz w:val="18"/>
                <w:szCs w:val="22"/>
              </w:rPr>
              <w:t>2</w:t>
            </w:r>
          </w:p>
        </w:tc>
      </w:tr>
    </w:tbl>
    <w:p w14:paraId="078F0EAB" w14:textId="77777777" w:rsidR="00CD6DA3" w:rsidRPr="002B6D64" w:rsidRDefault="00CD6DA3" w:rsidP="009E3E67">
      <w:pPr>
        <w:pStyle w:val="H23G"/>
        <w:keepLines w:val="0"/>
        <w:rPr>
          <w:lang w:val="en-GB"/>
        </w:rPr>
      </w:pPr>
      <w:r>
        <w:rPr>
          <w:lang w:val="en-GB"/>
        </w:rPr>
        <w:lastRenderedPageBreak/>
        <w:tab/>
      </w:r>
      <w:r>
        <w:rPr>
          <w:lang w:val="en-GB"/>
        </w:rPr>
        <w:tab/>
        <w:t>Maximum</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CD6DA3" w:rsidRPr="002B6D64" w14:paraId="671B81C7" w14:textId="77777777" w:rsidTr="00B36E9F">
        <w:trPr>
          <w:tblHeader/>
        </w:trPr>
        <w:tc>
          <w:tcPr>
            <w:tcW w:w="1541" w:type="dxa"/>
            <w:tcBorders>
              <w:top w:val="single" w:sz="4" w:space="0" w:color="auto"/>
              <w:bottom w:val="single" w:sz="12" w:space="0" w:color="auto"/>
            </w:tcBorders>
            <w:shd w:val="clear" w:color="auto" w:fill="auto"/>
            <w:vAlign w:val="bottom"/>
          </w:tcPr>
          <w:p w14:paraId="1632725E" w14:textId="77777777" w:rsidR="00CD6DA3" w:rsidRPr="002B6D64" w:rsidRDefault="00CD6DA3" w:rsidP="00B36E9F">
            <w:pPr>
              <w:suppressAutoHyphens w:val="0"/>
              <w:spacing w:before="80" w:after="80" w:line="200" w:lineRule="exact"/>
              <w:ind w:right="113"/>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Gothic"/>
                <w:b/>
                <w:i/>
                <w:sz w:val="16"/>
                <w:szCs w:val="22"/>
              </w:rPr>
              <w:t xml:space="preserve"> (ms)</w:t>
            </w:r>
          </w:p>
        </w:tc>
        <w:tc>
          <w:tcPr>
            <w:tcW w:w="2282" w:type="dxa"/>
            <w:tcBorders>
              <w:top w:val="single" w:sz="4" w:space="0" w:color="auto"/>
              <w:bottom w:val="single" w:sz="12" w:space="0" w:color="auto"/>
            </w:tcBorders>
            <w:shd w:val="clear" w:color="auto" w:fill="auto"/>
            <w:vAlign w:val="bottom"/>
          </w:tcPr>
          <w:p w14:paraId="285A3520" w14:textId="77777777" w:rsidR="00CD6DA3" w:rsidRPr="002B6D64" w:rsidRDefault="00CD6DA3" w:rsidP="00B36E9F">
            <w:pPr>
              <w:suppressAutoHyphens w:val="0"/>
              <w:spacing w:before="80" w:after="80" w:line="200" w:lineRule="exact"/>
              <w:jc w:val="right"/>
              <w:rPr>
                <w:rFonts w:eastAsia="MS Gothic"/>
                <w:b/>
                <w:i/>
                <w:sz w:val="16"/>
                <w:szCs w:val="22"/>
              </w:rPr>
            </w:pPr>
            <w:r>
              <w:rPr>
                <w:rFonts w:eastAsia="MS Gothic"/>
                <w:b/>
                <w:i/>
                <w:sz w:val="16"/>
                <w:szCs w:val="22"/>
              </w:rPr>
              <w:t>H</w:t>
            </w:r>
            <w:r w:rsidRPr="002B6D64">
              <w:rPr>
                <w:rFonts w:eastAsia="MS Gothic"/>
                <w:b/>
                <w:i/>
                <w:sz w:val="16"/>
                <w:szCs w:val="22"/>
              </w:rPr>
              <w:t>orizontal</w:t>
            </w:r>
            <w:r>
              <w:rPr>
                <w:rFonts w:eastAsia="MS Gothic"/>
                <w:b/>
                <w:i/>
                <w:sz w:val="16"/>
                <w:szCs w:val="22"/>
              </w:rPr>
              <w:t>e maximum</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27B4D036" w14:textId="77777777" w:rsidR="00CD6DA3" w:rsidRPr="002B6D64" w:rsidRDefault="00CD6DA3" w:rsidP="00B36E9F">
            <w:pPr>
              <w:suppressAutoHyphens w:val="0"/>
              <w:spacing w:before="80" w:after="80" w:line="200" w:lineRule="exact"/>
              <w:jc w:val="right"/>
              <w:rPr>
                <w:rFonts w:eastAsia="MS Gothic"/>
                <w:b/>
                <w:i/>
                <w:sz w:val="16"/>
                <w:szCs w:val="22"/>
              </w:rPr>
            </w:pPr>
            <w:r w:rsidRPr="002B6D64">
              <w:rPr>
                <w:rFonts w:eastAsia="MS Mincho"/>
                <w:b/>
                <w:i/>
                <w:sz w:val="16"/>
                <w:szCs w:val="22"/>
              </w:rPr>
              <w:t>T</w:t>
            </w:r>
            <w:r>
              <w:rPr>
                <w:rFonts w:eastAsia="MS Mincho"/>
                <w:b/>
                <w:i/>
                <w:sz w:val="16"/>
                <w:szCs w:val="22"/>
              </w:rPr>
              <w:t>emps</w:t>
            </w:r>
            <w:r w:rsidRPr="002B6D64">
              <w:rPr>
                <w:rFonts w:eastAsia="MS Gothic"/>
                <w:b/>
                <w:i/>
                <w:sz w:val="16"/>
                <w:szCs w:val="22"/>
              </w:rPr>
              <w:t xml:space="preserve"> (ms)</w:t>
            </w:r>
          </w:p>
        </w:tc>
        <w:tc>
          <w:tcPr>
            <w:tcW w:w="2282" w:type="dxa"/>
            <w:tcBorders>
              <w:top w:val="single" w:sz="4" w:space="0" w:color="auto"/>
              <w:bottom w:val="single" w:sz="12" w:space="0" w:color="auto"/>
            </w:tcBorders>
            <w:shd w:val="clear" w:color="auto" w:fill="auto"/>
            <w:vAlign w:val="bottom"/>
          </w:tcPr>
          <w:p w14:paraId="5EA47B4F" w14:textId="77777777" w:rsidR="00CD6DA3" w:rsidRPr="002B6D64" w:rsidRDefault="00CD6DA3" w:rsidP="00B36E9F">
            <w:pPr>
              <w:suppressAutoHyphens w:val="0"/>
              <w:spacing w:before="80" w:after="80" w:line="200" w:lineRule="exact"/>
              <w:jc w:val="right"/>
              <w:rPr>
                <w:rFonts w:eastAsia="MS Gothic"/>
                <w:b/>
                <w:i/>
                <w:sz w:val="16"/>
                <w:szCs w:val="22"/>
              </w:rPr>
            </w:pPr>
            <w:r>
              <w:rPr>
                <w:rFonts w:eastAsia="MS Gothic"/>
                <w:b/>
                <w:i/>
                <w:sz w:val="16"/>
                <w:szCs w:val="22"/>
              </w:rPr>
              <w:t>V</w:t>
            </w:r>
            <w:r w:rsidRPr="002B6D64">
              <w:rPr>
                <w:rFonts w:eastAsia="MS Gothic"/>
                <w:b/>
                <w:i/>
                <w:sz w:val="16"/>
                <w:szCs w:val="22"/>
              </w:rPr>
              <w:t>ertical</w:t>
            </w:r>
            <w:r>
              <w:rPr>
                <w:rFonts w:eastAsia="MS Gothic"/>
                <w:b/>
                <w:i/>
                <w:sz w:val="16"/>
                <w:szCs w:val="22"/>
              </w:rPr>
              <w:t>e maximum</w:t>
            </w:r>
            <w:r w:rsidRPr="002B6D64">
              <w:rPr>
                <w:rFonts w:eastAsia="MS Gothic"/>
                <w:b/>
                <w:i/>
                <w:sz w:val="16"/>
                <w:szCs w:val="22"/>
              </w:rPr>
              <w:t xml:space="preserve"> (m/s</w:t>
            </w:r>
            <w:r w:rsidRPr="002B6D64">
              <w:rPr>
                <w:rFonts w:eastAsia="MS Gothic"/>
                <w:b/>
                <w:i/>
                <w:sz w:val="16"/>
                <w:szCs w:val="22"/>
                <w:vertAlign w:val="superscript"/>
              </w:rPr>
              <w:t>2</w:t>
            </w:r>
            <w:r w:rsidRPr="002B6D64">
              <w:rPr>
                <w:rFonts w:eastAsia="MS Gothic"/>
                <w:b/>
                <w:i/>
                <w:sz w:val="16"/>
                <w:szCs w:val="22"/>
              </w:rPr>
              <w:t>)</w:t>
            </w:r>
          </w:p>
        </w:tc>
      </w:tr>
      <w:tr w:rsidR="00CD6DA3" w:rsidRPr="002B6D64" w14:paraId="24363002" w14:textId="77777777" w:rsidTr="00B36E9F">
        <w:tc>
          <w:tcPr>
            <w:tcW w:w="1541" w:type="dxa"/>
            <w:tcBorders>
              <w:top w:val="single" w:sz="12" w:space="0" w:color="auto"/>
            </w:tcBorders>
            <w:shd w:val="clear" w:color="auto" w:fill="auto"/>
          </w:tcPr>
          <w:p w14:paraId="254EA7B4" w14:textId="77777777" w:rsidR="00CD6DA3" w:rsidRPr="002B6D64" w:rsidRDefault="00CD6DA3" w:rsidP="00B36E9F">
            <w:pPr>
              <w:suppressAutoHyphens w:val="0"/>
              <w:spacing w:before="40" w:after="40" w:line="220" w:lineRule="exact"/>
              <w:ind w:right="113"/>
              <w:rPr>
                <w:rFonts w:eastAsia="MS Gothic"/>
                <w:b/>
                <w:sz w:val="18"/>
                <w:szCs w:val="22"/>
              </w:rPr>
            </w:pPr>
            <w:r w:rsidRPr="002B6D64">
              <w:rPr>
                <w:rFonts w:eastAsia="MS Gothic"/>
                <w:b/>
                <w:sz w:val="18"/>
                <w:szCs w:val="22"/>
              </w:rPr>
              <w:t>17</w:t>
            </w:r>
            <w:r>
              <w:rPr>
                <w:rFonts w:eastAsia="MS Gothic"/>
                <w:b/>
                <w:sz w:val="18"/>
                <w:szCs w:val="22"/>
              </w:rPr>
              <w:t>,</w:t>
            </w:r>
            <w:r w:rsidRPr="002B6D64">
              <w:rPr>
                <w:rFonts w:eastAsia="MS Gothic"/>
                <w:b/>
                <w:sz w:val="18"/>
                <w:szCs w:val="22"/>
              </w:rPr>
              <w:t>9</w:t>
            </w:r>
          </w:p>
        </w:tc>
        <w:tc>
          <w:tcPr>
            <w:tcW w:w="2282" w:type="dxa"/>
            <w:tcBorders>
              <w:top w:val="single" w:sz="12" w:space="0" w:color="auto"/>
            </w:tcBorders>
            <w:shd w:val="clear" w:color="auto" w:fill="auto"/>
            <w:vAlign w:val="bottom"/>
          </w:tcPr>
          <w:p w14:paraId="55847A42"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113</w:t>
            </w:r>
            <w:r>
              <w:rPr>
                <w:rFonts w:eastAsia="MS Gothic"/>
                <w:b/>
                <w:sz w:val="18"/>
                <w:szCs w:val="22"/>
              </w:rPr>
              <w:t>,</w:t>
            </w:r>
            <w:r w:rsidRPr="002B6D64">
              <w:rPr>
                <w:rFonts w:eastAsia="MS Gothic"/>
                <w:b/>
                <w:sz w:val="18"/>
                <w:szCs w:val="22"/>
              </w:rPr>
              <w:t>3</w:t>
            </w:r>
          </w:p>
        </w:tc>
        <w:tc>
          <w:tcPr>
            <w:tcW w:w="1540" w:type="dxa"/>
            <w:tcBorders>
              <w:top w:val="single" w:sz="12" w:space="0" w:color="auto"/>
            </w:tcBorders>
            <w:shd w:val="clear" w:color="auto" w:fill="auto"/>
            <w:vAlign w:val="bottom"/>
          </w:tcPr>
          <w:p w14:paraId="565315F5"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28</w:t>
            </w:r>
            <w:r>
              <w:rPr>
                <w:rFonts w:eastAsia="MS Gothic"/>
                <w:b/>
                <w:sz w:val="18"/>
                <w:szCs w:val="22"/>
              </w:rPr>
              <w:t>,</w:t>
            </w:r>
            <w:r w:rsidRPr="002B6D64">
              <w:rPr>
                <w:rFonts w:eastAsia="MS Gothic"/>
                <w:b/>
                <w:sz w:val="18"/>
                <w:szCs w:val="22"/>
              </w:rPr>
              <w:t>4</w:t>
            </w:r>
          </w:p>
        </w:tc>
        <w:tc>
          <w:tcPr>
            <w:tcW w:w="2282" w:type="dxa"/>
            <w:tcBorders>
              <w:top w:val="single" w:sz="12" w:space="0" w:color="auto"/>
            </w:tcBorders>
            <w:shd w:val="clear" w:color="auto" w:fill="auto"/>
            <w:vAlign w:val="bottom"/>
          </w:tcPr>
          <w:p w14:paraId="4C7E4BFE"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82</w:t>
            </w:r>
            <w:r>
              <w:rPr>
                <w:rFonts w:eastAsia="MS Gothic"/>
                <w:b/>
                <w:sz w:val="18"/>
                <w:szCs w:val="22"/>
              </w:rPr>
              <w:t>,</w:t>
            </w:r>
            <w:r w:rsidRPr="002B6D64">
              <w:rPr>
                <w:rFonts w:eastAsia="MS Gothic"/>
                <w:b/>
                <w:sz w:val="18"/>
                <w:szCs w:val="22"/>
              </w:rPr>
              <w:t>4</w:t>
            </w:r>
          </w:p>
        </w:tc>
      </w:tr>
      <w:tr w:rsidR="00CD6DA3" w:rsidRPr="002B6D64" w14:paraId="7D275C3E" w14:textId="77777777" w:rsidTr="00B36E9F">
        <w:tc>
          <w:tcPr>
            <w:tcW w:w="1541" w:type="dxa"/>
            <w:shd w:val="clear" w:color="auto" w:fill="auto"/>
          </w:tcPr>
          <w:p w14:paraId="4DDC834F" w14:textId="77777777" w:rsidR="00CD6DA3" w:rsidRPr="002B6D64" w:rsidRDefault="00CD6DA3" w:rsidP="00B36E9F">
            <w:pPr>
              <w:suppressAutoHyphens w:val="0"/>
              <w:spacing w:before="40" w:after="40" w:line="220" w:lineRule="exact"/>
              <w:ind w:right="113"/>
              <w:rPr>
                <w:rFonts w:eastAsia="MS Gothic"/>
                <w:b/>
                <w:sz w:val="18"/>
                <w:szCs w:val="22"/>
              </w:rPr>
            </w:pPr>
            <w:r w:rsidRPr="002B6D64">
              <w:rPr>
                <w:rFonts w:eastAsia="MS Gothic"/>
                <w:b/>
                <w:sz w:val="18"/>
                <w:szCs w:val="22"/>
              </w:rPr>
              <w:t>38</w:t>
            </w:r>
            <w:r>
              <w:rPr>
                <w:rFonts w:eastAsia="MS Gothic"/>
                <w:b/>
                <w:sz w:val="18"/>
                <w:szCs w:val="22"/>
              </w:rPr>
              <w:t>,</w:t>
            </w:r>
            <w:r w:rsidRPr="002B6D64">
              <w:rPr>
                <w:rFonts w:eastAsia="MS Gothic"/>
                <w:b/>
                <w:sz w:val="18"/>
                <w:szCs w:val="22"/>
              </w:rPr>
              <w:t>9</w:t>
            </w:r>
          </w:p>
        </w:tc>
        <w:tc>
          <w:tcPr>
            <w:tcW w:w="2282" w:type="dxa"/>
            <w:shd w:val="clear" w:color="auto" w:fill="auto"/>
            <w:vAlign w:val="bottom"/>
          </w:tcPr>
          <w:p w14:paraId="1FA64B96"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113</w:t>
            </w:r>
            <w:r>
              <w:rPr>
                <w:rFonts w:eastAsia="MS Gothic"/>
                <w:b/>
                <w:sz w:val="18"/>
                <w:szCs w:val="22"/>
              </w:rPr>
              <w:t>,</w:t>
            </w:r>
            <w:r w:rsidRPr="002B6D64">
              <w:rPr>
                <w:rFonts w:eastAsia="MS Gothic"/>
                <w:b/>
                <w:sz w:val="18"/>
                <w:szCs w:val="22"/>
              </w:rPr>
              <w:t>3</w:t>
            </w:r>
          </w:p>
        </w:tc>
        <w:tc>
          <w:tcPr>
            <w:tcW w:w="1540" w:type="dxa"/>
            <w:shd w:val="clear" w:color="auto" w:fill="auto"/>
            <w:vAlign w:val="bottom"/>
          </w:tcPr>
          <w:p w14:paraId="49AE83D2"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28</w:t>
            </w:r>
            <w:r>
              <w:rPr>
                <w:rFonts w:eastAsia="MS Gothic"/>
                <w:b/>
                <w:sz w:val="18"/>
                <w:szCs w:val="22"/>
              </w:rPr>
              <w:t>,</w:t>
            </w:r>
            <w:r w:rsidRPr="002B6D64">
              <w:rPr>
                <w:rFonts w:eastAsia="MS Gothic"/>
                <w:b/>
                <w:sz w:val="18"/>
                <w:szCs w:val="22"/>
              </w:rPr>
              <w:t>4</w:t>
            </w:r>
          </w:p>
        </w:tc>
        <w:tc>
          <w:tcPr>
            <w:tcW w:w="2282" w:type="dxa"/>
            <w:shd w:val="clear" w:color="auto" w:fill="auto"/>
            <w:vAlign w:val="bottom"/>
          </w:tcPr>
          <w:p w14:paraId="4703F052"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92</w:t>
            </w:r>
            <w:r>
              <w:rPr>
                <w:rFonts w:eastAsia="MS Gothic"/>
                <w:b/>
                <w:sz w:val="18"/>
                <w:szCs w:val="22"/>
              </w:rPr>
              <w:t>,</w:t>
            </w:r>
            <w:r w:rsidRPr="002B6D64">
              <w:rPr>
                <w:rFonts w:eastAsia="MS Gothic"/>
                <w:b/>
                <w:sz w:val="18"/>
                <w:szCs w:val="22"/>
              </w:rPr>
              <w:t>7</w:t>
            </w:r>
          </w:p>
        </w:tc>
      </w:tr>
    </w:tbl>
    <w:p w14:paraId="6A0AAA49" w14:textId="77777777" w:rsidR="00CD6DA3" w:rsidRPr="002B6D64" w:rsidRDefault="00CD6DA3" w:rsidP="00CD6DA3">
      <w:pPr>
        <w:pStyle w:val="H23G"/>
        <w:keepNext w:val="0"/>
        <w:keepLines w:val="0"/>
        <w:rPr>
          <w:lang w:val="en-GB"/>
        </w:rPr>
      </w:pPr>
      <w:r>
        <w:rPr>
          <w:lang w:val="en-GB"/>
        </w:rPr>
        <w:tab/>
      </w:r>
      <w:r>
        <w:rPr>
          <w:lang w:val="en-GB"/>
        </w:rPr>
        <w:tab/>
        <w:t>Sortie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CD6DA3" w:rsidRPr="002B6D64" w14:paraId="68380BF8" w14:textId="77777777" w:rsidTr="00B36E9F">
        <w:trPr>
          <w:tblHeader/>
        </w:trPr>
        <w:tc>
          <w:tcPr>
            <w:tcW w:w="1561" w:type="dxa"/>
            <w:tcBorders>
              <w:top w:val="single" w:sz="4" w:space="0" w:color="auto"/>
              <w:bottom w:val="single" w:sz="12" w:space="0" w:color="auto"/>
            </w:tcBorders>
            <w:shd w:val="clear" w:color="auto" w:fill="auto"/>
            <w:vAlign w:val="bottom"/>
          </w:tcPr>
          <w:p w14:paraId="3633A4C9" w14:textId="77777777" w:rsidR="00CD6DA3" w:rsidRPr="002B6D64" w:rsidRDefault="00CD6DA3" w:rsidP="00B36E9F">
            <w:pPr>
              <w:suppressAutoHyphens w:val="0"/>
              <w:spacing w:before="80" w:after="80" w:line="200" w:lineRule="exact"/>
              <w:ind w:right="113"/>
              <w:rPr>
                <w:rFonts w:eastAsia="MS Gothic"/>
                <w:b/>
                <w:i/>
                <w:sz w:val="16"/>
                <w:szCs w:val="22"/>
              </w:rPr>
            </w:pPr>
            <w:r w:rsidRPr="002B6D64">
              <w:rPr>
                <w:rFonts w:eastAsia="MS Mincho"/>
                <w:b/>
                <w:i/>
                <w:sz w:val="16"/>
                <w:szCs w:val="22"/>
              </w:rPr>
              <w:t>T</w:t>
            </w:r>
            <w:r>
              <w:rPr>
                <w:rFonts w:eastAsia="MS Mincho"/>
                <w:b/>
                <w:i/>
                <w:sz w:val="16"/>
                <w:szCs w:val="22"/>
              </w:rPr>
              <w:t>emps</w:t>
            </w:r>
          </w:p>
        </w:tc>
        <w:tc>
          <w:tcPr>
            <w:tcW w:w="2214" w:type="dxa"/>
            <w:tcBorders>
              <w:top w:val="single" w:sz="4" w:space="0" w:color="auto"/>
              <w:bottom w:val="single" w:sz="12" w:space="0" w:color="auto"/>
            </w:tcBorders>
            <w:shd w:val="clear" w:color="auto" w:fill="auto"/>
            <w:vAlign w:val="bottom"/>
          </w:tcPr>
          <w:p w14:paraId="76458CEE" w14:textId="77777777" w:rsidR="00CD6DA3" w:rsidRPr="002B6D64" w:rsidRDefault="00CD6DA3" w:rsidP="00B36E9F">
            <w:pPr>
              <w:suppressAutoHyphens w:val="0"/>
              <w:spacing w:before="80" w:after="80" w:line="200" w:lineRule="exact"/>
              <w:jc w:val="right"/>
              <w:rPr>
                <w:rFonts w:eastAsia="MS Gothic"/>
                <w:b/>
                <w:i/>
                <w:sz w:val="16"/>
                <w:szCs w:val="22"/>
              </w:rPr>
            </w:pPr>
            <w:r>
              <w:rPr>
                <w:rFonts w:eastAsia="MS Gothic"/>
                <w:b/>
                <w:i/>
                <w:sz w:val="16"/>
                <w:szCs w:val="22"/>
              </w:rPr>
              <w:t xml:space="preserve">Palier supérieur 1g </w:t>
            </w:r>
            <w:r w:rsidRPr="002B6D64">
              <w:rPr>
                <w:rFonts w:eastAsia="MS Gothic"/>
                <w:b/>
                <w:i/>
                <w:sz w:val="16"/>
                <w:szCs w:val="22"/>
              </w:rPr>
              <w:t>(m/s</w:t>
            </w:r>
            <w:r w:rsidRPr="002B6D64">
              <w:rPr>
                <w:rFonts w:eastAsia="MS Gothic"/>
                <w:b/>
                <w:i/>
                <w:sz w:val="16"/>
                <w:szCs w:val="22"/>
                <w:vertAlign w:val="superscript"/>
              </w:rPr>
              <w:t>2</w:t>
            </w:r>
            <w:r w:rsidRPr="002B6D64">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653C8576" w14:textId="77777777" w:rsidR="00CD6DA3" w:rsidRPr="002B6D64" w:rsidRDefault="00CD6DA3" w:rsidP="00B36E9F">
            <w:pPr>
              <w:suppressAutoHyphens w:val="0"/>
              <w:spacing w:before="80" w:after="80" w:line="200" w:lineRule="exact"/>
              <w:jc w:val="right"/>
              <w:rPr>
                <w:rFonts w:eastAsia="MS Gothic"/>
                <w:b/>
                <w:i/>
                <w:sz w:val="16"/>
                <w:szCs w:val="22"/>
              </w:rPr>
            </w:pPr>
            <w:r w:rsidRPr="002B6D64">
              <w:rPr>
                <w:rFonts w:eastAsia="MS Mincho"/>
                <w:b/>
                <w:i/>
                <w:sz w:val="16"/>
                <w:szCs w:val="22"/>
              </w:rPr>
              <w:t>T</w:t>
            </w:r>
            <w:r>
              <w:rPr>
                <w:rFonts w:eastAsia="MS Mincho"/>
                <w:b/>
                <w:i/>
                <w:sz w:val="16"/>
                <w:szCs w:val="22"/>
              </w:rPr>
              <w:t>emps</w:t>
            </w:r>
          </w:p>
        </w:tc>
        <w:tc>
          <w:tcPr>
            <w:tcW w:w="2309" w:type="dxa"/>
            <w:tcBorders>
              <w:top w:val="single" w:sz="4" w:space="0" w:color="auto"/>
              <w:bottom w:val="single" w:sz="12" w:space="0" w:color="auto"/>
            </w:tcBorders>
            <w:shd w:val="clear" w:color="auto" w:fill="auto"/>
            <w:vAlign w:val="bottom"/>
          </w:tcPr>
          <w:p w14:paraId="5DD8FB93" w14:textId="77777777" w:rsidR="00CD6DA3" w:rsidRPr="002B6D64" w:rsidRDefault="00CD6DA3" w:rsidP="00B36E9F">
            <w:pPr>
              <w:suppressAutoHyphens w:val="0"/>
              <w:spacing w:before="80" w:after="80" w:line="200" w:lineRule="exact"/>
              <w:jc w:val="right"/>
              <w:rPr>
                <w:rFonts w:eastAsia="MS Gothic"/>
                <w:b/>
                <w:i/>
                <w:sz w:val="16"/>
                <w:szCs w:val="22"/>
              </w:rPr>
            </w:pPr>
            <w:r>
              <w:rPr>
                <w:rFonts w:eastAsia="MS Gothic"/>
                <w:b/>
                <w:i/>
                <w:sz w:val="16"/>
                <w:szCs w:val="22"/>
              </w:rPr>
              <w:t xml:space="preserve">Palier inférieur </w:t>
            </w:r>
            <w:r w:rsidRPr="002B6D64">
              <w:rPr>
                <w:rFonts w:eastAsia="MS Gothic"/>
                <w:b/>
                <w:i/>
                <w:sz w:val="16"/>
                <w:szCs w:val="22"/>
              </w:rPr>
              <w:t>1g</w:t>
            </w:r>
            <w:r>
              <w:rPr>
                <w:rFonts w:eastAsia="MS Gothic"/>
                <w:b/>
                <w:i/>
                <w:sz w:val="16"/>
                <w:szCs w:val="22"/>
              </w:rPr>
              <w:t xml:space="preserve"> </w:t>
            </w:r>
            <w:r w:rsidRPr="002B6D64">
              <w:rPr>
                <w:rFonts w:eastAsia="MS Gothic"/>
                <w:b/>
                <w:i/>
                <w:sz w:val="16"/>
                <w:szCs w:val="22"/>
              </w:rPr>
              <w:t>(m/s</w:t>
            </w:r>
            <w:r w:rsidRPr="002B6D64">
              <w:rPr>
                <w:rFonts w:eastAsia="MS Gothic"/>
                <w:b/>
                <w:i/>
                <w:sz w:val="16"/>
                <w:szCs w:val="22"/>
                <w:vertAlign w:val="superscript"/>
              </w:rPr>
              <w:t>2</w:t>
            </w:r>
            <w:r w:rsidRPr="002B6D64">
              <w:rPr>
                <w:rFonts w:eastAsia="MS Gothic"/>
                <w:b/>
                <w:i/>
                <w:sz w:val="16"/>
                <w:szCs w:val="22"/>
              </w:rPr>
              <w:t xml:space="preserve">) </w:t>
            </w:r>
          </w:p>
        </w:tc>
      </w:tr>
      <w:tr w:rsidR="00CD6DA3" w:rsidRPr="002B6D64" w14:paraId="2E8FA0BD" w14:textId="77777777" w:rsidTr="00B36E9F">
        <w:tc>
          <w:tcPr>
            <w:tcW w:w="1561" w:type="dxa"/>
            <w:tcBorders>
              <w:top w:val="single" w:sz="12" w:space="0" w:color="auto"/>
            </w:tcBorders>
            <w:shd w:val="clear" w:color="auto" w:fill="auto"/>
          </w:tcPr>
          <w:p w14:paraId="49301391" w14:textId="77777777" w:rsidR="00CD6DA3" w:rsidRPr="002B6D64" w:rsidRDefault="00CD6DA3" w:rsidP="00B36E9F">
            <w:pPr>
              <w:suppressAutoHyphens w:val="0"/>
              <w:spacing w:before="40" w:after="40" w:line="220" w:lineRule="exact"/>
              <w:ind w:right="113"/>
              <w:rPr>
                <w:rFonts w:eastAsia="MS Gothic"/>
                <w:b/>
                <w:sz w:val="18"/>
                <w:szCs w:val="22"/>
              </w:rPr>
            </w:pPr>
            <w:r w:rsidRPr="002B6D64">
              <w:rPr>
                <w:rFonts w:eastAsia="MS Gothic"/>
                <w:b/>
                <w:sz w:val="18"/>
                <w:szCs w:val="22"/>
              </w:rPr>
              <w:t>105</w:t>
            </w:r>
            <w:r>
              <w:rPr>
                <w:rFonts w:eastAsia="MS Gothic"/>
                <w:b/>
                <w:sz w:val="18"/>
                <w:szCs w:val="22"/>
              </w:rPr>
              <w:t>,</w:t>
            </w:r>
            <w:r w:rsidRPr="002B6D64">
              <w:rPr>
                <w:rFonts w:eastAsia="MS Gothic"/>
                <w:b/>
                <w:sz w:val="18"/>
                <w:szCs w:val="22"/>
              </w:rPr>
              <w:t>0</w:t>
            </w:r>
          </w:p>
        </w:tc>
        <w:tc>
          <w:tcPr>
            <w:tcW w:w="2214" w:type="dxa"/>
            <w:tcBorders>
              <w:top w:val="single" w:sz="12" w:space="0" w:color="auto"/>
            </w:tcBorders>
            <w:shd w:val="clear" w:color="auto" w:fill="auto"/>
            <w:vAlign w:val="bottom"/>
          </w:tcPr>
          <w:p w14:paraId="546B7FC9"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3</w:t>
            </w:r>
          </w:p>
        </w:tc>
        <w:tc>
          <w:tcPr>
            <w:tcW w:w="1561" w:type="dxa"/>
            <w:tcBorders>
              <w:top w:val="single" w:sz="12" w:space="0" w:color="auto"/>
            </w:tcBorders>
            <w:shd w:val="clear" w:color="auto" w:fill="auto"/>
            <w:vAlign w:val="bottom"/>
          </w:tcPr>
          <w:p w14:paraId="3B122141"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105</w:t>
            </w:r>
            <w:r>
              <w:rPr>
                <w:rFonts w:eastAsia="MS Gothic"/>
                <w:b/>
                <w:sz w:val="18"/>
                <w:szCs w:val="22"/>
              </w:rPr>
              <w:t>,</w:t>
            </w:r>
            <w:r w:rsidRPr="002B6D64">
              <w:rPr>
                <w:rFonts w:eastAsia="MS Gothic"/>
                <w:b/>
                <w:sz w:val="18"/>
                <w:szCs w:val="22"/>
              </w:rPr>
              <w:t>0</w:t>
            </w:r>
          </w:p>
        </w:tc>
        <w:tc>
          <w:tcPr>
            <w:tcW w:w="2309" w:type="dxa"/>
            <w:tcBorders>
              <w:top w:val="single" w:sz="12" w:space="0" w:color="auto"/>
            </w:tcBorders>
            <w:shd w:val="clear" w:color="auto" w:fill="auto"/>
            <w:vAlign w:val="bottom"/>
          </w:tcPr>
          <w:p w14:paraId="41928F48"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3</w:t>
            </w:r>
          </w:p>
        </w:tc>
      </w:tr>
      <w:tr w:rsidR="00CD6DA3" w:rsidRPr="002B6D64" w14:paraId="0F6DFCEC" w14:textId="77777777" w:rsidTr="00B36E9F">
        <w:tc>
          <w:tcPr>
            <w:tcW w:w="1561" w:type="dxa"/>
            <w:shd w:val="clear" w:color="auto" w:fill="auto"/>
          </w:tcPr>
          <w:p w14:paraId="5716357F" w14:textId="77777777" w:rsidR="00CD6DA3" w:rsidRPr="002B6D64" w:rsidRDefault="00CD6DA3" w:rsidP="00B36E9F">
            <w:pPr>
              <w:suppressAutoHyphens w:val="0"/>
              <w:spacing w:before="40" w:after="40" w:line="220" w:lineRule="exact"/>
              <w:ind w:right="113"/>
              <w:rPr>
                <w:rFonts w:eastAsia="MS Gothic"/>
                <w:b/>
                <w:sz w:val="18"/>
                <w:szCs w:val="22"/>
              </w:rPr>
            </w:pPr>
            <w:r w:rsidRPr="002B6D64">
              <w:rPr>
                <w:rFonts w:eastAsia="MS Gothic"/>
                <w:b/>
                <w:sz w:val="18"/>
                <w:szCs w:val="22"/>
              </w:rPr>
              <w:t>147</w:t>
            </w:r>
            <w:r>
              <w:rPr>
                <w:rFonts w:eastAsia="MS Gothic"/>
                <w:b/>
                <w:sz w:val="18"/>
                <w:szCs w:val="22"/>
              </w:rPr>
              <w:t>,</w:t>
            </w:r>
            <w:r w:rsidRPr="002B6D64">
              <w:rPr>
                <w:rFonts w:eastAsia="MS Gothic"/>
                <w:b/>
                <w:sz w:val="18"/>
                <w:szCs w:val="22"/>
              </w:rPr>
              <w:t>0</w:t>
            </w:r>
          </w:p>
        </w:tc>
        <w:tc>
          <w:tcPr>
            <w:tcW w:w="2214" w:type="dxa"/>
            <w:shd w:val="clear" w:color="auto" w:fill="auto"/>
            <w:vAlign w:val="bottom"/>
          </w:tcPr>
          <w:p w14:paraId="0A0F23E1"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3</w:t>
            </w:r>
          </w:p>
        </w:tc>
        <w:tc>
          <w:tcPr>
            <w:tcW w:w="1561" w:type="dxa"/>
            <w:shd w:val="clear" w:color="auto" w:fill="auto"/>
            <w:vAlign w:val="bottom"/>
          </w:tcPr>
          <w:p w14:paraId="01E020F2"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147</w:t>
            </w:r>
            <w:r>
              <w:rPr>
                <w:rFonts w:eastAsia="MS Gothic"/>
                <w:b/>
                <w:sz w:val="18"/>
                <w:szCs w:val="22"/>
              </w:rPr>
              <w:t>,</w:t>
            </w:r>
            <w:r w:rsidRPr="002B6D64">
              <w:rPr>
                <w:rFonts w:eastAsia="MS Gothic"/>
                <w:b/>
                <w:sz w:val="18"/>
                <w:szCs w:val="22"/>
              </w:rPr>
              <w:t>0</w:t>
            </w:r>
          </w:p>
        </w:tc>
        <w:tc>
          <w:tcPr>
            <w:tcW w:w="2309" w:type="dxa"/>
            <w:shd w:val="clear" w:color="auto" w:fill="auto"/>
            <w:vAlign w:val="bottom"/>
          </w:tcPr>
          <w:p w14:paraId="0E5C8BDB" w14:textId="77777777" w:rsidR="00CD6DA3" w:rsidRPr="002B6D64" w:rsidRDefault="00CD6DA3" w:rsidP="00B36E9F">
            <w:pPr>
              <w:suppressAutoHyphens w:val="0"/>
              <w:spacing w:before="40" w:after="40" w:line="220" w:lineRule="exact"/>
              <w:jc w:val="right"/>
              <w:rPr>
                <w:rFonts w:eastAsia="MS Gothic"/>
                <w:b/>
                <w:sz w:val="18"/>
                <w:szCs w:val="22"/>
              </w:rPr>
            </w:pPr>
            <w:r w:rsidRPr="002B6D64">
              <w:rPr>
                <w:rFonts w:eastAsia="MS Gothic"/>
                <w:b/>
                <w:sz w:val="18"/>
                <w:szCs w:val="22"/>
              </w:rPr>
              <w:t>-10</w:t>
            </w:r>
            <w:r>
              <w:rPr>
                <w:rFonts w:eastAsia="MS Gothic"/>
                <w:b/>
                <w:sz w:val="18"/>
                <w:szCs w:val="22"/>
              </w:rPr>
              <w:t>,</w:t>
            </w:r>
            <w:r w:rsidRPr="002B6D64">
              <w:rPr>
                <w:rFonts w:eastAsia="MS Gothic"/>
                <w:b/>
                <w:sz w:val="18"/>
                <w:szCs w:val="22"/>
              </w:rPr>
              <w:t>3</w:t>
            </w:r>
          </w:p>
        </w:tc>
      </w:tr>
    </w:tbl>
    <w:p w14:paraId="098CA23C" w14:textId="77777777" w:rsidR="00CD6DA3" w:rsidRPr="00A02C45" w:rsidRDefault="00CD6DA3" w:rsidP="001F39D7">
      <w:pPr>
        <w:pStyle w:val="Titre1"/>
        <w:keepNext w:val="0"/>
        <w:keepLines w:val="0"/>
        <w:spacing w:before="240"/>
        <w:rPr>
          <w:b/>
          <w:lang w:val="en-GB"/>
        </w:rPr>
      </w:pPr>
      <w:r w:rsidRPr="00A02C45">
        <w:rPr>
          <w:b/>
          <w:lang w:val="en-GB"/>
        </w:rPr>
        <w:t>Figure 14-1</w:t>
      </w:r>
    </w:p>
    <w:p w14:paraId="7338899F" w14:textId="77777777" w:rsidR="00CD6DA3" w:rsidRPr="00C27F32" w:rsidRDefault="00CD6DA3" w:rsidP="00CD6DA3">
      <w:pPr>
        <w:pStyle w:val="Titre1"/>
        <w:keepNext w:val="0"/>
        <w:keepLines w:val="0"/>
        <w:spacing w:after="120"/>
        <w:ind w:right="1134"/>
        <w:rPr>
          <w:rFonts w:eastAsia="MS Gothic"/>
          <w:b/>
          <w:color w:val="000000"/>
        </w:rPr>
      </w:pPr>
      <w:r w:rsidRPr="00C27F32">
        <w:rPr>
          <w:rFonts w:eastAsia="MS Mincho"/>
          <w:b/>
          <w:color w:val="000000"/>
        </w:rPr>
        <w:t>Courbe accélération/temps et tolérance admise de la courbe pour le montage d</w:t>
      </w:r>
      <w:r w:rsidR="00B4782D">
        <w:rPr>
          <w:rFonts w:eastAsia="MS Mincho"/>
          <w:b/>
          <w:color w:val="000000"/>
        </w:rPr>
        <w:t>’</w:t>
      </w:r>
      <w:r w:rsidRPr="00C27F32">
        <w:rPr>
          <w:rFonts w:eastAsia="MS Mincho"/>
          <w:b/>
          <w:color w:val="000000"/>
        </w:rPr>
        <w:t>essai conforme à la section 4.2 (l</w:t>
      </w:r>
      <w:r w:rsidR="00B4782D">
        <w:rPr>
          <w:rFonts w:eastAsia="MS Mincho"/>
          <w:b/>
          <w:color w:val="000000"/>
        </w:rPr>
        <w:t>’</w:t>
      </w:r>
      <w:r w:rsidRPr="00C27F32">
        <w:rPr>
          <w:rFonts w:eastAsia="MS Mincho"/>
          <w:b/>
          <w:color w:val="000000"/>
        </w:rPr>
        <w:t xml:space="preserve">accélération recherchée, le temps étant exprimé </w:t>
      </w:r>
      <w:r>
        <w:rPr>
          <w:rFonts w:eastAsia="MS Mincho"/>
          <w:b/>
          <w:color w:val="000000"/>
        </w:rPr>
        <w:br/>
      </w:r>
      <w:r w:rsidRPr="00C27F32">
        <w:rPr>
          <w:rFonts w:eastAsia="MS Mincho"/>
          <w:b/>
          <w:color w:val="000000"/>
        </w:rPr>
        <w:t>en millisecondes,</w:t>
      </w:r>
      <w:r>
        <w:rPr>
          <w:rFonts w:eastAsia="MS Mincho"/>
          <w:b/>
          <w:color w:val="000000"/>
        </w:rPr>
        <w:t xml:space="preserve"> </w:t>
      </w:r>
      <w:r w:rsidRPr="00C27F32">
        <w:rPr>
          <w:rFonts w:eastAsia="MS Mincho"/>
          <w:b/>
          <w:color w:val="000000"/>
        </w:rPr>
        <w:t>doit être conforme à la valeur indiquée dans le tableau</w:t>
      </w:r>
      <w:r>
        <w:rPr>
          <w:rFonts w:eastAsia="MS Mincho"/>
          <w:b/>
          <w:color w:val="000000"/>
        </w:rPr>
        <w:t xml:space="preserve"> </w:t>
      </w:r>
      <w:r w:rsidRPr="00C27F32">
        <w:rPr>
          <w:rFonts w:eastAsia="MS Gothic"/>
          <w:b/>
          <w:color w:val="000000"/>
        </w:rPr>
        <w:t>14-2.)</w:t>
      </w:r>
    </w:p>
    <w:p w14:paraId="5B0490F2" w14:textId="77777777" w:rsidR="00CD6DA3" w:rsidRPr="006B6D60" w:rsidRDefault="00CD6DA3" w:rsidP="00CD6DA3">
      <w:pPr>
        <w:spacing w:after="240"/>
        <w:ind w:left="1134" w:right="851"/>
        <w:outlineLvl w:val="0"/>
        <w:rPr>
          <w:rFonts w:eastAsia="MS Gothic"/>
          <w:b/>
        </w:rPr>
      </w:pPr>
      <w:r>
        <w:rPr>
          <w:noProof/>
          <w:lang w:eastAsia="fr-CH"/>
        </w:rPr>
        <mc:AlternateContent>
          <mc:Choice Requires="wps">
            <w:drawing>
              <wp:anchor distT="0" distB="0" distL="114300" distR="114300" simplePos="0" relativeHeight="251799552" behindDoc="0" locked="0" layoutInCell="1" allowOverlap="1" wp14:anchorId="11C37045" wp14:editId="11B6D166">
                <wp:simplePos x="0" y="0"/>
                <wp:positionH relativeFrom="margin">
                  <wp:posOffset>4383378</wp:posOffset>
                </wp:positionH>
                <wp:positionV relativeFrom="paragraph">
                  <wp:posOffset>283210</wp:posOffset>
                </wp:positionV>
                <wp:extent cx="824948" cy="1151890"/>
                <wp:effectExtent l="0" t="0" r="0" b="0"/>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948" cy="1151890"/>
                        </a:xfrm>
                        <a:prstGeom prst="rect">
                          <a:avLst/>
                        </a:prstGeom>
                        <a:solidFill>
                          <a:sysClr val="window" lastClr="FFFFFF"/>
                        </a:solidFill>
                        <a:ln w="6350">
                          <a:noFill/>
                        </a:ln>
                      </wps:spPr>
                      <wps:txbx>
                        <w:txbxContent>
                          <w:p w14:paraId="63DDA7B8" w14:textId="77777777" w:rsidR="00865AD1" w:rsidRPr="00B0177A" w:rsidRDefault="00865AD1" w:rsidP="00CD6DA3">
                            <w:pPr>
                              <w:spacing w:line="140" w:lineRule="exact"/>
                              <w:rPr>
                                <w:sz w:val="12"/>
                                <w:szCs w:val="12"/>
                                <w:lang w:eastAsia="ja-JP"/>
                              </w:rPr>
                            </w:pPr>
                            <w:r w:rsidRPr="00B0177A">
                              <w:rPr>
                                <w:sz w:val="12"/>
                                <w:szCs w:val="12"/>
                                <w:lang w:eastAsia="ja-JP"/>
                              </w:rPr>
                              <w:t>Courbe ascendante supérieure</w:t>
                            </w:r>
                          </w:p>
                          <w:p w14:paraId="49781702" w14:textId="77777777" w:rsidR="00865AD1" w:rsidRPr="00B0177A" w:rsidRDefault="00865AD1" w:rsidP="00CD6DA3">
                            <w:pPr>
                              <w:spacing w:after="20" w:line="140" w:lineRule="exact"/>
                              <w:rPr>
                                <w:sz w:val="12"/>
                                <w:szCs w:val="12"/>
                                <w:lang w:eastAsia="ja-JP"/>
                              </w:rPr>
                            </w:pPr>
                            <w:r w:rsidRPr="00B0177A">
                              <w:rPr>
                                <w:sz w:val="12"/>
                                <w:szCs w:val="12"/>
                                <w:lang w:eastAsia="ja-JP"/>
                              </w:rPr>
                              <w:t>Courbe ascendante inférieure</w:t>
                            </w:r>
                          </w:p>
                          <w:p w14:paraId="1F17876A" w14:textId="77777777" w:rsidR="00865AD1" w:rsidRPr="00D13573" w:rsidRDefault="00865AD1" w:rsidP="00CD6DA3">
                            <w:pPr>
                              <w:spacing w:after="120" w:line="140" w:lineRule="exact"/>
                              <w:rPr>
                                <w:sz w:val="12"/>
                                <w:szCs w:val="12"/>
                                <w:lang w:eastAsia="ja-JP"/>
                              </w:rPr>
                            </w:pPr>
                            <w:r w:rsidRPr="00B0177A">
                              <w:rPr>
                                <w:sz w:val="12"/>
                                <w:szCs w:val="12"/>
                                <w:lang w:eastAsia="ja-JP"/>
                              </w:rPr>
                              <w:t>Horizontale</w:t>
                            </w:r>
                            <w:r w:rsidRPr="00D13573">
                              <w:rPr>
                                <w:sz w:val="12"/>
                                <w:szCs w:val="12"/>
                                <w:lang w:eastAsia="ja-JP"/>
                              </w:rPr>
                              <w:t xml:space="preserve"> maximum</w:t>
                            </w:r>
                          </w:p>
                          <w:p w14:paraId="64B29F42" w14:textId="77777777" w:rsidR="00865AD1" w:rsidRPr="009E36DF" w:rsidRDefault="00865AD1" w:rsidP="00CD6DA3">
                            <w:pPr>
                              <w:spacing w:after="120" w:line="140" w:lineRule="exact"/>
                              <w:rPr>
                                <w:sz w:val="12"/>
                                <w:szCs w:val="12"/>
                                <w:lang w:eastAsia="ja-JP"/>
                              </w:rPr>
                            </w:pPr>
                            <w:r w:rsidRPr="009E36DF">
                              <w:rPr>
                                <w:sz w:val="12"/>
                                <w:szCs w:val="12"/>
                                <w:lang w:eastAsia="ja-JP"/>
                              </w:rPr>
                              <w:t>Verticale maximum</w:t>
                            </w:r>
                          </w:p>
                          <w:p w14:paraId="33949832" w14:textId="77777777" w:rsidR="00865AD1" w:rsidRPr="009E36DF" w:rsidRDefault="00865AD1" w:rsidP="00CD6DA3">
                            <w:pPr>
                              <w:spacing w:after="120" w:line="140" w:lineRule="exact"/>
                              <w:rPr>
                                <w:sz w:val="12"/>
                                <w:szCs w:val="12"/>
                                <w:lang w:eastAsia="ja-JP"/>
                              </w:rPr>
                            </w:pPr>
                            <w:r w:rsidRPr="009E36DF">
                              <w:rPr>
                                <w:sz w:val="12"/>
                                <w:szCs w:val="12"/>
                                <w:lang w:eastAsia="ja-JP"/>
                              </w:rPr>
                              <w:t>Palier supérieur 1G</w:t>
                            </w:r>
                          </w:p>
                          <w:p w14:paraId="669F7B3F" w14:textId="77777777" w:rsidR="00865AD1" w:rsidRPr="009E36DF" w:rsidRDefault="00865AD1" w:rsidP="00CD6DA3">
                            <w:pPr>
                              <w:spacing w:after="120" w:line="140" w:lineRule="exact"/>
                              <w:rPr>
                                <w:sz w:val="12"/>
                                <w:szCs w:val="12"/>
                                <w:lang w:eastAsia="ja-JP"/>
                              </w:rPr>
                            </w:pPr>
                            <w:r w:rsidRPr="009E36DF">
                              <w:rPr>
                                <w:sz w:val="12"/>
                                <w:szCs w:val="12"/>
                                <w:lang w:eastAsia="ja-JP"/>
                              </w:rPr>
                              <w:t xml:space="preserve">Palier </w:t>
                            </w:r>
                            <w:r>
                              <w:rPr>
                                <w:sz w:val="12"/>
                                <w:szCs w:val="12"/>
                                <w:lang w:eastAsia="ja-JP"/>
                              </w:rPr>
                              <w:t>inférieur</w:t>
                            </w:r>
                            <w:r w:rsidRPr="009E36DF">
                              <w:rPr>
                                <w:sz w:val="12"/>
                                <w:szCs w:val="12"/>
                                <w:lang w:eastAsia="ja-JP"/>
                              </w:rPr>
                              <w:t xml:space="preserve"> 1G</w:t>
                            </w:r>
                          </w:p>
                          <w:p w14:paraId="0F480BDD" w14:textId="77777777" w:rsidR="00865AD1" w:rsidRPr="00840878" w:rsidRDefault="00865AD1" w:rsidP="00CD6DA3">
                            <w:pPr>
                              <w:spacing w:line="360" w:lineRule="auto"/>
                              <w:rPr>
                                <w:sz w:val="12"/>
                                <w:szCs w:val="12"/>
                                <w:lang w:eastAsia="ja-JP"/>
                              </w:rPr>
                            </w:pPr>
                            <w:r w:rsidRPr="00840878">
                              <w:rPr>
                                <w:sz w:val="12"/>
                                <w:szCs w:val="12"/>
                                <w:lang w:eastAsia="ja-JP"/>
                              </w:rPr>
                              <w:t>17,6 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37045" id="Zone de texte 149" o:spid="_x0000_s1141" type="#_x0000_t202" style="position:absolute;left:0;text-align:left;margin-left:345.15pt;margin-top:22.3pt;width:64.95pt;height:90.7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" fillcolor="window" stroked="f" strokeweight=".5pt">
                <v:textbox inset="0,0,0,0">
                  <w:txbxContent>
                    <w:p w14:paraId="63DDA7B8" w14:textId="77777777" w:rsidR="00865AD1" w:rsidRPr="00B0177A" w:rsidRDefault="00865AD1" w:rsidP="00CD6DA3">
                      <w:pPr>
                        <w:spacing w:line="140" w:lineRule="exact"/>
                        <w:rPr>
                          <w:sz w:val="12"/>
                          <w:szCs w:val="12"/>
                          <w:lang w:eastAsia="ja-JP"/>
                        </w:rPr>
                      </w:pPr>
                      <w:r w:rsidRPr="00B0177A">
                        <w:rPr>
                          <w:sz w:val="12"/>
                          <w:szCs w:val="12"/>
                          <w:lang w:eastAsia="ja-JP"/>
                        </w:rPr>
                        <w:t>Courbe ascendante supérieure</w:t>
                      </w:r>
                    </w:p>
                    <w:p w14:paraId="49781702" w14:textId="77777777" w:rsidR="00865AD1" w:rsidRPr="00B0177A" w:rsidRDefault="00865AD1" w:rsidP="00CD6DA3">
                      <w:pPr>
                        <w:spacing w:after="20" w:line="140" w:lineRule="exact"/>
                        <w:rPr>
                          <w:sz w:val="12"/>
                          <w:szCs w:val="12"/>
                          <w:lang w:eastAsia="ja-JP"/>
                        </w:rPr>
                      </w:pPr>
                      <w:r w:rsidRPr="00B0177A">
                        <w:rPr>
                          <w:sz w:val="12"/>
                          <w:szCs w:val="12"/>
                          <w:lang w:eastAsia="ja-JP"/>
                        </w:rPr>
                        <w:t>Courbe ascendante inférieure</w:t>
                      </w:r>
                    </w:p>
                    <w:p w14:paraId="1F17876A" w14:textId="77777777" w:rsidR="00865AD1" w:rsidRPr="00D13573" w:rsidRDefault="00865AD1" w:rsidP="00CD6DA3">
                      <w:pPr>
                        <w:spacing w:after="120" w:line="140" w:lineRule="exact"/>
                        <w:rPr>
                          <w:sz w:val="12"/>
                          <w:szCs w:val="12"/>
                          <w:lang w:eastAsia="ja-JP"/>
                        </w:rPr>
                      </w:pPr>
                      <w:r w:rsidRPr="00B0177A">
                        <w:rPr>
                          <w:sz w:val="12"/>
                          <w:szCs w:val="12"/>
                          <w:lang w:eastAsia="ja-JP"/>
                        </w:rPr>
                        <w:t>Horizontale</w:t>
                      </w:r>
                      <w:r w:rsidRPr="00D13573">
                        <w:rPr>
                          <w:sz w:val="12"/>
                          <w:szCs w:val="12"/>
                          <w:lang w:eastAsia="ja-JP"/>
                        </w:rPr>
                        <w:t xml:space="preserve"> maximum</w:t>
                      </w:r>
                    </w:p>
                    <w:p w14:paraId="64B29F42" w14:textId="77777777" w:rsidR="00865AD1" w:rsidRPr="009E36DF" w:rsidRDefault="00865AD1" w:rsidP="00CD6DA3">
                      <w:pPr>
                        <w:spacing w:after="120" w:line="140" w:lineRule="exact"/>
                        <w:rPr>
                          <w:sz w:val="12"/>
                          <w:szCs w:val="12"/>
                          <w:lang w:eastAsia="ja-JP"/>
                        </w:rPr>
                      </w:pPr>
                      <w:r w:rsidRPr="009E36DF">
                        <w:rPr>
                          <w:sz w:val="12"/>
                          <w:szCs w:val="12"/>
                          <w:lang w:eastAsia="ja-JP"/>
                        </w:rPr>
                        <w:t>Verticale maximum</w:t>
                      </w:r>
                    </w:p>
                    <w:p w14:paraId="33949832" w14:textId="77777777" w:rsidR="00865AD1" w:rsidRPr="009E36DF" w:rsidRDefault="00865AD1" w:rsidP="00CD6DA3">
                      <w:pPr>
                        <w:spacing w:after="120" w:line="140" w:lineRule="exact"/>
                        <w:rPr>
                          <w:sz w:val="12"/>
                          <w:szCs w:val="12"/>
                          <w:lang w:eastAsia="ja-JP"/>
                        </w:rPr>
                      </w:pPr>
                      <w:r w:rsidRPr="009E36DF">
                        <w:rPr>
                          <w:sz w:val="12"/>
                          <w:szCs w:val="12"/>
                          <w:lang w:eastAsia="ja-JP"/>
                        </w:rPr>
                        <w:t>Palier supérieur 1G</w:t>
                      </w:r>
                    </w:p>
                    <w:p w14:paraId="669F7B3F" w14:textId="77777777" w:rsidR="00865AD1" w:rsidRPr="009E36DF" w:rsidRDefault="00865AD1" w:rsidP="00CD6DA3">
                      <w:pPr>
                        <w:spacing w:after="120" w:line="140" w:lineRule="exact"/>
                        <w:rPr>
                          <w:sz w:val="12"/>
                          <w:szCs w:val="12"/>
                          <w:lang w:eastAsia="ja-JP"/>
                        </w:rPr>
                      </w:pPr>
                      <w:r w:rsidRPr="009E36DF">
                        <w:rPr>
                          <w:sz w:val="12"/>
                          <w:szCs w:val="12"/>
                          <w:lang w:eastAsia="ja-JP"/>
                        </w:rPr>
                        <w:t xml:space="preserve">Palier </w:t>
                      </w:r>
                      <w:r>
                        <w:rPr>
                          <w:sz w:val="12"/>
                          <w:szCs w:val="12"/>
                          <w:lang w:eastAsia="ja-JP"/>
                        </w:rPr>
                        <w:t>inférieur</w:t>
                      </w:r>
                      <w:r w:rsidRPr="009E36DF">
                        <w:rPr>
                          <w:sz w:val="12"/>
                          <w:szCs w:val="12"/>
                          <w:lang w:eastAsia="ja-JP"/>
                        </w:rPr>
                        <w:t xml:space="preserve"> 1G</w:t>
                      </w:r>
                    </w:p>
                    <w:p w14:paraId="0F480BDD" w14:textId="77777777" w:rsidR="00865AD1" w:rsidRPr="00840878" w:rsidRDefault="00865AD1" w:rsidP="00CD6DA3">
                      <w:pPr>
                        <w:spacing w:line="360" w:lineRule="auto"/>
                        <w:rPr>
                          <w:sz w:val="12"/>
                          <w:szCs w:val="12"/>
                          <w:lang w:eastAsia="ja-JP"/>
                        </w:rPr>
                      </w:pPr>
                      <w:r w:rsidRPr="00840878">
                        <w:rPr>
                          <w:sz w:val="12"/>
                          <w:szCs w:val="12"/>
                          <w:lang w:eastAsia="ja-JP"/>
                        </w:rPr>
                        <w:t>17,6 km/h</w:t>
                      </w:r>
                    </w:p>
                  </w:txbxContent>
                </v:textbox>
                <w10:wrap anchorx="margin"/>
              </v:shape>
            </w:pict>
          </mc:Fallback>
        </mc:AlternateContent>
      </w:r>
      <w:r>
        <w:rPr>
          <w:noProof/>
          <w:lang w:eastAsia="fr-CH"/>
        </w:rPr>
        <mc:AlternateContent>
          <mc:Choice Requires="wps">
            <w:drawing>
              <wp:anchor distT="0" distB="0" distL="114300" distR="114300" simplePos="0" relativeHeight="251807744" behindDoc="0" locked="0" layoutInCell="1" allowOverlap="1" wp14:anchorId="2D8BF0BA" wp14:editId="6C9ECBA9">
                <wp:simplePos x="0" y="0"/>
                <wp:positionH relativeFrom="column">
                  <wp:posOffset>2415706</wp:posOffset>
                </wp:positionH>
                <wp:positionV relativeFrom="paragraph">
                  <wp:posOffset>79762</wp:posOffset>
                </wp:positionV>
                <wp:extent cx="1480433" cy="258417"/>
                <wp:effectExtent l="0" t="0" r="5715" b="8890"/>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433" cy="258417"/>
                        </a:xfrm>
                        <a:prstGeom prst="rect">
                          <a:avLst/>
                        </a:prstGeom>
                        <a:solidFill>
                          <a:sysClr val="window" lastClr="FFFFFF"/>
                        </a:solidFill>
                        <a:ln w="6350">
                          <a:noFill/>
                        </a:ln>
                      </wps:spPr>
                      <wps:txbx>
                        <w:txbxContent>
                          <w:p w14:paraId="2B0C0B74" w14:textId="77777777" w:rsidR="00865AD1" w:rsidRPr="005619F1" w:rsidRDefault="00865AD1" w:rsidP="00CD6DA3">
                            <w:pPr>
                              <w:rPr>
                                <w:sz w:val="21"/>
                                <w:lang w:eastAsia="ja-JP"/>
                              </w:rPr>
                            </w:pPr>
                            <w:r w:rsidRPr="009E36DF">
                              <w:rPr>
                                <w:lang w:eastAsia="ja-JP"/>
                              </w:rPr>
                              <w:t xml:space="preserve">Impulsion à 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BF0BA" id="Zone de texte 147" o:spid="_x0000_s1142" type="#_x0000_t202" style="position:absolute;left:0;text-align:left;margin-left:190.2pt;margin-top:6.3pt;width:116.55pt;height:20.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" fillcolor="window" stroked="f" strokeweight=".5pt">
                <v:textbox>
                  <w:txbxContent>
                    <w:p w14:paraId="2B0C0B74" w14:textId="77777777" w:rsidR="00865AD1" w:rsidRPr="005619F1" w:rsidRDefault="00865AD1" w:rsidP="00CD6DA3">
                      <w:pPr>
                        <w:rPr>
                          <w:sz w:val="21"/>
                          <w:lang w:eastAsia="ja-JP"/>
                        </w:rPr>
                      </w:pPr>
                      <w:r w:rsidRPr="009E36DF">
                        <w:rPr>
                          <w:lang w:eastAsia="ja-JP"/>
                        </w:rPr>
                        <w:t xml:space="preserve">Impulsion à 17,6 km/h </w:t>
                      </w:r>
                      <w:r w:rsidRPr="005619F1">
                        <w:rPr>
                          <w:sz w:val="21"/>
                          <w:lang w:eastAsia="ja-JP"/>
                        </w:rPr>
                        <w:t>Pulse</w:t>
                      </w:r>
                    </w:p>
                  </w:txbxContent>
                </v:textbox>
              </v:shape>
            </w:pict>
          </mc:Fallback>
        </mc:AlternateContent>
      </w:r>
      <w:r>
        <w:rPr>
          <w:noProof/>
          <w:lang w:eastAsia="fr-CH"/>
        </w:rPr>
        <mc:AlternateContent>
          <mc:Choice Requires="wps">
            <w:drawing>
              <wp:anchor distT="0" distB="0" distL="114300" distR="114300" simplePos="0" relativeHeight="251791360" behindDoc="0" locked="0" layoutInCell="1" allowOverlap="1" wp14:anchorId="22F80629" wp14:editId="20111ECD">
                <wp:simplePos x="0" y="0"/>
                <wp:positionH relativeFrom="column">
                  <wp:posOffset>209040</wp:posOffset>
                </wp:positionH>
                <wp:positionV relativeFrom="paragraph">
                  <wp:posOffset>1550572</wp:posOffset>
                </wp:positionV>
                <wp:extent cx="1428584" cy="266673"/>
                <wp:effectExtent l="0" t="9525" r="0" b="0"/>
                <wp:wrapNone/>
                <wp:docPr id="150" name="Zone de texte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28584" cy="266673"/>
                        </a:xfrm>
                        <a:prstGeom prst="rect">
                          <a:avLst/>
                        </a:prstGeom>
                        <a:solidFill>
                          <a:sysClr val="window" lastClr="FFFFFF"/>
                        </a:solidFill>
                        <a:ln w="6350">
                          <a:noFill/>
                        </a:ln>
                      </wps:spPr>
                      <wps:txbx>
                        <w:txbxContent>
                          <w:p w14:paraId="57DC9CD8" w14:textId="77777777" w:rsidR="00865AD1" w:rsidRPr="006B6D60" w:rsidRDefault="00865AD1" w:rsidP="00CD6DA3">
                            <w:pPr>
                              <w:rPr>
                                <w:lang w:eastAsia="ja-JP"/>
                              </w:rPr>
                            </w:pPr>
                            <w:r w:rsidRPr="006B6D60">
                              <w:rPr>
                                <w:lang w:eastAsia="ja-JP"/>
                              </w:rPr>
                              <w:t>Accélération m/s</w:t>
                            </w:r>
                            <w:r w:rsidRPr="006B6D60">
                              <w:rPr>
                                <w:vertAlign w:val="superscript"/>
                                <w:lang w:eastAsia="ja-JP"/>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F80629" id="Zone de texte 150" o:spid="_x0000_s1143" type="#_x0000_t202" style="position:absolute;left:0;text-align:left;margin-left:16.45pt;margin-top:122.1pt;width:112.5pt;height:21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" fillcolor="window" stroked="f" strokeweight=".5pt">
                <v:textbox>
                  <w:txbxContent>
                    <w:p w14:paraId="57DC9CD8" w14:textId="77777777" w:rsidR="00865AD1" w:rsidRPr="006B6D60" w:rsidRDefault="00865AD1" w:rsidP="00CD6DA3">
                      <w:pPr>
                        <w:rPr>
                          <w:lang w:eastAsia="ja-JP"/>
                        </w:rPr>
                      </w:pPr>
                      <w:r w:rsidRPr="006B6D60">
                        <w:rPr>
                          <w:lang w:eastAsia="ja-JP"/>
                        </w:rPr>
                        <w:t>Accélération m/s</w:t>
                      </w:r>
                      <w:r w:rsidRPr="006B6D60">
                        <w:rPr>
                          <w:vertAlign w:val="superscript"/>
                          <w:lang w:eastAsia="ja-JP"/>
                        </w:rPr>
                        <w:t>2</w:t>
                      </w:r>
                    </w:p>
                  </w:txbxContent>
                </v:textbox>
              </v:shape>
            </w:pict>
          </mc:Fallback>
        </mc:AlternateContent>
      </w:r>
      <w:r>
        <w:rPr>
          <w:noProof/>
          <w:lang w:eastAsia="fr-CH"/>
        </w:rPr>
        <mc:AlternateContent>
          <mc:Choice Requires="wps">
            <w:drawing>
              <wp:anchor distT="0" distB="0" distL="114300" distR="114300" simplePos="0" relativeHeight="251815936" behindDoc="0" locked="0" layoutInCell="1" allowOverlap="1" wp14:anchorId="4BD75206" wp14:editId="1E7288D2">
                <wp:simplePos x="0" y="0"/>
                <wp:positionH relativeFrom="column">
                  <wp:posOffset>2978150</wp:posOffset>
                </wp:positionH>
                <wp:positionV relativeFrom="paragraph">
                  <wp:posOffset>3303270</wp:posOffset>
                </wp:positionV>
                <wp:extent cx="826770" cy="285115"/>
                <wp:effectExtent l="0" t="0" r="0" b="635"/>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85115"/>
                        </a:xfrm>
                        <a:prstGeom prst="rect">
                          <a:avLst/>
                        </a:prstGeom>
                        <a:solidFill>
                          <a:sysClr val="window" lastClr="FFFFFF"/>
                        </a:solidFill>
                        <a:ln w="6350">
                          <a:noFill/>
                        </a:ln>
                      </wps:spPr>
                      <wps:txbx>
                        <w:txbxContent>
                          <w:p w14:paraId="740130C9" w14:textId="77777777" w:rsidR="00865AD1" w:rsidRPr="009E36DF" w:rsidRDefault="00865AD1" w:rsidP="00CD6DA3">
                            <w:pPr>
                              <w:rPr>
                                <w:lang w:eastAsia="ja-JP"/>
                              </w:rPr>
                            </w:pPr>
                            <w:r w:rsidRPr="009E36DF">
                              <w:rPr>
                                <w:lang w:eastAsia="ja-JP"/>
                              </w:rPr>
                              <w:t>Temps</w:t>
                            </w:r>
                            <w:r>
                              <w:rPr>
                                <w:lang w:eastAsia="ja-JP"/>
                              </w:rPr>
                              <w:t xml:space="preserve"> </w:t>
                            </w:r>
                            <w:r w:rsidRPr="009E36DF">
                              <w:rPr>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5206" id="Zone de texte 148" o:spid="_x0000_s1144" type="#_x0000_t202" style="position:absolute;left:0;text-align:left;margin-left:234.5pt;margin-top:260.1pt;width:65.1pt;height:22.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" fillcolor="window" stroked="f" strokeweight=".5pt">
                <v:textbox>
                  <w:txbxContent>
                    <w:p w14:paraId="740130C9" w14:textId="77777777" w:rsidR="00865AD1" w:rsidRPr="009E36DF" w:rsidRDefault="00865AD1" w:rsidP="00CD6DA3">
                      <w:pPr>
                        <w:rPr>
                          <w:lang w:eastAsia="ja-JP"/>
                        </w:rPr>
                      </w:pPr>
                      <w:r w:rsidRPr="009E36DF">
                        <w:rPr>
                          <w:lang w:eastAsia="ja-JP"/>
                        </w:rPr>
                        <w:t>Temps</w:t>
                      </w:r>
                      <w:r>
                        <w:rPr>
                          <w:lang w:eastAsia="ja-JP"/>
                        </w:rPr>
                        <w:t xml:space="preserve"> </w:t>
                      </w:r>
                      <w:r w:rsidRPr="009E36DF">
                        <w:rPr>
                          <w:lang w:eastAsia="ja-JP"/>
                        </w:rPr>
                        <w:t>ms</w:t>
                      </w:r>
                    </w:p>
                  </w:txbxContent>
                </v:textbox>
              </v:shape>
            </w:pict>
          </mc:Fallback>
        </mc:AlternateContent>
      </w:r>
      <w:r>
        <w:rPr>
          <w:rFonts w:eastAsia="MS Gothic"/>
          <w:b/>
          <w:noProof/>
          <w:color w:val="FF0000"/>
          <w:lang w:eastAsia="fr-CH"/>
        </w:rPr>
        <w:drawing>
          <wp:inline distT="0" distB="0" distL="0" distR="0" wp14:anchorId="2AF7B58F" wp14:editId="7BFCFD8C">
            <wp:extent cx="4680000" cy="3632400"/>
            <wp:effectExtent l="0" t="0" r="6350" b="635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4680000" cy="3632400"/>
                    </a:xfrm>
                    <a:prstGeom prst="rect">
                      <a:avLst/>
                    </a:prstGeom>
                    <a:noFill/>
                    <a:ln>
                      <a:noFill/>
                    </a:ln>
                  </pic:spPr>
                </pic:pic>
              </a:graphicData>
            </a:graphic>
          </wp:inline>
        </w:drawing>
      </w:r>
    </w:p>
    <w:p w14:paraId="59397B3D" w14:textId="77777777" w:rsidR="00CD6DA3" w:rsidRDefault="00CD6DA3" w:rsidP="00CD6DA3">
      <w:pPr>
        <w:pStyle w:val="SingleTxtG"/>
        <w:tabs>
          <w:tab w:val="left" w:pos="2268"/>
        </w:tabs>
        <w:ind w:left="2268" w:hanging="1134"/>
        <w:jc w:val="left"/>
        <w:rPr>
          <w:b/>
        </w:rPr>
      </w:pPr>
      <w:r>
        <w:rPr>
          <w:b/>
        </w:rPr>
        <w:t>4.</w:t>
      </w:r>
      <w:r w:rsidR="001F39D7">
        <w:rPr>
          <w:b/>
        </w:rPr>
        <w:t>1</w:t>
      </w:r>
      <w:r>
        <w:rPr>
          <w:b/>
        </w:rPr>
        <w:t>.1</w:t>
      </w:r>
      <w:r>
        <w:rPr>
          <w:b/>
        </w:rPr>
        <w:tab/>
        <w:t>Traitement de données et définitions</w:t>
      </w:r>
    </w:p>
    <w:p w14:paraId="0D39BF83" w14:textId="77777777" w:rsidR="00CD6DA3" w:rsidRDefault="00CD6DA3" w:rsidP="00CD6DA3">
      <w:pPr>
        <w:pStyle w:val="SingleTxtG"/>
        <w:tabs>
          <w:tab w:val="left" w:pos="2268"/>
        </w:tabs>
        <w:ind w:left="2268" w:hanging="1134"/>
        <w:jc w:val="left"/>
        <w:rPr>
          <w:b/>
        </w:rPr>
      </w:pPr>
      <w:r>
        <w:rPr>
          <w:b/>
        </w:rPr>
        <w:t>4.</w:t>
      </w:r>
      <w:r w:rsidR="001F39D7">
        <w:rPr>
          <w:b/>
        </w:rPr>
        <w:t>1</w:t>
      </w:r>
      <w:r>
        <w:rPr>
          <w:b/>
        </w:rPr>
        <w:t>.1.1</w:t>
      </w:r>
      <w:r>
        <w:rPr>
          <w:b/>
        </w:rPr>
        <w:tab/>
        <w:t>Filtrage au moyen d</w:t>
      </w:r>
      <w:r w:rsidR="00B4782D">
        <w:rPr>
          <w:b/>
        </w:rPr>
        <w:t>’</w:t>
      </w:r>
      <w:r>
        <w:rPr>
          <w:b/>
        </w:rPr>
        <w:t>un CFC 60</w:t>
      </w:r>
    </w:p>
    <w:p w14:paraId="7B74AABA" w14:textId="77777777" w:rsidR="00CD6DA3" w:rsidRPr="000105F9" w:rsidRDefault="00CD6DA3" w:rsidP="00CD6DA3">
      <w:pPr>
        <w:pStyle w:val="SingleTxtG"/>
        <w:ind w:left="2268"/>
        <w:rPr>
          <w:b/>
        </w:rPr>
      </w:pPr>
      <w:r w:rsidRPr="000105F9">
        <w:rPr>
          <w:b/>
        </w:rPr>
        <w:tab/>
        <w:t>Pour éviter que le bruit de fond n</w:t>
      </w:r>
      <w:r w:rsidR="00B4782D">
        <w:rPr>
          <w:b/>
        </w:rPr>
        <w:t>’</w:t>
      </w:r>
      <w:r w:rsidRPr="000105F9">
        <w:rPr>
          <w:b/>
        </w:rPr>
        <w:t>influence les résultats, le signal d</w:t>
      </w:r>
      <w:r w:rsidR="00B4782D">
        <w:rPr>
          <w:b/>
        </w:rPr>
        <w:t>’</w:t>
      </w:r>
      <w:r w:rsidRPr="000105F9">
        <w:rPr>
          <w:b/>
        </w:rPr>
        <w:t>accélération est filtré au moyen d</w:t>
      </w:r>
      <w:r w:rsidR="00B4782D">
        <w:rPr>
          <w:b/>
        </w:rPr>
        <w:t>’</w:t>
      </w:r>
      <w:r w:rsidRPr="000105F9">
        <w:rPr>
          <w:b/>
        </w:rPr>
        <w:t>un CFC</w:t>
      </w:r>
      <w:r>
        <w:rPr>
          <w:b/>
        </w:rPr>
        <w:t xml:space="preserve"> </w:t>
      </w:r>
      <w:r w:rsidRPr="000105F9">
        <w:rPr>
          <w:b/>
        </w:rPr>
        <w:t>60. Ce dernier doit être utilisé conformément à la norme SAE</w:t>
      </w:r>
      <w:r>
        <w:rPr>
          <w:b/>
        </w:rPr>
        <w:t xml:space="preserve"> </w:t>
      </w:r>
      <w:r w:rsidRPr="000105F9">
        <w:rPr>
          <w:b/>
        </w:rPr>
        <w:t>J211, qui s</w:t>
      </w:r>
      <w:r w:rsidR="00B4782D">
        <w:rPr>
          <w:b/>
        </w:rPr>
        <w:t>’</w:t>
      </w:r>
      <w:r w:rsidRPr="000105F9">
        <w:rPr>
          <w:b/>
        </w:rPr>
        <w:t>applique aux signaux d</w:t>
      </w:r>
      <w:r w:rsidR="00B4782D">
        <w:rPr>
          <w:b/>
        </w:rPr>
        <w:t>’</w:t>
      </w:r>
      <w:r w:rsidRPr="000105F9">
        <w:rPr>
          <w:b/>
        </w:rPr>
        <w:t>accélération du chariot.</w:t>
      </w:r>
    </w:p>
    <w:p w14:paraId="45C68CDE" w14:textId="77777777" w:rsidR="00CD6DA3" w:rsidRDefault="00CD6DA3" w:rsidP="00A43765">
      <w:pPr>
        <w:pStyle w:val="SingleTxtG"/>
        <w:keepNext/>
        <w:tabs>
          <w:tab w:val="left" w:pos="2268"/>
        </w:tabs>
        <w:ind w:left="2268" w:hanging="1134"/>
        <w:jc w:val="left"/>
        <w:rPr>
          <w:b/>
        </w:rPr>
      </w:pPr>
      <w:r>
        <w:rPr>
          <w:b/>
        </w:rPr>
        <w:t>4.</w:t>
      </w:r>
      <w:r w:rsidR="001F39D7">
        <w:rPr>
          <w:b/>
        </w:rPr>
        <w:t>1</w:t>
      </w:r>
      <w:r>
        <w:rPr>
          <w:b/>
        </w:rPr>
        <w:t>.1.2</w:t>
      </w:r>
      <w:r>
        <w:rPr>
          <w:b/>
        </w:rPr>
        <w:tab/>
        <w:t>Définition de l</w:t>
      </w:r>
      <w:r w:rsidR="00B4782D">
        <w:rPr>
          <w:b/>
        </w:rPr>
        <w:t>’</w:t>
      </w:r>
      <w:r>
        <w:rPr>
          <w:b/>
        </w:rPr>
        <w:t>instant T</w:t>
      </w:r>
      <w:r>
        <w:rPr>
          <w:b/>
          <w:vertAlign w:val="subscript"/>
        </w:rPr>
        <w:t>0</w:t>
      </w:r>
      <w:r>
        <w:rPr>
          <w:b/>
        </w:rPr>
        <w:t xml:space="preserve"> </w:t>
      </w:r>
    </w:p>
    <w:p w14:paraId="6D16FEAE" w14:textId="77777777" w:rsidR="00CD6DA3" w:rsidRDefault="00CD6DA3" w:rsidP="00CD6DA3">
      <w:pPr>
        <w:pStyle w:val="SingleTxtG"/>
        <w:ind w:left="2268"/>
        <w:rPr>
          <w:b/>
        </w:rPr>
      </w:pPr>
      <w:r>
        <w:rPr>
          <w:b/>
        </w:rPr>
        <w:tab/>
        <w:t>Le temps commence à être décompté (T</w:t>
      </w:r>
      <w:r>
        <w:rPr>
          <w:b/>
          <w:vertAlign w:val="subscript"/>
        </w:rPr>
        <w:t>0</w:t>
      </w:r>
      <w:r>
        <w:rPr>
          <w:b/>
        </w:rPr>
        <w:t>) 5,8 ms avant que l</w:t>
      </w:r>
      <w:r w:rsidR="00B4782D">
        <w:rPr>
          <w:b/>
        </w:rPr>
        <w:t>’</w:t>
      </w:r>
      <w:r>
        <w:rPr>
          <w:b/>
        </w:rPr>
        <w:t>accélération du chariot</w:t>
      </w:r>
      <w:r>
        <w:rPr>
          <w:b/>
          <w:vertAlign w:val="subscript"/>
        </w:rPr>
        <w:t xml:space="preserve"> </w:t>
      </w:r>
      <w:r>
        <w:rPr>
          <w:b/>
        </w:rPr>
        <w:t>filtré au moyen d</w:t>
      </w:r>
      <w:r w:rsidR="00B4782D">
        <w:rPr>
          <w:b/>
        </w:rPr>
        <w:t>’</w:t>
      </w:r>
      <w:r>
        <w:rPr>
          <w:b/>
        </w:rPr>
        <w:t>un CFC 60 atteigne 1,0 g.</w:t>
      </w:r>
    </w:p>
    <w:p w14:paraId="263557D7" w14:textId="77777777" w:rsidR="00CD6DA3" w:rsidRDefault="00CD6DA3" w:rsidP="00CD6DA3">
      <w:pPr>
        <w:pStyle w:val="SingleTxtG"/>
        <w:tabs>
          <w:tab w:val="left" w:pos="2268"/>
        </w:tabs>
        <w:ind w:left="2268" w:hanging="1134"/>
        <w:jc w:val="left"/>
        <w:rPr>
          <w:b/>
        </w:rPr>
      </w:pPr>
      <w:r>
        <w:rPr>
          <w:b/>
        </w:rPr>
        <w:t>4.</w:t>
      </w:r>
      <w:r w:rsidR="001F39D7">
        <w:rPr>
          <w:b/>
        </w:rPr>
        <w:t>1</w:t>
      </w:r>
      <w:r>
        <w:rPr>
          <w:b/>
        </w:rPr>
        <w:t>.1.3</w:t>
      </w:r>
      <w:r>
        <w:rPr>
          <w:b/>
        </w:rPr>
        <w:tab/>
        <w:t>Définition de l</w:t>
      </w:r>
      <w:r w:rsidR="00B4782D">
        <w:rPr>
          <w:b/>
        </w:rPr>
        <w:t>’</w:t>
      </w:r>
      <w:r>
        <w:rPr>
          <w:b/>
        </w:rPr>
        <w:t>instant T</w:t>
      </w:r>
      <w:r w:rsidRPr="00FF61BB">
        <w:rPr>
          <w:b/>
          <w:vertAlign w:val="subscript"/>
        </w:rPr>
        <w:t>(</w:t>
      </w:r>
      <w:r>
        <w:rPr>
          <w:b/>
          <w:vertAlign w:val="subscript"/>
        </w:rPr>
        <w:t>end</w:t>
      </w:r>
      <w:r w:rsidRPr="00FF61BB">
        <w:rPr>
          <w:b/>
          <w:vertAlign w:val="subscript"/>
        </w:rPr>
        <w:t>)</w:t>
      </w:r>
    </w:p>
    <w:p w14:paraId="6777AC0B" w14:textId="77777777" w:rsidR="00CD6DA3" w:rsidRDefault="00CD6DA3" w:rsidP="00CD6DA3">
      <w:pPr>
        <w:pStyle w:val="SingleTxtG"/>
        <w:ind w:left="2268"/>
        <w:rPr>
          <w:b/>
        </w:rPr>
      </w:pPr>
      <w:r>
        <w:rPr>
          <w:b/>
        </w:rPr>
        <w:tab/>
      </w:r>
      <w:r w:rsidRPr="000105F9">
        <w:rPr>
          <w:b/>
          <w:spacing w:val="-1"/>
        </w:rPr>
        <w:t>L</w:t>
      </w:r>
      <w:r w:rsidR="00B4782D">
        <w:rPr>
          <w:b/>
          <w:spacing w:val="-1"/>
        </w:rPr>
        <w:t>’</w:t>
      </w:r>
      <w:r w:rsidRPr="000105F9">
        <w:rPr>
          <w:b/>
          <w:spacing w:val="-1"/>
        </w:rPr>
        <w:t>instant auquel l</w:t>
      </w:r>
      <w:r w:rsidR="00B4782D">
        <w:rPr>
          <w:b/>
          <w:spacing w:val="-1"/>
        </w:rPr>
        <w:t>’</w:t>
      </w:r>
      <w:r w:rsidRPr="000105F9">
        <w:rPr>
          <w:b/>
          <w:spacing w:val="-1"/>
        </w:rPr>
        <w:t>accélération du chariot, filtrée au moyen d</w:t>
      </w:r>
      <w:r w:rsidR="00B4782D">
        <w:rPr>
          <w:b/>
          <w:spacing w:val="-1"/>
        </w:rPr>
        <w:t>’</w:t>
      </w:r>
      <w:r w:rsidRPr="000105F9">
        <w:rPr>
          <w:b/>
          <w:spacing w:val="-1"/>
        </w:rPr>
        <w:t>un CFC</w:t>
      </w:r>
      <w:r>
        <w:rPr>
          <w:b/>
          <w:spacing w:val="-1"/>
        </w:rPr>
        <w:t xml:space="preserve"> </w:t>
      </w:r>
      <w:r w:rsidRPr="000105F9">
        <w:rPr>
          <w:b/>
          <w:spacing w:val="-1"/>
        </w:rPr>
        <w:t>60,</w:t>
      </w:r>
      <w:r>
        <w:rPr>
          <w:b/>
        </w:rPr>
        <w:t xml:space="preserve"> descend pour la première fois en dessous de 0 g est appelé T</w:t>
      </w:r>
      <w:r w:rsidRPr="00FF61BB">
        <w:rPr>
          <w:b/>
          <w:vertAlign w:val="subscript"/>
        </w:rPr>
        <w:t>(</w:t>
      </w:r>
      <w:r>
        <w:rPr>
          <w:b/>
          <w:vertAlign w:val="subscript"/>
        </w:rPr>
        <w:t>end)</w:t>
      </w:r>
      <w:r>
        <w:rPr>
          <w:b/>
        </w:rPr>
        <w:t>.</w:t>
      </w:r>
    </w:p>
    <w:p w14:paraId="75101323" w14:textId="77777777" w:rsidR="00CD6DA3" w:rsidRDefault="00CD6DA3" w:rsidP="002F1460">
      <w:pPr>
        <w:pStyle w:val="SingleTxtG"/>
        <w:keepNext/>
        <w:tabs>
          <w:tab w:val="left" w:pos="2268"/>
        </w:tabs>
        <w:ind w:left="2268" w:hanging="1134"/>
        <w:jc w:val="left"/>
        <w:rPr>
          <w:b/>
        </w:rPr>
      </w:pPr>
      <w:r>
        <w:rPr>
          <w:b/>
        </w:rPr>
        <w:lastRenderedPageBreak/>
        <w:t>4.</w:t>
      </w:r>
      <w:r w:rsidR="001F39D7">
        <w:rPr>
          <w:b/>
        </w:rPr>
        <w:t>1</w:t>
      </w:r>
      <w:r>
        <w:rPr>
          <w:b/>
        </w:rPr>
        <w:t>.1.4</w:t>
      </w:r>
      <w:r>
        <w:rPr>
          <w:b/>
        </w:rPr>
        <w:tab/>
        <w:t>Définition de la durée prise en compte</w:t>
      </w:r>
    </w:p>
    <w:p w14:paraId="04BB0A33" w14:textId="77777777" w:rsidR="00CD6DA3" w:rsidRDefault="00CD6DA3" w:rsidP="00CD6DA3">
      <w:pPr>
        <w:pStyle w:val="SingleTxtG"/>
        <w:ind w:left="2268"/>
        <w:rPr>
          <w:b/>
          <w:vertAlign w:val="subscript"/>
        </w:rPr>
      </w:pPr>
      <w:r>
        <w:rPr>
          <w:b/>
        </w:rPr>
        <w:tab/>
        <w:t>La durée prise en compte pour la courbe d</w:t>
      </w:r>
      <w:r w:rsidR="00B4782D">
        <w:rPr>
          <w:b/>
        </w:rPr>
        <w:t>’</w:t>
      </w:r>
      <w:r>
        <w:rPr>
          <w:b/>
        </w:rPr>
        <w:t>impulsion du chariot est définie comme dT = T</w:t>
      </w:r>
      <w:r w:rsidRPr="005144D7">
        <w:rPr>
          <w:b/>
          <w:vertAlign w:val="subscript"/>
        </w:rPr>
        <w:t>(</w:t>
      </w:r>
      <w:r>
        <w:rPr>
          <w:b/>
          <w:vertAlign w:val="subscript"/>
        </w:rPr>
        <w:t xml:space="preserve">end) - </w:t>
      </w:r>
      <w:r>
        <w:rPr>
          <w:b/>
        </w:rPr>
        <w:t>T</w:t>
      </w:r>
      <w:r>
        <w:rPr>
          <w:b/>
          <w:vertAlign w:val="subscript"/>
        </w:rPr>
        <w:t>0</w:t>
      </w:r>
    </w:p>
    <w:p w14:paraId="1682E9F9" w14:textId="77777777" w:rsidR="00CD6DA3" w:rsidRDefault="00CD6DA3" w:rsidP="00CD6DA3">
      <w:pPr>
        <w:pStyle w:val="SingleTxtG"/>
        <w:tabs>
          <w:tab w:val="left" w:pos="2268"/>
        </w:tabs>
        <w:ind w:left="2268" w:hanging="1134"/>
        <w:jc w:val="left"/>
        <w:rPr>
          <w:b/>
          <w:vertAlign w:val="subscript"/>
        </w:rPr>
      </w:pPr>
      <w:r>
        <w:rPr>
          <w:b/>
        </w:rPr>
        <w:t>4.</w:t>
      </w:r>
      <w:r w:rsidR="001F39D7">
        <w:rPr>
          <w:b/>
        </w:rPr>
        <w:t>1</w:t>
      </w:r>
      <w:r>
        <w:rPr>
          <w:b/>
        </w:rPr>
        <w:t>.1.5</w:t>
      </w:r>
      <w:r>
        <w:rPr>
          <w:b/>
        </w:rPr>
        <w:tab/>
        <w:t>Durée du contact entre la tête et l</w:t>
      </w:r>
      <w:r w:rsidR="00B4782D">
        <w:rPr>
          <w:b/>
        </w:rPr>
        <w:t>’</w:t>
      </w:r>
      <w:r>
        <w:rPr>
          <w:b/>
        </w:rPr>
        <w:t>appuie-tête (différence entre T</w:t>
      </w:r>
      <w:r>
        <w:rPr>
          <w:b/>
        </w:rPr>
        <w:noBreakHyphen/>
        <w:t>HRC</w:t>
      </w:r>
      <w:r>
        <w:rPr>
          <w:b/>
          <w:vertAlign w:val="subscript"/>
        </w:rPr>
        <w:t xml:space="preserve">start </w:t>
      </w:r>
      <w:r>
        <w:rPr>
          <w:b/>
        </w:rPr>
        <w:t>et T-HRC</w:t>
      </w:r>
      <w:r>
        <w:rPr>
          <w:b/>
          <w:vertAlign w:val="subscript"/>
        </w:rPr>
        <w:t>end</w:t>
      </w:r>
    </w:p>
    <w:p w14:paraId="3756A5B6" w14:textId="77777777" w:rsidR="00CD6DA3" w:rsidRDefault="00CD6DA3" w:rsidP="00CD6DA3">
      <w:pPr>
        <w:pStyle w:val="SingleTxtG"/>
        <w:ind w:left="2268"/>
        <w:rPr>
          <w:b/>
        </w:rPr>
      </w:pPr>
      <w:r>
        <w:rPr>
          <w:b/>
        </w:rPr>
        <w:tab/>
        <w:t>Le début du contact entre la tête et l</w:t>
      </w:r>
      <w:r w:rsidR="00B4782D">
        <w:rPr>
          <w:b/>
        </w:rPr>
        <w:t>’</w:t>
      </w:r>
      <w:r>
        <w:rPr>
          <w:b/>
        </w:rPr>
        <w:t>appuie</w:t>
      </w:r>
      <w:r>
        <w:rPr>
          <w:b/>
        </w:rPr>
        <w:noBreakHyphen/>
        <w:t>tête, T-HRC</w:t>
      </w:r>
      <w:r>
        <w:rPr>
          <w:b/>
          <w:vertAlign w:val="subscript"/>
        </w:rPr>
        <w:t xml:space="preserve">start </w:t>
      </w:r>
      <w:r>
        <w:rPr>
          <w:b/>
        </w:rPr>
        <w:t>est défini comme l</w:t>
      </w:r>
      <w:r w:rsidR="00B4782D">
        <w:rPr>
          <w:b/>
        </w:rPr>
        <w:t>’</w:t>
      </w:r>
      <w:r>
        <w:rPr>
          <w:b/>
        </w:rPr>
        <w:t>instant (calculé à partir de T = 0) du premier contact entre l</w:t>
      </w:r>
      <w:r w:rsidR="00B4782D">
        <w:rPr>
          <w:b/>
        </w:rPr>
        <w:t>’</w:t>
      </w:r>
      <w:r>
        <w:rPr>
          <w:b/>
        </w:rPr>
        <w:t>arrière de la tête du mannequin et l</w:t>
      </w:r>
      <w:r w:rsidR="00B4782D">
        <w:rPr>
          <w:b/>
        </w:rPr>
        <w:t>’</w:t>
      </w:r>
      <w:r>
        <w:rPr>
          <w:b/>
        </w:rPr>
        <w:t>appuie</w:t>
      </w:r>
      <w:r>
        <w:rPr>
          <w:b/>
        </w:rPr>
        <w:noBreakHyphen/>
        <w:t>tête, si un contact ininterrompu se poursuit pendant plus de 40 ms. L</w:t>
      </w:r>
      <w:r w:rsidR="00B4782D">
        <w:rPr>
          <w:b/>
        </w:rPr>
        <w:t>’</w:t>
      </w:r>
      <w:r>
        <w:rPr>
          <w:b/>
        </w:rPr>
        <w:t>instant T-HRC</w:t>
      </w:r>
      <w:r>
        <w:rPr>
          <w:b/>
          <w:vertAlign w:val="subscript"/>
        </w:rPr>
        <w:t>start</w:t>
      </w:r>
      <w:r>
        <w:rPr>
          <w:b/>
        </w:rPr>
        <w:t>, exprimé en ms, est arrondi à la première décimale. On pourrait aller jusqu</w:t>
      </w:r>
      <w:r w:rsidR="00B4782D">
        <w:rPr>
          <w:b/>
        </w:rPr>
        <w:t>’</w:t>
      </w:r>
      <w:r>
        <w:rPr>
          <w:b/>
        </w:rPr>
        <w:t>à la deuxième décimale (jusqu</w:t>
      </w:r>
      <w:r w:rsidR="00B4782D">
        <w:rPr>
          <w:b/>
        </w:rPr>
        <w:t>’</w:t>
      </w:r>
      <w:r>
        <w:rPr>
          <w:b/>
        </w:rPr>
        <w:t>à 1 ms) s</w:t>
      </w:r>
      <w:r w:rsidR="00B4782D">
        <w:rPr>
          <w:b/>
        </w:rPr>
        <w:t>’</w:t>
      </w:r>
      <w:r>
        <w:rPr>
          <w:b/>
        </w:rPr>
        <w:t>il peut être prouvé que cela est dû à de mauvais contacts électriques</w:t>
      </w:r>
      <w:r w:rsidR="00A44AE3">
        <w:rPr>
          <w:b/>
        </w:rPr>
        <w:t> ;</w:t>
      </w:r>
      <w:r>
        <w:rPr>
          <w:b/>
        </w:rPr>
        <w:t xml:space="preserve"> pour s</w:t>
      </w:r>
      <w:r w:rsidR="00B4782D">
        <w:rPr>
          <w:b/>
        </w:rPr>
        <w:t>’</w:t>
      </w:r>
      <w:r>
        <w:rPr>
          <w:b/>
        </w:rPr>
        <w:t>en assurer, on peut visionner le film afin de savoir si ces mauvais contacts ne sont pas dus à des phénomènes biomécaniques, comme l</w:t>
      </w:r>
      <w:r w:rsidR="00B4782D">
        <w:rPr>
          <w:b/>
        </w:rPr>
        <w:t>’</w:t>
      </w:r>
      <w:r>
        <w:rPr>
          <w:b/>
        </w:rPr>
        <w:t>étirement du mannequin, l</w:t>
      </w:r>
      <w:r w:rsidR="00B4782D">
        <w:rPr>
          <w:b/>
        </w:rPr>
        <w:t>’</w:t>
      </w:r>
      <w:r>
        <w:rPr>
          <w:b/>
        </w:rPr>
        <w:t>affaissement de l</w:t>
      </w:r>
      <w:r w:rsidR="00B4782D">
        <w:rPr>
          <w:b/>
        </w:rPr>
        <w:t>’</w:t>
      </w:r>
      <w:r>
        <w:rPr>
          <w:b/>
        </w:rPr>
        <w:t>appuie-tête ou du dossier, ou le rebond de la tête lors d</w:t>
      </w:r>
      <w:r w:rsidR="00B4782D">
        <w:rPr>
          <w:b/>
        </w:rPr>
        <w:t>’</w:t>
      </w:r>
      <w:r>
        <w:rPr>
          <w:b/>
        </w:rPr>
        <w:t>un contact non structurel avec l</w:t>
      </w:r>
      <w:r w:rsidR="00B4782D">
        <w:rPr>
          <w:b/>
        </w:rPr>
        <w:t>’</w:t>
      </w:r>
      <w:r>
        <w:rPr>
          <w:b/>
        </w:rPr>
        <w:t>appuie-tête. Il s</w:t>
      </w:r>
      <w:r w:rsidR="00B4782D">
        <w:rPr>
          <w:b/>
        </w:rPr>
        <w:t>’</w:t>
      </w:r>
      <w:r>
        <w:rPr>
          <w:b/>
        </w:rPr>
        <w:t>agit de déterminer, pour les critères ci-dessous, l</w:t>
      </w:r>
      <w:r w:rsidR="00B4782D">
        <w:rPr>
          <w:b/>
        </w:rPr>
        <w:t>’</w:t>
      </w:r>
      <w:r>
        <w:rPr>
          <w:b/>
        </w:rPr>
        <w:t>instant de la fin du contact entre la tête et l</w:t>
      </w:r>
      <w:r w:rsidR="00B4782D">
        <w:rPr>
          <w:b/>
        </w:rPr>
        <w:t>’</w:t>
      </w:r>
      <w:r>
        <w:rPr>
          <w:b/>
        </w:rPr>
        <w:t>appuie-tête, c</w:t>
      </w:r>
      <w:r w:rsidR="00B4782D">
        <w:rPr>
          <w:b/>
        </w:rPr>
        <w:t>’</w:t>
      </w:r>
      <w:r>
        <w:rPr>
          <w:b/>
        </w:rPr>
        <w:t>est-à-dire l</w:t>
      </w:r>
      <w:r w:rsidR="00B4782D">
        <w:rPr>
          <w:b/>
        </w:rPr>
        <w:t>’</w:t>
      </w:r>
      <w:r>
        <w:rPr>
          <w:b/>
        </w:rPr>
        <w:t>instant T-HRC</w:t>
      </w:r>
      <w:r>
        <w:rPr>
          <w:b/>
          <w:vertAlign w:val="subscript"/>
        </w:rPr>
        <w:t xml:space="preserve">end. </w:t>
      </w:r>
      <w:r w:rsidRPr="008859FB">
        <w:rPr>
          <w:b/>
        </w:rPr>
        <w:t>Il est défini comme l</w:t>
      </w:r>
      <w:r w:rsidR="00B4782D">
        <w:rPr>
          <w:b/>
        </w:rPr>
        <w:t>’</w:t>
      </w:r>
      <w:r w:rsidRPr="008859FB">
        <w:rPr>
          <w:b/>
        </w:rPr>
        <w:t xml:space="preserve">instant où </w:t>
      </w:r>
      <w:r>
        <w:rPr>
          <w:b/>
        </w:rPr>
        <w:t>la tête s</w:t>
      </w:r>
      <w:r w:rsidR="00B4782D">
        <w:rPr>
          <w:b/>
        </w:rPr>
        <w:t>’</w:t>
      </w:r>
      <w:r>
        <w:rPr>
          <w:b/>
        </w:rPr>
        <w:t>éloigne pour la première fois de l</w:t>
      </w:r>
      <w:r w:rsidR="00B4782D">
        <w:rPr>
          <w:b/>
        </w:rPr>
        <w:t>’</w:t>
      </w:r>
      <w:r>
        <w:rPr>
          <w:b/>
        </w:rPr>
        <w:t>appuie-tête, si la perte de contact continue se poursuit au-delà de 40 ms.</w:t>
      </w:r>
    </w:p>
    <w:p w14:paraId="1220100F" w14:textId="77777777" w:rsidR="00CD6DA3" w:rsidRDefault="00CD6DA3" w:rsidP="00CD6DA3">
      <w:pPr>
        <w:pStyle w:val="SingleTxtG"/>
        <w:tabs>
          <w:tab w:val="left" w:pos="2268"/>
        </w:tabs>
        <w:ind w:left="2268" w:hanging="1134"/>
        <w:jc w:val="left"/>
        <w:rPr>
          <w:b/>
        </w:rPr>
      </w:pPr>
      <w:r>
        <w:rPr>
          <w:b/>
        </w:rPr>
        <w:t>4.</w:t>
      </w:r>
      <w:r w:rsidR="001F39D7">
        <w:rPr>
          <w:b/>
        </w:rPr>
        <w:t>2</w:t>
      </w:r>
      <w:r>
        <w:rPr>
          <w:b/>
        </w:rPr>
        <w:tab/>
        <w:t>Mesures à enregistrer</w:t>
      </w:r>
    </w:p>
    <w:p w14:paraId="7314DA3A" w14:textId="77777777" w:rsidR="00CD6DA3" w:rsidRDefault="00CD6DA3" w:rsidP="00CD6DA3">
      <w:pPr>
        <w:pStyle w:val="SingleTxtG"/>
        <w:ind w:left="2268"/>
        <w:rPr>
          <w:b/>
        </w:rPr>
      </w:pPr>
      <w:r>
        <w:rPr>
          <w:b/>
        </w:rPr>
        <w:tab/>
        <w:t>L</w:t>
      </w:r>
      <w:r w:rsidR="00B4782D">
        <w:rPr>
          <w:b/>
        </w:rPr>
        <w:t>’</w:t>
      </w:r>
      <w:r>
        <w:rPr>
          <w:b/>
        </w:rPr>
        <w:t>enregistrement des données de mesure électrique concernant les paramètres ci-dessous provenant des accéléromètres et des capteurs d</w:t>
      </w:r>
      <w:r w:rsidR="00B4782D">
        <w:rPr>
          <w:b/>
        </w:rPr>
        <w:t>’</w:t>
      </w:r>
      <w:r>
        <w:rPr>
          <w:b/>
        </w:rPr>
        <w:t>effort placés sur les parties correspondantes du mannequin et du chariot d</w:t>
      </w:r>
      <w:r w:rsidR="00B4782D">
        <w:rPr>
          <w:b/>
        </w:rPr>
        <w:t>’</w:t>
      </w:r>
      <w:r>
        <w:rPr>
          <w:b/>
        </w:rPr>
        <w:t xml:space="preserve">essai doit commencer 20 ms avant le choc et se poursuivre au moins pendant 300 ms après. </w:t>
      </w:r>
    </w:p>
    <w:p w14:paraId="0204C78E" w14:textId="77777777" w:rsidR="00CD6DA3" w:rsidRPr="000105F9" w:rsidRDefault="00CD6DA3" w:rsidP="00CD6DA3">
      <w:pPr>
        <w:pStyle w:val="SingleTxtG"/>
        <w:ind w:left="2268"/>
        <w:rPr>
          <w:b/>
        </w:rPr>
      </w:pPr>
      <w:r>
        <w:rPr>
          <w:b/>
        </w:rPr>
        <w:t>a)</w:t>
      </w:r>
      <w:r>
        <w:rPr>
          <w:b/>
        </w:rPr>
        <w:tab/>
      </w:r>
      <w:r w:rsidRPr="000105F9">
        <w:rPr>
          <w:b/>
        </w:rPr>
        <w:t>Accélération longitudinale au niveau de la tête du mannequin</w:t>
      </w:r>
      <w:r w:rsidR="00A44AE3">
        <w:rPr>
          <w:b/>
        </w:rPr>
        <w:t> ;</w:t>
      </w:r>
    </w:p>
    <w:p w14:paraId="0C683608" w14:textId="77777777" w:rsidR="00CD6DA3" w:rsidRPr="000105F9" w:rsidRDefault="00CD6DA3" w:rsidP="00CD6DA3">
      <w:pPr>
        <w:pStyle w:val="SingleTxtG"/>
        <w:ind w:left="2835" w:hanging="567"/>
        <w:rPr>
          <w:b/>
        </w:rPr>
      </w:pPr>
      <w:r>
        <w:rPr>
          <w:b/>
        </w:rPr>
        <w:t>b)</w:t>
      </w:r>
      <w:r>
        <w:rPr>
          <w:b/>
        </w:rPr>
        <w:tab/>
      </w:r>
      <w:r w:rsidRPr="00B67213">
        <w:rPr>
          <w:b/>
          <w:spacing w:val="-2"/>
        </w:rPr>
        <w:t xml:space="preserve">Force longitudinale au niveau </w:t>
      </w:r>
      <w:r>
        <w:rPr>
          <w:b/>
          <w:spacing w:val="-2"/>
        </w:rPr>
        <w:t>de la partie supérieure du cou</w:t>
      </w:r>
      <w:r w:rsidRPr="00B67213">
        <w:rPr>
          <w:b/>
          <w:spacing w:val="-2"/>
        </w:rPr>
        <w:t xml:space="preserve"> du mannequin</w:t>
      </w:r>
      <w:r w:rsidR="00A44AE3">
        <w:rPr>
          <w:b/>
          <w:spacing w:val="-2"/>
        </w:rPr>
        <w:t> ;</w:t>
      </w:r>
    </w:p>
    <w:p w14:paraId="14ED812A" w14:textId="77777777" w:rsidR="00CD6DA3" w:rsidRPr="000105F9" w:rsidRDefault="00CD6DA3" w:rsidP="00CD6DA3">
      <w:pPr>
        <w:pStyle w:val="SingleTxtG"/>
        <w:ind w:left="2835" w:hanging="567"/>
        <w:rPr>
          <w:b/>
        </w:rPr>
      </w:pPr>
      <w:r>
        <w:rPr>
          <w:b/>
        </w:rPr>
        <w:t>c)</w:t>
      </w:r>
      <w:r>
        <w:rPr>
          <w:b/>
        </w:rPr>
        <w:tab/>
      </w:r>
      <w:r w:rsidRPr="000105F9">
        <w:rPr>
          <w:b/>
        </w:rPr>
        <w:t xml:space="preserve">Force verticale au niveau </w:t>
      </w:r>
      <w:r>
        <w:rPr>
          <w:b/>
        </w:rPr>
        <w:t>de la partie supérieure du cou</w:t>
      </w:r>
      <w:r w:rsidRPr="000105F9">
        <w:rPr>
          <w:b/>
        </w:rPr>
        <w:t xml:space="preserve"> du mannequin</w:t>
      </w:r>
      <w:r w:rsidR="00A44AE3">
        <w:rPr>
          <w:b/>
        </w:rPr>
        <w:t> ;</w:t>
      </w:r>
    </w:p>
    <w:p w14:paraId="7680F1D3" w14:textId="77777777" w:rsidR="00CD6DA3" w:rsidRPr="000105F9" w:rsidRDefault="00CD6DA3" w:rsidP="00CD6DA3">
      <w:pPr>
        <w:pStyle w:val="SingleTxtG"/>
        <w:ind w:left="2835" w:hanging="567"/>
        <w:rPr>
          <w:b/>
        </w:rPr>
      </w:pPr>
      <w:r>
        <w:rPr>
          <w:b/>
        </w:rPr>
        <w:t>d)</w:t>
      </w:r>
      <w:r>
        <w:rPr>
          <w:b/>
        </w:rPr>
        <w:tab/>
      </w:r>
      <w:r w:rsidRPr="000105F9">
        <w:rPr>
          <w:b/>
        </w:rPr>
        <w:t xml:space="preserve">Moment de rotation axiale latérale au niveau </w:t>
      </w:r>
      <w:r>
        <w:rPr>
          <w:b/>
        </w:rPr>
        <w:t>de la partie supérieure du cou</w:t>
      </w:r>
      <w:r w:rsidRPr="000105F9">
        <w:rPr>
          <w:b/>
        </w:rPr>
        <w:t xml:space="preserve"> du mannequin</w:t>
      </w:r>
      <w:r w:rsidR="00A44AE3">
        <w:rPr>
          <w:b/>
        </w:rPr>
        <w:t> ;</w:t>
      </w:r>
    </w:p>
    <w:p w14:paraId="4BCA2AD8" w14:textId="77777777" w:rsidR="00CD6DA3" w:rsidRPr="000105F9" w:rsidRDefault="00CD6DA3" w:rsidP="00CD6DA3">
      <w:pPr>
        <w:pStyle w:val="SingleTxtG"/>
        <w:ind w:left="2835" w:hanging="567"/>
        <w:rPr>
          <w:b/>
        </w:rPr>
      </w:pPr>
      <w:r>
        <w:rPr>
          <w:b/>
        </w:rPr>
        <w:t>e)</w:t>
      </w:r>
      <w:r>
        <w:rPr>
          <w:b/>
        </w:rPr>
        <w:tab/>
      </w:r>
      <w:r w:rsidRPr="000105F9">
        <w:rPr>
          <w:b/>
        </w:rPr>
        <w:t xml:space="preserve">Force longitudinale au niveau </w:t>
      </w:r>
      <w:r>
        <w:rPr>
          <w:b/>
        </w:rPr>
        <w:t>de la partie inférieure du cou</w:t>
      </w:r>
      <w:r w:rsidRPr="000105F9">
        <w:rPr>
          <w:b/>
        </w:rPr>
        <w:t xml:space="preserve"> du mannequin</w:t>
      </w:r>
      <w:r w:rsidR="00A44AE3">
        <w:rPr>
          <w:b/>
        </w:rPr>
        <w:t> ;</w:t>
      </w:r>
    </w:p>
    <w:p w14:paraId="25DA7404" w14:textId="77777777" w:rsidR="00CD6DA3" w:rsidRPr="000105F9" w:rsidRDefault="00CD6DA3" w:rsidP="00CD6DA3">
      <w:pPr>
        <w:pStyle w:val="SingleTxtG"/>
        <w:ind w:left="2835" w:hanging="567"/>
        <w:rPr>
          <w:b/>
        </w:rPr>
      </w:pPr>
      <w:r>
        <w:rPr>
          <w:b/>
        </w:rPr>
        <w:t>f)</w:t>
      </w:r>
      <w:r>
        <w:rPr>
          <w:b/>
        </w:rPr>
        <w:tab/>
      </w:r>
      <w:r w:rsidRPr="000105F9">
        <w:rPr>
          <w:b/>
        </w:rPr>
        <w:t xml:space="preserve">Force verticale au niveau </w:t>
      </w:r>
      <w:r>
        <w:rPr>
          <w:b/>
        </w:rPr>
        <w:t>de la partie inférieure du cou</w:t>
      </w:r>
      <w:r w:rsidRPr="000105F9">
        <w:rPr>
          <w:b/>
        </w:rPr>
        <w:t xml:space="preserve"> du mannequin</w:t>
      </w:r>
      <w:r w:rsidR="00A44AE3">
        <w:rPr>
          <w:b/>
        </w:rPr>
        <w:t> ;</w:t>
      </w:r>
    </w:p>
    <w:p w14:paraId="48A1853C" w14:textId="77777777" w:rsidR="00CD6DA3" w:rsidRPr="000105F9" w:rsidRDefault="00CD6DA3" w:rsidP="00CD6DA3">
      <w:pPr>
        <w:pStyle w:val="SingleTxtG"/>
        <w:ind w:left="2835" w:hanging="567"/>
        <w:rPr>
          <w:b/>
        </w:rPr>
      </w:pPr>
      <w:r>
        <w:rPr>
          <w:b/>
        </w:rPr>
        <w:t>g)</w:t>
      </w:r>
      <w:r>
        <w:rPr>
          <w:b/>
        </w:rPr>
        <w:tab/>
      </w:r>
      <w:r w:rsidRPr="000105F9">
        <w:rPr>
          <w:b/>
        </w:rPr>
        <w:t xml:space="preserve">Moment de rotation axiale latérale au niveau </w:t>
      </w:r>
      <w:r>
        <w:rPr>
          <w:b/>
        </w:rPr>
        <w:t>de la partie inférieure du cou</w:t>
      </w:r>
      <w:r w:rsidRPr="000105F9">
        <w:rPr>
          <w:b/>
        </w:rPr>
        <w:t xml:space="preserve"> du mannequin</w:t>
      </w:r>
      <w:r w:rsidR="00A44AE3">
        <w:rPr>
          <w:b/>
        </w:rPr>
        <w:t> ;</w:t>
      </w:r>
    </w:p>
    <w:p w14:paraId="77812915" w14:textId="77777777" w:rsidR="00CD6DA3" w:rsidRPr="000105F9" w:rsidRDefault="00CD6DA3" w:rsidP="00CD6DA3">
      <w:pPr>
        <w:pStyle w:val="SingleTxtG"/>
        <w:ind w:left="2835" w:hanging="567"/>
        <w:rPr>
          <w:b/>
        </w:rPr>
      </w:pPr>
      <w:r>
        <w:rPr>
          <w:b/>
        </w:rPr>
        <w:t>h)</w:t>
      </w:r>
      <w:r>
        <w:rPr>
          <w:b/>
        </w:rPr>
        <w:tab/>
      </w:r>
      <w:r w:rsidRPr="000105F9">
        <w:rPr>
          <w:b/>
        </w:rPr>
        <w:t>Accélération longitudinale du côté droit de la vertèbre T1 du</w:t>
      </w:r>
      <w:r>
        <w:rPr>
          <w:b/>
        </w:rPr>
        <w:t xml:space="preserve"> </w:t>
      </w:r>
      <w:r w:rsidRPr="000105F9">
        <w:rPr>
          <w:b/>
        </w:rPr>
        <w:t>mannequin</w:t>
      </w:r>
      <w:r w:rsidR="00A44AE3">
        <w:rPr>
          <w:b/>
        </w:rPr>
        <w:t> ;</w:t>
      </w:r>
    </w:p>
    <w:p w14:paraId="3112061D" w14:textId="77777777" w:rsidR="00CD6DA3" w:rsidRPr="000105F9" w:rsidRDefault="00CD6DA3" w:rsidP="00CD6DA3">
      <w:pPr>
        <w:pStyle w:val="SingleTxtG"/>
        <w:ind w:left="2835" w:hanging="567"/>
        <w:rPr>
          <w:b/>
        </w:rPr>
      </w:pPr>
      <w:r>
        <w:rPr>
          <w:b/>
        </w:rPr>
        <w:t>i)</w:t>
      </w:r>
      <w:r>
        <w:rPr>
          <w:b/>
        </w:rPr>
        <w:tab/>
      </w:r>
      <w:r w:rsidRPr="000105F9">
        <w:rPr>
          <w:b/>
        </w:rPr>
        <w:t>Accélération verticale du côté droit de la vertèbre T1 du</w:t>
      </w:r>
      <w:r>
        <w:rPr>
          <w:b/>
        </w:rPr>
        <w:t xml:space="preserve"> </w:t>
      </w:r>
      <w:r w:rsidRPr="000105F9">
        <w:rPr>
          <w:b/>
        </w:rPr>
        <w:t>mannequin</w:t>
      </w:r>
      <w:r w:rsidR="00A44AE3">
        <w:rPr>
          <w:b/>
        </w:rPr>
        <w:t> ;</w:t>
      </w:r>
    </w:p>
    <w:p w14:paraId="1B814733" w14:textId="77777777" w:rsidR="00CD6DA3" w:rsidRPr="000105F9" w:rsidRDefault="00CD6DA3" w:rsidP="00CD6DA3">
      <w:pPr>
        <w:pStyle w:val="SingleTxtG"/>
        <w:ind w:left="2835" w:hanging="567"/>
        <w:rPr>
          <w:b/>
        </w:rPr>
      </w:pPr>
      <w:r>
        <w:rPr>
          <w:b/>
        </w:rPr>
        <w:t>j)</w:t>
      </w:r>
      <w:r>
        <w:rPr>
          <w:b/>
        </w:rPr>
        <w:tab/>
      </w:r>
      <w:r w:rsidRPr="000105F9">
        <w:rPr>
          <w:b/>
        </w:rPr>
        <w:t>Accélération longitudinale du côté gauche de la vertèbre T1 du</w:t>
      </w:r>
      <w:r>
        <w:rPr>
          <w:b/>
        </w:rPr>
        <w:t xml:space="preserve"> </w:t>
      </w:r>
      <w:r w:rsidRPr="000105F9">
        <w:rPr>
          <w:b/>
        </w:rPr>
        <w:t>mannequin</w:t>
      </w:r>
      <w:r w:rsidR="00A44AE3">
        <w:rPr>
          <w:b/>
        </w:rPr>
        <w:t> ;</w:t>
      </w:r>
    </w:p>
    <w:p w14:paraId="49954000" w14:textId="77777777" w:rsidR="00CD6DA3" w:rsidRPr="000105F9" w:rsidRDefault="00CD6DA3" w:rsidP="00CD6DA3">
      <w:pPr>
        <w:pStyle w:val="SingleTxtG"/>
        <w:ind w:left="2835" w:hanging="567"/>
        <w:rPr>
          <w:b/>
        </w:rPr>
      </w:pPr>
      <w:r>
        <w:rPr>
          <w:b/>
        </w:rPr>
        <w:t>k)</w:t>
      </w:r>
      <w:r>
        <w:rPr>
          <w:b/>
        </w:rPr>
        <w:tab/>
      </w:r>
      <w:r w:rsidRPr="000105F9">
        <w:rPr>
          <w:b/>
        </w:rPr>
        <w:t>Accélération verticale du côté gauche de la vertèbre T1 du</w:t>
      </w:r>
      <w:r>
        <w:rPr>
          <w:b/>
        </w:rPr>
        <w:t xml:space="preserve"> </w:t>
      </w:r>
      <w:r w:rsidRPr="000105F9">
        <w:rPr>
          <w:b/>
        </w:rPr>
        <w:t>mannequin</w:t>
      </w:r>
      <w:r w:rsidR="00A44AE3">
        <w:rPr>
          <w:b/>
        </w:rPr>
        <w:t> ;</w:t>
      </w:r>
    </w:p>
    <w:p w14:paraId="7DC51CFC" w14:textId="77777777" w:rsidR="00CD6DA3" w:rsidRPr="000105F9" w:rsidRDefault="00CD6DA3" w:rsidP="00CD6DA3">
      <w:pPr>
        <w:pStyle w:val="SingleTxtG"/>
        <w:ind w:left="2835" w:hanging="567"/>
        <w:rPr>
          <w:b/>
        </w:rPr>
      </w:pPr>
      <w:r>
        <w:rPr>
          <w:b/>
        </w:rPr>
        <w:t>l)</w:t>
      </w:r>
      <w:r>
        <w:rPr>
          <w:b/>
        </w:rPr>
        <w:tab/>
      </w:r>
      <w:r w:rsidRPr="000105F9">
        <w:rPr>
          <w:b/>
        </w:rPr>
        <w:t>Signal de contact entre l</w:t>
      </w:r>
      <w:r w:rsidR="00B4782D">
        <w:rPr>
          <w:b/>
        </w:rPr>
        <w:t>’</w:t>
      </w:r>
      <w:r w:rsidRPr="000105F9">
        <w:rPr>
          <w:b/>
        </w:rPr>
        <w:t>arrière de la tête du mannequin et l</w:t>
      </w:r>
      <w:r w:rsidR="00B4782D">
        <w:rPr>
          <w:b/>
        </w:rPr>
        <w:t>’</w:t>
      </w:r>
      <w:r w:rsidRPr="000105F9">
        <w:rPr>
          <w:b/>
        </w:rPr>
        <w:t>appuie</w:t>
      </w:r>
      <w:r>
        <w:rPr>
          <w:b/>
        </w:rPr>
        <w:noBreakHyphen/>
      </w:r>
      <w:r w:rsidRPr="000105F9">
        <w:rPr>
          <w:b/>
        </w:rPr>
        <w:t>tête.</w:t>
      </w:r>
    </w:p>
    <w:p w14:paraId="0DF5D959" w14:textId="77777777" w:rsidR="00CD6DA3" w:rsidRDefault="00CD6DA3" w:rsidP="002F1460">
      <w:pPr>
        <w:pStyle w:val="SingleTxtG"/>
        <w:keepNext/>
        <w:tabs>
          <w:tab w:val="left" w:pos="2268"/>
        </w:tabs>
        <w:ind w:left="2268" w:hanging="1134"/>
        <w:jc w:val="left"/>
        <w:rPr>
          <w:b/>
        </w:rPr>
      </w:pPr>
      <w:r>
        <w:rPr>
          <w:b/>
        </w:rPr>
        <w:lastRenderedPageBreak/>
        <w:t>4.</w:t>
      </w:r>
      <w:r w:rsidR="001F39D7">
        <w:rPr>
          <w:b/>
        </w:rPr>
        <w:t>3</w:t>
      </w:r>
      <w:r>
        <w:rPr>
          <w:b/>
        </w:rPr>
        <w:tab/>
        <w:t>Critères de blessures</w:t>
      </w:r>
    </w:p>
    <w:p w14:paraId="2B9FF118" w14:textId="77777777" w:rsidR="00CD6DA3" w:rsidRDefault="00CD6DA3" w:rsidP="00CD6DA3">
      <w:pPr>
        <w:pStyle w:val="SingleTxtG"/>
        <w:ind w:left="2268"/>
        <w:rPr>
          <w:b/>
        </w:rPr>
      </w:pPr>
      <w:r>
        <w:rPr>
          <w:b/>
        </w:rPr>
        <w:t>Les critères de blessures du mannequin sont calculés, à l</w:t>
      </w:r>
      <w:r w:rsidR="00B4782D">
        <w:rPr>
          <w:b/>
        </w:rPr>
        <w:t>’</w:t>
      </w:r>
      <w:r>
        <w:rPr>
          <w:b/>
        </w:rPr>
        <w:t>aide de la méthode ci-dessous, à partir de l</w:t>
      </w:r>
      <w:r w:rsidR="00B4782D">
        <w:rPr>
          <w:b/>
        </w:rPr>
        <w:t>’</w:t>
      </w:r>
      <w:r>
        <w:rPr>
          <w:b/>
        </w:rPr>
        <w:t xml:space="preserve">impulsion de décélération définie au paragraphe </w:t>
      </w:r>
      <w:r>
        <w:rPr>
          <w:strike/>
        </w:rPr>
        <w:t>5.2</w:t>
      </w:r>
      <w:r>
        <w:rPr>
          <w:b/>
        </w:rPr>
        <w:t>4.3.</w:t>
      </w:r>
    </w:p>
    <w:p w14:paraId="31F0DD51" w14:textId="77777777" w:rsidR="00CD6DA3" w:rsidRDefault="00CD6DA3" w:rsidP="00CD6DA3">
      <w:pPr>
        <w:pStyle w:val="SingleTxtG"/>
        <w:tabs>
          <w:tab w:val="left" w:pos="2268"/>
        </w:tabs>
        <w:ind w:left="2268" w:hanging="1134"/>
        <w:jc w:val="left"/>
        <w:rPr>
          <w:b/>
        </w:rPr>
      </w:pPr>
      <w:r>
        <w:rPr>
          <w:b/>
        </w:rPr>
        <w:t>4.</w:t>
      </w:r>
      <w:r w:rsidR="001F39D7">
        <w:rPr>
          <w:b/>
        </w:rPr>
        <w:t>3</w:t>
      </w:r>
      <w:r>
        <w:rPr>
          <w:b/>
        </w:rPr>
        <w:t>.1</w:t>
      </w:r>
      <w:r>
        <w:rPr>
          <w:b/>
        </w:rPr>
        <w:tab/>
        <w:t>Critères de blessures à la nuque (NIC)</w:t>
      </w:r>
    </w:p>
    <w:p w14:paraId="00673DBA" w14:textId="77777777" w:rsidR="00CD6DA3" w:rsidRDefault="00CD6DA3" w:rsidP="00CD6DA3">
      <w:pPr>
        <w:pStyle w:val="SingleTxtG"/>
        <w:ind w:left="2268"/>
        <w:rPr>
          <w:b/>
        </w:rPr>
      </w:pPr>
      <w:r>
        <w:rPr>
          <w:b/>
        </w:rPr>
        <w:t>Les critères de blessure à la nuque sont fonction de la vitesse de la tête par rapport à la vertèbre T1 et de l</w:t>
      </w:r>
      <w:r w:rsidR="00B4782D">
        <w:rPr>
          <w:b/>
        </w:rPr>
        <w:t>’</w:t>
      </w:r>
      <w:r>
        <w:rPr>
          <w:b/>
        </w:rPr>
        <w:t>accélération horizontale. Chaque accélération est mesurée en mètre par seconde carrée (m/s</w:t>
      </w:r>
      <w:r w:rsidRPr="004C6780">
        <w:rPr>
          <w:b/>
          <w:vertAlign w:val="superscript"/>
        </w:rPr>
        <w:t>2</w:t>
      </w:r>
      <w:r>
        <w:rPr>
          <w:b/>
        </w:rPr>
        <w:t>) et l</w:t>
      </w:r>
      <w:r w:rsidR="00B4782D">
        <w:rPr>
          <w:b/>
        </w:rPr>
        <w:t>’</w:t>
      </w:r>
      <w:r>
        <w:rPr>
          <w:b/>
        </w:rPr>
        <w:t>accélération longitudinale de la tête est filtrée au moyen d</w:t>
      </w:r>
      <w:r w:rsidR="00B4782D">
        <w:rPr>
          <w:b/>
        </w:rPr>
        <w:t>’</w:t>
      </w:r>
      <w:r>
        <w:rPr>
          <w:b/>
        </w:rPr>
        <w:t>un CFC 60. L</w:t>
      </w:r>
      <w:r w:rsidR="00B4782D">
        <w:rPr>
          <w:b/>
        </w:rPr>
        <w:t>’</w:t>
      </w:r>
      <w:r>
        <w:rPr>
          <w:b/>
        </w:rPr>
        <w:t>accélération de la vertèbre T1 peut être mesurée à gauche ou à droite mais, pour le calcul des critères de blessures à la nuque, on utilise la moyenne des accélérations à gauche et à droite, qui ont toutes deux été filtrées au moyen d</w:t>
      </w:r>
      <w:r w:rsidR="00B4782D">
        <w:rPr>
          <w:b/>
        </w:rPr>
        <w:t>’</w:t>
      </w:r>
      <w:r>
        <w:rPr>
          <w:b/>
        </w:rPr>
        <w:t>un CFC 60.</w:t>
      </w:r>
    </w:p>
    <w:p w14:paraId="13B7BF1F" w14:textId="77777777" w:rsidR="00CD6DA3" w:rsidRPr="00A043E9" w:rsidRDefault="00CD6DA3" w:rsidP="00CD6DA3">
      <w:pPr>
        <w:pStyle w:val="SingleTxtG"/>
        <w:ind w:left="2268"/>
        <w:rPr>
          <w:rFonts w:eastAsia="MS Gothic"/>
          <w:b/>
          <w:lang w:val="fr-FR"/>
        </w:rPr>
      </w:pPr>
      <w:r w:rsidRPr="00A043E9">
        <w:rPr>
          <w:rFonts w:eastAsia="MS Gothic"/>
          <w:b/>
          <w:lang w:val="fr-FR"/>
        </w:rPr>
        <w:t>Cette accélération moyenne s</w:t>
      </w:r>
      <w:r w:rsidR="00B4782D">
        <w:rPr>
          <w:rFonts w:eastAsia="MS Gothic"/>
          <w:b/>
          <w:lang w:val="fr-FR"/>
        </w:rPr>
        <w:t>’</w:t>
      </w:r>
      <w:r w:rsidRPr="00A043E9">
        <w:rPr>
          <w:rFonts w:eastAsia="MS Gothic"/>
          <w:b/>
          <w:lang w:val="fr-FR"/>
        </w:rPr>
        <w:t>obtient comme suit</w:t>
      </w:r>
      <w:r w:rsidR="00A44AE3">
        <w:rPr>
          <w:rFonts w:eastAsia="MS Gothic"/>
          <w:b/>
          <w:lang w:val="fr-FR"/>
        </w:rPr>
        <w:t> :</w:t>
      </w:r>
    </w:p>
    <w:p w14:paraId="0B2BC4BC" w14:textId="77777777" w:rsidR="00CD6DA3" w:rsidRPr="00A043E9" w:rsidRDefault="00CD6DA3" w:rsidP="00CD6DA3">
      <w:pPr>
        <w:spacing w:after="120"/>
        <w:ind w:left="2268" w:right="851"/>
        <w:rPr>
          <w:rFonts w:eastAsia="MS Gothic"/>
          <w:b/>
          <w:lang w:val="fr-FR"/>
        </w:rPr>
      </w:pPr>
      <w:r w:rsidRPr="00A043E9">
        <w:rPr>
          <w:rFonts w:eastAsia="MS Gothic"/>
          <w:b/>
          <w:lang w:val="fr-FR"/>
        </w:rPr>
        <w:tab/>
      </w:r>
      <w:r>
        <w:rPr>
          <w:rFonts w:eastAsia="MS Gothic"/>
          <w:b/>
          <w:noProof/>
          <w:position w:val="-24"/>
          <w:lang w:eastAsia="fr-CH"/>
        </w:rPr>
        <w:drawing>
          <wp:inline distT="0" distB="0" distL="0" distR="0" wp14:anchorId="3397D274" wp14:editId="627189E0">
            <wp:extent cx="1296035" cy="318770"/>
            <wp:effectExtent l="0" t="0" r="0" b="508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6035" cy="318770"/>
                    </a:xfrm>
                    <a:prstGeom prst="rect">
                      <a:avLst/>
                    </a:prstGeom>
                    <a:noFill/>
                    <a:ln>
                      <a:noFill/>
                    </a:ln>
                  </pic:spPr>
                </pic:pic>
              </a:graphicData>
            </a:graphic>
          </wp:inline>
        </w:drawing>
      </w:r>
    </w:p>
    <w:p w14:paraId="2927122F" w14:textId="77777777" w:rsidR="00CD6DA3" w:rsidRDefault="00CD6DA3" w:rsidP="00CD6DA3">
      <w:pPr>
        <w:pStyle w:val="SingleTxtG"/>
        <w:ind w:left="2268"/>
      </w:pPr>
      <w:r w:rsidRPr="00D65D2D">
        <w:rPr>
          <w:rFonts w:eastAsia="MS Gothic"/>
          <w:b/>
          <w:lang w:val="fr-FR"/>
        </w:rPr>
        <w:t>Où</w:t>
      </w:r>
      <w:r w:rsidR="00A44AE3" w:rsidRPr="00D65D2D">
        <w:rPr>
          <w:rFonts w:eastAsia="MS Gothic"/>
          <w:b/>
          <w:lang w:val="fr-FR"/>
        </w:rPr>
        <w:t> :</w:t>
      </w:r>
    </w:p>
    <w:p w14:paraId="5AF14F59" w14:textId="77777777" w:rsidR="00CD6DA3" w:rsidRPr="00A043E9" w:rsidRDefault="00CD6DA3" w:rsidP="00CD6DA3">
      <w:pPr>
        <w:pStyle w:val="SingleTxtG"/>
        <w:ind w:left="2268"/>
        <w:rPr>
          <w:rFonts w:eastAsia="MS Gothic"/>
          <w:b/>
          <w:lang w:val="fr-FR"/>
        </w:rPr>
      </w:pPr>
      <w:r w:rsidRPr="00A043E9">
        <w:rPr>
          <w:rFonts w:eastAsia="MS Gothic"/>
          <w:b/>
          <w:lang w:val="fr-FR"/>
        </w:rPr>
        <w:t>T1</w:t>
      </w:r>
      <w:r w:rsidRPr="00FF61BB">
        <w:rPr>
          <w:rFonts w:eastAsia="MS Gothic"/>
          <w:b/>
          <w:vertAlign w:val="subscript"/>
          <w:lang w:val="fr-FR"/>
        </w:rPr>
        <w:t>left</w:t>
      </w:r>
      <w:r w:rsidRPr="00A043E9">
        <w:rPr>
          <w:rFonts w:eastAsia="MS Gothic"/>
          <w:b/>
          <w:lang w:val="fr-FR"/>
        </w:rPr>
        <w:t xml:space="preserve">(t) = Accélération </w:t>
      </w:r>
      <w:r>
        <w:rPr>
          <w:rFonts w:eastAsia="MS Gothic"/>
          <w:b/>
          <w:lang w:val="fr-FR"/>
        </w:rPr>
        <w:t>mesurée par l</w:t>
      </w:r>
      <w:r w:rsidR="00B4782D">
        <w:rPr>
          <w:rFonts w:eastAsia="MS Gothic"/>
          <w:b/>
          <w:lang w:val="fr-FR"/>
        </w:rPr>
        <w:t>’</w:t>
      </w:r>
      <w:r w:rsidRPr="00A043E9">
        <w:rPr>
          <w:rFonts w:eastAsia="MS Gothic"/>
          <w:b/>
          <w:lang w:val="fr-FR"/>
        </w:rPr>
        <w:t>accélérom</w:t>
      </w:r>
      <w:r>
        <w:rPr>
          <w:rFonts w:eastAsia="MS Gothic"/>
          <w:b/>
          <w:lang w:val="fr-FR"/>
        </w:rPr>
        <w:t>è</w:t>
      </w:r>
      <w:r w:rsidRPr="00A043E9">
        <w:rPr>
          <w:rFonts w:eastAsia="MS Gothic"/>
          <w:b/>
          <w:lang w:val="fr-FR"/>
        </w:rPr>
        <w:t>tr</w:t>
      </w:r>
      <w:r>
        <w:rPr>
          <w:rFonts w:eastAsia="MS Gothic"/>
          <w:b/>
          <w:lang w:val="fr-FR"/>
        </w:rPr>
        <w:t xml:space="preserve">e du côté gauche de la vertèbre </w:t>
      </w:r>
      <w:r w:rsidRPr="00A043E9">
        <w:rPr>
          <w:rFonts w:eastAsia="MS Gothic"/>
          <w:b/>
          <w:lang w:val="fr-FR"/>
        </w:rPr>
        <w:t xml:space="preserve">T1 </w:t>
      </w:r>
    </w:p>
    <w:p w14:paraId="767DF72D" w14:textId="77777777" w:rsidR="00CD6DA3" w:rsidRPr="00A043E9" w:rsidRDefault="00CD6DA3" w:rsidP="00CD6DA3">
      <w:pPr>
        <w:pStyle w:val="SingleTxtG"/>
        <w:ind w:left="2268"/>
        <w:rPr>
          <w:rFonts w:eastAsia="MS Gothic"/>
          <w:b/>
          <w:lang w:val="fr-FR"/>
        </w:rPr>
      </w:pPr>
      <w:r w:rsidRPr="00A043E9">
        <w:rPr>
          <w:rFonts w:eastAsia="MS Gothic"/>
          <w:b/>
          <w:lang w:val="fr-FR"/>
        </w:rPr>
        <w:t>T1</w:t>
      </w:r>
      <w:r w:rsidRPr="00FF61BB">
        <w:rPr>
          <w:rFonts w:eastAsia="MS Gothic"/>
          <w:b/>
          <w:vertAlign w:val="subscript"/>
          <w:lang w:val="fr-FR"/>
        </w:rPr>
        <w:t>right</w:t>
      </w:r>
      <w:r w:rsidRPr="00A043E9">
        <w:rPr>
          <w:rFonts w:eastAsia="MS Gothic"/>
          <w:b/>
          <w:lang w:val="fr-FR"/>
        </w:rPr>
        <w:t xml:space="preserve">(t) = Accélération </w:t>
      </w:r>
      <w:r>
        <w:rPr>
          <w:rFonts w:eastAsia="MS Gothic"/>
          <w:b/>
          <w:lang w:val="fr-FR"/>
        </w:rPr>
        <w:t>mesurée par l</w:t>
      </w:r>
      <w:r w:rsidR="00B4782D">
        <w:rPr>
          <w:rFonts w:eastAsia="MS Gothic"/>
          <w:b/>
          <w:lang w:val="fr-FR"/>
        </w:rPr>
        <w:t>’</w:t>
      </w:r>
      <w:r w:rsidRPr="00A043E9">
        <w:rPr>
          <w:rFonts w:eastAsia="MS Gothic"/>
          <w:b/>
          <w:lang w:val="fr-FR"/>
        </w:rPr>
        <w:t>accélérom</w:t>
      </w:r>
      <w:r>
        <w:rPr>
          <w:rFonts w:eastAsia="MS Gothic"/>
          <w:b/>
          <w:lang w:val="fr-FR"/>
        </w:rPr>
        <w:t>è</w:t>
      </w:r>
      <w:r w:rsidRPr="00A043E9">
        <w:rPr>
          <w:rFonts w:eastAsia="MS Gothic"/>
          <w:b/>
          <w:lang w:val="fr-FR"/>
        </w:rPr>
        <w:t>tr</w:t>
      </w:r>
      <w:r>
        <w:rPr>
          <w:rFonts w:eastAsia="MS Gothic"/>
          <w:b/>
          <w:lang w:val="fr-FR"/>
        </w:rPr>
        <w:t xml:space="preserve">e du côté droit de la vertèbre </w:t>
      </w:r>
      <w:r w:rsidRPr="00A043E9">
        <w:rPr>
          <w:rFonts w:eastAsia="MS Gothic"/>
          <w:b/>
          <w:lang w:val="fr-FR"/>
        </w:rPr>
        <w:t xml:space="preserve">T1 </w:t>
      </w:r>
    </w:p>
    <w:p w14:paraId="59805E20" w14:textId="77777777" w:rsidR="00CD6DA3" w:rsidRPr="00A043E9" w:rsidRDefault="00CD6DA3" w:rsidP="00CD6DA3">
      <w:pPr>
        <w:pStyle w:val="SingleTxtG"/>
        <w:ind w:left="2268"/>
        <w:rPr>
          <w:rFonts w:eastAsia="MS Gothic"/>
          <w:b/>
          <w:lang w:val="fr-FR"/>
        </w:rPr>
      </w:pPr>
      <w:r>
        <w:rPr>
          <w:rFonts w:eastAsia="MS Gothic"/>
          <w:b/>
          <w:lang w:val="fr-FR"/>
        </w:rPr>
        <w:t>L</w:t>
      </w:r>
      <w:r w:rsidR="00B4782D">
        <w:rPr>
          <w:rFonts w:eastAsia="MS Gothic"/>
          <w:b/>
          <w:lang w:val="fr-FR"/>
        </w:rPr>
        <w:t>’</w:t>
      </w:r>
      <w:r w:rsidRPr="005144D7">
        <w:rPr>
          <w:rFonts w:eastAsia="MS Gothic"/>
          <w:b/>
        </w:rPr>
        <w:t>“</w:t>
      </w:r>
      <w:r w:rsidRPr="00A043E9">
        <w:rPr>
          <w:rFonts w:eastAsia="MS Gothic"/>
          <w:b/>
          <w:lang w:val="fr-FR"/>
        </w:rPr>
        <w:t>accélération longitudinal</w:t>
      </w:r>
      <w:r>
        <w:rPr>
          <w:rFonts w:eastAsia="MS Gothic"/>
          <w:b/>
          <w:lang w:val="fr-FR"/>
        </w:rPr>
        <w:t>e relative</w:t>
      </w:r>
      <w:r w:rsidRPr="005144D7">
        <w:rPr>
          <w:rFonts w:eastAsia="MS Gothic"/>
          <w:b/>
        </w:rPr>
        <w:t>”</w:t>
      </w:r>
      <w:r w:rsidRPr="00A043E9">
        <w:rPr>
          <w:rFonts w:eastAsia="MS Gothic"/>
          <w:b/>
          <w:lang w:val="fr-FR"/>
        </w:rPr>
        <w:t xml:space="preserve"> </w:t>
      </w:r>
      <w:r>
        <w:rPr>
          <w:rFonts w:eastAsia="MS Gothic"/>
          <w:b/>
          <w:lang w:val="fr-FR"/>
        </w:rPr>
        <w:t>entre la tête et la vertèbre</w:t>
      </w:r>
      <w:r w:rsidRPr="00A043E9">
        <w:rPr>
          <w:rFonts w:eastAsia="MS Gothic"/>
          <w:b/>
          <w:lang w:val="fr-FR"/>
        </w:rPr>
        <w:t xml:space="preserve"> T1 </w:t>
      </w:r>
      <w:r>
        <w:rPr>
          <w:rFonts w:eastAsia="MS Gothic"/>
          <w:b/>
          <w:lang w:val="fr-FR"/>
        </w:rPr>
        <w:br/>
      </w:r>
      <w:r w:rsidRPr="00A043E9">
        <w:rPr>
          <w:rFonts w:eastAsia="MS Gothic"/>
          <w:b/>
          <w:lang w:val="fr-FR"/>
        </w:rPr>
        <w:t>(</w:t>
      </w:r>
      <w:r>
        <w:rPr>
          <w:rFonts w:eastAsia="MS Gothic"/>
          <w:b/>
          <w:noProof/>
          <w:position w:val="-12"/>
          <w:lang w:eastAsia="fr-CH"/>
        </w:rPr>
        <w:drawing>
          <wp:inline distT="0" distB="0" distL="0" distR="0" wp14:anchorId="38C33922" wp14:editId="34739043">
            <wp:extent cx="255905" cy="25590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A043E9">
        <w:rPr>
          <w:rFonts w:eastAsia="MS Gothic"/>
          <w:b/>
          <w:lang w:val="fr-FR"/>
        </w:rPr>
        <w:t xml:space="preserve">) </w:t>
      </w:r>
      <w:r>
        <w:rPr>
          <w:rFonts w:eastAsia="MS Gothic"/>
          <w:b/>
          <w:lang w:val="fr-FR"/>
        </w:rPr>
        <w:t>s</w:t>
      </w:r>
      <w:r w:rsidR="00B4782D">
        <w:rPr>
          <w:rFonts w:eastAsia="MS Gothic"/>
          <w:b/>
          <w:lang w:val="fr-FR"/>
        </w:rPr>
        <w:t>’</w:t>
      </w:r>
      <w:r>
        <w:rPr>
          <w:rFonts w:eastAsia="MS Gothic"/>
          <w:b/>
          <w:lang w:val="fr-FR"/>
        </w:rPr>
        <w:t>obtient en soustrayant la valeur de l</w:t>
      </w:r>
      <w:r w:rsidR="00B4782D">
        <w:rPr>
          <w:rFonts w:eastAsia="MS Gothic"/>
          <w:b/>
          <w:lang w:val="fr-FR"/>
        </w:rPr>
        <w:t>’</w:t>
      </w:r>
      <w:r w:rsidRPr="00A043E9">
        <w:rPr>
          <w:rFonts w:eastAsia="MS Gothic"/>
          <w:b/>
          <w:lang w:val="fr-FR"/>
        </w:rPr>
        <w:t xml:space="preserve">accélération </w:t>
      </w:r>
      <w:r>
        <w:rPr>
          <w:rFonts w:eastAsia="MS Gothic"/>
          <w:b/>
          <w:lang w:val="fr-FR"/>
        </w:rPr>
        <w:t xml:space="preserve">longitudinale de la tête </w:t>
      </w:r>
      <w:r w:rsidRPr="00A043E9">
        <w:rPr>
          <w:rFonts w:eastAsia="MS Gothic"/>
          <w:b/>
          <w:lang w:val="fr-FR"/>
        </w:rPr>
        <w:t>(</w:t>
      </w:r>
      <w:r>
        <w:rPr>
          <w:rFonts w:eastAsia="MS Gothic"/>
          <w:b/>
          <w:noProof/>
          <w:position w:val="-12"/>
          <w:lang w:eastAsia="fr-CH"/>
        </w:rPr>
        <w:drawing>
          <wp:inline distT="0" distB="0" distL="0" distR="0" wp14:anchorId="50723C0C" wp14:editId="49766CCE">
            <wp:extent cx="328930" cy="25590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930" cy="255905"/>
                    </a:xfrm>
                    <a:prstGeom prst="rect">
                      <a:avLst/>
                    </a:prstGeom>
                    <a:noFill/>
                    <a:ln>
                      <a:noFill/>
                    </a:ln>
                  </pic:spPr>
                </pic:pic>
              </a:graphicData>
            </a:graphic>
          </wp:inline>
        </w:drawing>
      </w:r>
      <w:r w:rsidRPr="00A043E9">
        <w:rPr>
          <w:rFonts w:eastAsia="MS Gothic"/>
          <w:b/>
          <w:lang w:val="fr-FR"/>
        </w:rPr>
        <w:t xml:space="preserve">) </w:t>
      </w:r>
      <w:r>
        <w:rPr>
          <w:rFonts w:eastAsia="MS Gothic"/>
          <w:b/>
          <w:lang w:val="fr-FR"/>
        </w:rPr>
        <w:t>de l</w:t>
      </w:r>
      <w:r w:rsidR="00B4782D">
        <w:rPr>
          <w:rFonts w:eastAsia="MS Gothic"/>
          <w:b/>
          <w:lang w:val="fr-FR"/>
        </w:rPr>
        <w:t>’</w:t>
      </w:r>
      <w:r>
        <w:rPr>
          <w:rFonts w:eastAsia="MS Gothic"/>
          <w:b/>
          <w:lang w:val="fr-FR"/>
        </w:rPr>
        <w:t>accélération longitudinale moyenne du côté droit de la vertèbre</w:t>
      </w:r>
      <w:r w:rsidRPr="00A043E9">
        <w:rPr>
          <w:rFonts w:eastAsia="MS Gothic"/>
          <w:b/>
          <w:lang w:val="fr-FR"/>
        </w:rPr>
        <w:t xml:space="preserve"> T1 (</w:t>
      </w:r>
      <w:r>
        <w:rPr>
          <w:rFonts w:eastAsia="MS Gothic"/>
          <w:b/>
          <w:noProof/>
          <w:position w:val="-12"/>
          <w:lang w:eastAsia="fr-CH"/>
        </w:rPr>
        <w:drawing>
          <wp:inline distT="0" distB="0" distL="0" distR="0" wp14:anchorId="5F38E982" wp14:editId="256315CA">
            <wp:extent cx="240665" cy="255905"/>
            <wp:effectExtent l="0" t="0" r="698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665" cy="255905"/>
                    </a:xfrm>
                    <a:prstGeom prst="rect">
                      <a:avLst/>
                    </a:prstGeom>
                    <a:noFill/>
                    <a:ln>
                      <a:noFill/>
                    </a:ln>
                  </pic:spPr>
                </pic:pic>
              </a:graphicData>
            </a:graphic>
          </wp:inline>
        </w:drawing>
      </w:r>
      <w:r w:rsidRPr="00A043E9">
        <w:rPr>
          <w:rFonts w:eastAsia="MS Gothic"/>
          <w:b/>
          <w:lang w:val="fr-FR"/>
        </w:rPr>
        <w:t>)</w:t>
      </w:r>
      <w:r>
        <w:rPr>
          <w:rFonts w:eastAsia="MS Gothic"/>
          <w:b/>
          <w:lang w:val="fr-FR"/>
        </w:rPr>
        <w:t>,</w:t>
      </w:r>
    </w:p>
    <w:p w14:paraId="2CA7D74E" w14:textId="77777777" w:rsidR="00CD6DA3" w:rsidRPr="00A043E9" w:rsidRDefault="00CD6DA3" w:rsidP="00CD6DA3">
      <w:pPr>
        <w:pStyle w:val="SingleTxtG"/>
        <w:ind w:left="2268"/>
        <w:rPr>
          <w:rFonts w:eastAsia="MS Gothic"/>
          <w:b/>
          <w:lang w:val="fr-FR"/>
        </w:rPr>
      </w:pPr>
      <w:r w:rsidRPr="00A043E9">
        <w:rPr>
          <w:rFonts w:eastAsia="MS Gothic"/>
          <w:b/>
          <w:lang w:val="fr-FR"/>
        </w:rPr>
        <w:tab/>
      </w:r>
      <w:r>
        <w:rPr>
          <w:rFonts w:eastAsia="MS Gothic"/>
          <w:b/>
          <w:lang w:val="fr-FR"/>
        </w:rPr>
        <w:t>comme suit</w:t>
      </w:r>
      <w:r w:rsidR="00A44AE3">
        <w:rPr>
          <w:rFonts w:eastAsia="MS Gothic"/>
          <w:b/>
          <w:lang w:val="fr-FR"/>
        </w:rPr>
        <w:t> :</w:t>
      </w:r>
    </w:p>
    <w:p w14:paraId="3DFB9178" w14:textId="77777777" w:rsidR="00CD6DA3" w:rsidRPr="00A043E9" w:rsidRDefault="00CD6DA3" w:rsidP="00CD6DA3">
      <w:pPr>
        <w:spacing w:after="120"/>
        <w:ind w:left="2268"/>
        <w:rPr>
          <w:rFonts w:eastAsia="MS Gothic"/>
          <w:b/>
          <w:lang w:val="fr-FR"/>
        </w:rPr>
      </w:pPr>
      <w:r w:rsidRPr="00A043E9">
        <w:rPr>
          <w:rFonts w:eastAsia="MS Gothic"/>
          <w:b/>
          <w:lang w:val="fr-FR"/>
        </w:rPr>
        <w:tab/>
      </w:r>
      <w:r>
        <w:rPr>
          <w:rFonts w:eastAsia="MS Gothic"/>
          <w:b/>
          <w:noProof/>
          <w:position w:val="-12"/>
          <w:lang w:eastAsia="fr-CH"/>
        </w:rPr>
        <w:drawing>
          <wp:inline distT="0" distB="0" distL="0" distR="0" wp14:anchorId="6547BFFF" wp14:editId="0C9D7CC5">
            <wp:extent cx="904240" cy="21399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4240" cy="213995"/>
                    </a:xfrm>
                    <a:prstGeom prst="rect">
                      <a:avLst/>
                    </a:prstGeom>
                    <a:noFill/>
                    <a:ln>
                      <a:noFill/>
                    </a:ln>
                  </pic:spPr>
                </pic:pic>
              </a:graphicData>
            </a:graphic>
          </wp:inline>
        </w:drawing>
      </w:r>
    </w:p>
    <w:p w14:paraId="77088307" w14:textId="77777777" w:rsidR="00CD6DA3" w:rsidRPr="00A043E9" w:rsidRDefault="00CD6DA3" w:rsidP="00CD6DA3">
      <w:pPr>
        <w:pStyle w:val="SingleTxtG"/>
        <w:ind w:left="2268"/>
        <w:rPr>
          <w:rFonts w:eastAsia="MS Gothic"/>
          <w:b/>
          <w:lang w:val="fr-FR"/>
        </w:rPr>
      </w:pPr>
      <w:r w:rsidRPr="00A043E9">
        <w:rPr>
          <w:rFonts w:eastAsia="MS Gothic"/>
          <w:b/>
          <w:lang w:val="fr-FR"/>
        </w:rPr>
        <w:tab/>
      </w:r>
      <w:r>
        <w:rPr>
          <w:rFonts w:eastAsia="MS Gothic"/>
          <w:b/>
          <w:lang w:val="fr-FR"/>
        </w:rPr>
        <w:t>La</w:t>
      </w:r>
      <w:r w:rsidRPr="00A043E9">
        <w:rPr>
          <w:rFonts w:eastAsia="MS Gothic"/>
          <w:b/>
          <w:lang w:val="fr-FR"/>
        </w:rPr>
        <w:t xml:space="preserve"> </w:t>
      </w:r>
      <w:r w:rsidRPr="004A12CB">
        <w:rPr>
          <w:rFonts w:eastAsia="MS Gothic"/>
          <w:b/>
        </w:rPr>
        <w:t>“</w:t>
      </w:r>
      <w:r>
        <w:rPr>
          <w:rFonts w:eastAsia="MS Gothic"/>
          <w:b/>
          <w:lang w:val="fr-FR"/>
        </w:rPr>
        <w:t>vitesse longitudinale relative</w:t>
      </w:r>
      <w:r w:rsidRPr="004A12CB">
        <w:rPr>
          <w:rFonts w:eastAsia="MS Gothic"/>
          <w:b/>
        </w:rPr>
        <w:t>”</w:t>
      </w:r>
      <w:r w:rsidRPr="00A043E9">
        <w:rPr>
          <w:rFonts w:eastAsia="MS Gothic"/>
          <w:b/>
          <w:lang w:val="fr-FR"/>
        </w:rPr>
        <w:t xml:space="preserve"> </w:t>
      </w:r>
      <w:r>
        <w:rPr>
          <w:rFonts w:eastAsia="MS Gothic"/>
          <w:b/>
          <w:lang w:val="fr-FR"/>
        </w:rPr>
        <w:t>entre la tête et la vertèbre</w:t>
      </w:r>
      <w:r w:rsidRPr="00A043E9">
        <w:rPr>
          <w:rFonts w:eastAsia="MS Gothic"/>
          <w:b/>
          <w:lang w:val="fr-FR"/>
        </w:rPr>
        <w:t xml:space="preserve"> T1 (</w:t>
      </w:r>
      <w:r>
        <w:rPr>
          <w:rFonts w:eastAsia="MS Gothic"/>
          <w:b/>
          <w:noProof/>
          <w:position w:val="-12"/>
          <w:lang w:eastAsia="fr-CH"/>
        </w:rPr>
        <w:drawing>
          <wp:inline distT="0" distB="0" distL="0" distR="0" wp14:anchorId="10C850F5" wp14:editId="6FD6941A">
            <wp:extent cx="255905" cy="25590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A043E9">
        <w:rPr>
          <w:rFonts w:eastAsia="MS Gothic"/>
          <w:b/>
          <w:lang w:val="fr-FR"/>
        </w:rPr>
        <w:t xml:space="preserve">) </w:t>
      </w:r>
      <w:r>
        <w:rPr>
          <w:rFonts w:eastAsia="MS Gothic"/>
          <w:b/>
          <w:lang w:val="fr-FR"/>
        </w:rPr>
        <w:t>s</w:t>
      </w:r>
      <w:r w:rsidR="00B4782D">
        <w:rPr>
          <w:rFonts w:eastAsia="MS Gothic"/>
          <w:b/>
          <w:lang w:val="fr-FR"/>
        </w:rPr>
        <w:t>’</w:t>
      </w:r>
      <w:r>
        <w:rPr>
          <w:rFonts w:eastAsia="MS Gothic"/>
          <w:b/>
          <w:lang w:val="fr-FR"/>
        </w:rPr>
        <w:t>obtient en rapportant l</w:t>
      </w:r>
      <w:r w:rsidR="00B4782D">
        <w:rPr>
          <w:rFonts w:eastAsia="MS Gothic"/>
          <w:b/>
          <w:lang w:val="fr-FR"/>
        </w:rPr>
        <w:t>’</w:t>
      </w:r>
      <w:r>
        <w:rPr>
          <w:rFonts w:eastAsia="MS Gothic"/>
          <w:b/>
          <w:lang w:val="fr-FR"/>
        </w:rPr>
        <w:t>a</w:t>
      </w:r>
      <w:r w:rsidRPr="00A043E9">
        <w:rPr>
          <w:rFonts w:eastAsia="MS Gothic"/>
          <w:b/>
          <w:lang w:val="fr-FR"/>
        </w:rPr>
        <w:t>ccélération</w:t>
      </w:r>
      <w:r>
        <w:rPr>
          <w:rFonts w:eastAsia="MS Gothic"/>
          <w:b/>
          <w:lang w:val="fr-FR"/>
        </w:rPr>
        <w:t xml:space="preserve"> relative au temps, comme suit</w:t>
      </w:r>
      <w:r w:rsidR="00A44AE3">
        <w:rPr>
          <w:rFonts w:eastAsia="MS Gothic"/>
          <w:b/>
          <w:lang w:val="fr-FR"/>
        </w:rPr>
        <w:t> :</w:t>
      </w:r>
      <w:r w:rsidRPr="00A043E9">
        <w:rPr>
          <w:rFonts w:eastAsia="MS Gothic"/>
          <w:b/>
          <w:lang w:val="fr-FR"/>
        </w:rPr>
        <w:tab/>
      </w:r>
      <w:r>
        <w:rPr>
          <w:rFonts w:eastAsia="MS Gothic"/>
          <w:b/>
          <w:noProof/>
          <w:position w:val="-32"/>
          <w:lang w:eastAsia="fr-CH"/>
        </w:rPr>
        <w:drawing>
          <wp:inline distT="0" distB="0" distL="0" distR="0" wp14:anchorId="15FCA621" wp14:editId="187DFD0F">
            <wp:extent cx="1008380" cy="381635"/>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8380" cy="381635"/>
                    </a:xfrm>
                    <a:prstGeom prst="rect">
                      <a:avLst/>
                    </a:prstGeom>
                    <a:noFill/>
                    <a:ln>
                      <a:noFill/>
                    </a:ln>
                  </pic:spPr>
                </pic:pic>
              </a:graphicData>
            </a:graphic>
          </wp:inline>
        </w:drawing>
      </w:r>
    </w:p>
    <w:p w14:paraId="1C97ACF7" w14:textId="77777777" w:rsidR="00CD6DA3" w:rsidRPr="00A043E9" w:rsidRDefault="00CD6DA3" w:rsidP="00CD6DA3">
      <w:pPr>
        <w:pStyle w:val="SingleTxtG"/>
        <w:ind w:left="2268"/>
        <w:rPr>
          <w:rFonts w:eastAsia="MS Gothic"/>
          <w:b/>
          <w:lang w:val="fr-FR"/>
        </w:rPr>
      </w:pPr>
      <w:r w:rsidRPr="00A043E9">
        <w:rPr>
          <w:rFonts w:eastAsia="MS Gothic"/>
          <w:b/>
          <w:lang w:val="fr-FR"/>
        </w:rPr>
        <w:tab/>
      </w:r>
      <w:r>
        <w:rPr>
          <w:rFonts w:eastAsia="MS Gothic"/>
          <w:b/>
          <w:lang w:val="fr-FR"/>
        </w:rPr>
        <w:t xml:space="preserve">La voie </w:t>
      </w:r>
      <w:r w:rsidRPr="00A043E9">
        <w:rPr>
          <w:rFonts w:eastAsia="MS Gothic"/>
          <w:b/>
          <w:lang w:val="fr-FR"/>
        </w:rPr>
        <w:t xml:space="preserve">NIC </w:t>
      </w:r>
      <w:r>
        <w:rPr>
          <w:rFonts w:eastAsia="MS Gothic"/>
          <w:b/>
          <w:lang w:val="fr-FR"/>
        </w:rPr>
        <w:t>s</w:t>
      </w:r>
      <w:r w:rsidR="00B4782D">
        <w:rPr>
          <w:rFonts w:eastAsia="MS Gothic"/>
          <w:b/>
          <w:lang w:val="fr-FR"/>
        </w:rPr>
        <w:t>’</w:t>
      </w:r>
      <w:r>
        <w:rPr>
          <w:rFonts w:eastAsia="MS Gothic"/>
          <w:b/>
          <w:lang w:val="fr-FR"/>
        </w:rPr>
        <w:t>obtient ensuite en additionnant l</w:t>
      </w:r>
      <w:r w:rsidR="00B4782D">
        <w:rPr>
          <w:rFonts w:eastAsia="MS Gothic"/>
          <w:b/>
          <w:lang w:val="fr-FR"/>
        </w:rPr>
        <w:t>’</w:t>
      </w:r>
      <w:r>
        <w:rPr>
          <w:rFonts w:eastAsia="MS Gothic"/>
          <w:b/>
          <w:lang w:val="fr-FR"/>
        </w:rPr>
        <w:t>accélération relative multipliée par 0,2 et le carré de la vitesse relative, selon l</w:t>
      </w:r>
      <w:r w:rsidR="00B4782D">
        <w:rPr>
          <w:rFonts w:eastAsia="MS Gothic"/>
          <w:b/>
          <w:lang w:val="fr-FR"/>
        </w:rPr>
        <w:t>’</w:t>
      </w:r>
      <w:r>
        <w:rPr>
          <w:rFonts w:eastAsia="MS Gothic"/>
          <w:b/>
          <w:lang w:val="fr-FR"/>
        </w:rPr>
        <w:t>équation ci</w:t>
      </w:r>
      <w:r>
        <w:rPr>
          <w:rFonts w:eastAsia="MS Gothic"/>
          <w:b/>
          <w:lang w:val="fr-FR"/>
        </w:rPr>
        <w:noBreakHyphen/>
        <w:t>dessous</w:t>
      </w:r>
      <w:r w:rsidR="00A44AE3">
        <w:rPr>
          <w:rFonts w:eastAsia="MS Gothic"/>
          <w:b/>
          <w:lang w:val="fr-FR"/>
        </w:rPr>
        <w:t> :</w:t>
      </w:r>
    </w:p>
    <w:p w14:paraId="01D3384E" w14:textId="77777777" w:rsidR="00CD6DA3" w:rsidRPr="00A043E9" w:rsidRDefault="00CD6DA3" w:rsidP="00CD6DA3">
      <w:pPr>
        <w:pStyle w:val="SingleTxtG"/>
        <w:ind w:left="2268"/>
        <w:rPr>
          <w:rFonts w:eastAsia="MS Gothic"/>
          <w:b/>
          <w:lang w:val="fr-FR"/>
        </w:rPr>
      </w:pPr>
      <w:r w:rsidRPr="00A043E9">
        <w:rPr>
          <w:rFonts w:eastAsia="MS Gothic"/>
          <w:b/>
          <w:lang w:val="fr-FR"/>
        </w:rPr>
        <w:tab/>
      </w:r>
      <w:r>
        <w:rPr>
          <w:rFonts w:eastAsia="MS Gothic"/>
          <w:b/>
          <w:noProof/>
          <w:position w:val="-12"/>
          <w:lang w:eastAsia="fr-CH"/>
        </w:rPr>
        <w:drawing>
          <wp:inline distT="0" distB="0" distL="0" distR="0" wp14:anchorId="3461DD5A" wp14:editId="29758250">
            <wp:extent cx="2011680" cy="255905"/>
            <wp:effectExtent l="0" t="0" r="762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1680" cy="255905"/>
                    </a:xfrm>
                    <a:prstGeom prst="rect">
                      <a:avLst/>
                    </a:prstGeom>
                    <a:noFill/>
                    <a:ln>
                      <a:noFill/>
                    </a:ln>
                  </pic:spPr>
                </pic:pic>
              </a:graphicData>
            </a:graphic>
          </wp:inline>
        </w:drawing>
      </w:r>
    </w:p>
    <w:p w14:paraId="1F23C122" w14:textId="77777777" w:rsidR="00CD6DA3" w:rsidRPr="00A043E9" w:rsidRDefault="00CD6DA3" w:rsidP="00CD6DA3">
      <w:pPr>
        <w:pStyle w:val="SingleTxtG"/>
        <w:ind w:left="2268"/>
        <w:rPr>
          <w:rFonts w:eastAsia="MS Gothic"/>
          <w:b/>
          <w:lang w:val="fr-FR"/>
        </w:rPr>
      </w:pPr>
      <w:r w:rsidRPr="00A043E9">
        <w:rPr>
          <w:rFonts w:eastAsia="MS Gothic"/>
          <w:b/>
          <w:lang w:val="fr-FR"/>
        </w:rPr>
        <w:tab/>
      </w:r>
      <w:r>
        <w:rPr>
          <w:rFonts w:eastAsia="MS Gothic"/>
          <w:b/>
          <w:lang w:val="fr-FR"/>
        </w:rPr>
        <w:t>La valeur NIC totale maximale</w:t>
      </w:r>
      <w:r w:rsidRPr="00A043E9">
        <w:rPr>
          <w:rFonts w:eastAsia="MS Gothic"/>
          <w:b/>
          <w:lang w:val="fr-FR"/>
        </w:rPr>
        <w:t xml:space="preserve"> (NIC</w:t>
      </w:r>
      <w:r w:rsidRPr="00A043E9">
        <w:rPr>
          <w:rFonts w:eastAsia="MS Gothic"/>
          <w:b/>
          <w:vertAlign w:val="subscript"/>
          <w:lang w:val="fr-FR"/>
        </w:rPr>
        <w:t>max</w:t>
      </w:r>
      <w:r w:rsidRPr="00A043E9">
        <w:rPr>
          <w:rFonts w:eastAsia="MS Gothic"/>
          <w:b/>
          <w:lang w:val="fr-FR"/>
        </w:rPr>
        <w:t xml:space="preserve">) </w:t>
      </w:r>
      <w:r>
        <w:rPr>
          <w:rFonts w:eastAsia="MS Gothic"/>
          <w:b/>
          <w:lang w:val="fr-FR"/>
        </w:rPr>
        <w:t>est déterminée en ne prenant en considération que les données obtenues entre l</w:t>
      </w:r>
      <w:r w:rsidR="00B4782D">
        <w:rPr>
          <w:rFonts w:eastAsia="MS Gothic"/>
          <w:b/>
          <w:lang w:val="fr-FR"/>
        </w:rPr>
        <w:t>’</w:t>
      </w:r>
      <w:r>
        <w:rPr>
          <w:rFonts w:eastAsia="MS Gothic"/>
          <w:b/>
          <w:lang w:val="fr-FR"/>
        </w:rPr>
        <w:t xml:space="preserve">instant </w:t>
      </w:r>
      <w:r w:rsidRPr="004A12CB">
        <w:rPr>
          <w:rFonts w:eastAsia="MS Gothic"/>
          <w:b/>
          <w:lang w:val="fr-FR"/>
        </w:rPr>
        <w:t>T</w:t>
      </w:r>
      <w:r>
        <w:rPr>
          <w:rFonts w:eastAsia="MS Gothic"/>
          <w:b/>
          <w:lang w:val="fr-FR"/>
        </w:rPr>
        <w:t xml:space="preserve"> </w:t>
      </w:r>
      <w:r w:rsidRPr="004A12CB">
        <w:rPr>
          <w:rFonts w:eastAsia="MS Gothic"/>
          <w:b/>
          <w:lang w:val="fr-FR"/>
        </w:rPr>
        <w:t>=</w:t>
      </w:r>
      <w:r>
        <w:rPr>
          <w:rFonts w:eastAsia="MS Gothic"/>
          <w:b/>
          <w:lang w:val="fr-FR"/>
        </w:rPr>
        <w:t xml:space="preserve"> </w:t>
      </w:r>
      <w:r w:rsidRPr="004A12CB">
        <w:rPr>
          <w:rFonts w:eastAsia="MS Gothic"/>
          <w:b/>
          <w:lang w:val="fr-FR"/>
        </w:rPr>
        <w:t>0</w:t>
      </w:r>
      <w:r w:rsidRPr="00A043E9">
        <w:rPr>
          <w:rFonts w:eastAsia="MS Gothic"/>
          <w:b/>
          <w:lang w:val="fr-FR"/>
        </w:rPr>
        <w:t xml:space="preserve"> (</w:t>
      </w:r>
      <w:r>
        <w:rPr>
          <w:rFonts w:eastAsia="MS Gothic"/>
          <w:b/>
          <w:lang w:val="fr-FR"/>
        </w:rPr>
        <w:t>début de l</w:t>
      </w:r>
      <w:r w:rsidR="00B4782D">
        <w:rPr>
          <w:rFonts w:eastAsia="MS Gothic"/>
          <w:b/>
          <w:lang w:val="fr-FR"/>
        </w:rPr>
        <w:t>’</w:t>
      </w:r>
      <w:r>
        <w:rPr>
          <w:rFonts w:eastAsia="MS Gothic"/>
          <w:b/>
          <w:lang w:val="fr-FR"/>
        </w:rPr>
        <w:t>essai</w:t>
      </w:r>
      <w:r w:rsidRPr="00A043E9">
        <w:rPr>
          <w:rFonts w:eastAsia="MS Gothic"/>
          <w:b/>
          <w:lang w:val="fr-FR"/>
        </w:rPr>
        <w:t xml:space="preserve">) </w:t>
      </w:r>
      <w:r>
        <w:rPr>
          <w:rFonts w:eastAsia="MS Gothic"/>
          <w:b/>
          <w:lang w:val="fr-FR"/>
        </w:rPr>
        <w:t>et l</w:t>
      </w:r>
      <w:r w:rsidR="00B4782D">
        <w:rPr>
          <w:rFonts w:eastAsia="MS Gothic"/>
          <w:b/>
          <w:lang w:val="fr-FR"/>
        </w:rPr>
        <w:t>’</w:t>
      </w:r>
      <w:r>
        <w:rPr>
          <w:rFonts w:eastAsia="MS Gothic"/>
          <w:b/>
          <w:lang w:val="fr-FR"/>
        </w:rPr>
        <w:t>instant</w:t>
      </w:r>
      <w:r w:rsidRPr="00A043E9">
        <w:rPr>
          <w:rFonts w:eastAsia="MS Gothic"/>
          <w:b/>
          <w:lang w:val="fr-FR"/>
        </w:rPr>
        <w:t xml:space="preserve"> T-HRC</w:t>
      </w:r>
      <w:r w:rsidRPr="00FF61BB">
        <w:rPr>
          <w:rFonts w:eastAsia="MS Gothic"/>
          <w:b/>
          <w:vertAlign w:val="subscript"/>
          <w:lang w:val="fr-FR"/>
        </w:rPr>
        <w:t>(end)</w:t>
      </w:r>
      <w:r w:rsidRPr="00A043E9">
        <w:rPr>
          <w:rFonts w:eastAsia="MS Gothic"/>
          <w:b/>
          <w:lang w:val="fr-FR"/>
        </w:rPr>
        <w:t xml:space="preserve"> (</w:t>
      </w:r>
      <w:r>
        <w:rPr>
          <w:rFonts w:eastAsia="MS Gothic"/>
          <w:b/>
          <w:lang w:val="fr-FR"/>
        </w:rPr>
        <w:t xml:space="preserve">fin du </w:t>
      </w:r>
      <w:r w:rsidRPr="00A043E9">
        <w:rPr>
          <w:rFonts w:eastAsia="MS Gothic"/>
          <w:b/>
          <w:lang w:val="fr-FR"/>
        </w:rPr>
        <w:t xml:space="preserve">contact </w:t>
      </w:r>
      <w:r>
        <w:rPr>
          <w:rFonts w:eastAsia="MS Gothic"/>
          <w:b/>
          <w:lang w:val="fr-FR"/>
        </w:rPr>
        <w:t>entre la tête et l</w:t>
      </w:r>
      <w:r w:rsidR="00B4782D">
        <w:rPr>
          <w:rFonts w:eastAsia="MS Gothic"/>
          <w:b/>
          <w:lang w:val="fr-FR"/>
        </w:rPr>
        <w:t>’</w:t>
      </w:r>
      <w:r>
        <w:rPr>
          <w:rFonts w:eastAsia="MS Gothic"/>
          <w:b/>
          <w:lang w:val="fr-FR"/>
        </w:rPr>
        <w:t>appuie</w:t>
      </w:r>
      <w:r>
        <w:rPr>
          <w:rFonts w:eastAsia="MS Gothic"/>
          <w:b/>
          <w:lang w:val="fr-FR"/>
        </w:rPr>
        <w:noBreakHyphen/>
        <w:t>tête</w:t>
      </w:r>
      <w:r w:rsidRPr="00A043E9">
        <w:rPr>
          <w:rFonts w:eastAsia="MS Gothic"/>
          <w:b/>
          <w:lang w:val="fr-FR"/>
        </w:rPr>
        <w:t xml:space="preserve">), </w:t>
      </w:r>
      <w:r>
        <w:rPr>
          <w:rFonts w:eastAsia="MS Gothic"/>
          <w:b/>
          <w:lang w:val="fr-FR"/>
        </w:rPr>
        <w:t>comme suit</w:t>
      </w:r>
      <w:r w:rsidR="00A44AE3">
        <w:rPr>
          <w:rFonts w:eastAsia="MS Gothic"/>
          <w:b/>
          <w:lang w:val="fr-FR"/>
        </w:rPr>
        <w:t> :</w:t>
      </w:r>
    </w:p>
    <w:p w14:paraId="39B5030E" w14:textId="77777777" w:rsidR="00CD6DA3" w:rsidRPr="00A043E9" w:rsidRDefault="00CD6DA3" w:rsidP="00CD6DA3">
      <w:pPr>
        <w:pStyle w:val="SingleTxtG"/>
        <w:ind w:left="2268"/>
        <w:rPr>
          <w:rFonts w:eastAsia="MS Gothic"/>
          <w:b/>
          <w:lang w:val="fr-FR"/>
        </w:rPr>
      </w:pPr>
      <w:r w:rsidRPr="00A043E9">
        <w:rPr>
          <w:rFonts w:eastAsia="MS Gothic"/>
          <w:b/>
          <w:lang w:val="fr-FR"/>
        </w:rPr>
        <w:tab/>
      </w:r>
      <w:r>
        <w:rPr>
          <w:rFonts w:eastAsia="MS Gothic"/>
          <w:b/>
          <w:noProof/>
          <w:position w:val="-26"/>
          <w:lang w:eastAsia="fr-CH"/>
        </w:rPr>
        <w:drawing>
          <wp:inline distT="0" distB="0" distL="0" distR="0" wp14:anchorId="1C150EE2" wp14:editId="6EE8A314">
            <wp:extent cx="1337945" cy="25590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7945" cy="255905"/>
                    </a:xfrm>
                    <a:prstGeom prst="rect">
                      <a:avLst/>
                    </a:prstGeom>
                    <a:noFill/>
                    <a:ln>
                      <a:noFill/>
                    </a:ln>
                  </pic:spPr>
                </pic:pic>
              </a:graphicData>
            </a:graphic>
          </wp:inline>
        </w:drawing>
      </w:r>
    </w:p>
    <w:p w14:paraId="7043086C" w14:textId="77777777" w:rsidR="00CD6DA3" w:rsidRPr="00A043E9" w:rsidRDefault="00CD6DA3" w:rsidP="00CD6DA3">
      <w:pPr>
        <w:pStyle w:val="SingleTxtG"/>
        <w:ind w:left="2268" w:hanging="1134"/>
        <w:rPr>
          <w:rFonts w:eastAsia="MS Mincho"/>
          <w:b/>
          <w:lang w:val="fr-FR"/>
        </w:rPr>
      </w:pPr>
      <w:r w:rsidRPr="00D6647E">
        <w:rPr>
          <w:rFonts w:eastAsia="MS Gothic"/>
          <w:b/>
          <w:lang w:val="fr-FR"/>
        </w:rPr>
        <w:t>4.3.2</w:t>
      </w:r>
      <w:r w:rsidRPr="00D6647E">
        <w:rPr>
          <w:rFonts w:eastAsia="MS Gothic"/>
          <w:b/>
          <w:lang w:val="fr-FR"/>
        </w:rPr>
        <w:tab/>
      </w:r>
      <w:r w:rsidRPr="00A043E9">
        <w:rPr>
          <w:rFonts w:eastAsia="MS Gothic"/>
          <w:b/>
          <w:lang w:val="fr-FR"/>
        </w:rPr>
        <w:tab/>
      </w:r>
      <w:r>
        <w:rPr>
          <w:rFonts w:eastAsia="MS Gothic"/>
          <w:b/>
          <w:lang w:val="fr-FR"/>
        </w:rPr>
        <w:t xml:space="preserve">Force de cisaillement en haut de la nuque </w:t>
      </w:r>
      <w:r w:rsidRPr="00A043E9">
        <w:rPr>
          <w:rFonts w:eastAsia="MS Gothic"/>
          <w:b/>
          <w:lang w:val="fr-FR"/>
        </w:rPr>
        <w:t xml:space="preserve">(Upper Neck Fx) </w:t>
      </w:r>
      <w:r>
        <w:rPr>
          <w:rFonts w:eastAsia="MS Gothic"/>
          <w:b/>
          <w:lang w:val="fr-FR"/>
        </w:rPr>
        <w:t>et force de cisaillement en bas de la nuque</w:t>
      </w:r>
      <w:r w:rsidRPr="00A043E9">
        <w:rPr>
          <w:rFonts w:eastAsia="MS Gothic"/>
          <w:b/>
          <w:lang w:val="fr-FR"/>
        </w:rPr>
        <w:t xml:space="preserve"> (Lower Neck Fx)</w:t>
      </w:r>
    </w:p>
    <w:p w14:paraId="56A71D5B" w14:textId="77777777" w:rsidR="002F1460" w:rsidRDefault="00CD6DA3" w:rsidP="00CD6DA3">
      <w:pPr>
        <w:pStyle w:val="SingleTxtG"/>
        <w:ind w:left="2268"/>
        <w:rPr>
          <w:rFonts w:eastAsia="MS Gothic"/>
          <w:b/>
          <w:lang w:val="fr-FR"/>
        </w:rPr>
      </w:pPr>
      <w:r w:rsidRPr="001C7207">
        <w:rPr>
          <w:rFonts w:eastAsia="MS Gothic"/>
          <w:b/>
          <w:lang w:val="fr-FR"/>
        </w:rPr>
        <w:t>Il s</w:t>
      </w:r>
      <w:r w:rsidR="00B4782D">
        <w:rPr>
          <w:rFonts w:eastAsia="MS Gothic"/>
          <w:b/>
          <w:lang w:val="fr-FR"/>
        </w:rPr>
        <w:t>’</w:t>
      </w:r>
      <w:r w:rsidRPr="001C7207">
        <w:rPr>
          <w:rFonts w:eastAsia="MS Gothic"/>
          <w:b/>
          <w:lang w:val="fr-FR"/>
        </w:rPr>
        <w:t>agit des forces de cisaillement</w:t>
      </w:r>
      <w:r>
        <w:rPr>
          <w:rFonts w:eastAsia="MS Gothic"/>
          <w:b/>
          <w:lang w:val="fr-FR"/>
        </w:rPr>
        <w:t xml:space="preserve"> mesurées par des capteurs placés dans le haut et le bas de la nuque du mannequin avant le rebond</w:t>
      </w:r>
      <w:r w:rsidRPr="00A043E9">
        <w:rPr>
          <w:rFonts w:eastAsia="MS Gothic"/>
          <w:b/>
          <w:lang w:val="fr-FR"/>
        </w:rPr>
        <w:t>.</w:t>
      </w:r>
    </w:p>
    <w:p w14:paraId="641E0B4A" w14:textId="77777777" w:rsidR="002F1460" w:rsidRDefault="00CD6DA3" w:rsidP="00CD6DA3">
      <w:pPr>
        <w:pStyle w:val="SingleTxtG"/>
        <w:ind w:left="2268"/>
        <w:rPr>
          <w:rFonts w:eastAsia="MS Gothic"/>
          <w:b/>
          <w:lang w:val="fr-FR"/>
        </w:rPr>
      </w:pPr>
      <w:r>
        <w:rPr>
          <w:rFonts w:eastAsia="MS Gothic"/>
          <w:b/>
          <w:lang w:val="fr-FR"/>
        </w:rPr>
        <w:lastRenderedPageBreak/>
        <w:t xml:space="preserve">Si ces instruments sont configurés conformément à la norme </w:t>
      </w:r>
      <w:r w:rsidRPr="00A043E9">
        <w:rPr>
          <w:rFonts w:eastAsia="MS Gothic"/>
          <w:b/>
          <w:lang w:val="fr-FR"/>
        </w:rPr>
        <w:t>SAE</w:t>
      </w:r>
      <w:r>
        <w:rPr>
          <w:rFonts w:eastAsia="MS Gothic"/>
          <w:b/>
          <w:lang w:val="fr-FR"/>
        </w:rPr>
        <w:t xml:space="preserve"> </w:t>
      </w:r>
      <w:r w:rsidRPr="00A043E9">
        <w:rPr>
          <w:rFonts w:eastAsia="MS Gothic"/>
          <w:b/>
          <w:lang w:val="fr-FR"/>
        </w:rPr>
        <w:t xml:space="preserve">J211, </w:t>
      </w:r>
      <w:r w:rsidRPr="00946EC0">
        <w:rPr>
          <w:rFonts w:eastAsia="MS Gothic"/>
          <w:b/>
          <w:lang w:val="fr-FR"/>
        </w:rPr>
        <w:t>le mouvement relatif de la tête vers l</w:t>
      </w:r>
      <w:r w:rsidR="00B4782D">
        <w:rPr>
          <w:rFonts w:eastAsia="MS Gothic"/>
          <w:b/>
          <w:lang w:val="fr-FR"/>
        </w:rPr>
        <w:t>’</w:t>
      </w:r>
      <w:r w:rsidRPr="00946EC0">
        <w:rPr>
          <w:rFonts w:eastAsia="MS Gothic"/>
          <w:b/>
          <w:lang w:val="fr-FR"/>
        </w:rPr>
        <w:t>arrière est considéré comme positif et le mouvement relatif de la tête vers l</w:t>
      </w:r>
      <w:r w:rsidR="00B4782D">
        <w:rPr>
          <w:rFonts w:eastAsia="MS Gothic"/>
          <w:b/>
          <w:lang w:val="fr-FR"/>
        </w:rPr>
        <w:t>’</w:t>
      </w:r>
      <w:r w:rsidRPr="00946EC0">
        <w:rPr>
          <w:rFonts w:eastAsia="MS Gothic"/>
          <w:b/>
          <w:lang w:val="fr-FR"/>
        </w:rPr>
        <w:t xml:space="preserve">avant est considéré </w:t>
      </w:r>
      <w:r>
        <w:rPr>
          <w:rFonts w:eastAsia="MS Gothic"/>
          <w:b/>
          <w:lang w:val="fr-FR"/>
        </w:rPr>
        <w:t xml:space="preserve">comme </w:t>
      </w:r>
      <w:r w:rsidRPr="00946EC0">
        <w:rPr>
          <w:rFonts w:eastAsia="MS Gothic"/>
          <w:b/>
          <w:lang w:val="fr-FR"/>
        </w:rPr>
        <w:t>négatif.</w:t>
      </w:r>
    </w:p>
    <w:p w14:paraId="6FA410EA" w14:textId="77777777" w:rsidR="00CD6DA3" w:rsidRPr="00A043E9" w:rsidRDefault="00CD6DA3" w:rsidP="00CD6DA3">
      <w:pPr>
        <w:pStyle w:val="SingleTxtG"/>
        <w:ind w:left="2268"/>
        <w:rPr>
          <w:rFonts w:eastAsia="MS Gothic"/>
          <w:b/>
          <w:lang w:val="fr-FR"/>
        </w:rPr>
      </w:pPr>
      <w:r>
        <w:rPr>
          <w:rFonts w:eastAsia="MS Gothic"/>
          <w:b/>
          <w:lang w:val="fr-FR"/>
        </w:rPr>
        <w:t>Les données doivent être filtrées au moyen d</w:t>
      </w:r>
      <w:r w:rsidR="00B4782D">
        <w:rPr>
          <w:rFonts w:eastAsia="MS Gothic"/>
          <w:b/>
          <w:lang w:val="fr-FR"/>
        </w:rPr>
        <w:t>’</w:t>
      </w:r>
      <w:r>
        <w:rPr>
          <w:rFonts w:eastAsia="MS Gothic"/>
          <w:b/>
          <w:lang w:val="fr-FR"/>
        </w:rPr>
        <w:t xml:space="preserve">un </w:t>
      </w:r>
      <w:r w:rsidRPr="00A043E9">
        <w:rPr>
          <w:rFonts w:eastAsia="MS Gothic"/>
          <w:b/>
          <w:lang w:val="fr-FR"/>
        </w:rPr>
        <w:t>CFC</w:t>
      </w:r>
      <w:r>
        <w:rPr>
          <w:rFonts w:eastAsia="MS Gothic"/>
          <w:b/>
          <w:lang w:val="fr-FR"/>
        </w:rPr>
        <w:t xml:space="preserve"> </w:t>
      </w:r>
      <w:r w:rsidRPr="00A043E9">
        <w:rPr>
          <w:rFonts w:eastAsia="MS Gothic"/>
          <w:b/>
          <w:lang w:val="fr-FR"/>
        </w:rPr>
        <w:t xml:space="preserve">1000, </w:t>
      </w:r>
      <w:r>
        <w:rPr>
          <w:rFonts w:eastAsia="MS Gothic"/>
          <w:b/>
          <w:lang w:val="fr-FR"/>
        </w:rPr>
        <w:t>et la valeur</w:t>
      </w:r>
      <w:r w:rsidRPr="00A043E9">
        <w:rPr>
          <w:rFonts w:eastAsia="MS Gothic"/>
          <w:b/>
          <w:lang w:val="fr-FR"/>
        </w:rPr>
        <w:t xml:space="preserve"> maximum </w:t>
      </w:r>
      <w:r>
        <w:rPr>
          <w:rFonts w:eastAsia="MS Gothic"/>
          <w:b/>
          <w:lang w:val="fr-FR"/>
        </w:rPr>
        <w:t>absolue de la</w:t>
      </w:r>
      <w:r w:rsidRPr="00A043E9">
        <w:rPr>
          <w:rFonts w:eastAsia="MS Gothic"/>
          <w:b/>
          <w:lang w:val="fr-FR"/>
        </w:rPr>
        <w:t xml:space="preserve"> force </w:t>
      </w:r>
      <w:r>
        <w:rPr>
          <w:rFonts w:eastAsia="MS Gothic"/>
          <w:b/>
          <w:lang w:val="fr-FR"/>
        </w:rPr>
        <w:t>est déterminée compte tenu des données obtenues entre l</w:t>
      </w:r>
      <w:r w:rsidR="00B4782D">
        <w:rPr>
          <w:rFonts w:eastAsia="MS Gothic"/>
          <w:b/>
          <w:lang w:val="fr-FR"/>
        </w:rPr>
        <w:t>’</w:t>
      </w:r>
      <w:r>
        <w:rPr>
          <w:rFonts w:eastAsia="MS Gothic"/>
          <w:b/>
          <w:lang w:val="fr-FR"/>
        </w:rPr>
        <w:t xml:space="preserve">instant </w:t>
      </w:r>
      <w:r w:rsidRPr="004A12CB">
        <w:rPr>
          <w:rFonts w:eastAsia="MS Gothic"/>
          <w:b/>
          <w:lang w:val="fr-FR"/>
        </w:rPr>
        <w:t>T</w:t>
      </w:r>
      <w:r>
        <w:rPr>
          <w:rFonts w:eastAsia="MS Gothic"/>
          <w:b/>
          <w:lang w:val="fr-FR"/>
        </w:rPr>
        <w:t xml:space="preserve"> </w:t>
      </w:r>
      <w:r w:rsidRPr="004A12CB">
        <w:rPr>
          <w:rFonts w:eastAsia="MS Gothic"/>
          <w:b/>
          <w:lang w:val="fr-FR"/>
        </w:rPr>
        <w:t>=</w:t>
      </w:r>
      <w:r>
        <w:rPr>
          <w:rFonts w:eastAsia="MS Gothic"/>
          <w:b/>
          <w:lang w:val="fr-FR"/>
        </w:rPr>
        <w:t xml:space="preserve"> </w:t>
      </w:r>
      <w:r w:rsidRPr="004A12CB">
        <w:rPr>
          <w:rFonts w:eastAsia="MS Gothic"/>
          <w:b/>
          <w:lang w:val="fr-FR"/>
        </w:rPr>
        <w:t>0</w:t>
      </w:r>
      <w:r w:rsidRPr="00A043E9">
        <w:rPr>
          <w:rFonts w:eastAsia="MS Gothic"/>
          <w:b/>
          <w:lang w:val="fr-FR"/>
        </w:rPr>
        <w:t xml:space="preserve"> </w:t>
      </w:r>
      <w:r>
        <w:rPr>
          <w:rFonts w:eastAsia="MS Gothic"/>
          <w:b/>
          <w:lang w:val="fr-FR"/>
        </w:rPr>
        <w:t>et l</w:t>
      </w:r>
      <w:r w:rsidR="00B4782D">
        <w:rPr>
          <w:rFonts w:eastAsia="MS Gothic"/>
          <w:b/>
          <w:lang w:val="fr-FR"/>
        </w:rPr>
        <w:t>’</w:t>
      </w:r>
      <w:r>
        <w:rPr>
          <w:rFonts w:eastAsia="MS Gothic"/>
          <w:b/>
          <w:lang w:val="fr-FR"/>
        </w:rPr>
        <w:t>instant</w:t>
      </w:r>
      <w:r w:rsidRPr="00A043E9">
        <w:rPr>
          <w:rFonts w:eastAsia="MS Gothic"/>
          <w:b/>
          <w:lang w:val="fr-FR"/>
        </w:rPr>
        <w:t xml:space="preserve"> T-HRC</w:t>
      </w:r>
      <w:r w:rsidRPr="00D6647E">
        <w:rPr>
          <w:rFonts w:eastAsia="MS Gothic"/>
          <w:b/>
          <w:vertAlign w:val="subscript"/>
          <w:lang w:val="fr-FR"/>
        </w:rPr>
        <w:t>(end)</w:t>
      </w:r>
      <w:r>
        <w:rPr>
          <w:rFonts w:eastAsia="MS Gothic"/>
          <w:b/>
          <w:lang w:val="fr-FR"/>
        </w:rPr>
        <w:t xml:space="preserve"> selon l</w:t>
      </w:r>
      <w:r w:rsidR="00B4782D">
        <w:rPr>
          <w:rFonts w:eastAsia="MS Gothic"/>
          <w:b/>
          <w:lang w:val="fr-FR"/>
        </w:rPr>
        <w:t>’</w:t>
      </w:r>
      <w:r>
        <w:rPr>
          <w:rFonts w:eastAsia="MS Gothic"/>
          <w:b/>
          <w:lang w:val="fr-FR"/>
        </w:rPr>
        <w:t>équation suivante</w:t>
      </w:r>
      <w:r w:rsidR="00A44AE3">
        <w:rPr>
          <w:rFonts w:eastAsia="MS Gothic"/>
          <w:b/>
          <w:lang w:val="fr-FR"/>
        </w:rPr>
        <w:t> :</w:t>
      </w:r>
    </w:p>
    <w:p w14:paraId="0429C497" w14:textId="77777777" w:rsidR="00CD6DA3" w:rsidRPr="00A043E9" w:rsidRDefault="00CD6DA3" w:rsidP="00CD6DA3">
      <w:pPr>
        <w:pStyle w:val="SingleTxtG"/>
        <w:ind w:left="2268"/>
        <w:rPr>
          <w:rFonts w:eastAsia="MS Gothic"/>
          <w:b/>
          <w:lang w:val="fr-FR"/>
        </w:rPr>
      </w:pPr>
      <w:r w:rsidRPr="00A043E9">
        <w:rPr>
          <w:rFonts w:eastAsia="MS Gothic"/>
          <w:b/>
          <w:lang w:val="fr-FR" w:eastAsia="de-DE"/>
        </w:rPr>
        <w:tab/>
      </w:r>
      <w:r>
        <w:rPr>
          <w:rFonts w:eastAsia="MS Gothic"/>
          <w:b/>
          <w:noProof/>
          <w:position w:val="-26"/>
          <w:lang w:eastAsia="fr-CH"/>
        </w:rPr>
        <w:drawing>
          <wp:inline distT="0" distB="0" distL="0" distR="0" wp14:anchorId="6DC53232" wp14:editId="412392CA">
            <wp:extent cx="1405255" cy="318770"/>
            <wp:effectExtent l="0" t="0" r="4445"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5255" cy="318770"/>
                    </a:xfrm>
                    <a:prstGeom prst="rect">
                      <a:avLst/>
                    </a:prstGeom>
                    <a:noFill/>
                    <a:ln>
                      <a:noFill/>
                    </a:ln>
                  </pic:spPr>
                </pic:pic>
              </a:graphicData>
            </a:graphic>
          </wp:inline>
        </w:drawing>
      </w:r>
    </w:p>
    <w:p w14:paraId="516797C4" w14:textId="77777777" w:rsidR="00CD6DA3" w:rsidRPr="00122990" w:rsidRDefault="00CD6DA3" w:rsidP="00CD6DA3">
      <w:pPr>
        <w:pStyle w:val="SingleTxtG"/>
        <w:ind w:left="2268" w:hanging="1134"/>
        <w:rPr>
          <w:rFonts w:eastAsia="MS Mincho"/>
          <w:b/>
          <w:spacing w:val="-1"/>
          <w:lang w:val="fr-FR"/>
        </w:rPr>
      </w:pPr>
      <w:r>
        <w:rPr>
          <w:rFonts w:eastAsia="MS Gothic"/>
          <w:b/>
          <w:spacing w:val="-1"/>
          <w:lang w:val="fr-FR"/>
        </w:rPr>
        <w:t>4.3.3</w:t>
      </w:r>
      <w:r>
        <w:rPr>
          <w:rFonts w:eastAsia="MS Gothic"/>
          <w:b/>
          <w:spacing w:val="-1"/>
          <w:lang w:val="fr-FR"/>
        </w:rPr>
        <w:tab/>
      </w:r>
      <w:r w:rsidRPr="00122990">
        <w:rPr>
          <w:rFonts w:eastAsia="MS Gothic"/>
          <w:b/>
          <w:spacing w:val="-1"/>
          <w:lang w:val="fr-FR"/>
        </w:rPr>
        <w:t xml:space="preserve">Moment de rotation axiale latérale </w:t>
      </w:r>
      <w:r>
        <w:rPr>
          <w:rFonts w:eastAsia="MS Gothic"/>
          <w:b/>
          <w:spacing w:val="-1"/>
          <w:lang w:val="fr-FR"/>
        </w:rPr>
        <w:t>de la partie supérieure du cou</w:t>
      </w:r>
      <w:r w:rsidRPr="00122990">
        <w:rPr>
          <w:rFonts w:eastAsia="MS Gothic"/>
          <w:b/>
          <w:spacing w:val="-1"/>
          <w:lang w:val="fr-FR"/>
        </w:rPr>
        <w:t xml:space="preserve"> (Upper Neck My)</w:t>
      </w:r>
    </w:p>
    <w:p w14:paraId="0E361BEA" w14:textId="77777777" w:rsidR="00CD6DA3" w:rsidRDefault="00CD6DA3" w:rsidP="00CD6DA3">
      <w:pPr>
        <w:pStyle w:val="SingleTxtG"/>
        <w:ind w:left="2268"/>
        <w:rPr>
          <w:rFonts w:eastAsia="MS Gothic"/>
          <w:b/>
          <w:lang w:val="fr-FR"/>
        </w:rPr>
      </w:pPr>
      <w:r w:rsidRPr="00A043E9">
        <w:rPr>
          <w:rFonts w:eastAsia="MS Gothic"/>
          <w:b/>
          <w:lang w:val="fr-FR"/>
        </w:rPr>
        <w:tab/>
      </w:r>
      <w:r>
        <w:rPr>
          <w:rFonts w:eastAsia="MS Gothic"/>
          <w:b/>
          <w:lang w:val="fr-FR"/>
        </w:rPr>
        <w:t>Ce moment est mesuré au moyen d</w:t>
      </w:r>
      <w:r w:rsidR="00B4782D">
        <w:rPr>
          <w:rFonts w:eastAsia="MS Gothic"/>
          <w:b/>
          <w:lang w:val="fr-FR"/>
        </w:rPr>
        <w:t>’</w:t>
      </w:r>
      <w:r>
        <w:rPr>
          <w:rFonts w:eastAsia="MS Gothic"/>
          <w:b/>
          <w:lang w:val="fr-FR"/>
        </w:rPr>
        <w:t>un capteur placé dans le haut de la nuque du mannequin</w:t>
      </w:r>
      <w:r w:rsidRPr="00F72D38">
        <w:rPr>
          <w:rFonts w:eastAsia="MS Gothic"/>
          <w:b/>
          <w:lang w:val="fr-FR"/>
        </w:rPr>
        <w:t xml:space="preserve"> avant le rebond</w:t>
      </w:r>
      <w:r>
        <w:rPr>
          <w:rFonts w:eastAsia="MS Gothic"/>
          <w:b/>
          <w:lang w:val="fr-FR"/>
        </w:rPr>
        <w:t>.</w:t>
      </w:r>
    </w:p>
    <w:p w14:paraId="4CD98E17" w14:textId="77777777" w:rsidR="00CD6DA3" w:rsidRPr="00A043E9" w:rsidRDefault="00CD6DA3" w:rsidP="00CD6DA3">
      <w:pPr>
        <w:pStyle w:val="SingleTxtG"/>
        <w:ind w:left="2268"/>
        <w:rPr>
          <w:rFonts w:eastAsia="MS Gothic"/>
          <w:b/>
          <w:lang w:val="fr-FR"/>
        </w:rPr>
      </w:pPr>
      <w:r>
        <w:rPr>
          <w:rFonts w:eastAsia="MS Gothic"/>
          <w:b/>
          <w:lang w:val="fr-FR"/>
        </w:rPr>
        <w:tab/>
        <w:t xml:space="preserve">Si les instruments sont configurés conformément à la norme </w:t>
      </w:r>
      <w:r w:rsidRPr="00A043E9">
        <w:rPr>
          <w:rFonts w:eastAsia="MS Gothic"/>
          <w:b/>
          <w:lang w:val="fr-FR"/>
        </w:rPr>
        <w:t>SAE</w:t>
      </w:r>
      <w:r>
        <w:rPr>
          <w:rFonts w:eastAsia="MS Gothic"/>
          <w:b/>
          <w:lang w:val="fr-FR"/>
        </w:rPr>
        <w:t xml:space="preserve"> </w:t>
      </w:r>
      <w:r w:rsidRPr="00A043E9">
        <w:rPr>
          <w:rFonts w:eastAsia="MS Gothic"/>
          <w:b/>
          <w:lang w:val="fr-FR"/>
        </w:rPr>
        <w:t xml:space="preserve">J211, </w:t>
      </w:r>
      <w:r>
        <w:rPr>
          <w:rFonts w:eastAsia="MS Gothic"/>
          <w:b/>
          <w:lang w:val="fr-FR"/>
        </w:rPr>
        <w:t xml:space="preserve">un moment de rotation axiale latérale </w:t>
      </w:r>
      <w:r w:rsidRPr="00A043E9">
        <w:rPr>
          <w:rFonts w:eastAsia="MS Gothic"/>
          <w:b/>
          <w:lang w:val="fr-FR"/>
        </w:rPr>
        <w:t>positi</w:t>
      </w:r>
      <w:r>
        <w:rPr>
          <w:rFonts w:eastAsia="MS Gothic"/>
          <w:b/>
          <w:lang w:val="fr-FR"/>
        </w:rPr>
        <w:t>f indique une flexion du cou</w:t>
      </w:r>
      <w:r w:rsidRPr="00A043E9">
        <w:rPr>
          <w:rFonts w:eastAsia="MS Gothic"/>
          <w:b/>
          <w:lang w:val="fr-FR"/>
        </w:rPr>
        <w:t xml:space="preserve"> </w:t>
      </w:r>
      <w:r>
        <w:rPr>
          <w:rFonts w:eastAsia="MS Gothic"/>
          <w:b/>
          <w:lang w:val="fr-FR"/>
        </w:rPr>
        <w:t>(pivotement de la tête vers l</w:t>
      </w:r>
      <w:r w:rsidR="00B4782D">
        <w:rPr>
          <w:rFonts w:eastAsia="MS Gothic"/>
          <w:b/>
          <w:lang w:val="fr-FR"/>
        </w:rPr>
        <w:t>’</w:t>
      </w:r>
      <w:r>
        <w:rPr>
          <w:rFonts w:eastAsia="MS Gothic"/>
          <w:b/>
          <w:lang w:val="fr-FR"/>
        </w:rPr>
        <w:t>avant</w:t>
      </w:r>
      <w:r w:rsidRPr="00A043E9">
        <w:rPr>
          <w:rFonts w:eastAsia="MS Gothic"/>
          <w:b/>
          <w:lang w:val="fr-FR"/>
        </w:rPr>
        <w:t>)</w:t>
      </w:r>
      <w:r>
        <w:rPr>
          <w:rFonts w:eastAsia="MS Gothic"/>
          <w:b/>
          <w:lang w:val="fr-FR"/>
        </w:rPr>
        <w:t xml:space="preserve"> et </w:t>
      </w:r>
      <w:r w:rsidRPr="00F67882">
        <w:rPr>
          <w:rFonts w:eastAsia="MS Gothic"/>
          <w:b/>
          <w:lang w:val="fr-FR"/>
        </w:rPr>
        <w:t xml:space="preserve">un moment de rotation axiale latérale </w:t>
      </w:r>
      <w:r>
        <w:rPr>
          <w:rFonts w:eastAsia="MS Gothic"/>
          <w:b/>
          <w:lang w:val="fr-FR"/>
        </w:rPr>
        <w:t>néga</w:t>
      </w:r>
      <w:r w:rsidRPr="00F67882">
        <w:rPr>
          <w:rFonts w:eastAsia="MS Gothic"/>
          <w:b/>
          <w:lang w:val="fr-FR"/>
        </w:rPr>
        <w:t xml:space="preserve">tif indique une </w:t>
      </w:r>
      <w:r>
        <w:rPr>
          <w:rFonts w:eastAsia="MS Gothic"/>
          <w:b/>
          <w:lang w:val="fr-FR"/>
        </w:rPr>
        <w:t>extens</w:t>
      </w:r>
      <w:r w:rsidRPr="00F67882">
        <w:rPr>
          <w:rFonts w:eastAsia="MS Gothic"/>
          <w:b/>
          <w:lang w:val="fr-FR"/>
        </w:rPr>
        <w:t>ion du cou</w:t>
      </w:r>
      <w:r>
        <w:rPr>
          <w:rFonts w:eastAsia="MS Gothic"/>
          <w:b/>
          <w:lang w:val="fr-FR"/>
        </w:rPr>
        <w:t xml:space="preserve"> </w:t>
      </w:r>
      <w:r w:rsidRPr="00F67882">
        <w:rPr>
          <w:rFonts w:eastAsia="MS Gothic"/>
          <w:b/>
          <w:lang w:val="fr-FR"/>
        </w:rPr>
        <w:t>(pivotement de la tête vers l</w:t>
      </w:r>
      <w:r w:rsidR="00B4782D">
        <w:rPr>
          <w:rFonts w:eastAsia="MS Gothic"/>
          <w:b/>
          <w:lang w:val="fr-FR"/>
        </w:rPr>
        <w:t>’</w:t>
      </w:r>
      <w:r w:rsidRPr="00F67882">
        <w:rPr>
          <w:rFonts w:eastAsia="MS Gothic"/>
          <w:b/>
          <w:lang w:val="fr-FR"/>
        </w:rPr>
        <w:t>a</w:t>
      </w:r>
      <w:r>
        <w:rPr>
          <w:rFonts w:eastAsia="MS Gothic"/>
          <w:b/>
          <w:lang w:val="fr-FR"/>
        </w:rPr>
        <w:t>rrière</w:t>
      </w:r>
      <w:r w:rsidRPr="00F67882">
        <w:rPr>
          <w:rFonts w:eastAsia="MS Gothic"/>
          <w:b/>
          <w:lang w:val="fr-FR"/>
        </w:rPr>
        <w:t>)</w:t>
      </w:r>
      <w:r w:rsidRPr="00A043E9">
        <w:rPr>
          <w:rFonts w:eastAsia="MS Gothic"/>
          <w:b/>
          <w:lang w:val="fr-FR"/>
        </w:rPr>
        <w:t xml:space="preserve">. </w:t>
      </w:r>
      <w:r>
        <w:rPr>
          <w:rFonts w:eastAsia="MS Gothic"/>
          <w:b/>
          <w:lang w:val="fr-FR"/>
        </w:rPr>
        <w:t>Les données sont filtrées au moyen d</w:t>
      </w:r>
      <w:r w:rsidR="00B4782D">
        <w:rPr>
          <w:rFonts w:eastAsia="MS Gothic"/>
          <w:b/>
          <w:lang w:val="fr-FR"/>
        </w:rPr>
        <w:t>’</w:t>
      </w:r>
      <w:r>
        <w:rPr>
          <w:rFonts w:eastAsia="MS Gothic"/>
          <w:b/>
          <w:lang w:val="fr-FR"/>
        </w:rPr>
        <w:t xml:space="preserve">un </w:t>
      </w:r>
      <w:r w:rsidRPr="00A043E9">
        <w:rPr>
          <w:rFonts w:eastAsia="MS Gothic"/>
          <w:b/>
          <w:lang w:val="fr-FR"/>
        </w:rPr>
        <w:t>CFC</w:t>
      </w:r>
      <w:r>
        <w:rPr>
          <w:rFonts w:eastAsia="MS Gothic"/>
          <w:b/>
          <w:lang w:val="fr-FR"/>
        </w:rPr>
        <w:t xml:space="preserve"> </w:t>
      </w:r>
      <w:r w:rsidRPr="00A043E9">
        <w:rPr>
          <w:rFonts w:eastAsia="MS Gothic"/>
          <w:b/>
          <w:lang w:val="fr-FR"/>
        </w:rPr>
        <w:t xml:space="preserve">600. </w:t>
      </w:r>
      <w:r>
        <w:rPr>
          <w:rFonts w:eastAsia="MS Gothic"/>
          <w:b/>
          <w:lang w:val="fr-FR"/>
        </w:rPr>
        <w:t>En raison de la façon dont le mannequin est fabriqué, le moment mesuré par le capteur placé dans le haut de la nuque doit être converti en moment du condyle occipital, comme suit</w:t>
      </w:r>
      <w:r w:rsidR="00A44AE3">
        <w:rPr>
          <w:rFonts w:eastAsia="MS Gothic"/>
          <w:b/>
          <w:lang w:val="fr-FR"/>
        </w:rPr>
        <w:t> :</w:t>
      </w:r>
      <w:r>
        <w:rPr>
          <w:rFonts w:eastAsia="MS Gothic"/>
          <w:b/>
          <w:lang w:val="fr-FR"/>
        </w:rPr>
        <w:t xml:space="preserve"> </w:t>
      </w:r>
    </w:p>
    <w:p w14:paraId="512CD708" w14:textId="77777777" w:rsidR="00CD6DA3" w:rsidRPr="002B6D64" w:rsidRDefault="00CD6DA3" w:rsidP="00CD6DA3">
      <w:pPr>
        <w:pStyle w:val="SingleTxtG"/>
        <w:ind w:left="2268"/>
        <w:rPr>
          <w:rFonts w:eastAsia="MS Gothic"/>
          <w:b/>
          <w:lang w:val="en-GB"/>
        </w:rPr>
      </w:pPr>
      <w:r w:rsidRPr="00C27F32">
        <w:rPr>
          <w:rFonts w:eastAsia="MS Gothic"/>
          <w:b/>
        </w:rPr>
        <w:tab/>
      </w:r>
      <w:r>
        <w:rPr>
          <w:rFonts w:eastAsia="MS Gothic"/>
          <w:b/>
          <w:noProof/>
          <w:position w:val="-10"/>
          <w:lang w:eastAsia="fr-CH"/>
        </w:rPr>
        <w:drawing>
          <wp:inline distT="0" distB="0" distL="0" distR="0" wp14:anchorId="0CC31525" wp14:editId="330EE40A">
            <wp:extent cx="2157730" cy="240665"/>
            <wp:effectExtent l="0" t="0" r="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7730" cy="240665"/>
                    </a:xfrm>
                    <a:prstGeom prst="rect">
                      <a:avLst/>
                    </a:prstGeom>
                    <a:noFill/>
                    <a:ln>
                      <a:noFill/>
                    </a:ln>
                  </pic:spPr>
                </pic:pic>
              </a:graphicData>
            </a:graphic>
          </wp:inline>
        </w:drawing>
      </w:r>
    </w:p>
    <w:p w14:paraId="40421D1B" w14:textId="77777777" w:rsidR="00CD6DA3" w:rsidRPr="00C27F32" w:rsidRDefault="00CD6DA3" w:rsidP="00CD6DA3">
      <w:pPr>
        <w:pStyle w:val="SingleTxtG"/>
        <w:ind w:left="2268"/>
        <w:rPr>
          <w:rFonts w:eastAsia="MS Gothic"/>
          <w:b/>
        </w:rPr>
      </w:pPr>
      <w:r w:rsidRPr="002B6D64">
        <w:rPr>
          <w:rFonts w:eastAsia="MS Gothic"/>
          <w:b/>
          <w:i/>
          <w:iCs/>
          <w:lang w:val="en-GB"/>
        </w:rPr>
        <w:tab/>
      </w:r>
      <w:r w:rsidRPr="00C27F32">
        <w:rPr>
          <w:rFonts w:eastAsia="MS Gothic"/>
          <w:b/>
          <w:i/>
          <w:iCs/>
        </w:rPr>
        <w:t>D</w:t>
      </w:r>
      <w:r>
        <w:rPr>
          <w:rFonts w:eastAsia="MS Gothic"/>
          <w:b/>
          <w:i/>
          <w:iCs/>
        </w:rPr>
        <w:t xml:space="preserve"> </w:t>
      </w:r>
      <w:r w:rsidRPr="00C27F32">
        <w:rPr>
          <w:rFonts w:eastAsia="MS Gothic"/>
          <w:b/>
        </w:rPr>
        <w:t>=</w:t>
      </w:r>
      <w:r>
        <w:rPr>
          <w:rFonts w:eastAsia="MS Gothic"/>
          <w:b/>
        </w:rPr>
        <w:t xml:space="preserve"> 0,</w:t>
      </w:r>
      <w:r w:rsidRPr="00C27F32">
        <w:rPr>
          <w:rFonts w:eastAsia="MS Gothic"/>
          <w:b/>
        </w:rPr>
        <w:t>01778</w:t>
      </w:r>
    </w:p>
    <w:p w14:paraId="43636E6C" w14:textId="77777777" w:rsidR="00CD6DA3" w:rsidRDefault="00CD6DA3" w:rsidP="00CD6DA3">
      <w:pPr>
        <w:pStyle w:val="SingleTxtG"/>
        <w:ind w:left="2268"/>
        <w:rPr>
          <w:rFonts w:eastAsia="MS Gothic"/>
          <w:b/>
          <w:iCs/>
        </w:rPr>
      </w:pPr>
      <w:r w:rsidRPr="00C27F32">
        <w:rPr>
          <w:rFonts w:eastAsia="MS Gothic"/>
          <w:b/>
          <w:i/>
          <w:iCs/>
        </w:rPr>
        <w:tab/>
      </w:r>
      <w:r>
        <w:rPr>
          <w:rFonts w:eastAsia="MS Gothic"/>
          <w:b/>
          <w:iCs/>
        </w:rPr>
        <w:t xml:space="preserve">La valeur absolue maximale du </w:t>
      </w:r>
      <w:r w:rsidRPr="00AF5041">
        <w:rPr>
          <w:rFonts w:eastAsia="MS Gothic"/>
          <w:b/>
          <w:iCs/>
          <w:lang w:val="fr-FR"/>
        </w:rPr>
        <w:t>moment du condyle occipital</w:t>
      </w:r>
      <w:r>
        <w:rPr>
          <w:rFonts w:eastAsia="MS Gothic"/>
          <w:b/>
          <w:iCs/>
          <w:lang w:val="fr-FR"/>
        </w:rPr>
        <w:t xml:space="preserve"> doit être déterminée,</w:t>
      </w:r>
      <w:r w:rsidRPr="00CC2169">
        <w:rPr>
          <w:rFonts w:eastAsia="MS Gothic"/>
          <w:b/>
          <w:iCs/>
          <w:lang w:val="fr-FR"/>
        </w:rPr>
        <w:t xml:space="preserve"> compte tenu des données relevées entre l</w:t>
      </w:r>
      <w:r w:rsidR="00B4782D">
        <w:rPr>
          <w:rFonts w:eastAsia="MS Gothic"/>
          <w:b/>
          <w:iCs/>
          <w:lang w:val="fr-FR"/>
        </w:rPr>
        <w:t>’</w:t>
      </w:r>
      <w:r w:rsidRPr="00CC2169">
        <w:rPr>
          <w:rFonts w:eastAsia="MS Gothic"/>
          <w:b/>
          <w:iCs/>
          <w:lang w:val="fr-FR"/>
        </w:rPr>
        <w:t>instant T = 0 et l</w:t>
      </w:r>
      <w:r w:rsidR="00B4782D">
        <w:rPr>
          <w:rFonts w:eastAsia="MS Gothic"/>
          <w:b/>
          <w:iCs/>
          <w:lang w:val="fr-FR"/>
        </w:rPr>
        <w:t>’</w:t>
      </w:r>
      <w:r w:rsidRPr="00CC2169">
        <w:rPr>
          <w:rFonts w:eastAsia="MS Gothic"/>
          <w:b/>
          <w:iCs/>
          <w:lang w:val="fr-FR"/>
        </w:rPr>
        <w:t xml:space="preserve">instant </w:t>
      </w:r>
      <w:r w:rsidRPr="00CC2169">
        <w:rPr>
          <w:rFonts w:eastAsia="MS Gothic"/>
          <w:b/>
          <w:iCs/>
        </w:rPr>
        <w:t>T-HRC</w:t>
      </w:r>
      <w:r w:rsidRPr="00CC2169">
        <w:rPr>
          <w:rFonts w:eastAsia="MS Gothic"/>
          <w:b/>
          <w:iCs/>
          <w:vertAlign w:val="subscript"/>
        </w:rPr>
        <w:t>(end)</w:t>
      </w:r>
      <w:r>
        <w:rPr>
          <w:rFonts w:eastAsia="MS Gothic"/>
          <w:b/>
          <w:iCs/>
          <w:lang w:val="fr-FR"/>
        </w:rPr>
        <w:t>.</w:t>
      </w:r>
    </w:p>
    <w:p w14:paraId="5890085D" w14:textId="77777777" w:rsidR="00CD6DA3" w:rsidRPr="0093796B" w:rsidRDefault="00865AD1" w:rsidP="00CD6DA3">
      <w:pPr>
        <w:pStyle w:val="SingleTxtG"/>
        <w:ind w:left="2268"/>
        <w:rPr>
          <w:rFonts w:eastAsia="MS Gothic"/>
          <w:b/>
          <w:iCs/>
          <w:lang w:val="en-US"/>
        </w:rPr>
      </w:pPr>
      <m:oMathPara>
        <m:oMathParaPr>
          <m:jc m:val="left"/>
        </m:oMathParaPr>
        <m:oMath>
          <m:sSubSup>
            <m:sSubSupPr>
              <m:ctrlPr>
                <w:rPr>
                  <w:rFonts w:ascii="Cambria Math" w:hAnsi="Cambria Math"/>
                  <w:i/>
                </w:rPr>
              </m:ctrlPr>
            </m:sSubSupPr>
            <m:e>
              <m:r>
                <m:rPr>
                  <m:nor/>
                </m:rPr>
                <w:rPr>
                  <w:i/>
                  <w:lang w:val="en-US"/>
                </w:rPr>
                <m:t>My</m:t>
              </m:r>
            </m:e>
            <m:sub>
              <m:r>
                <m:rPr>
                  <m:nor/>
                </m:rPr>
                <w:rPr>
                  <w:lang w:val="en-US"/>
                </w:rPr>
                <m:t>max</m:t>
              </m:r>
            </m:sub>
            <m:sup>
              <m:r>
                <m:rPr>
                  <m:nor/>
                </m:rPr>
                <w:rPr>
                  <w:i/>
                  <w:lang w:val="en-US"/>
                </w:rPr>
                <m:t>OC</m:t>
              </m:r>
            </m:sup>
          </m:sSubSup>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T-HRC</m:t>
                      </m:r>
                    </m:e>
                    <m:sub>
                      <m:r>
                        <m:rPr>
                          <m:nor/>
                        </m:rPr>
                        <w:rPr>
                          <w:i/>
                          <w:lang w:val="en-US"/>
                        </w:rPr>
                        <m:t>(end)</m:t>
                      </m:r>
                    </m:sub>
                  </m:sSub>
                </m:lim>
              </m:limLow>
            </m:fName>
            <m:e>
              <m:d>
                <m:dPr>
                  <m:begChr m:val="["/>
                  <m:endChr m:val="]"/>
                  <m:ctrlPr>
                    <w:rPr>
                      <w:rFonts w:ascii="Cambria Math" w:hAnsi="Cambria Math"/>
                      <w:i/>
                    </w:rPr>
                  </m:ctrlPr>
                </m:dPr>
                <m:e>
                  <m:r>
                    <w:rPr>
                      <w:rFonts w:ascii="Cambria Math" w:hAnsi="Cambria Math"/>
                      <w:lang w:val="en-US"/>
                    </w:rPr>
                    <m:t xml:space="preserve"> </m:t>
                  </m:r>
                  <m:d>
                    <m:dPr>
                      <m:begChr m:val="|"/>
                      <m:endChr m:val="|"/>
                      <m:ctrlPr>
                        <w:rPr>
                          <w:rFonts w:ascii="Cambria Math" w:hAnsi="Cambria Math"/>
                          <w:i/>
                        </w:rPr>
                      </m:ctrlPr>
                    </m:dPr>
                    <m:e>
                      <m:sSup>
                        <m:sSupPr>
                          <m:ctrlPr>
                            <w:rPr>
                              <w:rFonts w:ascii="Cambria Math" w:hAnsi="Cambria Math"/>
                              <w:i/>
                            </w:rPr>
                          </m:ctrlPr>
                        </m:sSupPr>
                        <m:e>
                          <m:r>
                            <m:rPr>
                              <m:nor/>
                            </m:rPr>
                            <w:rPr>
                              <w:i/>
                              <w:lang w:val="en-US"/>
                            </w:rPr>
                            <m:t>My</m:t>
                          </m:r>
                        </m:e>
                        <m:sup>
                          <m:r>
                            <m:rPr>
                              <m:nor/>
                            </m:rPr>
                            <w:rPr>
                              <w:i/>
                              <w:lang w:val="en-US"/>
                            </w:rPr>
                            <m:t>OC</m:t>
                          </m:r>
                        </m:sup>
                      </m:sSup>
                      <m:d>
                        <m:dPr>
                          <m:ctrlPr>
                            <w:rPr>
                              <w:rFonts w:ascii="Cambria Math" w:hAnsi="Cambria Math"/>
                              <w:i/>
                            </w:rPr>
                          </m:ctrlPr>
                        </m:dPr>
                        <m:e>
                          <m:r>
                            <m:rPr>
                              <m:nor/>
                            </m:rPr>
                            <w:rPr>
                              <w:i/>
                              <w:lang w:val="en-US"/>
                            </w:rPr>
                            <m:t>t</m:t>
                          </m:r>
                        </m:e>
                      </m:d>
                    </m:e>
                  </m:d>
                  <m:r>
                    <w:rPr>
                      <w:rFonts w:ascii="Cambria Math" w:hAnsi="Cambria Math"/>
                      <w:lang w:val="en-US"/>
                    </w:rPr>
                    <m:t xml:space="preserve"> </m:t>
                  </m:r>
                </m:e>
              </m:d>
            </m:e>
          </m:func>
        </m:oMath>
      </m:oMathPara>
    </w:p>
    <w:p w14:paraId="289DBD8A" w14:textId="77777777" w:rsidR="00CD6DA3" w:rsidRPr="00C27F32" w:rsidRDefault="00CD6DA3" w:rsidP="00CD6DA3">
      <w:pPr>
        <w:pStyle w:val="SingleTxtG"/>
        <w:ind w:left="2268" w:hanging="1134"/>
        <w:rPr>
          <w:rFonts w:eastAsia="MS Gothic"/>
          <w:b/>
          <w:iCs/>
        </w:rPr>
      </w:pPr>
      <w:r w:rsidRPr="007509CE">
        <w:rPr>
          <w:rFonts w:eastAsia="MS Gothic"/>
          <w:b/>
          <w:iCs/>
          <w:lang w:val="fr-FR"/>
        </w:rPr>
        <w:t>4.3.4</w:t>
      </w:r>
      <w:r>
        <w:rPr>
          <w:rFonts w:eastAsia="MS Gothic"/>
          <w:b/>
          <w:iCs/>
          <w:lang w:val="fr-FR"/>
        </w:rPr>
        <w:tab/>
      </w:r>
      <w:r w:rsidRPr="00C27F32">
        <w:rPr>
          <w:rFonts w:eastAsia="MS Gothic"/>
          <w:b/>
          <w:iCs/>
        </w:rPr>
        <w:t xml:space="preserve">Moment de rotation axiale latérale </w:t>
      </w:r>
      <w:r>
        <w:rPr>
          <w:rFonts w:eastAsia="MS Gothic"/>
          <w:b/>
          <w:iCs/>
        </w:rPr>
        <w:t>de la partie inférieure du cou</w:t>
      </w:r>
      <w:r w:rsidRPr="00C27F32">
        <w:rPr>
          <w:rFonts w:eastAsia="MS Gothic"/>
          <w:b/>
          <w:iCs/>
        </w:rPr>
        <w:t xml:space="preserve"> (Lower Neck My)</w:t>
      </w:r>
    </w:p>
    <w:p w14:paraId="467D243C" w14:textId="77777777" w:rsidR="00CD6DA3" w:rsidRDefault="00CD6DA3" w:rsidP="00CD6DA3">
      <w:pPr>
        <w:pStyle w:val="SingleTxtG"/>
        <w:ind w:left="2268"/>
        <w:rPr>
          <w:rFonts w:eastAsia="MS Gothic"/>
          <w:b/>
          <w:lang w:val="fr-FR"/>
        </w:rPr>
      </w:pPr>
      <w:r w:rsidRPr="00C27F32">
        <w:rPr>
          <w:rFonts w:eastAsia="MS Gothic"/>
          <w:b/>
        </w:rPr>
        <w:tab/>
      </w:r>
      <w:r>
        <w:rPr>
          <w:rFonts w:eastAsia="MS Gothic"/>
          <w:b/>
          <w:lang w:val="fr-FR"/>
        </w:rPr>
        <w:t>Ce moment est mesuré au moyen d</w:t>
      </w:r>
      <w:r w:rsidR="00B4782D">
        <w:rPr>
          <w:rFonts w:eastAsia="MS Gothic"/>
          <w:b/>
          <w:lang w:val="fr-FR"/>
        </w:rPr>
        <w:t>’</w:t>
      </w:r>
      <w:r>
        <w:rPr>
          <w:rFonts w:eastAsia="MS Gothic"/>
          <w:b/>
          <w:lang w:val="fr-FR"/>
        </w:rPr>
        <w:t>un capteur placé dans le bas de la nuque du mannequin</w:t>
      </w:r>
      <w:r w:rsidRPr="007509CE">
        <w:rPr>
          <w:rFonts w:eastAsia="MS Gothic"/>
          <w:b/>
          <w:lang w:val="fr-FR"/>
        </w:rPr>
        <w:t xml:space="preserve"> avant le rebond</w:t>
      </w:r>
      <w:r>
        <w:rPr>
          <w:rFonts w:eastAsia="MS Gothic"/>
          <w:b/>
          <w:lang w:val="fr-FR"/>
        </w:rPr>
        <w:t>.</w:t>
      </w:r>
    </w:p>
    <w:p w14:paraId="49E3E81D" w14:textId="77777777" w:rsidR="00CD6DA3" w:rsidRPr="00C27F32" w:rsidRDefault="00CD6DA3" w:rsidP="00CD6DA3">
      <w:pPr>
        <w:pStyle w:val="SingleTxtG"/>
        <w:ind w:left="2268"/>
        <w:rPr>
          <w:rFonts w:eastAsia="MS Gothic"/>
          <w:b/>
        </w:rPr>
      </w:pPr>
      <w:r w:rsidRPr="00C27F32">
        <w:rPr>
          <w:rFonts w:eastAsia="MS Mincho"/>
          <w:b/>
        </w:rPr>
        <w:tab/>
      </w:r>
      <w:r>
        <w:rPr>
          <w:rFonts w:eastAsia="MS Gothic"/>
          <w:b/>
          <w:lang w:val="fr-FR"/>
        </w:rPr>
        <w:t xml:space="preserve">Si les instruments sont configurés conformément à la norme </w:t>
      </w:r>
      <w:r w:rsidRPr="00A043E9">
        <w:rPr>
          <w:rFonts w:eastAsia="MS Gothic"/>
          <w:b/>
          <w:lang w:val="fr-FR"/>
        </w:rPr>
        <w:t xml:space="preserve">SAE J211, </w:t>
      </w:r>
      <w:r>
        <w:rPr>
          <w:rFonts w:eastAsia="MS Gothic"/>
          <w:b/>
          <w:lang w:val="fr-FR"/>
        </w:rPr>
        <w:t xml:space="preserve">un moment de rotation axiale latérale </w:t>
      </w:r>
      <w:r w:rsidRPr="00A043E9">
        <w:rPr>
          <w:rFonts w:eastAsia="MS Gothic"/>
          <w:b/>
          <w:lang w:val="fr-FR"/>
        </w:rPr>
        <w:t>positi</w:t>
      </w:r>
      <w:r>
        <w:rPr>
          <w:rFonts w:eastAsia="MS Gothic"/>
          <w:b/>
          <w:lang w:val="fr-FR"/>
        </w:rPr>
        <w:t>f indique une flexion du cou</w:t>
      </w:r>
      <w:r w:rsidRPr="00A043E9">
        <w:rPr>
          <w:rFonts w:eastAsia="MS Gothic"/>
          <w:b/>
          <w:lang w:val="fr-FR"/>
        </w:rPr>
        <w:t xml:space="preserve"> </w:t>
      </w:r>
      <w:r>
        <w:rPr>
          <w:rFonts w:eastAsia="MS Gothic"/>
          <w:b/>
          <w:lang w:val="fr-FR"/>
        </w:rPr>
        <w:t>(pivotement de la tête vers l</w:t>
      </w:r>
      <w:r w:rsidR="00B4782D">
        <w:rPr>
          <w:rFonts w:eastAsia="MS Gothic"/>
          <w:b/>
          <w:lang w:val="fr-FR"/>
        </w:rPr>
        <w:t>’</w:t>
      </w:r>
      <w:r>
        <w:rPr>
          <w:rFonts w:eastAsia="MS Gothic"/>
          <w:b/>
          <w:lang w:val="fr-FR"/>
        </w:rPr>
        <w:t>avant</w:t>
      </w:r>
      <w:r w:rsidRPr="00A043E9">
        <w:rPr>
          <w:rFonts w:eastAsia="MS Gothic"/>
          <w:b/>
          <w:lang w:val="fr-FR"/>
        </w:rPr>
        <w:t>)</w:t>
      </w:r>
      <w:r w:rsidRPr="007509CE">
        <w:rPr>
          <w:rFonts w:eastAsia="MS Gothic"/>
          <w:b/>
          <w:lang w:val="fr-FR"/>
        </w:rPr>
        <w:t xml:space="preserve"> et un moment de rotation axiale latérale négatif indique une extension du cou (pivotement de la tête vers l</w:t>
      </w:r>
      <w:r w:rsidR="00B4782D">
        <w:rPr>
          <w:rFonts w:eastAsia="MS Gothic"/>
          <w:b/>
          <w:lang w:val="fr-FR"/>
        </w:rPr>
        <w:t>’</w:t>
      </w:r>
      <w:r w:rsidRPr="007509CE">
        <w:rPr>
          <w:rFonts w:eastAsia="MS Gothic"/>
          <w:b/>
          <w:lang w:val="fr-FR"/>
        </w:rPr>
        <w:t>arrière)</w:t>
      </w:r>
      <w:r w:rsidRPr="00A043E9">
        <w:rPr>
          <w:rFonts w:eastAsia="MS Gothic"/>
          <w:b/>
          <w:lang w:val="fr-FR"/>
        </w:rPr>
        <w:t xml:space="preserve">. </w:t>
      </w:r>
      <w:r>
        <w:rPr>
          <w:rFonts w:eastAsia="MS Gothic"/>
          <w:b/>
          <w:lang w:val="fr-FR"/>
        </w:rPr>
        <w:t>Les données sont filtrées au moyen d</w:t>
      </w:r>
      <w:r w:rsidR="00B4782D">
        <w:rPr>
          <w:rFonts w:eastAsia="MS Gothic"/>
          <w:b/>
          <w:lang w:val="fr-FR"/>
        </w:rPr>
        <w:t>’</w:t>
      </w:r>
      <w:r>
        <w:rPr>
          <w:rFonts w:eastAsia="MS Gothic"/>
          <w:b/>
          <w:lang w:val="fr-FR"/>
        </w:rPr>
        <w:t xml:space="preserve">un </w:t>
      </w:r>
      <w:r w:rsidRPr="00A043E9">
        <w:rPr>
          <w:rFonts w:eastAsia="MS Gothic"/>
          <w:b/>
          <w:lang w:val="fr-FR"/>
        </w:rPr>
        <w:t>CFC</w:t>
      </w:r>
      <w:r>
        <w:rPr>
          <w:rFonts w:eastAsia="MS Gothic"/>
          <w:b/>
          <w:lang w:val="fr-FR"/>
        </w:rPr>
        <w:t xml:space="preserve"> </w:t>
      </w:r>
      <w:r w:rsidRPr="00A043E9">
        <w:rPr>
          <w:rFonts w:eastAsia="MS Gothic"/>
          <w:b/>
          <w:lang w:val="fr-FR"/>
        </w:rPr>
        <w:t>600</w:t>
      </w:r>
      <w:r>
        <w:rPr>
          <w:rFonts w:eastAsia="MS Gothic"/>
          <w:b/>
          <w:lang w:val="fr-FR"/>
        </w:rPr>
        <w:t xml:space="preserve"> et la valeur maximum absolue du moment, compte tenu des données relevées entre l</w:t>
      </w:r>
      <w:r w:rsidR="00B4782D">
        <w:rPr>
          <w:rFonts w:eastAsia="MS Gothic"/>
          <w:b/>
          <w:lang w:val="fr-FR"/>
        </w:rPr>
        <w:t>’</w:t>
      </w:r>
      <w:r>
        <w:rPr>
          <w:rFonts w:eastAsia="MS Gothic"/>
          <w:b/>
          <w:lang w:val="fr-FR"/>
        </w:rPr>
        <w:t xml:space="preserve">instant </w:t>
      </w:r>
      <w:r w:rsidRPr="004A12CB">
        <w:rPr>
          <w:rFonts w:eastAsia="MS Gothic"/>
          <w:b/>
          <w:lang w:val="fr-FR"/>
        </w:rPr>
        <w:t>T</w:t>
      </w:r>
      <w:r>
        <w:rPr>
          <w:rFonts w:eastAsia="MS Gothic"/>
          <w:b/>
          <w:lang w:val="fr-FR"/>
        </w:rPr>
        <w:t xml:space="preserve"> </w:t>
      </w:r>
      <w:r w:rsidRPr="004A12CB">
        <w:rPr>
          <w:rFonts w:eastAsia="MS Gothic"/>
          <w:b/>
          <w:lang w:val="fr-FR"/>
        </w:rPr>
        <w:t>=</w:t>
      </w:r>
      <w:r>
        <w:rPr>
          <w:rFonts w:eastAsia="MS Gothic"/>
          <w:b/>
          <w:lang w:val="fr-FR"/>
        </w:rPr>
        <w:t xml:space="preserve"> </w:t>
      </w:r>
      <w:r w:rsidRPr="004A12CB">
        <w:rPr>
          <w:rFonts w:eastAsia="MS Gothic"/>
          <w:b/>
          <w:lang w:val="fr-FR"/>
        </w:rPr>
        <w:t>0</w:t>
      </w:r>
      <w:r w:rsidRPr="00A043E9">
        <w:rPr>
          <w:rFonts w:eastAsia="MS Gothic"/>
          <w:b/>
          <w:lang w:val="fr-FR"/>
        </w:rPr>
        <w:t xml:space="preserve"> </w:t>
      </w:r>
      <w:r>
        <w:rPr>
          <w:rFonts w:eastAsia="MS Gothic"/>
          <w:b/>
          <w:lang w:val="fr-FR"/>
        </w:rPr>
        <w:t>et l</w:t>
      </w:r>
      <w:r w:rsidR="00B4782D">
        <w:rPr>
          <w:rFonts w:eastAsia="MS Gothic"/>
          <w:b/>
          <w:lang w:val="fr-FR"/>
        </w:rPr>
        <w:t>’</w:t>
      </w:r>
      <w:r>
        <w:rPr>
          <w:rFonts w:eastAsia="MS Gothic"/>
          <w:b/>
          <w:lang w:val="fr-FR"/>
        </w:rPr>
        <w:t xml:space="preserve">instant </w:t>
      </w:r>
      <w:r w:rsidRPr="00C27F32">
        <w:rPr>
          <w:rFonts w:eastAsia="MS Gothic"/>
          <w:b/>
        </w:rPr>
        <w:t>T-HRC</w:t>
      </w:r>
      <w:r w:rsidRPr="0093796B">
        <w:rPr>
          <w:rFonts w:eastAsia="MS Gothic"/>
          <w:b/>
          <w:vertAlign w:val="subscript"/>
        </w:rPr>
        <w:t>(end)</w:t>
      </w:r>
      <w:r>
        <w:rPr>
          <w:rFonts w:eastAsia="MS Gothic"/>
          <w:b/>
        </w:rPr>
        <w:t>,</w:t>
      </w:r>
      <w:r w:rsidRPr="00C27F32">
        <w:rPr>
          <w:rFonts w:eastAsia="MS Gothic"/>
          <w:b/>
        </w:rPr>
        <w:t xml:space="preserve"> comme suit</w:t>
      </w:r>
      <w:r w:rsidR="00A44AE3">
        <w:rPr>
          <w:rFonts w:eastAsia="MS Gothic"/>
          <w:b/>
        </w:rPr>
        <w:t> :</w:t>
      </w:r>
      <w:r w:rsidRPr="00C27F32">
        <w:rPr>
          <w:rFonts w:eastAsia="MS Gothic"/>
          <w:b/>
        </w:rPr>
        <w:t xml:space="preserve"> </w:t>
      </w:r>
    </w:p>
    <w:p w14:paraId="474C83F7" w14:textId="77777777" w:rsidR="00B324AA" w:rsidRDefault="00CD6DA3" w:rsidP="00CD6DA3">
      <w:pPr>
        <w:pStyle w:val="SingleTxtG"/>
        <w:ind w:left="2268"/>
        <w:rPr>
          <w:rFonts w:eastAsia="MS Gothic"/>
          <w:b/>
        </w:rPr>
      </w:pPr>
      <w:r>
        <w:rPr>
          <w:rFonts w:eastAsia="MS Gothic"/>
          <w:b/>
        </w:rPr>
        <w:tab/>
      </w:r>
      <w:r>
        <w:rPr>
          <w:rFonts w:eastAsia="MS Gothic"/>
          <w:b/>
          <w:noProof/>
          <w:position w:val="-26"/>
          <w:lang w:eastAsia="fr-CH"/>
        </w:rPr>
        <w:drawing>
          <wp:inline distT="0" distB="0" distL="0" distR="0" wp14:anchorId="5D4F24EE" wp14:editId="40489B5F">
            <wp:extent cx="1520825" cy="318770"/>
            <wp:effectExtent l="0" t="0" r="3175"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0825" cy="318770"/>
                    </a:xfrm>
                    <a:prstGeom prst="rect">
                      <a:avLst/>
                    </a:prstGeom>
                    <a:noFill/>
                    <a:ln>
                      <a:noFill/>
                    </a:ln>
                  </pic:spPr>
                </pic:pic>
              </a:graphicData>
            </a:graphic>
          </wp:inline>
        </w:drawing>
      </w:r>
    </w:p>
    <w:p w14:paraId="5D6F75FE" w14:textId="77777777" w:rsidR="00CD6DA3" w:rsidRDefault="00CD6DA3" w:rsidP="001F39D7">
      <w:pPr>
        <w:pStyle w:val="HChG"/>
      </w:pPr>
      <w:r>
        <w:rPr>
          <w:rFonts w:eastAsia="MS Gothic"/>
        </w:rPr>
        <w:br w:type="page"/>
      </w:r>
      <w:r w:rsidRPr="00D158E2">
        <w:lastRenderedPageBreak/>
        <w:t>Annexe 1</w:t>
      </w:r>
      <w:r>
        <w:t>5</w:t>
      </w:r>
    </w:p>
    <w:p w14:paraId="180E7442" w14:textId="77777777" w:rsidR="00CD6DA3" w:rsidRPr="002973A6" w:rsidRDefault="001F39D7" w:rsidP="001F39D7">
      <w:pPr>
        <w:pStyle w:val="HChG"/>
      </w:pPr>
      <w:r>
        <w:tab/>
      </w:r>
      <w:r>
        <w:tab/>
      </w:r>
      <w:r w:rsidR="00CD6DA3" w:rsidRPr="00D158E2">
        <w:t>Procédure</w:t>
      </w:r>
      <w:r w:rsidR="00CD6DA3">
        <w:t xml:space="preserve"> d</w:t>
      </w:r>
      <w:r w:rsidR="00B4782D">
        <w:t>’</w:t>
      </w:r>
      <w:r w:rsidR="00CD6DA3">
        <w:t xml:space="preserve">essai des appuie-tête en position </w:t>
      </w:r>
      <w:r w:rsidR="00CD6DA3">
        <w:br/>
        <w:t xml:space="preserve">de non-utilisation </w:t>
      </w:r>
    </w:p>
    <w:p w14:paraId="7D8EB96D" w14:textId="77777777" w:rsidR="00CD6DA3" w:rsidRPr="00BB582B" w:rsidRDefault="00CD6DA3" w:rsidP="00CD6DA3">
      <w:pPr>
        <w:pStyle w:val="SingleTxtG"/>
        <w:tabs>
          <w:tab w:val="left" w:pos="2268"/>
        </w:tabs>
        <w:jc w:val="left"/>
        <w:rPr>
          <w:b/>
        </w:rPr>
      </w:pPr>
      <w:r w:rsidRPr="00BB582B">
        <w:rPr>
          <w:b/>
        </w:rPr>
        <w:t>1.</w:t>
      </w:r>
      <w:r w:rsidRPr="00BB582B">
        <w:rPr>
          <w:b/>
        </w:rPr>
        <w:tab/>
        <w:t>Objet</w:t>
      </w:r>
    </w:p>
    <w:p w14:paraId="676C864D" w14:textId="77777777" w:rsidR="00CD6DA3" w:rsidRPr="00BB582B" w:rsidRDefault="00CD6DA3" w:rsidP="00CD6DA3">
      <w:pPr>
        <w:pStyle w:val="SingleTxtG"/>
        <w:ind w:left="2268"/>
        <w:rPr>
          <w:b/>
        </w:rPr>
      </w:pPr>
      <w:r w:rsidRPr="00005A30">
        <w:tab/>
      </w:r>
      <w:r w:rsidRPr="00BB582B">
        <w:rPr>
          <w:b/>
        </w:rPr>
        <w:t>Procédures s</w:t>
      </w:r>
      <w:r w:rsidR="00B4782D">
        <w:rPr>
          <w:b/>
        </w:rPr>
        <w:t>’</w:t>
      </w:r>
      <w:r w:rsidRPr="00BB582B">
        <w:rPr>
          <w:b/>
        </w:rPr>
        <w:t>appliquant aux appuie</w:t>
      </w:r>
      <w:r w:rsidRPr="00BB582B">
        <w:rPr>
          <w:b/>
        </w:rPr>
        <w:noBreakHyphen/>
        <w:t>tête rabattables ou rétractables situés à toutes les places assises munies d</w:t>
      </w:r>
      <w:r w:rsidR="00B4782D">
        <w:rPr>
          <w:b/>
        </w:rPr>
        <w:t>’</w:t>
      </w:r>
      <w:r w:rsidRPr="00BB582B">
        <w:rPr>
          <w:b/>
        </w:rPr>
        <w:t>appuie</w:t>
      </w:r>
      <w:r w:rsidRPr="00BB582B">
        <w:rPr>
          <w:b/>
        </w:rPr>
        <w:noBreakHyphen/>
        <w:t>tête, sauf la place du conducteur.</w:t>
      </w:r>
    </w:p>
    <w:p w14:paraId="496933FB" w14:textId="77777777" w:rsidR="00CD6DA3" w:rsidRPr="00BB582B" w:rsidRDefault="00CD6DA3" w:rsidP="00CD6DA3">
      <w:pPr>
        <w:pStyle w:val="SingleTxtG"/>
        <w:tabs>
          <w:tab w:val="left" w:pos="2268"/>
        </w:tabs>
        <w:ind w:left="2268" w:hanging="1134"/>
        <w:rPr>
          <w:b/>
        </w:rPr>
      </w:pPr>
      <w:r w:rsidRPr="00005A30">
        <w:rPr>
          <w:b/>
        </w:rPr>
        <w:t>2.</w:t>
      </w:r>
      <w:r w:rsidRPr="00005A30">
        <w:rPr>
          <w:b/>
        </w:rPr>
        <w:tab/>
      </w:r>
      <w:r w:rsidRPr="00BB582B">
        <w:rPr>
          <w:b/>
          <w:spacing w:val="-2"/>
        </w:rPr>
        <w:t>Procédure d</w:t>
      </w:r>
      <w:r w:rsidR="00B4782D">
        <w:rPr>
          <w:b/>
          <w:spacing w:val="-2"/>
        </w:rPr>
        <w:t>’</w:t>
      </w:r>
      <w:r w:rsidRPr="00BB582B">
        <w:rPr>
          <w:b/>
          <w:spacing w:val="-2"/>
        </w:rPr>
        <w:t xml:space="preserve">essai des appuie-tête dotés de la fonction retour automatique </w:t>
      </w:r>
      <w:r w:rsidRPr="00BB582B">
        <w:rPr>
          <w:b/>
        </w:rPr>
        <w:t>et démonstration de la conformité avec le paragraphe</w:t>
      </w:r>
      <w:r>
        <w:rPr>
          <w:b/>
        </w:rPr>
        <w:t xml:space="preserve"> </w:t>
      </w:r>
      <w:r w:rsidRPr="00BB582B">
        <w:rPr>
          <w:b/>
        </w:rPr>
        <w:t>5.8.4.1</w:t>
      </w:r>
      <w:r>
        <w:rPr>
          <w:b/>
        </w:rPr>
        <w:t>.</w:t>
      </w:r>
    </w:p>
    <w:p w14:paraId="63FBEF43" w14:textId="77777777" w:rsidR="00CD6DA3" w:rsidRPr="00005A30" w:rsidRDefault="00CD6DA3" w:rsidP="00CD6DA3">
      <w:pPr>
        <w:pStyle w:val="SingleTxtG"/>
        <w:ind w:left="2268"/>
        <w:rPr>
          <w:b/>
        </w:rPr>
      </w:pPr>
      <w:r w:rsidRPr="00005A30">
        <w:rPr>
          <w:b/>
        </w:rPr>
        <w:tab/>
      </w:r>
      <w:r>
        <w:rPr>
          <w:b/>
        </w:rPr>
        <w:t>La procédure est appliquée, le</w:t>
      </w:r>
      <w:r w:rsidRPr="00005A30">
        <w:rPr>
          <w:b/>
        </w:rPr>
        <w:t xml:space="preserve"> contact d</w:t>
      </w:r>
      <w:r w:rsidR="00B4782D">
        <w:rPr>
          <w:b/>
        </w:rPr>
        <w:t>’</w:t>
      </w:r>
      <w:r w:rsidRPr="00005A30">
        <w:rPr>
          <w:b/>
        </w:rPr>
        <w:t>allumage</w:t>
      </w:r>
      <w:r>
        <w:rPr>
          <w:b/>
        </w:rPr>
        <w:t xml:space="preserve"> étant</w:t>
      </w:r>
      <w:r w:rsidRPr="00005A30">
        <w:rPr>
          <w:b/>
        </w:rPr>
        <w:t xml:space="preserve"> mis, </w:t>
      </w:r>
      <w:r>
        <w:rPr>
          <w:b/>
        </w:rPr>
        <w:t>à l</w:t>
      </w:r>
      <w:r w:rsidR="00B4782D">
        <w:rPr>
          <w:b/>
        </w:rPr>
        <w:t>’</w:t>
      </w:r>
      <w:r>
        <w:rPr>
          <w:b/>
        </w:rPr>
        <w:t>aide d</w:t>
      </w:r>
      <w:r w:rsidR="00B4782D">
        <w:rPr>
          <w:b/>
        </w:rPr>
        <w:t>’</w:t>
      </w:r>
      <w:r w:rsidRPr="00005A30">
        <w:rPr>
          <w:b/>
        </w:rPr>
        <w:t>un mannequin</w:t>
      </w:r>
      <w:r>
        <w:rPr>
          <w:b/>
        </w:rPr>
        <w:t xml:space="preserve"> femme</w:t>
      </w:r>
      <w:r w:rsidRPr="00005A30">
        <w:rPr>
          <w:b/>
        </w:rPr>
        <w:t xml:space="preserve"> Hybrid</w:t>
      </w:r>
      <w:r>
        <w:rPr>
          <w:b/>
        </w:rPr>
        <w:t xml:space="preserve"> </w:t>
      </w:r>
      <w:r w:rsidRPr="00005A30">
        <w:rPr>
          <w:b/>
        </w:rPr>
        <w:t>III du 5</w:t>
      </w:r>
      <w:r w:rsidRPr="00005A30">
        <w:rPr>
          <w:b/>
          <w:vertAlign w:val="superscript"/>
        </w:rPr>
        <w:t>e</w:t>
      </w:r>
      <w:r>
        <w:rPr>
          <w:b/>
        </w:rPr>
        <w:t xml:space="preserve"> </w:t>
      </w:r>
      <w:r w:rsidRPr="00005A30">
        <w:rPr>
          <w:b/>
        </w:rPr>
        <w:t>centile conformément au paragraphe</w:t>
      </w:r>
      <w:r>
        <w:rPr>
          <w:b/>
        </w:rPr>
        <w:t xml:space="preserve"> </w:t>
      </w:r>
      <w:r w:rsidRPr="00005A30">
        <w:rPr>
          <w:b/>
        </w:rPr>
        <w:t xml:space="preserve">2.1 de la présente annexe, ou </w:t>
      </w:r>
      <w:r>
        <w:rPr>
          <w:b/>
        </w:rPr>
        <w:t>d</w:t>
      </w:r>
      <w:r w:rsidR="00B4782D">
        <w:rPr>
          <w:b/>
        </w:rPr>
        <w:t>’</w:t>
      </w:r>
      <w:r w:rsidRPr="00005A30">
        <w:rPr>
          <w:b/>
        </w:rPr>
        <w:t xml:space="preserve">un </w:t>
      </w:r>
      <w:r>
        <w:rPr>
          <w:b/>
        </w:rPr>
        <w:t>mannequin</w:t>
      </w:r>
      <w:r w:rsidRPr="00005A30">
        <w:rPr>
          <w:b/>
        </w:rPr>
        <w:t xml:space="preserve"> humain</w:t>
      </w:r>
      <w:r>
        <w:rPr>
          <w:b/>
        </w:rPr>
        <w:t>,</w:t>
      </w:r>
      <w:r w:rsidRPr="00005A30">
        <w:rPr>
          <w:b/>
        </w:rPr>
        <w:t xml:space="preserve"> conformément au paragraphe</w:t>
      </w:r>
      <w:r>
        <w:rPr>
          <w:b/>
        </w:rPr>
        <w:t xml:space="preserve"> </w:t>
      </w:r>
      <w:r w:rsidRPr="00005A30">
        <w:rPr>
          <w:b/>
        </w:rPr>
        <w:t>2.2 de la présente annexe. La conformité doit être démontrée à une température de 23</w:t>
      </w:r>
      <w:r>
        <w:rPr>
          <w:b/>
        </w:rPr>
        <w:t xml:space="preserve"> </w:t>
      </w:r>
      <w:r w:rsidRPr="00676911">
        <w:rPr>
          <w:b/>
        </w:rPr>
        <w:sym w:font="Symbol" w:char="F0B1"/>
      </w:r>
      <w:r>
        <w:rPr>
          <w:b/>
        </w:rPr>
        <w:t xml:space="preserve"> </w:t>
      </w:r>
      <w:r w:rsidRPr="00005A30">
        <w:rPr>
          <w:b/>
        </w:rPr>
        <w:t>5</w:t>
      </w:r>
      <w:r>
        <w:rPr>
          <w:b/>
        </w:rPr>
        <w:t xml:space="preserve"> </w:t>
      </w:r>
      <w:r w:rsidRPr="00005A30">
        <w:rPr>
          <w:b/>
        </w:rPr>
        <w:t>°C.</w:t>
      </w:r>
    </w:p>
    <w:p w14:paraId="5316B754" w14:textId="77777777" w:rsidR="00CD6DA3" w:rsidRPr="00005A30" w:rsidRDefault="00CD6DA3" w:rsidP="00CD6DA3">
      <w:pPr>
        <w:pStyle w:val="SingleTxtG"/>
        <w:tabs>
          <w:tab w:val="left" w:pos="2268"/>
        </w:tabs>
        <w:ind w:left="2268" w:hanging="1134"/>
        <w:jc w:val="left"/>
        <w:rPr>
          <w:b/>
        </w:rPr>
      </w:pPr>
      <w:r w:rsidRPr="00005A30">
        <w:rPr>
          <w:b/>
        </w:rPr>
        <w:t>2.1</w:t>
      </w:r>
      <w:r w:rsidRPr="00005A30">
        <w:rPr>
          <w:b/>
        </w:rPr>
        <w:tab/>
        <w:t>Mannequin Hybrid</w:t>
      </w:r>
      <w:r>
        <w:rPr>
          <w:b/>
        </w:rPr>
        <w:t xml:space="preserve"> </w:t>
      </w:r>
      <w:r w:rsidRPr="00005A30">
        <w:rPr>
          <w:b/>
        </w:rPr>
        <w:t>III du 5</w:t>
      </w:r>
      <w:r w:rsidRPr="00005A30">
        <w:rPr>
          <w:b/>
          <w:vertAlign w:val="superscript"/>
        </w:rPr>
        <w:t>e</w:t>
      </w:r>
      <w:r w:rsidRPr="00005A30">
        <w:rPr>
          <w:b/>
        </w:rPr>
        <w:t xml:space="preserve"> centile</w:t>
      </w:r>
    </w:p>
    <w:p w14:paraId="2983F120" w14:textId="77777777" w:rsidR="00CD6DA3" w:rsidRPr="00005A30" w:rsidRDefault="00CD6DA3" w:rsidP="00CD6DA3">
      <w:pPr>
        <w:pStyle w:val="SingleTxtG"/>
        <w:tabs>
          <w:tab w:val="left" w:pos="2268"/>
        </w:tabs>
        <w:ind w:left="2268" w:hanging="1134"/>
        <w:rPr>
          <w:b/>
        </w:rPr>
      </w:pPr>
      <w:r w:rsidRPr="00005A30">
        <w:rPr>
          <w:b/>
        </w:rPr>
        <w:t>2.1.1</w:t>
      </w:r>
      <w:r w:rsidRPr="00005A30">
        <w:rPr>
          <w:b/>
        </w:rPr>
        <w:tab/>
        <w:t>Mettre en place le mannequin sur le siège de telle manière que son plan sagittal soit aligné à 15</w:t>
      </w:r>
      <w:r>
        <w:rPr>
          <w:b/>
        </w:rPr>
        <w:t xml:space="preserve"> </w:t>
      </w:r>
      <w:r w:rsidRPr="00005A30">
        <w:rPr>
          <w:b/>
        </w:rPr>
        <w:t>mm près sur l</w:t>
      </w:r>
      <w:r w:rsidR="00B4782D">
        <w:rPr>
          <w:b/>
        </w:rPr>
        <w:t>’</w:t>
      </w:r>
      <w:r w:rsidRPr="00005A30">
        <w:rPr>
          <w:b/>
        </w:rPr>
        <w:t>axe médian de la place assise et soit parallèle à un plan vertical parallèle au plan de référence vertical longitudinal du véhicule.</w:t>
      </w:r>
    </w:p>
    <w:p w14:paraId="45C629C6" w14:textId="77777777" w:rsidR="00CD6DA3" w:rsidRPr="00005A30" w:rsidRDefault="00CD6DA3" w:rsidP="00CD6DA3">
      <w:pPr>
        <w:pStyle w:val="SingleTxtG"/>
        <w:tabs>
          <w:tab w:val="left" w:pos="2268"/>
        </w:tabs>
        <w:ind w:left="2268" w:hanging="1134"/>
        <w:rPr>
          <w:b/>
        </w:rPr>
      </w:pPr>
      <w:r w:rsidRPr="00005A30">
        <w:rPr>
          <w:b/>
        </w:rPr>
        <w:t>2.1.2</w:t>
      </w:r>
      <w:r w:rsidRPr="00005A30">
        <w:rPr>
          <w:b/>
        </w:rPr>
        <w:tab/>
        <w:t>Maintenir les cuisses du mannequin vers le bas et pousser</w:t>
      </w:r>
      <w:r>
        <w:rPr>
          <w:b/>
        </w:rPr>
        <w:t xml:space="preserve"> le torse</w:t>
      </w:r>
      <w:r w:rsidRPr="00005A30">
        <w:rPr>
          <w:b/>
        </w:rPr>
        <w:t xml:space="preserve"> vers l</w:t>
      </w:r>
      <w:r w:rsidR="00B4782D">
        <w:rPr>
          <w:b/>
        </w:rPr>
        <w:t>’</w:t>
      </w:r>
      <w:r w:rsidRPr="00005A30">
        <w:rPr>
          <w:b/>
        </w:rPr>
        <w:t xml:space="preserve">arrière pour </w:t>
      </w:r>
      <w:r>
        <w:rPr>
          <w:b/>
        </w:rPr>
        <w:t xml:space="preserve">agrandir au </w:t>
      </w:r>
      <w:r w:rsidRPr="00005A30">
        <w:rPr>
          <w:b/>
        </w:rPr>
        <w:t>maxim</w:t>
      </w:r>
      <w:r>
        <w:rPr>
          <w:b/>
        </w:rPr>
        <w:t>um</w:t>
      </w:r>
      <w:r w:rsidRPr="00005A30">
        <w:rPr>
          <w:b/>
        </w:rPr>
        <w:t xml:space="preserve"> l</w:t>
      </w:r>
      <w:r w:rsidR="00B4782D">
        <w:rPr>
          <w:b/>
        </w:rPr>
        <w:t>’</w:t>
      </w:r>
      <w:r w:rsidRPr="00005A30">
        <w:rPr>
          <w:b/>
        </w:rPr>
        <w:t xml:space="preserve">angle </w:t>
      </w:r>
      <w:r>
        <w:rPr>
          <w:b/>
        </w:rPr>
        <w:t>du bassin</w:t>
      </w:r>
      <w:r w:rsidRPr="00005A30">
        <w:rPr>
          <w:b/>
        </w:rPr>
        <w:t>.</w:t>
      </w:r>
    </w:p>
    <w:p w14:paraId="5E3D5FE7" w14:textId="77777777" w:rsidR="00CD6DA3" w:rsidRPr="00005A30" w:rsidRDefault="00CD6DA3" w:rsidP="00CD6DA3">
      <w:pPr>
        <w:pStyle w:val="SingleTxtG"/>
        <w:tabs>
          <w:tab w:val="left" w:pos="2268"/>
        </w:tabs>
        <w:ind w:left="2268" w:hanging="1134"/>
        <w:rPr>
          <w:b/>
        </w:rPr>
      </w:pPr>
      <w:r w:rsidRPr="00005A30">
        <w:rPr>
          <w:b/>
        </w:rPr>
        <w:t>2.1.3</w:t>
      </w:r>
      <w:r w:rsidRPr="00005A30">
        <w:rPr>
          <w:b/>
        </w:rPr>
        <w:tab/>
        <w:t xml:space="preserve">Positionner les jambes </w:t>
      </w:r>
      <w:r>
        <w:rPr>
          <w:b/>
        </w:rPr>
        <w:t>pour qu</w:t>
      </w:r>
      <w:r w:rsidR="00B4782D">
        <w:rPr>
          <w:b/>
        </w:rPr>
        <w:t>’</w:t>
      </w:r>
      <w:r>
        <w:rPr>
          <w:b/>
        </w:rPr>
        <w:t>elles fassent avec les cuisses un angle le plus proche possible</w:t>
      </w:r>
      <w:r w:rsidRPr="00005A30">
        <w:rPr>
          <w:b/>
        </w:rPr>
        <w:t xml:space="preserve"> de 90°. </w:t>
      </w:r>
      <w:r>
        <w:rPr>
          <w:b/>
        </w:rPr>
        <w:t>Pouss</w:t>
      </w:r>
      <w:r w:rsidRPr="00005A30">
        <w:rPr>
          <w:b/>
        </w:rPr>
        <w:t>er les genoux du mannequin vers l</w:t>
      </w:r>
      <w:r w:rsidR="00B4782D">
        <w:rPr>
          <w:b/>
        </w:rPr>
        <w:t>’</w:t>
      </w:r>
      <w:r w:rsidRPr="00005A30">
        <w:rPr>
          <w:b/>
        </w:rPr>
        <w:t>arrière pour plaquer le bassin contre le siège de manière à ce qu</w:t>
      </w:r>
      <w:r w:rsidR="00B4782D">
        <w:rPr>
          <w:b/>
        </w:rPr>
        <w:t>’</w:t>
      </w:r>
      <w:r w:rsidRPr="00005A30">
        <w:rPr>
          <w:b/>
        </w:rPr>
        <w:t>il touche le dossier ou à ce que l</w:t>
      </w:r>
      <w:r w:rsidR="00B4782D">
        <w:rPr>
          <w:b/>
        </w:rPr>
        <w:t>’</w:t>
      </w:r>
      <w:r w:rsidRPr="00005A30">
        <w:rPr>
          <w:b/>
        </w:rPr>
        <w:t>arrière d</w:t>
      </w:r>
      <w:r>
        <w:rPr>
          <w:b/>
        </w:rPr>
        <w:t>es</w:t>
      </w:r>
      <w:r w:rsidRPr="00005A30">
        <w:rPr>
          <w:b/>
        </w:rPr>
        <w:t xml:space="preserve"> mollet</w:t>
      </w:r>
      <w:r>
        <w:rPr>
          <w:b/>
        </w:rPr>
        <w:t>s</w:t>
      </w:r>
      <w:r w:rsidRPr="00005A30">
        <w:rPr>
          <w:b/>
        </w:rPr>
        <w:t xml:space="preserve"> du mannequin touche le bord avant d</w:t>
      </w:r>
      <w:r>
        <w:rPr>
          <w:b/>
        </w:rPr>
        <w:t>e l</w:t>
      </w:r>
      <w:r w:rsidR="00B4782D">
        <w:rPr>
          <w:b/>
        </w:rPr>
        <w:t>’</w:t>
      </w:r>
      <w:r>
        <w:rPr>
          <w:b/>
        </w:rPr>
        <w:t>assise</w:t>
      </w:r>
      <w:r w:rsidRPr="00005A30">
        <w:rPr>
          <w:b/>
        </w:rPr>
        <w:t xml:space="preserve"> </w:t>
      </w:r>
      <w:r>
        <w:rPr>
          <w:b/>
        </w:rPr>
        <w:t>du</w:t>
      </w:r>
      <w:r w:rsidRPr="00005A30">
        <w:rPr>
          <w:b/>
        </w:rPr>
        <w:t xml:space="preserve"> siège au point que l</w:t>
      </w:r>
      <w:r w:rsidR="00B4782D">
        <w:rPr>
          <w:b/>
        </w:rPr>
        <w:t>’</w:t>
      </w:r>
      <w:r w:rsidRPr="00005A30">
        <w:rPr>
          <w:b/>
        </w:rPr>
        <w:t>angle entre jambe et cuisse commence à s</w:t>
      </w:r>
      <w:r w:rsidR="00B4782D">
        <w:rPr>
          <w:b/>
        </w:rPr>
        <w:t>’</w:t>
      </w:r>
      <w:r w:rsidRPr="00005A30">
        <w:rPr>
          <w:b/>
        </w:rPr>
        <w:t>ouvrir.</w:t>
      </w:r>
    </w:p>
    <w:p w14:paraId="73950BFD" w14:textId="77777777" w:rsidR="00CD6DA3" w:rsidRPr="00005A30" w:rsidRDefault="00CD6DA3" w:rsidP="00CD6DA3">
      <w:pPr>
        <w:pStyle w:val="SingleTxtG"/>
        <w:tabs>
          <w:tab w:val="left" w:pos="2268"/>
        </w:tabs>
        <w:ind w:left="2268" w:hanging="1134"/>
        <w:rPr>
          <w:b/>
        </w:rPr>
      </w:pPr>
      <w:r w:rsidRPr="00005A30">
        <w:rPr>
          <w:b/>
        </w:rPr>
        <w:t>2.1.4</w:t>
      </w:r>
      <w:r w:rsidRPr="00005A30">
        <w:rPr>
          <w:b/>
        </w:rPr>
        <w:tab/>
        <w:t>Noter la position de l</w:t>
      </w:r>
      <w:r w:rsidR="00B4782D">
        <w:rPr>
          <w:b/>
        </w:rPr>
        <w:t>’</w:t>
      </w:r>
      <w:r w:rsidRPr="00005A30">
        <w:rPr>
          <w:b/>
        </w:rPr>
        <w:t>appuie</w:t>
      </w:r>
      <w:r w:rsidRPr="00005A30">
        <w:rPr>
          <w:b/>
        </w:rPr>
        <w:noBreakHyphen/>
        <w:t>tête. Enlever le mannequin du siège. Si</w:t>
      </w:r>
      <w:r>
        <w:rPr>
          <w:b/>
        </w:rPr>
        <w:t xml:space="preserve"> </w:t>
      </w:r>
      <w:r w:rsidRPr="00005A30">
        <w:rPr>
          <w:b/>
        </w:rPr>
        <w:t>l</w:t>
      </w:r>
      <w:r w:rsidR="00B4782D">
        <w:rPr>
          <w:b/>
        </w:rPr>
        <w:t>’</w:t>
      </w:r>
      <w:r w:rsidRPr="00005A30">
        <w:rPr>
          <w:b/>
        </w:rPr>
        <w:t>appuie</w:t>
      </w:r>
      <w:r w:rsidRPr="00005A30">
        <w:rPr>
          <w:b/>
        </w:rPr>
        <w:noBreakHyphen/>
        <w:t xml:space="preserve">tête </w:t>
      </w:r>
      <w:r>
        <w:rPr>
          <w:b/>
        </w:rPr>
        <w:t xml:space="preserve">se replie </w:t>
      </w:r>
      <w:r w:rsidRPr="00005A30">
        <w:rPr>
          <w:b/>
        </w:rPr>
        <w:t>lorsque le mannequin est enlevé, le remettre manuellement dans la position notée. Déterminer la conformité avec les prescriptions concernant la hauteur du paragraphe</w:t>
      </w:r>
      <w:r>
        <w:rPr>
          <w:b/>
        </w:rPr>
        <w:t xml:space="preserve"> </w:t>
      </w:r>
      <w:r w:rsidRPr="00005A30">
        <w:rPr>
          <w:b/>
        </w:rPr>
        <w:t>5.</w:t>
      </w:r>
      <w:r>
        <w:rPr>
          <w:b/>
        </w:rPr>
        <w:t>6.2</w:t>
      </w:r>
      <w:r w:rsidRPr="00005A30">
        <w:rPr>
          <w:b/>
        </w:rPr>
        <w:t xml:space="preserve"> du présent </w:t>
      </w:r>
      <w:r>
        <w:rPr>
          <w:b/>
        </w:rPr>
        <w:t>R</w:t>
      </w:r>
      <w:r w:rsidRPr="00005A30">
        <w:rPr>
          <w:b/>
        </w:rPr>
        <w:t>èglement en</w:t>
      </w:r>
      <w:r>
        <w:rPr>
          <w:b/>
        </w:rPr>
        <w:t xml:space="preserve"> </w:t>
      </w:r>
      <w:r w:rsidRPr="00005A30">
        <w:rPr>
          <w:b/>
        </w:rPr>
        <w:t>appliquant les procédures d</w:t>
      </w:r>
      <w:r w:rsidR="00B4782D">
        <w:rPr>
          <w:b/>
        </w:rPr>
        <w:t>’</w:t>
      </w:r>
      <w:r w:rsidRPr="00005A30">
        <w:rPr>
          <w:b/>
        </w:rPr>
        <w:t>essai de l</w:t>
      </w:r>
      <w:r w:rsidR="00B4782D">
        <w:rPr>
          <w:b/>
        </w:rPr>
        <w:t>’</w:t>
      </w:r>
      <w:r w:rsidRPr="00005A30">
        <w:rPr>
          <w:b/>
        </w:rPr>
        <w:t>annexe</w:t>
      </w:r>
      <w:r>
        <w:rPr>
          <w:b/>
        </w:rPr>
        <w:t xml:space="preserve"> </w:t>
      </w:r>
      <w:r w:rsidRPr="00005A30">
        <w:rPr>
          <w:b/>
        </w:rPr>
        <w:t>1</w:t>
      </w:r>
      <w:r>
        <w:rPr>
          <w:b/>
        </w:rPr>
        <w:t>0</w:t>
      </w:r>
      <w:r w:rsidRPr="00005A30">
        <w:rPr>
          <w:b/>
        </w:rPr>
        <w:t>.</w:t>
      </w:r>
    </w:p>
    <w:p w14:paraId="37F9D867" w14:textId="77777777" w:rsidR="00CD6DA3" w:rsidRPr="00005A30" w:rsidRDefault="00CD6DA3" w:rsidP="00CD6DA3">
      <w:pPr>
        <w:pStyle w:val="SingleTxtG"/>
        <w:tabs>
          <w:tab w:val="left" w:pos="2268"/>
        </w:tabs>
        <w:ind w:left="2268" w:hanging="1134"/>
        <w:jc w:val="left"/>
        <w:rPr>
          <w:b/>
        </w:rPr>
      </w:pPr>
      <w:r w:rsidRPr="00005A30">
        <w:rPr>
          <w:b/>
        </w:rPr>
        <w:t>2.2</w:t>
      </w:r>
      <w:r w:rsidRPr="00005A30">
        <w:rPr>
          <w:b/>
        </w:rPr>
        <w:tab/>
        <w:t>Mannequin humain</w:t>
      </w:r>
    </w:p>
    <w:p w14:paraId="06EFCC0D" w14:textId="77777777" w:rsidR="00CD6DA3" w:rsidRPr="00005A30" w:rsidRDefault="00CD6DA3" w:rsidP="00CD6DA3">
      <w:pPr>
        <w:pStyle w:val="SingleTxtG"/>
        <w:ind w:left="2268"/>
        <w:rPr>
          <w:b/>
        </w:rPr>
      </w:pPr>
      <w:r w:rsidRPr="00005A30">
        <w:rPr>
          <w:b/>
        </w:rPr>
        <w:tab/>
        <w:t xml:space="preserve">On peut utiliser un être humain </w:t>
      </w:r>
      <w:r>
        <w:rPr>
          <w:b/>
        </w:rPr>
        <w:t>pesant</w:t>
      </w:r>
      <w:r w:rsidRPr="00005A30">
        <w:rPr>
          <w:b/>
        </w:rPr>
        <w:t xml:space="preserve"> entre 47 et 51</w:t>
      </w:r>
      <w:r>
        <w:rPr>
          <w:b/>
        </w:rPr>
        <w:t xml:space="preserve"> </w:t>
      </w:r>
      <w:r w:rsidRPr="00005A30">
        <w:rPr>
          <w:b/>
        </w:rPr>
        <w:t xml:space="preserve">kg et </w:t>
      </w:r>
      <w:r>
        <w:rPr>
          <w:b/>
        </w:rPr>
        <w:t>mesurant</w:t>
      </w:r>
      <w:r w:rsidRPr="00005A30">
        <w:rPr>
          <w:b/>
        </w:rPr>
        <w:t xml:space="preserve"> entre 140 et 150</w:t>
      </w:r>
      <w:r>
        <w:rPr>
          <w:b/>
        </w:rPr>
        <w:t xml:space="preserve"> </w:t>
      </w:r>
      <w:r w:rsidRPr="00005A30">
        <w:rPr>
          <w:b/>
        </w:rPr>
        <w:t xml:space="preserve">cm. Le mannequin humain doit être </w:t>
      </w:r>
      <w:r>
        <w:rPr>
          <w:b/>
        </w:rPr>
        <w:t>vêtu</w:t>
      </w:r>
      <w:r w:rsidRPr="00005A30">
        <w:rPr>
          <w:b/>
        </w:rPr>
        <w:t xml:space="preserve"> d</w:t>
      </w:r>
      <w:r w:rsidR="00B4782D">
        <w:rPr>
          <w:b/>
        </w:rPr>
        <w:t>’</w:t>
      </w:r>
      <w:r w:rsidRPr="00005A30">
        <w:rPr>
          <w:b/>
        </w:rPr>
        <w:t xml:space="preserve">un maillot à manches courtes en coton, de pantalons en coton et de chaussures de sport. Les valeurs de poids et de taille </w:t>
      </w:r>
      <w:r>
        <w:rPr>
          <w:b/>
        </w:rPr>
        <w:t>indiqu</w:t>
      </w:r>
      <w:r w:rsidRPr="00005A30">
        <w:rPr>
          <w:b/>
        </w:rPr>
        <w:t>ées s</w:t>
      </w:r>
      <w:r w:rsidR="00B4782D">
        <w:rPr>
          <w:b/>
        </w:rPr>
        <w:t>’</w:t>
      </w:r>
      <w:r w:rsidRPr="00005A30">
        <w:rPr>
          <w:b/>
        </w:rPr>
        <w:t>entendent vêtements compris.</w:t>
      </w:r>
    </w:p>
    <w:p w14:paraId="3873C007" w14:textId="77777777" w:rsidR="00CD6DA3" w:rsidRPr="00005A30" w:rsidRDefault="00CD6DA3" w:rsidP="00CD6DA3">
      <w:pPr>
        <w:pStyle w:val="SingleTxtG"/>
        <w:tabs>
          <w:tab w:val="left" w:pos="2268"/>
        </w:tabs>
        <w:ind w:left="2268" w:hanging="1134"/>
        <w:rPr>
          <w:b/>
        </w:rPr>
      </w:pPr>
      <w:r w:rsidRPr="00005A30">
        <w:rPr>
          <w:b/>
        </w:rPr>
        <w:t>2.2.1</w:t>
      </w:r>
      <w:r w:rsidRPr="00005A30">
        <w:rPr>
          <w:b/>
        </w:rPr>
        <w:tab/>
        <w:t>Placer le mannequin au centre du siège, le bassin étant en contact avec le dossier et le</w:t>
      </w:r>
      <w:r>
        <w:rPr>
          <w:b/>
        </w:rPr>
        <w:t xml:space="preserve"> </w:t>
      </w:r>
      <w:r w:rsidRPr="00005A30">
        <w:rPr>
          <w:b/>
        </w:rPr>
        <w:t>dos en appui contre le dossier.</w:t>
      </w:r>
    </w:p>
    <w:p w14:paraId="4B9A93F3" w14:textId="77777777" w:rsidR="00CD6DA3" w:rsidRPr="00005A30" w:rsidRDefault="00CD6DA3" w:rsidP="00CD6DA3">
      <w:pPr>
        <w:pStyle w:val="SingleTxtG"/>
        <w:tabs>
          <w:tab w:val="left" w:pos="2268"/>
        </w:tabs>
        <w:ind w:left="2268" w:hanging="1134"/>
        <w:rPr>
          <w:b/>
        </w:rPr>
      </w:pPr>
      <w:r w:rsidRPr="00005A30">
        <w:rPr>
          <w:b/>
        </w:rPr>
        <w:t>2.2.2</w:t>
      </w:r>
      <w:r w:rsidRPr="00005A30">
        <w:rPr>
          <w:b/>
        </w:rPr>
        <w:tab/>
        <w:t>Vérifier que le plan sagittal du mannequin est vertical et aligné à 15</w:t>
      </w:r>
      <w:r>
        <w:rPr>
          <w:b/>
        </w:rPr>
        <w:t xml:space="preserve"> </w:t>
      </w:r>
      <w:r w:rsidRPr="00005A30">
        <w:rPr>
          <w:b/>
        </w:rPr>
        <w:t>mm près sur l</w:t>
      </w:r>
      <w:r w:rsidR="00B4782D">
        <w:rPr>
          <w:b/>
        </w:rPr>
        <w:t>’</w:t>
      </w:r>
      <w:r w:rsidRPr="00005A30">
        <w:rPr>
          <w:b/>
        </w:rPr>
        <w:t>axe médian de la place assise.</w:t>
      </w:r>
    </w:p>
    <w:p w14:paraId="042AAF17" w14:textId="77777777" w:rsidR="00CD6DA3" w:rsidRPr="00005A30" w:rsidRDefault="00CD6DA3" w:rsidP="00CD6DA3">
      <w:pPr>
        <w:pStyle w:val="SingleTxtG"/>
        <w:tabs>
          <w:tab w:val="left" w:pos="2268"/>
        </w:tabs>
        <w:ind w:left="2268" w:hanging="1134"/>
        <w:rPr>
          <w:b/>
        </w:rPr>
      </w:pPr>
      <w:r w:rsidRPr="00005A30">
        <w:rPr>
          <w:b/>
        </w:rPr>
        <w:t>2.2.3</w:t>
      </w:r>
      <w:r w:rsidRPr="00005A30">
        <w:rPr>
          <w:b/>
        </w:rPr>
        <w:tab/>
        <w:t>Vérifier que la distance transversale entre les centres des rotules des genoux est comprise entre 160 et 170</w:t>
      </w:r>
      <w:r>
        <w:rPr>
          <w:b/>
        </w:rPr>
        <w:t xml:space="preserve"> </w:t>
      </w:r>
      <w:r w:rsidRPr="00005A30">
        <w:rPr>
          <w:b/>
        </w:rPr>
        <w:t>mm et que les genoux sont placés symétriquement de part et d</w:t>
      </w:r>
      <w:r w:rsidR="00B4782D">
        <w:rPr>
          <w:b/>
        </w:rPr>
        <w:t>’</w:t>
      </w:r>
      <w:r w:rsidRPr="00005A30">
        <w:rPr>
          <w:b/>
        </w:rPr>
        <w:t>autre de l</w:t>
      </w:r>
      <w:r w:rsidR="00B4782D">
        <w:rPr>
          <w:b/>
        </w:rPr>
        <w:t>’</w:t>
      </w:r>
      <w:r w:rsidRPr="00005A30">
        <w:rPr>
          <w:b/>
        </w:rPr>
        <w:t>axe médian du siège.</w:t>
      </w:r>
    </w:p>
    <w:p w14:paraId="748BC8B7" w14:textId="77777777" w:rsidR="00CD6DA3" w:rsidRPr="00005A30" w:rsidRDefault="00CD6DA3" w:rsidP="00CD6DA3">
      <w:pPr>
        <w:pStyle w:val="SingleTxtG"/>
        <w:tabs>
          <w:tab w:val="left" w:pos="2268"/>
        </w:tabs>
        <w:ind w:left="2268" w:hanging="1134"/>
        <w:rPr>
          <w:b/>
        </w:rPr>
      </w:pPr>
      <w:r w:rsidRPr="00005A30">
        <w:rPr>
          <w:b/>
        </w:rPr>
        <w:t>2.2.4</w:t>
      </w:r>
      <w:r w:rsidRPr="00005A30">
        <w:rPr>
          <w:b/>
        </w:rPr>
        <w:tab/>
        <w:t>Si nécessaire, étendre les jambes jusqu</w:t>
      </w:r>
      <w:r w:rsidR="00B4782D">
        <w:rPr>
          <w:b/>
        </w:rPr>
        <w:t>’</w:t>
      </w:r>
      <w:r w:rsidRPr="00005A30">
        <w:rPr>
          <w:b/>
        </w:rPr>
        <w:t>à ce que les pieds ne touchent plus le plancher. Les cuisses reposent sur l</w:t>
      </w:r>
      <w:r w:rsidR="00B4782D">
        <w:rPr>
          <w:b/>
        </w:rPr>
        <w:t>’</w:t>
      </w:r>
      <w:r w:rsidRPr="00005A30">
        <w:rPr>
          <w:b/>
        </w:rPr>
        <w:t>assise du siège.</w:t>
      </w:r>
    </w:p>
    <w:p w14:paraId="319FF9A3" w14:textId="77777777" w:rsidR="00CD6DA3" w:rsidRPr="00005A30" w:rsidRDefault="00CD6DA3" w:rsidP="00CD6DA3">
      <w:pPr>
        <w:pStyle w:val="SingleTxtG"/>
        <w:tabs>
          <w:tab w:val="left" w:pos="2268"/>
        </w:tabs>
        <w:ind w:left="2268" w:hanging="1134"/>
        <w:rPr>
          <w:b/>
        </w:rPr>
      </w:pPr>
      <w:r w:rsidRPr="00005A30">
        <w:rPr>
          <w:b/>
        </w:rPr>
        <w:lastRenderedPageBreak/>
        <w:t>2.2.5</w:t>
      </w:r>
      <w:r w:rsidRPr="00005A30">
        <w:rPr>
          <w:b/>
        </w:rPr>
        <w:tab/>
        <w:t>Si le mannequin touche l</w:t>
      </w:r>
      <w:r>
        <w:rPr>
          <w:b/>
        </w:rPr>
        <w:t xml:space="preserve">a surface </w:t>
      </w:r>
      <w:r w:rsidRPr="00005A30">
        <w:rPr>
          <w:b/>
        </w:rPr>
        <w:t>intérieu</w:t>
      </w:r>
      <w:r>
        <w:rPr>
          <w:b/>
        </w:rPr>
        <w:t>re du pavillon,</w:t>
      </w:r>
      <w:r w:rsidRPr="00005A30">
        <w:rPr>
          <w:b/>
        </w:rPr>
        <w:t xml:space="preserve"> reculer le siège </w:t>
      </w:r>
      <w:r>
        <w:rPr>
          <w:b/>
        </w:rPr>
        <w:t>jusqu</w:t>
      </w:r>
      <w:r w:rsidR="00B4782D">
        <w:rPr>
          <w:b/>
        </w:rPr>
        <w:t>’</w:t>
      </w:r>
      <w:r>
        <w:rPr>
          <w:b/>
        </w:rPr>
        <w:t>à</w:t>
      </w:r>
      <w:r w:rsidRPr="00005A30">
        <w:rPr>
          <w:b/>
        </w:rPr>
        <w:t xml:space="preserve"> supprimer le contact, l</w:t>
      </w:r>
      <w:r w:rsidR="00B4782D">
        <w:rPr>
          <w:b/>
        </w:rPr>
        <w:t>’</w:t>
      </w:r>
      <w:r w:rsidRPr="00005A30">
        <w:rPr>
          <w:b/>
        </w:rPr>
        <w:t>espace libre ne devant pas dépasser 5</w:t>
      </w:r>
      <w:r>
        <w:rPr>
          <w:b/>
        </w:rPr>
        <w:t xml:space="preserve"> </w:t>
      </w:r>
      <w:r w:rsidRPr="00005A30">
        <w:rPr>
          <w:b/>
        </w:rPr>
        <w:t>mm, ou jusqu</w:t>
      </w:r>
      <w:r w:rsidR="00B4782D">
        <w:rPr>
          <w:b/>
        </w:rPr>
        <w:t>’</w:t>
      </w:r>
      <w:r w:rsidRPr="00005A30">
        <w:rPr>
          <w:b/>
        </w:rPr>
        <w:t>à ce que le siège atteigne une position verrouillée à laquelle il n</w:t>
      </w:r>
      <w:r w:rsidR="00B4782D">
        <w:rPr>
          <w:b/>
        </w:rPr>
        <w:t>’</w:t>
      </w:r>
      <w:r w:rsidRPr="00005A30">
        <w:rPr>
          <w:b/>
        </w:rPr>
        <w:t>y a plus de contact.</w:t>
      </w:r>
    </w:p>
    <w:p w14:paraId="61389E15" w14:textId="77777777" w:rsidR="00CD6DA3" w:rsidRPr="00005A30" w:rsidRDefault="00CD6DA3" w:rsidP="00CD6DA3">
      <w:pPr>
        <w:pStyle w:val="SingleTxtG"/>
        <w:tabs>
          <w:tab w:val="left" w:pos="2268"/>
        </w:tabs>
        <w:ind w:left="2268" w:hanging="1134"/>
        <w:rPr>
          <w:b/>
        </w:rPr>
      </w:pPr>
      <w:r w:rsidRPr="00005A30">
        <w:rPr>
          <w:b/>
        </w:rPr>
        <w:t>2.2.6</w:t>
      </w:r>
      <w:r w:rsidRPr="00005A30">
        <w:rPr>
          <w:b/>
        </w:rPr>
        <w:tab/>
        <w:t>Positionnement des pieds du passager</w:t>
      </w:r>
    </w:p>
    <w:p w14:paraId="54156A7D" w14:textId="77777777" w:rsidR="00CD6DA3" w:rsidRPr="00005A30" w:rsidRDefault="00CD6DA3" w:rsidP="00CD6DA3">
      <w:pPr>
        <w:pStyle w:val="SingleTxtG"/>
        <w:tabs>
          <w:tab w:val="left" w:pos="2268"/>
        </w:tabs>
        <w:ind w:left="2268" w:hanging="1134"/>
        <w:rPr>
          <w:b/>
        </w:rPr>
      </w:pPr>
      <w:r w:rsidRPr="00005A30">
        <w:rPr>
          <w:b/>
        </w:rPr>
        <w:t>2.2.6.1</w:t>
      </w:r>
      <w:r w:rsidRPr="00005A30">
        <w:rPr>
          <w:b/>
        </w:rPr>
        <w:tab/>
        <w:t xml:space="preserve">Placer les pieds à plat sur la partie </w:t>
      </w:r>
      <w:r>
        <w:rPr>
          <w:b/>
        </w:rPr>
        <w:t>inclinée du repose-pieds</w:t>
      </w:r>
      <w:r w:rsidRPr="00005A30">
        <w:rPr>
          <w:b/>
        </w:rPr>
        <w:t xml:space="preserve">, ou </w:t>
      </w:r>
    </w:p>
    <w:p w14:paraId="54A3159A" w14:textId="77777777" w:rsidR="00CD6DA3" w:rsidRPr="00005A30" w:rsidRDefault="00CD6DA3" w:rsidP="00CD6DA3">
      <w:pPr>
        <w:pStyle w:val="SingleTxtG"/>
        <w:tabs>
          <w:tab w:val="left" w:pos="2268"/>
        </w:tabs>
        <w:ind w:left="2268" w:hanging="1134"/>
        <w:rPr>
          <w:b/>
        </w:rPr>
      </w:pPr>
      <w:r w:rsidRPr="00005A30">
        <w:rPr>
          <w:b/>
        </w:rPr>
        <w:t>2.2.6.2</w:t>
      </w:r>
      <w:r w:rsidRPr="00005A30">
        <w:rPr>
          <w:b/>
        </w:rPr>
        <w:tab/>
        <w:t xml:space="preserve">Si les pieds ne peuvent </w:t>
      </w:r>
      <w:r>
        <w:rPr>
          <w:b/>
        </w:rPr>
        <w:t xml:space="preserve">y </w:t>
      </w:r>
      <w:r w:rsidRPr="00005A30">
        <w:rPr>
          <w:b/>
        </w:rPr>
        <w:t>être placés à plat, les placer perpendiculairement à la jambe, le</w:t>
      </w:r>
      <w:r>
        <w:rPr>
          <w:b/>
        </w:rPr>
        <w:t>s</w:t>
      </w:r>
      <w:r w:rsidRPr="00005A30">
        <w:rPr>
          <w:b/>
        </w:rPr>
        <w:t xml:space="preserve"> talon</w:t>
      </w:r>
      <w:r>
        <w:rPr>
          <w:b/>
        </w:rPr>
        <w:t>s</w:t>
      </w:r>
      <w:r w:rsidRPr="00005A30">
        <w:rPr>
          <w:b/>
        </w:rPr>
        <w:t xml:space="preserve"> étant placé</w:t>
      </w:r>
      <w:r>
        <w:rPr>
          <w:b/>
        </w:rPr>
        <w:t>s</w:t>
      </w:r>
      <w:r w:rsidRPr="00005A30">
        <w:rPr>
          <w:b/>
        </w:rPr>
        <w:t xml:space="preserve"> le plus en avant possible sur le plancher, ou</w:t>
      </w:r>
    </w:p>
    <w:p w14:paraId="0F8086C5" w14:textId="77777777" w:rsidR="00CD6DA3" w:rsidRPr="00005A30" w:rsidRDefault="00CD6DA3" w:rsidP="00CD6DA3">
      <w:pPr>
        <w:pStyle w:val="SingleTxtG"/>
        <w:tabs>
          <w:tab w:val="left" w:pos="2268"/>
        </w:tabs>
        <w:ind w:left="2268" w:hanging="1134"/>
        <w:rPr>
          <w:b/>
        </w:rPr>
      </w:pPr>
      <w:r w:rsidRPr="00005A30">
        <w:rPr>
          <w:b/>
        </w:rPr>
        <w:t>2.2.6.3</w:t>
      </w:r>
      <w:r w:rsidRPr="00005A30">
        <w:rPr>
          <w:b/>
        </w:rPr>
        <w:tab/>
        <w:t>Si les talons ne touchent pas le plancher, les jambes doivent être verticales et les pieds parallèles au plancher.</w:t>
      </w:r>
    </w:p>
    <w:p w14:paraId="50BEF487" w14:textId="77777777" w:rsidR="00CD6DA3" w:rsidRPr="00005A30" w:rsidRDefault="00CD6DA3" w:rsidP="00CD6DA3">
      <w:pPr>
        <w:pStyle w:val="SingleTxtG"/>
        <w:tabs>
          <w:tab w:val="left" w:pos="2268"/>
        </w:tabs>
        <w:ind w:left="2268" w:hanging="1134"/>
        <w:rPr>
          <w:b/>
        </w:rPr>
      </w:pPr>
      <w:r w:rsidRPr="00005A30">
        <w:rPr>
          <w:b/>
        </w:rPr>
        <w:t>2.2.7</w:t>
      </w:r>
      <w:r w:rsidRPr="00005A30">
        <w:rPr>
          <w:b/>
        </w:rPr>
        <w:tab/>
        <w:t>Positionnement des bras et des mains du passager</w:t>
      </w:r>
    </w:p>
    <w:p w14:paraId="48B7CB64" w14:textId="77777777" w:rsidR="00CD6DA3" w:rsidRPr="00005A30" w:rsidRDefault="00CD6DA3" w:rsidP="00CD6DA3">
      <w:pPr>
        <w:pStyle w:val="SingleTxtG"/>
        <w:tabs>
          <w:tab w:val="left" w:pos="2268"/>
        </w:tabs>
        <w:ind w:left="2268" w:hanging="1134"/>
        <w:rPr>
          <w:b/>
        </w:rPr>
      </w:pPr>
      <w:r w:rsidRPr="00005A30">
        <w:rPr>
          <w:b/>
        </w:rPr>
        <w:t>2.2.7.1</w:t>
      </w:r>
      <w:r w:rsidRPr="00005A30">
        <w:rPr>
          <w:b/>
        </w:rPr>
        <w:tab/>
        <w:t xml:space="preserve">Les bras du mannequin doivent être </w:t>
      </w:r>
      <w:r>
        <w:rPr>
          <w:b/>
        </w:rPr>
        <w:t>placés</w:t>
      </w:r>
      <w:r w:rsidRPr="00005A30">
        <w:rPr>
          <w:b/>
        </w:rPr>
        <w:t xml:space="preserve"> le</w:t>
      </w:r>
      <w:r>
        <w:rPr>
          <w:b/>
        </w:rPr>
        <w:t xml:space="preserve"> long du</w:t>
      </w:r>
      <w:r w:rsidRPr="00005A30">
        <w:rPr>
          <w:b/>
        </w:rPr>
        <w:t xml:space="preserve"> torse, l</w:t>
      </w:r>
      <w:r w:rsidR="00B4782D">
        <w:rPr>
          <w:b/>
        </w:rPr>
        <w:t>’</w:t>
      </w:r>
      <w:r w:rsidRPr="00005A30">
        <w:rPr>
          <w:b/>
        </w:rPr>
        <w:t>axe médian des bras étant aussi proche que possible d</w:t>
      </w:r>
      <w:r w:rsidR="00B4782D">
        <w:rPr>
          <w:b/>
        </w:rPr>
        <w:t>’</w:t>
      </w:r>
      <w:r w:rsidRPr="00005A30">
        <w:rPr>
          <w:b/>
        </w:rPr>
        <w:t xml:space="preserve">un plan longitudinal vertical. </w:t>
      </w:r>
    </w:p>
    <w:p w14:paraId="4E0287D4" w14:textId="77777777" w:rsidR="00CD6DA3" w:rsidRPr="00005A30" w:rsidRDefault="00CD6DA3" w:rsidP="00CD6DA3">
      <w:pPr>
        <w:pStyle w:val="SingleTxtG"/>
        <w:tabs>
          <w:tab w:val="left" w:pos="2268"/>
        </w:tabs>
        <w:ind w:left="2268" w:hanging="1134"/>
        <w:rPr>
          <w:b/>
        </w:rPr>
      </w:pPr>
      <w:r w:rsidRPr="00005A30">
        <w:rPr>
          <w:b/>
        </w:rPr>
        <w:t>2.2.7.2</w:t>
      </w:r>
      <w:r w:rsidRPr="00005A30">
        <w:rPr>
          <w:b/>
        </w:rPr>
        <w:tab/>
        <w:t>Les paumes des mains doivent être en contact avec l</w:t>
      </w:r>
      <w:r w:rsidR="00B4782D">
        <w:rPr>
          <w:b/>
        </w:rPr>
        <w:t>’</w:t>
      </w:r>
      <w:r w:rsidRPr="00005A30">
        <w:rPr>
          <w:b/>
        </w:rPr>
        <w:t xml:space="preserve">extérieur des cuisses. </w:t>
      </w:r>
    </w:p>
    <w:p w14:paraId="5221BB50" w14:textId="77777777" w:rsidR="00CD6DA3" w:rsidRPr="00005A30" w:rsidRDefault="00CD6DA3" w:rsidP="00CD6DA3">
      <w:pPr>
        <w:pStyle w:val="SingleTxtG"/>
        <w:tabs>
          <w:tab w:val="left" w:pos="2268"/>
        </w:tabs>
        <w:ind w:left="2268" w:hanging="1134"/>
        <w:rPr>
          <w:b/>
        </w:rPr>
      </w:pPr>
      <w:r w:rsidRPr="00005A30">
        <w:rPr>
          <w:b/>
        </w:rPr>
        <w:t>2.2.7.3</w:t>
      </w:r>
      <w:r w:rsidRPr="00005A30">
        <w:rPr>
          <w:b/>
        </w:rPr>
        <w:tab/>
        <w:t>Les petits doigts doivent être en contact avec l</w:t>
      </w:r>
      <w:r w:rsidR="00B4782D">
        <w:rPr>
          <w:b/>
        </w:rPr>
        <w:t>’</w:t>
      </w:r>
      <w:r w:rsidRPr="00005A30">
        <w:rPr>
          <w:b/>
        </w:rPr>
        <w:t>assise du siège.</w:t>
      </w:r>
    </w:p>
    <w:p w14:paraId="731BCA18" w14:textId="77777777" w:rsidR="00CD6DA3" w:rsidRPr="00005A30" w:rsidRDefault="00CD6DA3" w:rsidP="00CD6DA3">
      <w:pPr>
        <w:pStyle w:val="SingleTxtG"/>
        <w:tabs>
          <w:tab w:val="left" w:pos="2268"/>
        </w:tabs>
        <w:ind w:left="2268" w:hanging="1134"/>
        <w:rPr>
          <w:b/>
        </w:rPr>
      </w:pPr>
      <w:r w:rsidRPr="00005A30">
        <w:rPr>
          <w:b/>
        </w:rPr>
        <w:t>2.3</w:t>
      </w:r>
      <w:r w:rsidRPr="00005A30">
        <w:rPr>
          <w:b/>
        </w:rPr>
        <w:tab/>
      </w:r>
      <w:r>
        <w:rPr>
          <w:b/>
        </w:rPr>
        <w:t>Activer le système de neutralisation en mettant</w:t>
      </w:r>
      <w:r w:rsidRPr="00005A30">
        <w:rPr>
          <w:b/>
        </w:rPr>
        <w:t xml:space="preserve"> le moteur en marche ou </w:t>
      </w:r>
      <w:r>
        <w:rPr>
          <w:b/>
        </w:rPr>
        <w:t>en mettant simplement le contact d</w:t>
      </w:r>
      <w:r w:rsidR="00B4782D">
        <w:rPr>
          <w:b/>
        </w:rPr>
        <w:t>’</w:t>
      </w:r>
      <w:r>
        <w:rPr>
          <w:b/>
        </w:rPr>
        <w:t xml:space="preserve">allumage </w:t>
      </w:r>
      <w:r w:rsidRPr="00005A30">
        <w:rPr>
          <w:b/>
        </w:rPr>
        <w:t>et fermer toutes les portes du véhicule. Noter la position de l</w:t>
      </w:r>
      <w:r w:rsidR="00B4782D">
        <w:rPr>
          <w:b/>
        </w:rPr>
        <w:t>’</w:t>
      </w:r>
      <w:r w:rsidRPr="00005A30">
        <w:rPr>
          <w:b/>
        </w:rPr>
        <w:t>appuie</w:t>
      </w:r>
      <w:r w:rsidRPr="00005A30">
        <w:rPr>
          <w:b/>
        </w:rPr>
        <w:noBreakHyphen/>
        <w:t>tête. Enlever le mannequin du siège. Si l</w:t>
      </w:r>
      <w:r w:rsidR="00B4782D">
        <w:rPr>
          <w:b/>
        </w:rPr>
        <w:t>’</w:t>
      </w:r>
      <w:r w:rsidRPr="00005A30">
        <w:rPr>
          <w:b/>
        </w:rPr>
        <w:t>appuie</w:t>
      </w:r>
      <w:r w:rsidRPr="00005A30">
        <w:rPr>
          <w:b/>
        </w:rPr>
        <w:noBreakHyphen/>
        <w:t xml:space="preserve">tête </w:t>
      </w:r>
      <w:r>
        <w:rPr>
          <w:b/>
        </w:rPr>
        <w:t>se replie</w:t>
      </w:r>
      <w:r w:rsidRPr="00005A30">
        <w:rPr>
          <w:b/>
        </w:rPr>
        <w:t xml:space="preserve"> lorsque le mannequin est enlevé, le remettre manuellement dans la position notée. Déterminer la conformité avec les prescriptions concernant la hauteur du paragraphe</w:t>
      </w:r>
      <w:r>
        <w:rPr>
          <w:b/>
        </w:rPr>
        <w:t xml:space="preserve"> </w:t>
      </w:r>
      <w:r w:rsidRPr="00005A30">
        <w:rPr>
          <w:b/>
        </w:rPr>
        <w:t>5.</w:t>
      </w:r>
      <w:r>
        <w:rPr>
          <w:b/>
        </w:rPr>
        <w:t>6.2</w:t>
      </w:r>
      <w:r w:rsidRPr="00005A30">
        <w:rPr>
          <w:b/>
        </w:rPr>
        <w:t xml:space="preserve"> du présent </w:t>
      </w:r>
      <w:r>
        <w:rPr>
          <w:b/>
        </w:rPr>
        <w:t>R</w:t>
      </w:r>
      <w:r w:rsidRPr="00005A30">
        <w:rPr>
          <w:b/>
        </w:rPr>
        <w:t>èglement en</w:t>
      </w:r>
      <w:r>
        <w:rPr>
          <w:b/>
        </w:rPr>
        <w:t xml:space="preserve"> </w:t>
      </w:r>
      <w:r w:rsidRPr="00005A30">
        <w:rPr>
          <w:b/>
        </w:rPr>
        <w:t>appliquant les procédures d</w:t>
      </w:r>
      <w:r w:rsidR="00B4782D">
        <w:rPr>
          <w:b/>
        </w:rPr>
        <w:t>’</w:t>
      </w:r>
      <w:r w:rsidRPr="00005A30">
        <w:rPr>
          <w:b/>
        </w:rPr>
        <w:t>essai de l</w:t>
      </w:r>
      <w:r w:rsidR="00B4782D">
        <w:rPr>
          <w:b/>
        </w:rPr>
        <w:t>’</w:t>
      </w:r>
      <w:r w:rsidRPr="00005A30">
        <w:rPr>
          <w:b/>
        </w:rPr>
        <w:t>annexe</w:t>
      </w:r>
      <w:r>
        <w:rPr>
          <w:b/>
        </w:rPr>
        <w:t xml:space="preserve"> </w:t>
      </w:r>
      <w:r w:rsidRPr="00005A30">
        <w:rPr>
          <w:b/>
        </w:rPr>
        <w:t>1</w:t>
      </w:r>
      <w:r>
        <w:rPr>
          <w:b/>
        </w:rPr>
        <w:t>0</w:t>
      </w:r>
      <w:r w:rsidRPr="00005A30">
        <w:rPr>
          <w:b/>
        </w:rPr>
        <w:t>.</w:t>
      </w:r>
    </w:p>
    <w:p w14:paraId="0C24F95A" w14:textId="77777777" w:rsidR="00CD6DA3" w:rsidRPr="00005A30" w:rsidRDefault="00CD6DA3" w:rsidP="00CD6DA3">
      <w:pPr>
        <w:pStyle w:val="SingleTxtG"/>
        <w:tabs>
          <w:tab w:val="left" w:pos="2268"/>
        </w:tabs>
        <w:ind w:left="2268" w:hanging="1134"/>
        <w:rPr>
          <w:b/>
        </w:rPr>
      </w:pPr>
      <w:r w:rsidRPr="00005A30">
        <w:rPr>
          <w:b/>
        </w:rPr>
        <w:t>2.4</w:t>
      </w:r>
      <w:r w:rsidRPr="00005A30">
        <w:rPr>
          <w:b/>
        </w:rPr>
        <w:tab/>
      </w:r>
      <w:r>
        <w:rPr>
          <w:b/>
        </w:rPr>
        <w:t>Couper le contacteur d</w:t>
      </w:r>
      <w:r w:rsidR="00B4782D">
        <w:rPr>
          <w:b/>
        </w:rPr>
        <w:t>’</w:t>
      </w:r>
      <w:r>
        <w:rPr>
          <w:b/>
        </w:rPr>
        <w:t>allumage.</w:t>
      </w:r>
      <w:r w:rsidRPr="00005A30">
        <w:rPr>
          <w:b/>
        </w:rPr>
        <w:t xml:space="preserve"> </w:t>
      </w:r>
    </w:p>
    <w:p w14:paraId="017EA447" w14:textId="77777777" w:rsidR="00CD6DA3" w:rsidRPr="00005A30" w:rsidRDefault="00CD6DA3" w:rsidP="00CD6DA3">
      <w:pPr>
        <w:pStyle w:val="SingleTxtG"/>
        <w:tabs>
          <w:tab w:val="left" w:pos="2268"/>
        </w:tabs>
        <w:ind w:left="2268" w:hanging="1134"/>
        <w:jc w:val="left"/>
        <w:rPr>
          <w:b/>
        </w:rPr>
      </w:pPr>
      <w:r w:rsidRPr="00005A30">
        <w:rPr>
          <w:b/>
        </w:rPr>
        <w:t>3.</w:t>
      </w:r>
      <w:r w:rsidRPr="00005A30">
        <w:rPr>
          <w:b/>
        </w:rPr>
        <w:tab/>
        <w:t>Évaluation de la rotation de 60°</w:t>
      </w:r>
    </w:p>
    <w:p w14:paraId="7270DC35" w14:textId="77777777" w:rsidR="00CD6DA3" w:rsidRPr="00005A30" w:rsidRDefault="00CD6DA3" w:rsidP="00CD6DA3">
      <w:pPr>
        <w:pStyle w:val="SingleTxtG"/>
        <w:ind w:left="2268"/>
        <w:rPr>
          <w:b/>
        </w:rPr>
      </w:pPr>
      <w:r w:rsidRPr="00005A30">
        <w:rPr>
          <w:b/>
        </w:rPr>
        <w:tab/>
        <w:t>Procédures s</w:t>
      </w:r>
      <w:r w:rsidR="00B4782D">
        <w:rPr>
          <w:b/>
        </w:rPr>
        <w:t>’</w:t>
      </w:r>
      <w:r w:rsidRPr="00005A30">
        <w:rPr>
          <w:b/>
        </w:rPr>
        <w:t>appliquant aux places assises arrière et avant centrales visant à démontrer la conformité avec le paragraphe</w:t>
      </w:r>
      <w:r>
        <w:rPr>
          <w:b/>
        </w:rPr>
        <w:t xml:space="preserve"> </w:t>
      </w:r>
      <w:r w:rsidRPr="00005A30">
        <w:rPr>
          <w:b/>
        </w:rPr>
        <w:t>5.</w:t>
      </w:r>
      <w:r>
        <w:rPr>
          <w:b/>
        </w:rPr>
        <w:t>8</w:t>
      </w:r>
      <w:r w:rsidRPr="00005A30">
        <w:rPr>
          <w:b/>
        </w:rPr>
        <w:t>.4.2.</w:t>
      </w:r>
    </w:p>
    <w:p w14:paraId="6EBCC1BB" w14:textId="77777777" w:rsidR="00CD6DA3" w:rsidRPr="00005A30" w:rsidRDefault="00CD6DA3" w:rsidP="00CD6DA3">
      <w:pPr>
        <w:pStyle w:val="SingleTxtG"/>
        <w:tabs>
          <w:tab w:val="left" w:pos="2268"/>
        </w:tabs>
        <w:ind w:left="2268" w:hanging="1134"/>
        <w:rPr>
          <w:b/>
        </w:rPr>
      </w:pPr>
      <w:r w:rsidRPr="00005A30">
        <w:rPr>
          <w:b/>
        </w:rPr>
        <w:t>3.1</w:t>
      </w:r>
      <w:r w:rsidRPr="00005A30">
        <w:rPr>
          <w:b/>
        </w:rPr>
        <w:tab/>
        <w:t>Placer l</w:t>
      </w:r>
      <w:r w:rsidR="00B4782D">
        <w:rPr>
          <w:b/>
        </w:rPr>
        <w:t>’</w:t>
      </w:r>
      <w:r w:rsidRPr="00005A30">
        <w:rPr>
          <w:b/>
        </w:rPr>
        <w:t>appuie</w:t>
      </w:r>
      <w:r w:rsidRPr="00005A30">
        <w:rPr>
          <w:b/>
        </w:rPr>
        <w:noBreakHyphen/>
        <w:t>tête dans toute position satisfaisant aux dispositions du paragraphe</w:t>
      </w:r>
      <w:r>
        <w:rPr>
          <w:b/>
        </w:rPr>
        <w:t xml:space="preserve"> </w:t>
      </w:r>
      <w:r w:rsidRPr="00005A30">
        <w:rPr>
          <w:b/>
        </w:rPr>
        <w:t>5.</w:t>
      </w:r>
      <w:r>
        <w:rPr>
          <w:b/>
        </w:rPr>
        <w:t>6.2.2, 5.6.2.4</w:t>
      </w:r>
      <w:r w:rsidRPr="00005A30">
        <w:rPr>
          <w:b/>
        </w:rPr>
        <w:t xml:space="preserve"> ou 5.</w:t>
      </w:r>
      <w:r>
        <w:rPr>
          <w:b/>
        </w:rPr>
        <w:t>6.2.6</w:t>
      </w:r>
      <w:r w:rsidRPr="00005A30">
        <w:rPr>
          <w:b/>
        </w:rPr>
        <w:t xml:space="preserve"> du présent </w:t>
      </w:r>
      <w:r>
        <w:rPr>
          <w:b/>
        </w:rPr>
        <w:t>R</w:t>
      </w:r>
      <w:r w:rsidRPr="00005A30">
        <w:rPr>
          <w:b/>
        </w:rPr>
        <w:t>èglement</w:t>
      </w:r>
      <w:r w:rsidR="00A44AE3">
        <w:rPr>
          <w:b/>
        </w:rPr>
        <w:t> ;</w:t>
      </w:r>
    </w:p>
    <w:p w14:paraId="5A611EA4" w14:textId="77777777" w:rsidR="00CD6DA3" w:rsidRPr="00005A30" w:rsidRDefault="00CD6DA3" w:rsidP="00CD6DA3">
      <w:pPr>
        <w:pStyle w:val="SingleTxtG"/>
        <w:tabs>
          <w:tab w:val="left" w:pos="2268"/>
        </w:tabs>
        <w:ind w:left="2268" w:hanging="1134"/>
        <w:rPr>
          <w:b/>
        </w:rPr>
      </w:pPr>
      <w:r w:rsidRPr="00005A30">
        <w:rPr>
          <w:b/>
        </w:rPr>
        <w:t>3.1.1</w:t>
      </w:r>
      <w:r w:rsidRPr="00005A30">
        <w:rPr>
          <w:b/>
        </w:rPr>
        <w:tab/>
        <w:t>Tracer sur l</w:t>
      </w:r>
      <w:r w:rsidR="00B4782D">
        <w:rPr>
          <w:b/>
        </w:rPr>
        <w:t>’</w:t>
      </w:r>
      <w:r w:rsidRPr="00005A30">
        <w:rPr>
          <w:b/>
        </w:rPr>
        <w:t>appuie</w:t>
      </w:r>
      <w:r w:rsidRPr="00005A30">
        <w:rPr>
          <w:b/>
        </w:rPr>
        <w:noBreakHyphen/>
        <w:t>tête une ligne dont l</w:t>
      </w:r>
      <w:r w:rsidR="00B4782D">
        <w:rPr>
          <w:b/>
        </w:rPr>
        <w:t>’</w:t>
      </w:r>
      <w:r w:rsidRPr="00005A30">
        <w:rPr>
          <w:b/>
        </w:rPr>
        <w:t>une des extrémités correspond au point de rotation. Mesurer l</w:t>
      </w:r>
      <w:r w:rsidR="00B4782D">
        <w:rPr>
          <w:b/>
        </w:rPr>
        <w:t>’</w:t>
      </w:r>
      <w:r w:rsidRPr="00005A30">
        <w:rPr>
          <w:b/>
        </w:rPr>
        <w:t>angle ou la plage angulaire de la ligne de référence de l</w:t>
      </w:r>
      <w:r w:rsidR="00B4782D">
        <w:rPr>
          <w:b/>
        </w:rPr>
        <w:t>’</w:t>
      </w:r>
      <w:r w:rsidRPr="00005A30">
        <w:rPr>
          <w:b/>
        </w:rPr>
        <w:t>appuie</w:t>
      </w:r>
      <w:r w:rsidRPr="00005A30">
        <w:rPr>
          <w:b/>
        </w:rPr>
        <w:noBreakHyphen/>
        <w:t>tête lorsqu</w:t>
      </w:r>
      <w:r w:rsidR="00B4782D">
        <w:rPr>
          <w:b/>
        </w:rPr>
        <w:t>’</w:t>
      </w:r>
      <w:r w:rsidRPr="00005A30">
        <w:rPr>
          <w:b/>
        </w:rPr>
        <w:t>elle est projetée sur un plan longitudinal vertical du véhicule</w:t>
      </w:r>
      <w:r w:rsidR="00A44AE3">
        <w:rPr>
          <w:b/>
        </w:rPr>
        <w:t> ;</w:t>
      </w:r>
    </w:p>
    <w:p w14:paraId="5AE14F38" w14:textId="77777777" w:rsidR="00CD6DA3" w:rsidRPr="00005A30" w:rsidRDefault="00CD6DA3" w:rsidP="00CD6DA3">
      <w:pPr>
        <w:pStyle w:val="SingleTxtG"/>
        <w:tabs>
          <w:tab w:val="left" w:pos="2268"/>
        </w:tabs>
        <w:ind w:left="2268" w:hanging="1134"/>
        <w:rPr>
          <w:b/>
        </w:rPr>
      </w:pPr>
      <w:r w:rsidRPr="00005A30">
        <w:rPr>
          <w:b/>
        </w:rPr>
        <w:t>3.1.2</w:t>
      </w:r>
      <w:r w:rsidRPr="00005A30">
        <w:rPr>
          <w:b/>
        </w:rPr>
        <w:tab/>
        <w:t>Rabattre ou enfoncer l</w:t>
      </w:r>
      <w:r w:rsidR="00B4782D">
        <w:rPr>
          <w:b/>
        </w:rPr>
        <w:t>’</w:t>
      </w:r>
      <w:r w:rsidRPr="00005A30">
        <w:rPr>
          <w:b/>
        </w:rPr>
        <w:t>appuie</w:t>
      </w:r>
      <w:r w:rsidRPr="00005A30">
        <w:rPr>
          <w:b/>
        </w:rPr>
        <w:noBreakHyphen/>
        <w:t>tête dans une position dans laquelle sa hauteur minimale est inférieure à celle prescrite au paragraphe</w:t>
      </w:r>
      <w:r>
        <w:rPr>
          <w:b/>
        </w:rPr>
        <w:t xml:space="preserve"> </w:t>
      </w:r>
      <w:r w:rsidRPr="00005A30">
        <w:rPr>
          <w:b/>
        </w:rPr>
        <w:t>5.</w:t>
      </w:r>
      <w:r>
        <w:rPr>
          <w:b/>
        </w:rPr>
        <w:t>6.2.2, 5.6.2.4 ou 5.6.2.6</w:t>
      </w:r>
      <w:r w:rsidRPr="00005A30">
        <w:rPr>
          <w:b/>
        </w:rPr>
        <w:t xml:space="preserve"> du présent </w:t>
      </w:r>
      <w:r>
        <w:rPr>
          <w:b/>
        </w:rPr>
        <w:t>R</w:t>
      </w:r>
      <w:r w:rsidRPr="00005A30">
        <w:rPr>
          <w:b/>
        </w:rPr>
        <w:t>èglement</w:t>
      </w:r>
      <w:r w:rsidR="00A44AE3">
        <w:rPr>
          <w:b/>
        </w:rPr>
        <w:t> ;</w:t>
      </w:r>
    </w:p>
    <w:p w14:paraId="10A908CA" w14:textId="77777777" w:rsidR="00CD6DA3" w:rsidRPr="00005A30" w:rsidRDefault="00CD6DA3" w:rsidP="00CD6DA3">
      <w:pPr>
        <w:pStyle w:val="SingleTxtG"/>
        <w:tabs>
          <w:tab w:val="left" w:pos="2268"/>
        </w:tabs>
        <w:ind w:left="2268" w:hanging="1134"/>
        <w:rPr>
          <w:b/>
        </w:rPr>
      </w:pPr>
      <w:r w:rsidRPr="00005A30">
        <w:rPr>
          <w:b/>
        </w:rPr>
        <w:t>3.1.3</w:t>
      </w:r>
      <w:r w:rsidRPr="00005A30">
        <w:rPr>
          <w:b/>
        </w:rPr>
        <w:tab/>
        <w:t>Déterminer la variation minimale de l</w:t>
      </w:r>
      <w:r w:rsidR="00B4782D">
        <w:rPr>
          <w:b/>
        </w:rPr>
        <w:t>’</w:t>
      </w:r>
      <w:r w:rsidRPr="00005A30">
        <w:rPr>
          <w:b/>
        </w:rPr>
        <w:t>angle de la ligne de référence d</w:t>
      </w:r>
      <w:r w:rsidR="00B4782D">
        <w:rPr>
          <w:b/>
        </w:rPr>
        <w:t>’</w:t>
      </w:r>
      <w:r w:rsidRPr="00005A30">
        <w:rPr>
          <w:b/>
        </w:rPr>
        <w:t>appuie</w:t>
      </w:r>
      <w:r w:rsidRPr="00005A30">
        <w:rPr>
          <w:b/>
        </w:rPr>
        <w:noBreakHyphen/>
        <w:t>tête en projection sur un plan longitudinal vertical du véhicule d</w:t>
      </w:r>
      <w:r w:rsidR="00B4782D">
        <w:rPr>
          <w:b/>
        </w:rPr>
        <w:t>’</w:t>
      </w:r>
      <w:r w:rsidRPr="00005A30">
        <w:rPr>
          <w:b/>
        </w:rPr>
        <w:t>après l</w:t>
      </w:r>
      <w:r w:rsidR="00B4782D">
        <w:rPr>
          <w:b/>
        </w:rPr>
        <w:t>’</w:t>
      </w:r>
      <w:r w:rsidRPr="00005A30">
        <w:rPr>
          <w:b/>
        </w:rPr>
        <w:t>angle ou la plage angulaire mesurés selon le paragraphe</w:t>
      </w:r>
      <w:r>
        <w:rPr>
          <w:b/>
        </w:rPr>
        <w:t xml:space="preserve"> </w:t>
      </w:r>
      <w:r w:rsidRPr="00005A30">
        <w:rPr>
          <w:b/>
        </w:rPr>
        <w:t>3.1.1 de la présente annexe.</w:t>
      </w:r>
    </w:p>
    <w:p w14:paraId="3FC2E102" w14:textId="77777777" w:rsidR="00CD6DA3" w:rsidRPr="00005A30" w:rsidRDefault="00CD6DA3" w:rsidP="00CD6DA3">
      <w:pPr>
        <w:pStyle w:val="SingleTxtG"/>
        <w:tabs>
          <w:tab w:val="left" w:pos="2268"/>
        </w:tabs>
        <w:ind w:left="2268" w:hanging="1134"/>
        <w:jc w:val="left"/>
        <w:rPr>
          <w:b/>
        </w:rPr>
      </w:pPr>
      <w:r w:rsidRPr="00005A30">
        <w:rPr>
          <w:b/>
        </w:rPr>
        <w:t>4.</w:t>
      </w:r>
      <w:r w:rsidRPr="00005A30">
        <w:rPr>
          <w:b/>
        </w:rPr>
        <w:tab/>
        <w:t>Métrique de l</w:t>
      </w:r>
      <w:r w:rsidR="00B4782D">
        <w:rPr>
          <w:b/>
        </w:rPr>
        <w:t>’</w:t>
      </w:r>
      <w:r w:rsidRPr="00005A30">
        <w:rPr>
          <w:b/>
        </w:rPr>
        <w:t>inconfort</w:t>
      </w:r>
    </w:p>
    <w:p w14:paraId="323EE956" w14:textId="77777777" w:rsidR="00CD6DA3" w:rsidRPr="00005A30" w:rsidRDefault="00CD6DA3" w:rsidP="00CD6DA3">
      <w:pPr>
        <w:pStyle w:val="SingleTxtG"/>
        <w:ind w:left="2268"/>
        <w:rPr>
          <w:b/>
        </w:rPr>
      </w:pPr>
      <w:r w:rsidRPr="00005A30">
        <w:rPr>
          <w:b/>
        </w:rPr>
        <w:tab/>
        <w:t>Procédures s</w:t>
      </w:r>
      <w:r w:rsidR="00B4782D">
        <w:rPr>
          <w:b/>
        </w:rPr>
        <w:t>’</w:t>
      </w:r>
      <w:r w:rsidRPr="00005A30">
        <w:rPr>
          <w:b/>
        </w:rPr>
        <w:t>appliquant aux places assises arrière et avant centrales visant à démontrer la conformité avec le paragraphe</w:t>
      </w:r>
      <w:r>
        <w:rPr>
          <w:b/>
        </w:rPr>
        <w:t xml:space="preserve"> </w:t>
      </w:r>
      <w:r w:rsidRPr="00005A30">
        <w:rPr>
          <w:b/>
        </w:rPr>
        <w:t>5.</w:t>
      </w:r>
      <w:r>
        <w:rPr>
          <w:b/>
        </w:rPr>
        <w:t>8</w:t>
      </w:r>
      <w:r w:rsidRPr="00005A30">
        <w:rPr>
          <w:b/>
        </w:rPr>
        <w:t xml:space="preserve">.4.3 du présent </w:t>
      </w:r>
      <w:r>
        <w:rPr>
          <w:b/>
        </w:rPr>
        <w:t>R</w:t>
      </w:r>
      <w:r w:rsidRPr="00005A30">
        <w:rPr>
          <w:b/>
        </w:rPr>
        <w:t>èglement.</w:t>
      </w:r>
    </w:p>
    <w:p w14:paraId="328A5964" w14:textId="77777777" w:rsidR="00CD6DA3" w:rsidRPr="00005A30" w:rsidRDefault="00CD6DA3" w:rsidP="00CD6DA3">
      <w:pPr>
        <w:pStyle w:val="SingleTxtG"/>
        <w:tabs>
          <w:tab w:val="left" w:pos="2268"/>
        </w:tabs>
        <w:ind w:left="2268" w:hanging="1134"/>
        <w:rPr>
          <w:b/>
        </w:rPr>
      </w:pPr>
      <w:r w:rsidRPr="00005A30">
        <w:rPr>
          <w:b/>
        </w:rPr>
        <w:t>4.1</w:t>
      </w:r>
      <w:r w:rsidRPr="00005A30">
        <w:rPr>
          <w:b/>
        </w:rPr>
        <w:tab/>
        <w:t>Les dimensions H</w:t>
      </w:r>
      <w:r w:rsidRPr="004A12CB">
        <w:rPr>
          <w:b/>
          <w:vertAlign w:val="subscript"/>
        </w:rPr>
        <w:t>LE</w:t>
      </w:r>
      <w:r w:rsidRPr="00005A30">
        <w:rPr>
          <w:b/>
        </w:rPr>
        <w:t xml:space="preserve"> et S sont définies à la figure</w:t>
      </w:r>
      <w:r>
        <w:rPr>
          <w:b/>
        </w:rPr>
        <w:t xml:space="preserve"> </w:t>
      </w:r>
      <w:r w:rsidRPr="00005A30">
        <w:rPr>
          <w:b/>
        </w:rPr>
        <w:t>1</w:t>
      </w:r>
      <w:r>
        <w:rPr>
          <w:b/>
        </w:rPr>
        <w:t>5</w:t>
      </w:r>
      <w:r w:rsidRPr="00005A30">
        <w:rPr>
          <w:b/>
        </w:rPr>
        <w:noBreakHyphen/>
        <w:t>1. La figure</w:t>
      </w:r>
      <w:r>
        <w:rPr>
          <w:b/>
        </w:rPr>
        <w:t xml:space="preserve"> </w:t>
      </w:r>
      <w:r w:rsidRPr="00005A30">
        <w:rPr>
          <w:b/>
        </w:rPr>
        <w:t>1</w:t>
      </w:r>
      <w:r>
        <w:rPr>
          <w:b/>
        </w:rPr>
        <w:t>5</w:t>
      </w:r>
      <w:r w:rsidRPr="00005A30">
        <w:rPr>
          <w:b/>
        </w:rPr>
        <w:noBreakHyphen/>
        <w:t>1 est un plan vertical longitudinal passant par le point</w:t>
      </w:r>
      <w:r>
        <w:rPr>
          <w:b/>
        </w:rPr>
        <w:t xml:space="preserve"> </w:t>
      </w:r>
      <w:r w:rsidRPr="00005A30">
        <w:rPr>
          <w:b/>
        </w:rPr>
        <w:t>R (c</w:t>
      </w:r>
      <w:r w:rsidR="00B4782D">
        <w:rPr>
          <w:b/>
        </w:rPr>
        <w:t>’</w:t>
      </w:r>
      <w:r w:rsidRPr="00005A30">
        <w:rPr>
          <w:b/>
        </w:rPr>
        <w:t>est</w:t>
      </w:r>
      <w:r w:rsidRPr="00005A30">
        <w:rPr>
          <w:b/>
        </w:rPr>
        <w:noBreakHyphen/>
        <w:t>à</w:t>
      </w:r>
      <w:r w:rsidRPr="00005A30">
        <w:rPr>
          <w:b/>
        </w:rPr>
        <w:noBreakHyphen/>
        <w:t>dire le point médian de la place assise) qui coupe l</w:t>
      </w:r>
      <w:r w:rsidR="00B4782D">
        <w:rPr>
          <w:b/>
        </w:rPr>
        <w:t>’</w:t>
      </w:r>
      <w:r w:rsidRPr="00005A30">
        <w:rPr>
          <w:b/>
        </w:rPr>
        <w:t>assise, le dossier et l</w:t>
      </w:r>
      <w:r w:rsidR="00B4782D">
        <w:rPr>
          <w:b/>
        </w:rPr>
        <w:t>’</w:t>
      </w:r>
      <w:r w:rsidRPr="00005A30">
        <w:rPr>
          <w:b/>
        </w:rPr>
        <w:t>appuie</w:t>
      </w:r>
      <w:r w:rsidRPr="00005A30">
        <w:rPr>
          <w:b/>
        </w:rPr>
        <w:noBreakHyphen/>
        <w:t>tête.</w:t>
      </w:r>
    </w:p>
    <w:p w14:paraId="0094204F" w14:textId="77777777" w:rsidR="00CD6DA3" w:rsidRPr="00005A30" w:rsidRDefault="00CD6DA3" w:rsidP="00CD6DA3">
      <w:pPr>
        <w:pStyle w:val="SingleTxtG"/>
        <w:tabs>
          <w:tab w:val="left" w:pos="2268"/>
        </w:tabs>
        <w:ind w:left="2268" w:hanging="1134"/>
        <w:rPr>
          <w:b/>
        </w:rPr>
      </w:pPr>
      <w:r w:rsidRPr="00005A30">
        <w:rPr>
          <w:b/>
        </w:rPr>
        <w:t>4.2</w:t>
      </w:r>
      <w:r w:rsidRPr="00005A30">
        <w:rPr>
          <w:b/>
        </w:rPr>
        <w:tab/>
        <w:t>Régler l</w:t>
      </w:r>
      <w:r w:rsidR="00B4782D">
        <w:rPr>
          <w:b/>
        </w:rPr>
        <w:t>’</w:t>
      </w:r>
      <w:r w:rsidRPr="00005A30">
        <w:rPr>
          <w:b/>
        </w:rPr>
        <w:t>appuie</w:t>
      </w:r>
      <w:r w:rsidRPr="00005A30">
        <w:rPr>
          <w:b/>
        </w:rPr>
        <w:noBreakHyphen/>
        <w:t>tête en position de non</w:t>
      </w:r>
      <w:r w:rsidRPr="00005A30">
        <w:rPr>
          <w:b/>
        </w:rPr>
        <w:noBreakHyphen/>
        <w:t>utilisation.</w:t>
      </w:r>
    </w:p>
    <w:p w14:paraId="4DA8150B" w14:textId="77777777" w:rsidR="00CD6DA3" w:rsidRPr="00005A30" w:rsidRDefault="00CD6DA3" w:rsidP="00CD6DA3">
      <w:pPr>
        <w:pStyle w:val="SingleTxtG"/>
        <w:tabs>
          <w:tab w:val="left" w:pos="2268"/>
        </w:tabs>
        <w:ind w:left="2268" w:hanging="1134"/>
        <w:rPr>
          <w:b/>
        </w:rPr>
      </w:pPr>
      <w:r w:rsidRPr="00005A30">
        <w:rPr>
          <w:b/>
        </w:rPr>
        <w:lastRenderedPageBreak/>
        <w:t>4.2.1</w:t>
      </w:r>
      <w:r w:rsidRPr="00005A30">
        <w:rPr>
          <w:b/>
        </w:rPr>
        <w:tab/>
        <w:t>H</w:t>
      </w:r>
      <w:r w:rsidRPr="00005A30">
        <w:rPr>
          <w:b/>
          <w:vertAlign w:val="subscript"/>
        </w:rPr>
        <w:t>LE</w:t>
      </w:r>
      <w:r w:rsidRPr="00005A30">
        <w:rPr>
          <w:b/>
        </w:rPr>
        <w:t xml:space="preserve"> est la distance entre le point</w:t>
      </w:r>
      <w:r>
        <w:rPr>
          <w:b/>
        </w:rPr>
        <w:t xml:space="preserve"> </w:t>
      </w:r>
      <w:r w:rsidRPr="00005A30">
        <w:rPr>
          <w:b/>
        </w:rPr>
        <w:t>R et le bord inférieur de l</w:t>
      </w:r>
      <w:r w:rsidR="00B4782D">
        <w:rPr>
          <w:b/>
        </w:rPr>
        <w:t>’</w:t>
      </w:r>
      <w:r w:rsidRPr="00005A30">
        <w:rPr>
          <w:b/>
        </w:rPr>
        <w:t>appuie</w:t>
      </w:r>
      <w:r w:rsidRPr="00005A30">
        <w:rPr>
          <w:b/>
        </w:rPr>
        <w:noBreakHyphen/>
        <w:t>tête, mesurée le long de la ligne de torse.</w:t>
      </w:r>
    </w:p>
    <w:p w14:paraId="443C367E" w14:textId="77777777" w:rsidR="00CD6DA3" w:rsidRPr="00005A30" w:rsidRDefault="00CD6DA3" w:rsidP="00CD6DA3">
      <w:pPr>
        <w:pStyle w:val="SingleTxtG"/>
        <w:tabs>
          <w:tab w:val="left" w:pos="2268"/>
        </w:tabs>
        <w:ind w:left="2268" w:hanging="1134"/>
        <w:rPr>
          <w:b/>
        </w:rPr>
      </w:pPr>
      <w:r w:rsidRPr="00005A30">
        <w:rPr>
          <w:b/>
        </w:rPr>
        <w:t>4.2.2</w:t>
      </w:r>
      <w:r w:rsidRPr="00005A30">
        <w:rPr>
          <w:b/>
        </w:rPr>
        <w:tab/>
        <w:t>S est l</w:t>
      </w:r>
      <w:r w:rsidR="00B4782D">
        <w:rPr>
          <w:b/>
        </w:rPr>
        <w:t>’</w:t>
      </w:r>
      <w:r w:rsidRPr="00005A30">
        <w:rPr>
          <w:b/>
        </w:rPr>
        <w:t>épaisseur maximale de l</w:t>
      </w:r>
      <w:r w:rsidR="00B4782D">
        <w:rPr>
          <w:b/>
        </w:rPr>
        <w:t>’</w:t>
      </w:r>
      <w:r w:rsidRPr="00005A30">
        <w:rPr>
          <w:b/>
        </w:rPr>
        <w:t>appuie</w:t>
      </w:r>
      <w:r w:rsidRPr="00005A30">
        <w:rPr>
          <w:b/>
        </w:rPr>
        <w:noBreakHyphen/>
        <w:t>tête, mesurée à 25</w:t>
      </w:r>
      <w:r>
        <w:rPr>
          <w:b/>
        </w:rPr>
        <w:t xml:space="preserve"> </w:t>
      </w:r>
      <w:r w:rsidRPr="00005A30">
        <w:rPr>
          <w:b/>
        </w:rPr>
        <w:t>mm au plus du bord inférieur de l</w:t>
      </w:r>
      <w:r w:rsidR="00B4782D">
        <w:rPr>
          <w:b/>
        </w:rPr>
        <w:t>’</w:t>
      </w:r>
      <w:r w:rsidRPr="00005A30">
        <w:rPr>
          <w:b/>
        </w:rPr>
        <w:t>appuie</w:t>
      </w:r>
      <w:r w:rsidRPr="00005A30">
        <w:rPr>
          <w:b/>
        </w:rPr>
        <w:noBreakHyphen/>
        <w:t>tête, entre T</w:t>
      </w:r>
      <w:r w:rsidRPr="00005A30">
        <w:rPr>
          <w:b/>
          <w:vertAlign w:val="subscript"/>
        </w:rPr>
        <w:t>H</w:t>
      </w:r>
      <w:r w:rsidRPr="00005A30">
        <w:rPr>
          <w:b/>
        </w:rPr>
        <w:t xml:space="preserve"> et T</w:t>
      </w:r>
      <w:r w:rsidRPr="00005A30">
        <w:rPr>
          <w:b/>
          <w:vertAlign w:val="subscript"/>
        </w:rPr>
        <w:t>S</w:t>
      </w:r>
      <w:r w:rsidRPr="00005A30">
        <w:rPr>
          <w:b/>
        </w:rPr>
        <w:t>, perpendiculairement à la ligne de torse, à partir de la ligne</w:t>
      </w:r>
      <w:r>
        <w:rPr>
          <w:b/>
        </w:rPr>
        <w:t xml:space="preserve"> </w:t>
      </w:r>
      <w:r w:rsidRPr="00005A30">
        <w:rPr>
          <w:b/>
        </w:rPr>
        <w:t>P.</w:t>
      </w:r>
    </w:p>
    <w:p w14:paraId="55034980" w14:textId="77777777" w:rsidR="00CD6DA3" w:rsidRPr="00005A30" w:rsidRDefault="00CD6DA3" w:rsidP="00CD6DA3">
      <w:pPr>
        <w:pStyle w:val="SingleTxtG"/>
        <w:tabs>
          <w:tab w:val="left" w:pos="2268"/>
        </w:tabs>
        <w:ind w:left="2268" w:hanging="1134"/>
        <w:rPr>
          <w:b/>
        </w:rPr>
      </w:pPr>
      <w:r w:rsidRPr="00005A30">
        <w:rPr>
          <w:b/>
        </w:rPr>
        <w:t>4.2.3</w:t>
      </w:r>
      <w:r w:rsidRPr="00005A30">
        <w:rPr>
          <w:b/>
        </w:rPr>
        <w:tab/>
        <w:t>P est une ligne parallèle à la ligne de torse qui passe par le point d</w:t>
      </w:r>
      <w:r w:rsidR="00B4782D">
        <w:rPr>
          <w:b/>
        </w:rPr>
        <w:t>’</w:t>
      </w:r>
      <w:r w:rsidRPr="00005A30">
        <w:rPr>
          <w:b/>
        </w:rPr>
        <w:t>intersection de la</w:t>
      </w:r>
      <w:r>
        <w:rPr>
          <w:b/>
        </w:rPr>
        <w:t xml:space="preserve"> </w:t>
      </w:r>
      <w:r w:rsidRPr="00005A30">
        <w:rPr>
          <w:b/>
        </w:rPr>
        <w:t>ligne T</w:t>
      </w:r>
      <w:r w:rsidRPr="00005A30">
        <w:rPr>
          <w:b/>
          <w:vertAlign w:val="subscript"/>
        </w:rPr>
        <w:t>S</w:t>
      </w:r>
      <w:r w:rsidRPr="00005A30">
        <w:rPr>
          <w:b/>
        </w:rPr>
        <w:t xml:space="preserve"> et du bord extérieur de l</w:t>
      </w:r>
      <w:r w:rsidR="00B4782D">
        <w:rPr>
          <w:b/>
        </w:rPr>
        <w:t>’</w:t>
      </w:r>
      <w:r w:rsidRPr="00005A30">
        <w:rPr>
          <w:b/>
        </w:rPr>
        <w:t>appuie</w:t>
      </w:r>
      <w:r w:rsidRPr="00005A30">
        <w:rPr>
          <w:b/>
        </w:rPr>
        <w:noBreakHyphen/>
        <w:t>tête.</w:t>
      </w:r>
    </w:p>
    <w:p w14:paraId="7A27A982" w14:textId="77777777" w:rsidR="00CD6DA3" w:rsidRPr="00005A30" w:rsidRDefault="00CD6DA3" w:rsidP="00CD6DA3">
      <w:pPr>
        <w:pStyle w:val="SingleTxtG"/>
        <w:tabs>
          <w:tab w:val="left" w:pos="2268"/>
        </w:tabs>
        <w:ind w:left="2268" w:hanging="1134"/>
        <w:rPr>
          <w:b/>
        </w:rPr>
      </w:pPr>
      <w:r w:rsidRPr="00005A30">
        <w:rPr>
          <w:b/>
        </w:rPr>
        <w:t>4.2.4</w:t>
      </w:r>
      <w:r w:rsidRPr="00005A30">
        <w:rPr>
          <w:b/>
        </w:rPr>
        <w:tab/>
        <w:t>T</w:t>
      </w:r>
      <w:r w:rsidRPr="00005A30">
        <w:rPr>
          <w:b/>
          <w:vertAlign w:val="subscript"/>
        </w:rPr>
        <w:t>H</w:t>
      </w:r>
      <w:r w:rsidRPr="00005A30">
        <w:rPr>
          <w:b/>
        </w:rPr>
        <w:t xml:space="preserve"> est une ligne perpendiculaire à la ligne de torse et tangente au bord inférieur de l</w:t>
      </w:r>
      <w:r w:rsidR="00B4782D">
        <w:rPr>
          <w:b/>
        </w:rPr>
        <w:t>’</w:t>
      </w:r>
      <w:r w:rsidRPr="00005A30">
        <w:rPr>
          <w:b/>
        </w:rPr>
        <w:t>appuie</w:t>
      </w:r>
      <w:r w:rsidRPr="00005A30">
        <w:rPr>
          <w:b/>
        </w:rPr>
        <w:noBreakHyphen/>
        <w:t>tête.</w:t>
      </w:r>
    </w:p>
    <w:p w14:paraId="5E9EE3A6" w14:textId="77777777" w:rsidR="00CD6DA3" w:rsidRDefault="00CD6DA3" w:rsidP="00CD6DA3">
      <w:pPr>
        <w:pStyle w:val="SingleTxtG"/>
        <w:tabs>
          <w:tab w:val="left" w:pos="2268"/>
        </w:tabs>
        <w:spacing w:after="240"/>
        <w:ind w:left="2268" w:hanging="1134"/>
        <w:rPr>
          <w:b/>
        </w:rPr>
      </w:pPr>
      <w:r w:rsidRPr="00005A30">
        <w:rPr>
          <w:b/>
        </w:rPr>
        <w:t>4.2.5</w:t>
      </w:r>
      <w:r w:rsidRPr="00005A30">
        <w:rPr>
          <w:b/>
        </w:rPr>
        <w:tab/>
        <w:t>T</w:t>
      </w:r>
      <w:r w:rsidRPr="00005A30">
        <w:rPr>
          <w:b/>
          <w:vertAlign w:val="subscript"/>
        </w:rPr>
        <w:t>S</w:t>
      </w:r>
      <w:r w:rsidRPr="00005A30">
        <w:rPr>
          <w:b/>
        </w:rPr>
        <w:t xml:space="preserve"> est la ligne parallèle à la ligne T</w:t>
      </w:r>
      <w:r w:rsidRPr="00005A30">
        <w:rPr>
          <w:b/>
          <w:vertAlign w:val="subscript"/>
        </w:rPr>
        <w:t>H</w:t>
      </w:r>
      <w:r w:rsidRPr="00005A30">
        <w:rPr>
          <w:b/>
        </w:rPr>
        <w:t xml:space="preserve"> et distante de celle</w:t>
      </w:r>
      <w:r w:rsidRPr="00005A30">
        <w:rPr>
          <w:b/>
        </w:rPr>
        <w:noBreakHyphen/>
        <w:t>ci de 25</w:t>
      </w:r>
      <w:r>
        <w:rPr>
          <w:b/>
        </w:rPr>
        <w:t xml:space="preserve"> </w:t>
      </w:r>
      <w:r w:rsidRPr="00005A30">
        <w:rPr>
          <w:b/>
        </w:rPr>
        <w:t>mm.</w:t>
      </w:r>
    </w:p>
    <w:p w14:paraId="1090483A" w14:textId="77777777" w:rsidR="00CD6DA3" w:rsidRPr="00005A30" w:rsidRDefault="00CD6DA3" w:rsidP="00CD6DA3">
      <w:pPr>
        <w:pStyle w:val="SingleTxtG"/>
        <w:tabs>
          <w:tab w:val="left" w:pos="2268"/>
        </w:tabs>
        <w:spacing w:before="240"/>
        <w:ind w:left="2268" w:hanging="1134"/>
        <w:jc w:val="left"/>
        <w:rPr>
          <w:b/>
        </w:rPr>
      </w:pPr>
      <w:r w:rsidRPr="00005A30">
        <w:rPr>
          <w:b/>
        </w:rPr>
        <w:t>5.</w:t>
      </w:r>
      <w:r w:rsidRPr="00005A30">
        <w:rPr>
          <w:b/>
        </w:rPr>
        <w:tab/>
      </w:r>
      <w:r>
        <w:rPr>
          <w:b/>
        </w:rPr>
        <w:t xml:space="preserve">Modification </w:t>
      </w:r>
      <w:r w:rsidRPr="00D227A9">
        <w:rPr>
          <w:b/>
        </w:rPr>
        <w:t xml:space="preserve">de 10° </w:t>
      </w:r>
      <w:r>
        <w:rPr>
          <w:b/>
        </w:rPr>
        <w:t>de l</w:t>
      </w:r>
      <w:r w:rsidR="00B4782D">
        <w:rPr>
          <w:b/>
        </w:rPr>
        <w:t>’</w:t>
      </w:r>
      <w:r>
        <w:rPr>
          <w:b/>
        </w:rPr>
        <w:t>angle réel de torse</w:t>
      </w:r>
    </w:p>
    <w:p w14:paraId="0A2F8249" w14:textId="77777777" w:rsidR="00CD6DA3" w:rsidRPr="00005A30" w:rsidRDefault="00CD6DA3" w:rsidP="00CD6DA3">
      <w:pPr>
        <w:pStyle w:val="SingleTxtG"/>
        <w:ind w:left="2268"/>
        <w:rPr>
          <w:b/>
        </w:rPr>
      </w:pPr>
      <w:r w:rsidRPr="00005A30">
        <w:rPr>
          <w:b/>
        </w:rPr>
        <w:tab/>
        <w:t>Procédures s</w:t>
      </w:r>
      <w:r w:rsidR="00B4782D">
        <w:rPr>
          <w:b/>
        </w:rPr>
        <w:t>’</w:t>
      </w:r>
      <w:r w:rsidRPr="00005A30">
        <w:rPr>
          <w:b/>
        </w:rPr>
        <w:t>appliquant aux places assises arrière et avant centrales visant à démontrer la conformité avec le paragraphe</w:t>
      </w:r>
      <w:r>
        <w:rPr>
          <w:b/>
        </w:rPr>
        <w:t xml:space="preserve"> </w:t>
      </w:r>
      <w:r w:rsidRPr="00005A30">
        <w:rPr>
          <w:b/>
        </w:rPr>
        <w:t>5.</w:t>
      </w:r>
      <w:r>
        <w:rPr>
          <w:b/>
        </w:rPr>
        <w:t>8</w:t>
      </w:r>
      <w:r w:rsidRPr="00005A30">
        <w:rPr>
          <w:b/>
        </w:rPr>
        <w:t xml:space="preserve">.4.4 du présent </w:t>
      </w:r>
      <w:r>
        <w:rPr>
          <w:b/>
        </w:rPr>
        <w:t>R</w:t>
      </w:r>
      <w:r w:rsidRPr="00005A30">
        <w:rPr>
          <w:b/>
        </w:rPr>
        <w:t>èglement.</w:t>
      </w:r>
    </w:p>
    <w:p w14:paraId="5BA5DA3F" w14:textId="77777777" w:rsidR="00CD6DA3" w:rsidRPr="00005A30" w:rsidRDefault="00CD6DA3" w:rsidP="00CD6DA3">
      <w:pPr>
        <w:pStyle w:val="SingleTxtG"/>
        <w:tabs>
          <w:tab w:val="left" w:pos="2268"/>
        </w:tabs>
        <w:spacing w:before="240"/>
        <w:ind w:left="2268" w:hanging="1134"/>
        <w:rPr>
          <w:b/>
        </w:rPr>
      </w:pPr>
      <w:r w:rsidRPr="00005A30">
        <w:rPr>
          <w:b/>
        </w:rPr>
        <w:t>5.1</w:t>
      </w:r>
      <w:r w:rsidRPr="00005A30">
        <w:rPr>
          <w:b/>
        </w:rPr>
        <w:tab/>
        <w:t>Placer l</w:t>
      </w:r>
      <w:r w:rsidR="00B4782D">
        <w:rPr>
          <w:b/>
        </w:rPr>
        <w:t>’</w:t>
      </w:r>
      <w:r w:rsidRPr="00005A30">
        <w:rPr>
          <w:b/>
        </w:rPr>
        <w:t>appuie</w:t>
      </w:r>
      <w:r w:rsidRPr="00005A30">
        <w:rPr>
          <w:b/>
        </w:rPr>
        <w:noBreakHyphen/>
        <w:t>tête dans n</w:t>
      </w:r>
      <w:r w:rsidR="00B4782D">
        <w:rPr>
          <w:b/>
        </w:rPr>
        <w:t>’</w:t>
      </w:r>
      <w:r w:rsidRPr="00005A30">
        <w:rPr>
          <w:b/>
        </w:rPr>
        <w:t>importe quelle position satisfaisant aux prescriptions du paragraphe</w:t>
      </w:r>
      <w:r>
        <w:rPr>
          <w:b/>
        </w:rPr>
        <w:t xml:space="preserve"> </w:t>
      </w:r>
      <w:r w:rsidRPr="00005A30">
        <w:rPr>
          <w:b/>
        </w:rPr>
        <w:t>5.</w:t>
      </w:r>
      <w:r>
        <w:rPr>
          <w:b/>
        </w:rPr>
        <w:t>6</w:t>
      </w:r>
      <w:r w:rsidRPr="00005A30">
        <w:rPr>
          <w:b/>
        </w:rPr>
        <w:t xml:space="preserve">.1 du présent </w:t>
      </w:r>
      <w:r>
        <w:rPr>
          <w:b/>
        </w:rPr>
        <w:t>R</w:t>
      </w:r>
      <w:r w:rsidRPr="00005A30">
        <w:rPr>
          <w:b/>
        </w:rPr>
        <w:t>èglement</w:t>
      </w:r>
      <w:r>
        <w:rPr>
          <w:b/>
        </w:rPr>
        <w:t>.</w:t>
      </w:r>
    </w:p>
    <w:p w14:paraId="04B297C7" w14:textId="77777777" w:rsidR="00CD6DA3" w:rsidRPr="00005A30" w:rsidRDefault="00CD6DA3" w:rsidP="00CD6DA3">
      <w:pPr>
        <w:pStyle w:val="SingleTxtG"/>
        <w:tabs>
          <w:tab w:val="left" w:pos="2268"/>
        </w:tabs>
        <w:spacing w:before="240"/>
        <w:ind w:left="2268" w:hanging="1134"/>
        <w:rPr>
          <w:b/>
        </w:rPr>
      </w:pPr>
      <w:r w:rsidRPr="00005A30">
        <w:rPr>
          <w:b/>
        </w:rPr>
        <w:t>5.2</w:t>
      </w:r>
      <w:r w:rsidRPr="00005A30">
        <w:rPr>
          <w:b/>
        </w:rPr>
        <w:tab/>
        <w:t xml:space="preserve">Mesurer </w:t>
      </w:r>
      <w:r w:rsidRPr="00D227A9">
        <w:rPr>
          <w:b/>
        </w:rPr>
        <w:t>l</w:t>
      </w:r>
      <w:r w:rsidR="00B4782D">
        <w:rPr>
          <w:b/>
        </w:rPr>
        <w:t>’</w:t>
      </w:r>
      <w:r w:rsidRPr="00D227A9">
        <w:rPr>
          <w:b/>
        </w:rPr>
        <w:t>angle réel de torse</w:t>
      </w:r>
      <w:r w:rsidRPr="00D227A9" w:rsidDel="00D227A9">
        <w:rPr>
          <w:b/>
        </w:rPr>
        <w:t xml:space="preserve"> </w:t>
      </w:r>
      <w:r w:rsidRPr="00005A30">
        <w:rPr>
          <w:b/>
        </w:rPr>
        <w:t>avec la machine tridimensionnel</w:t>
      </w:r>
      <w:r>
        <w:rPr>
          <w:b/>
        </w:rPr>
        <w:t>le point</w:t>
      </w:r>
      <w:r w:rsidR="002F1460">
        <w:rPr>
          <w:b/>
        </w:rPr>
        <w:t> </w:t>
      </w:r>
      <w:r>
        <w:rPr>
          <w:b/>
        </w:rPr>
        <w:t>H définie à l</w:t>
      </w:r>
      <w:r w:rsidR="00B4782D">
        <w:rPr>
          <w:b/>
        </w:rPr>
        <w:t>’</w:t>
      </w:r>
      <w:r>
        <w:rPr>
          <w:b/>
        </w:rPr>
        <w:t>annexe 3.</w:t>
      </w:r>
    </w:p>
    <w:p w14:paraId="52756E8E" w14:textId="77777777" w:rsidR="00CD6DA3" w:rsidRPr="00005A30" w:rsidRDefault="00CD6DA3" w:rsidP="00CD6DA3">
      <w:pPr>
        <w:pStyle w:val="SingleTxtG"/>
        <w:tabs>
          <w:tab w:val="left" w:pos="2268"/>
        </w:tabs>
        <w:spacing w:before="240"/>
        <w:ind w:left="2268" w:hanging="1134"/>
        <w:rPr>
          <w:b/>
        </w:rPr>
      </w:pPr>
      <w:r w:rsidRPr="00005A30">
        <w:rPr>
          <w:b/>
        </w:rPr>
        <w:t>5.3</w:t>
      </w:r>
      <w:r w:rsidRPr="00005A30">
        <w:rPr>
          <w:b/>
        </w:rPr>
        <w:tab/>
        <w:t>Rabattre ou enfoncer l</w:t>
      </w:r>
      <w:r w:rsidR="00B4782D">
        <w:rPr>
          <w:b/>
        </w:rPr>
        <w:t>’</w:t>
      </w:r>
      <w:r w:rsidRPr="00005A30">
        <w:rPr>
          <w:b/>
        </w:rPr>
        <w:t>appuie</w:t>
      </w:r>
      <w:r w:rsidRPr="00005A30">
        <w:rPr>
          <w:b/>
        </w:rPr>
        <w:noBreakHyphen/>
        <w:t>tête dans une position dans laquelle sa hauteur minimale est inférieure à celle prescrite au paragraphe</w:t>
      </w:r>
      <w:r>
        <w:rPr>
          <w:b/>
        </w:rPr>
        <w:t xml:space="preserve"> </w:t>
      </w:r>
      <w:r w:rsidRPr="00005A30">
        <w:rPr>
          <w:b/>
        </w:rPr>
        <w:t>5.</w:t>
      </w:r>
      <w:r>
        <w:rPr>
          <w:b/>
        </w:rPr>
        <w:t>6.2</w:t>
      </w:r>
      <w:r w:rsidRPr="00005A30">
        <w:rPr>
          <w:b/>
        </w:rPr>
        <w:t xml:space="preserve"> du présent </w:t>
      </w:r>
      <w:r>
        <w:rPr>
          <w:b/>
        </w:rPr>
        <w:t>R</w:t>
      </w:r>
      <w:r w:rsidRPr="00005A30">
        <w:rPr>
          <w:b/>
        </w:rPr>
        <w:t>èglement</w:t>
      </w:r>
      <w:r>
        <w:rPr>
          <w:b/>
        </w:rPr>
        <w:t>.</w:t>
      </w:r>
      <w:r w:rsidRPr="00005A30">
        <w:rPr>
          <w:b/>
        </w:rPr>
        <w:t xml:space="preserve"> </w:t>
      </w:r>
    </w:p>
    <w:p w14:paraId="7E1F1F70" w14:textId="77777777" w:rsidR="00CD6DA3" w:rsidRDefault="00CD6DA3" w:rsidP="00CD6DA3">
      <w:pPr>
        <w:pStyle w:val="SingleTxtG"/>
        <w:tabs>
          <w:tab w:val="left" w:pos="2268"/>
        </w:tabs>
        <w:spacing w:before="240"/>
        <w:ind w:left="2268" w:hanging="1134"/>
        <w:rPr>
          <w:b/>
        </w:rPr>
      </w:pPr>
      <w:r w:rsidRPr="00005A30">
        <w:rPr>
          <w:b/>
        </w:rPr>
        <w:t>5.4</w:t>
      </w:r>
      <w:r w:rsidRPr="00005A30">
        <w:rPr>
          <w:b/>
        </w:rPr>
        <w:tab/>
        <w:t xml:space="preserve">Mesurer une nouvelle fois </w:t>
      </w:r>
      <w:r w:rsidRPr="00D227A9">
        <w:rPr>
          <w:b/>
        </w:rPr>
        <w:t>l</w:t>
      </w:r>
      <w:r w:rsidR="00B4782D">
        <w:rPr>
          <w:b/>
        </w:rPr>
        <w:t>’</w:t>
      </w:r>
      <w:r w:rsidRPr="00D227A9">
        <w:rPr>
          <w:b/>
        </w:rPr>
        <w:t>angle réel de torse</w:t>
      </w:r>
      <w:r w:rsidRPr="00005A30">
        <w:rPr>
          <w:b/>
        </w:rPr>
        <w:t>.</w:t>
      </w:r>
    </w:p>
    <w:p w14:paraId="0B06146F" w14:textId="77777777" w:rsidR="00CD6DA3" w:rsidRPr="00B41A9B" w:rsidRDefault="00AA3E70" w:rsidP="00AA3E70">
      <w:pPr>
        <w:pStyle w:val="H23G"/>
      </w:pPr>
      <w:r>
        <w:tab/>
      </w:r>
      <w:r>
        <w:tab/>
      </w:r>
      <w:r w:rsidR="00CD6DA3">
        <w:t>Figure 15-</w:t>
      </w:r>
      <w:r w:rsidR="00CD6DA3" w:rsidRPr="00B41A9B">
        <w:t>1</w:t>
      </w:r>
    </w:p>
    <w:p w14:paraId="034AACD6" w14:textId="77777777" w:rsidR="00CD6DA3" w:rsidRDefault="00AA3E70" w:rsidP="00CD6DA3">
      <w:pPr>
        <w:keepNext/>
        <w:keepLines/>
        <w:tabs>
          <w:tab w:val="left" w:pos="1410"/>
        </w:tabs>
        <w:spacing w:after="240"/>
        <w:ind w:left="1134" w:right="1134"/>
        <w:jc w:val="both"/>
        <w:rPr>
          <w:rFonts w:eastAsia="Yu Mincho"/>
          <w:b/>
          <w:snapToGrid w:val="0"/>
        </w:rPr>
      </w:pPr>
      <w:bookmarkStart w:id="11" w:name="_MON_1256020280"/>
      <w:bookmarkStart w:id="12" w:name="_MON_1256020855"/>
      <w:bookmarkStart w:id="13" w:name="_MON_1256018319"/>
      <w:bookmarkStart w:id="14" w:name="_MON_1256018325"/>
      <w:bookmarkStart w:id="15" w:name="_MON_1256019795"/>
      <w:bookmarkEnd w:id="11"/>
      <w:bookmarkEnd w:id="12"/>
      <w:bookmarkEnd w:id="13"/>
      <w:bookmarkEnd w:id="14"/>
      <w:bookmarkEnd w:id="15"/>
      <w:r>
        <w:rPr>
          <w:rFonts w:eastAsia="Yu Mincho"/>
          <w:b/>
          <w:noProof/>
          <w:lang w:eastAsia="fr-CH"/>
        </w:rPr>
        <mc:AlternateContent>
          <mc:Choice Requires="wps">
            <w:drawing>
              <wp:anchor distT="0" distB="0" distL="114300" distR="114300" simplePos="0" relativeHeight="251894784" behindDoc="0" locked="0" layoutInCell="1" allowOverlap="1" wp14:anchorId="3C7D6E58" wp14:editId="32FEEFD9">
                <wp:simplePos x="0" y="0"/>
                <wp:positionH relativeFrom="column">
                  <wp:posOffset>2317433</wp:posOffset>
                </wp:positionH>
                <wp:positionV relativeFrom="paragraph">
                  <wp:posOffset>1562417</wp:posOffset>
                </wp:positionV>
                <wp:extent cx="1028700" cy="197833"/>
                <wp:effectExtent l="148907" t="3493" r="206058" b="15557"/>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59668">
                          <a:off x="0" y="0"/>
                          <a:ext cx="1028700" cy="19783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7EFDA1" w14:textId="77777777" w:rsidR="00865AD1" w:rsidRPr="00DD40DA" w:rsidRDefault="00865AD1" w:rsidP="00CD6DA3">
                            <w:pPr>
                              <w:spacing w:line="240" w:lineRule="auto"/>
                            </w:pPr>
                            <w:r>
                              <w:t>Ligne de torse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D6E58" id="Надпись 224" o:spid="_x0000_s1145" type="#_x0000_t202" style="position:absolute;left:0;text-align:left;margin-left:182.5pt;margin-top:123pt;width:81pt;height:15.6pt;rotation:4434240fd;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" stroked="f">
                <v:stroke joinstyle="round"/>
                <v:path arrowok="t"/>
                <v:textbox inset="0,0,0,0">
                  <w:txbxContent>
                    <w:p w14:paraId="247EFDA1" w14:textId="77777777" w:rsidR="00865AD1" w:rsidRPr="00DD40DA" w:rsidRDefault="00865AD1" w:rsidP="00CD6DA3">
                      <w:pPr>
                        <w:spacing w:line="240" w:lineRule="auto"/>
                      </w:pPr>
                      <w:r>
                        <w:t>Ligne de torse</w:t>
                      </w:r>
                    </w:p>
                  </w:txbxContent>
                </v:textbox>
              </v:shape>
            </w:pict>
          </mc:Fallback>
        </mc:AlternateContent>
      </w:r>
      <w:r>
        <w:rPr>
          <w:noProof/>
          <w:u w:val="single"/>
          <w:lang w:eastAsia="fr-CH"/>
        </w:rPr>
        <mc:AlternateContent>
          <mc:Choice Requires="wps">
            <w:drawing>
              <wp:anchor distT="0" distB="0" distL="114300" distR="114300" simplePos="0" relativeHeight="251905024" behindDoc="0" locked="0" layoutInCell="1" allowOverlap="1" wp14:anchorId="7944356A" wp14:editId="48C21EB1">
                <wp:simplePos x="0" y="0"/>
                <wp:positionH relativeFrom="column">
                  <wp:posOffset>2480310</wp:posOffset>
                </wp:positionH>
                <wp:positionV relativeFrom="paragraph">
                  <wp:posOffset>2786380</wp:posOffset>
                </wp:positionV>
                <wp:extent cx="553085" cy="209550"/>
                <wp:effectExtent l="0" t="0" r="0" b="0"/>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2095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BE1D44" w14:textId="77777777" w:rsidR="00865AD1" w:rsidRPr="00DD40DA" w:rsidRDefault="00865AD1" w:rsidP="00CD6DA3">
                            <w:pPr>
                              <w:spacing w:line="240" w:lineRule="auto"/>
                              <w:jc w:val="center"/>
                              <w:rPr>
                                <w:lang w:val="en-US"/>
                              </w:rPr>
                            </w:pPr>
                            <w:r w:rsidRPr="00DD40DA">
                              <w:t>Point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356A" id="Надпись 225" o:spid="_x0000_s1146" type="#_x0000_t202" style="position:absolute;left:0;text-align:left;margin-left:195.3pt;margin-top:219.4pt;width:43.55pt;height:1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" stroked="f">
                <v:stroke joinstyle="round"/>
                <v:path arrowok="t"/>
                <v:textbox inset="0,0,0,0">
                  <w:txbxContent>
                    <w:p w14:paraId="1ABE1D44" w14:textId="77777777" w:rsidR="00865AD1" w:rsidRPr="00DD40DA" w:rsidRDefault="00865AD1" w:rsidP="00CD6DA3">
                      <w:pPr>
                        <w:spacing w:line="240" w:lineRule="auto"/>
                        <w:jc w:val="center"/>
                        <w:rPr>
                          <w:lang w:val="en-US"/>
                        </w:rPr>
                      </w:pPr>
                      <w:r w:rsidRPr="00DD40DA">
                        <w:t>Point R</w:t>
                      </w:r>
                    </w:p>
                  </w:txbxContent>
                </v:textbox>
              </v:shape>
            </w:pict>
          </mc:Fallback>
        </mc:AlternateContent>
      </w:r>
      <w:r>
        <w:rPr>
          <w:rFonts w:eastAsia="Yu Mincho"/>
          <w:noProof/>
          <w:lang w:eastAsia="fr-CH"/>
        </w:rPr>
        <mc:AlternateContent>
          <mc:Choice Requires="wps">
            <w:drawing>
              <wp:anchor distT="0" distB="0" distL="114300" distR="114300" simplePos="0" relativeHeight="251917312" behindDoc="0" locked="0" layoutInCell="1" allowOverlap="1" wp14:anchorId="5A203774" wp14:editId="20FC3E1A">
                <wp:simplePos x="0" y="0"/>
                <wp:positionH relativeFrom="column">
                  <wp:posOffset>3068955</wp:posOffset>
                </wp:positionH>
                <wp:positionV relativeFrom="paragraph">
                  <wp:posOffset>142875</wp:posOffset>
                </wp:positionV>
                <wp:extent cx="630218" cy="207408"/>
                <wp:effectExtent l="19050" t="133350" r="17780" b="13589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48137">
                          <a:off x="0" y="0"/>
                          <a:ext cx="630218" cy="20740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914EAE9" w14:textId="77777777" w:rsidR="00865AD1" w:rsidRPr="00B04A65" w:rsidRDefault="00865AD1" w:rsidP="00CD6DA3">
                            <w:pPr>
                              <w:spacing w:line="240" w:lineRule="auto"/>
                              <w:ind w:left="57"/>
                              <w:rPr>
                                <w:sz w:val="22"/>
                              </w:rPr>
                            </w:pPr>
                            <w:r>
                              <w:rPr>
                                <w:sz w:val="22"/>
                              </w:rPr>
                              <w:t>≤</w:t>
                            </w:r>
                            <w: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03774" id="Надпись 230" o:spid="_x0000_s1147" type="#_x0000_t202" style="position:absolute;left:0;text-align:left;margin-left:241.65pt;margin-top:11.25pt;width:49.6pt;height:16.35pt;rotation:-1585822fd;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" stroked="f">
                <v:stroke joinstyle="round"/>
                <v:path arrowok="t"/>
                <v:textbox inset="0,0,0,0">
                  <w:txbxContent>
                    <w:p w14:paraId="5914EAE9" w14:textId="77777777" w:rsidR="00865AD1" w:rsidRPr="00B04A65" w:rsidRDefault="00865AD1" w:rsidP="00CD6DA3">
                      <w:pPr>
                        <w:spacing w:line="240" w:lineRule="auto"/>
                        <w:ind w:left="57"/>
                        <w:rPr>
                          <w:sz w:val="22"/>
                        </w:rPr>
                      </w:pPr>
                      <w:r>
                        <w:rPr>
                          <w:sz w:val="22"/>
                        </w:rPr>
                        <w:t>≤</w:t>
                      </w:r>
                      <w:r>
                        <w:t>25 mm</w:t>
                      </w:r>
                    </w:p>
                  </w:txbxContent>
                </v:textbox>
              </v:shape>
            </w:pict>
          </mc:Fallback>
        </mc:AlternateContent>
      </w:r>
      <w:r w:rsidR="00CD6DA3" w:rsidRPr="00991A75">
        <w:rPr>
          <w:rFonts w:eastAsia="Yu Mincho"/>
          <w:noProof/>
          <w:snapToGrid w:val="0"/>
          <w:lang w:eastAsia="fr-CH"/>
        </w:rPr>
        <w:drawing>
          <wp:inline distT="0" distB="0" distL="0" distR="0" wp14:anchorId="07E72093" wp14:editId="48D95290">
            <wp:extent cx="4312692" cy="3768598"/>
            <wp:effectExtent l="0" t="0" r="0" b="3810"/>
            <wp:docPr id="2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64">
                      <a:extLst>
                        <a:ext uri="{28A0092B-C50C-407E-A947-70E740481C1C}">
                          <a14:useLocalDpi xmlns:a14="http://schemas.microsoft.com/office/drawing/2010/main" val="0"/>
                        </a:ext>
                      </a:extLst>
                    </a:blip>
                    <a:srcRect l="2343" t="3022" r="2762" b="11289"/>
                    <a:stretch/>
                  </pic:blipFill>
                  <pic:spPr bwMode="auto">
                    <a:xfrm>
                      <a:off x="0" y="0"/>
                      <a:ext cx="4321590" cy="3776373"/>
                    </a:xfrm>
                    <a:prstGeom prst="rect">
                      <a:avLst/>
                    </a:prstGeom>
                    <a:noFill/>
                    <a:ln>
                      <a:noFill/>
                    </a:ln>
                    <a:extLst/>
                  </pic:spPr>
                </pic:pic>
              </a:graphicData>
            </a:graphic>
          </wp:inline>
        </w:drawing>
      </w:r>
    </w:p>
    <w:p w14:paraId="62D53E4B" w14:textId="77777777" w:rsidR="00CD6DA3" w:rsidRDefault="00AA3E70" w:rsidP="00CD6DA3">
      <w:pPr>
        <w:pStyle w:val="SingleTxtG"/>
        <w:jc w:val="right"/>
        <w:rPr>
          <w:snapToGrid w:val="0"/>
        </w:rPr>
      </w:pPr>
      <w:r>
        <w:rPr>
          <w:snapToGrid w:val="0"/>
        </w:rPr>
        <w:t> </w:t>
      </w:r>
      <w:r w:rsidR="00CD6DA3">
        <w:rPr>
          <w:snapToGrid w:val="0"/>
        </w:rPr>
        <w:t>».</w:t>
      </w:r>
    </w:p>
    <w:p w14:paraId="29C3B810" w14:textId="77777777" w:rsidR="00CD6DA3" w:rsidRPr="00005A30" w:rsidRDefault="00CD6DA3" w:rsidP="00AA3E70">
      <w:pPr>
        <w:pStyle w:val="HChG"/>
      </w:pPr>
      <w:r>
        <w:lastRenderedPageBreak/>
        <w:tab/>
      </w:r>
      <w:r w:rsidRPr="00005A30">
        <w:t>II.</w:t>
      </w:r>
      <w:r w:rsidRPr="00005A30">
        <w:tab/>
        <w:t>Justification</w:t>
      </w:r>
    </w:p>
    <w:p w14:paraId="54790F1C" w14:textId="77777777" w:rsidR="00CD6DA3" w:rsidRDefault="00CD6DA3" w:rsidP="00CD6DA3">
      <w:pPr>
        <w:pStyle w:val="SingleTxtG"/>
      </w:pPr>
      <w:r>
        <w:tab/>
      </w:r>
      <w:r w:rsidRPr="00005A30">
        <w:t>La présente proposition vise à transposer le Règlement technique mondial ONU n</w:t>
      </w:r>
      <w:r w:rsidRPr="00DD40DA">
        <w:rPr>
          <w:vertAlign w:val="superscript"/>
        </w:rPr>
        <w:t>o</w:t>
      </w:r>
      <w:r w:rsidR="00AA3E70">
        <w:t> </w:t>
      </w:r>
      <w:r w:rsidRPr="00005A30">
        <w:t>7, phase</w:t>
      </w:r>
      <w:r>
        <w:t xml:space="preserve"> </w:t>
      </w:r>
      <w:r w:rsidRPr="00005A30">
        <w:t xml:space="preserve">2 </w:t>
      </w:r>
      <w:r w:rsidRPr="00EF0114">
        <w:rPr>
          <w:rFonts w:eastAsia="MS Mincho"/>
        </w:rPr>
        <w:t xml:space="preserve">(GTR7-PH2) </w:t>
      </w:r>
      <w:r w:rsidRPr="00005A30">
        <w:t>dans le Règlement ONU n</w:t>
      </w:r>
      <w:r w:rsidRPr="00DD40DA">
        <w:rPr>
          <w:vertAlign w:val="superscript"/>
        </w:rPr>
        <w:t>o</w:t>
      </w:r>
      <w:r w:rsidR="00AA3E70">
        <w:t> </w:t>
      </w:r>
      <w:r w:rsidRPr="00005A30">
        <w:t>17 et à introduire l</w:t>
      </w:r>
      <w:r w:rsidR="00B4782D">
        <w:t>’</w:t>
      </w:r>
      <w:r w:rsidRPr="00005A30">
        <w:t>utilisation du mannequin BioRID</w:t>
      </w:r>
      <w:r>
        <w:t xml:space="preserve"> </w:t>
      </w:r>
      <w:r w:rsidRPr="00005A30">
        <w:t>II dans les</w:t>
      </w:r>
      <w:r>
        <w:t xml:space="preserve"> prescriptions d</w:t>
      </w:r>
      <w:r w:rsidR="00B4782D">
        <w:t>’</w:t>
      </w:r>
      <w:r>
        <w:t>efficacité dynamique de la nouvelle méthode de mesure de la hauteur de l</w:t>
      </w:r>
      <w:r w:rsidR="00B4782D">
        <w:t>’</w:t>
      </w:r>
      <w:r>
        <w:t>appuie-tête</w:t>
      </w:r>
      <w:r w:rsidRPr="00005A30">
        <w:t xml:space="preserve"> </w:t>
      </w:r>
      <w:r>
        <w:t>et de la distance tête/appuie-tête.</w:t>
      </w:r>
    </w:p>
    <w:p w14:paraId="43458215" w14:textId="77777777" w:rsidR="00CD6DA3" w:rsidRPr="00CD6DA3" w:rsidRDefault="00CD6DA3" w:rsidP="00CD6DA3">
      <w:pPr>
        <w:pStyle w:val="SingleTxtG"/>
        <w:spacing w:before="240" w:after="0"/>
        <w:jc w:val="center"/>
        <w:rPr>
          <w:u w:val="single"/>
        </w:rPr>
      </w:pPr>
      <w:r>
        <w:rPr>
          <w:u w:val="single"/>
        </w:rPr>
        <w:tab/>
      </w:r>
      <w:r>
        <w:rPr>
          <w:u w:val="single"/>
        </w:rPr>
        <w:tab/>
      </w:r>
      <w:r>
        <w:rPr>
          <w:u w:val="single"/>
        </w:rPr>
        <w:tab/>
      </w:r>
    </w:p>
    <w:sectPr w:rsidR="00CD6DA3" w:rsidRPr="00CD6DA3" w:rsidSect="006A46F5">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78D45" w14:textId="77777777" w:rsidR="00865AD1" w:rsidRDefault="00865AD1" w:rsidP="00F95C08">
      <w:pPr>
        <w:spacing w:line="240" w:lineRule="auto"/>
      </w:pPr>
    </w:p>
  </w:endnote>
  <w:endnote w:type="continuationSeparator" w:id="0">
    <w:p w14:paraId="7942386B" w14:textId="77777777" w:rsidR="00865AD1" w:rsidRPr="00AC3823" w:rsidRDefault="00865AD1" w:rsidP="00AC3823">
      <w:pPr>
        <w:pStyle w:val="Pieddepage"/>
      </w:pPr>
    </w:p>
  </w:endnote>
  <w:endnote w:type="continuationNotice" w:id="1">
    <w:p w14:paraId="260B3346" w14:textId="77777777" w:rsidR="00865AD1" w:rsidRDefault="00865A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HGPSoeiKakugothicUB">
    <w:charset w:val="80"/>
    <w:family w:val="swiss"/>
    <w:pitch w:val="variable"/>
    <w:sig w:usb0="E00002FF" w:usb1="2AC7EDFE" w:usb2="00000012"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750E0" w14:textId="77777777" w:rsidR="00865AD1" w:rsidRPr="006A46F5" w:rsidRDefault="00865AD1" w:rsidP="006A46F5">
    <w:pPr>
      <w:pStyle w:val="Pieddepage"/>
      <w:tabs>
        <w:tab w:val="right" w:pos="9638"/>
      </w:tabs>
    </w:pPr>
    <w:r w:rsidRPr="006A46F5">
      <w:rPr>
        <w:b/>
        <w:sz w:val="18"/>
      </w:rPr>
      <w:fldChar w:fldCharType="begin"/>
    </w:r>
    <w:r w:rsidRPr="006A46F5">
      <w:rPr>
        <w:b/>
        <w:sz w:val="18"/>
      </w:rPr>
      <w:instrText xml:space="preserve"> PAGE  \* MERGEFORMAT </w:instrText>
    </w:r>
    <w:r w:rsidRPr="006A46F5">
      <w:rPr>
        <w:b/>
        <w:sz w:val="18"/>
      </w:rPr>
      <w:fldChar w:fldCharType="separate"/>
    </w:r>
    <w:r w:rsidRPr="006A46F5">
      <w:rPr>
        <w:b/>
        <w:noProof/>
        <w:sz w:val="18"/>
      </w:rPr>
      <w:t>2</w:t>
    </w:r>
    <w:r w:rsidRPr="006A46F5">
      <w:rPr>
        <w:b/>
        <w:sz w:val="18"/>
      </w:rPr>
      <w:fldChar w:fldCharType="end"/>
    </w:r>
    <w:r>
      <w:rPr>
        <w:b/>
        <w:sz w:val="18"/>
      </w:rPr>
      <w:tab/>
    </w:r>
    <w:r>
      <w:t>GE.19-16586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AAF14" w14:textId="77777777" w:rsidR="00865AD1" w:rsidRPr="006A46F5" w:rsidRDefault="00865AD1" w:rsidP="006A46F5">
    <w:pPr>
      <w:pStyle w:val="Pieddepage"/>
      <w:tabs>
        <w:tab w:val="right" w:pos="9638"/>
      </w:tabs>
    </w:pPr>
    <w:r w:rsidRPr="006A46F5">
      <w:rPr>
        <w:b/>
        <w:sz w:val="18"/>
      </w:rPr>
      <w:fldChar w:fldCharType="begin"/>
    </w:r>
    <w:r w:rsidRPr="006A46F5">
      <w:rPr>
        <w:b/>
        <w:sz w:val="18"/>
      </w:rPr>
      <w:instrText xml:space="preserve"> PAGE  \* MERGEFORMAT </w:instrText>
    </w:r>
    <w:r w:rsidRPr="006A46F5">
      <w:rPr>
        <w:b/>
        <w:sz w:val="18"/>
      </w:rPr>
      <w:fldChar w:fldCharType="separate"/>
    </w:r>
    <w:r w:rsidRPr="006A46F5">
      <w:rPr>
        <w:b/>
        <w:noProof/>
        <w:sz w:val="18"/>
      </w:rPr>
      <w:t>2</w:t>
    </w:r>
    <w:r w:rsidRPr="006A46F5">
      <w:rPr>
        <w:b/>
        <w:sz w:val="18"/>
      </w:rPr>
      <w:fldChar w:fldCharType="end"/>
    </w:r>
    <w:r>
      <w:rPr>
        <w:b/>
        <w:sz w:val="18"/>
      </w:rPr>
      <w:tab/>
    </w:r>
    <w:r>
      <w:t>GE.19-16586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3F105" w14:textId="77777777" w:rsidR="00865AD1" w:rsidRPr="006A46F5" w:rsidRDefault="00865AD1" w:rsidP="006A46F5">
    <w:pPr>
      <w:pStyle w:val="Pieddepage"/>
      <w:tabs>
        <w:tab w:val="right" w:pos="9638"/>
      </w:tabs>
      <w:rPr>
        <w:b/>
        <w:sz w:val="18"/>
      </w:rPr>
    </w:pPr>
    <w:r>
      <w:t>GE.19-16586</w:t>
    </w:r>
    <w:r>
      <w:tab/>
    </w:r>
    <w:r w:rsidRPr="006A46F5">
      <w:rPr>
        <w:b/>
        <w:sz w:val="18"/>
      </w:rPr>
      <w:fldChar w:fldCharType="begin"/>
    </w:r>
    <w:r w:rsidRPr="006A46F5">
      <w:rPr>
        <w:b/>
        <w:sz w:val="18"/>
      </w:rPr>
      <w:instrText xml:space="preserve"> PAGE  \* MERGEFORMAT </w:instrText>
    </w:r>
    <w:r w:rsidRPr="006A46F5">
      <w:rPr>
        <w:b/>
        <w:sz w:val="18"/>
      </w:rPr>
      <w:fldChar w:fldCharType="separate"/>
    </w:r>
    <w:r w:rsidRPr="006A46F5">
      <w:rPr>
        <w:b/>
        <w:noProof/>
        <w:sz w:val="18"/>
      </w:rPr>
      <w:t>3</w:t>
    </w:r>
    <w:r w:rsidRPr="006A46F5">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4D08" w14:textId="77777777" w:rsidR="00865AD1" w:rsidRPr="008C3C7C" w:rsidRDefault="00865AD1" w:rsidP="008C3C7C">
    <w:pPr>
      <w:pStyle w:val="Pieddepage"/>
      <w:tabs>
        <w:tab w:val="right" w:pos="9638"/>
      </w:tabs>
    </w:pPr>
    <w:r w:rsidRPr="006A46F5">
      <w:rPr>
        <w:b/>
        <w:sz w:val="18"/>
      </w:rPr>
      <w:fldChar w:fldCharType="begin"/>
    </w:r>
    <w:r w:rsidRPr="006A46F5">
      <w:rPr>
        <w:b/>
        <w:sz w:val="18"/>
      </w:rPr>
      <w:instrText xml:space="preserve"> PAGE  \* MERGEFORMAT </w:instrText>
    </w:r>
    <w:r w:rsidRPr="006A46F5">
      <w:rPr>
        <w:b/>
        <w:sz w:val="18"/>
      </w:rPr>
      <w:fldChar w:fldCharType="separate"/>
    </w:r>
    <w:r>
      <w:rPr>
        <w:b/>
        <w:sz w:val="18"/>
      </w:rPr>
      <w:t>38</w:t>
    </w:r>
    <w:r w:rsidRPr="006A46F5">
      <w:rPr>
        <w:b/>
        <w:sz w:val="18"/>
      </w:rPr>
      <w:fldChar w:fldCharType="end"/>
    </w:r>
    <w:r>
      <w:tab/>
      <w:t>GE.19-16586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38069" w14:textId="77777777" w:rsidR="00865AD1" w:rsidRPr="006A46F5" w:rsidRDefault="00865AD1" w:rsidP="006A46F5">
    <w:pPr>
      <w:pStyle w:val="Pieddepage"/>
      <w:tabs>
        <w:tab w:val="right" w:pos="9638"/>
      </w:tabs>
      <w:rPr>
        <w:b/>
        <w:sz w:val="18"/>
      </w:rPr>
    </w:pPr>
    <w:r>
      <w:t>GE.19-16586</w:t>
    </w:r>
    <w:r>
      <w:tab/>
    </w:r>
    <w:r w:rsidRPr="006A46F5">
      <w:rPr>
        <w:b/>
        <w:sz w:val="18"/>
      </w:rPr>
      <w:fldChar w:fldCharType="begin"/>
    </w:r>
    <w:r w:rsidRPr="006A46F5">
      <w:rPr>
        <w:b/>
        <w:sz w:val="18"/>
      </w:rPr>
      <w:instrText xml:space="preserve"> PAGE  \* MERGEFORMAT </w:instrText>
    </w:r>
    <w:r w:rsidRPr="006A46F5">
      <w:rPr>
        <w:b/>
        <w:sz w:val="18"/>
      </w:rPr>
      <w:fldChar w:fldCharType="separate"/>
    </w:r>
    <w:r w:rsidRPr="006A46F5">
      <w:rPr>
        <w:b/>
        <w:noProof/>
        <w:sz w:val="18"/>
      </w:rPr>
      <w:t>3</w:t>
    </w:r>
    <w:r w:rsidRPr="006A46F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D6C1" w14:textId="77777777" w:rsidR="00865AD1" w:rsidRPr="006A46F5" w:rsidRDefault="00865AD1" w:rsidP="006A46F5">
    <w:pPr>
      <w:pStyle w:val="Pieddepage"/>
      <w:spacing w:before="120"/>
      <w:rPr>
        <w:sz w:val="20"/>
      </w:rPr>
    </w:pPr>
    <w:r>
      <w:rPr>
        <w:sz w:val="20"/>
      </w:rPr>
      <w:t>GE.</w:t>
    </w:r>
    <w:r>
      <w:rPr>
        <w:noProof/>
        <w:lang w:eastAsia="fr-CH"/>
      </w:rPr>
      <w:drawing>
        <wp:anchor distT="0" distB="0" distL="114300" distR="114300" simplePos="0" relativeHeight="251665408" behindDoc="0" locked="0" layoutInCell="1" allowOverlap="0" wp14:anchorId="6C182A59" wp14:editId="761D8713">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19-16586  (F)    291019    311019</w:t>
    </w:r>
    <w:r>
      <w:rPr>
        <w:sz w:val="20"/>
      </w:rPr>
      <w:br/>
    </w:r>
    <w:r w:rsidRPr="006A46F5">
      <w:rPr>
        <w:rFonts w:ascii="C39T30Lfz" w:hAnsi="C39T30Lfz"/>
        <w:sz w:val="56"/>
      </w:rPr>
      <w:t></w:t>
    </w:r>
    <w:r w:rsidRPr="006A46F5">
      <w:rPr>
        <w:rFonts w:ascii="C39T30Lfz" w:hAnsi="C39T30Lfz"/>
        <w:sz w:val="56"/>
      </w:rPr>
      <w:t></w:t>
    </w:r>
    <w:r w:rsidRPr="006A46F5">
      <w:rPr>
        <w:rFonts w:ascii="C39T30Lfz" w:hAnsi="C39T30Lfz"/>
        <w:sz w:val="56"/>
      </w:rPr>
      <w:t></w:t>
    </w:r>
    <w:r w:rsidRPr="006A46F5">
      <w:rPr>
        <w:rFonts w:ascii="C39T30Lfz" w:hAnsi="C39T30Lfz"/>
        <w:sz w:val="56"/>
      </w:rPr>
      <w:t></w:t>
    </w:r>
    <w:r w:rsidRPr="006A46F5">
      <w:rPr>
        <w:rFonts w:ascii="C39T30Lfz" w:hAnsi="C39T30Lfz"/>
        <w:sz w:val="56"/>
      </w:rPr>
      <w:t></w:t>
    </w:r>
    <w:r w:rsidRPr="006A46F5">
      <w:rPr>
        <w:rFonts w:ascii="C39T30Lfz" w:hAnsi="C39T30Lfz"/>
        <w:sz w:val="56"/>
      </w:rPr>
      <w:t></w:t>
    </w:r>
    <w:r w:rsidRPr="006A46F5">
      <w:rPr>
        <w:rFonts w:ascii="C39T30Lfz" w:hAnsi="C39T30Lfz"/>
        <w:sz w:val="56"/>
      </w:rPr>
      <w:t></w:t>
    </w:r>
    <w:r w:rsidRPr="006A46F5">
      <w:rPr>
        <w:rFonts w:ascii="C39T30Lfz" w:hAnsi="C39T30Lfz"/>
        <w:sz w:val="56"/>
      </w:rPr>
      <w:t></w:t>
    </w:r>
    <w:r w:rsidRPr="006A46F5">
      <w:rPr>
        <w:rFonts w:ascii="C39T30Lfz" w:hAnsi="C39T30Lfz"/>
        <w:sz w:val="56"/>
      </w:rPr>
      <w:t></w:t>
    </w:r>
    <w:r>
      <w:rPr>
        <w:noProof/>
        <w:sz w:val="20"/>
      </w:rPr>
      <w:drawing>
        <wp:anchor distT="0" distB="0" distL="114300" distR="114300" simplePos="0" relativeHeight="251657216" behindDoc="0" locked="0" layoutInCell="1" allowOverlap="1" wp14:anchorId="65D3CFB9" wp14:editId="09D4D4BC">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SP/2019/2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2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2F4FD" w14:textId="77777777" w:rsidR="00865AD1" w:rsidRPr="006A46F5" w:rsidRDefault="00865AD1" w:rsidP="006A46F5">
    <w:pPr>
      <w:pStyle w:val="Pieddepage"/>
      <w:tabs>
        <w:tab w:val="right" w:pos="9638"/>
      </w:tabs>
    </w:pPr>
    <w:r w:rsidRPr="006A46F5">
      <w:rPr>
        <w:b/>
        <w:sz w:val="18"/>
      </w:rPr>
      <w:fldChar w:fldCharType="begin"/>
    </w:r>
    <w:r w:rsidRPr="006A46F5">
      <w:rPr>
        <w:b/>
        <w:sz w:val="18"/>
      </w:rPr>
      <w:instrText xml:space="preserve"> PAGE  \* MERGEFORMAT </w:instrText>
    </w:r>
    <w:r w:rsidRPr="006A46F5">
      <w:rPr>
        <w:b/>
        <w:sz w:val="18"/>
      </w:rPr>
      <w:fldChar w:fldCharType="separate"/>
    </w:r>
    <w:r w:rsidRPr="006A46F5">
      <w:rPr>
        <w:b/>
        <w:noProof/>
        <w:sz w:val="18"/>
      </w:rPr>
      <w:t>2</w:t>
    </w:r>
    <w:r w:rsidRPr="006A46F5">
      <w:rPr>
        <w:b/>
        <w:sz w:val="18"/>
      </w:rPr>
      <w:fldChar w:fldCharType="end"/>
    </w:r>
    <w:r>
      <w:rPr>
        <w:b/>
        <w:sz w:val="18"/>
      </w:rPr>
      <w:tab/>
    </w:r>
    <w:r>
      <w:t>GE.19-16586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1F7E" w14:textId="77777777" w:rsidR="00865AD1" w:rsidRPr="008C3C7C" w:rsidRDefault="00865AD1" w:rsidP="008C3C7C">
    <w:pPr>
      <w:pStyle w:val="Pieddepage"/>
      <w:tabs>
        <w:tab w:val="right" w:pos="9638"/>
      </w:tabs>
    </w:pPr>
    <w:r>
      <w:t>GE.19-16586</w:t>
    </w:r>
    <w:r>
      <w:tab/>
    </w:r>
    <w:r w:rsidRPr="006A46F5">
      <w:rPr>
        <w:b/>
        <w:sz w:val="18"/>
      </w:rPr>
      <w:fldChar w:fldCharType="begin"/>
    </w:r>
    <w:r w:rsidRPr="006A46F5">
      <w:rPr>
        <w:b/>
        <w:sz w:val="18"/>
      </w:rPr>
      <w:instrText xml:space="preserve"> PAGE  \* MERGEFORMAT </w:instrText>
    </w:r>
    <w:r w:rsidRPr="006A46F5">
      <w:rPr>
        <w:b/>
        <w:sz w:val="18"/>
      </w:rPr>
      <w:fldChar w:fldCharType="separate"/>
    </w:r>
    <w:r>
      <w:rPr>
        <w:b/>
        <w:sz w:val="18"/>
      </w:rPr>
      <w:t>17</w:t>
    </w:r>
    <w:r w:rsidRPr="006A46F5">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C1E50" w14:textId="77777777" w:rsidR="00865AD1" w:rsidRPr="006A46F5" w:rsidRDefault="00865AD1" w:rsidP="006A46F5">
    <w:pPr>
      <w:pStyle w:val="Pieddepage"/>
      <w:tabs>
        <w:tab w:val="right" w:pos="9638"/>
      </w:tabs>
    </w:pPr>
    <w:r w:rsidRPr="006A46F5">
      <w:rPr>
        <w:b/>
        <w:sz w:val="18"/>
      </w:rPr>
      <w:fldChar w:fldCharType="begin"/>
    </w:r>
    <w:r w:rsidRPr="006A46F5">
      <w:rPr>
        <w:b/>
        <w:sz w:val="18"/>
      </w:rPr>
      <w:instrText xml:space="preserve"> PAGE  \* MERGEFORMAT </w:instrText>
    </w:r>
    <w:r w:rsidRPr="006A46F5">
      <w:rPr>
        <w:b/>
        <w:sz w:val="18"/>
      </w:rPr>
      <w:fldChar w:fldCharType="separate"/>
    </w:r>
    <w:r w:rsidRPr="006A46F5">
      <w:rPr>
        <w:b/>
        <w:noProof/>
        <w:sz w:val="18"/>
      </w:rPr>
      <w:t>2</w:t>
    </w:r>
    <w:r w:rsidRPr="006A46F5">
      <w:rPr>
        <w:b/>
        <w:sz w:val="18"/>
      </w:rPr>
      <w:fldChar w:fldCharType="end"/>
    </w:r>
    <w:r>
      <w:rPr>
        <w:b/>
        <w:sz w:val="18"/>
      </w:rPr>
      <w:tab/>
    </w:r>
    <w:r>
      <w:t>GE.19-16586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097CC" w14:textId="77777777" w:rsidR="00865AD1" w:rsidRPr="008C3C7C" w:rsidRDefault="00865AD1" w:rsidP="008C3C7C">
    <w:pPr>
      <w:pStyle w:val="Pieddepage"/>
      <w:tabs>
        <w:tab w:val="right" w:pos="9638"/>
      </w:tabs>
    </w:pPr>
    <w:r>
      <w:t>GE.19-16586</w:t>
    </w:r>
    <w:r>
      <w:tab/>
    </w:r>
    <w:r w:rsidRPr="006A46F5">
      <w:rPr>
        <w:b/>
        <w:sz w:val="18"/>
      </w:rPr>
      <w:fldChar w:fldCharType="begin"/>
    </w:r>
    <w:r w:rsidRPr="006A46F5">
      <w:rPr>
        <w:b/>
        <w:sz w:val="18"/>
      </w:rPr>
      <w:instrText xml:space="preserve"> PAGE  \* MERGEFORMAT </w:instrText>
    </w:r>
    <w:r w:rsidRPr="006A46F5">
      <w:rPr>
        <w:b/>
        <w:sz w:val="18"/>
      </w:rPr>
      <w:fldChar w:fldCharType="separate"/>
    </w:r>
    <w:r>
      <w:rPr>
        <w:b/>
        <w:sz w:val="18"/>
      </w:rPr>
      <w:t>17</w:t>
    </w:r>
    <w:r w:rsidRPr="006A46F5">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0F09C" w14:textId="77777777" w:rsidR="00865AD1" w:rsidRPr="006A46F5" w:rsidRDefault="00865AD1" w:rsidP="006A46F5">
    <w:pPr>
      <w:pStyle w:val="Pieddepage"/>
      <w:tabs>
        <w:tab w:val="right" w:pos="9638"/>
      </w:tabs>
      <w:rPr>
        <w:b/>
        <w:sz w:val="18"/>
      </w:rPr>
    </w:pPr>
    <w:r>
      <w:t>GE.19-16586</w:t>
    </w:r>
    <w:r>
      <w:tab/>
    </w:r>
    <w:r w:rsidRPr="006A46F5">
      <w:rPr>
        <w:b/>
        <w:sz w:val="18"/>
      </w:rPr>
      <w:fldChar w:fldCharType="begin"/>
    </w:r>
    <w:r w:rsidRPr="006A46F5">
      <w:rPr>
        <w:b/>
        <w:sz w:val="18"/>
      </w:rPr>
      <w:instrText xml:space="preserve"> PAGE  \* MERGEFORMAT </w:instrText>
    </w:r>
    <w:r w:rsidRPr="006A46F5">
      <w:rPr>
        <w:b/>
        <w:sz w:val="18"/>
      </w:rPr>
      <w:fldChar w:fldCharType="separate"/>
    </w:r>
    <w:r w:rsidRPr="006A46F5">
      <w:rPr>
        <w:b/>
        <w:noProof/>
        <w:sz w:val="18"/>
      </w:rPr>
      <w:t>3</w:t>
    </w:r>
    <w:r w:rsidRPr="006A46F5">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7514" w14:textId="77777777" w:rsidR="00865AD1" w:rsidRPr="008C3C7C" w:rsidRDefault="00865AD1" w:rsidP="008C3C7C">
    <w:pPr>
      <w:pStyle w:val="Pieddepage"/>
      <w:tabs>
        <w:tab w:val="right" w:pos="9638"/>
      </w:tabs>
    </w:pPr>
    <w:r w:rsidRPr="006A46F5">
      <w:rPr>
        <w:b/>
        <w:sz w:val="18"/>
      </w:rPr>
      <w:fldChar w:fldCharType="begin"/>
    </w:r>
    <w:r w:rsidRPr="006A46F5">
      <w:rPr>
        <w:b/>
        <w:sz w:val="18"/>
      </w:rPr>
      <w:instrText xml:space="preserve"> PAGE  \* MERGEFORMAT </w:instrText>
    </w:r>
    <w:r w:rsidRPr="006A46F5">
      <w:rPr>
        <w:b/>
        <w:sz w:val="18"/>
      </w:rPr>
      <w:fldChar w:fldCharType="separate"/>
    </w:r>
    <w:r>
      <w:rPr>
        <w:b/>
        <w:sz w:val="18"/>
      </w:rPr>
      <w:t>28</w:t>
    </w:r>
    <w:r w:rsidRPr="006A46F5">
      <w:rPr>
        <w:b/>
        <w:sz w:val="18"/>
      </w:rPr>
      <w:fldChar w:fldCharType="end"/>
    </w:r>
    <w:r>
      <w:tab/>
      <w:t>GE.19-16586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95FB8" w14:textId="77777777" w:rsidR="00865AD1" w:rsidRPr="00AC3823" w:rsidRDefault="00865AD1" w:rsidP="00AC3823">
      <w:pPr>
        <w:pStyle w:val="Pieddepage"/>
        <w:tabs>
          <w:tab w:val="right" w:pos="2155"/>
        </w:tabs>
        <w:spacing w:after="80" w:line="240" w:lineRule="atLeast"/>
        <w:ind w:left="680"/>
        <w:rPr>
          <w:u w:val="single"/>
        </w:rPr>
      </w:pPr>
      <w:r>
        <w:rPr>
          <w:u w:val="single"/>
        </w:rPr>
        <w:tab/>
      </w:r>
    </w:p>
  </w:footnote>
  <w:footnote w:type="continuationSeparator" w:id="0">
    <w:p w14:paraId="7105F5FC" w14:textId="77777777" w:rsidR="00865AD1" w:rsidRPr="00AC3823" w:rsidRDefault="00865AD1" w:rsidP="00AC3823">
      <w:pPr>
        <w:pStyle w:val="Pieddepage"/>
        <w:tabs>
          <w:tab w:val="right" w:pos="2155"/>
        </w:tabs>
        <w:spacing w:after="80" w:line="240" w:lineRule="atLeast"/>
        <w:ind w:left="680"/>
        <w:rPr>
          <w:u w:val="single"/>
        </w:rPr>
      </w:pPr>
      <w:r>
        <w:rPr>
          <w:u w:val="single"/>
        </w:rPr>
        <w:tab/>
      </w:r>
    </w:p>
  </w:footnote>
  <w:footnote w:type="continuationNotice" w:id="1">
    <w:p w14:paraId="70019AC6" w14:textId="77777777" w:rsidR="00865AD1" w:rsidRPr="00AC3823" w:rsidRDefault="00865AD1">
      <w:pPr>
        <w:spacing w:line="240" w:lineRule="auto"/>
        <w:rPr>
          <w:sz w:val="2"/>
          <w:szCs w:val="2"/>
        </w:rPr>
      </w:pPr>
    </w:p>
  </w:footnote>
  <w:footnote w:id="2">
    <w:p w14:paraId="44F1F2AF" w14:textId="77777777" w:rsidR="00865AD1" w:rsidRPr="00EE4634" w:rsidRDefault="00865AD1" w:rsidP="00B4782D">
      <w:pPr>
        <w:pStyle w:val="Notedebasdepage"/>
      </w:pPr>
      <w:r>
        <w:rPr>
          <w:rStyle w:val="Appelnotedebasdep"/>
        </w:rPr>
        <w:tab/>
      </w:r>
      <w:r w:rsidRPr="00EE4634">
        <w:rPr>
          <w:rStyle w:val="Appelnotedebasdep"/>
          <w:sz w:val="20"/>
          <w:vertAlign w:val="baseline"/>
        </w:rPr>
        <w:t>*</w:t>
      </w:r>
      <w:r>
        <w:rPr>
          <w:rStyle w:val="Appelnotedebasdep"/>
          <w:sz w:val="20"/>
          <w:vertAlign w:val="baseline"/>
        </w:rPr>
        <w:tab/>
      </w:r>
      <w:r w:rsidRPr="00FC60A6">
        <w:rPr>
          <w:spacing w:val="-2"/>
        </w:rPr>
        <w:t xml:space="preserve">Conformément au programme de travail du Comité des transports intérieurs pour la période </w:t>
      </w:r>
      <w:r>
        <w:rPr>
          <w:spacing w:val="-2"/>
        </w:rPr>
        <w:t>2014-</w:t>
      </w:r>
      <w:r w:rsidRPr="00FC60A6">
        <w:rPr>
          <w:spacing w:val="-2"/>
        </w:rPr>
        <w:t>2018</w:t>
      </w:r>
      <w:r w:rsidRPr="00E41303">
        <w:t xml:space="preserve"> (ECE/TRANS/24</w:t>
      </w:r>
      <w:r>
        <w:t>0</w:t>
      </w:r>
      <w:r w:rsidRPr="00E41303">
        <w:t>, par.</w:t>
      </w:r>
      <w:r>
        <w:t xml:space="preserve"> </w:t>
      </w:r>
      <w:r w:rsidRPr="00E41303">
        <w:t>1</w:t>
      </w:r>
      <w:r>
        <w:t>05 ;</w:t>
      </w:r>
      <w:r w:rsidRPr="00E41303">
        <w:t xml:space="preserve"> et ECE/TRANS/201</w:t>
      </w:r>
      <w:r>
        <w:t>4</w:t>
      </w:r>
      <w:r w:rsidRPr="00E41303">
        <w:t>/2</w:t>
      </w:r>
      <w:r>
        <w:t>6</w:t>
      </w:r>
      <w:r w:rsidRPr="00E41303">
        <w:t xml:space="preserve">, module </w:t>
      </w:r>
      <w:r>
        <w:t>02.4</w:t>
      </w:r>
      <w:r w:rsidRPr="00E41303">
        <w:t xml:space="preserve">), le Forum mondial a pour mission d’élaborer, d’harmoniser et de mettre à jour les Règlements </w:t>
      </w:r>
      <w:r>
        <w:t xml:space="preserve">ONU </w:t>
      </w:r>
      <w:r w:rsidRPr="00E41303">
        <w:t>en vue d’améliorer les caractéristiques fonctionnelles des véhicules. Le présent document est soumis en vertu de ce mandat</w:t>
      </w:r>
      <w:r>
        <w:t>.</w:t>
      </w:r>
    </w:p>
  </w:footnote>
  <w:footnote w:id="3">
    <w:p w14:paraId="10F7FADE" w14:textId="77777777" w:rsidR="00865AD1" w:rsidRPr="00E95798" w:rsidRDefault="00865AD1" w:rsidP="00B4782D">
      <w:pPr>
        <w:pStyle w:val="Notedebasdepage"/>
      </w:pPr>
      <w:r>
        <w:tab/>
      </w:r>
      <w:r w:rsidRPr="00B4782D">
        <w:rPr>
          <w:rStyle w:val="Appelnotedebasdep"/>
        </w:rPr>
        <w:footnoteRef/>
      </w:r>
      <w:r>
        <w:tab/>
      </w:r>
      <w:r w:rsidRPr="001139B5">
        <w:rPr>
          <w:lang w:val="fr-FR"/>
        </w:rPr>
        <w:t>Selon les définitions contenues dans la Résolutio</w:t>
      </w:r>
      <w:r>
        <w:rPr>
          <w:lang w:val="fr-FR"/>
        </w:rPr>
        <w:t xml:space="preserve">n </w:t>
      </w:r>
      <w:r w:rsidRPr="001139B5">
        <w:rPr>
          <w:lang w:val="fr-FR"/>
        </w:rPr>
        <w:t>d</w:t>
      </w:r>
      <w:r>
        <w:rPr>
          <w:lang w:val="fr-FR"/>
        </w:rPr>
        <w:t>’</w:t>
      </w:r>
      <w:r w:rsidRPr="001139B5">
        <w:rPr>
          <w:lang w:val="fr-FR"/>
        </w:rPr>
        <w:t xml:space="preserve">ensemble sur la </w:t>
      </w:r>
      <w:r w:rsidRPr="00D66832">
        <w:t>construction</w:t>
      </w:r>
      <w:r w:rsidRPr="001139B5">
        <w:rPr>
          <w:lang w:val="fr-FR"/>
        </w:rPr>
        <w:t xml:space="preserve"> de</w:t>
      </w:r>
      <w:r>
        <w:rPr>
          <w:lang w:val="fr-FR"/>
        </w:rPr>
        <w:t>s</w:t>
      </w:r>
      <w:r w:rsidRPr="001139B5">
        <w:rPr>
          <w:lang w:val="fr-FR"/>
        </w:rPr>
        <w:t xml:space="preserve"> véhicules (R.E.3)</w:t>
      </w:r>
      <w:r w:rsidRPr="001139B5">
        <w:t>, document ECE/TRANS/WP.29/78/Rev.</w:t>
      </w:r>
      <w:r>
        <w:rPr>
          <w:b/>
        </w:rPr>
        <w:t>6</w:t>
      </w:r>
      <w:r w:rsidRPr="001139B5">
        <w:t>, par.</w:t>
      </w:r>
      <w:r>
        <w:t xml:space="preserve"> </w:t>
      </w:r>
      <w:r w:rsidRPr="001139B5">
        <w:t xml:space="preserve">2 </w:t>
      </w:r>
      <w:r>
        <w:t xml:space="preserve">− </w:t>
      </w:r>
      <w:hyperlink r:id="rId1" w:history="1">
        <w:r w:rsidRPr="007F1350">
          <w:rPr>
            <w:color w:val="0000FF"/>
          </w:rPr>
          <w:t>www.unece.org/trans/main/wp29/</w:t>
        </w:r>
        <w:r>
          <w:rPr>
            <w:color w:val="0000FF"/>
          </w:rPr>
          <w:t xml:space="preserve"> </w:t>
        </w:r>
        <w:r w:rsidRPr="007F1350">
          <w:rPr>
            <w:color w:val="0000FF"/>
          </w:rPr>
          <w:t>wp29wgs/wp29gen/wp29resolutions.html</w:t>
        </w:r>
      </w:hyperlink>
      <w:r w:rsidRPr="004101AD">
        <w:t>.</w:t>
      </w:r>
    </w:p>
  </w:footnote>
  <w:footnote w:id="4">
    <w:p w14:paraId="145FE194" w14:textId="77777777" w:rsidR="00865AD1" w:rsidRPr="006E61BE" w:rsidRDefault="00865AD1">
      <w:pPr>
        <w:pStyle w:val="Notedebasdepage"/>
        <w:rPr>
          <w:b/>
        </w:rPr>
      </w:pPr>
      <w:r>
        <w:rPr>
          <w:rStyle w:val="Appelnotedebasdep"/>
        </w:rPr>
        <w:tab/>
      </w:r>
      <w:r w:rsidRPr="00043030">
        <w:rPr>
          <w:rStyle w:val="Appelnotedebasdep"/>
          <w:sz w:val="20"/>
          <w:vertAlign w:val="baseline"/>
        </w:rPr>
        <w:t>*</w:t>
      </w:r>
      <w:r>
        <w:rPr>
          <w:rStyle w:val="Appelnotedebasdep"/>
          <w:sz w:val="20"/>
          <w:vertAlign w:val="baseline"/>
        </w:rPr>
        <w:tab/>
      </w:r>
      <w:r w:rsidRPr="006E61BE">
        <w:rPr>
          <w:b/>
        </w:rPr>
        <w:t>Note du secrétariat</w:t>
      </w:r>
      <w:r>
        <w:rPr>
          <w:b/>
        </w:rPr>
        <w:t> :</w:t>
      </w:r>
      <w:r w:rsidRPr="006E61BE">
        <w:rPr>
          <w:b/>
        </w:rPr>
        <w:t xml:space="preserve"> texte à préciser.</w:t>
      </w:r>
    </w:p>
  </w:footnote>
  <w:footnote w:id="5">
    <w:p w14:paraId="3D5DB6D1" w14:textId="77777777" w:rsidR="00865AD1" w:rsidRPr="00006A53" w:rsidRDefault="00865AD1" w:rsidP="00B4782D">
      <w:pPr>
        <w:pStyle w:val="Notedebasdepage"/>
      </w:pPr>
      <w:r>
        <w:tab/>
      </w:r>
      <w:r w:rsidRPr="00B4782D">
        <w:rPr>
          <w:rStyle w:val="Appelnotedebasdep"/>
        </w:rPr>
        <w:footnoteRef/>
      </w:r>
      <w:r>
        <w:tab/>
      </w:r>
      <w:r w:rsidRPr="007F2F79">
        <w:t xml:space="preserve">Numéro distinctif du pays qui a </w:t>
      </w:r>
      <w:r>
        <w:t>délivré</w:t>
      </w:r>
      <w:r w:rsidRPr="007F2F79">
        <w:t>/étendu/refusé/retiré l’homolog</w:t>
      </w:r>
      <w:r>
        <w:t xml:space="preserve">ation (voir les dispositions du </w:t>
      </w:r>
      <w:r w:rsidRPr="007F2F79">
        <w:t>Règlement relatives à l’homologation).</w:t>
      </w:r>
    </w:p>
  </w:footnote>
  <w:footnote w:id="6">
    <w:p w14:paraId="4F3B57C7" w14:textId="77777777" w:rsidR="00865AD1" w:rsidRPr="00006A53" w:rsidRDefault="00865AD1" w:rsidP="00B4782D">
      <w:pPr>
        <w:pStyle w:val="Notedebasdepage"/>
      </w:pPr>
      <w:r>
        <w:tab/>
      </w:r>
      <w:r w:rsidRPr="00B4782D">
        <w:rPr>
          <w:rStyle w:val="Appelnotedebasdep"/>
        </w:rPr>
        <w:footnoteRef/>
      </w:r>
      <w:r>
        <w:tab/>
      </w:r>
      <w:r w:rsidRPr="005A48EA">
        <w:rPr>
          <w:lang w:val="fr-FR"/>
        </w:rPr>
        <w:t>Biffer les mentions inutiles.</w:t>
      </w:r>
    </w:p>
  </w:footnote>
  <w:footnote w:id="7">
    <w:p w14:paraId="32A33DB1" w14:textId="77777777" w:rsidR="00865AD1" w:rsidRDefault="00865AD1" w:rsidP="00B4782D">
      <w:pPr>
        <w:pStyle w:val="Notedebasdepage"/>
      </w:pPr>
      <w:r>
        <w:tab/>
      </w:r>
      <w:r w:rsidRPr="00B4782D">
        <w:rPr>
          <w:rStyle w:val="Appelnotedebasdep"/>
        </w:rPr>
        <w:footnoteRef/>
      </w:r>
      <w:r>
        <w:tab/>
      </w:r>
      <w:r w:rsidRPr="00A7556E">
        <w:t>Le deuxième numéro n</w:t>
      </w:r>
      <w:r>
        <w:t>’</w:t>
      </w:r>
      <w:r w:rsidRPr="00A7556E">
        <w:t>est donné qu</w:t>
      </w:r>
      <w:r>
        <w:t>’</w:t>
      </w:r>
      <w:r w:rsidRPr="00A7556E">
        <w:t>à titre d</w:t>
      </w:r>
      <w:r>
        <w:t>’</w:t>
      </w:r>
      <w:r w:rsidRPr="00A7556E">
        <w:t>exemple.</w:t>
      </w:r>
    </w:p>
  </w:footnote>
  <w:footnote w:id="8">
    <w:p w14:paraId="3B828552" w14:textId="77777777" w:rsidR="00865AD1" w:rsidRDefault="00865AD1" w:rsidP="00B4782D">
      <w:pPr>
        <w:pStyle w:val="Notedebasdepage"/>
      </w:pPr>
      <w:r>
        <w:rPr>
          <w:rStyle w:val="Appelnotedebasdep"/>
        </w:rPr>
        <w:tab/>
      </w:r>
      <w:r w:rsidRPr="00452990">
        <w:rPr>
          <w:rStyle w:val="Appelnotedebasdep"/>
          <w:sz w:val="20"/>
          <w:vertAlign w:val="baseline"/>
        </w:rPr>
        <w:t>*</w:t>
      </w:r>
      <w:r>
        <w:rPr>
          <w:rStyle w:val="Appelnotedebasdep"/>
          <w:sz w:val="20"/>
          <w:vertAlign w:val="baseline"/>
        </w:rPr>
        <w:tab/>
      </w:r>
      <w:r>
        <w:rPr>
          <w:lang w:val="fr-FR"/>
        </w:rPr>
        <w:t>La relation entre la masse réduite m</w:t>
      </w:r>
      <w:r>
        <w:rPr>
          <w:vertAlign w:val="subscript"/>
          <w:lang w:val="fr-FR"/>
        </w:rPr>
        <w:t>r</w:t>
      </w:r>
      <w:r>
        <w:rPr>
          <w:lang w:val="fr-FR"/>
        </w:rPr>
        <w:t xml:space="preserve"> et la masse totale m du pendule, à la distance a entre le centre de percussion et l’axe de rotation et à la distance 1 entre le centre de gravité et l’axe de rotation, est déterminée par la formule :</w:t>
      </w:r>
      <w:r>
        <w:t xml:space="preserve"> </w:t>
      </w:r>
    </w:p>
    <w:p w14:paraId="19416259" w14:textId="77777777" w:rsidR="00865AD1" w:rsidRPr="00452990" w:rsidRDefault="00865AD1" w:rsidP="005613AF">
      <w:pPr>
        <w:pStyle w:val="Notedebasdepage"/>
        <w:ind w:left="2268"/>
        <w:jc w:val="center"/>
      </w:pPr>
      <w:r w:rsidRPr="0027728C">
        <w:rPr>
          <w:rFonts w:eastAsiaTheme="minorEastAsia"/>
        </w:rPr>
        <w:t>m</w:t>
      </w:r>
      <w:r w:rsidRPr="0027728C">
        <w:rPr>
          <w:rFonts w:eastAsiaTheme="minorEastAsia"/>
          <w:vertAlign w:val="subscript"/>
        </w:rPr>
        <w:t>r</w:t>
      </w:r>
      <w:r w:rsidRPr="0027728C">
        <w:rPr>
          <w:rFonts w:eastAsiaTheme="minorEastAsia"/>
        </w:rPr>
        <w:t xml:space="preserve"> = m</w:t>
      </w:r>
      <w:r w:rsidRPr="0027728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a</m:t>
            </m:r>
          </m:den>
        </m:f>
      </m:oMath>
    </w:p>
  </w:footnote>
  <w:footnote w:id="9">
    <w:p w14:paraId="7C66B5B6" w14:textId="77777777" w:rsidR="00865AD1" w:rsidRPr="00F55E58" w:rsidRDefault="00865AD1" w:rsidP="00B4782D">
      <w:pPr>
        <w:pStyle w:val="Notedebasdepage"/>
        <w:rPr>
          <w:b/>
        </w:rPr>
      </w:pPr>
      <w:r>
        <w:tab/>
      </w:r>
      <w:r w:rsidRPr="00D81D1E">
        <w:rPr>
          <w:rStyle w:val="Appelnotedebasdep"/>
          <w:b/>
        </w:rPr>
        <w:footnoteRef/>
      </w:r>
      <w:r w:rsidRPr="00F55E58">
        <w:rPr>
          <w:b/>
        </w:rPr>
        <w:tab/>
        <w:t>L’arrière de la tête d’un homme de taille moyenne est représenté par le HRMD fixé à la machine 3D</w:t>
      </w:r>
      <w:r w:rsidRPr="00F55E58">
        <w:rPr>
          <w:b/>
        </w:rPr>
        <w:noBreakHyphen/>
        <w:t>H mais aussi par la jonction torse et la jonction nuque, la tige coulissante de mesure de la garde au</w:t>
      </w:r>
      <w:r>
        <w:rPr>
          <w:b/>
        </w:rPr>
        <w:t xml:space="preserve"> </w:t>
      </w:r>
      <w:r w:rsidRPr="00F55E58">
        <w:rPr>
          <w:b/>
        </w:rPr>
        <w:t>toit étant réglée 71</w:t>
      </w:r>
      <w:r>
        <w:rPr>
          <w:b/>
        </w:rPr>
        <w:t xml:space="preserve"> </w:t>
      </w:r>
      <w:r w:rsidRPr="00F55E58">
        <w:rPr>
          <w:b/>
        </w:rPr>
        <w:t>mm vers l’arrière (voir fig.</w:t>
      </w:r>
      <w:r>
        <w:rPr>
          <w:b/>
        </w:rPr>
        <w:t xml:space="preserve"> </w:t>
      </w:r>
      <w:r w:rsidRPr="00F55E58">
        <w:rPr>
          <w:b/>
        </w:rPr>
        <w:t>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08AE" w14:textId="29001EEF" w:rsidR="00865AD1" w:rsidRPr="006A46F5" w:rsidRDefault="00865AD1">
    <w:pPr>
      <w:pStyle w:val="En-tte"/>
    </w:pPr>
    <w:fldSimple w:instr=" TITLE  \* MERGEFORMAT ">
      <w:r>
        <w:t>ECE/TRANS/WP.29/GRSP/2019/27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2F1C" w14:textId="08F5863C" w:rsidR="00865AD1" w:rsidRPr="006A46F5" w:rsidRDefault="00865AD1" w:rsidP="006A46F5">
    <w:pPr>
      <w:pStyle w:val="En-tte"/>
      <w:jc w:val="right"/>
    </w:pPr>
    <w:fldSimple w:instr=" TITLE  \* MERGEFORMAT ">
      <w:r>
        <w:t>ECE/TRANS/WP.29/GRSP/2019/27</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B6B3A" w14:textId="7348B733" w:rsidR="00865AD1" w:rsidRDefault="00865AD1" w:rsidP="00FC4AFE">
    <w:pPr>
      <w:pStyle w:val="En-tte"/>
    </w:pPr>
    <w:fldSimple w:instr=" TITLE  \* MERGEFORMAT ">
      <w:r>
        <w:t>ECE/TRANS/WP.29/GRSP/2019/27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C201B" w14:textId="5D50A6CF" w:rsidR="00865AD1" w:rsidRPr="006A46F5" w:rsidRDefault="00865AD1" w:rsidP="006A46F5">
    <w:pPr>
      <w:pStyle w:val="En-tte"/>
      <w:jc w:val="right"/>
    </w:pPr>
    <w:fldSimple w:instr=" TITLE  \* MERGEFORMAT ">
      <w:r>
        <w:t>ECE/TRANS/WP.29/GRSP/2019/27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83457" w14:textId="28824D14" w:rsidR="00865AD1" w:rsidRPr="006A46F5" w:rsidRDefault="00865AD1">
    <w:pPr>
      <w:pStyle w:val="En-tte"/>
    </w:pPr>
    <w:fldSimple w:instr=" TITLE  \* MERGEFORMAT ">
      <w:r>
        <w:t>ECE/TRANS/WP.29/GRSP/2019/27</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AE73" w14:textId="3C86BA9F" w:rsidR="00865AD1" w:rsidRDefault="00865AD1" w:rsidP="008C3C7C">
    <w:pPr>
      <w:pStyle w:val="En-tte"/>
      <w:jc w:val="right"/>
    </w:pPr>
    <w:fldSimple w:instr=" TITLE  \* MERGEFORMAT ">
      <w:r>
        <w:t>ECE/TRANS/WP.29/GRSP/2019/27</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FB374" w14:textId="2B98101F" w:rsidR="00865AD1" w:rsidRPr="006A46F5" w:rsidRDefault="00865AD1">
    <w:pPr>
      <w:pStyle w:val="En-tte"/>
    </w:pPr>
    <w:fldSimple w:instr=" TITLE  \* MERGEFORMAT ">
      <w:r>
        <w:t>ECE/TRANS/WP.29/GRSP/2019/27</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D9515" w14:textId="72FC9DD8" w:rsidR="00865AD1" w:rsidRDefault="00865AD1" w:rsidP="008C3C7C">
    <w:pPr>
      <w:pStyle w:val="En-tte"/>
      <w:jc w:val="right"/>
    </w:pPr>
    <w:fldSimple w:instr=" TITLE  \* MERGEFORMAT ">
      <w:r>
        <w:t>ECE/TRANS/WP.29/GRSP/2019/27</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09FAD" w14:textId="2196C614" w:rsidR="00865AD1" w:rsidRPr="006A46F5" w:rsidRDefault="00865AD1" w:rsidP="006A46F5">
    <w:pPr>
      <w:pStyle w:val="En-tte"/>
      <w:jc w:val="right"/>
    </w:pPr>
    <w:fldSimple w:instr=" TITLE  \* MERGEFORMAT ">
      <w:r>
        <w:t>ECE/TRANS/WP.29/GRSP/2019/27</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ABA3" w14:textId="30E92764" w:rsidR="00865AD1" w:rsidRDefault="00865AD1" w:rsidP="002C31A2">
    <w:pPr>
      <w:pStyle w:val="En-tte"/>
    </w:pPr>
    <w:fldSimple w:instr=" TITLE  \* MERGEFORMAT ">
      <w:r>
        <w:t>ECE/TRANS/WP.29/GRSP/2019/27</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48D9E" w14:textId="35DD56AB" w:rsidR="00865AD1" w:rsidRPr="006A46F5" w:rsidRDefault="00865AD1">
    <w:pPr>
      <w:pStyle w:val="En-tte"/>
    </w:pPr>
    <w:fldSimple w:instr=" TITLE  \* MERGEFORMAT ">
      <w:r>
        <w:t>ECE/TRANS/WP.29/GRSP/2019/27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5390"/>
    <w:multiLevelType w:val="hybridMultilevel"/>
    <w:tmpl w:val="C750C216"/>
    <w:lvl w:ilvl="0" w:tplc="D7D219DE">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6157C47"/>
    <w:multiLevelType w:val="hybridMultilevel"/>
    <w:tmpl w:val="2854629E"/>
    <w:lvl w:ilvl="0" w:tplc="9A401C12">
      <w:start w:val="1"/>
      <w:numFmt w:val="lowerLetter"/>
      <w:lvlText w:val="%1)"/>
      <w:lvlJc w:val="left"/>
      <w:pPr>
        <w:ind w:left="1780" w:hanging="360"/>
      </w:pPr>
      <w:rPr>
        <w:rFonts w:hint="default"/>
      </w:rPr>
    </w:lvl>
    <w:lvl w:ilvl="1" w:tplc="100C0019" w:tentative="1">
      <w:start w:val="1"/>
      <w:numFmt w:val="lowerLetter"/>
      <w:lvlText w:val="%2."/>
      <w:lvlJc w:val="left"/>
      <w:pPr>
        <w:ind w:left="2500" w:hanging="360"/>
      </w:pPr>
    </w:lvl>
    <w:lvl w:ilvl="2" w:tplc="100C001B" w:tentative="1">
      <w:start w:val="1"/>
      <w:numFmt w:val="lowerRoman"/>
      <w:lvlText w:val="%3."/>
      <w:lvlJc w:val="right"/>
      <w:pPr>
        <w:ind w:left="3220" w:hanging="180"/>
      </w:pPr>
    </w:lvl>
    <w:lvl w:ilvl="3" w:tplc="100C000F" w:tentative="1">
      <w:start w:val="1"/>
      <w:numFmt w:val="decimal"/>
      <w:lvlText w:val="%4."/>
      <w:lvlJc w:val="left"/>
      <w:pPr>
        <w:ind w:left="3940" w:hanging="360"/>
      </w:pPr>
    </w:lvl>
    <w:lvl w:ilvl="4" w:tplc="100C0019" w:tentative="1">
      <w:start w:val="1"/>
      <w:numFmt w:val="lowerLetter"/>
      <w:lvlText w:val="%5."/>
      <w:lvlJc w:val="left"/>
      <w:pPr>
        <w:ind w:left="4660" w:hanging="360"/>
      </w:pPr>
    </w:lvl>
    <w:lvl w:ilvl="5" w:tplc="100C001B" w:tentative="1">
      <w:start w:val="1"/>
      <w:numFmt w:val="lowerRoman"/>
      <w:lvlText w:val="%6."/>
      <w:lvlJc w:val="right"/>
      <w:pPr>
        <w:ind w:left="5380" w:hanging="180"/>
      </w:pPr>
    </w:lvl>
    <w:lvl w:ilvl="6" w:tplc="100C000F" w:tentative="1">
      <w:start w:val="1"/>
      <w:numFmt w:val="decimal"/>
      <w:lvlText w:val="%7."/>
      <w:lvlJc w:val="left"/>
      <w:pPr>
        <w:ind w:left="6100" w:hanging="360"/>
      </w:pPr>
    </w:lvl>
    <w:lvl w:ilvl="7" w:tplc="100C0019" w:tentative="1">
      <w:start w:val="1"/>
      <w:numFmt w:val="lowerLetter"/>
      <w:lvlText w:val="%8."/>
      <w:lvlJc w:val="left"/>
      <w:pPr>
        <w:ind w:left="6820" w:hanging="360"/>
      </w:pPr>
    </w:lvl>
    <w:lvl w:ilvl="8" w:tplc="100C001B" w:tentative="1">
      <w:start w:val="1"/>
      <w:numFmt w:val="lowerRoman"/>
      <w:lvlText w:val="%9."/>
      <w:lvlJc w:val="right"/>
      <w:pPr>
        <w:ind w:left="7540" w:hanging="180"/>
      </w:pPr>
    </w:lvl>
  </w:abstractNum>
  <w:abstractNum w:abstractNumId="1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3"/>
  </w:num>
  <w:num w:numId="16">
    <w:abstractNumId w:val="1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attachedTemplate r:id="rId1"/>
  <w:defaultTabStop w:val="567"/>
  <w:hyphenationZone w:val="425"/>
  <w:evenAndOddHeaders/>
  <w:characterSpacingControl w:val="doNotCompress"/>
  <w:hdrShapeDefaults>
    <o:shapedefaults v:ext="edit" spidmax="8193"/>
  </w:hdrShapeDefaults>
  <w:footnotePr>
    <w:numRestart w:val="eachSect"/>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C0D7F"/>
    <w:rsid w:val="00017F94"/>
    <w:rsid w:val="00023842"/>
    <w:rsid w:val="000334F9"/>
    <w:rsid w:val="00040FC2"/>
    <w:rsid w:val="00043030"/>
    <w:rsid w:val="00045FEB"/>
    <w:rsid w:val="0007796D"/>
    <w:rsid w:val="000B7790"/>
    <w:rsid w:val="000D7110"/>
    <w:rsid w:val="00111F2F"/>
    <w:rsid w:val="0014365E"/>
    <w:rsid w:val="00143C66"/>
    <w:rsid w:val="00151D96"/>
    <w:rsid w:val="00162A21"/>
    <w:rsid w:val="00176178"/>
    <w:rsid w:val="001A328B"/>
    <w:rsid w:val="001C0D7F"/>
    <w:rsid w:val="001D35D6"/>
    <w:rsid w:val="001F39D7"/>
    <w:rsid w:val="001F525A"/>
    <w:rsid w:val="001F5ED5"/>
    <w:rsid w:val="00206FC1"/>
    <w:rsid w:val="0021642A"/>
    <w:rsid w:val="00223272"/>
    <w:rsid w:val="0024779E"/>
    <w:rsid w:val="00257168"/>
    <w:rsid w:val="002744B8"/>
    <w:rsid w:val="0027728C"/>
    <w:rsid w:val="002831BA"/>
    <w:rsid w:val="002832AC"/>
    <w:rsid w:val="002C31A2"/>
    <w:rsid w:val="002D7C93"/>
    <w:rsid w:val="002F1460"/>
    <w:rsid w:val="00305801"/>
    <w:rsid w:val="00343C22"/>
    <w:rsid w:val="00344153"/>
    <w:rsid w:val="00372E00"/>
    <w:rsid w:val="003916DE"/>
    <w:rsid w:val="003B4AD6"/>
    <w:rsid w:val="003B538A"/>
    <w:rsid w:val="003E4EDE"/>
    <w:rsid w:val="003F622D"/>
    <w:rsid w:val="003F7F4C"/>
    <w:rsid w:val="00405DAA"/>
    <w:rsid w:val="00421996"/>
    <w:rsid w:val="00434E15"/>
    <w:rsid w:val="00434FE3"/>
    <w:rsid w:val="00441C3B"/>
    <w:rsid w:val="00446FE5"/>
    <w:rsid w:val="00452396"/>
    <w:rsid w:val="004837D8"/>
    <w:rsid w:val="00485B80"/>
    <w:rsid w:val="00491CA5"/>
    <w:rsid w:val="004D2011"/>
    <w:rsid w:val="004E2EED"/>
    <w:rsid w:val="004E468C"/>
    <w:rsid w:val="004F67D3"/>
    <w:rsid w:val="004F6E4F"/>
    <w:rsid w:val="00512C9E"/>
    <w:rsid w:val="005505B7"/>
    <w:rsid w:val="00560E9E"/>
    <w:rsid w:val="005613AF"/>
    <w:rsid w:val="00573BE5"/>
    <w:rsid w:val="00586ED3"/>
    <w:rsid w:val="00592AF6"/>
    <w:rsid w:val="005951F3"/>
    <w:rsid w:val="00596AA9"/>
    <w:rsid w:val="005A1D21"/>
    <w:rsid w:val="005F76C4"/>
    <w:rsid w:val="00607F05"/>
    <w:rsid w:val="0065546D"/>
    <w:rsid w:val="00671C8F"/>
    <w:rsid w:val="006A198C"/>
    <w:rsid w:val="006A46F5"/>
    <w:rsid w:val="006B667A"/>
    <w:rsid w:val="006E61BE"/>
    <w:rsid w:val="0071601D"/>
    <w:rsid w:val="007165D3"/>
    <w:rsid w:val="007234EE"/>
    <w:rsid w:val="00727F2E"/>
    <w:rsid w:val="007470A0"/>
    <w:rsid w:val="007508B8"/>
    <w:rsid w:val="00785D67"/>
    <w:rsid w:val="0079665E"/>
    <w:rsid w:val="007A62E6"/>
    <w:rsid w:val="007F1350"/>
    <w:rsid w:val="007F20FA"/>
    <w:rsid w:val="0080684C"/>
    <w:rsid w:val="00832438"/>
    <w:rsid w:val="00835E6A"/>
    <w:rsid w:val="00836D3B"/>
    <w:rsid w:val="008533BA"/>
    <w:rsid w:val="00865AD1"/>
    <w:rsid w:val="00871C75"/>
    <w:rsid w:val="008776DC"/>
    <w:rsid w:val="008C3C7C"/>
    <w:rsid w:val="008E5BAF"/>
    <w:rsid w:val="00904095"/>
    <w:rsid w:val="009446C0"/>
    <w:rsid w:val="009705C8"/>
    <w:rsid w:val="00990AE9"/>
    <w:rsid w:val="009A0CB7"/>
    <w:rsid w:val="009A41C3"/>
    <w:rsid w:val="009C1CF4"/>
    <w:rsid w:val="009E3E67"/>
    <w:rsid w:val="009E7C52"/>
    <w:rsid w:val="009F4E97"/>
    <w:rsid w:val="009F6B74"/>
    <w:rsid w:val="00A3029F"/>
    <w:rsid w:val="00A30353"/>
    <w:rsid w:val="00A43765"/>
    <w:rsid w:val="00A44AE3"/>
    <w:rsid w:val="00A5441D"/>
    <w:rsid w:val="00A850F7"/>
    <w:rsid w:val="00AA3E70"/>
    <w:rsid w:val="00AB3EA9"/>
    <w:rsid w:val="00AC3823"/>
    <w:rsid w:val="00AE323C"/>
    <w:rsid w:val="00AF0CB5"/>
    <w:rsid w:val="00B00181"/>
    <w:rsid w:val="00B00B0D"/>
    <w:rsid w:val="00B07A9E"/>
    <w:rsid w:val="00B10C59"/>
    <w:rsid w:val="00B217E3"/>
    <w:rsid w:val="00B324AA"/>
    <w:rsid w:val="00B3352C"/>
    <w:rsid w:val="00B36E9F"/>
    <w:rsid w:val="00B45F2E"/>
    <w:rsid w:val="00B4782D"/>
    <w:rsid w:val="00B765F7"/>
    <w:rsid w:val="00BA0CA9"/>
    <w:rsid w:val="00BA1396"/>
    <w:rsid w:val="00BA4B79"/>
    <w:rsid w:val="00BA5BDD"/>
    <w:rsid w:val="00BA73E6"/>
    <w:rsid w:val="00BD0E71"/>
    <w:rsid w:val="00BD0F0D"/>
    <w:rsid w:val="00BF2B69"/>
    <w:rsid w:val="00BF33D1"/>
    <w:rsid w:val="00C02897"/>
    <w:rsid w:val="00C05062"/>
    <w:rsid w:val="00C24E34"/>
    <w:rsid w:val="00C36A06"/>
    <w:rsid w:val="00C97039"/>
    <w:rsid w:val="00CA78A2"/>
    <w:rsid w:val="00CD6DA3"/>
    <w:rsid w:val="00CF0010"/>
    <w:rsid w:val="00D3439C"/>
    <w:rsid w:val="00D57FC0"/>
    <w:rsid w:val="00D65D2D"/>
    <w:rsid w:val="00D81D1E"/>
    <w:rsid w:val="00DB1831"/>
    <w:rsid w:val="00DD3BFD"/>
    <w:rsid w:val="00DE6F6E"/>
    <w:rsid w:val="00DF6678"/>
    <w:rsid w:val="00E0299A"/>
    <w:rsid w:val="00E11FA1"/>
    <w:rsid w:val="00E30C8E"/>
    <w:rsid w:val="00E504D0"/>
    <w:rsid w:val="00E52C73"/>
    <w:rsid w:val="00E71199"/>
    <w:rsid w:val="00E77A2F"/>
    <w:rsid w:val="00E82749"/>
    <w:rsid w:val="00E85C74"/>
    <w:rsid w:val="00EA6547"/>
    <w:rsid w:val="00EE1760"/>
    <w:rsid w:val="00EE4634"/>
    <w:rsid w:val="00EF2E22"/>
    <w:rsid w:val="00F204F0"/>
    <w:rsid w:val="00F35BAF"/>
    <w:rsid w:val="00F62D5E"/>
    <w:rsid w:val="00F660DF"/>
    <w:rsid w:val="00F94664"/>
    <w:rsid w:val="00F9573C"/>
    <w:rsid w:val="00F95C08"/>
    <w:rsid w:val="00FB7708"/>
    <w:rsid w:val="00FC4AFE"/>
    <w:rsid w:val="00FD6AC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2AF85D"/>
  <w15:docId w15:val="{4E0696C6-CD2D-4DF9-8A7E-089AF092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6_GR"/>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6_GR Car"/>
    <w:basedOn w:val="Policepardfaut"/>
    <w:link w:val="En-tte"/>
    <w:uiPriority w:val="99"/>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Footnote Text Char,5_G_6,Fußnotentext,5_GR"/>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Footnote Text Char Car,5_G_6 Car,Fußnotentext Car,5_GR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162A21"/>
    <w:rPr>
      <w:rFonts w:ascii="Times New Roman" w:eastAsiaTheme="minorHAnsi" w:hAnsi="Times New Roman" w:cs="Times New Roman"/>
      <w:sz w:val="20"/>
      <w:szCs w:val="20"/>
      <w:lang w:eastAsia="en-US"/>
    </w:rPr>
  </w:style>
  <w:style w:type="character" w:customStyle="1" w:styleId="HChGChar">
    <w:name w:val="_ H _Ch_G Char"/>
    <w:link w:val="HChG"/>
    <w:rsid w:val="00162A21"/>
    <w:rPr>
      <w:rFonts w:ascii="Times New Roman" w:eastAsiaTheme="minorHAnsi" w:hAnsi="Times New Roman" w:cs="Times New Roman"/>
      <w:b/>
      <w:sz w:val="28"/>
      <w:szCs w:val="20"/>
      <w:lang w:eastAsia="en-US"/>
    </w:rPr>
  </w:style>
  <w:style w:type="paragraph" w:customStyle="1" w:styleId="para">
    <w:name w:val="para"/>
    <w:basedOn w:val="Normal"/>
    <w:link w:val="paraChar"/>
    <w:qFormat/>
    <w:rsid w:val="00162A21"/>
    <w:pPr>
      <w:suppressAutoHyphens w:val="0"/>
      <w:kinsoku/>
      <w:overflowPunct/>
      <w:autoSpaceDE/>
      <w:autoSpaceDN/>
      <w:adjustRightInd/>
      <w:snapToGrid/>
      <w:spacing w:after="120"/>
      <w:ind w:left="2268" w:right="1134" w:hanging="1134"/>
      <w:jc w:val="both"/>
    </w:pPr>
    <w:rPr>
      <w:rFonts w:eastAsia="Yu Mincho"/>
      <w:snapToGrid w:val="0"/>
      <w:lang w:val="fr-FR"/>
    </w:rPr>
  </w:style>
  <w:style w:type="character" w:customStyle="1" w:styleId="paraChar">
    <w:name w:val="para Char"/>
    <w:link w:val="para"/>
    <w:rsid w:val="00162A21"/>
    <w:rPr>
      <w:rFonts w:ascii="Times New Roman" w:eastAsia="Yu Mincho" w:hAnsi="Times New Roman" w:cs="Times New Roman"/>
      <w:snapToGrid w:val="0"/>
      <w:sz w:val="20"/>
      <w:szCs w:val="20"/>
      <w:lang w:val="fr-FR" w:eastAsia="en-US"/>
    </w:rPr>
  </w:style>
  <w:style w:type="character" w:styleId="Textedelespacerserv">
    <w:name w:val="Placeholder Text"/>
    <w:basedOn w:val="Policepardfaut"/>
    <w:uiPriority w:val="99"/>
    <w:semiHidden/>
    <w:rsid w:val="005613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footer" Target="footer8.xml"/><Relationship Id="rId21" Type="http://schemas.openxmlformats.org/officeDocument/2006/relationships/image" Target="media/image6.png"/><Relationship Id="rId34" Type="http://schemas.openxmlformats.org/officeDocument/2006/relationships/image" Target="media/image15.wmf"/><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8.xml"/><Relationship Id="rId45" Type="http://schemas.openxmlformats.org/officeDocument/2006/relationships/image" Target="media/image21.png"/><Relationship Id="rId53" Type="http://schemas.openxmlformats.org/officeDocument/2006/relationships/image" Target="media/image29.wmf"/><Relationship Id="rId58" Type="http://schemas.openxmlformats.org/officeDocument/2006/relationships/image" Target="media/image34.wmf"/><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3.wmf"/><Relationship Id="rId61" Type="http://schemas.openxmlformats.org/officeDocument/2006/relationships/image" Target="media/image37.wmf"/><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image" Target="media/image20.png"/><Relationship Id="rId52"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image" Target="media/image16.jpeg"/><Relationship Id="rId43" Type="http://schemas.microsoft.com/office/2007/relationships/hdphoto" Target="media/hdphoto1.wdp"/><Relationship Id="rId48" Type="http://schemas.openxmlformats.org/officeDocument/2006/relationships/image" Target="media/image24.png"/><Relationship Id="rId56" Type="http://schemas.openxmlformats.org/officeDocument/2006/relationships/image" Target="media/image32.wmf"/><Relationship Id="rId64" Type="http://schemas.openxmlformats.org/officeDocument/2006/relationships/image" Target="media/image40.emf"/><Relationship Id="rId69" Type="http://schemas.openxmlformats.org/officeDocument/2006/relationships/header" Target="header11.xml"/><Relationship Id="rId8" Type="http://schemas.openxmlformats.org/officeDocument/2006/relationships/image" Target="media/image1.wmf"/><Relationship Id="rId51" Type="http://schemas.openxmlformats.org/officeDocument/2006/relationships/image" Target="media/image2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0.wmf"/><Relationship Id="rId33" Type="http://schemas.openxmlformats.org/officeDocument/2006/relationships/image" Target="media/image14.gif"/><Relationship Id="rId38" Type="http://schemas.openxmlformats.org/officeDocument/2006/relationships/header" Target="header7.xml"/><Relationship Id="rId46" Type="http://schemas.openxmlformats.org/officeDocument/2006/relationships/image" Target="media/image22.png"/><Relationship Id="rId59" Type="http://schemas.openxmlformats.org/officeDocument/2006/relationships/image" Target="media/image35.wmf"/><Relationship Id="rId67" Type="http://schemas.openxmlformats.org/officeDocument/2006/relationships/footer" Target="footer10.xml"/><Relationship Id="rId20" Type="http://schemas.openxmlformats.org/officeDocument/2006/relationships/footer" Target="footer5.xml"/><Relationship Id="rId41" Type="http://schemas.openxmlformats.org/officeDocument/2006/relationships/footer" Target="footer9.xml"/><Relationship Id="rId54" Type="http://schemas.openxmlformats.org/officeDocument/2006/relationships/image" Target="media/image30.wmf"/><Relationship Id="rId62" Type="http://schemas.openxmlformats.org/officeDocument/2006/relationships/image" Target="media/image38.wmf"/><Relationship Id="rId70" Type="http://schemas.openxmlformats.org/officeDocument/2006/relationships/footer" Target="footer1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894C2-1AF1-492D-8E55-0BD939713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7</TotalTime>
  <Pages>64</Pages>
  <Words>19247</Words>
  <Characters>105864</Characters>
  <Application>Microsoft Office Word</Application>
  <DocSecurity>0</DocSecurity>
  <Lines>882</Lines>
  <Paragraphs>249</Paragraphs>
  <ScaleCrop>false</ScaleCrop>
  <HeadingPairs>
    <vt:vector size="2" baseType="variant">
      <vt:variant>
        <vt:lpstr>Titre</vt:lpstr>
      </vt:variant>
      <vt:variant>
        <vt:i4>1</vt:i4>
      </vt:variant>
    </vt:vector>
  </HeadingPairs>
  <TitlesOfParts>
    <vt:vector size="1" baseType="lpstr">
      <vt:lpstr>ECE/TRANS/WP.29/GRSP/2019/27</vt:lpstr>
    </vt:vector>
  </TitlesOfParts>
  <Company>DCM</Company>
  <LinksUpToDate>false</LinksUpToDate>
  <CharactersWithSpaces>124862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ECE/TRANS/WP.29/GRSP/2019/27</dc:title>
  <dc:subject/>
  <dc:creator>Maud DARICHE</dc:creator>
  <cp:keywords/>
  <cp:lastModifiedBy>Maud Dariche</cp:lastModifiedBy>
  <cp:revision>3</cp:revision>
  <cp:lastPrinted>2019-10-31T13:06:00Z</cp:lastPrinted>
  <dcterms:created xsi:type="dcterms:W3CDTF">2019-10-31T13:06:00Z</dcterms:created>
  <dcterms:modified xsi:type="dcterms:W3CDTF">2019-10-31T13:18:00Z</dcterms:modified>
</cp:coreProperties>
</file>