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footer8.xml" ContentType="application/vnd.openxmlformats-officedocument.wordprocessingml.footer+xml"/>
  <Override PartName="/word/footer9.xml" ContentType="application/vnd.openxmlformats-officedocument.wordprocessingml.footer+xml"/>
  <Override PartName="/word/header14.xml" ContentType="application/vnd.openxmlformats-officedocument.wordprocessingml.header+xml"/>
  <Override PartName="/word/header15.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5A6978" w:rsidRDefault="005A6978" w:rsidP="00C96DF2">
      <w:pPr>
        <w:spacing w:before="120"/>
        <w:rPr>
          <w:b/>
          <w:sz w:val="28"/>
          <w:szCs w:val="28"/>
        </w:rPr>
      </w:pPr>
    </w:p>
    <w:p w:rsidR="001A6B98" w:rsidRDefault="001A6B98" w:rsidP="001A6B98">
      <w:pPr>
        <w:pStyle w:val="HChG"/>
      </w:pPr>
      <w:r w:rsidRPr="0085160C">
        <w:tab/>
      </w:r>
      <w:r w:rsidRPr="0085160C">
        <w:tab/>
      </w:r>
      <w:r w:rsidR="00944ACA">
        <w:t xml:space="preserve">Draft new Regulation on </w:t>
      </w:r>
      <w:r w:rsidR="009564AA">
        <w:t>ISOFIX anchorage</w:t>
      </w:r>
      <w:r w:rsidR="00183417" w:rsidRPr="00183417">
        <w:t xml:space="preserve"> systems, ISOFIX top tether anchorages and i-Size seating positions</w:t>
      </w:r>
    </w:p>
    <w:p w:rsidR="004374DA" w:rsidRDefault="004374DA" w:rsidP="004374DA"/>
    <w:p w:rsidR="004374DA" w:rsidRPr="004374DA" w:rsidRDefault="004374DA" w:rsidP="004374DA">
      <w:pPr>
        <w:jc w:val="center"/>
        <w:rPr>
          <w:b/>
          <w:sz w:val="28"/>
        </w:rPr>
      </w:pPr>
      <w:r w:rsidRPr="004374DA">
        <w:rPr>
          <w:b/>
          <w:sz w:val="28"/>
        </w:rPr>
        <w:t>DRAFT ECE/TRANS/WP.29/GRSP/2017/7/Rev.1</w:t>
      </w:r>
    </w:p>
    <w:p w:rsidR="001A6B98" w:rsidRPr="00F71987" w:rsidRDefault="001A6B98" w:rsidP="001A6B98">
      <w:pPr>
        <w:pStyle w:val="H1G"/>
      </w:pPr>
      <w:r w:rsidRPr="0085160C">
        <w:tab/>
      </w:r>
      <w:r w:rsidRPr="0085160C">
        <w:tab/>
      </w:r>
      <w:r w:rsidR="00217BA1">
        <w:t xml:space="preserve">Submitted by the </w:t>
      </w:r>
      <w:r w:rsidR="007173EE">
        <w:t>expert from</w:t>
      </w:r>
      <w:r w:rsidR="00FB27D2">
        <w:t xml:space="preserve"> the </w:t>
      </w:r>
      <w:r w:rsidR="00FB27D2" w:rsidRPr="00595BC2">
        <w:t>Organization of Mo</w:t>
      </w:r>
      <w:r w:rsidR="000B5E9E">
        <w:t>tor Vehicle Manufacturers</w:t>
      </w:r>
      <w:r w:rsidR="00E7762C" w:rsidRPr="00ED18EB">
        <w:rPr>
          <w:rStyle w:val="FootnoteReference"/>
        </w:rPr>
        <w:footnoteReference w:customMarkFollows="1" w:id="2"/>
        <w:t>*</w:t>
      </w:r>
    </w:p>
    <w:p w:rsidR="005A6978" w:rsidRDefault="00FD7FC5" w:rsidP="001A6B98">
      <w:pPr>
        <w:pStyle w:val="SingleTxtG"/>
        <w:ind w:firstLine="567"/>
        <w:rPr>
          <w:iCs/>
        </w:rPr>
      </w:pPr>
      <w:r>
        <w:rPr>
          <w:snapToGrid w:val="0"/>
        </w:rPr>
        <w:t xml:space="preserve">The text reproduced below was </w:t>
      </w:r>
      <w:r w:rsidR="00CE0FDA">
        <w:rPr>
          <w:snapToGrid w:val="0"/>
        </w:rPr>
        <w:t>prepared by the expert</w:t>
      </w:r>
      <w:r w:rsidR="007173EE">
        <w:rPr>
          <w:snapToGrid w:val="0"/>
        </w:rPr>
        <w:t xml:space="preserve"> from</w:t>
      </w:r>
      <w:r w:rsidR="00BC4F54">
        <w:rPr>
          <w:snapToGrid w:val="0"/>
        </w:rPr>
        <w:t xml:space="preserve"> </w:t>
      </w:r>
      <w:r w:rsidR="00FB27D2">
        <w:rPr>
          <w:snapToGrid w:val="0"/>
        </w:rPr>
        <w:t xml:space="preserve">the </w:t>
      </w:r>
      <w:r w:rsidR="00FB27D2" w:rsidRPr="00595BC2">
        <w:t>Organization of Motor Vehicle Manufacturers (OICA)</w:t>
      </w:r>
      <w:r w:rsidR="0053407B">
        <w:t xml:space="preserve"> to incorporate </w:t>
      </w:r>
      <w:r w:rsidR="00F90856">
        <w:t xml:space="preserve">provisions on </w:t>
      </w:r>
      <w:r w:rsidR="00F90856" w:rsidRPr="00183417">
        <w:t xml:space="preserve">ISOFIX anchorages systems, ISOFIX top tether anchorages and i-Size seating </w:t>
      </w:r>
      <w:proofErr w:type="gramStart"/>
      <w:r w:rsidR="00F90856" w:rsidRPr="00183417">
        <w:t>positions</w:t>
      </w:r>
      <w:r w:rsidR="00F90856">
        <w:t xml:space="preserve">, </w:t>
      </w:r>
      <w:r w:rsidR="00D61D02">
        <w:t>that</w:t>
      </w:r>
      <w:proofErr w:type="gramEnd"/>
      <w:r w:rsidR="00D61D02">
        <w:t xml:space="preserve"> were </w:t>
      </w:r>
      <w:r w:rsidR="00F90856">
        <w:t>removed from Regulation No. 14</w:t>
      </w:r>
      <w:r w:rsidR="00944646">
        <w:rPr>
          <w:iCs/>
        </w:rPr>
        <w:t>.</w:t>
      </w:r>
      <w:r w:rsidR="00841F2F">
        <w:rPr>
          <w:iCs/>
        </w:rPr>
        <w:t xml:space="preserve"> </w:t>
      </w:r>
      <w:r>
        <w:rPr>
          <w:iCs/>
        </w:rPr>
        <w:t xml:space="preserve"> </w:t>
      </w:r>
    </w:p>
    <w:p w:rsidR="005A6978" w:rsidRPr="005A6978" w:rsidRDefault="00FD7FC5" w:rsidP="001A6B98">
      <w:pPr>
        <w:pStyle w:val="SingleTxtG"/>
        <w:ind w:firstLine="567"/>
        <w:rPr>
          <w:color w:val="FF0000"/>
        </w:rPr>
      </w:pPr>
      <w:r>
        <w:rPr>
          <w:iCs/>
        </w:rPr>
        <w:t xml:space="preserve">It is based on </w:t>
      </w:r>
      <w:r w:rsidR="00BC4F54">
        <w:rPr>
          <w:iCs/>
        </w:rPr>
        <w:t>GRSP-60-</w:t>
      </w:r>
      <w:r w:rsidR="005A6978">
        <w:rPr>
          <w:iCs/>
          <w:color w:val="FF0000"/>
        </w:rPr>
        <w:t>05</w:t>
      </w:r>
      <w:r w:rsidR="00BC4F54" w:rsidRPr="005A6978">
        <w:rPr>
          <w:iCs/>
          <w:strike/>
        </w:rPr>
        <w:t>07</w:t>
      </w:r>
      <w:r w:rsidR="00217BA1">
        <w:rPr>
          <w:iCs/>
        </w:rPr>
        <w:t xml:space="preserve"> which was</w:t>
      </w:r>
      <w:r>
        <w:rPr>
          <w:iCs/>
        </w:rPr>
        <w:t xml:space="preserve"> distributed without </w:t>
      </w:r>
      <w:r w:rsidR="00217BA1">
        <w:rPr>
          <w:iCs/>
        </w:rPr>
        <w:t xml:space="preserve">a </w:t>
      </w:r>
      <w:r w:rsidR="00841F2F">
        <w:rPr>
          <w:iCs/>
        </w:rPr>
        <w:t>symbol at the sixtieth</w:t>
      </w:r>
      <w:r>
        <w:rPr>
          <w:iCs/>
        </w:rPr>
        <w:t xml:space="preserve"> session of the Working Party on Passive Safety (GRSP) (EC</w:t>
      </w:r>
      <w:r w:rsidR="007173EE">
        <w:rPr>
          <w:iCs/>
        </w:rPr>
        <w:t>E/TRANS</w:t>
      </w:r>
      <w:r w:rsidR="00F90856">
        <w:rPr>
          <w:iCs/>
        </w:rPr>
        <w:t>/WP.29/GRSP/60, para. 14</w:t>
      </w:r>
      <w:r>
        <w:rPr>
          <w:iCs/>
        </w:rPr>
        <w:t>)</w:t>
      </w:r>
      <w:r w:rsidR="005A6978">
        <w:rPr>
          <w:iCs/>
        </w:rPr>
        <w:t xml:space="preserve"> </w:t>
      </w:r>
      <w:r w:rsidR="005A6978" w:rsidRPr="005A6978">
        <w:rPr>
          <w:iCs/>
          <w:color w:val="FF0000"/>
        </w:rPr>
        <w:t xml:space="preserve">and revises </w:t>
      </w:r>
      <w:r w:rsidR="005A6978" w:rsidRPr="005A6978">
        <w:rPr>
          <w:color w:val="FF0000"/>
        </w:rPr>
        <w:t>ECE/TRANS/WP29/GRSP/2017/07 in order to:</w:t>
      </w:r>
    </w:p>
    <w:p w:rsidR="005A6978" w:rsidRPr="005A6978" w:rsidRDefault="005A6978" w:rsidP="005A6978">
      <w:pPr>
        <w:pStyle w:val="SingleTxtG"/>
        <w:numPr>
          <w:ilvl w:val="0"/>
          <w:numId w:val="41"/>
        </w:numPr>
        <w:rPr>
          <w:color w:val="FF0000"/>
        </w:rPr>
      </w:pPr>
      <w:r w:rsidRPr="005A6978">
        <w:rPr>
          <w:color w:val="FF0000"/>
        </w:rPr>
        <w:t>Provide a clean consolidated text</w:t>
      </w:r>
    </w:p>
    <w:p w:rsidR="005A6978" w:rsidRDefault="005A6978" w:rsidP="005A6978">
      <w:pPr>
        <w:pStyle w:val="SingleTxtG"/>
        <w:numPr>
          <w:ilvl w:val="0"/>
          <w:numId w:val="41"/>
        </w:numPr>
        <w:rPr>
          <w:color w:val="FF0000"/>
        </w:rPr>
      </w:pPr>
      <w:r w:rsidRPr="005A6978">
        <w:rPr>
          <w:color w:val="FF0000"/>
        </w:rPr>
        <w:t>Correct some omissions in doc. GRSP/2017/07 since some wording was erroneously kept in the text</w:t>
      </w:r>
    </w:p>
    <w:p w:rsidR="004374DA" w:rsidRPr="005A6978" w:rsidRDefault="004374DA" w:rsidP="004374DA">
      <w:pPr>
        <w:pStyle w:val="SingleTxtG"/>
        <w:rPr>
          <w:color w:val="FF0000"/>
        </w:rPr>
      </w:pPr>
      <w:r>
        <w:rPr>
          <w:color w:val="FF0000"/>
        </w:rPr>
        <w:t>The amendments to doc. GRSP/2017/07 are marked in red colour</w:t>
      </w:r>
    </w:p>
    <w:p w:rsidR="00FB27D2" w:rsidRDefault="004F0807" w:rsidP="00FB27D2">
      <w:pPr>
        <w:pStyle w:val="HChG"/>
        <w:rPr>
          <w:snapToGrid w:val="0"/>
          <w:lang w:eastAsia="ja-JP"/>
        </w:rPr>
      </w:pPr>
      <w:r>
        <w:rPr>
          <w:b w:val="0"/>
        </w:rPr>
        <w:br w:type="page"/>
      </w:r>
      <w:r w:rsidR="00FB27D2" w:rsidRPr="004A1237">
        <w:rPr>
          <w:snapToGrid w:val="0"/>
          <w:lang w:eastAsia="ja-JP"/>
        </w:rPr>
        <w:lastRenderedPageBreak/>
        <w:tab/>
        <w:t>I.</w:t>
      </w:r>
      <w:r w:rsidR="00FB27D2" w:rsidRPr="004A1237">
        <w:rPr>
          <w:snapToGrid w:val="0"/>
          <w:lang w:eastAsia="ja-JP"/>
        </w:rPr>
        <w:tab/>
        <w:t>Proposal</w:t>
      </w:r>
      <w:r w:rsidR="00FB27D2">
        <w:rPr>
          <w:snapToGrid w:val="0"/>
          <w:lang w:eastAsia="ja-JP"/>
        </w:rPr>
        <w:t xml:space="preserve"> </w:t>
      </w:r>
    </w:p>
    <w:p w:rsidR="009A05CA" w:rsidRPr="0059255D" w:rsidRDefault="009A05CA" w:rsidP="009A05CA">
      <w:pPr>
        <w:pStyle w:val="HChG"/>
      </w:pPr>
      <w:proofErr w:type="gramStart"/>
      <w:r>
        <w:t>Regulation No.</w:t>
      </w:r>
      <w:proofErr w:type="gramEnd"/>
      <w:r>
        <w:t xml:space="preserve"> [XX]</w:t>
      </w:r>
    </w:p>
    <w:p w:rsidR="009A05CA" w:rsidRPr="0059255D" w:rsidRDefault="009A05CA" w:rsidP="009A05CA">
      <w:pPr>
        <w:pStyle w:val="HChG"/>
        <w:spacing w:before="240"/>
      </w:pPr>
      <w:r w:rsidRPr="0059255D">
        <w:tab/>
      </w:r>
      <w:r w:rsidRPr="0059255D">
        <w:tab/>
        <w:t xml:space="preserve">Uniform provisions concerning the approval of vehicles with regard to </w:t>
      </w:r>
      <w:r w:rsidRPr="00A86BB2">
        <w:rPr>
          <w:strike/>
          <w:color w:val="FF0000"/>
        </w:rPr>
        <w:t xml:space="preserve">safety-belt anchorages, </w:t>
      </w:r>
      <w:r w:rsidRPr="0059255D">
        <w:t>ISOFIX anchorages systems</w:t>
      </w:r>
      <w:r w:rsidRPr="0059255D">
        <w:br/>
      </w:r>
      <w:r w:rsidRPr="00243EE8">
        <w:t>ISOFIX top tether anchorages and i-Size seating positions</w:t>
      </w:r>
    </w:p>
    <w:p w:rsidR="009A05CA" w:rsidRPr="0059255D" w:rsidRDefault="009A05CA" w:rsidP="009A05CA">
      <w:pPr>
        <w:rPr>
          <w:sz w:val="28"/>
        </w:rPr>
      </w:pPr>
      <w:r w:rsidRPr="0059255D">
        <w:rPr>
          <w:sz w:val="28"/>
        </w:rPr>
        <w:t>Contents</w:t>
      </w:r>
    </w:p>
    <w:p w:rsidR="009A05CA" w:rsidRPr="0059255D" w:rsidRDefault="009A05CA" w:rsidP="009A05CA">
      <w:pPr>
        <w:tabs>
          <w:tab w:val="right" w:pos="9638"/>
        </w:tabs>
        <w:spacing w:after="60"/>
        <w:ind w:left="284"/>
        <w:rPr>
          <w:i/>
          <w:sz w:val="18"/>
        </w:rPr>
      </w:pPr>
      <w:r w:rsidRPr="0059255D">
        <w:rPr>
          <w:i/>
          <w:sz w:val="18"/>
        </w:rPr>
        <w:tab/>
        <w:t>Page</w:t>
      </w:r>
    </w:p>
    <w:p w:rsidR="009A05CA" w:rsidRPr="0059255D" w:rsidRDefault="009A05CA" w:rsidP="009A05CA">
      <w:pPr>
        <w:pStyle w:val="SingleTxtG"/>
        <w:tabs>
          <w:tab w:val="left" w:pos="567"/>
          <w:tab w:val="left" w:pos="1134"/>
          <w:tab w:val="right" w:leader="dot" w:pos="8505"/>
          <w:tab w:val="right" w:pos="9639"/>
        </w:tabs>
        <w:ind w:left="567" w:right="239"/>
      </w:pPr>
      <w:r w:rsidRPr="0059255D">
        <w:t>1.</w:t>
      </w:r>
      <w:r w:rsidRPr="0059255D">
        <w:tab/>
        <w:t xml:space="preserve">Scope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59255D">
        <w:t>2.</w:t>
      </w:r>
      <w:r w:rsidRPr="0059255D">
        <w:tab/>
        <w:t xml:space="preserve">Definitions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59255D">
        <w:t>3.</w:t>
      </w:r>
      <w:r w:rsidRPr="0059255D">
        <w:tab/>
        <w:t xml:space="preserve">Application for approval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59255D">
        <w:t>4.</w:t>
      </w:r>
      <w:r w:rsidRPr="0059255D">
        <w:tab/>
        <w:t xml:space="preserve">Approval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59255D">
        <w:t>5.</w:t>
      </w:r>
      <w:r w:rsidRPr="0059255D">
        <w:tab/>
        <w:t xml:space="preserve">Specifications </w:t>
      </w:r>
      <w:r w:rsidRPr="0059255D">
        <w:tab/>
      </w:r>
      <w:r w:rsidRPr="0059255D">
        <w:tab/>
      </w:r>
    </w:p>
    <w:p w:rsidR="009A05CA" w:rsidRPr="0059255D" w:rsidRDefault="009A05CA" w:rsidP="009A05CA">
      <w:pPr>
        <w:pStyle w:val="SingleTxtG"/>
        <w:tabs>
          <w:tab w:val="left" w:pos="567"/>
          <w:tab w:val="left" w:pos="1134"/>
          <w:tab w:val="right" w:leader="dot" w:pos="8505"/>
          <w:tab w:val="right" w:pos="9639"/>
        </w:tabs>
        <w:ind w:left="567" w:right="239"/>
      </w:pPr>
      <w:r w:rsidRPr="0059255D">
        <w:t>6.</w:t>
      </w:r>
      <w:r w:rsidRPr="0059255D">
        <w:tab/>
        <w:t xml:space="preserve">Tests </w:t>
      </w:r>
      <w:r w:rsidRPr="0059255D">
        <w:tab/>
      </w:r>
      <w:r w:rsidRPr="0059255D">
        <w:tab/>
      </w:r>
    </w:p>
    <w:p w:rsidR="009A05CA" w:rsidRPr="00A86BB2" w:rsidRDefault="009A05CA" w:rsidP="009A05CA">
      <w:pPr>
        <w:pStyle w:val="SingleTxtG"/>
        <w:tabs>
          <w:tab w:val="left" w:pos="567"/>
          <w:tab w:val="left" w:pos="1134"/>
          <w:tab w:val="right" w:leader="dot" w:pos="8505"/>
          <w:tab w:val="right" w:pos="9639"/>
        </w:tabs>
        <w:ind w:left="567" w:right="239"/>
      </w:pPr>
      <w:r w:rsidRPr="00A86BB2">
        <w:t>7.</w:t>
      </w:r>
      <w:r w:rsidRPr="00A86BB2">
        <w:tab/>
        <w:t xml:space="preserve">Modifications and extension of approval of the vehicle type </w:t>
      </w:r>
      <w:r w:rsidRPr="00A86BB2">
        <w:tab/>
      </w:r>
      <w:r w:rsidRPr="00A86BB2">
        <w:tab/>
      </w:r>
    </w:p>
    <w:p w:rsidR="009A05CA" w:rsidRPr="00A86BB2" w:rsidRDefault="009A05CA" w:rsidP="009A05CA">
      <w:pPr>
        <w:pStyle w:val="SingleTxtG"/>
        <w:tabs>
          <w:tab w:val="left" w:pos="567"/>
          <w:tab w:val="left" w:pos="1134"/>
          <w:tab w:val="right" w:leader="dot" w:pos="8505"/>
          <w:tab w:val="right" w:pos="9639"/>
        </w:tabs>
        <w:ind w:left="567" w:right="239"/>
      </w:pPr>
      <w:r w:rsidRPr="00A86BB2">
        <w:t>8.</w:t>
      </w:r>
      <w:r w:rsidRPr="00A86BB2">
        <w:tab/>
        <w:t xml:space="preserve">Conformity of production </w:t>
      </w:r>
      <w:r w:rsidRPr="00A86BB2">
        <w:tab/>
      </w:r>
      <w:r w:rsidRPr="00A86BB2">
        <w:tab/>
      </w:r>
    </w:p>
    <w:p w:rsidR="009A05CA" w:rsidRPr="00A86BB2" w:rsidRDefault="009A05CA" w:rsidP="009A05CA">
      <w:pPr>
        <w:pStyle w:val="SingleTxtG"/>
        <w:tabs>
          <w:tab w:val="left" w:pos="567"/>
          <w:tab w:val="left" w:pos="1134"/>
          <w:tab w:val="right" w:leader="dot" w:pos="8505"/>
          <w:tab w:val="right" w:pos="9639"/>
        </w:tabs>
        <w:ind w:left="567" w:right="239"/>
      </w:pPr>
      <w:r w:rsidRPr="00A86BB2">
        <w:t>9.</w:t>
      </w:r>
      <w:r w:rsidRPr="00A86BB2">
        <w:tab/>
        <w:t xml:space="preserve">Penalties for non-conformity of production </w:t>
      </w:r>
      <w:r w:rsidRPr="00A86BB2">
        <w:tab/>
      </w:r>
      <w:r w:rsidRPr="00A86BB2">
        <w:tab/>
      </w:r>
    </w:p>
    <w:p w:rsidR="009A05CA" w:rsidRPr="00A86BB2" w:rsidRDefault="009A05CA" w:rsidP="009A05CA">
      <w:pPr>
        <w:pStyle w:val="SingleTxtG"/>
        <w:tabs>
          <w:tab w:val="left" w:pos="567"/>
          <w:tab w:val="left" w:pos="1134"/>
          <w:tab w:val="right" w:leader="dot" w:pos="8505"/>
          <w:tab w:val="right" w:pos="9639"/>
        </w:tabs>
        <w:ind w:left="567" w:right="239"/>
      </w:pPr>
      <w:r w:rsidRPr="00A86BB2">
        <w:t>10.</w:t>
      </w:r>
      <w:r w:rsidRPr="00A86BB2">
        <w:tab/>
        <w:t xml:space="preserve">Production definitively discontinued </w:t>
      </w:r>
      <w:r w:rsidRPr="00A86BB2">
        <w:tab/>
      </w:r>
      <w:r w:rsidRPr="00A86BB2">
        <w:tab/>
      </w:r>
    </w:p>
    <w:p w:rsidR="009A05CA" w:rsidRPr="00A86BB2" w:rsidRDefault="009A05CA" w:rsidP="009A05CA">
      <w:pPr>
        <w:pStyle w:val="SingleTxtG"/>
        <w:tabs>
          <w:tab w:val="left" w:pos="567"/>
          <w:tab w:val="left" w:pos="1134"/>
          <w:tab w:val="right" w:leader="dot" w:pos="8505"/>
          <w:tab w:val="right" w:pos="9639"/>
        </w:tabs>
        <w:ind w:left="567" w:right="239"/>
        <w:jc w:val="left"/>
      </w:pPr>
      <w:r w:rsidRPr="00A86BB2">
        <w:t>11.</w:t>
      </w:r>
      <w:r w:rsidRPr="00A86BB2">
        <w:tab/>
        <w:t>Names and addresses of Technical Services responsible for conducting approval tests, and</w:t>
      </w:r>
      <w:r w:rsidRPr="00A86BB2">
        <w:br/>
      </w:r>
      <w:r w:rsidRPr="00A86BB2">
        <w:tab/>
        <w:t xml:space="preserve">of Type Approval Authorities </w:t>
      </w:r>
      <w:r w:rsidRPr="00A86BB2">
        <w:tab/>
      </w:r>
      <w:r w:rsidRPr="00A86BB2">
        <w:tab/>
      </w:r>
    </w:p>
    <w:p w:rsidR="009A05CA" w:rsidRPr="00A86BB2" w:rsidRDefault="009A05CA" w:rsidP="009A05CA">
      <w:pPr>
        <w:spacing w:after="120"/>
        <w:jc w:val="both"/>
      </w:pPr>
      <w:r w:rsidRPr="00A86BB2">
        <w:t>Annexes</w:t>
      </w:r>
    </w:p>
    <w:p w:rsidR="009A05CA" w:rsidRPr="00A86BB2" w:rsidRDefault="009A05CA" w:rsidP="009A05CA">
      <w:pPr>
        <w:pStyle w:val="SingleTxtG"/>
        <w:tabs>
          <w:tab w:val="left" w:pos="567"/>
          <w:tab w:val="left" w:pos="1134"/>
          <w:tab w:val="right" w:leader="dot" w:pos="8505"/>
          <w:tab w:val="right" w:pos="9639"/>
        </w:tabs>
        <w:ind w:left="567" w:right="239"/>
        <w:jc w:val="left"/>
      </w:pPr>
      <w:r w:rsidRPr="00A86BB2">
        <w:t>1</w:t>
      </w:r>
      <w:r w:rsidRPr="00A86BB2">
        <w:tab/>
        <w:t>Communication.</w:t>
      </w:r>
      <w:r w:rsidRPr="00A86BB2">
        <w:tab/>
      </w:r>
      <w:r w:rsidRPr="00A86BB2">
        <w:tab/>
      </w:r>
    </w:p>
    <w:p w:rsidR="009A05CA" w:rsidRPr="00A86BB2" w:rsidRDefault="009A05CA" w:rsidP="009A05CA">
      <w:pPr>
        <w:pStyle w:val="SingleTxtG"/>
        <w:tabs>
          <w:tab w:val="left" w:pos="567"/>
          <w:tab w:val="left" w:pos="1134"/>
          <w:tab w:val="right" w:leader="dot" w:pos="8505"/>
          <w:tab w:val="right" w:pos="9639"/>
        </w:tabs>
        <w:ind w:left="567" w:right="239"/>
        <w:jc w:val="left"/>
      </w:pPr>
      <w:r w:rsidRPr="00A86BB2">
        <w:t>2</w:t>
      </w:r>
      <w:r w:rsidRPr="00A86BB2">
        <w:tab/>
        <w:t xml:space="preserve">Arrangements of the approval mark </w:t>
      </w:r>
      <w:r w:rsidRPr="00A86BB2">
        <w:tab/>
      </w:r>
      <w:r w:rsidRPr="00A86BB2">
        <w:tab/>
      </w:r>
    </w:p>
    <w:p w:rsidR="009A05CA" w:rsidRPr="0059255D" w:rsidRDefault="009A05CA" w:rsidP="009A05CA">
      <w:pPr>
        <w:pStyle w:val="SingleTxtG"/>
        <w:tabs>
          <w:tab w:val="left" w:pos="567"/>
          <w:tab w:val="left" w:pos="1134"/>
          <w:tab w:val="right" w:leader="dot" w:pos="8505"/>
          <w:tab w:val="right" w:pos="9639"/>
        </w:tabs>
        <w:ind w:left="567" w:right="239"/>
        <w:jc w:val="left"/>
      </w:pPr>
      <w:r w:rsidRPr="00A86BB2">
        <w:t>3</w:t>
      </w:r>
      <w:r w:rsidRPr="00A86BB2">
        <w:tab/>
        <w:t>Procedure for determining the "H" point and the actual torso angle for seating</w:t>
      </w:r>
      <w:r w:rsidRPr="00A86BB2">
        <w:br/>
      </w:r>
      <w:r w:rsidRPr="0059255D">
        <w:tab/>
        <w:t>positions in motor vehicles</w:t>
      </w:r>
      <w:r w:rsidRPr="0059255D">
        <w:tab/>
      </w:r>
      <w:r w:rsidRPr="0059255D">
        <w:tab/>
      </w:r>
    </w:p>
    <w:p w:rsidR="009A05CA" w:rsidRPr="0059255D" w:rsidRDefault="009A05CA" w:rsidP="009A05CA">
      <w:pPr>
        <w:pStyle w:val="SingleTxtG"/>
        <w:tabs>
          <w:tab w:val="left" w:pos="567"/>
          <w:tab w:val="left" w:pos="1134"/>
          <w:tab w:val="left" w:pos="2000"/>
          <w:tab w:val="right" w:leader="dot" w:pos="8505"/>
          <w:tab w:val="right" w:pos="9639"/>
        </w:tabs>
        <w:spacing w:after="0"/>
        <w:ind w:left="567" w:right="238"/>
      </w:pPr>
      <w:r w:rsidRPr="0059255D">
        <w:tab/>
        <w:t>Appendix</w:t>
      </w:r>
      <w:r w:rsidRPr="0059255D">
        <w:tab/>
        <w:t xml:space="preserve">1 - Description of the three-dimensional "H" point machine </w:t>
      </w:r>
      <w:r w:rsidRPr="0059255D">
        <w:tab/>
      </w:r>
      <w:r w:rsidRPr="0059255D">
        <w:tab/>
      </w:r>
    </w:p>
    <w:p w:rsidR="009A05CA" w:rsidRPr="0059255D" w:rsidRDefault="009A05CA" w:rsidP="009A05CA">
      <w:pPr>
        <w:pStyle w:val="SingleTxtG"/>
        <w:tabs>
          <w:tab w:val="left" w:pos="567"/>
          <w:tab w:val="left" w:pos="1134"/>
          <w:tab w:val="left" w:pos="2000"/>
          <w:tab w:val="right" w:leader="dot" w:pos="8505"/>
          <w:tab w:val="right" w:pos="9639"/>
        </w:tabs>
        <w:spacing w:after="0"/>
        <w:ind w:left="567" w:right="238"/>
      </w:pPr>
      <w:r w:rsidRPr="0059255D">
        <w:tab/>
        <w:t>Appendix</w:t>
      </w:r>
      <w:r w:rsidRPr="0059255D">
        <w:tab/>
        <w:t xml:space="preserve">2 - Three-dimensional reference system </w:t>
      </w:r>
      <w:r w:rsidRPr="0059255D">
        <w:tab/>
      </w:r>
      <w:r w:rsidRPr="0059255D">
        <w:tab/>
      </w:r>
    </w:p>
    <w:p w:rsidR="009A05CA" w:rsidRPr="0059255D" w:rsidRDefault="009A05CA" w:rsidP="009A05CA">
      <w:pPr>
        <w:pStyle w:val="SingleTxtG"/>
        <w:tabs>
          <w:tab w:val="left" w:pos="567"/>
          <w:tab w:val="left" w:pos="1134"/>
          <w:tab w:val="left" w:pos="2000"/>
          <w:tab w:val="right" w:leader="dot" w:pos="8505"/>
          <w:tab w:val="right" w:pos="9639"/>
        </w:tabs>
        <w:ind w:left="567" w:right="239"/>
      </w:pPr>
      <w:r w:rsidRPr="0059255D">
        <w:tab/>
        <w:t>Appendix</w:t>
      </w:r>
      <w:r w:rsidRPr="0059255D">
        <w:tab/>
        <w:t>3 - Reference data concerning seating positions</w:t>
      </w:r>
      <w:r w:rsidRPr="0059255D">
        <w:tab/>
      </w:r>
      <w:r w:rsidRPr="0059255D">
        <w:tab/>
      </w:r>
    </w:p>
    <w:p w:rsidR="009A05CA" w:rsidRPr="00A86BB2" w:rsidRDefault="009A05CA" w:rsidP="009A05CA">
      <w:pPr>
        <w:pStyle w:val="SingleTxtG"/>
        <w:tabs>
          <w:tab w:val="left" w:pos="567"/>
          <w:tab w:val="left" w:pos="1134"/>
          <w:tab w:val="right" w:leader="dot" w:pos="8505"/>
          <w:tab w:val="right" w:pos="9639"/>
        </w:tabs>
        <w:ind w:left="567" w:right="239"/>
        <w:jc w:val="left"/>
      </w:pPr>
      <w:r w:rsidRPr="00A86BB2">
        <w:t>4</w:t>
      </w:r>
      <w:r w:rsidRPr="00A86BB2">
        <w:tab/>
        <w:t>ISOFIX anchorages systems and ISOFIX top tether anchorages</w:t>
      </w:r>
      <w:r w:rsidRPr="00A86BB2">
        <w:tab/>
      </w:r>
      <w:r w:rsidRPr="00A86BB2">
        <w:tab/>
      </w:r>
    </w:p>
    <w:p w:rsidR="009A05CA" w:rsidRPr="00A86BB2" w:rsidRDefault="009A05CA" w:rsidP="009A05CA">
      <w:pPr>
        <w:pStyle w:val="SingleTxtG"/>
        <w:tabs>
          <w:tab w:val="left" w:pos="567"/>
          <w:tab w:val="left" w:pos="1134"/>
          <w:tab w:val="right" w:leader="dot" w:pos="8505"/>
          <w:tab w:val="right" w:pos="9639"/>
        </w:tabs>
        <w:ind w:left="567" w:right="239"/>
        <w:jc w:val="left"/>
        <w:rPr>
          <w:bCs/>
        </w:rPr>
      </w:pPr>
      <w:r w:rsidRPr="00A86BB2">
        <w:t>5</w:t>
      </w:r>
      <w:r w:rsidRPr="00A86BB2">
        <w:tab/>
      </w:r>
      <w:r w:rsidRPr="00A86BB2">
        <w:rPr>
          <w:bCs/>
        </w:rPr>
        <w:t>i-Size seating position</w:t>
      </w:r>
      <w:r w:rsidRPr="00A86BB2">
        <w:rPr>
          <w:bCs/>
        </w:rPr>
        <w:tab/>
      </w:r>
      <w:r w:rsidRPr="00A86BB2">
        <w:rPr>
          <w:bCs/>
        </w:rPr>
        <w:tab/>
      </w:r>
    </w:p>
    <w:p w:rsidR="009A05CA" w:rsidRPr="00A86BB2" w:rsidRDefault="009A05CA" w:rsidP="009A05CA">
      <w:pPr>
        <w:pStyle w:val="SingleTxtG"/>
        <w:tabs>
          <w:tab w:val="left" w:pos="567"/>
          <w:tab w:val="left" w:pos="1134"/>
          <w:tab w:val="right" w:leader="dot" w:pos="8505"/>
          <w:tab w:val="right" w:pos="9639"/>
        </w:tabs>
        <w:ind w:left="567" w:right="239"/>
        <w:jc w:val="left"/>
        <w:sectPr w:rsidR="009A05CA" w:rsidRPr="00A86BB2" w:rsidSect="007444B5">
          <w:headerReference w:type="even" r:id="rId9"/>
          <w:headerReference w:type="default" r:id="rId10"/>
          <w:footerReference w:type="even" r:id="rId11"/>
          <w:footerReference w:type="default" r:id="rId12"/>
          <w:headerReference w:type="first" r:id="rId13"/>
          <w:footerReference w:type="first" r:id="rId14"/>
          <w:pgSz w:w="11906" w:h="16838" w:code="9"/>
          <w:pgMar w:top="1701" w:right="1134" w:bottom="2268" w:left="1134" w:header="1134" w:footer="1701" w:gutter="0"/>
          <w:cols w:space="720"/>
          <w:noEndnote/>
          <w:titlePg/>
          <w:docGrid w:linePitch="272"/>
        </w:sectPr>
      </w:pPr>
    </w:p>
    <w:p w:rsidR="009A05CA" w:rsidRPr="0059255D" w:rsidRDefault="009A05CA" w:rsidP="009A05CA">
      <w:pPr>
        <w:pStyle w:val="HChG"/>
      </w:pPr>
      <w:r w:rsidRPr="0059255D">
        <w:lastRenderedPageBreak/>
        <w:tab/>
      </w:r>
      <w:r w:rsidRPr="0059255D">
        <w:tab/>
        <w:t>1.</w:t>
      </w:r>
      <w:r w:rsidRPr="0059255D">
        <w:tab/>
      </w:r>
      <w:r w:rsidRPr="0059255D">
        <w:tab/>
        <w:t>Scope</w:t>
      </w:r>
    </w:p>
    <w:p w:rsidR="009A05CA" w:rsidRPr="0059255D" w:rsidRDefault="009A05CA" w:rsidP="009A05CA">
      <w:pPr>
        <w:pStyle w:val="para"/>
      </w:pPr>
      <w:r w:rsidRPr="0059255D">
        <w:rPr>
          <w:vertAlign w:val="superscript"/>
        </w:rPr>
        <w:tab/>
      </w:r>
      <w:r w:rsidRPr="0059255D">
        <w:t>This Regulation applies to:</w:t>
      </w:r>
    </w:p>
    <w:p w:rsidR="009A05CA" w:rsidRPr="00A86BB2" w:rsidRDefault="009A05CA" w:rsidP="009A05CA">
      <w:pPr>
        <w:pStyle w:val="a"/>
        <w:spacing w:after="100"/>
        <w:rPr>
          <w:strike/>
          <w:color w:val="FF0000"/>
          <w:lang w:val="en-GB"/>
        </w:rPr>
      </w:pPr>
      <w:r w:rsidRPr="00A86BB2">
        <w:rPr>
          <w:strike/>
          <w:color w:val="FF0000"/>
          <w:lang w:val="en-GB"/>
        </w:rPr>
        <w:t>(a)</w:t>
      </w:r>
      <w:r w:rsidRPr="00A86BB2">
        <w:rPr>
          <w:strike/>
          <w:color w:val="FF0000"/>
          <w:lang w:val="en-GB"/>
        </w:rPr>
        <w:tab/>
        <w:t>Vehicles of categories M and N</w:t>
      </w:r>
      <w:r w:rsidRPr="00A86BB2">
        <w:rPr>
          <w:rStyle w:val="FootnoteReference"/>
          <w:strike/>
          <w:color w:val="FF0000"/>
          <w:lang w:val="en-GB"/>
        </w:rPr>
        <w:footnoteReference w:id="3"/>
      </w:r>
      <w:r w:rsidRPr="00A86BB2">
        <w:rPr>
          <w:strike/>
          <w:color w:val="FF0000"/>
          <w:lang w:val="en-GB"/>
        </w:rPr>
        <w:t xml:space="preserve"> with regard to their anchorages for safety-belts intended for adult occupants of forward-facing or rearward-facing or side-facing seats;</w:t>
      </w:r>
    </w:p>
    <w:p w:rsidR="009A05CA" w:rsidRDefault="009A05CA" w:rsidP="009A05CA">
      <w:pPr>
        <w:pStyle w:val="a"/>
        <w:spacing w:after="100"/>
        <w:rPr>
          <w:spacing w:val="-2"/>
          <w:lang w:val="en-GB"/>
        </w:rPr>
      </w:pPr>
      <w:r w:rsidRPr="00FA68AD">
        <w:rPr>
          <w:spacing w:val="-2"/>
          <w:lang w:val="en-GB"/>
        </w:rPr>
        <w:t>(</w:t>
      </w:r>
      <w:proofErr w:type="spellStart"/>
      <w:proofErr w:type="gramStart"/>
      <w:r w:rsidRPr="00A86BB2">
        <w:rPr>
          <w:strike/>
          <w:color w:val="FF0000"/>
          <w:spacing w:val="-2"/>
          <w:lang w:val="en-GB"/>
        </w:rPr>
        <w:t>b</w:t>
      </w:r>
      <w:r w:rsidR="00A86BB2" w:rsidRPr="00A86BB2">
        <w:rPr>
          <w:color w:val="FF0000"/>
          <w:spacing w:val="-2"/>
          <w:lang w:val="en-GB"/>
        </w:rPr>
        <w:t>a</w:t>
      </w:r>
      <w:proofErr w:type="spellEnd"/>
      <w:proofErr w:type="gramEnd"/>
      <w:r w:rsidRPr="00FA68AD">
        <w:rPr>
          <w:spacing w:val="-2"/>
          <w:lang w:val="en-GB"/>
        </w:rPr>
        <w:t>)</w:t>
      </w:r>
      <w:r w:rsidRPr="00FA68AD">
        <w:rPr>
          <w:spacing w:val="-2"/>
          <w:lang w:val="en-GB"/>
        </w:rPr>
        <w:tab/>
        <w:t>Vehicles of category M</w:t>
      </w:r>
      <w:r w:rsidRPr="00FA68AD">
        <w:rPr>
          <w:spacing w:val="-2"/>
          <w:vertAlign w:val="subscript"/>
          <w:lang w:val="en-GB"/>
        </w:rPr>
        <w:t>1</w:t>
      </w:r>
      <w:r w:rsidRPr="00FA68AD">
        <w:rPr>
          <w:spacing w:val="-2"/>
          <w:lang w:val="en-GB"/>
        </w:rPr>
        <w:t xml:space="preserve"> with regard to their ISOFIX anchorage systems and their ISOFIX top tether anchorages intended for child restraint systems. Other categories of vehicles fitted with ISOFIX anchorages have also to comply with the provisions of this Regulation.</w:t>
      </w:r>
    </w:p>
    <w:p w:rsidR="009A05CA" w:rsidRPr="00FA68AD" w:rsidRDefault="009A05CA" w:rsidP="009A05CA">
      <w:pPr>
        <w:pStyle w:val="a"/>
        <w:spacing w:after="100"/>
        <w:rPr>
          <w:spacing w:val="-2"/>
          <w:lang w:val="en-GB"/>
        </w:rPr>
      </w:pPr>
      <w:r w:rsidRPr="00243EE8">
        <w:rPr>
          <w:bCs/>
          <w:spacing w:val="-2"/>
          <w:lang w:val="en-GB"/>
        </w:rPr>
        <w:t>(</w:t>
      </w:r>
      <w:proofErr w:type="spellStart"/>
      <w:proofErr w:type="gramStart"/>
      <w:r w:rsidRPr="00A86BB2">
        <w:rPr>
          <w:bCs/>
          <w:strike/>
          <w:color w:val="FF0000"/>
          <w:spacing w:val="-2"/>
          <w:lang w:val="en-GB"/>
        </w:rPr>
        <w:t>c</w:t>
      </w:r>
      <w:r w:rsidR="00A86BB2" w:rsidRPr="00A86BB2">
        <w:rPr>
          <w:bCs/>
          <w:color w:val="FF0000"/>
          <w:spacing w:val="-2"/>
          <w:lang w:val="en-GB"/>
        </w:rPr>
        <w:t>b</w:t>
      </w:r>
      <w:proofErr w:type="spellEnd"/>
      <w:proofErr w:type="gramEnd"/>
      <w:r w:rsidRPr="00243EE8">
        <w:rPr>
          <w:bCs/>
          <w:spacing w:val="-2"/>
          <w:lang w:val="en-GB"/>
        </w:rPr>
        <w:t xml:space="preserve">) </w:t>
      </w:r>
      <w:r w:rsidRPr="00243EE8">
        <w:rPr>
          <w:bCs/>
          <w:spacing w:val="-2"/>
          <w:lang w:val="en-GB"/>
        </w:rPr>
        <w:tab/>
        <w:t xml:space="preserve">Vehicles of any category with regard to </w:t>
      </w:r>
      <w:proofErr w:type="gramStart"/>
      <w:r w:rsidRPr="00243EE8">
        <w:rPr>
          <w:bCs/>
          <w:spacing w:val="-2"/>
          <w:lang w:val="en-GB"/>
        </w:rPr>
        <w:t>their i</w:t>
      </w:r>
      <w:proofErr w:type="gramEnd"/>
      <w:r w:rsidRPr="00243EE8">
        <w:rPr>
          <w:bCs/>
          <w:spacing w:val="-2"/>
          <w:lang w:val="en-GB"/>
        </w:rPr>
        <w:t>-Size seating positions, if any are defined by the vehicle manufacturer.</w:t>
      </w:r>
    </w:p>
    <w:p w:rsidR="009A05CA" w:rsidRPr="0059255D" w:rsidRDefault="009A05CA" w:rsidP="009A05CA">
      <w:pPr>
        <w:pStyle w:val="HChG"/>
      </w:pPr>
      <w:r w:rsidRPr="0059255D">
        <w:tab/>
      </w:r>
      <w:r w:rsidRPr="0059255D">
        <w:tab/>
        <w:t>2.</w:t>
      </w:r>
      <w:r w:rsidRPr="0059255D">
        <w:tab/>
      </w:r>
      <w:r w:rsidRPr="0059255D">
        <w:tab/>
        <w:t>Definitions</w:t>
      </w:r>
    </w:p>
    <w:p w:rsidR="009A05CA" w:rsidRPr="0059255D" w:rsidRDefault="009A05CA" w:rsidP="009A05CA">
      <w:pPr>
        <w:pStyle w:val="para"/>
      </w:pPr>
      <w:r w:rsidRPr="0059255D">
        <w:tab/>
        <w:t>For the purposes of this Regulation,</w:t>
      </w:r>
    </w:p>
    <w:p w:rsidR="009A05CA" w:rsidRPr="00A86BB2" w:rsidRDefault="009A05CA" w:rsidP="009A05CA">
      <w:pPr>
        <w:pStyle w:val="para"/>
      </w:pPr>
      <w:r w:rsidRPr="0059255D">
        <w:t>2.1.</w:t>
      </w:r>
      <w:r w:rsidRPr="0059255D">
        <w:tab/>
      </w:r>
      <w:r w:rsidRPr="002C2627">
        <w:t>"</w:t>
      </w:r>
      <w:r w:rsidRPr="002C2627">
        <w:rPr>
          <w:i/>
        </w:rPr>
        <w:t>Approval of a vehicle</w:t>
      </w:r>
      <w:r w:rsidRPr="002C2627">
        <w:t xml:space="preserve">" means the approval of a vehicle type </w:t>
      </w:r>
      <w:r w:rsidRPr="00A86BB2">
        <w:t xml:space="preserve">with regard to the </w:t>
      </w:r>
      <w:r w:rsidRPr="00A86BB2">
        <w:rPr>
          <w:spacing w:val="-2"/>
        </w:rPr>
        <w:t xml:space="preserve">ISOFIX anchorage systems, the ISOFIX top tether anchorages, and i-Size </w:t>
      </w:r>
      <w:r w:rsidRPr="00A86BB2">
        <w:rPr>
          <w:bCs/>
        </w:rPr>
        <w:t>seating positions if any</w:t>
      </w:r>
      <w:r w:rsidRPr="00A86BB2">
        <w:t>;</w:t>
      </w:r>
    </w:p>
    <w:p w:rsidR="009A05CA" w:rsidRPr="0059255D" w:rsidRDefault="009A05CA" w:rsidP="009A05CA">
      <w:pPr>
        <w:pStyle w:val="para"/>
      </w:pPr>
      <w:r w:rsidRPr="0059255D">
        <w:t>2.2.</w:t>
      </w:r>
      <w:r w:rsidRPr="0059255D">
        <w:tab/>
        <w:t>"</w:t>
      </w:r>
      <w:r w:rsidRPr="0059255D">
        <w:rPr>
          <w:i/>
        </w:rPr>
        <w:t>Vehicle type</w:t>
      </w:r>
      <w:r w:rsidRPr="0059255D">
        <w:t xml:space="preserve">" means a category of power-driven vehicles, which do not differ in such essential respects as the dimensions, lines and materials of components of the vehicle structure or seat structure to which the </w:t>
      </w:r>
      <w:r w:rsidRPr="00071C53">
        <w:rPr>
          <w:strike/>
          <w:color w:val="FF0000"/>
        </w:rPr>
        <w:t xml:space="preserve">safety-belts anchorages and </w:t>
      </w:r>
      <w:r w:rsidRPr="0059255D">
        <w:t xml:space="preserve">the ISOFIX anchorages systems and ISOFIX top tether anchorages if any are attached and, </w:t>
      </w:r>
      <w:r w:rsidRPr="00243EE8">
        <w:t xml:space="preserve">if the anchorages strength is tested according to the dynamic test, as well as the vehicle floor strength when tested according to the static test in case of i-Size seating positions, the characteristics of any component of the restraint system, especially the load limiter function, having an influence on the forces applying to the </w:t>
      </w:r>
      <w:r w:rsidRPr="009F6D3E">
        <w:rPr>
          <w:strike/>
          <w:color w:val="FF0000"/>
        </w:rPr>
        <w:t>safety-belt</w:t>
      </w:r>
      <w:r w:rsidRPr="009F6D3E">
        <w:rPr>
          <w:color w:val="FF0000"/>
        </w:rPr>
        <w:t xml:space="preserve"> </w:t>
      </w:r>
      <w:r w:rsidRPr="00243EE8">
        <w:t>anchorages.</w:t>
      </w:r>
      <w:r>
        <w:t xml:space="preserve"> </w:t>
      </w:r>
    </w:p>
    <w:p w:rsidR="009A05CA" w:rsidRPr="00A86BB2" w:rsidRDefault="00BA0049" w:rsidP="009A05CA">
      <w:pPr>
        <w:pStyle w:val="para"/>
      </w:pPr>
      <w:r w:rsidRPr="00A86BB2">
        <w:t>2.3</w:t>
      </w:r>
      <w:r w:rsidR="009A05CA" w:rsidRPr="00A86BB2">
        <w:t>.</w:t>
      </w:r>
      <w:r w:rsidR="009A05CA" w:rsidRPr="00A86BB2">
        <w:tab/>
        <w:t>"</w:t>
      </w:r>
      <w:r w:rsidR="009A05CA" w:rsidRPr="00A86BB2">
        <w:rPr>
          <w:i/>
        </w:rPr>
        <w:t>Floor</w:t>
      </w:r>
      <w:r w:rsidR="009A05CA" w:rsidRPr="00A86BB2">
        <w:t>" means the lower part of the vehicle body-work connecting the vehicle side walls. In this context it includes ribs, swages and possibly other reinforcements, even if they are below the floor, such as longitudinal and transverse members;</w:t>
      </w:r>
    </w:p>
    <w:p w:rsidR="009A05CA" w:rsidRPr="00A86BB2" w:rsidRDefault="00BA0049" w:rsidP="009A05CA">
      <w:pPr>
        <w:pStyle w:val="para"/>
      </w:pPr>
      <w:r w:rsidRPr="00A86BB2">
        <w:t>2.4</w:t>
      </w:r>
      <w:r w:rsidR="009A05CA" w:rsidRPr="00A86BB2">
        <w:t>.</w:t>
      </w:r>
      <w:r w:rsidR="009A05CA" w:rsidRPr="00A86BB2">
        <w:tab/>
        <w:t>"</w:t>
      </w:r>
      <w:r w:rsidR="009A05CA" w:rsidRPr="00A86BB2">
        <w:rPr>
          <w:i/>
        </w:rPr>
        <w:t>Seat</w:t>
      </w:r>
      <w:r w:rsidR="009A05CA" w:rsidRPr="00A86BB2">
        <w:t xml:space="preserve">" means a structure which may or may not be integral with the vehicle structure complete with trim, intended to seat one adult person. The term covers </w:t>
      </w:r>
      <w:proofErr w:type="gramStart"/>
      <w:r w:rsidR="009A05CA" w:rsidRPr="00A86BB2">
        <w:t>both an individual seat or</w:t>
      </w:r>
      <w:proofErr w:type="gramEnd"/>
      <w:r w:rsidR="009A05CA" w:rsidRPr="00A86BB2">
        <w:t xml:space="preserve"> part of a bench seat intended to seat one person;</w:t>
      </w:r>
    </w:p>
    <w:p w:rsidR="009A05CA" w:rsidRPr="00A86BB2" w:rsidRDefault="00BA0049" w:rsidP="009A05CA">
      <w:pPr>
        <w:pStyle w:val="para"/>
      </w:pPr>
      <w:r w:rsidRPr="00A86BB2">
        <w:t>2.5</w:t>
      </w:r>
      <w:r w:rsidR="009A05CA" w:rsidRPr="00A86BB2">
        <w:t>.</w:t>
      </w:r>
      <w:r w:rsidR="009A05CA" w:rsidRPr="00A86BB2">
        <w:tab/>
        <w:t>"</w:t>
      </w:r>
      <w:r w:rsidR="009A05CA" w:rsidRPr="00A86BB2">
        <w:rPr>
          <w:i/>
        </w:rPr>
        <w:t>Front passenger seat</w:t>
      </w:r>
      <w:r w:rsidR="009A05CA" w:rsidRPr="00A86BB2">
        <w:t>" means any seat where the "foremost H point" of the seat in question is in or in front of the vertical transverse plane through the driver's R point;</w:t>
      </w:r>
    </w:p>
    <w:p w:rsidR="009A05CA" w:rsidRPr="0059255D" w:rsidRDefault="00BA0049" w:rsidP="009A05CA">
      <w:pPr>
        <w:pStyle w:val="para"/>
      </w:pPr>
      <w:r w:rsidRPr="00A86BB2">
        <w:t>2.6</w:t>
      </w:r>
      <w:r w:rsidR="009A05CA" w:rsidRPr="00A86BB2">
        <w:t>.</w:t>
      </w:r>
      <w:r w:rsidR="009A05CA" w:rsidRPr="00A86BB2">
        <w:tab/>
        <w:t>"</w:t>
      </w:r>
      <w:r w:rsidR="009A05CA" w:rsidRPr="00A86BB2">
        <w:rPr>
          <w:i/>
        </w:rPr>
        <w:t>Group of seats</w:t>
      </w:r>
      <w:r w:rsidR="009A05CA" w:rsidRPr="00A86BB2">
        <w:t xml:space="preserve">" means either a bench-type seat, or seats which are separate </w:t>
      </w:r>
      <w:r w:rsidR="009A05CA" w:rsidRPr="0059255D">
        <w:t xml:space="preserve">but side by side (i.e. with the foremost anchorages of one seat in line with or </w:t>
      </w:r>
      <w:r w:rsidR="009A05CA" w:rsidRPr="0059255D">
        <w:lastRenderedPageBreak/>
        <w:t>forward of the rearmost anchorages and in line with or behind the foremost anchorages of another seat) and accommodate one or more seated adult person;</w:t>
      </w:r>
    </w:p>
    <w:p w:rsidR="009A05CA" w:rsidRPr="0059255D" w:rsidRDefault="00BA0049" w:rsidP="009A05CA">
      <w:pPr>
        <w:pStyle w:val="para"/>
      </w:pPr>
      <w:r w:rsidRPr="00A86BB2">
        <w:t>2.7</w:t>
      </w:r>
      <w:r w:rsidR="009A05CA" w:rsidRPr="00A86BB2">
        <w:t>.</w:t>
      </w:r>
      <w:r w:rsidR="009A05CA" w:rsidRPr="0059255D">
        <w:tab/>
        <w:t>"</w:t>
      </w:r>
      <w:r w:rsidR="009A05CA" w:rsidRPr="0059255D">
        <w:rPr>
          <w:i/>
        </w:rPr>
        <w:t>Bench seat</w:t>
      </w:r>
      <w:r w:rsidR="009A05CA" w:rsidRPr="0059255D">
        <w:t>" means a structure complete with trim, intended to seat more than one adult person;</w:t>
      </w:r>
    </w:p>
    <w:p w:rsidR="009A05CA" w:rsidRPr="00A86BB2" w:rsidRDefault="00BA0049" w:rsidP="009A05CA">
      <w:pPr>
        <w:pStyle w:val="para"/>
      </w:pPr>
      <w:r w:rsidRPr="00A86BB2">
        <w:t>2.8</w:t>
      </w:r>
      <w:r w:rsidR="009A05CA" w:rsidRPr="00A86BB2">
        <w:t>.</w:t>
      </w:r>
      <w:r w:rsidR="009A05CA" w:rsidRPr="00A86BB2">
        <w:tab/>
        <w:t>"</w:t>
      </w:r>
      <w:r w:rsidR="009A05CA" w:rsidRPr="00A86BB2">
        <w:rPr>
          <w:i/>
        </w:rPr>
        <w:t>ISOFIX</w:t>
      </w:r>
      <w:r w:rsidR="009A05CA" w:rsidRPr="00A86BB2">
        <w:t>" is a system for the connection of child restraint systems to vehicles which has two vehicle rigid anchorages, two corresponding rigid attachments on the child restraint system and a mean to limit the pitch rotation of the child restraint system.</w:t>
      </w:r>
    </w:p>
    <w:p w:rsidR="009A05CA" w:rsidRPr="00FC1797" w:rsidRDefault="00BA0049" w:rsidP="009A05CA">
      <w:pPr>
        <w:pStyle w:val="SingleTxtG"/>
        <w:spacing w:line="240" w:lineRule="auto"/>
        <w:ind w:left="2268" w:hanging="1134"/>
        <w:rPr>
          <w:color w:val="000000"/>
        </w:rPr>
      </w:pPr>
      <w:r w:rsidRPr="00A86BB2">
        <w:t>2.9</w:t>
      </w:r>
      <w:r w:rsidR="009A05CA" w:rsidRPr="00A86BB2">
        <w:t>.</w:t>
      </w:r>
      <w:r w:rsidR="009A05CA" w:rsidRPr="0059255D">
        <w:tab/>
      </w:r>
      <w:r w:rsidR="009A05CA" w:rsidRPr="00FC1797">
        <w:rPr>
          <w:bCs/>
          <w:color w:val="000000"/>
        </w:rPr>
        <w:t xml:space="preserve">"ISOFIX position" </w:t>
      </w:r>
      <w:r w:rsidR="009A05CA" w:rsidRPr="00FC1797">
        <w:rPr>
          <w:bCs/>
          <w:iCs/>
          <w:color w:val="000000"/>
        </w:rPr>
        <w:t>means a position which allows the installation of:</w:t>
      </w:r>
    </w:p>
    <w:p w:rsidR="009A05CA" w:rsidRDefault="009A05CA" w:rsidP="009A05CA">
      <w:pPr>
        <w:pStyle w:val="a"/>
        <w:spacing w:after="100"/>
        <w:rPr>
          <w:lang w:val="en-GB"/>
        </w:rPr>
      </w:pPr>
      <w:r w:rsidRPr="00ED26BC">
        <w:rPr>
          <w:lang w:val="en-GB"/>
        </w:rPr>
        <w:t>(a)</w:t>
      </w:r>
      <w:r w:rsidRPr="00ED26BC">
        <w:rPr>
          <w:lang w:val="en-GB"/>
        </w:rPr>
        <w:tab/>
        <w:t xml:space="preserve">Either </w:t>
      </w:r>
      <w:proofErr w:type="gramStart"/>
      <w:r w:rsidRPr="00ED26BC">
        <w:rPr>
          <w:lang w:val="en-GB"/>
        </w:rPr>
        <w:t>an</w:t>
      </w:r>
      <w:proofErr w:type="gramEnd"/>
      <w:r w:rsidRPr="00ED26BC">
        <w:rPr>
          <w:lang w:val="en-GB"/>
        </w:rPr>
        <w:t xml:space="preserve"> universal ISOFIX forward facing child restraint system as defined in Regulation No. 44,</w:t>
      </w:r>
      <w:r w:rsidRPr="0059255D" w:rsidDel="00ED26BC">
        <w:rPr>
          <w:lang w:val="en-GB"/>
        </w:rPr>
        <w:t xml:space="preserve"> </w:t>
      </w:r>
    </w:p>
    <w:p w:rsidR="009A05CA" w:rsidRPr="0059255D" w:rsidRDefault="009A05CA" w:rsidP="009A05CA">
      <w:pPr>
        <w:pStyle w:val="a"/>
        <w:spacing w:after="100"/>
        <w:rPr>
          <w:lang w:val="en-GB"/>
        </w:rPr>
      </w:pPr>
      <w:r w:rsidRPr="0059255D">
        <w:rPr>
          <w:lang w:val="en-GB"/>
        </w:rPr>
        <w:t>(b)</w:t>
      </w:r>
      <w:r w:rsidRPr="0059255D">
        <w:rPr>
          <w:lang w:val="en-GB"/>
        </w:rPr>
        <w:tab/>
        <w:t>Or a semi-universal ISOFIX forward facing child restraint system as defined in Regulation No. 44,</w:t>
      </w:r>
    </w:p>
    <w:p w:rsidR="009A05CA" w:rsidRPr="0059255D" w:rsidRDefault="009A05CA" w:rsidP="009A05CA">
      <w:pPr>
        <w:pStyle w:val="a"/>
        <w:spacing w:after="100"/>
        <w:rPr>
          <w:lang w:val="en-GB"/>
        </w:rPr>
      </w:pPr>
      <w:r w:rsidRPr="0059255D">
        <w:rPr>
          <w:lang w:val="en-GB"/>
        </w:rPr>
        <w:t>(c)</w:t>
      </w:r>
      <w:r w:rsidRPr="0059255D">
        <w:rPr>
          <w:lang w:val="en-GB"/>
        </w:rPr>
        <w:tab/>
        <w:t>Or a semi-universal ISOFIX rearward facing child restraint system as defined in Regulation No. 44,</w:t>
      </w:r>
    </w:p>
    <w:p w:rsidR="009A05CA" w:rsidRPr="0059255D" w:rsidRDefault="009A05CA" w:rsidP="009A05CA">
      <w:pPr>
        <w:pStyle w:val="a"/>
        <w:spacing w:after="100"/>
        <w:rPr>
          <w:lang w:val="en-GB"/>
        </w:rPr>
      </w:pPr>
      <w:r w:rsidRPr="0059255D">
        <w:rPr>
          <w:lang w:val="en-GB"/>
        </w:rPr>
        <w:t>(d)</w:t>
      </w:r>
      <w:r w:rsidRPr="0059255D">
        <w:rPr>
          <w:lang w:val="en-GB"/>
        </w:rPr>
        <w:tab/>
        <w:t>Or a semi-universal ISOFIX lateral facing position child restraint system as defined in Regulation No. 44,</w:t>
      </w:r>
    </w:p>
    <w:p w:rsidR="009A05CA" w:rsidRDefault="009A05CA" w:rsidP="009A05CA">
      <w:pPr>
        <w:pStyle w:val="a"/>
        <w:spacing w:after="100"/>
        <w:rPr>
          <w:lang w:val="en-GB"/>
        </w:rPr>
      </w:pPr>
      <w:r w:rsidRPr="0059255D">
        <w:rPr>
          <w:lang w:val="en-GB"/>
        </w:rPr>
        <w:t>(e)</w:t>
      </w:r>
      <w:r w:rsidRPr="0059255D">
        <w:rPr>
          <w:lang w:val="en-GB"/>
        </w:rPr>
        <w:tab/>
        <w:t>Or a specific vehicle ISOFIX child restraint system as defined in Regulation No. 44.</w:t>
      </w:r>
    </w:p>
    <w:p w:rsidR="009A05CA" w:rsidRPr="00243EE8" w:rsidRDefault="009A05CA" w:rsidP="009A05CA">
      <w:pPr>
        <w:pStyle w:val="a"/>
        <w:spacing w:after="100"/>
        <w:rPr>
          <w:bCs/>
          <w:lang w:val="en-GB"/>
        </w:rPr>
      </w:pPr>
      <w:r w:rsidRPr="00243EE8">
        <w:rPr>
          <w:bCs/>
          <w:lang w:val="en-GB"/>
        </w:rPr>
        <w:t>(f)</w:t>
      </w:r>
      <w:r w:rsidRPr="00243EE8">
        <w:rPr>
          <w:bCs/>
          <w:lang w:val="en-GB"/>
        </w:rPr>
        <w:tab/>
        <w:t xml:space="preserve">Or </w:t>
      </w:r>
      <w:proofErr w:type="gramStart"/>
      <w:r w:rsidRPr="00243EE8">
        <w:rPr>
          <w:bCs/>
          <w:lang w:val="en-GB"/>
        </w:rPr>
        <w:t>an i</w:t>
      </w:r>
      <w:proofErr w:type="gramEnd"/>
      <w:r w:rsidRPr="00243EE8">
        <w:rPr>
          <w:bCs/>
          <w:lang w:val="en-GB"/>
        </w:rPr>
        <w:t xml:space="preserve">-Size child restraint system </w:t>
      </w:r>
      <w:r>
        <w:rPr>
          <w:bCs/>
          <w:lang w:val="en-GB"/>
        </w:rPr>
        <w:t xml:space="preserve">of integral class </w:t>
      </w:r>
      <w:r w:rsidRPr="00243EE8">
        <w:rPr>
          <w:bCs/>
          <w:lang w:val="en-GB"/>
        </w:rPr>
        <w:t xml:space="preserve">as defined in Regulation No. 129, </w:t>
      </w:r>
    </w:p>
    <w:p w:rsidR="009A05CA" w:rsidRPr="0059255D" w:rsidRDefault="009A05CA" w:rsidP="009A05CA">
      <w:pPr>
        <w:pStyle w:val="a"/>
        <w:spacing w:after="100"/>
        <w:rPr>
          <w:lang w:val="en-GB"/>
        </w:rPr>
      </w:pPr>
      <w:r w:rsidRPr="00243EE8">
        <w:rPr>
          <w:bCs/>
          <w:lang w:val="en-GB"/>
        </w:rPr>
        <w:t>(g)</w:t>
      </w:r>
      <w:r w:rsidRPr="00243EE8">
        <w:rPr>
          <w:bCs/>
          <w:lang w:val="en-GB"/>
        </w:rPr>
        <w:tab/>
        <w:t>Or a specific vehicle ISOFIX child restraint system as defined in Regulation No. 129.</w:t>
      </w:r>
    </w:p>
    <w:p w:rsidR="009A05CA" w:rsidRPr="00A86BB2" w:rsidRDefault="00BA0049" w:rsidP="009A05CA">
      <w:pPr>
        <w:pStyle w:val="para"/>
      </w:pPr>
      <w:r w:rsidRPr="00A86BB2">
        <w:t>2.10</w:t>
      </w:r>
      <w:r w:rsidR="009A05CA" w:rsidRPr="00A86BB2">
        <w:t>.</w:t>
      </w:r>
      <w:r w:rsidR="009A05CA" w:rsidRPr="00A86BB2">
        <w:tab/>
        <w:t>"</w:t>
      </w:r>
      <w:r w:rsidR="009A05CA" w:rsidRPr="00A86BB2">
        <w:rPr>
          <w:i/>
        </w:rPr>
        <w:t>ISOFIX low anchorage</w:t>
      </w:r>
      <w:r w:rsidR="009A05CA" w:rsidRPr="00A86BB2">
        <w:t>" means one 6 mm diameter rigid round horizontal bar, extending from vehicle or seat structure to accept and restrain an ISOFIX child restraint system with ISOFIX attachments.</w:t>
      </w:r>
    </w:p>
    <w:p w:rsidR="009A05CA" w:rsidRPr="00A86BB2" w:rsidRDefault="00BA0049" w:rsidP="009A05CA">
      <w:pPr>
        <w:pStyle w:val="para"/>
      </w:pPr>
      <w:r w:rsidRPr="00A86BB2">
        <w:t>2.11</w:t>
      </w:r>
      <w:r w:rsidR="009A05CA" w:rsidRPr="00A86BB2">
        <w:t>.</w:t>
      </w:r>
      <w:r w:rsidR="009A05CA" w:rsidRPr="00A86BB2">
        <w:tab/>
        <w:t>"</w:t>
      </w:r>
      <w:r w:rsidR="009A05CA" w:rsidRPr="00A86BB2">
        <w:rPr>
          <w:i/>
        </w:rPr>
        <w:t>ISOFIX anchorages system</w:t>
      </w:r>
      <w:r w:rsidR="009A05CA" w:rsidRPr="00A86BB2">
        <w:t>" means a system made up of two ISOFIX low anchorages which is designed for attaching an ISOFIX child restraint system in conjunction with an anti-rotation device.</w:t>
      </w:r>
    </w:p>
    <w:p w:rsidR="009A05CA" w:rsidRPr="00A86BB2" w:rsidRDefault="00BA0049" w:rsidP="009A05CA">
      <w:pPr>
        <w:pStyle w:val="para"/>
      </w:pPr>
      <w:r w:rsidRPr="00A86BB2">
        <w:t>2.12</w:t>
      </w:r>
      <w:r w:rsidR="009A05CA" w:rsidRPr="00A86BB2">
        <w:t>.</w:t>
      </w:r>
      <w:r w:rsidR="009A05CA" w:rsidRPr="00A86BB2">
        <w:tab/>
        <w:t>"</w:t>
      </w:r>
      <w:r w:rsidR="009A05CA" w:rsidRPr="00A86BB2">
        <w:rPr>
          <w:i/>
          <w:iCs/>
        </w:rPr>
        <w:t xml:space="preserve">ISOFIX </w:t>
      </w:r>
      <w:r w:rsidR="009A05CA" w:rsidRPr="00A86BB2">
        <w:t>attachment" means one of the two connections, fulfilling the requirements of Regulation No. 44 or Regulation No. 129, extending from the ISOFIX child restraint system structure and compatible with an ISOFIX low anchorage.</w:t>
      </w:r>
      <w:r w:rsidR="009A05CA" w:rsidRPr="00A86BB2" w:rsidDel="00443F65">
        <w:t xml:space="preserve"> </w:t>
      </w:r>
    </w:p>
    <w:p w:rsidR="009A05CA" w:rsidRPr="00A86BB2" w:rsidRDefault="006D14CE" w:rsidP="009A05CA">
      <w:pPr>
        <w:pStyle w:val="para"/>
      </w:pPr>
      <w:r w:rsidRPr="00A86BB2">
        <w:t>2.</w:t>
      </w:r>
      <w:r w:rsidR="009A05CA" w:rsidRPr="00A86BB2">
        <w:t>1</w:t>
      </w:r>
      <w:r w:rsidRPr="00A86BB2">
        <w:t>3</w:t>
      </w:r>
      <w:r w:rsidR="009A05CA" w:rsidRPr="00A86BB2">
        <w:t>.</w:t>
      </w:r>
      <w:r w:rsidR="009A05CA" w:rsidRPr="00A86BB2">
        <w:tab/>
        <w:t>"</w:t>
      </w:r>
      <w:r w:rsidR="009A05CA" w:rsidRPr="00A86BB2">
        <w:rPr>
          <w:i/>
          <w:iCs/>
        </w:rPr>
        <w:t>ISOFIX child restraint system</w:t>
      </w:r>
      <w:r w:rsidR="009A05CA" w:rsidRPr="00A86BB2">
        <w:t>" means a child restraint system, fulfilling the requirements of Regulation No. 44 or Regulation No. 129, which has to be attached to an ISOFIX anchorages system.</w:t>
      </w:r>
      <w:r w:rsidR="009A05CA" w:rsidRPr="00A86BB2" w:rsidDel="00443F65">
        <w:t xml:space="preserve"> </w:t>
      </w:r>
    </w:p>
    <w:p w:rsidR="009A05CA" w:rsidRPr="0059255D" w:rsidRDefault="006D14CE" w:rsidP="009A05CA">
      <w:pPr>
        <w:pStyle w:val="para"/>
        <w:keepNext/>
        <w:keepLines/>
      </w:pPr>
      <w:r w:rsidRPr="00A86BB2">
        <w:t>2.14</w:t>
      </w:r>
      <w:r w:rsidR="009A05CA" w:rsidRPr="00A86BB2">
        <w:t>.</w:t>
      </w:r>
      <w:r w:rsidR="009A05CA" w:rsidRPr="00A86BB2">
        <w:tab/>
      </w:r>
      <w:r w:rsidR="009A05CA" w:rsidRPr="00E971AB">
        <w:t>"</w:t>
      </w:r>
      <w:r w:rsidR="009A05CA" w:rsidRPr="00E971AB">
        <w:rPr>
          <w:i/>
          <w:iCs/>
        </w:rPr>
        <w:t>Static force application device (SFAD)</w:t>
      </w:r>
      <w:r w:rsidR="009A05CA" w:rsidRPr="00E971AB">
        <w:t>" means a test fixture that engages the vehicle ISOFIX anchorages systems and that is used to verify their strength</w:t>
      </w:r>
      <w:r w:rsidR="009A05CA" w:rsidRPr="00E971AB">
        <w:rPr>
          <w:i/>
        </w:rPr>
        <w:t xml:space="preserve"> </w:t>
      </w:r>
      <w:r w:rsidR="009A05CA" w:rsidRPr="00E971AB">
        <w:t xml:space="preserve">and the ability of the vehicle or seat structure to limit </w:t>
      </w:r>
      <w:r w:rsidR="009A05CA">
        <w:t xml:space="preserve">the rotation in a static test. </w:t>
      </w:r>
      <w:r w:rsidR="009A05CA" w:rsidRPr="00E971AB">
        <w:t>The test fixture for lower anchorages and top tethers is de</w:t>
      </w:r>
      <w:r w:rsidR="009A05CA">
        <w:t xml:space="preserve">scribed in the Figures 1 and 2 Annex </w:t>
      </w:r>
      <w:r w:rsidR="009A05CA" w:rsidRPr="00A86BB2">
        <w:t>4</w:t>
      </w:r>
      <w:r w:rsidR="009A05CA" w:rsidRPr="00E971AB">
        <w:t>, as well as an SFAD</w:t>
      </w:r>
      <w:r w:rsidR="009A05CA" w:rsidRPr="00E971AB">
        <w:rPr>
          <w:vertAlign w:val="subscript"/>
        </w:rPr>
        <w:t>SL (Support Leg)</w:t>
      </w:r>
      <w:r w:rsidR="009A05CA" w:rsidRPr="00E971AB">
        <w:t xml:space="preserve"> to assess i-Size seating positions with regard to the vehicle floor strength. An example for such an SFAD</w:t>
      </w:r>
      <w:r w:rsidR="009A05CA" w:rsidRPr="00E971AB">
        <w:rPr>
          <w:vertAlign w:val="subscript"/>
        </w:rPr>
        <w:t>SL</w:t>
      </w:r>
      <w:r w:rsidR="009A05CA" w:rsidRPr="00E971AB">
        <w:t xml:space="preserve"> is given in Figure 3 of Annex </w:t>
      </w:r>
      <w:r w:rsidR="00A86BB2">
        <w:rPr>
          <w:color w:val="FF0000"/>
        </w:rPr>
        <w:t>5</w:t>
      </w:r>
      <w:r w:rsidR="009A05CA" w:rsidRPr="00A86BB2">
        <w:rPr>
          <w:strike/>
          <w:color w:val="FF0000"/>
        </w:rPr>
        <w:t>10</w:t>
      </w:r>
      <w:r w:rsidR="009A05CA" w:rsidRPr="00E971AB">
        <w:t>.</w:t>
      </w:r>
      <w:r w:rsidR="009A05CA" w:rsidDel="00443F65">
        <w:t xml:space="preserve"> </w:t>
      </w:r>
    </w:p>
    <w:p w:rsidR="009A05CA" w:rsidRPr="0059255D" w:rsidRDefault="006D14CE" w:rsidP="009A05CA">
      <w:pPr>
        <w:pStyle w:val="para"/>
      </w:pPr>
      <w:r w:rsidRPr="00A86BB2">
        <w:t>2.15</w:t>
      </w:r>
      <w:r w:rsidR="009A05CA" w:rsidRPr="00A86BB2">
        <w:t>.</w:t>
      </w:r>
      <w:r w:rsidR="009A05CA" w:rsidRPr="00A86BB2">
        <w:tab/>
      </w:r>
      <w:r w:rsidR="009A05CA" w:rsidRPr="0059255D">
        <w:t>"</w:t>
      </w:r>
      <w:r w:rsidR="009A05CA" w:rsidRPr="0059255D">
        <w:rPr>
          <w:i/>
        </w:rPr>
        <w:t>Anti-rotation device</w:t>
      </w:r>
      <w:r w:rsidR="009A05CA" w:rsidRPr="0059255D">
        <w:t>":</w:t>
      </w:r>
    </w:p>
    <w:p w:rsidR="009A05CA" w:rsidRPr="0059255D" w:rsidRDefault="009A05CA" w:rsidP="009A05CA">
      <w:pPr>
        <w:pStyle w:val="a"/>
        <w:spacing w:after="100"/>
        <w:rPr>
          <w:lang w:val="en-GB"/>
        </w:rPr>
      </w:pPr>
      <w:r w:rsidRPr="0059255D">
        <w:rPr>
          <w:lang w:val="en-GB"/>
        </w:rPr>
        <w:lastRenderedPageBreak/>
        <w:t>(a)</w:t>
      </w:r>
      <w:r w:rsidRPr="0059255D">
        <w:rPr>
          <w:lang w:val="en-GB"/>
        </w:rPr>
        <w:tab/>
        <w:t>An anti-rotation device for an ISOFIX universal child restraint system consists of the ISOFIX top-tether.</w:t>
      </w:r>
    </w:p>
    <w:p w:rsidR="009A05CA" w:rsidRPr="0059255D" w:rsidRDefault="009A05CA" w:rsidP="009A05CA">
      <w:pPr>
        <w:pStyle w:val="a"/>
        <w:spacing w:after="100"/>
        <w:rPr>
          <w:lang w:val="en-GB"/>
        </w:rPr>
      </w:pPr>
      <w:r w:rsidRPr="0059255D">
        <w:rPr>
          <w:lang w:val="en-GB"/>
        </w:rPr>
        <w:t>(b)</w:t>
      </w:r>
      <w:r w:rsidRPr="0059255D">
        <w:rPr>
          <w:lang w:val="en-GB"/>
        </w:rPr>
        <w:tab/>
        <w:t>An anti-rotation device for an ISOFIX semi-universal child restraint system consists of either a top tether, the vehicle dashboard or a support leg intended to limit the rotation of the restraint during a frontal impact.</w:t>
      </w:r>
    </w:p>
    <w:p w:rsidR="009A05CA" w:rsidRPr="00E971AB" w:rsidRDefault="009A05CA" w:rsidP="009A05CA">
      <w:pPr>
        <w:pStyle w:val="a"/>
        <w:spacing w:after="100"/>
        <w:rPr>
          <w:lang w:val="en-GB"/>
        </w:rPr>
      </w:pPr>
      <w:r w:rsidRPr="00E971AB">
        <w:rPr>
          <w:lang w:val="en-GB"/>
        </w:rPr>
        <w:t>(c)</w:t>
      </w:r>
      <w:r w:rsidRPr="00E971AB">
        <w:rPr>
          <w:lang w:val="en-GB"/>
        </w:rPr>
        <w:tab/>
        <w:t xml:space="preserve">An anti-rotation device for </w:t>
      </w:r>
      <w:proofErr w:type="gramStart"/>
      <w:r w:rsidRPr="00E971AB">
        <w:rPr>
          <w:lang w:val="en-GB"/>
        </w:rPr>
        <w:t>an i</w:t>
      </w:r>
      <w:proofErr w:type="gramEnd"/>
      <w:r w:rsidRPr="00E971AB">
        <w:rPr>
          <w:lang w:val="en-GB"/>
        </w:rPr>
        <w:t>-Size child restraint system consists of either a top tether or a support leg intended to limit the rotation of the restraint during a frontal impact.</w:t>
      </w:r>
    </w:p>
    <w:p w:rsidR="009A05CA" w:rsidRPr="0059255D" w:rsidRDefault="009A05CA" w:rsidP="009A05CA">
      <w:pPr>
        <w:pStyle w:val="a"/>
        <w:spacing w:after="100"/>
        <w:rPr>
          <w:lang w:val="en-GB"/>
        </w:rPr>
      </w:pPr>
      <w:r w:rsidRPr="00E971AB">
        <w:rPr>
          <w:lang w:val="en-GB"/>
        </w:rPr>
        <w:t>(d)</w:t>
      </w:r>
      <w:r w:rsidRPr="00E971AB">
        <w:rPr>
          <w:lang w:val="en-GB"/>
        </w:rPr>
        <w:tab/>
        <w:t>For ISOFIX, i-Size, universal and semi-universal, child restraint systems the vehicle seat itself does not constitute an anti-rotation device.</w:t>
      </w:r>
      <w:r w:rsidRPr="0059255D">
        <w:rPr>
          <w:lang w:val="en-GB"/>
        </w:rPr>
        <w:t xml:space="preserve"> </w:t>
      </w:r>
    </w:p>
    <w:p w:rsidR="009A05CA" w:rsidRPr="00A86BB2" w:rsidRDefault="006D14CE" w:rsidP="009A05CA">
      <w:pPr>
        <w:pStyle w:val="para"/>
      </w:pPr>
      <w:r w:rsidRPr="00A86BB2">
        <w:t>2.16</w:t>
      </w:r>
      <w:r w:rsidR="009A05CA" w:rsidRPr="00A86BB2">
        <w:t>.</w:t>
      </w:r>
      <w:r w:rsidR="009A05CA" w:rsidRPr="00A86BB2">
        <w:tab/>
        <w:t>"</w:t>
      </w:r>
      <w:r w:rsidR="009A05CA" w:rsidRPr="00A86BB2">
        <w:rPr>
          <w:i/>
        </w:rPr>
        <w:t>ISOFIX top tether anchorage</w:t>
      </w:r>
      <w:r w:rsidR="009A05CA" w:rsidRPr="00A86BB2">
        <w:t>" means a feature, such as a bar, located in a defined zone, designed to accept an ISOFIX top tether strap connector and transfer its restraint force to the vehicle structure.</w:t>
      </w:r>
    </w:p>
    <w:p w:rsidR="009A05CA" w:rsidRPr="00A86BB2" w:rsidRDefault="009A05CA" w:rsidP="009A05CA">
      <w:pPr>
        <w:pStyle w:val="para"/>
      </w:pPr>
      <w:r w:rsidRPr="00A86BB2">
        <w:t>2.</w:t>
      </w:r>
      <w:r w:rsidR="006D14CE" w:rsidRPr="00A86BB2">
        <w:t>17</w:t>
      </w:r>
      <w:r w:rsidRPr="00A86BB2">
        <w:t>.</w:t>
      </w:r>
      <w:r w:rsidRPr="00A86BB2">
        <w:tab/>
        <w:t>"ISOFIX top tether connector" means a device intended to be attached to an ISOFIX top tether anchorage.</w:t>
      </w:r>
    </w:p>
    <w:p w:rsidR="009A05CA" w:rsidRPr="00A86BB2" w:rsidRDefault="006D14CE" w:rsidP="009A05CA">
      <w:pPr>
        <w:pStyle w:val="para"/>
      </w:pPr>
      <w:r w:rsidRPr="00A86BB2">
        <w:t>2.18</w:t>
      </w:r>
      <w:r w:rsidR="009A05CA" w:rsidRPr="00A86BB2">
        <w:t>.</w:t>
      </w:r>
      <w:r w:rsidR="009A05CA" w:rsidRPr="00A86BB2">
        <w:tab/>
        <w:t xml:space="preserve">"ISOFIX top tether hook" means an ISOFIX top tether connector typically used to attach an ISOFIX top tether strap to an ISOFIX top tether anchorage as defined in Figure 3 of Annex </w:t>
      </w:r>
      <w:r w:rsidR="00BA0049" w:rsidRPr="00A86BB2">
        <w:t>4</w:t>
      </w:r>
      <w:r w:rsidR="009A05CA" w:rsidRPr="00A86BB2">
        <w:t xml:space="preserve"> of this Regulation.</w:t>
      </w:r>
    </w:p>
    <w:p w:rsidR="009A05CA" w:rsidRPr="00A86BB2" w:rsidRDefault="006D14CE" w:rsidP="009A05CA">
      <w:pPr>
        <w:pStyle w:val="para"/>
      </w:pPr>
      <w:r w:rsidRPr="00A86BB2">
        <w:t>2</w:t>
      </w:r>
      <w:r w:rsidR="009A05CA" w:rsidRPr="00A86BB2">
        <w:t>.</w:t>
      </w:r>
      <w:r w:rsidRPr="00A86BB2">
        <w:t>19.</w:t>
      </w:r>
      <w:r w:rsidR="009A05CA" w:rsidRPr="00A86BB2">
        <w:tab/>
        <w:t>"ISOFIX top tether strap" means a webbing strap (or equivalent) which extends from the top of an ISOFIX child restraint system to the ISOFIX top tether anchorage, and which is equipped with an adjustment device, a tension-relieving device, and an ISOFIX top tether connector.</w:t>
      </w:r>
    </w:p>
    <w:p w:rsidR="009A05CA" w:rsidRPr="00A86BB2" w:rsidRDefault="006D14CE" w:rsidP="009A05CA">
      <w:pPr>
        <w:pStyle w:val="para"/>
      </w:pPr>
      <w:r w:rsidRPr="00A86BB2">
        <w:t>2.20.</w:t>
      </w:r>
      <w:r w:rsidR="009A05CA" w:rsidRPr="00A86BB2">
        <w:tab/>
        <w:t>"A guidance device" is intended to help the person installing the ISOFIX child restraint system by physically guiding the ISOFIX attachments on the ISOFIX child restraint into correct alignment with the ISOFIX low anchorages to facilitate engagement.</w:t>
      </w:r>
    </w:p>
    <w:p w:rsidR="009A05CA" w:rsidRPr="00A86BB2" w:rsidRDefault="006D14CE" w:rsidP="009A05CA">
      <w:pPr>
        <w:pStyle w:val="para"/>
        <w:rPr>
          <w:lang w:eastAsia="ja-JP"/>
        </w:rPr>
      </w:pPr>
      <w:r w:rsidRPr="00A86BB2">
        <w:t>2.21</w:t>
      </w:r>
      <w:r w:rsidR="009A05CA" w:rsidRPr="00A86BB2">
        <w:t>.</w:t>
      </w:r>
      <w:r w:rsidR="009A05CA" w:rsidRPr="00A86BB2">
        <w:tab/>
        <w:t>"</w:t>
      </w:r>
      <w:r w:rsidR="009A05CA" w:rsidRPr="00A86BB2">
        <w:rPr>
          <w:i/>
        </w:rPr>
        <w:t>A child restraint fixture</w:t>
      </w:r>
      <w:r w:rsidR="009A05CA" w:rsidRPr="00A86BB2">
        <w:t xml:space="preserve">" means a fixture according to one of the ISOFIX size envelopes defined in paragraph 4. </w:t>
      </w:r>
      <w:proofErr w:type="gramStart"/>
      <w:r w:rsidR="009A05CA" w:rsidRPr="00A86BB2">
        <w:t>of</w:t>
      </w:r>
      <w:proofErr w:type="gramEnd"/>
      <w:r w:rsidR="009A05CA" w:rsidRPr="00A86BB2">
        <w:t xml:space="preserve"> Annex 17 – Appendix 2 of Regulation No. 16 and particularly whose dimensions are given from Figure 1 to Figure 7</w:t>
      </w:r>
      <w:r w:rsidR="009A05CA" w:rsidRPr="004C7FC8">
        <w:rPr>
          <w:strike/>
          <w:color w:val="FF0000"/>
        </w:rPr>
        <w:t>8</w:t>
      </w:r>
      <w:r w:rsidR="009A05CA" w:rsidRPr="00A86BB2">
        <w:t xml:space="preserve"> in the previous mentioned paragraph 4. Those child restraint fixtures (CRF) are used in Regulation No. 16, to check which ISOFIX child restraint systems size envelopes can be accommodated on the vehicle ISOFIX positions. Also one of the CRF, so-called either ISO/F2 or ISO/F2X which is described in Regulation No. 16 (Annex 17, Appendix 2), is used in this Regulation to check the location and the possibility of access to any ISOFIX anchorages system.</w:t>
      </w:r>
    </w:p>
    <w:p w:rsidR="009A05CA" w:rsidRPr="00A86BB2" w:rsidRDefault="006D14CE" w:rsidP="009A05CA">
      <w:pPr>
        <w:pStyle w:val="para"/>
      </w:pPr>
      <w:r w:rsidRPr="00A86BB2">
        <w:rPr>
          <w:bCs/>
        </w:rPr>
        <w:t>2.22</w:t>
      </w:r>
      <w:r w:rsidR="009A05CA" w:rsidRPr="00A86BB2">
        <w:rPr>
          <w:bCs/>
        </w:rPr>
        <w:t>.</w:t>
      </w:r>
      <w:r w:rsidR="009A05CA" w:rsidRPr="00A86BB2">
        <w:rPr>
          <w:bCs/>
        </w:rPr>
        <w:tab/>
        <w:t>"</w:t>
      </w:r>
      <w:r w:rsidR="009A05CA" w:rsidRPr="00A86BB2">
        <w:rPr>
          <w:bCs/>
          <w:i/>
          <w:iCs/>
        </w:rPr>
        <w:t>Support leg foot assessment volume</w:t>
      </w:r>
      <w:r w:rsidR="009A05CA" w:rsidRPr="00A86BB2">
        <w:rPr>
          <w:bCs/>
        </w:rPr>
        <w:t xml:space="preserve">" means the volume, as shown in Figures 1 and 2 of Annex </w:t>
      </w:r>
      <w:r w:rsidR="00A86BB2">
        <w:rPr>
          <w:bCs/>
          <w:color w:val="FF0000"/>
        </w:rPr>
        <w:t>5</w:t>
      </w:r>
      <w:r w:rsidR="009A05CA" w:rsidRPr="00A86BB2">
        <w:rPr>
          <w:bCs/>
          <w:strike/>
          <w:color w:val="FF0000"/>
        </w:rPr>
        <w:t>10</w:t>
      </w:r>
      <w:r w:rsidR="009A05CA" w:rsidRPr="00A86BB2">
        <w:rPr>
          <w:bCs/>
        </w:rPr>
        <w:t xml:space="preserve"> of this Regulation, in which the support leg foot of an </w:t>
      </w:r>
      <w:r w:rsidR="009A05CA" w:rsidRPr="00A86BB2">
        <w:rPr>
          <w:bCs/>
        </w:rPr>
        <w:br/>
        <w:t xml:space="preserve">i-Size child restraint system defined in Regulation No. </w:t>
      </w:r>
      <w:r w:rsidR="009A05CA" w:rsidRPr="00A86BB2">
        <w:t>129</w:t>
      </w:r>
      <w:r w:rsidR="009A05CA" w:rsidRPr="00A86BB2">
        <w:rPr>
          <w:bCs/>
        </w:rPr>
        <w:t xml:space="preserve"> will rest and therefore the vehicle floor has to intersect.</w:t>
      </w:r>
    </w:p>
    <w:p w:rsidR="009A05CA" w:rsidRPr="00A86BB2" w:rsidRDefault="006D14CE" w:rsidP="009A05CA">
      <w:pPr>
        <w:pStyle w:val="para"/>
        <w:rPr>
          <w:bCs/>
        </w:rPr>
      </w:pPr>
      <w:r w:rsidRPr="00A86BB2">
        <w:rPr>
          <w:bCs/>
        </w:rPr>
        <w:t>2.23</w:t>
      </w:r>
      <w:r w:rsidR="009A05CA" w:rsidRPr="00A86BB2">
        <w:rPr>
          <w:bCs/>
        </w:rPr>
        <w:t>.</w:t>
      </w:r>
      <w:r w:rsidR="009A05CA" w:rsidRPr="00A86BB2">
        <w:tab/>
      </w:r>
      <w:r w:rsidR="009A05CA" w:rsidRPr="00A86BB2">
        <w:rPr>
          <w:bCs/>
        </w:rPr>
        <w:t>"</w:t>
      </w:r>
      <w:r w:rsidR="009A05CA" w:rsidRPr="00A86BB2">
        <w:rPr>
          <w:bCs/>
          <w:i/>
          <w:iCs/>
        </w:rPr>
        <w:t>Vehicle floor contact surface</w:t>
      </w:r>
      <w:r w:rsidR="009A05CA" w:rsidRPr="00A86BB2">
        <w:rPr>
          <w:bCs/>
        </w:rPr>
        <w:t xml:space="preserve">" means the area which results from the intersection of the upper surface of the vehicle floor (incl. trim, carpet, foam, etc.) with the support leg foot assessment volume and is designed to withstand the support leg forces of an i-Size child restraint system defined in Regulation No. </w:t>
      </w:r>
      <w:r w:rsidR="009A05CA" w:rsidRPr="00A86BB2">
        <w:t>129</w:t>
      </w:r>
      <w:r w:rsidR="009A05CA" w:rsidRPr="00A86BB2">
        <w:rPr>
          <w:bCs/>
        </w:rPr>
        <w:t>.</w:t>
      </w:r>
    </w:p>
    <w:p w:rsidR="009A05CA" w:rsidRPr="00A86BB2" w:rsidRDefault="006D14CE" w:rsidP="009A05CA">
      <w:pPr>
        <w:pStyle w:val="HChG"/>
        <w:ind w:left="2268"/>
        <w:jc w:val="both"/>
        <w:rPr>
          <w:b w:val="0"/>
          <w:bCs/>
          <w:snapToGrid w:val="0"/>
          <w:sz w:val="20"/>
        </w:rPr>
      </w:pPr>
      <w:r w:rsidRPr="00A86BB2">
        <w:rPr>
          <w:b w:val="0"/>
          <w:bCs/>
          <w:snapToGrid w:val="0"/>
          <w:sz w:val="20"/>
        </w:rPr>
        <w:lastRenderedPageBreak/>
        <w:t>2.24</w:t>
      </w:r>
      <w:r w:rsidR="009A05CA" w:rsidRPr="00A86BB2">
        <w:rPr>
          <w:b w:val="0"/>
          <w:bCs/>
          <w:snapToGrid w:val="0"/>
          <w:sz w:val="20"/>
        </w:rPr>
        <w:t>.</w:t>
      </w:r>
      <w:r w:rsidR="009A05CA" w:rsidRPr="00A86BB2">
        <w:rPr>
          <w:b w:val="0"/>
          <w:bCs/>
          <w:snapToGrid w:val="0"/>
          <w:sz w:val="20"/>
        </w:rPr>
        <w:tab/>
        <w:t>"i-Size seating position" means a seating position, if any defined by the vehicle manufacturer, which is designed to accommodate i-Size child restraint systems and fulfils the requirements defined in this Regulation</w:t>
      </w:r>
    </w:p>
    <w:p w:rsidR="009A05CA" w:rsidRPr="0059255D" w:rsidRDefault="009A05CA" w:rsidP="009A05CA">
      <w:pPr>
        <w:pStyle w:val="HChG"/>
      </w:pPr>
      <w:r w:rsidRPr="0059255D">
        <w:tab/>
      </w:r>
      <w:r w:rsidRPr="0059255D">
        <w:tab/>
        <w:t>3.</w:t>
      </w:r>
      <w:r w:rsidRPr="0059255D">
        <w:tab/>
      </w:r>
      <w:r w:rsidRPr="0059255D">
        <w:tab/>
        <w:t>Application for approval</w:t>
      </w:r>
    </w:p>
    <w:p w:rsidR="009A05CA" w:rsidRPr="0059255D" w:rsidRDefault="009A05CA" w:rsidP="009A05CA">
      <w:pPr>
        <w:pStyle w:val="para"/>
      </w:pPr>
      <w:r w:rsidRPr="0059255D">
        <w:t>3.1.</w:t>
      </w:r>
      <w:r w:rsidRPr="0059255D">
        <w:tab/>
      </w:r>
      <w:r w:rsidRPr="00EA70DE">
        <w:t xml:space="preserve">The application for approval of a vehicle type with regard </w:t>
      </w:r>
      <w:r w:rsidRPr="004C7FC8">
        <w:rPr>
          <w:strike/>
          <w:color w:val="FF0000"/>
        </w:rPr>
        <w:t>to the belt anchorages</w:t>
      </w:r>
      <w:r w:rsidRPr="00EA70DE">
        <w:t>, the ISOFIX anchorages systems, the ISOFIX top tether anchorages and i-Size seating positions</w:t>
      </w:r>
      <w:r w:rsidRPr="00EA70DE">
        <w:rPr>
          <w:b/>
        </w:rPr>
        <w:t>,</w:t>
      </w:r>
      <w:r w:rsidRPr="00EA70DE">
        <w:t xml:space="preserve"> if any, shall be submitted by the vehicle manufacturer or by his duly accredited representative.</w:t>
      </w:r>
      <w:r w:rsidDel="00820DAF">
        <w:t xml:space="preserve"> </w:t>
      </w:r>
    </w:p>
    <w:p w:rsidR="009A05CA" w:rsidRPr="0059255D" w:rsidRDefault="009A05CA" w:rsidP="009A05CA">
      <w:pPr>
        <w:pStyle w:val="para"/>
      </w:pPr>
      <w:r w:rsidRPr="0059255D">
        <w:t>3.2.</w:t>
      </w:r>
      <w:r w:rsidRPr="0059255D">
        <w:tab/>
        <w:t>It shall be accompanied by the under mentioned documents in triplicate and by the following particulars:</w:t>
      </w:r>
    </w:p>
    <w:p w:rsidR="009A05CA" w:rsidRPr="0059255D" w:rsidRDefault="009A05CA" w:rsidP="009A05CA">
      <w:pPr>
        <w:pStyle w:val="para"/>
      </w:pPr>
      <w:r w:rsidRPr="0059255D">
        <w:t>3.2.1.</w:t>
      </w:r>
      <w:r w:rsidRPr="0059255D">
        <w:tab/>
      </w:r>
      <w:r w:rsidRPr="00EA70DE">
        <w:t xml:space="preserve">Drawings of the general vehicle structure on an appropriate scale, showing the positions </w:t>
      </w:r>
      <w:r w:rsidRPr="0096583B">
        <w:rPr>
          <w:strike/>
          <w:color w:val="FF0000"/>
        </w:rPr>
        <w:t>of the belt anchorages, of the effective belt anchorages (where appropriate),</w:t>
      </w:r>
      <w:r w:rsidR="00636836">
        <w:t xml:space="preserve"> of the ISOFIX anchorage</w:t>
      </w:r>
      <w:r w:rsidRPr="00EA70DE">
        <w:t xml:space="preserve"> systems, of ISOFIX top tether anchorages if any and in case of i-Size seating positions, the vehicle floor contact surface and detailed drawings </w:t>
      </w:r>
      <w:r w:rsidRPr="0096583B">
        <w:rPr>
          <w:strike/>
          <w:color w:val="FF0000"/>
        </w:rPr>
        <w:t>of the belt anchorages,</w:t>
      </w:r>
      <w:r w:rsidRPr="00EA70DE">
        <w:t xml:space="preserve"> of the ISOFIX anchorages systems if any, of the ISOFIX top tether anchorage if any, and of the points to which they are attached and in case of i-Size seating positions, the vehicle floor contact surface;</w:t>
      </w:r>
      <w:r w:rsidDel="00820DAF">
        <w:t xml:space="preserve"> </w:t>
      </w:r>
    </w:p>
    <w:p w:rsidR="009A05CA" w:rsidRPr="0059255D" w:rsidRDefault="009A05CA" w:rsidP="009A05CA">
      <w:pPr>
        <w:pStyle w:val="para"/>
      </w:pPr>
      <w:r w:rsidRPr="0059255D">
        <w:t>3.2.2.</w:t>
      </w:r>
      <w:r w:rsidRPr="0059255D">
        <w:tab/>
      </w:r>
      <w:r w:rsidRPr="00EA70DE">
        <w:t xml:space="preserve">A specification of the materials used which may affect the strength </w:t>
      </w:r>
      <w:r w:rsidRPr="004C7FC8">
        <w:rPr>
          <w:strike/>
          <w:color w:val="FF0000"/>
        </w:rPr>
        <w:t>of the belt anchorages,</w:t>
      </w:r>
      <w:r w:rsidRPr="00EA70DE">
        <w:t xml:space="preserve"> of the ISOFIX anchorages systems and ISOFIX top tether anchorages if any and in case of i-Size seating positions, the vehicle floor contact surface;</w:t>
      </w:r>
      <w:r w:rsidDel="00820DAF">
        <w:t xml:space="preserve"> </w:t>
      </w:r>
    </w:p>
    <w:p w:rsidR="009A05CA" w:rsidRPr="0059255D" w:rsidRDefault="009A05CA" w:rsidP="009A05CA">
      <w:pPr>
        <w:pStyle w:val="para"/>
      </w:pPr>
      <w:r w:rsidRPr="0059255D">
        <w:t>3.2.3.</w:t>
      </w:r>
      <w:r w:rsidRPr="0059255D">
        <w:tab/>
        <w:t xml:space="preserve">A technical description </w:t>
      </w:r>
      <w:r w:rsidRPr="004C7FC8">
        <w:rPr>
          <w:strike/>
          <w:color w:val="FF0000"/>
        </w:rPr>
        <w:t>of the belt anchorages,</w:t>
      </w:r>
      <w:r w:rsidRPr="004C7FC8">
        <w:rPr>
          <w:color w:val="FF0000"/>
        </w:rPr>
        <w:t xml:space="preserve"> </w:t>
      </w:r>
      <w:r w:rsidRPr="0059255D">
        <w:t>of the ISOFIX anchorages systems and ISOFIX top tether anchorages if any;</w:t>
      </w:r>
    </w:p>
    <w:p w:rsidR="009A05CA" w:rsidRPr="0059255D" w:rsidRDefault="009A05CA" w:rsidP="009A05CA">
      <w:pPr>
        <w:pStyle w:val="para"/>
      </w:pPr>
      <w:r w:rsidRPr="0059255D">
        <w:t>3.2.4.</w:t>
      </w:r>
      <w:r w:rsidRPr="0059255D">
        <w:tab/>
        <w:t xml:space="preserve">In the case </w:t>
      </w:r>
      <w:r w:rsidRPr="004C7FC8">
        <w:rPr>
          <w:strike/>
          <w:color w:val="FF0000"/>
        </w:rPr>
        <w:t>of belt anchorages,</w:t>
      </w:r>
      <w:r w:rsidRPr="004C7FC8">
        <w:rPr>
          <w:color w:val="FF0000"/>
        </w:rPr>
        <w:t xml:space="preserve"> </w:t>
      </w:r>
      <w:r w:rsidRPr="0059255D">
        <w:t>of the ISOFIX anchorages systems and of ISOFIX top tether anchorages if any affixed to the seat structure:</w:t>
      </w:r>
    </w:p>
    <w:p w:rsidR="009A05CA" w:rsidRPr="0059255D" w:rsidRDefault="009A05CA" w:rsidP="009A05CA">
      <w:pPr>
        <w:pStyle w:val="para"/>
      </w:pPr>
      <w:r w:rsidRPr="0059255D">
        <w:t>3.2.4.1.</w:t>
      </w:r>
      <w:r w:rsidRPr="0059255D">
        <w:tab/>
        <w:t>Detailed description of the vehicle type with regard to the design of the seats, of the seat anchorages and of their adjustment and locking systems;</w:t>
      </w:r>
    </w:p>
    <w:p w:rsidR="009A05CA" w:rsidRPr="0059255D" w:rsidRDefault="009A05CA" w:rsidP="009A05CA">
      <w:pPr>
        <w:pStyle w:val="para"/>
      </w:pPr>
      <w:r w:rsidRPr="0059255D">
        <w:t>3.2.4.2.</w:t>
      </w:r>
      <w:r w:rsidRPr="0059255D">
        <w:tab/>
        <w:t>Drawings, on an appropriate scale and in sufficient detail, of the seats, of their anchorage to the vehicle, and of their adjustment and locking systems.</w:t>
      </w:r>
    </w:p>
    <w:p w:rsidR="009A05CA" w:rsidRPr="00920DD4" w:rsidRDefault="009A05CA" w:rsidP="009A05CA">
      <w:pPr>
        <w:pStyle w:val="para"/>
        <w:rPr>
          <w:strike/>
          <w:color w:val="FF0000"/>
        </w:rPr>
      </w:pPr>
      <w:r w:rsidRPr="00920DD4">
        <w:rPr>
          <w:strike/>
          <w:color w:val="FF0000"/>
        </w:rPr>
        <w:t>3.2.5.</w:t>
      </w:r>
      <w:r w:rsidRPr="00920DD4">
        <w:rPr>
          <w:strike/>
          <w:color w:val="FF0000"/>
        </w:rPr>
        <w:tab/>
        <w:t>Evidence that the safety-belt or the restraint system used in the anchorages approval test complies with Regulation No. 16, in the case where the car manufacturer chooses the alternative dynamic strength test.</w:t>
      </w:r>
    </w:p>
    <w:p w:rsidR="009A05CA" w:rsidRPr="00920DD4" w:rsidRDefault="009A05CA" w:rsidP="009A05CA">
      <w:pPr>
        <w:pStyle w:val="para"/>
      </w:pPr>
      <w:r w:rsidRPr="0059255D">
        <w:t>3.3.</w:t>
      </w:r>
      <w:r w:rsidRPr="0059255D">
        <w:tab/>
      </w:r>
      <w:r w:rsidRPr="006478A1">
        <w:t xml:space="preserve">At the option of the manufacturer, a </w:t>
      </w:r>
      <w:r w:rsidRPr="004E3E77">
        <w:t>vehicle representative of</w:t>
      </w:r>
      <w:r w:rsidRPr="006478A1">
        <w:t xml:space="preserve"> the vehicle type to be </w:t>
      </w:r>
      <w:r w:rsidRPr="00920DD4">
        <w:t xml:space="preserve">approved by the technical service conducting approval tests, or the parts of the vehicle considered essential for the ISOFIX anchorages systems, for ISOFIX top tether anchorages </w:t>
      </w:r>
      <w:r w:rsidRPr="00920DD4">
        <w:rPr>
          <w:strike/>
        </w:rPr>
        <w:t>test</w:t>
      </w:r>
      <w:r w:rsidRPr="00920DD4">
        <w:t xml:space="preserve"> if any, and in case of i-Size seating positions, the vehicle floor contact surface test, shall be submitted to the technical service.</w:t>
      </w:r>
      <w:r w:rsidRPr="00920DD4" w:rsidDel="00820DAF">
        <w:t xml:space="preserve"> </w:t>
      </w:r>
    </w:p>
    <w:p w:rsidR="009A05CA" w:rsidRPr="0059255D" w:rsidRDefault="009A05CA" w:rsidP="009A05CA">
      <w:pPr>
        <w:pStyle w:val="HChG"/>
      </w:pPr>
      <w:r w:rsidRPr="0059255D">
        <w:lastRenderedPageBreak/>
        <w:tab/>
      </w:r>
      <w:r w:rsidRPr="0059255D">
        <w:tab/>
        <w:t>4.</w:t>
      </w:r>
      <w:r w:rsidRPr="0059255D">
        <w:tab/>
      </w:r>
      <w:r w:rsidRPr="0059255D">
        <w:tab/>
        <w:t>Approval</w:t>
      </w:r>
    </w:p>
    <w:p w:rsidR="009A05CA" w:rsidRPr="0059255D" w:rsidRDefault="009A05CA" w:rsidP="009A05CA">
      <w:pPr>
        <w:pStyle w:val="para"/>
      </w:pPr>
      <w:r w:rsidRPr="0059255D">
        <w:t>4.1.</w:t>
      </w:r>
      <w:r w:rsidRPr="0059255D">
        <w:tab/>
        <w:t>If the vehicle submitted for approval pursuant to this Regulation meets the relevant requirements of this Regulation, approval of that vehicle type shall be granted.</w:t>
      </w:r>
    </w:p>
    <w:p w:rsidR="009A05CA" w:rsidRPr="003A0F06" w:rsidRDefault="009A05CA" w:rsidP="003A0F06">
      <w:pPr>
        <w:pStyle w:val="SingleTxtG"/>
        <w:ind w:left="2268" w:hanging="1134"/>
        <w:rPr>
          <w:lang w:val="en-US"/>
        </w:rPr>
      </w:pPr>
      <w:r w:rsidRPr="0059255D">
        <w:t>4.2.</w:t>
      </w:r>
      <w:r w:rsidRPr="0059255D">
        <w:tab/>
      </w:r>
      <w:r w:rsidRPr="003A0F06">
        <w:t xml:space="preserve">An approval number shall be assigned to each type approved. Its first two digits </w:t>
      </w:r>
      <w:r w:rsidRPr="003A0F06">
        <w:rPr>
          <w:strike/>
          <w:color w:val="FF0000"/>
        </w:rPr>
        <w:t>(at present 0</w:t>
      </w:r>
      <w:r w:rsidR="00920DD4" w:rsidRPr="003A0F06">
        <w:rPr>
          <w:strike/>
          <w:color w:val="FF0000"/>
        </w:rPr>
        <w:t>0</w:t>
      </w:r>
      <w:r w:rsidRPr="003A0F06">
        <w:rPr>
          <w:strike/>
          <w:color w:val="FF0000"/>
        </w:rPr>
        <w:t>7, corresponding to the 07 series of amendments)</w:t>
      </w:r>
      <w:r w:rsidRPr="003A0F06">
        <w:t xml:space="preserve"> shall indicate the series of amendments incorporating the most recent major technical amendments made to the Regulation at the time of issue of the approval. The same Contracting Party may not assign the same number to another vehicle type as defined in paragraph 2.2. </w:t>
      </w:r>
      <w:proofErr w:type="gramStart"/>
      <w:r w:rsidRPr="003A0F06">
        <w:t>above</w:t>
      </w:r>
      <w:proofErr w:type="gramEnd"/>
      <w:r w:rsidRPr="003A0F06">
        <w:t>.</w:t>
      </w:r>
    </w:p>
    <w:p w:rsidR="009A05CA" w:rsidRPr="0059255D" w:rsidRDefault="009A05CA" w:rsidP="009A05CA">
      <w:pPr>
        <w:pStyle w:val="para"/>
        <w:keepNext/>
        <w:keepLines/>
      </w:pPr>
      <w:r w:rsidRPr="0059255D">
        <w:t>4.3.</w:t>
      </w:r>
      <w:r w:rsidRPr="0059255D">
        <w:tab/>
        <w:t>Notice of approval or of extension or refusal or withdrawal of approval or production definitely discontinued of a vehicle type pursuant to this Regulation shall be communicated to the Parties to the 1958 Agreement which apply this Regulation by means of a form conforming to the model in Annex 1 to the Regulation.</w:t>
      </w:r>
    </w:p>
    <w:p w:rsidR="009A05CA" w:rsidRPr="0059255D" w:rsidRDefault="009A05CA" w:rsidP="009A05CA">
      <w:pPr>
        <w:pStyle w:val="para"/>
      </w:pPr>
      <w:r w:rsidRPr="0059255D">
        <w:t>4.4.</w:t>
      </w:r>
      <w:r w:rsidRPr="0059255D">
        <w:tab/>
        <w:t>There shall be affixed, conspicuously and in a readily accessible place specified on the approval form, to every vehicle conforming to a vehicle type approved under this Regulation an international approval mark consisting of:</w:t>
      </w:r>
    </w:p>
    <w:p w:rsidR="009A05CA" w:rsidRPr="0059255D" w:rsidRDefault="009A05CA" w:rsidP="009A05CA">
      <w:pPr>
        <w:pStyle w:val="para"/>
      </w:pPr>
      <w:r w:rsidRPr="0059255D">
        <w:t>4.4.1.</w:t>
      </w:r>
      <w:r w:rsidRPr="0059255D">
        <w:tab/>
        <w:t>A circle surrounding the letter "E" followed by the distinguishing number of the country which has granted approval</w:t>
      </w:r>
      <w:r w:rsidRPr="0059255D">
        <w:rPr>
          <w:rStyle w:val="FootnoteReference"/>
        </w:rPr>
        <w:footnoteReference w:id="4"/>
      </w:r>
      <w:r w:rsidRPr="0059255D">
        <w:t>;</w:t>
      </w:r>
    </w:p>
    <w:p w:rsidR="009A05CA" w:rsidRPr="0059255D" w:rsidRDefault="009A05CA" w:rsidP="009A05CA">
      <w:pPr>
        <w:pStyle w:val="para"/>
      </w:pPr>
      <w:r w:rsidRPr="0059255D">
        <w:t>4.4.2.</w:t>
      </w:r>
      <w:r w:rsidRPr="0059255D">
        <w:tab/>
        <w:t>The number of this Regulation, to the right of the circle prescribed in paragraph 4.4.1.</w:t>
      </w:r>
    </w:p>
    <w:p w:rsidR="009A05CA" w:rsidRPr="00920DD4" w:rsidRDefault="009A05CA" w:rsidP="009A05CA">
      <w:pPr>
        <w:pStyle w:val="para"/>
        <w:rPr>
          <w:strike/>
          <w:color w:val="FF0000"/>
        </w:rPr>
      </w:pPr>
      <w:r w:rsidRPr="00920DD4">
        <w:rPr>
          <w:strike/>
          <w:color w:val="FF0000"/>
        </w:rPr>
        <w:t>4.4.3.</w:t>
      </w:r>
      <w:r w:rsidRPr="00920DD4">
        <w:rPr>
          <w:strike/>
          <w:color w:val="FF0000"/>
        </w:rPr>
        <w:tab/>
        <w:t>The letter "e", to the right of the number of this Regulation in the case of type approval according to the dynamic test of Annex 7 to Regulation No. 14.</w:t>
      </w:r>
    </w:p>
    <w:p w:rsidR="009A05CA" w:rsidRPr="0059255D" w:rsidRDefault="009A05CA" w:rsidP="009A05CA">
      <w:pPr>
        <w:pStyle w:val="para"/>
      </w:pPr>
      <w:r w:rsidRPr="0059255D">
        <w:t>4.5.</w:t>
      </w:r>
      <w:r w:rsidRPr="0059255D">
        <w:tab/>
        <w:t xml:space="preserve">If the vehicle conforms to a vehicle type approved, </w:t>
      </w:r>
      <w:proofErr w:type="gramStart"/>
      <w:r w:rsidRPr="0059255D">
        <w:t>under</w:t>
      </w:r>
      <w:proofErr w:type="gramEnd"/>
      <w:r w:rsidRPr="0059255D">
        <w:t xml:space="preserve"> one or more other Regulations Annexed to the Agreement, in the country which has granted approval under this Regulation, the symbol prescribed in paragraph 4.4.1. </w:t>
      </w:r>
      <w:proofErr w:type="gramStart"/>
      <w:r w:rsidRPr="0059255D">
        <w:t>need</w:t>
      </w:r>
      <w:proofErr w:type="gramEnd"/>
      <w:r w:rsidRPr="0059255D">
        <w:t xml:space="preserve"> not be repeated; in such a case the additional numbers and symbols of all the Regulations under which approval has been granted in the country which has granted approval under this Regulation shall be placed in vertical columns to the right of the symbol prescribed in paragraph 4.4.1.</w:t>
      </w:r>
    </w:p>
    <w:p w:rsidR="009A05CA" w:rsidRPr="0059255D" w:rsidRDefault="009A05CA" w:rsidP="009A05CA">
      <w:pPr>
        <w:pStyle w:val="para"/>
      </w:pPr>
      <w:r w:rsidRPr="0059255D">
        <w:t>4.6.</w:t>
      </w:r>
      <w:r w:rsidRPr="0059255D">
        <w:tab/>
        <w:t>The approval mark shall be clearly legible and be indelible.</w:t>
      </w:r>
    </w:p>
    <w:p w:rsidR="009A05CA" w:rsidRPr="0059255D" w:rsidRDefault="009A05CA" w:rsidP="009A05CA">
      <w:pPr>
        <w:pStyle w:val="para"/>
      </w:pPr>
      <w:r w:rsidRPr="0059255D">
        <w:t>4.7.</w:t>
      </w:r>
      <w:r w:rsidRPr="0059255D">
        <w:tab/>
        <w:t>The approval mark shall be placed close to or on the vehicle data plate affixed by the manufacturer.</w:t>
      </w:r>
    </w:p>
    <w:p w:rsidR="009A05CA" w:rsidRPr="0059255D" w:rsidRDefault="009A05CA" w:rsidP="009A05CA">
      <w:pPr>
        <w:pStyle w:val="para"/>
      </w:pPr>
      <w:r w:rsidRPr="0059255D">
        <w:t>4.8.</w:t>
      </w:r>
      <w:r w:rsidRPr="0059255D">
        <w:tab/>
        <w:t>Annex 2 to this Regulation gives examples of arrangements of the approval mark.</w:t>
      </w:r>
    </w:p>
    <w:p w:rsidR="009A05CA" w:rsidRPr="0059255D" w:rsidRDefault="009A05CA" w:rsidP="009A05CA">
      <w:pPr>
        <w:pStyle w:val="HChG"/>
      </w:pPr>
      <w:r w:rsidRPr="0059255D">
        <w:lastRenderedPageBreak/>
        <w:tab/>
      </w:r>
      <w:r w:rsidRPr="0059255D">
        <w:tab/>
        <w:t>5.</w:t>
      </w:r>
      <w:r w:rsidRPr="0059255D">
        <w:tab/>
      </w:r>
      <w:r w:rsidRPr="0059255D">
        <w:tab/>
        <w:t>Specifications</w:t>
      </w:r>
    </w:p>
    <w:p w:rsidR="009A05CA" w:rsidRPr="0059255D" w:rsidRDefault="009A05CA" w:rsidP="009A05CA">
      <w:pPr>
        <w:pStyle w:val="para"/>
      </w:pPr>
      <w:r w:rsidRPr="0059255D">
        <w:t>5.1.</w:t>
      </w:r>
      <w:r w:rsidRPr="0059255D">
        <w:tab/>
        <w:t xml:space="preserve">Definitions </w:t>
      </w:r>
      <w:r w:rsidRPr="00920DD4">
        <w:rPr>
          <w:strike/>
          <w:color w:val="FF0000"/>
        </w:rPr>
        <w:t>(see Annex 3)</w:t>
      </w:r>
    </w:p>
    <w:p w:rsidR="009A05CA" w:rsidRPr="0059255D" w:rsidRDefault="009A05CA" w:rsidP="009A05CA">
      <w:pPr>
        <w:pStyle w:val="para"/>
      </w:pPr>
      <w:r w:rsidRPr="0059255D">
        <w:t>5.1.1.</w:t>
      </w:r>
      <w:r w:rsidRPr="0059255D">
        <w:tab/>
        <w:t xml:space="preserve">The H point is a reference point as defined in </w:t>
      </w:r>
      <w:r w:rsidRPr="00920DD4">
        <w:rPr>
          <w:strike/>
          <w:color w:val="FF0000"/>
        </w:rPr>
        <w:t xml:space="preserve">paragraph 2.3. </w:t>
      </w:r>
      <w:proofErr w:type="gramStart"/>
      <w:r w:rsidRPr="00920DD4">
        <w:rPr>
          <w:strike/>
          <w:color w:val="FF0000"/>
        </w:rPr>
        <w:t>of</w:t>
      </w:r>
      <w:proofErr w:type="gramEnd"/>
      <w:r w:rsidRPr="00920DD4">
        <w:rPr>
          <w:strike/>
          <w:color w:val="FF0000"/>
        </w:rPr>
        <w:t xml:space="preserve"> </w:t>
      </w:r>
      <w:r w:rsidRPr="0059255D">
        <w:t xml:space="preserve">Annex </w:t>
      </w:r>
      <w:r w:rsidR="00920DD4">
        <w:rPr>
          <w:color w:val="FF0000"/>
        </w:rPr>
        <w:t>3</w:t>
      </w:r>
      <w:r w:rsidRPr="0096583B">
        <w:rPr>
          <w:strike/>
        </w:rPr>
        <w:t>4</w:t>
      </w:r>
      <w:r w:rsidRPr="000B2339">
        <w:t xml:space="preserve"> </w:t>
      </w:r>
      <w:r w:rsidRPr="0059255D">
        <w:t>of this Regulation, which must be determined in accordance with the procedure set out in that Annex.</w:t>
      </w:r>
    </w:p>
    <w:p w:rsidR="009A05CA" w:rsidRPr="0059255D" w:rsidRDefault="009A05CA" w:rsidP="009A05CA">
      <w:pPr>
        <w:pStyle w:val="para"/>
      </w:pPr>
      <w:r w:rsidRPr="0059255D">
        <w:t>5.1.1.1.</w:t>
      </w:r>
      <w:r w:rsidRPr="0059255D">
        <w:tab/>
        <w:t xml:space="preserve">Point H' is a reference point corresponding to H as defined in paragraph 5.1.1. </w:t>
      </w:r>
      <w:proofErr w:type="gramStart"/>
      <w:r w:rsidRPr="0059255D">
        <w:t>which</w:t>
      </w:r>
      <w:proofErr w:type="gramEnd"/>
      <w:r w:rsidRPr="0059255D">
        <w:t xml:space="preserve"> shall be determined for every normal position in which the seat is used.</w:t>
      </w:r>
    </w:p>
    <w:p w:rsidR="009A05CA" w:rsidRPr="00920DD4" w:rsidRDefault="009A05CA" w:rsidP="009A05CA">
      <w:pPr>
        <w:pStyle w:val="para"/>
      </w:pPr>
      <w:r w:rsidRPr="0059255D">
        <w:t>5.1.1.2.</w:t>
      </w:r>
      <w:r w:rsidRPr="0059255D">
        <w:tab/>
        <w:t xml:space="preserve">The R point is the seating reference point </w:t>
      </w:r>
      <w:r w:rsidRPr="00920DD4">
        <w:t xml:space="preserve">defined in </w:t>
      </w:r>
      <w:r w:rsidR="006D14CE" w:rsidRPr="00920DD4">
        <w:t xml:space="preserve">Annex 3, Appendix 3 </w:t>
      </w:r>
      <w:r w:rsidRPr="00920DD4">
        <w:t>of this Regulation.</w:t>
      </w:r>
    </w:p>
    <w:p w:rsidR="009A05CA" w:rsidRPr="0059255D" w:rsidRDefault="009A05CA" w:rsidP="009A05CA">
      <w:pPr>
        <w:pStyle w:val="para"/>
      </w:pPr>
      <w:r w:rsidRPr="0059255D">
        <w:t>5.1.2.</w:t>
      </w:r>
      <w:r w:rsidRPr="0059255D">
        <w:tab/>
        <w:t xml:space="preserve">The three-dimensional reference system is </w:t>
      </w:r>
      <w:r w:rsidR="00C83D2E">
        <w:t xml:space="preserve">defined in </w:t>
      </w:r>
      <w:r w:rsidR="00C83D2E" w:rsidRPr="00920DD4">
        <w:rPr>
          <w:b/>
        </w:rPr>
        <w:t>Appendix 2 of Annex 3</w:t>
      </w:r>
      <w:r w:rsidRPr="0059255D">
        <w:t xml:space="preserve"> of this Regulation.</w:t>
      </w:r>
    </w:p>
    <w:p w:rsidR="009A05CA" w:rsidRPr="0059255D" w:rsidRDefault="009A05CA" w:rsidP="009A05CA">
      <w:pPr>
        <w:pStyle w:val="para"/>
      </w:pPr>
      <w:r w:rsidRPr="0059255D">
        <w:t>5.2.</w:t>
      </w:r>
      <w:r w:rsidRPr="0059255D">
        <w:tab/>
        <w:t>General specifications</w:t>
      </w:r>
    </w:p>
    <w:p w:rsidR="009A05CA" w:rsidRPr="00920DD4" w:rsidRDefault="009A05CA" w:rsidP="009A05CA">
      <w:pPr>
        <w:pStyle w:val="para"/>
      </w:pPr>
      <w:r w:rsidRPr="00920DD4">
        <w:t>5.2.1.</w:t>
      </w:r>
      <w:r w:rsidRPr="00920DD4">
        <w:tab/>
        <w:t>Any ISOFIX anchorages system and any ISOFIX top tether anchorage, installed or intended to be installed, for ISOFIX child restraint systems, as well as the vehicle floor contact surface of any i-Size seating positions, shall be so designed, made and situated as to:</w:t>
      </w:r>
    </w:p>
    <w:p w:rsidR="009A05CA" w:rsidRPr="00920DD4" w:rsidRDefault="009A05CA" w:rsidP="009A05CA">
      <w:pPr>
        <w:pStyle w:val="para"/>
      </w:pPr>
      <w:r w:rsidRPr="00920DD4">
        <w:t>5.2.1.1.</w:t>
      </w:r>
      <w:r w:rsidRPr="00920DD4">
        <w:tab/>
        <w:t>Any ISOFIX anchorages system and any top tether anchorage, as well as the vehicle floor contact surface of any i-Size seating positions, shall enable the vehicle, in normal use, t</w:t>
      </w:r>
      <w:r w:rsidRPr="00920DD4">
        <w:rPr>
          <w:bCs/>
        </w:rPr>
        <w:t>o comply with the provisions of this Regulation.</w:t>
      </w:r>
      <w:r w:rsidRPr="00920DD4">
        <w:t xml:space="preserve"> </w:t>
      </w:r>
    </w:p>
    <w:p w:rsidR="009A05CA" w:rsidRPr="00920DD4" w:rsidRDefault="009A05CA" w:rsidP="009A05CA">
      <w:pPr>
        <w:pStyle w:val="para"/>
      </w:pPr>
      <w:r w:rsidRPr="00920DD4">
        <w:tab/>
        <w:t>Any ISOFIX anchorages system and ISOFIX top tether anchorage which could be added on any vehicle shall also comply with the provisions of this Regulation. Consequently, such anchorages shall be described on the application document for type approval.</w:t>
      </w:r>
    </w:p>
    <w:p w:rsidR="009A05CA" w:rsidRPr="00920DD4" w:rsidRDefault="009A05CA" w:rsidP="009A05CA">
      <w:pPr>
        <w:pStyle w:val="para"/>
      </w:pPr>
      <w:r w:rsidRPr="00920DD4">
        <w:t>5.2.1.2.</w:t>
      </w:r>
      <w:r w:rsidRPr="00920DD4">
        <w:tab/>
        <w:t>ISOFIX anchorages system and ISOFIX top tether anchorage resistance are designed for any ISOFIX child restraint systems of group of mass 0; 0+; 1 as defined in Regulation No. 44.</w:t>
      </w:r>
    </w:p>
    <w:p w:rsidR="009A05CA" w:rsidRPr="00920DD4" w:rsidRDefault="009A05CA" w:rsidP="009A05CA">
      <w:pPr>
        <w:pStyle w:val="para"/>
      </w:pPr>
      <w:r w:rsidRPr="00920DD4">
        <w:rPr>
          <w:bCs/>
        </w:rPr>
        <w:t xml:space="preserve">5.2.1.3. </w:t>
      </w:r>
      <w:r w:rsidRPr="00920DD4">
        <w:rPr>
          <w:bCs/>
        </w:rPr>
        <w:tab/>
        <w:t>An ISOFIX anchorage system, ISOFIX top tether anchorage and vehicle floor contact surface of i-Size seating positions shall be designed for i</w:t>
      </w:r>
      <w:r w:rsidRPr="00920DD4">
        <w:rPr>
          <w:bCs/>
        </w:rPr>
        <w:noBreakHyphen/>
        <w:t>Size child restraint system of integral class as defined in Regulation No. 129</w:t>
      </w:r>
      <w:r w:rsidRPr="00920DD4">
        <w:t>.</w:t>
      </w:r>
    </w:p>
    <w:p w:rsidR="009A05CA" w:rsidRPr="00920DD4" w:rsidRDefault="009A05CA" w:rsidP="009A05CA">
      <w:pPr>
        <w:pStyle w:val="para"/>
      </w:pPr>
      <w:r w:rsidRPr="00920DD4">
        <w:t>5.2.2.</w:t>
      </w:r>
      <w:r w:rsidRPr="00920DD4">
        <w:tab/>
      </w:r>
      <w:r w:rsidRPr="00920DD4">
        <w:tab/>
        <w:t>ISOFIX anchorage systems, design and positioning:</w:t>
      </w:r>
    </w:p>
    <w:p w:rsidR="009A05CA" w:rsidRPr="00920DD4" w:rsidRDefault="009A05CA" w:rsidP="009A05CA">
      <w:pPr>
        <w:pStyle w:val="para"/>
      </w:pPr>
      <w:r w:rsidRPr="00920DD4">
        <w:t>5.2.2.1.</w:t>
      </w:r>
      <w:r w:rsidRPr="00920DD4">
        <w:tab/>
        <w:t xml:space="preserve">Any ISOFIX anchorages system shall be 6 mm </w:t>
      </w:r>
      <w:r w:rsidRPr="00920DD4">
        <w:sym w:font="Symbol" w:char="F0B1"/>
      </w:r>
      <w:r w:rsidRPr="00920DD4">
        <w:t xml:space="preserve"> 0.1 mm diameter transverse horizontal rigid bar(s) which cover(s) two zones of 25 mm minimum effective length located on the same axis as defined in Figure 4 Annex </w:t>
      </w:r>
      <w:r w:rsidR="003A0F06" w:rsidRPr="003A0F06">
        <w:rPr>
          <w:color w:val="FF0000"/>
        </w:rPr>
        <w:t>4</w:t>
      </w:r>
      <w:r w:rsidRPr="003A0F06">
        <w:rPr>
          <w:strike/>
          <w:color w:val="FF0000"/>
        </w:rPr>
        <w:t>9</w:t>
      </w:r>
      <w:r w:rsidRPr="00920DD4">
        <w:t>.</w:t>
      </w:r>
    </w:p>
    <w:p w:rsidR="009A05CA" w:rsidRPr="00920DD4" w:rsidRDefault="009A05CA" w:rsidP="009A05CA">
      <w:pPr>
        <w:pStyle w:val="para"/>
      </w:pPr>
      <w:r w:rsidRPr="00920DD4">
        <w:t>5.2.2.2.</w:t>
      </w:r>
      <w:r w:rsidRPr="00920DD4">
        <w:tab/>
        <w:t>Any ISOFIX anchorages system installed on a vehicle seating position shall be located not less than 120 mm behind the design H-point as determined in Annex 4 to this Regulation, measured horizontally and up to the centre of the bar.</w:t>
      </w:r>
    </w:p>
    <w:p w:rsidR="009A05CA" w:rsidRPr="00920DD4" w:rsidRDefault="009A05CA" w:rsidP="009A05CA">
      <w:pPr>
        <w:spacing w:after="120"/>
        <w:ind w:left="2268" w:right="1134" w:hanging="1134"/>
        <w:jc w:val="both"/>
      </w:pPr>
      <w:r w:rsidRPr="00920DD4">
        <w:t>5.2.2.3.</w:t>
      </w:r>
      <w:r w:rsidRPr="00920DD4">
        <w:tab/>
        <w:t>For any ISOFIX anchorages system installed in the vehicle, it shall be possible to attach either the ISOFIX child restraint fixture "ISO/F2" or "ISO/F2X" as defined by the vehicle manufacturer, described in Regulation No. 16 (Annex 17, Appendix 2).</w:t>
      </w:r>
    </w:p>
    <w:p w:rsidR="009A05CA" w:rsidRPr="00920DD4" w:rsidRDefault="009A05CA" w:rsidP="009A05CA">
      <w:pPr>
        <w:pStyle w:val="para"/>
      </w:pPr>
      <w:r w:rsidRPr="00920DD4">
        <w:rPr>
          <w:bCs/>
        </w:rPr>
        <w:tab/>
      </w:r>
      <w:proofErr w:type="gramStart"/>
      <w:r w:rsidRPr="00920DD4">
        <w:rPr>
          <w:bCs/>
        </w:rPr>
        <w:t>i-Size</w:t>
      </w:r>
      <w:proofErr w:type="gramEnd"/>
      <w:r w:rsidRPr="00920DD4">
        <w:rPr>
          <w:bCs/>
        </w:rPr>
        <w:t xml:space="preserve"> positions shall accommodate ISOFIX child restraint fixtures</w:t>
      </w:r>
      <w:r w:rsidRPr="00920DD4">
        <w:rPr>
          <w:bCs/>
          <w:strike/>
        </w:rPr>
        <w:t xml:space="preserve"> </w:t>
      </w:r>
      <w:r w:rsidRPr="00920DD4">
        <w:rPr>
          <w:bCs/>
        </w:rPr>
        <w:t xml:space="preserve">"ISO/F2X", and "ISO/R2" together with the support leg installation </w:t>
      </w:r>
      <w:r w:rsidRPr="00920DD4">
        <w:rPr>
          <w:bCs/>
        </w:rPr>
        <w:lastRenderedPageBreak/>
        <w:t>assessment volume, as defined in Regulation No. 16 (Annex 17, Appendix 2). In addition, i-Size positions shall accommodate the child restraint fixture of class ISO/B2, as defined in Regulation No. 16 (Annex 17, Appendix 5)</w:t>
      </w:r>
      <w:r w:rsidRPr="00920DD4">
        <w:t>.</w:t>
      </w:r>
    </w:p>
    <w:p w:rsidR="009A05CA" w:rsidRPr="00920DD4" w:rsidRDefault="009A05CA" w:rsidP="009A05CA">
      <w:pPr>
        <w:pStyle w:val="para"/>
      </w:pPr>
      <w:r w:rsidRPr="00920DD4">
        <w:t>5.2.2.4.</w:t>
      </w:r>
      <w:r w:rsidRPr="00920DD4">
        <w:tab/>
      </w:r>
      <w:r w:rsidRPr="00920DD4">
        <w:rPr>
          <w:lang w:eastAsia="ja-JP"/>
        </w:rPr>
        <w:t>The bottom surface of the ISOFIX child restraint fixture as defined by vehicle manufacturer in paragraph 5.2.2.3</w:t>
      </w:r>
      <w:proofErr w:type="gramStart"/>
      <w:r w:rsidRPr="00920DD4">
        <w:rPr>
          <w:lang w:eastAsia="ja-JP"/>
        </w:rPr>
        <w:t>.,</w:t>
      </w:r>
      <w:proofErr w:type="gramEnd"/>
      <w:r w:rsidRPr="00920DD4">
        <w:rPr>
          <w:lang w:eastAsia="ja-JP"/>
        </w:rPr>
        <w:t xml:space="preserve"> shall have attitude angles within the following limits, angles measured relatively to the vehicle reference planes as defined in Annex </w:t>
      </w:r>
      <w:r w:rsidR="00920DD4">
        <w:rPr>
          <w:color w:val="FF0000"/>
          <w:lang w:eastAsia="ja-JP"/>
        </w:rPr>
        <w:t>3</w:t>
      </w:r>
      <w:r w:rsidRPr="00920DD4">
        <w:rPr>
          <w:strike/>
          <w:lang w:eastAsia="ja-JP"/>
        </w:rPr>
        <w:t>4</w:t>
      </w:r>
      <w:r w:rsidRPr="00920DD4">
        <w:rPr>
          <w:lang w:eastAsia="ja-JP"/>
        </w:rPr>
        <w:t xml:space="preserve"> – Appendix 2 to this Regulation:</w:t>
      </w:r>
    </w:p>
    <w:p w:rsidR="009A05CA" w:rsidRPr="00920DD4" w:rsidRDefault="009A05CA" w:rsidP="009A05CA">
      <w:pPr>
        <w:pStyle w:val="a"/>
        <w:spacing w:after="100"/>
        <w:rPr>
          <w:lang w:val="en-GB"/>
        </w:rPr>
      </w:pPr>
      <w:r w:rsidRPr="00920DD4">
        <w:rPr>
          <w:lang w:val="en-GB"/>
        </w:rPr>
        <w:t>(a)</w:t>
      </w:r>
      <w:r w:rsidRPr="00920DD4">
        <w:rPr>
          <w:lang w:val="en-GB"/>
        </w:rPr>
        <w:tab/>
        <w:t xml:space="preserve">Pitch: 15° </w:t>
      </w:r>
      <w:r w:rsidRPr="00920DD4">
        <w:rPr>
          <w:lang w:val="en-GB"/>
        </w:rPr>
        <w:sym w:font="Symbol" w:char="F0B1"/>
      </w:r>
      <w:r w:rsidRPr="00920DD4">
        <w:rPr>
          <w:lang w:val="en-GB"/>
        </w:rPr>
        <w:t xml:space="preserve"> 10°,</w:t>
      </w:r>
    </w:p>
    <w:p w:rsidR="009A05CA" w:rsidRPr="00920DD4" w:rsidRDefault="009A05CA" w:rsidP="009A05CA">
      <w:pPr>
        <w:pStyle w:val="a"/>
        <w:spacing w:after="100"/>
        <w:rPr>
          <w:lang w:val="en-GB"/>
        </w:rPr>
      </w:pPr>
      <w:r w:rsidRPr="00920DD4">
        <w:rPr>
          <w:lang w:val="en-GB"/>
        </w:rPr>
        <w:t>(b)</w:t>
      </w:r>
      <w:r w:rsidRPr="00920DD4">
        <w:rPr>
          <w:lang w:val="en-GB"/>
        </w:rPr>
        <w:tab/>
        <w:t xml:space="preserve">Roll: 0° </w:t>
      </w:r>
      <w:r w:rsidRPr="00920DD4">
        <w:rPr>
          <w:lang w:val="en-GB"/>
        </w:rPr>
        <w:sym w:font="Symbol" w:char="F0B1"/>
      </w:r>
      <w:r w:rsidRPr="00920DD4">
        <w:rPr>
          <w:lang w:val="en-GB"/>
        </w:rPr>
        <w:t xml:space="preserve"> 5°,</w:t>
      </w:r>
    </w:p>
    <w:p w:rsidR="009A05CA" w:rsidRPr="00920DD4" w:rsidRDefault="009A05CA" w:rsidP="009A05CA">
      <w:pPr>
        <w:pStyle w:val="a"/>
        <w:spacing w:after="100"/>
        <w:rPr>
          <w:lang w:val="en-GB"/>
        </w:rPr>
      </w:pPr>
      <w:r w:rsidRPr="00920DD4">
        <w:rPr>
          <w:lang w:val="en-GB"/>
        </w:rPr>
        <w:t>(c)</w:t>
      </w:r>
      <w:r w:rsidRPr="00920DD4">
        <w:rPr>
          <w:lang w:val="en-GB"/>
        </w:rPr>
        <w:tab/>
        <w:t xml:space="preserve">Yaw: 0° </w:t>
      </w:r>
      <w:r w:rsidRPr="00920DD4">
        <w:rPr>
          <w:lang w:val="en-GB"/>
        </w:rPr>
        <w:sym w:font="Symbol" w:char="F0B1"/>
      </w:r>
      <w:r w:rsidRPr="00920DD4">
        <w:rPr>
          <w:lang w:val="en-GB"/>
        </w:rPr>
        <w:t xml:space="preserve"> 10°</w:t>
      </w:r>
    </w:p>
    <w:p w:rsidR="009A05CA" w:rsidRPr="00920DD4" w:rsidRDefault="009A05CA" w:rsidP="009A05CA">
      <w:pPr>
        <w:pStyle w:val="a"/>
        <w:spacing w:after="100"/>
        <w:ind w:left="2268" w:firstLine="0"/>
        <w:rPr>
          <w:lang w:val="en-GB"/>
        </w:rPr>
      </w:pPr>
      <w:r w:rsidRPr="00920DD4">
        <w:rPr>
          <w:lang w:val="en-GB"/>
        </w:rPr>
        <w:t xml:space="preserve">For i-Size positions, providing the limits specified in paragraph 5.2.2.4. </w:t>
      </w:r>
      <w:proofErr w:type="gramStart"/>
      <w:r w:rsidRPr="00920DD4">
        <w:rPr>
          <w:lang w:val="en-GB"/>
        </w:rPr>
        <w:t>are</w:t>
      </w:r>
      <w:proofErr w:type="gramEnd"/>
      <w:r w:rsidRPr="00920DD4">
        <w:rPr>
          <w:lang w:val="en-GB"/>
        </w:rPr>
        <w:t xml:space="preserve"> not exceeded, it is acceptable for the shortest support-leg length, according to the support-leg foot assessment volume, to result in a pitch angle greater than would otherwise be imposed by the vehicle seat or structure. It shall be possible to install the ISOFIX child restraint fixture under the increased pitch angle. This paragraph does not apply to child restraint fixtures of size ISO/B2.</w:t>
      </w:r>
    </w:p>
    <w:p w:rsidR="009A05CA" w:rsidRPr="00920DD4" w:rsidRDefault="009A05CA" w:rsidP="009A05CA">
      <w:pPr>
        <w:pStyle w:val="a"/>
        <w:spacing w:after="100"/>
        <w:ind w:left="2268" w:hanging="1134"/>
        <w:rPr>
          <w:lang w:val="en-GB"/>
        </w:rPr>
      </w:pPr>
      <w:r w:rsidRPr="00920DD4">
        <w:rPr>
          <w:lang w:val="en-GB"/>
        </w:rPr>
        <w:t>5.2.2.5.</w:t>
      </w:r>
      <w:r w:rsidRPr="00920DD4">
        <w:rPr>
          <w:lang w:val="en-GB"/>
        </w:rPr>
        <w:tab/>
        <w:t>ISOFIX anchorage systems shall be permanently in position or storable. In case of storable anchorages, the requirements relating to ISOFIX anchorages system shall be fulfilled in the deployed position.</w:t>
      </w:r>
    </w:p>
    <w:p w:rsidR="009A05CA" w:rsidRPr="00920DD4" w:rsidRDefault="009A05CA" w:rsidP="009A05CA">
      <w:pPr>
        <w:pStyle w:val="para"/>
      </w:pPr>
      <w:r w:rsidRPr="00920DD4">
        <w:t>5.2.2.6.</w:t>
      </w:r>
      <w:r w:rsidRPr="00920DD4">
        <w:tab/>
      </w:r>
      <w:r w:rsidRPr="00920DD4">
        <w:tab/>
        <w:t>Each ISOFIX low anchorage bar (when deployed for use) or each permanently installed guidance device shall be visible, without the compression of the seat cushion or seat back, when the bar or the guidance device is viewed, in a vertical longitudinal plane passing through the centre of the bar or of the guidance device, along a line making an upward angle of 30 degrees with a horizontal plane.</w:t>
      </w:r>
    </w:p>
    <w:p w:rsidR="009A05CA" w:rsidRPr="00920DD4" w:rsidRDefault="009A05CA" w:rsidP="009A05CA">
      <w:pPr>
        <w:pStyle w:val="para"/>
      </w:pPr>
      <w:r w:rsidRPr="00920DD4">
        <w:tab/>
        <w:t>As an alternative to the above requirement, the vehicle shall be permanently marked adjacent to each bar or guidance device. This marking shall consist in one of the following, at the choice of the manufacturer.</w:t>
      </w:r>
    </w:p>
    <w:p w:rsidR="009A05CA" w:rsidRPr="00920DD4" w:rsidRDefault="009A05CA" w:rsidP="009A05CA">
      <w:pPr>
        <w:pStyle w:val="para"/>
        <w:keepNext/>
        <w:keepLines/>
      </w:pPr>
      <w:r w:rsidRPr="00920DD4">
        <w:t>5.2.2.6.1.</w:t>
      </w:r>
      <w:r w:rsidRPr="00920DD4">
        <w:tab/>
        <w:t>As a minimum, the symbol of Annex 4, Figure 12 consisting of a circle with a diameter of minimum 13 mm and containing a pictogram, meeting the following conditions:</w:t>
      </w:r>
    </w:p>
    <w:p w:rsidR="009A05CA" w:rsidRPr="00920DD4" w:rsidRDefault="009A05CA" w:rsidP="009A05CA">
      <w:pPr>
        <w:pStyle w:val="a"/>
        <w:spacing w:after="100"/>
        <w:rPr>
          <w:lang w:val="en-GB"/>
        </w:rPr>
      </w:pPr>
      <w:r w:rsidRPr="00920DD4">
        <w:rPr>
          <w:lang w:val="en-GB"/>
        </w:rPr>
        <w:t>(a)</w:t>
      </w:r>
      <w:r w:rsidRPr="00920DD4">
        <w:rPr>
          <w:lang w:val="en-GB"/>
        </w:rPr>
        <w:tab/>
        <w:t>The pictogram shall contrast with the background of the circle;</w:t>
      </w:r>
    </w:p>
    <w:p w:rsidR="009A05CA" w:rsidRPr="00920DD4" w:rsidRDefault="009A05CA" w:rsidP="009A05CA">
      <w:pPr>
        <w:pStyle w:val="a"/>
        <w:spacing w:after="100"/>
        <w:rPr>
          <w:lang w:val="en-GB"/>
        </w:rPr>
      </w:pPr>
      <w:r w:rsidRPr="00920DD4">
        <w:rPr>
          <w:lang w:val="en-GB"/>
        </w:rPr>
        <w:t>(b)</w:t>
      </w:r>
      <w:r w:rsidRPr="00920DD4">
        <w:rPr>
          <w:lang w:val="en-GB"/>
        </w:rPr>
        <w:tab/>
        <w:t>The pictogram shall be located close to each bar of the system;</w:t>
      </w:r>
    </w:p>
    <w:p w:rsidR="009A05CA" w:rsidRPr="00920DD4" w:rsidRDefault="009A05CA" w:rsidP="009A05CA">
      <w:pPr>
        <w:pStyle w:val="para"/>
      </w:pPr>
      <w:r w:rsidRPr="00920DD4">
        <w:t>5.2.2.6.2.</w:t>
      </w:r>
      <w:r w:rsidRPr="00920DD4">
        <w:tab/>
        <w:t>The word "ISOFIX" in capital letters of at least 6 mm height.</w:t>
      </w:r>
    </w:p>
    <w:p w:rsidR="009A05CA" w:rsidRPr="00920DD4" w:rsidRDefault="009A05CA" w:rsidP="009A05CA">
      <w:pPr>
        <w:pStyle w:val="para"/>
      </w:pPr>
      <w:r w:rsidRPr="00920DD4">
        <w:rPr>
          <w:bCs/>
        </w:rPr>
        <w:t>5.2.2.7.</w:t>
      </w:r>
      <w:r w:rsidRPr="00920DD4">
        <w:t xml:space="preserve"> </w:t>
      </w:r>
      <w:r w:rsidRPr="00920DD4">
        <w:tab/>
      </w:r>
      <w:r w:rsidRPr="00920DD4">
        <w:rPr>
          <w:bCs/>
        </w:rPr>
        <w:t xml:space="preserve">The requirements of paragraph 5.2.2.6. </w:t>
      </w:r>
      <w:proofErr w:type="gramStart"/>
      <w:r w:rsidRPr="00920DD4">
        <w:rPr>
          <w:bCs/>
        </w:rPr>
        <w:t>do</w:t>
      </w:r>
      <w:proofErr w:type="gramEnd"/>
      <w:r w:rsidRPr="00920DD4">
        <w:rPr>
          <w:bCs/>
        </w:rPr>
        <w:t xml:space="preserve"> not apply to the i-Size seating position. </w:t>
      </w:r>
      <w:proofErr w:type="gramStart"/>
      <w:r w:rsidRPr="00920DD4">
        <w:rPr>
          <w:bCs/>
        </w:rPr>
        <w:t>i-Size</w:t>
      </w:r>
      <w:proofErr w:type="gramEnd"/>
      <w:r w:rsidRPr="00920DD4">
        <w:rPr>
          <w:bCs/>
        </w:rPr>
        <w:t xml:space="preserve"> seating positions shall be marked according to paragraph 5.2.4.1.</w:t>
      </w:r>
    </w:p>
    <w:p w:rsidR="009A05CA" w:rsidRPr="00920DD4" w:rsidRDefault="009A05CA" w:rsidP="009A05CA">
      <w:pPr>
        <w:pStyle w:val="para"/>
      </w:pPr>
      <w:r w:rsidRPr="00920DD4">
        <w:t>5.2.3.</w:t>
      </w:r>
      <w:r w:rsidRPr="00920DD4">
        <w:tab/>
      </w:r>
      <w:r w:rsidRPr="00920DD4">
        <w:tab/>
        <w:t>ISOFIX top tether anchorages, design and positioning:</w:t>
      </w:r>
    </w:p>
    <w:p w:rsidR="009A05CA" w:rsidRPr="00920DD4" w:rsidRDefault="009A05CA" w:rsidP="009A05CA">
      <w:pPr>
        <w:pStyle w:val="para"/>
      </w:pPr>
      <w:r w:rsidRPr="00920DD4">
        <w:tab/>
        <w:t xml:space="preserve">At the request of the car manufacturer, methods described in paragraphs 5.2.3.1. </w:t>
      </w:r>
      <w:proofErr w:type="gramStart"/>
      <w:r w:rsidRPr="00920DD4">
        <w:t>and</w:t>
      </w:r>
      <w:proofErr w:type="gramEnd"/>
      <w:r w:rsidRPr="00920DD4">
        <w:t xml:space="preserve"> 5.2.3.2. </w:t>
      </w:r>
      <w:proofErr w:type="gramStart"/>
      <w:r w:rsidRPr="00920DD4">
        <w:t>can</w:t>
      </w:r>
      <w:proofErr w:type="gramEnd"/>
      <w:r w:rsidRPr="00920DD4">
        <w:t xml:space="preserve"> be used alternatively. </w:t>
      </w:r>
    </w:p>
    <w:p w:rsidR="009A05CA" w:rsidRPr="00920DD4" w:rsidRDefault="009A05CA" w:rsidP="009A05CA">
      <w:pPr>
        <w:pStyle w:val="para"/>
      </w:pPr>
      <w:r w:rsidRPr="00920DD4">
        <w:tab/>
        <w:t xml:space="preserve">Method described in paragraph 5.2.3.1. </w:t>
      </w:r>
      <w:proofErr w:type="gramStart"/>
      <w:r w:rsidRPr="00920DD4">
        <w:t>can</w:t>
      </w:r>
      <w:proofErr w:type="gramEnd"/>
      <w:r w:rsidRPr="00920DD4">
        <w:t xml:space="preserve"> only be used if the ISOFIX position is located on a vehicle seat.</w:t>
      </w:r>
    </w:p>
    <w:p w:rsidR="009A05CA" w:rsidRPr="00920DD4" w:rsidRDefault="009A05CA" w:rsidP="009A05CA">
      <w:pPr>
        <w:pStyle w:val="para"/>
      </w:pPr>
      <w:r w:rsidRPr="00920DD4">
        <w:lastRenderedPageBreak/>
        <w:t>5.2.3.1.</w:t>
      </w:r>
      <w:r w:rsidRPr="00920DD4">
        <w:tab/>
        <w:t xml:space="preserve">Subject to paragraphs 5.2.3.3. and 5.2.3.4., the portion of each ISOFIX top tether anchorage that is designed to bind with an ISOFIX top tether connector shall be located not further than 2,000 mm far from the shoulder reference point and within the shaded zone, as shown in Figures 6 to 10 of Annex </w:t>
      </w:r>
      <w:r w:rsidR="00CA4F05" w:rsidRPr="00CA4F05">
        <w:rPr>
          <w:color w:val="FF0000"/>
        </w:rPr>
        <w:t>4</w:t>
      </w:r>
      <w:r w:rsidR="00CA4F05" w:rsidRPr="00CA4F05">
        <w:rPr>
          <w:strike/>
          <w:color w:val="FF0000"/>
        </w:rPr>
        <w:t>9</w:t>
      </w:r>
      <w:r w:rsidRPr="00920DD4">
        <w:t xml:space="preserve">, of the designated seating position for which it is installed, with the reference of a template described in SAE J 826 (July 1995) and shown in Annex </w:t>
      </w:r>
      <w:r w:rsidR="00CA4F05" w:rsidRPr="00CA4F05">
        <w:rPr>
          <w:color w:val="FF0000"/>
        </w:rPr>
        <w:t>4</w:t>
      </w:r>
      <w:r w:rsidRPr="00CA4F05">
        <w:rPr>
          <w:strike/>
          <w:color w:val="FF0000"/>
        </w:rPr>
        <w:t>9</w:t>
      </w:r>
      <w:r w:rsidRPr="00920DD4">
        <w:t>, Figure 5, according to the following conditions:</w:t>
      </w:r>
    </w:p>
    <w:p w:rsidR="009A05CA" w:rsidRPr="00920DD4" w:rsidRDefault="009A05CA" w:rsidP="009A05CA">
      <w:pPr>
        <w:pStyle w:val="para"/>
      </w:pPr>
      <w:r w:rsidRPr="00920DD4">
        <w:t>5.2.3.1.1.</w:t>
      </w:r>
      <w:r w:rsidRPr="00920DD4">
        <w:tab/>
        <w:t>The "H" point of the template is located at the unique design "H" point of the full downward and full rearward position of the seat, except that the template is located laterally midway between the two ISOFIX lower anchorages;</w:t>
      </w:r>
    </w:p>
    <w:p w:rsidR="009A05CA" w:rsidRPr="00920DD4" w:rsidRDefault="009A05CA" w:rsidP="009A05CA">
      <w:pPr>
        <w:pStyle w:val="para"/>
      </w:pPr>
      <w:r w:rsidRPr="00920DD4">
        <w:t>5.2.3.1.2.</w:t>
      </w:r>
      <w:r w:rsidRPr="00920DD4">
        <w:tab/>
        <w:t>The torso line of the template is at the same angle to the transverse vertical plane as the seat back in its most upright position, and</w:t>
      </w:r>
    </w:p>
    <w:p w:rsidR="009A05CA" w:rsidRPr="00920DD4" w:rsidRDefault="009A05CA" w:rsidP="009A05CA">
      <w:pPr>
        <w:pStyle w:val="para"/>
      </w:pPr>
      <w:r w:rsidRPr="00920DD4">
        <w:t>5.2.3.1.3.</w:t>
      </w:r>
      <w:r w:rsidRPr="00920DD4">
        <w:tab/>
        <w:t>The template is positioned in the vertical longitudinal plane that contains the H</w:t>
      </w:r>
      <w:r w:rsidRPr="00920DD4">
        <w:noBreakHyphen/>
        <w:t>point of the template.</w:t>
      </w:r>
    </w:p>
    <w:p w:rsidR="009A05CA" w:rsidRPr="00920DD4" w:rsidRDefault="009A05CA" w:rsidP="009A05CA">
      <w:pPr>
        <w:pStyle w:val="para"/>
      </w:pPr>
      <w:r w:rsidRPr="00920DD4">
        <w:t>5.2.3.2.</w:t>
      </w:r>
      <w:r w:rsidRPr="00920DD4">
        <w:tab/>
        <w:t>The ISOFIX top tether anchorage zone may be alternatively located with the aid of the Fixture "ISO/F2", as defined in Regulation No. 16 (Annex 17, Appendix 2, Figure 2), in an ISOFIX position equipped with ISOFIX low anchorages as shown in Figure 11 of Annex </w:t>
      </w:r>
      <w:r w:rsidR="00CA4F05">
        <w:rPr>
          <w:color w:val="FF0000"/>
        </w:rPr>
        <w:t>4</w:t>
      </w:r>
      <w:r w:rsidRPr="00CA4F05">
        <w:rPr>
          <w:strike/>
          <w:color w:val="FF0000"/>
        </w:rPr>
        <w:t>9</w:t>
      </w:r>
      <w:r w:rsidRPr="00920DD4">
        <w:t>.</w:t>
      </w:r>
    </w:p>
    <w:p w:rsidR="009A05CA" w:rsidRPr="00920DD4" w:rsidRDefault="009A05CA" w:rsidP="009A05CA">
      <w:pPr>
        <w:pStyle w:val="para"/>
      </w:pPr>
      <w:r w:rsidRPr="00920DD4">
        <w:tab/>
        <w:t>The seating position shall be the seat's rearmost, down most position with the seat back in its nominal position, or as recommended by the vehicle manufacturer.</w:t>
      </w:r>
    </w:p>
    <w:p w:rsidR="009A05CA" w:rsidRPr="00920DD4" w:rsidRDefault="009A05CA" w:rsidP="009A05CA">
      <w:pPr>
        <w:pStyle w:val="para"/>
      </w:pPr>
      <w:r w:rsidRPr="00920DD4">
        <w:tab/>
        <w:t xml:space="preserve">In the side view, the ISOFIX top tether anchorage shall lie behind the "ISO/F2" fixture rear face. </w:t>
      </w:r>
    </w:p>
    <w:p w:rsidR="009A05CA" w:rsidRPr="00920DD4" w:rsidRDefault="009A05CA" w:rsidP="009A05CA">
      <w:pPr>
        <w:pStyle w:val="para"/>
      </w:pPr>
      <w:r w:rsidRPr="00920DD4">
        <w:tab/>
        <w:t xml:space="preserve">The intersection between the "ISO/F2" fixture rear face and the horizontal line (Annex </w:t>
      </w:r>
      <w:r w:rsidR="00CA4F05">
        <w:rPr>
          <w:color w:val="FF0000"/>
        </w:rPr>
        <w:t>4</w:t>
      </w:r>
      <w:r w:rsidR="00CA4F05" w:rsidRPr="00CA4F05">
        <w:rPr>
          <w:strike/>
          <w:color w:val="FF0000"/>
        </w:rPr>
        <w:t>9</w:t>
      </w:r>
      <w:r w:rsidRPr="00920DD4">
        <w:t>, Figure 11, reference 3) containing the last rigid point of a hardness greater than 50 Shore A at the top of the seat back defines the reference point 4 (Annex </w:t>
      </w:r>
      <w:r w:rsidR="00CA4F05">
        <w:rPr>
          <w:color w:val="FF0000"/>
        </w:rPr>
        <w:t>4</w:t>
      </w:r>
      <w:r w:rsidR="00CA4F05" w:rsidRPr="00CA4F05">
        <w:rPr>
          <w:strike/>
          <w:color w:val="FF0000"/>
        </w:rPr>
        <w:t>9</w:t>
      </w:r>
      <w:r w:rsidRPr="00920DD4">
        <w:t xml:space="preserve">, Figure 11) on the centreline of the "ISO/F2" fixture. At this reference point, a maximum angle of 45° above the horizontal line defines the upper limit of the top tether anchorage zone.  </w:t>
      </w:r>
    </w:p>
    <w:p w:rsidR="009A05CA" w:rsidRPr="00920DD4" w:rsidRDefault="009A05CA" w:rsidP="009A05CA">
      <w:pPr>
        <w:pStyle w:val="para"/>
      </w:pPr>
      <w:r w:rsidRPr="00920DD4">
        <w:tab/>
        <w:t xml:space="preserve">In the top view, at the reference point 4 (Annex </w:t>
      </w:r>
      <w:r w:rsidR="00CA4F05">
        <w:rPr>
          <w:color w:val="FF0000"/>
        </w:rPr>
        <w:t>4</w:t>
      </w:r>
      <w:r w:rsidR="00CA4F05" w:rsidRPr="00CA4F05">
        <w:rPr>
          <w:strike/>
          <w:color w:val="FF0000"/>
        </w:rPr>
        <w:t>9</w:t>
      </w:r>
      <w:r w:rsidRPr="00920DD4">
        <w:t xml:space="preserve">, Figure 11), a maximum angle of 90° extending rearward and laterally and in the rear view, a maximum angle of 40° defines 2 volumes which limit the anchorage zone for the ISOFIX top tether. </w:t>
      </w:r>
    </w:p>
    <w:p w:rsidR="009A05CA" w:rsidRPr="00920DD4" w:rsidRDefault="009A05CA" w:rsidP="009A05CA">
      <w:pPr>
        <w:pStyle w:val="para"/>
      </w:pPr>
      <w:r w:rsidRPr="00920DD4">
        <w:tab/>
        <w:t>The origin of the ISOFIX top tether strap (5) is located at the intersection of the "ISO/F2" fixture with a plane 550 mm distant above the "ISO/F2" fixture horizontal face (1) on the "ISO/F2" fixture centreline (6).</w:t>
      </w:r>
    </w:p>
    <w:p w:rsidR="009A05CA" w:rsidRPr="00920DD4" w:rsidRDefault="009A05CA" w:rsidP="009A05CA">
      <w:pPr>
        <w:pStyle w:val="para"/>
      </w:pPr>
      <w:r w:rsidRPr="00920DD4">
        <w:tab/>
        <w:t>Further, the ISOFIX top tether anchorage shall be more than 200 mm but not more than 2000 mm from the origin of the ISOFIX top tether strap on the rear face of the "ISO/F2" fixture, measured along the strap when it is drawn over the seat back to the ISOFIX top tether anchorage..</w:t>
      </w:r>
    </w:p>
    <w:p w:rsidR="009A05CA" w:rsidRPr="00920DD4" w:rsidRDefault="009A05CA" w:rsidP="009A05CA">
      <w:pPr>
        <w:pStyle w:val="para"/>
      </w:pPr>
      <w:r w:rsidRPr="00920DD4">
        <w:t>5.2.3.3.</w:t>
      </w:r>
      <w:r w:rsidRPr="00920DD4">
        <w:tab/>
        <w:t xml:space="preserve">The portion of the ISOFIX top tether anchorage in a vehicle that is designed to bind with the ISOFIX top tether connector may be located outside the shaded zones referred to paragraphs 5.2.3.1. </w:t>
      </w:r>
      <w:proofErr w:type="gramStart"/>
      <w:r w:rsidRPr="00920DD4">
        <w:t>or</w:t>
      </w:r>
      <w:proofErr w:type="gramEnd"/>
      <w:r w:rsidRPr="00920DD4">
        <w:t xml:space="preserve"> 5.2.3.2. </w:t>
      </w:r>
      <w:proofErr w:type="gramStart"/>
      <w:r w:rsidRPr="00920DD4">
        <w:t>if</w:t>
      </w:r>
      <w:proofErr w:type="gramEnd"/>
      <w:r w:rsidRPr="00920DD4">
        <w:t xml:space="preserve"> a location within a zone is not appropriate and the vehicle is equipped with a routing device that,</w:t>
      </w:r>
    </w:p>
    <w:p w:rsidR="009A05CA" w:rsidRPr="00920DD4" w:rsidRDefault="009A05CA" w:rsidP="009A05CA">
      <w:pPr>
        <w:pStyle w:val="para"/>
      </w:pPr>
      <w:r w:rsidRPr="00920DD4">
        <w:t>5.2.3.3.1.</w:t>
      </w:r>
      <w:r w:rsidRPr="00920DD4">
        <w:tab/>
        <w:t>Ensures that the ISOFIX top tether strap functions as if the portion of the anchorage designed to bind with the ISOFIX top tether anchorage were located within the shaded zone; and,</w:t>
      </w:r>
    </w:p>
    <w:p w:rsidR="009A05CA" w:rsidRPr="00920DD4" w:rsidRDefault="009A05CA" w:rsidP="009A05CA">
      <w:pPr>
        <w:pStyle w:val="para"/>
      </w:pPr>
      <w:r w:rsidRPr="00920DD4">
        <w:lastRenderedPageBreak/>
        <w:t>5.2.3.3.2.</w:t>
      </w:r>
      <w:r w:rsidRPr="00920DD4">
        <w:tab/>
        <w:t>Is at least 65 mm behind the torso line, in case of a non-rigid webbing-type routing device or a deployable routing device, or at least 100 mm behind the torso line, in the case of a fixed rigid routing device; and,</w:t>
      </w:r>
    </w:p>
    <w:p w:rsidR="009A05CA" w:rsidRPr="00920DD4" w:rsidRDefault="009A05CA" w:rsidP="009A05CA">
      <w:pPr>
        <w:pStyle w:val="para"/>
      </w:pPr>
      <w:r w:rsidRPr="00920DD4">
        <w:t>5.2.3.3.3.</w:t>
      </w:r>
      <w:r w:rsidRPr="00920DD4">
        <w:tab/>
        <w:t xml:space="preserve">When tested after being installed as it is intended to be used, the device is of sufficient strength to withstand, with the ISOFIX top tether anchorage the load referred to in paragraph 6.2. </w:t>
      </w:r>
      <w:proofErr w:type="gramStart"/>
      <w:r w:rsidRPr="00920DD4">
        <w:t>of</w:t>
      </w:r>
      <w:proofErr w:type="gramEnd"/>
      <w:r w:rsidRPr="00920DD4">
        <w:t xml:space="preserve"> this Regulation.</w:t>
      </w:r>
    </w:p>
    <w:p w:rsidR="009A05CA" w:rsidRPr="00920DD4" w:rsidRDefault="009A05CA" w:rsidP="009A05CA">
      <w:pPr>
        <w:pStyle w:val="para"/>
      </w:pPr>
      <w:r w:rsidRPr="00920DD4">
        <w:t>5.2.3.4.</w:t>
      </w:r>
      <w:r w:rsidRPr="00920DD4">
        <w:tab/>
        <w:t>A tether anchorage may be recessed in the seat back, provided that it is not in the strap wrap-around area at the top of the vehicle seat back.</w:t>
      </w:r>
    </w:p>
    <w:p w:rsidR="009A05CA" w:rsidRPr="00920DD4" w:rsidRDefault="009A05CA" w:rsidP="009A05CA">
      <w:pPr>
        <w:pStyle w:val="para"/>
      </w:pPr>
      <w:r w:rsidRPr="00920DD4">
        <w:t>5.2.3.5.</w:t>
      </w:r>
      <w:r w:rsidRPr="00920DD4">
        <w:tab/>
        <w:t>The ISOFIX top tether anchorage shall have dimensions to permit the attachment of an ISOFIX top tether hook as specified in Figure 3.</w:t>
      </w:r>
    </w:p>
    <w:p w:rsidR="009A05CA" w:rsidRPr="00920DD4" w:rsidRDefault="009A05CA" w:rsidP="009A05CA">
      <w:pPr>
        <w:pStyle w:val="SingleTxtG"/>
        <w:ind w:left="2268"/>
      </w:pPr>
      <w:r w:rsidRPr="00920DD4">
        <w:tab/>
        <w:t xml:space="preserve">Clearance shall be provided around each ISOFIX top tether anchorage to allow latching and unlatching to it. </w:t>
      </w:r>
    </w:p>
    <w:p w:rsidR="009A05CA" w:rsidRPr="00920DD4" w:rsidRDefault="009A05CA" w:rsidP="009A05CA">
      <w:pPr>
        <w:pStyle w:val="SingleTxtG"/>
        <w:ind w:left="2268"/>
      </w:pPr>
      <w:r w:rsidRPr="00920DD4">
        <w:t>All anchorages located rearward of any ISOFIX anchorages system and which could be used to attach an ISOFIX top tether hook or ISOFIX top tether connector shall be designed to prevent misuse by one or more of the following measures:</w:t>
      </w:r>
    </w:p>
    <w:p w:rsidR="009A05CA" w:rsidRPr="00920DD4" w:rsidRDefault="009A05CA" w:rsidP="009A05CA">
      <w:pPr>
        <w:pStyle w:val="SingleTxtG"/>
        <w:ind w:left="2835" w:hanging="567"/>
      </w:pPr>
      <w:r w:rsidRPr="00920DD4">
        <w:t>(a)</w:t>
      </w:r>
      <w:r w:rsidRPr="00920DD4">
        <w:tab/>
        <w:t>Designing all such anchorages in the ISOFIX top tether anchorage zone as ISOFIX top tether anchorages; or</w:t>
      </w:r>
    </w:p>
    <w:p w:rsidR="009A05CA" w:rsidRPr="00920DD4" w:rsidRDefault="009A05CA" w:rsidP="009A05CA">
      <w:pPr>
        <w:pStyle w:val="SingleTxtG"/>
        <w:ind w:left="2835" w:hanging="567"/>
      </w:pPr>
      <w:r w:rsidRPr="00920DD4">
        <w:t>(b)</w:t>
      </w:r>
      <w:r w:rsidRPr="00920DD4">
        <w:tab/>
        <w:t xml:space="preserve">Marking only the ISOFIX top tether anchorages using one of the symbols, or its mirror image, as set out in Figure 13 of </w:t>
      </w:r>
      <w:r w:rsidR="00A633EA" w:rsidRPr="00920DD4">
        <w:t>Annex 4</w:t>
      </w:r>
      <w:r w:rsidRPr="00920DD4">
        <w:t>; or</w:t>
      </w:r>
    </w:p>
    <w:p w:rsidR="009A05CA" w:rsidRPr="00920DD4" w:rsidRDefault="009A05CA" w:rsidP="009A05CA">
      <w:pPr>
        <w:pStyle w:val="SingleTxtG"/>
        <w:ind w:left="2835" w:hanging="567"/>
      </w:pPr>
      <w:r w:rsidRPr="00920DD4">
        <w:t>(c)</w:t>
      </w:r>
      <w:r w:rsidRPr="00920DD4">
        <w:tab/>
        <w:t>Marking such anchorages not in accordance with (a) or (b) above with a clear indication that these anchorages should not be used in combination with any ISOFIX anchorages system.</w:t>
      </w:r>
    </w:p>
    <w:p w:rsidR="009A05CA" w:rsidRPr="00920DD4" w:rsidRDefault="009A05CA" w:rsidP="009A05CA">
      <w:pPr>
        <w:pStyle w:val="para"/>
      </w:pPr>
      <w:r w:rsidRPr="00920DD4">
        <w:tab/>
        <w:t xml:space="preserve">For each ISOFIX top tether anchorage under a cover, the cover shall be identified by for example one of the symbols or the mirror image of one of the symbols set out in Figure 13 of </w:t>
      </w:r>
      <w:r w:rsidR="00C83D2E" w:rsidRPr="00920DD4">
        <w:t>Annex 4</w:t>
      </w:r>
      <w:r w:rsidRPr="00920DD4">
        <w:t>; the cover shall be removable without the use of tools.</w:t>
      </w:r>
    </w:p>
    <w:p w:rsidR="009A05CA" w:rsidRPr="00920DD4" w:rsidRDefault="009A05CA" w:rsidP="009A05CA">
      <w:pPr>
        <w:spacing w:after="120"/>
        <w:ind w:left="2268" w:right="1134" w:hanging="1134"/>
        <w:jc w:val="both"/>
      </w:pPr>
      <w:r w:rsidRPr="00920DD4">
        <w:rPr>
          <w:bCs/>
        </w:rPr>
        <w:t xml:space="preserve">5.2.4. </w:t>
      </w:r>
      <w:r w:rsidRPr="00920DD4">
        <w:rPr>
          <w:bCs/>
        </w:rPr>
        <w:tab/>
        <w:t>i-Size seating position requirements</w:t>
      </w:r>
    </w:p>
    <w:p w:rsidR="009A05CA" w:rsidRPr="00920DD4" w:rsidRDefault="009A05CA" w:rsidP="009A05CA">
      <w:pPr>
        <w:spacing w:after="120"/>
        <w:ind w:left="2268" w:right="1134"/>
        <w:jc w:val="both"/>
        <w:rPr>
          <w:bCs/>
        </w:rPr>
      </w:pPr>
      <w:r w:rsidRPr="00920DD4">
        <w:rPr>
          <w:bCs/>
        </w:rPr>
        <w:t xml:space="preserve">Each i-Size seating position, as defined by the vehicle manufacturer, shall conform to the requirements defined in paragraphs 5.2.1. </w:t>
      </w:r>
      <w:proofErr w:type="gramStart"/>
      <w:r w:rsidRPr="00920DD4">
        <w:rPr>
          <w:bCs/>
        </w:rPr>
        <w:t>to</w:t>
      </w:r>
      <w:proofErr w:type="gramEnd"/>
      <w:r w:rsidRPr="00920DD4">
        <w:rPr>
          <w:bCs/>
        </w:rPr>
        <w:t xml:space="preserve"> 5.2.4.3.</w:t>
      </w:r>
    </w:p>
    <w:p w:rsidR="009A05CA" w:rsidRPr="00920DD4" w:rsidRDefault="009A05CA" w:rsidP="009A05CA">
      <w:pPr>
        <w:spacing w:after="120"/>
        <w:ind w:left="1134" w:right="1134"/>
        <w:jc w:val="both"/>
        <w:rPr>
          <w:bCs/>
        </w:rPr>
      </w:pPr>
      <w:r w:rsidRPr="00920DD4">
        <w:rPr>
          <w:bCs/>
        </w:rPr>
        <w:t xml:space="preserve">5.2.4.1. </w:t>
      </w:r>
      <w:r w:rsidRPr="00920DD4">
        <w:rPr>
          <w:bCs/>
        </w:rPr>
        <w:tab/>
        <w:t>Markings</w:t>
      </w:r>
    </w:p>
    <w:p w:rsidR="009A05CA" w:rsidRPr="00920DD4" w:rsidRDefault="009A05CA" w:rsidP="009A05CA">
      <w:pPr>
        <w:spacing w:after="120"/>
        <w:ind w:left="2268" w:right="1134"/>
        <w:jc w:val="both"/>
      </w:pPr>
      <w:r w:rsidRPr="00920DD4">
        <w:rPr>
          <w:bCs/>
        </w:rPr>
        <w:t>Each i-Size seating position shall be permanently marked adjacent to the ISOFIX low anchorages system (bar or guidance device) of the respective seating position.</w:t>
      </w:r>
    </w:p>
    <w:p w:rsidR="009A05CA" w:rsidRPr="00920DD4" w:rsidRDefault="009A05CA" w:rsidP="009A05CA">
      <w:pPr>
        <w:spacing w:after="120"/>
        <w:ind w:left="2268" w:right="1134"/>
        <w:jc w:val="both"/>
        <w:rPr>
          <w:bCs/>
        </w:rPr>
      </w:pPr>
      <w:r w:rsidRPr="00920DD4">
        <w:rPr>
          <w:bCs/>
        </w:rPr>
        <w:t>The minimum marking shall be the symbol of Annex 5, Figure 4 consisting of a square with a minimum size of 13 mm and containing a pictogram and meeting the following conditions:</w:t>
      </w:r>
    </w:p>
    <w:p w:rsidR="009A05CA" w:rsidRPr="00920DD4" w:rsidRDefault="009A05CA" w:rsidP="009A05CA">
      <w:pPr>
        <w:widowControl w:val="0"/>
        <w:tabs>
          <w:tab w:val="left" w:pos="1985"/>
          <w:tab w:val="center" w:pos="4153"/>
          <w:tab w:val="right" w:pos="8306"/>
        </w:tabs>
        <w:suppressAutoHyphens w:val="0"/>
        <w:autoSpaceDE w:val="0"/>
        <w:autoSpaceDN w:val="0"/>
        <w:adjustRightInd w:val="0"/>
        <w:spacing w:after="120" w:line="240" w:lineRule="auto"/>
        <w:ind w:left="2835" w:hanging="567"/>
      </w:pPr>
      <w:r w:rsidRPr="00920DD4">
        <w:t>(a)</w:t>
      </w:r>
      <w:r w:rsidRPr="00920DD4">
        <w:tab/>
        <w:t>The pictogram shall contrast with the background of the square;</w:t>
      </w:r>
    </w:p>
    <w:p w:rsidR="009A05CA" w:rsidRPr="00920DD4" w:rsidRDefault="009A05CA" w:rsidP="009A05CA">
      <w:pPr>
        <w:tabs>
          <w:tab w:val="left" w:pos="1985"/>
        </w:tabs>
        <w:suppressAutoHyphens w:val="0"/>
        <w:spacing w:after="120" w:line="240" w:lineRule="auto"/>
        <w:ind w:left="2835" w:hanging="567"/>
        <w:jc w:val="both"/>
      </w:pPr>
      <w:r w:rsidRPr="00920DD4">
        <w:t>(b)</w:t>
      </w:r>
      <w:r w:rsidRPr="00920DD4">
        <w:tab/>
        <w:t>The pictogram shall be located close to each bar of the system.</w:t>
      </w:r>
    </w:p>
    <w:p w:rsidR="009A05CA" w:rsidRPr="00920DD4" w:rsidRDefault="009A05CA" w:rsidP="009A05CA">
      <w:pPr>
        <w:spacing w:after="120"/>
        <w:ind w:left="2268" w:right="1134" w:hanging="1134"/>
        <w:jc w:val="both"/>
        <w:rPr>
          <w:bCs/>
        </w:rPr>
      </w:pPr>
      <w:r w:rsidRPr="00920DD4">
        <w:rPr>
          <w:bCs/>
        </w:rPr>
        <w:t>5.2.4.2.</w:t>
      </w:r>
      <w:r w:rsidRPr="00920DD4">
        <w:tab/>
      </w:r>
      <w:r w:rsidRPr="00920DD4">
        <w:rPr>
          <w:bCs/>
        </w:rPr>
        <w:t>Geometrical requirements for i-Size seating positions connected to i-Size support legs.</w:t>
      </w:r>
    </w:p>
    <w:p w:rsidR="009A05CA" w:rsidRPr="00920DD4" w:rsidRDefault="009A05CA" w:rsidP="009A05CA">
      <w:pPr>
        <w:spacing w:after="120"/>
        <w:ind w:left="2268" w:right="1134"/>
        <w:jc w:val="both"/>
        <w:rPr>
          <w:bCs/>
        </w:rPr>
      </w:pPr>
      <w:r w:rsidRPr="00920DD4">
        <w:rPr>
          <w:bCs/>
        </w:rPr>
        <w:t xml:space="preserve">In addition to the requirements defined in 5.2.2. </w:t>
      </w:r>
      <w:proofErr w:type="gramStart"/>
      <w:r w:rsidRPr="00920DD4">
        <w:rPr>
          <w:bCs/>
        </w:rPr>
        <w:t>and</w:t>
      </w:r>
      <w:proofErr w:type="gramEnd"/>
      <w:r w:rsidRPr="00920DD4">
        <w:rPr>
          <w:bCs/>
        </w:rPr>
        <w:t xml:space="preserve"> 5.2.3. </w:t>
      </w:r>
      <w:proofErr w:type="gramStart"/>
      <w:r w:rsidRPr="00920DD4">
        <w:rPr>
          <w:bCs/>
        </w:rPr>
        <w:t>it</w:t>
      </w:r>
      <w:proofErr w:type="gramEnd"/>
      <w:r w:rsidRPr="00920DD4">
        <w:rPr>
          <w:bCs/>
        </w:rPr>
        <w:t xml:space="preserve"> shall be verified that the upper surface of the vehicle floor (incl. trim, carpet, foam, etc.) intersects with both of the limiting surfaces in the x- and y-directions of the </w:t>
      </w:r>
      <w:r w:rsidRPr="00920DD4">
        <w:rPr>
          <w:bCs/>
        </w:rPr>
        <w:lastRenderedPageBreak/>
        <w:t xml:space="preserve">support leg foot assessment volume, as shown in figures 1 and 2 of Annex 5 to this Regulation. </w:t>
      </w:r>
    </w:p>
    <w:p w:rsidR="009A05CA" w:rsidRPr="00920DD4" w:rsidRDefault="009A05CA" w:rsidP="009A05CA">
      <w:pPr>
        <w:spacing w:after="120"/>
        <w:ind w:left="2268" w:right="1134"/>
        <w:jc w:val="both"/>
        <w:rPr>
          <w:bCs/>
        </w:rPr>
      </w:pPr>
      <w:r w:rsidRPr="00920DD4">
        <w:rPr>
          <w:bCs/>
        </w:rPr>
        <w:t>The support leg foot assessment volume is characterized as follows (see also Annex 5, Figures 1 and 2 of this Regulation):</w:t>
      </w:r>
    </w:p>
    <w:p w:rsidR="009A05CA" w:rsidRPr="00920DD4" w:rsidRDefault="009A05CA" w:rsidP="009A05CA">
      <w:pPr>
        <w:spacing w:after="120"/>
        <w:ind w:left="2835" w:right="1134" w:hanging="567"/>
        <w:jc w:val="both"/>
        <w:rPr>
          <w:bCs/>
        </w:rPr>
      </w:pPr>
      <w:r w:rsidRPr="00920DD4">
        <w:rPr>
          <w:bCs/>
        </w:rPr>
        <w:t>(a)</w:t>
      </w:r>
      <w:r w:rsidRPr="00920DD4">
        <w:rPr>
          <w:bCs/>
        </w:rPr>
        <w:tab/>
        <w:t xml:space="preserve">In width, by the two planes parallel to and 100 mm apart from the median longitudinal plane of the child restraint fixture installed in the respective seating position; and </w:t>
      </w:r>
    </w:p>
    <w:p w:rsidR="009A05CA" w:rsidRPr="00920DD4" w:rsidRDefault="009A05CA" w:rsidP="009A05CA">
      <w:pPr>
        <w:spacing w:after="120"/>
        <w:ind w:left="2835" w:right="1134" w:hanging="567"/>
        <w:jc w:val="both"/>
        <w:rPr>
          <w:bCs/>
        </w:rPr>
      </w:pPr>
      <w:r w:rsidRPr="00920DD4">
        <w:rPr>
          <w:bCs/>
        </w:rPr>
        <w:t>(b)</w:t>
      </w:r>
      <w:r w:rsidRPr="00920DD4">
        <w:rPr>
          <w:bCs/>
        </w:rPr>
        <w:tab/>
        <w:t xml:space="preserve">In length, by the two planes perpendicular to the plane given by the child restraint fixture bottom surface and perpendicular to the median longitudinal plane of the child restraint fixture, 585 mm and 695 mm apart from the plane passing through the </w:t>
      </w:r>
      <w:proofErr w:type="spellStart"/>
      <w:r w:rsidRPr="00920DD4">
        <w:rPr>
          <w:bCs/>
        </w:rPr>
        <w:t>centerlines</w:t>
      </w:r>
      <w:proofErr w:type="spellEnd"/>
      <w:r w:rsidRPr="00920DD4">
        <w:rPr>
          <w:bCs/>
        </w:rPr>
        <w:t xml:space="preserve"> of the ISOFIX lower anchorages and being perpendicular to the CRF bottom surface; and</w:t>
      </w:r>
    </w:p>
    <w:p w:rsidR="009A05CA" w:rsidRPr="00920DD4" w:rsidRDefault="009A05CA" w:rsidP="009A05CA">
      <w:pPr>
        <w:spacing w:after="120"/>
        <w:ind w:left="2835" w:right="1134" w:hanging="567"/>
        <w:jc w:val="both"/>
        <w:rPr>
          <w:bCs/>
        </w:rPr>
      </w:pPr>
      <w:r w:rsidRPr="00920DD4">
        <w:rPr>
          <w:bCs/>
        </w:rPr>
        <w:t>(c)</w:t>
      </w:r>
      <w:r w:rsidRPr="00920DD4">
        <w:rPr>
          <w:bCs/>
        </w:rPr>
        <w:tab/>
        <w:t>In height, by two planes which are parallel to and 270 mm and 525 mm below the child restraint bottom surface.</w:t>
      </w:r>
    </w:p>
    <w:p w:rsidR="009A05CA" w:rsidRPr="00920DD4" w:rsidRDefault="009A05CA" w:rsidP="009A05CA">
      <w:pPr>
        <w:spacing w:after="120"/>
        <w:ind w:left="2268" w:right="1134"/>
        <w:jc w:val="both"/>
        <w:rPr>
          <w:bCs/>
        </w:rPr>
      </w:pPr>
      <w:r w:rsidRPr="00920DD4">
        <w:rPr>
          <w:bCs/>
        </w:rPr>
        <w:t>The pitch angle used for the geometrical assessment above shall be measured as in paragraph 5.2.2.4.</w:t>
      </w:r>
    </w:p>
    <w:p w:rsidR="009A05CA" w:rsidRPr="00920DD4" w:rsidRDefault="009A05CA" w:rsidP="009A05CA">
      <w:pPr>
        <w:spacing w:after="120"/>
        <w:ind w:left="2268" w:right="1134"/>
        <w:jc w:val="both"/>
        <w:rPr>
          <w:bCs/>
        </w:rPr>
      </w:pPr>
      <w:r w:rsidRPr="00920DD4">
        <w:rPr>
          <w:bCs/>
        </w:rPr>
        <w:t>Compliance with this requirement may be proven by a physical test or computer simulation or representative drawings.</w:t>
      </w:r>
    </w:p>
    <w:p w:rsidR="009A05CA" w:rsidRPr="00920DD4" w:rsidRDefault="009A05CA" w:rsidP="009A05CA">
      <w:pPr>
        <w:spacing w:after="120"/>
        <w:ind w:left="1134" w:right="1134"/>
        <w:jc w:val="both"/>
        <w:rPr>
          <w:bCs/>
        </w:rPr>
      </w:pPr>
      <w:r w:rsidRPr="00920DD4">
        <w:rPr>
          <w:bCs/>
        </w:rPr>
        <w:t xml:space="preserve">5.2.4.3. </w:t>
      </w:r>
      <w:r w:rsidRPr="00920DD4">
        <w:rPr>
          <w:bCs/>
        </w:rPr>
        <w:tab/>
        <w:t>Vehicle floor strength requirements for i-Size seating positions.</w:t>
      </w:r>
    </w:p>
    <w:p w:rsidR="009A05CA" w:rsidRPr="00920DD4" w:rsidRDefault="009A05CA" w:rsidP="009A05CA">
      <w:pPr>
        <w:pStyle w:val="para"/>
        <w:ind w:firstLine="0"/>
      </w:pPr>
      <w:r w:rsidRPr="00920DD4">
        <w:rPr>
          <w:bCs/>
        </w:rPr>
        <w:t xml:space="preserve">The entire vehicle floor contact surface (see Annex </w:t>
      </w:r>
      <w:r w:rsidR="003A0F06" w:rsidRPr="003A0F06">
        <w:rPr>
          <w:bCs/>
          <w:color w:val="FF0000"/>
        </w:rPr>
        <w:t>5</w:t>
      </w:r>
      <w:r w:rsidRPr="003A0F06">
        <w:rPr>
          <w:bCs/>
          <w:strike/>
          <w:color w:val="FF0000"/>
        </w:rPr>
        <w:t>10</w:t>
      </w:r>
      <w:r w:rsidRPr="00920DD4">
        <w:rPr>
          <w:bCs/>
        </w:rPr>
        <w:t>, Figures 1 and 2) shall be of sufficient strength to withstand the loads imposed when tested in accordance with paragraph 6.2.4.5.</w:t>
      </w:r>
    </w:p>
    <w:p w:rsidR="009A05CA" w:rsidRPr="00CA4F05" w:rsidRDefault="009A05CA" w:rsidP="009A05CA">
      <w:pPr>
        <w:pStyle w:val="para"/>
        <w:keepNext/>
        <w:keepLines/>
        <w:rPr>
          <w:spacing w:val="-2"/>
        </w:rPr>
      </w:pPr>
      <w:r w:rsidRPr="00CA4F05">
        <w:rPr>
          <w:spacing w:val="-2"/>
        </w:rPr>
        <w:t>5.3.</w:t>
      </w:r>
      <w:r w:rsidRPr="00CA4F05">
        <w:rPr>
          <w:spacing w:val="-2"/>
        </w:rPr>
        <w:tab/>
        <w:t>Minimum number of ISOFIX positions to be provided:</w:t>
      </w:r>
    </w:p>
    <w:p w:rsidR="009A05CA" w:rsidRPr="00CA4F05" w:rsidRDefault="009A05CA" w:rsidP="009A05CA">
      <w:pPr>
        <w:pStyle w:val="para"/>
        <w:spacing w:after="100"/>
        <w:rPr>
          <w:spacing w:val="-2"/>
        </w:rPr>
      </w:pPr>
      <w:r w:rsidRPr="00CA4F05">
        <w:rPr>
          <w:spacing w:val="-2"/>
        </w:rPr>
        <w:t>5.3.1.</w:t>
      </w:r>
      <w:r w:rsidRPr="00CA4F05">
        <w:rPr>
          <w:spacing w:val="-2"/>
        </w:rPr>
        <w:tab/>
        <w:t>Any vehicle of category M</w:t>
      </w:r>
      <w:r w:rsidRPr="00CA4F05">
        <w:rPr>
          <w:spacing w:val="-2"/>
          <w:vertAlign w:val="subscript"/>
        </w:rPr>
        <w:t>1</w:t>
      </w:r>
      <w:r w:rsidRPr="00CA4F05">
        <w:rPr>
          <w:spacing w:val="-2"/>
        </w:rPr>
        <w:t xml:space="preserve"> shall be equipped at least with two ISOFIX positions which satisfy the requirements of this Regulation.</w:t>
      </w:r>
    </w:p>
    <w:p w:rsidR="009A05CA" w:rsidRPr="00CA4F05" w:rsidRDefault="009A05CA" w:rsidP="009A05CA">
      <w:pPr>
        <w:pStyle w:val="para"/>
        <w:spacing w:after="100"/>
        <w:rPr>
          <w:spacing w:val="-2"/>
        </w:rPr>
      </w:pPr>
      <w:r w:rsidRPr="00CA4F05">
        <w:rPr>
          <w:spacing w:val="-2"/>
        </w:rPr>
        <w:tab/>
        <w:t>At least two of the ISOFIX positions shall be equipped both with an ISOFIX anchorages system and an ISOFIX top tether anchorage.</w:t>
      </w:r>
    </w:p>
    <w:p w:rsidR="009A05CA" w:rsidRPr="00CA4F05" w:rsidRDefault="009A05CA" w:rsidP="009A05CA">
      <w:pPr>
        <w:pStyle w:val="para"/>
        <w:spacing w:after="100"/>
        <w:rPr>
          <w:spacing w:val="-2"/>
        </w:rPr>
      </w:pPr>
      <w:r w:rsidRPr="00CA4F05">
        <w:rPr>
          <w:spacing w:val="-2"/>
        </w:rPr>
        <w:tab/>
        <w:t>The type and number of ISOFIX fixtures, defined in Regulation No. 16, which can be installed on each ISOFIX position are defined in Regulation No. 16.</w:t>
      </w:r>
    </w:p>
    <w:p w:rsidR="009A05CA" w:rsidRPr="00CA4F05" w:rsidRDefault="009A05CA" w:rsidP="009A05CA">
      <w:pPr>
        <w:pStyle w:val="para"/>
        <w:spacing w:after="100"/>
        <w:rPr>
          <w:spacing w:val="-2"/>
        </w:rPr>
      </w:pPr>
      <w:r w:rsidRPr="00CA4F05">
        <w:rPr>
          <w:spacing w:val="-2"/>
        </w:rPr>
        <w:t>5.3.2.</w:t>
      </w:r>
      <w:r w:rsidRPr="00CA4F05">
        <w:rPr>
          <w:spacing w:val="-2"/>
        </w:rPr>
        <w:tab/>
        <w:t xml:space="preserve">Notwithstanding paragraph 5.3.1. </w:t>
      </w:r>
      <w:proofErr w:type="gramStart"/>
      <w:r w:rsidRPr="00CA4F05">
        <w:rPr>
          <w:spacing w:val="-2"/>
        </w:rPr>
        <w:t>if</w:t>
      </w:r>
      <w:proofErr w:type="gramEnd"/>
      <w:r w:rsidRPr="00CA4F05">
        <w:rPr>
          <w:spacing w:val="-2"/>
        </w:rPr>
        <w:t xml:space="preserve"> a vehicle is only equipped with one seat row, no ISOFIX position is required. </w:t>
      </w:r>
    </w:p>
    <w:p w:rsidR="009A05CA" w:rsidRPr="00CA4F05" w:rsidRDefault="009A05CA" w:rsidP="009A05CA">
      <w:pPr>
        <w:pStyle w:val="para"/>
        <w:spacing w:after="100"/>
        <w:rPr>
          <w:spacing w:val="-2"/>
        </w:rPr>
      </w:pPr>
      <w:r w:rsidRPr="00CA4F05">
        <w:rPr>
          <w:spacing w:val="-2"/>
        </w:rPr>
        <w:t>5.3.3.</w:t>
      </w:r>
      <w:r w:rsidRPr="00CA4F05">
        <w:rPr>
          <w:spacing w:val="-2"/>
        </w:rPr>
        <w:tab/>
        <w:t xml:space="preserve">Notwithstanding paragraph 5.3.1. </w:t>
      </w:r>
      <w:proofErr w:type="gramStart"/>
      <w:r w:rsidRPr="00CA4F05">
        <w:rPr>
          <w:spacing w:val="-2"/>
        </w:rPr>
        <w:t>at</w:t>
      </w:r>
      <w:proofErr w:type="gramEnd"/>
      <w:r w:rsidRPr="00CA4F05">
        <w:rPr>
          <w:spacing w:val="-2"/>
        </w:rPr>
        <w:t xml:space="preserve"> least one of the two ISOFIX positions systems shall be installed at the second seat row.</w:t>
      </w:r>
    </w:p>
    <w:p w:rsidR="009A05CA" w:rsidRPr="00CA4F05" w:rsidRDefault="009A05CA" w:rsidP="009A05CA">
      <w:pPr>
        <w:pStyle w:val="SingleTxtG"/>
        <w:suppressAutoHyphens w:val="0"/>
        <w:spacing w:after="100"/>
        <w:ind w:left="2268" w:hanging="1134"/>
      </w:pPr>
      <w:r w:rsidRPr="00CA4F05">
        <w:rPr>
          <w:spacing w:val="-2"/>
        </w:rPr>
        <w:t>5.3.4.</w:t>
      </w:r>
      <w:r w:rsidRPr="00CA4F05">
        <w:rPr>
          <w:spacing w:val="-2"/>
        </w:rPr>
        <w:tab/>
      </w:r>
      <w:r w:rsidRPr="00CA4F05">
        <w:t xml:space="preserve">Notwithstanding paragraph 5.3.1. </w:t>
      </w:r>
      <w:proofErr w:type="gramStart"/>
      <w:r w:rsidRPr="00CA4F05">
        <w:t>vehicles</w:t>
      </w:r>
      <w:proofErr w:type="gramEnd"/>
      <w:r w:rsidRPr="00CA4F05">
        <w:t xml:space="preserve"> of category M</w:t>
      </w:r>
      <w:r w:rsidRPr="00CA4F05">
        <w:rPr>
          <w:vertAlign w:val="subscript"/>
        </w:rPr>
        <w:t>1</w:t>
      </w:r>
      <w:r w:rsidRPr="00CA4F05">
        <w:t xml:space="preserve"> need to have only one ISOFIX position system for vehicles with:</w:t>
      </w:r>
    </w:p>
    <w:p w:rsidR="009A05CA" w:rsidRPr="00CA4F05" w:rsidRDefault="009A05CA" w:rsidP="009A05CA">
      <w:pPr>
        <w:pStyle w:val="SingleTxtG"/>
        <w:ind w:left="2835" w:hanging="567"/>
      </w:pPr>
      <w:r w:rsidRPr="00CA4F05">
        <w:t>(a)</w:t>
      </w:r>
      <w:r w:rsidRPr="00CA4F05">
        <w:tab/>
        <w:t>Not more than two passenger doors and</w:t>
      </w:r>
    </w:p>
    <w:p w:rsidR="009A05CA" w:rsidRPr="00CA4F05" w:rsidRDefault="009A05CA" w:rsidP="009A05CA">
      <w:pPr>
        <w:pStyle w:val="SingleTxtG"/>
        <w:ind w:left="2835" w:hanging="567"/>
      </w:pPr>
      <w:r w:rsidRPr="00CA4F05">
        <w:t>(b)</w:t>
      </w:r>
      <w:r w:rsidRPr="00CA4F05">
        <w:tab/>
        <w:t>A rear designated seating position for which interference with transmission and/or suspension components prevents the installation of ISOFIX anchorages according to the requirements of paragraph </w:t>
      </w:r>
      <w:r w:rsidR="00CA4F05">
        <w:rPr>
          <w:color w:val="FF0000"/>
        </w:rPr>
        <w:t>5.2.2.</w:t>
      </w:r>
      <w:r w:rsidRPr="00CA4F05">
        <w:rPr>
          <w:strike/>
          <w:color w:val="FF0000"/>
        </w:rPr>
        <w:t>5.3.1.1</w:t>
      </w:r>
      <w:r w:rsidRPr="00CA4F05">
        <w:t xml:space="preserve">. </w:t>
      </w:r>
      <w:proofErr w:type="gramStart"/>
      <w:r w:rsidRPr="00CA4F05">
        <w:t>and</w:t>
      </w:r>
      <w:proofErr w:type="gramEnd"/>
    </w:p>
    <w:p w:rsidR="009A05CA" w:rsidRPr="00CA4F05" w:rsidRDefault="009A05CA" w:rsidP="009A05CA">
      <w:pPr>
        <w:pStyle w:val="SingleTxtG"/>
        <w:ind w:left="2835" w:hanging="567"/>
      </w:pPr>
      <w:r w:rsidRPr="00CA4F05">
        <w:t>(c)</w:t>
      </w:r>
      <w:r w:rsidRPr="00CA4F05">
        <w:tab/>
        <w:t>Having a Power to mass ratio index (PMR) exceeding 140 according to the definitions within Regulation No. 51, and with the definition of the Power Mass Ratio (PMR):</w:t>
      </w:r>
    </w:p>
    <w:p w:rsidR="009A05CA" w:rsidRPr="00CA4F05" w:rsidRDefault="009A05CA" w:rsidP="009A05CA">
      <w:pPr>
        <w:pStyle w:val="SingleTxtG"/>
        <w:spacing w:after="80"/>
        <w:ind w:left="3402" w:hanging="567"/>
      </w:pPr>
      <w:r w:rsidRPr="00CA4F05">
        <w:lastRenderedPageBreak/>
        <w:t>PMR = (</w:t>
      </w:r>
      <w:proofErr w:type="spellStart"/>
      <w:r w:rsidRPr="00CA4F05">
        <w:t>Pn</w:t>
      </w:r>
      <w:proofErr w:type="spellEnd"/>
      <w:r w:rsidRPr="00CA4F05">
        <w:t xml:space="preserve"> / </w:t>
      </w:r>
      <w:proofErr w:type="spellStart"/>
      <w:r w:rsidRPr="00CA4F05">
        <w:t>m</w:t>
      </w:r>
      <w:r w:rsidRPr="00CA4F05">
        <w:rPr>
          <w:vertAlign w:val="subscript"/>
        </w:rPr>
        <w:t>t</w:t>
      </w:r>
      <w:proofErr w:type="spellEnd"/>
      <w:r w:rsidRPr="00CA4F05">
        <w:t>) * 1000 kg/kW</w:t>
      </w:r>
    </w:p>
    <w:p w:rsidR="009A05CA" w:rsidRPr="00CA4F05" w:rsidRDefault="009A05CA" w:rsidP="009A05CA">
      <w:pPr>
        <w:pStyle w:val="SingleTxtG"/>
        <w:spacing w:after="80"/>
        <w:ind w:left="3402" w:hanging="567"/>
      </w:pPr>
      <w:proofErr w:type="gramStart"/>
      <w:r w:rsidRPr="00CA4F05">
        <w:t>where</w:t>
      </w:r>
      <w:proofErr w:type="gramEnd"/>
      <w:r w:rsidRPr="00CA4F05">
        <w:t>:</w:t>
      </w:r>
    </w:p>
    <w:p w:rsidR="009A05CA" w:rsidRPr="00CA4F05" w:rsidRDefault="009A05CA" w:rsidP="009A05CA">
      <w:pPr>
        <w:pStyle w:val="SingleTxtG"/>
        <w:spacing w:after="80"/>
        <w:ind w:left="2835"/>
      </w:pPr>
      <w:proofErr w:type="spellStart"/>
      <w:r w:rsidRPr="00CA4F05">
        <w:t>Pn</w:t>
      </w:r>
      <w:proofErr w:type="spellEnd"/>
      <w:r w:rsidRPr="00CA4F05">
        <w:t>: maximum (rated) engine power expressed in kW</w:t>
      </w:r>
      <w:r w:rsidRPr="00CA4F05">
        <w:rPr>
          <w:rStyle w:val="FootnoteReference"/>
        </w:rPr>
        <w:footnoteReference w:id="5"/>
      </w:r>
    </w:p>
    <w:p w:rsidR="009A05CA" w:rsidRPr="00CA4F05" w:rsidRDefault="009A05CA" w:rsidP="009A05CA">
      <w:pPr>
        <w:pStyle w:val="SingleTxtG"/>
        <w:spacing w:after="80"/>
        <w:ind w:left="2835"/>
      </w:pPr>
      <w:proofErr w:type="spellStart"/>
      <w:proofErr w:type="gramStart"/>
      <w:r w:rsidRPr="00CA4F05">
        <w:t>m</w:t>
      </w:r>
      <w:r w:rsidRPr="00CA4F05">
        <w:rPr>
          <w:vertAlign w:val="subscript"/>
        </w:rPr>
        <w:t>ro</w:t>
      </w:r>
      <w:proofErr w:type="spellEnd"/>
      <w:proofErr w:type="gramEnd"/>
      <w:r w:rsidRPr="00CA4F05">
        <w:t>: mass of a vehicle in running order expressed in kg</w:t>
      </w:r>
    </w:p>
    <w:p w:rsidR="009A05CA" w:rsidRPr="00CA4F05" w:rsidRDefault="009A05CA" w:rsidP="009A05CA">
      <w:pPr>
        <w:pStyle w:val="SingleTxtG"/>
        <w:spacing w:after="80"/>
        <w:ind w:left="2835"/>
      </w:pPr>
      <w:proofErr w:type="spellStart"/>
      <w:proofErr w:type="gramStart"/>
      <w:r w:rsidRPr="00CA4F05">
        <w:t>m</w:t>
      </w:r>
      <w:r w:rsidRPr="00CA4F05">
        <w:rPr>
          <w:vertAlign w:val="subscript"/>
        </w:rPr>
        <w:t>t</w:t>
      </w:r>
      <w:proofErr w:type="spellEnd"/>
      <w:proofErr w:type="gramEnd"/>
      <w:r w:rsidRPr="00CA4F05">
        <w:t xml:space="preserve"> = </w:t>
      </w:r>
      <w:proofErr w:type="spellStart"/>
      <w:r w:rsidRPr="00CA4F05">
        <w:t>m</w:t>
      </w:r>
      <w:r w:rsidRPr="00CA4F05">
        <w:rPr>
          <w:vertAlign w:val="subscript"/>
        </w:rPr>
        <w:t>ro</w:t>
      </w:r>
      <w:proofErr w:type="spellEnd"/>
      <w:r w:rsidRPr="00CA4F05">
        <w:rPr>
          <w:vertAlign w:val="subscript"/>
        </w:rPr>
        <w:t xml:space="preserve"> </w:t>
      </w:r>
      <w:r w:rsidRPr="00CA4F05">
        <w:t>(for vehicles of category M</w:t>
      </w:r>
      <w:r w:rsidRPr="00CA4F05">
        <w:rPr>
          <w:vertAlign w:val="subscript"/>
        </w:rPr>
        <w:t>1</w:t>
      </w:r>
      <w:r w:rsidRPr="00CA4F05">
        <w:t>)</w:t>
      </w:r>
    </w:p>
    <w:p w:rsidR="009A05CA" w:rsidRPr="00CA4F05" w:rsidRDefault="009A05CA" w:rsidP="009A05CA">
      <w:pPr>
        <w:pStyle w:val="SingleTxtG"/>
        <w:spacing w:after="80"/>
        <w:ind w:left="2835" w:hanging="567"/>
      </w:pPr>
      <w:r w:rsidRPr="00CA4F05">
        <w:tab/>
      </w:r>
      <w:proofErr w:type="gramStart"/>
      <w:r w:rsidRPr="00CA4F05">
        <w:t>and</w:t>
      </w:r>
      <w:proofErr w:type="gramEnd"/>
    </w:p>
    <w:p w:rsidR="009A05CA" w:rsidRPr="00CA4F05" w:rsidRDefault="009A05CA" w:rsidP="009A05CA">
      <w:pPr>
        <w:pStyle w:val="SingleTxtG"/>
        <w:ind w:left="2835" w:hanging="567"/>
      </w:pPr>
      <w:r w:rsidRPr="00CA4F05">
        <w:t>(d)</w:t>
      </w:r>
      <w:r w:rsidRPr="00CA4F05">
        <w:tab/>
        <w:t>Having an engine developing a maximum (rated) engine power greater than 200 kW</w:t>
      </w:r>
      <w:r w:rsidRPr="00CA4F05">
        <w:rPr>
          <w:rFonts w:ascii="Times New Roman Bold" w:hAnsi="Times New Roman Bold" w:cs="Times New Roman Bold"/>
          <w:sz w:val="18"/>
          <w:vertAlign w:val="superscript"/>
        </w:rPr>
        <w:t>3</w:t>
      </w:r>
      <w:r w:rsidRPr="00CA4F05">
        <w:t>.</w:t>
      </w:r>
    </w:p>
    <w:p w:rsidR="009A05CA" w:rsidRPr="00CA4F05" w:rsidRDefault="009A05CA" w:rsidP="009A05CA">
      <w:pPr>
        <w:pStyle w:val="SingleTxtG"/>
        <w:suppressAutoHyphens w:val="0"/>
        <w:spacing w:after="100"/>
        <w:ind w:left="2268" w:hanging="1134"/>
      </w:pPr>
      <w:r w:rsidRPr="00CA4F05">
        <w:tab/>
        <w:t>Such a vehicle needs to have only one ISOFIX anchorages system and an ISOFIX top tether anchorage at a front passenger designated seating position combined with an airbag deactivation device (if that seating position is fitted with an airbag) and a caution label indicating that there is no ISOFIX position system available at the second seat row.</w:t>
      </w:r>
    </w:p>
    <w:p w:rsidR="009A05CA" w:rsidRPr="00CA4F05" w:rsidRDefault="009A05CA" w:rsidP="009A05CA">
      <w:pPr>
        <w:pStyle w:val="para"/>
        <w:spacing w:after="100"/>
        <w:rPr>
          <w:spacing w:val="-2"/>
        </w:rPr>
      </w:pPr>
      <w:r w:rsidRPr="00CA4F05">
        <w:rPr>
          <w:spacing w:val="-2"/>
        </w:rPr>
        <w:t>5.3.5.</w:t>
      </w:r>
      <w:r w:rsidRPr="00CA4F05">
        <w:rPr>
          <w:spacing w:val="-2"/>
        </w:rPr>
        <w:tab/>
        <w:t>If an ISOFIX anchorages system is installed at a front seating position protected with a frontal airbag, a de-activation device for this airbag shall be fitted.</w:t>
      </w:r>
    </w:p>
    <w:p w:rsidR="009A05CA" w:rsidRPr="00CA4F05" w:rsidRDefault="009A05CA" w:rsidP="009A05CA">
      <w:pPr>
        <w:pStyle w:val="para"/>
        <w:keepLines/>
        <w:rPr>
          <w:spacing w:val="-2"/>
        </w:rPr>
      </w:pPr>
      <w:r w:rsidRPr="00CA4F05">
        <w:rPr>
          <w:spacing w:val="-2"/>
        </w:rPr>
        <w:t>5.3.6.</w:t>
      </w:r>
      <w:r w:rsidRPr="00CA4F05">
        <w:rPr>
          <w:spacing w:val="-2"/>
        </w:rPr>
        <w:tab/>
        <w:t>Notwithstanding paragraph 5.3.1. in case of integrated "built in" child restraint system(s) the number of ISOFIX positions to be provided shall be at least two minus the number of the integrated "built in" child restraint system(s) of mass groups 0, or 0+, or 1.</w:t>
      </w:r>
    </w:p>
    <w:p w:rsidR="009A05CA" w:rsidRPr="00CA4F05" w:rsidRDefault="009A05CA" w:rsidP="009A05CA">
      <w:pPr>
        <w:pStyle w:val="SingleTxtG"/>
        <w:ind w:left="2268" w:right="1138" w:hanging="1134"/>
      </w:pPr>
      <w:r w:rsidRPr="00CA4F05">
        <w:rPr>
          <w:spacing w:val="-2"/>
        </w:rPr>
        <w:t>5.3.7.</w:t>
      </w:r>
      <w:r w:rsidRPr="00CA4F05">
        <w:rPr>
          <w:spacing w:val="-2"/>
        </w:rPr>
        <w:tab/>
      </w:r>
      <w:r w:rsidRPr="00CA4F05">
        <w:t xml:space="preserve">Convertible vehicles as defined in paragraph 2.9.1.5. </w:t>
      </w:r>
      <w:proofErr w:type="gramStart"/>
      <w:r w:rsidRPr="00CA4F05">
        <w:t>of</w:t>
      </w:r>
      <w:proofErr w:type="gramEnd"/>
      <w:r w:rsidRPr="00CA4F05">
        <w:t xml:space="preserve"> the </w:t>
      </w:r>
      <w:r w:rsidRPr="00CA4F05">
        <w:rPr>
          <w:snapToGrid w:val="0"/>
          <w:spacing w:val="-2"/>
        </w:rPr>
        <w:t xml:space="preserve">Consolidated Resolution on the Construction of Vehicles (R.E.3) with more than one seat row </w:t>
      </w:r>
      <w:r w:rsidRPr="00CA4F05">
        <w:t>shall be fitted with at least two ISOFIX low anchorages. In case where an ISOFIX top tether anchorage is provided on such vehicles, it shall comply with the suitable provisions of this Regulation."</w:t>
      </w:r>
    </w:p>
    <w:p w:rsidR="009A05CA" w:rsidRPr="00CA4F05" w:rsidRDefault="009A05CA" w:rsidP="009A05CA">
      <w:pPr>
        <w:pStyle w:val="para"/>
        <w:spacing w:after="100"/>
        <w:rPr>
          <w:spacing w:val="-2"/>
        </w:rPr>
      </w:pPr>
      <w:r w:rsidRPr="00CA4F05">
        <w:rPr>
          <w:lang w:val="en-US"/>
        </w:rPr>
        <w:t>5.3.8.</w:t>
      </w:r>
      <w:r w:rsidRPr="00CA4F05">
        <w:rPr>
          <w:lang w:val="en-US"/>
        </w:rPr>
        <w:tab/>
        <w:t xml:space="preserve">If a vehicle is only equipped with one seat position per row, only one ISOFIX position is required in the passenger position. </w:t>
      </w:r>
      <w:r w:rsidRPr="00CA4F05">
        <w:rPr>
          <w:spacing w:val="-2"/>
        </w:rPr>
        <w:t>In case where an ISOFIX top tether anchorage is provided on such vehicles, it shall comply with the suitable provisions of this Regulation.</w:t>
      </w:r>
      <w:r w:rsidRPr="00CA4F05">
        <w:rPr>
          <w:lang w:val="en-US"/>
        </w:rPr>
        <w:t xml:space="preserve"> However where it is not possible to install even the smallest forward-facing ISOFIX fixture (as defined in Regulation No. 16, Appendix 2, of Annex 17) in the passenger seating position, then no ISOFIX position shall be required, provided that a child restraint system is </w:t>
      </w:r>
      <w:r w:rsidRPr="00CA4F05">
        <w:rPr>
          <w:spacing w:val="-2"/>
        </w:rPr>
        <w:t xml:space="preserve">specified </w:t>
      </w:r>
      <w:r w:rsidRPr="00CA4F05">
        <w:rPr>
          <w:lang w:val="en-US"/>
        </w:rPr>
        <w:t>for that vehicle.</w:t>
      </w:r>
      <w:r w:rsidRPr="00CA4F05">
        <w:rPr>
          <w:spacing w:val="-2"/>
        </w:rPr>
        <w:t xml:space="preserve"> </w:t>
      </w:r>
    </w:p>
    <w:p w:rsidR="009A05CA" w:rsidRPr="00CA4F05" w:rsidRDefault="009A05CA" w:rsidP="009A05CA">
      <w:pPr>
        <w:pStyle w:val="para"/>
        <w:spacing w:after="100"/>
        <w:rPr>
          <w:bCs/>
          <w:spacing w:val="-2"/>
        </w:rPr>
      </w:pPr>
      <w:r w:rsidRPr="00CA4F05">
        <w:t>5.3.9.</w:t>
      </w:r>
      <w:r w:rsidRPr="00CA4F05">
        <w:tab/>
        <w:t>Notwithstanding paragraph 5.3.1., ISOFIX positions are not required in ambulances or hearses as well as vehicles intended for use by the armed services, civil defence, fire services and forces responsible for maintaining public order.</w:t>
      </w:r>
    </w:p>
    <w:p w:rsidR="009A05CA" w:rsidRPr="00CA4F05" w:rsidRDefault="009A05CA" w:rsidP="009A05CA">
      <w:pPr>
        <w:pStyle w:val="para"/>
        <w:spacing w:after="100"/>
        <w:rPr>
          <w:spacing w:val="-2"/>
        </w:rPr>
      </w:pPr>
      <w:r w:rsidRPr="00CA4F05">
        <w:rPr>
          <w:bCs/>
          <w:spacing w:val="-2"/>
        </w:rPr>
        <w:t>5.3.10.</w:t>
      </w:r>
      <w:r w:rsidRPr="00CA4F05">
        <w:rPr>
          <w:bCs/>
          <w:spacing w:val="-2"/>
        </w:rPr>
        <w:tab/>
        <w:t>Notwithstanding the provisions of paragraph</w:t>
      </w:r>
      <w:r w:rsidR="00D61D02" w:rsidRPr="00CA4F05">
        <w:rPr>
          <w:bCs/>
          <w:spacing w:val="-2"/>
        </w:rPr>
        <w:t>s</w:t>
      </w:r>
      <w:r w:rsidRPr="00CA4F05">
        <w:rPr>
          <w:bCs/>
          <w:spacing w:val="-2"/>
        </w:rPr>
        <w:t xml:space="preserve"> 5.3.1. </w:t>
      </w:r>
      <w:proofErr w:type="gramStart"/>
      <w:r w:rsidRPr="00CA4F05">
        <w:rPr>
          <w:bCs/>
          <w:spacing w:val="-2"/>
        </w:rPr>
        <w:t>to</w:t>
      </w:r>
      <w:proofErr w:type="gramEnd"/>
      <w:r w:rsidRPr="00CA4F05">
        <w:rPr>
          <w:bCs/>
          <w:spacing w:val="-2"/>
        </w:rPr>
        <w:t xml:space="preserve"> 5.3.4., one or more of the mandatory ISOFIX positions may be replaced by i-Size seating positions.</w:t>
      </w:r>
    </w:p>
    <w:p w:rsidR="009A05CA" w:rsidRPr="0059255D" w:rsidRDefault="009A05CA" w:rsidP="009A05CA">
      <w:pPr>
        <w:pStyle w:val="HChG"/>
      </w:pPr>
      <w:r w:rsidRPr="0059255D">
        <w:lastRenderedPageBreak/>
        <w:tab/>
      </w:r>
      <w:r w:rsidRPr="0059255D">
        <w:tab/>
        <w:t>6.</w:t>
      </w:r>
      <w:r w:rsidRPr="0059255D">
        <w:tab/>
      </w:r>
      <w:r w:rsidRPr="0059255D">
        <w:tab/>
        <w:t>Tests</w:t>
      </w:r>
    </w:p>
    <w:p w:rsidR="009A05CA" w:rsidRPr="0018774B" w:rsidRDefault="009A05CA" w:rsidP="009A05CA">
      <w:pPr>
        <w:pStyle w:val="para"/>
      </w:pPr>
      <w:r w:rsidRPr="0018774B">
        <w:t>6.1.</w:t>
      </w:r>
      <w:r w:rsidRPr="0018774B">
        <w:tab/>
        <w:t xml:space="preserve">Securing the vehicle for </w:t>
      </w:r>
      <w:r w:rsidRPr="0018774B">
        <w:rPr>
          <w:strike/>
          <w:color w:val="FF0000"/>
        </w:rPr>
        <w:t>seat belt anchorages tests and for</w:t>
      </w:r>
      <w:r w:rsidRPr="0018774B">
        <w:rPr>
          <w:color w:val="FF0000"/>
        </w:rPr>
        <w:t xml:space="preserve"> </w:t>
      </w:r>
      <w:r w:rsidRPr="0018774B">
        <w:t>ISOFIX anchorages tests</w:t>
      </w:r>
    </w:p>
    <w:p w:rsidR="009A05CA" w:rsidRPr="0018774B" w:rsidRDefault="009A05CA" w:rsidP="009A05CA">
      <w:pPr>
        <w:pStyle w:val="para"/>
      </w:pPr>
      <w:r w:rsidRPr="0018774B">
        <w:t>6.1.1.</w:t>
      </w:r>
      <w:r w:rsidRPr="0018774B">
        <w:tab/>
        <w:t xml:space="preserve">The method used to secure the vehicle during the test shall not be such as to strengthen </w:t>
      </w:r>
      <w:r w:rsidRPr="0018774B">
        <w:rPr>
          <w:strike/>
          <w:color w:val="FF0000"/>
        </w:rPr>
        <w:t>the seat belt anchorages or</w:t>
      </w:r>
      <w:r w:rsidRPr="0018774B">
        <w:rPr>
          <w:color w:val="FF0000"/>
        </w:rPr>
        <w:t xml:space="preserve"> </w:t>
      </w:r>
      <w:r w:rsidRPr="0018774B">
        <w:t>the ISOFIX anchorages and their anchorage area or to lessen the normal deformation of the structure.</w:t>
      </w:r>
    </w:p>
    <w:p w:rsidR="009A05CA" w:rsidRPr="0018774B" w:rsidRDefault="009A05CA" w:rsidP="009A05CA">
      <w:pPr>
        <w:pStyle w:val="para"/>
      </w:pPr>
      <w:r w:rsidRPr="0018774B">
        <w:t>6.1.2.</w:t>
      </w:r>
      <w:r w:rsidRPr="0018774B">
        <w:tab/>
        <w:t>A securing device shall be regarded as satisfactory if it produces no effect on an area extending over the whole width of the structure and if the vehicle or the structure is blocked or fixed in front at a distance of not less than 500 mm from the anchorage to be tested and is held or fixed at the rear not less than 300 mm from that anchorage.</w:t>
      </w:r>
    </w:p>
    <w:p w:rsidR="009A05CA" w:rsidRPr="0018774B" w:rsidRDefault="009A05CA" w:rsidP="009A05CA">
      <w:pPr>
        <w:pStyle w:val="para"/>
      </w:pPr>
      <w:r w:rsidRPr="0018774B">
        <w:t>6.1.3.</w:t>
      </w:r>
      <w:r w:rsidRPr="0018774B">
        <w:tab/>
        <w:t>It is recommended that the structure should rest on supports arranged approximately in line with the axes of the wheels or, if that is not possible, in line with the points of attachment of the suspension.</w:t>
      </w:r>
    </w:p>
    <w:p w:rsidR="009A05CA" w:rsidRPr="0018774B" w:rsidRDefault="009A05CA" w:rsidP="009A05CA">
      <w:pPr>
        <w:pStyle w:val="para"/>
      </w:pPr>
      <w:r w:rsidRPr="0018774B">
        <w:t>6.1.4.</w:t>
      </w:r>
      <w:r w:rsidRPr="0018774B">
        <w:tab/>
        <w:t xml:space="preserve">If a securing method other than that prescribed in paragraphs 6.1.1. </w:t>
      </w:r>
      <w:proofErr w:type="gramStart"/>
      <w:r w:rsidRPr="0018774B">
        <w:t>to</w:t>
      </w:r>
      <w:proofErr w:type="gramEnd"/>
      <w:r w:rsidRPr="0018774B">
        <w:t xml:space="preserve"> 6.1.3. </w:t>
      </w:r>
      <w:proofErr w:type="gramStart"/>
      <w:r w:rsidRPr="0018774B">
        <w:t>of</w:t>
      </w:r>
      <w:proofErr w:type="gramEnd"/>
      <w:r w:rsidRPr="0018774B">
        <w:t xml:space="preserve"> this Regulation is used, evidence must be furnished that it is equivalent.</w:t>
      </w:r>
    </w:p>
    <w:p w:rsidR="009A05CA" w:rsidRPr="00D85DD4" w:rsidRDefault="009A05CA" w:rsidP="009A05CA">
      <w:pPr>
        <w:pStyle w:val="para"/>
        <w:rPr>
          <w:strike/>
          <w:color w:val="FF0000"/>
        </w:rPr>
      </w:pPr>
      <w:r w:rsidRPr="00D85DD4">
        <w:rPr>
          <w:strike/>
          <w:color w:val="FF0000"/>
        </w:rPr>
        <w:t>6.2.</w:t>
      </w:r>
      <w:r w:rsidRPr="00D85DD4">
        <w:rPr>
          <w:strike/>
          <w:color w:val="FF0000"/>
        </w:rPr>
        <w:tab/>
        <w:t>General test requirements for seat belt anchorages</w:t>
      </w:r>
    </w:p>
    <w:p w:rsidR="009A05CA" w:rsidRPr="00D85DD4" w:rsidRDefault="009A05CA" w:rsidP="009A05CA">
      <w:pPr>
        <w:pStyle w:val="para"/>
        <w:rPr>
          <w:strike/>
          <w:color w:val="FF0000"/>
        </w:rPr>
      </w:pPr>
      <w:r w:rsidRPr="00D85DD4">
        <w:rPr>
          <w:strike/>
          <w:color w:val="FF0000"/>
        </w:rPr>
        <w:t>6.2.1.</w:t>
      </w:r>
      <w:r w:rsidRPr="00D85DD4">
        <w:rPr>
          <w:strike/>
          <w:color w:val="FF0000"/>
        </w:rPr>
        <w:tab/>
        <w:t>All the belt anchorages of the same group of seats shall be tested simultaneously. However, if there is a risk that non-symmetrical loading of the seats and/or anchorages may lead to failures, an additional test may be carried out with non-symmetrical loading.</w:t>
      </w:r>
    </w:p>
    <w:p w:rsidR="009A05CA" w:rsidRPr="00D85DD4" w:rsidRDefault="009A05CA" w:rsidP="009A05CA">
      <w:pPr>
        <w:pStyle w:val="para"/>
      </w:pPr>
      <w:r w:rsidRPr="00D85DD4">
        <w:t>6.2.</w:t>
      </w:r>
      <w:r w:rsidRPr="00D85DD4">
        <w:tab/>
        <w:t>Static test requirements.</w:t>
      </w:r>
    </w:p>
    <w:p w:rsidR="009A05CA" w:rsidRPr="00D85DD4" w:rsidRDefault="009A05CA" w:rsidP="009A05CA">
      <w:pPr>
        <w:pStyle w:val="para"/>
      </w:pPr>
      <w:r w:rsidRPr="00D85DD4">
        <w:t>6.2.1.</w:t>
      </w:r>
      <w:r w:rsidRPr="00D85DD4">
        <w:tab/>
        <w:t>The strength of the ISOFIX anchorage systems shall be tested applying the forces, as prescribed in paragraph 6.2.4.3., to the static force application device (SFAD) with ISOFIX attachments well engaged.</w:t>
      </w:r>
    </w:p>
    <w:p w:rsidR="009A05CA" w:rsidRPr="00D85DD4" w:rsidRDefault="009A05CA" w:rsidP="009A05CA">
      <w:pPr>
        <w:spacing w:after="120"/>
        <w:ind w:left="2268" w:right="1134"/>
        <w:jc w:val="both"/>
      </w:pPr>
      <w:r w:rsidRPr="00D85DD4">
        <w:tab/>
        <w:t>In case of ISOFIX top tether anchorage an additional test shall be performed as prescribed in paragraph 6.2.4.4.</w:t>
      </w:r>
    </w:p>
    <w:p w:rsidR="009A05CA" w:rsidRPr="00D85DD4" w:rsidRDefault="009A05CA" w:rsidP="009A05CA">
      <w:pPr>
        <w:spacing w:after="120"/>
        <w:ind w:left="2268" w:right="1134"/>
        <w:jc w:val="both"/>
        <w:rPr>
          <w:bCs/>
        </w:rPr>
      </w:pPr>
      <w:r w:rsidRPr="00D85DD4">
        <w:rPr>
          <w:bCs/>
        </w:rPr>
        <w:t xml:space="preserve">In case of </w:t>
      </w:r>
      <w:proofErr w:type="gramStart"/>
      <w:r w:rsidRPr="00D85DD4">
        <w:rPr>
          <w:bCs/>
        </w:rPr>
        <w:t>an i</w:t>
      </w:r>
      <w:proofErr w:type="gramEnd"/>
      <w:r w:rsidRPr="00D85DD4">
        <w:rPr>
          <w:bCs/>
        </w:rPr>
        <w:t>-Size seating position, an additional support leg test shall be performed as described in paragraph 6.2.4.5.</w:t>
      </w:r>
    </w:p>
    <w:p w:rsidR="009A05CA" w:rsidRPr="00D85DD4" w:rsidRDefault="009A05CA" w:rsidP="009A05CA">
      <w:pPr>
        <w:pStyle w:val="para"/>
        <w:ind w:firstLine="0"/>
      </w:pPr>
      <w:r w:rsidRPr="00D85DD4">
        <w:t>All the ISOFIX positions and/or i-Size seating positions of a same seat row, which can be used simultaneously, shall be tested simultaneously.</w:t>
      </w:r>
    </w:p>
    <w:p w:rsidR="009A05CA" w:rsidRPr="00D85DD4" w:rsidRDefault="009A05CA" w:rsidP="009A05CA">
      <w:pPr>
        <w:pStyle w:val="para"/>
      </w:pPr>
      <w:r w:rsidRPr="00D85DD4">
        <w:t>6.2.2.</w:t>
      </w:r>
      <w:r w:rsidRPr="00D85DD4">
        <w:tab/>
        <w:t>The test may be carried out either on a completely finished vehicle or on sufficient parts of the vehicle so as to be representative of the strength and rigidity of the vehicle structure.</w:t>
      </w:r>
    </w:p>
    <w:p w:rsidR="009A05CA" w:rsidRPr="00D85DD4" w:rsidRDefault="009A05CA" w:rsidP="009A05CA">
      <w:pPr>
        <w:pStyle w:val="para"/>
      </w:pPr>
      <w:r w:rsidRPr="00D85DD4">
        <w:tab/>
        <w:t>Windows and doors may be fitted or not and closed or not.</w:t>
      </w:r>
    </w:p>
    <w:p w:rsidR="009A05CA" w:rsidRPr="00D85DD4" w:rsidRDefault="009A05CA" w:rsidP="009A05CA">
      <w:pPr>
        <w:pStyle w:val="para"/>
      </w:pPr>
      <w:r w:rsidRPr="00D85DD4">
        <w:tab/>
        <w:t>Any fitting normally provided and likely to contribute to the vehicle structure may be fitted.</w:t>
      </w:r>
    </w:p>
    <w:p w:rsidR="009A05CA" w:rsidRPr="00D85DD4" w:rsidRDefault="009A05CA" w:rsidP="009A05CA">
      <w:pPr>
        <w:spacing w:after="120"/>
        <w:ind w:left="2268" w:right="1134"/>
        <w:jc w:val="both"/>
      </w:pPr>
      <w:r w:rsidRPr="00D85DD4">
        <w:tab/>
        <w:t>The test may be restricted to the ISOFIX or i-Size position relating to only one seat or group of seats on the condition that:</w:t>
      </w:r>
    </w:p>
    <w:p w:rsidR="009A05CA" w:rsidRPr="00D85DD4" w:rsidRDefault="009A05CA" w:rsidP="009A05CA">
      <w:pPr>
        <w:spacing w:after="120"/>
        <w:ind w:left="2835" w:right="1134" w:hanging="567"/>
        <w:jc w:val="both"/>
      </w:pPr>
      <w:r w:rsidRPr="00D85DD4">
        <w:t>(a)</w:t>
      </w:r>
      <w:r w:rsidRPr="00D85DD4">
        <w:tab/>
        <w:t>The ISOFIX or i-Size position concerned has the same structural characteristics as the ISOFIX or i-Size position relating to the other seats or group of seats and;</w:t>
      </w:r>
    </w:p>
    <w:p w:rsidR="009A05CA" w:rsidRPr="00D85DD4" w:rsidRDefault="009A05CA" w:rsidP="009A05CA">
      <w:pPr>
        <w:pStyle w:val="para"/>
        <w:ind w:left="2835" w:hanging="567"/>
      </w:pPr>
      <w:r w:rsidRPr="00D85DD4">
        <w:lastRenderedPageBreak/>
        <w:t>(b)</w:t>
      </w:r>
      <w:r w:rsidRPr="00D85DD4">
        <w:tab/>
        <w:t xml:space="preserve">Where such ISOFIX or i-Size positions are fitted totally or partially on the seat or group of seats, the structural characteristics of the seat or group of seats </w:t>
      </w:r>
      <w:r w:rsidRPr="00D85DD4">
        <w:rPr>
          <w:color w:val="000000"/>
          <w:szCs w:val="24"/>
          <w:lang w:val="en-US" w:eastAsia="de-DE"/>
        </w:rPr>
        <w:t>or floor in case of i-Size seating positions</w:t>
      </w:r>
      <w:r w:rsidRPr="00D85DD4">
        <w:rPr>
          <w:rFonts w:ascii="Calibri" w:hAnsi="Calibri" w:cs="Calibri"/>
          <w:color w:val="000000"/>
          <w:szCs w:val="24"/>
          <w:lang w:val="en-US" w:eastAsia="de-DE"/>
        </w:rPr>
        <w:t xml:space="preserve"> </w:t>
      </w:r>
      <w:r w:rsidRPr="00D85DD4">
        <w:t>are the same as those for the other seats or groups of seats.</w:t>
      </w:r>
    </w:p>
    <w:p w:rsidR="009A05CA" w:rsidRPr="00D85DD4" w:rsidRDefault="009A05CA" w:rsidP="009A05CA">
      <w:pPr>
        <w:pStyle w:val="para"/>
      </w:pPr>
      <w:r w:rsidRPr="00D85DD4">
        <w:t>6.2.3.</w:t>
      </w:r>
      <w:r w:rsidRPr="00D85DD4">
        <w:tab/>
        <w:t>If the seats and head restraint are adjustable, they shall be tested in the position defined by the technical service within the limited range prescribed by the car manufacturer as provided in Appendix 3 of Annex 17 of Regulation No. 16.</w:t>
      </w:r>
    </w:p>
    <w:p w:rsidR="009A05CA" w:rsidRPr="00D85DD4" w:rsidRDefault="009A05CA" w:rsidP="009A05CA">
      <w:pPr>
        <w:pStyle w:val="para"/>
      </w:pPr>
      <w:r w:rsidRPr="00D85DD4">
        <w:t>6.2.4.</w:t>
      </w:r>
      <w:r w:rsidRPr="00D85DD4">
        <w:tab/>
        <w:t>Forces, directions and excursion limits.</w:t>
      </w:r>
    </w:p>
    <w:p w:rsidR="009A05CA" w:rsidRPr="00D85DD4" w:rsidRDefault="009A05CA" w:rsidP="009A05CA">
      <w:pPr>
        <w:pStyle w:val="para"/>
        <w:rPr>
          <w:spacing w:val="-2"/>
        </w:rPr>
      </w:pPr>
      <w:r w:rsidRPr="00D85DD4">
        <w:rPr>
          <w:spacing w:val="-2"/>
        </w:rPr>
        <w:t>6.2.4.1.</w:t>
      </w:r>
      <w:r w:rsidRPr="00D85DD4">
        <w:rPr>
          <w:spacing w:val="-2"/>
        </w:rPr>
        <w:tab/>
        <w:t>A force of 135 N ± 15 N shall be applied to the centre of the lower front crossbar of the SFAD in order to adjust the fore-aft position of the SFAD rearward extension to remove any slack or tension between the SFAD and its support.</w:t>
      </w:r>
    </w:p>
    <w:p w:rsidR="009A05CA" w:rsidRPr="00D85DD4" w:rsidRDefault="009A05CA" w:rsidP="009A05CA">
      <w:pPr>
        <w:pStyle w:val="para"/>
      </w:pPr>
      <w:r w:rsidRPr="00D85DD4">
        <w:t xml:space="preserve">6.2.4.2. </w:t>
      </w:r>
      <w:r w:rsidRPr="00D85DD4">
        <w:tab/>
        <w:t>Forces shall be applied to the static force application device (SFAD) in forward and oblique directions according to Table 1.</w:t>
      </w:r>
    </w:p>
    <w:p w:rsidR="009A05CA" w:rsidRPr="00D85DD4" w:rsidRDefault="009A05CA" w:rsidP="009A05CA">
      <w:pPr>
        <w:pStyle w:val="Heading1"/>
      </w:pPr>
      <w:r w:rsidRPr="00D85DD4">
        <w:t>Table 1</w:t>
      </w:r>
    </w:p>
    <w:p w:rsidR="009A05CA" w:rsidRPr="00D85DD4" w:rsidRDefault="009A05CA" w:rsidP="009A05CA">
      <w:pPr>
        <w:pStyle w:val="SingleTxtG"/>
      </w:pPr>
      <w:r w:rsidRPr="00D85DD4">
        <w:t>Directions of test forces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633"/>
        <w:gridCol w:w="4338"/>
        <w:gridCol w:w="1399"/>
      </w:tblGrid>
      <w:tr w:rsidR="009A05CA" w:rsidRPr="00D85DD4" w:rsidTr="00083032">
        <w:trPr>
          <w:tblHeader/>
        </w:trPr>
        <w:tc>
          <w:tcPr>
            <w:tcW w:w="1633" w:type="dxa"/>
            <w:shd w:val="clear" w:color="auto" w:fill="auto"/>
            <w:vAlign w:val="bottom"/>
          </w:tcPr>
          <w:p w:rsidR="009A05CA" w:rsidRPr="00D85DD4" w:rsidRDefault="009A05CA" w:rsidP="00083032">
            <w:pPr>
              <w:suppressAutoHyphens w:val="0"/>
              <w:spacing w:before="80" w:after="80" w:line="200" w:lineRule="exact"/>
              <w:ind w:left="113" w:right="113"/>
              <w:rPr>
                <w:sz w:val="18"/>
              </w:rPr>
            </w:pPr>
            <w:r w:rsidRPr="00D85DD4">
              <w:rPr>
                <w:sz w:val="18"/>
              </w:rPr>
              <w:t>Forward</w:t>
            </w:r>
          </w:p>
        </w:tc>
        <w:tc>
          <w:tcPr>
            <w:tcW w:w="4338" w:type="dxa"/>
            <w:shd w:val="clear" w:color="auto" w:fill="auto"/>
            <w:vAlign w:val="bottom"/>
          </w:tcPr>
          <w:p w:rsidR="009A05CA" w:rsidRPr="00D85DD4" w:rsidRDefault="009A05CA" w:rsidP="00083032">
            <w:pPr>
              <w:suppressAutoHyphens w:val="0"/>
              <w:spacing w:before="80" w:after="80" w:line="200" w:lineRule="exact"/>
              <w:ind w:left="113" w:right="113"/>
              <w:rPr>
                <w:sz w:val="18"/>
              </w:rPr>
            </w:pPr>
            <w:r w:rsidRPr="00D85DD4">
              <w:rPr>
                <w:sz w:val="18"/>
              </w:rPr>
              <w:t xml:space="preserve">0° </w:t>
            </w:r>
            <w:r w:rsidRPr="00D85DD4">
              <w:rPr>
                <w:sz w:val="18"/>
              </w:rPr>
              <w:sym w:font="Symbol" w:char="F0B1"/>
            </w:r>
            <w:r w:rsidRPr="00D85DD4">
              <w:rPr>
                <w:sz w:val="18"/>
              </w:rPr>
              <w:t xml:space="preserve"> 5°</w:t>
            </w:r>
          </w:p>
        </w:tc>
        <w:tc>
          <w:tcPr>
            <w:tcW w:w="1399" w:type="dxa"/>
            <w:shd w:val="clear" w:color="auto" w:fill="auto"/>
            <w:vAlign w:val="bottom"/>
          </w:tcPr>
          <w:p w:rsidR="009A05CA" w:rsidRPr="00D85DD4" w:rsidRDefault="009A05CA" w:rsidP="00083032">
            <w:pPr>
              <w:suppressAutoHyphens w:val="0"/>
              <w:spacing w:before="80" w:after="80" w:line="200" w:lineRule="exact"/>
              <w:ind w:left="113" w:right="113"/>
              <w:jc w:val="right"/>
              <w:rPr>
                <w:sz w:val="18"/>
              </w:rPr>
            </w:pPr>
            <w:r w:rsidRPr="00D85DD4">
              <w:rPr>
                <w:sz w:val="18"/>
              </w:rPr>
              <w:t xml:space="preserve">8 </w:t>
            </w:r>
            <w:proofErr w:type="spellStart"/>
            <w:r w:rsidRPr="00D85DD4">
              <w:rPr>
                <w:sz w:val="18"/>
              </w:rPr>
              <w:t>kN</w:t>
            </w:r>
            <w:proofErr w:type="spellEnd"/>
            <w:r w:rsidRPr="00D85DD4">
              <w:rPr>
                <w:sz w:val="18"/>
              </w:rPr>
              <w:t xml:space="preserve"> </w:t>
            </w:r>
            <w:r w:rsidRPr="00D85DD4">
              <w:rPr>
                <w:sz w:val="18"/>
              </w:rPr>
              <w:sym w:font="Symbol" w:char="F0B1"/>
            </w:r>
            <w:r w:rsidRPr="00D85DD4">
              <w:rPr>
                <w:sz w:val="18"/>
              </w:rPr>
              <w:t xml:space="preserve"> 0.25 </w:t>
            </w:r>
            <w:proofErr w:type="spellStart"/>
            <w:r w:rsidRPr="00D85DD4">
              <w:rPr>
                <w:sz w:val="18"/>
              </w:rPr>
              <w:t>kN</w:t>
            </w:r>
            <w:proofErr w:type="spellEnd"/>
          </w:p>
        </w:tc>
      </w:tr>
      <w:tr w:rsidR="009A05CA" w:rsidRPr="00D85DD4" w:rsidTr="00083032">
        <w:tc>
          <w:tcPr>
            <w:tcW w:w="1633" w:type="dxa"/>
            <w:shd w:val="clear" w:color="auto" w:fill="auto"/>
          </w:tcPr>
          <w:p w:rsidR="009A05CA" w:rsidRPr="00D85DD4" w:rsidRDefault="009A05CA" w:rsidP="00083032">
            <w:pPr>
              <w:suppressAutoHyphens w:val="0"/>
              <w:spacing w:before="40" w:after="40" w:line="220" w:lineRule="exact"/>
              <w:ind w:left="113" w:right="113"/>
              <w:rPr>
                <w:sz w:val="18"/>
              </w:rPr>
            </w:pPr>
            <w:r w:rsidRPr="00D85DD4">
              <w:rPr>
                <w:sz w:val="18"/>
              </w:rPr>
              <w:t>Oblique</w:t>
            </w:r>
          </w:p>
        </w:tc>
        <w:tc>
          <w:tcPr>
            <w:tcW w:w="4338" w:type="dxa"/>
            <w:shd w:val="clear" w:color="auto" w:fill="auto"/>
            <w:vAlign w:val="bottom"/>
          </w:tcPr>
          <w:p w:rsidR="009A05CA" w:rsidRPr="00D85DD4" w:rsidRDefault="009A05CA" w:rsidP="00083032">
            <w:pPr>
              <w:suppressAutoHyphens w:val="0"/>
              <w:spacing w:before="40" w:after="40" w:line="220" w:lineRule="exact"/>
              <w:ind w:left="113" w:right="113"/>
              <w:rPr>
                <w:spacing w:val="-2"/>
                <w:sz w:val="18"/>
              </w:rPr>
            </w:pPr>
            <w:r w:rsidRPr="00D85DD4">
              <w:rPr>
                <w:spacing w:val="-2"/>
                <w:sz w:val="18"/>
              </w:rPr>
              <w:t xml:space="preserve">75° </w:t>
            </w:r>
            <w:r w:rsidRPr="00D85DD4">
              <w:rPr>
                <w:spacing w:val="-2"/>
                <w:sz w:val="18"/>
              </w:rPr>
              <w:sym w:font="Symbol" w:char="F0B1"/>
            </w:r>
            <w:r w:rsidRPr="00D85DD4">
              <w:rPr>
                <w:spacing w:val="-2"/>
                <w:sz w:val="18"/>
              </w:rPr>
              <w:t xml:space="preserve"> 5° (to both sides of straight forward, or if any worst case side, or if both side are symmetric, only one side)</w:t>
            </w:r>
          </w:p>
        </w:tc>
        <w:tc>
          <w:tcPr>
            <w:tcW w:w="1399" w:type="dxa"/>
            <w:shd w:val="clear" w:color="auto" w:fill="auto"/>
            <w:vAlign w:val="bottom"/>
          </w:tcPr>
          <w:p w:rsidR="009A05CA" w:rsidRPr="00D85DD4" w:rsidRDefault="009A05CA" w:rsidP="00083032">
            <w:pPr>
              <w:suppressAutoHyphens w:val="0"/>
              <w:spacing w:before="40" w:after="40" w:line="220" w:lineRule="exact"/>
              <w:ind w:left="113" w:right="113"/>
              <w:jc w:val="right"/>
              <w:rPr>
                <w:sz w:val="18"/>
              </w:rPr>
            </w:pPr>
            <w:r w:rsidRPr="00D85DD4">
              <w:rPr>
                <w:sz w:val="18"/>
              </w:rPr>
              <w:t xml:space="preserve">5 </w:t>
            </w:r>
            <w:proofErr w:type="spellStart"/>
            <w:r w:rsidRPr="00D85DD4">
              <w:rPr>
                <w:sz w:val="18"/>
              </w:rPr>
              <w:t>kN</w:t>
            </w:r>
            <w:proofErr w:type="spellEnd"/>
            <w:r w:rsidRPr="00D85DD4">
              <w:rPr>
                <w:sz w:val="18"/>
              </w:rPr>
              <w:t xml:space="preserve"> </w:t>
            </w:r>
            <w:r w:rsidRPr="00D85DD4">
              <w:rPr>
                <w:sz w:val="18"/>
              </w:rPr>
              <w:sym w:font="Symbol" w:char="F0B1"/>
            </w:r>
            <w:r w:rsidRPr="00D85DD4">
              <w:rPr>
                <w:sz w:val="18"/>
              </w:rPr>
              <w:t xml:space="preserve"> 0.25 </w:t>
            </w:r>
            <w:proofErr w:type="spellStart"/>
            <w:r w:rsidRPr="00D85DD4">
              <w:rPr>
                <w:sz w:val="18"/>
              </w:rPr>
              <w:t>kN</w:t>
            </w:r>
            <w:proofErr w:type="spellEnd"/>
          </w:p>
        </w:tc>
      </w:tr>
    </w:tbl>
    <w:p w:rsidR="009A05CA" w:rsidRPr="00D85DD4" w:rsidRDefault="009A05CA" w:rsidP="009A05CA">
      <w:pPr>
        <w:pStyle w:val="para"/>
        <w:spacing w:before="120"/>
      </w:pPr>
      <w:r w:rsidRPr="00D85DD4">
        <w:tab/>
        <w:t>Each of these tests may be performed on different structures if the manufacturer so requests.</w:t>
      </w:r>
    </w:p>
    <w:p w:rsidR="009A05CA" w:rsidRPr="00D85DD4" w:rsidRDefault="009A05CA" w:rsidP="009A05CA">
      <w:pPr>
        <w:pStyle w:val="para"/>
        <w:spacing w:before="120"/>
        <w:rPr>
          <w:spacing w:val="-2"/>
        </w:rPr>
      </w:pPr>
      <w:r w:rsidRPr="00D85DD4">
        <w:rPr>
          <w:spacing w:val="-2"/>
        </w:rPr>
        <w:tab/>
        <w:t xml:space="preserve">Forces in the forward direction shall be applied with an initial force application angle of 10 ± 5° above the horizontal. Oblique forces shall be applied horizontally 0° ± 5°. A pre-load force of 500 N ± 25 N shall be applied at the prescribed loading point X indicated in Figure 2 of Annex </w:t>
      </w:r>
      <w:r w:rsidR="00D85DD4">
        <w:rPr>
          <w:color w:val="FF0000"/>
        </w:rPr>
        <w:t>4</w:t>
      </w:r>
      <w:r w:rsidR="00D85DD4" w:rsidRPr="00CA4F05">
        <w:rPr>
          <w:strike/>
          <w:color w:val="FF0000"/>
        </w:rPr>
        <w:t>9</w:t>
      </w:r>
      <w:r w:rsidRPr="00D85DD4">
        <w:rPr>
          <w:spacing w:val="-2"/>
        </w:rPr>
        <w:t>. Full application of the load shall be achieved as rapidly as possible, and within a maximum load application time of 30 seconds. However, the manufacturer may request the application of the load to be achieved within 2 seconds. The force shall be maintained for a minimum period of 0.2 s.</w:t>
      </w:r>
    </w:p>
    <w:p w:rsidR="009A05CA" w:rsidRPr="00D85DD4" w:rsidRDefault="009A05CA" w:rsidP="009A05CA">
      <w:pPr>
        <w:pStyle w:val="para"/>
        <w:spacing w:before="120"/>
      </w:pPr>
      <w:r w:rsidRPr="00D85DD4">
        <w:tab/>
        <w:t>All measurements shall be made according to ISO 6487 with CFC of 60 Hz or any equivalent method.</w:t>
      </w:r>
    </w:p>
    <w:p w:rsidR="009A05CA" w:rsidRPr="00D85DD4" w:rsidRDefault="009A05CA" w:rsidP="009A05CA">
      <w:pPr>
        <w:pStyle w:val="para"/>
        <w:spacing w:before="120"/>
      </w:pPr>
      <w:r w:rsidRPr="00D85DD4">
        <w:t>6.2.4.3.</w:t>
      </w:r>
      <w:r w:rsidRPr="00D85DD4">
        <w:tab/>
        <w:t>Tests of ISOFIX anchorages system only:</w:t>
      </w:r>
    </w:p>
    <w:p w:rsidR="009A05CA" w:rsidRPr="00D85DD4" w:rsidRDefault="009A05CA" w:rsidP="009A05CA">
      <w:pPr>
        <w:pStyle w:val="para"/>
        <w:spacing w:before="120"/>
      </w:pPr>
      <w:r w:rsidRPr="00D85DD4">
        <w:t>6.2.4.3.1.</w:t>
      </w:r>
      <w:r w:rsidRPr="00D85DD4">
        <w:tab/>
        <w:t>Forward direction force test:</w:t>
      </w:r>
    </w:p>
    <w:p w:rsidR="009A05CA" w:rsidRPr="00D85DD4" w:rsidRDefault="009A05CA" w:rsidP="009A05CA">
      <w:pPr>
        <w:pStyle w:val="para"/>
        <w:spacing w:before="120"/>
      </w:pPr>
      <w:r w:rsidRPr="00D85DD4">
        <w:tab/>
        <w:t xml:space="preserve">Horizontal longitudinal excursion (after pre-load) of point X of SFAD during application of the 8 </w:t>
      </w:r>
      <w:proofErr w:type="spellStart"/>
      <w:r w:rsidRPr="00D85DD4">
        <w:t>kN</w:t>
      </w:r>
      <w:proofErr w:type="spellEnd"/>
      <w:r w:rsidRPr="00D85DD4">
        <w:t xml:space="preserve"> </w:t>
      </w:r>
      <w:r w:rsidRPr="00D85DD4">
        <w:sym w:font="Symbol" w:char="F0B1"/>
      </w:r>
      <w:r w:rsidRPr="00D85DD4">
        <w:t xml:space="preserve"> 0.25 </w:t>
      </w:r>
      <w:proofErr w:type="spellStart"/>
      <w:r w:rsidRPr="00D85DD4">
        <w:t>kN</w:t>
      </w:r>
      <w:proofErr w:type="spellEnd"/>
      <w:r w:rsidRPr="00D85DD4">
        <w:t xml:space="preserve"> force shall be limited to 125 mm and permanent deformation including partial rupture or breakage of any ISOFIX low anchorage or surrounding area shall not constitute failure if the required force is sustained for the specified time. </w:t>
      </w:r>
    </w:p>
    <w:p w:rsidR="009A05CA" w:rsidRPr="00D85DD4" w:rsidRDefault="009A05CA" w:rsidP="009A05CA">
      <w:pPr>
        <w:pStyle w:val="para"/>
        <w:spacing w:before="120"/>
      </w:pPr>
      <w:r w:rsidRPr="00D85DD4">
        <w:t>6.2.4.3.2.</w:t>
      </w:r>
      <w:r w:rsidRPr="00D85DD4">
        <w:tab/>
        <w:t>Oblique direction force test:</w:t>
      </w:r>
    </w:p>
    <w:p w:rsidR="009A05CA" w:rsidRPr="00D85DD4" w:rsidRDefault="009A05CA" w:rsidP="009A05CA">
      <w:pPr>
        <w:pStyle w:val="para"/>
        <w:spacing w:before="120"/>
      </w:pPr>
      <w:r w:rsidRPr="00D85DD4">
        <w:tab/>
        <w:t xml:space="preserve">Excursion in the direction of the force (after pre-load) of point X of SFAD during application of the 5 </w:t>
      </w:r>
      <w:proofErr w:type="spellStart"/>
      <w:r w:rsidRPr="00D85DD4">
        <w:t>kN</w:t>
      </w:r>
      <w:proofErr w:type="spellEnd"/>
      <w:r w:rsidRPr="00D85DD4">
        <w:t xml:space="preserve"> </w:t>
      </w:r>
      <w:r w:rsidRPr="00D85DD4">
        <w:sym w:font="Symbol" w:char="F0B1"/>
      </w:r>
      <w:r w:rsidRPr="00D85DD4">
        <w:t xml:space="preserve"> 0.25 </w:t>
      </w:r>
      <w:proofErr w:type="spellStart"/>
      <w:r w:rsidRPr="00D85DD4">
        <w:t>kN</w:t>
      </w:r>
      <w:proofErr w:type="spellEnd"/>
      <w:r w:rsidRPr="00D85DD4">
        <w:t xml:space="preserve"> force shall be limited to 125 mm and permanent deformation including partial rupture or breakage of any ISOFIX low anchorage or surrounding area shall not constitute failure if the required force is sustained for the specified time.</w:t>
      </w:r>
    </w:p>
    <w:p w:rsidR="009A05CA" w:rsidRPr="00D85DD4" w:rsidRDefault="009A05CA" w:rsidP="009A05CA">
      <w:pPr>
        <w:pStyle w:val="para"/>
        <w:spacing w:before="120"/>
      </w:pPr>
      <w:r w:rsidRPr="00D85DD4">
        <w:lastRenderedPageBreak/>
        <w:t>6.2.4.4.</w:t>
      </w:r>
      <w:r w:rsidRPr="00D85DD4">
        <w:tab/>
        <w:t>Test of ISOFIX anchorages systems and ISOFIX top tether anchorage:</w:t>
      </w:r>
    </w:p>
    <w:p w:rsidR="009A05CA" w:rsidRPr="00D85DD4" w:rsidRDefault="009A05CA" w:rsidP="009A05CA">
      <w:pPr>
        <w:pStyle w:val="para"/>
        <w:spacing w:before="120"/>
      </w:pPr>
      <w:r w:rsidRPr="00D85DD4">
        <w:tab/>
        <w:t xml:space="preserve">A tension pre-load of 50 N </w:t>
      </w:r>
      <w:r w:rsidRPr="00D85DD4">
        <w:sym w:font="Symbol" w:char="F0B1"/>
      </w:r>
      <w:r w:rsidRPr="00D85DD4">
        <w:t xml:space="preserve"> 5 N must be applied between the SFAD and the top-tether anchorage. Horizontal excursion (after pre-load) of point X during application of the 8 </w:t>
      </w:r>
      <w:proofErr w:type="spellStart"/>
      <w:r w:rsidRPr="00D85DD4">
        <w:t>kN</w:t>
      </w:r>
      <w:proofErr w:type="spellEnd"/>
      <w:r w:rsidRPr="00D85DD4">
        <w:t xml:space="preserve"> </w:t>
      </w:r>
      <w:r w:rsidRPr="00D85DD4">
        <w:sym w:font="Symbol" w:char="F0B1"/>
      </w:r>
      <w:r w:rsidRPr="00D85DD4">
        <w:t xml:space="preserve"> 0.25 </w:t>
      </w:r>
      <w:proofErr w:type="spellStart"/>
      <w:r w:rsidRPr="00D85DD4">
        <w:t>kN</w:t>
      </w:r>
      <w:proofErr w:type="spellEnd"/>
      <w:r w:rsidRPr="00D85DD4">
        <w:t xml:space="preserve"> force shall be limited to 125 mm and permanent deformation including partial rupture or breakage of any ISOFIX low anchorage and top tether anchorage, or surrounding area shall not constitute failure if the required force is sustained for the specified time. </w:t>
      </w:r>
    </w:p>
    <w:p w:rsidR="009A05CA" w:rsidRPr="00D85DD4" w:rsidRDefault="009A05CA" w:rsidP="009A05CA">
      <w:pPr>
        <w:pStyle w:val="para"/>
        <w:spacing w:before="120"/>
        <w:rPr>
          <w:bCs/>
        </w:rPr>
      </w:pPr>
      <w:r w:rsidRPr="00D85DD4">
        <w:rPr>
          <w:bCs/>
        </w:rPr>
        <w:t>6.2.4.5.</w:t>
      </w:r>
      <w:r w:rsidRPr="00D85DD4">
        <w:rPr>
          <w:bCs/>
        </w:rPr>
        <w:tab/>
        <w:t>Test for i-Size seating positions:</w:t>
      </w:r>
    </w:p>
    <w:p w:rsidR="009A05CA" w:rsidRPr="00D85DD4" w:rsidRDefault="009A05CA" w:rsidP="009A05CA">
      <w:pPr>
        <w:pStyle w:val="para"/>
        <w:spacing w:before="120"/>
        <w:rPr>
          <w:bCs/>
        </w:rPr>
      </w:pPr>
      <w:r w:rsidRPr="00D85DD4">
        <w:rPr>
          <w:bCs/>
        </w:rPr>
        <w:tab/>
      </w:r>
      <w:proofErr w:type="gramStart"/>
      <w:r w:rsidRPr="00D85DD4">
        <w:rPr>
          <w:bCs/>
        </w:rPr>
        <w:t>In addition to the tests specified in paragraphs 6.2.4.3.</w:t>
      </w:r>
      <w:proofErr w:type="gramEnd"/>
      <w:r w:rsidRPr="00D85DD4">
        <w:rPr>
          <w:bCs/>
        </w:rPr>
        <w:t xml:space="preserve"> </w:t>
      </w:r>
      <w:proofErr w:type="gramStart"/>
      <w:r w:rsidRPr="00D85DD4">
        <w:rPr>
          <w:bCs/>
        </w:rPr>
        <w:t>and</w:t>
      </w:r>
      <w:proofErr w:type="gramEnd"/>
      <w:r w:rsidRPr="00D85DD4">
        <w:rPr>
          <w:bCs/>
        </w:rPr>
        <w:t xml:space="preserve"> 6.2.4.4., a test with a modified static force application device, which consists of a SFAD and includes a support leg test probe as defined in Figure 3 of Annex </w:t>
      </w:r>
      <w:r w:rsidR="00D85DD4" w:rsidRPr="00D85DD4">
        <w:rPr>
          <w:bCs/>
          <w:color w:val="FF0000"/>
        </w:rPr>
        <w:t>5</w:t>
      </w:r>
      <w:r w:rsidRPr="00D85DD4">
        <w:rPr>
          <w:bCs/>
          <w:strike/>
          <w:color w:val="FF0000"/>
        </w:rPr>
        <w:t>10</w:t>
      </w:r>
      <w:r w:rsidRPr="00D85DD4">
        <w:rPr>
          <w:bCs/>
        </w:rPr>
        <w:t>, shall be performed. The support leg test device shall be adjusted in length and width to assess the vehicle floor contact surface, as defined in paragraph 5.2.4.2. (</w:t>
      </w:r>
      <w:proofErr w:type="gramStart"/>
      <w:r w:rsidRPr="00D85DD4">
        <w:rPr>
          <w:bCs/>
        </w:rPr>
        <w:t>see</w:t>
      </w:r>
      <w:proofErr w:type="gramEnd"/>
      <w:r w:rsidRPr="00D85DD4">
        <w:rPr>
          <w:bCs/>
        </w:rPr>
        <w:t xml:space="preserve"> also Figures 1 and 2 of Annex 5 to this Regulation). The height of the support leg test device shall be adjusted in a way that the foot of the support leg test device is in contact with the upper surface of the vehicle floor. In case of incremental height adjustment, the first notch where the foot rests stable on the floor shall be chosen; in case of a non-incremental/continuous adjustment of the support leg test device height, the pitch angle of the SFAD shall be increased by 1.5 +/- 0.5 degrees due to the height adjustment of the support leg test device.</w:t>
      </w:r>
    </w:p>
    <w:p w:rsidR="009A05CA" w:rsidRPr="00D85DD4" w:rsidRDefault="009A05CA" w:rsidP="009A05CA">
      <w:pPr>
        <w:pStyle w:val="para"/>
        <w:spacing w:before="120"/>
      </w:pPr>
      <w:r w:rsidRPr="00D85DD4">
        <w:rPr>
          <w:bCs/>
        </w:rPr>
        <w:tab/>
        <w:t xml:space="preserve">The horizontal excursion (after pre-load) of point X of the SFAD during application of the 8 </w:t>
      </w:r>
      <w:proofErr w:type="spellStart"/>
      <w:r w:rsidRPr="00D85DD4">
        <w:rPr>
          <w:bCs/>
        </w:rPr>
        <w:t>kN</w:t>
      </w:r>
      <w:proofErr w:type="spellEnd"/>
      <w:r w:rsidRPr="00D85DD4">
        <w:rPr>
          <w:bCs/>
        </w:rPr>
        <w:t xml:space="preserve"> </w:t>
      </w:r>
      <w:r w:rsidRPr="00D85DD4">
        <w:rPr>
          <w:bCs/>
        </w:rPr>
        <w:sym w:font="Symbol" w:char="F0B1"/>
      </w:r>
      <w:r w:rsidRPr="00D85DD4">
        <w:rPr>
          <w:bCs/>
        </w:rPr>
        <w:t xml:space="preserve"> 0.25 </w:t>
      </w:r>
      <w:proofErr w:type="spellStart"/>
      <w:r w:rsidRPr="00D85DD4">
        <w:rPr>
          <w:bCs/>
        </w:rPr>
        <w:t>kN</w:t>
      </w:r>
      <w:proofErr w:type="spellEnd"/>
      <w:r w:rsidRPr="00D85DD4">
        <w:rPr>
          <w:bCs/>
        </w:rPr>
        <w:t xml:space="preserve"> force shall be limited to 125 mm and permanent deformation including partial rupture or breakage of any ISOFIX low anchorage and the vehicle floor contact surface, or surrounding area shall not constitute failure if the required force is sustained for the specified time.</w:t>
      </w:r>
    </w:p>
    <w:p w:rsidR="009A05CA" w:rsidRPr="0059255D" w:rsidRDefault="009A05CA" w:rsidP="009A05CA">
      <w:pPr>
        <w:pStyle w:val="Heading1"/>
      </w:pPr>
      <w:r>
        <w:t>Table 2</w:t>
      </w:r>
    </w:p>
    <w:p w:rsidR="009A05CA" w:rsidRPr="00D85DD4" w:rsidRDefault="009A05CA" w:rsidP="009A05CA">
      <w:pPr>
        <w:pStyle w:val="SingleTxtG"/>
      </w:pPr>
      <w:r w:rsidRPr="00D85DD4">
        <w:t>Excursions limits</w:t>
      </w:r>
    </w:p>
    <w:tbl>
      <w:tblPr>
        <w:tblW w:w="7370" w:type="dxa"/>
        <w:tblInd w:w="11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2975"/>
        <w:gridCol w:w="4395"/>
      </w:tblGrid>
      <w:tr w:rsidR="009A05CA" w:rsidRPr="00D85DD4" w:rsidTr="00083032">
        <w:trPr>
          <w:tblHeader/>
        </w:trPr>
        <w:tc>
          <w:tcPr>
            <w:tcW w:w="2975" w:type="dxa"/>
            <w:tcBorders>
              <w:bottom w:val="single" w:sz="12" w:space="0" w:color="auto"/>
            </w:tcBorders>
            <w:shd w:val="clear" w:color="auto" w:fill="auto"/>
            <w:vAlign w:val="bottom"/>
          </w:tcPr>
          <w:p w:rsidR="009A05CA" w:rsidRPr="00D85DD4" w:rsidRDefault="009A05CA" w:rsidP="00083032">
            <w:pPr>
              <w:suppressAutoHyphens w:val="0"/>
              <w:spacing w:before="80" w:after="80" w:line="200" w:lineRule="exact"/>
              <w:ind w:left="113" w:right="113"/>
              <w:rPr>
                <w:i/>
                <w:sz w:val="16"/>
              </w:rPr>
            </w:pPr>
            <w:r w:rsidRPr="00D85DD4">
              <w:rPr>
                <w:i/>
                <w:sz w:val="16"/>
              </w:rPr>
              <w:t>Force direction</w:t>
            </w:r>
          </w:p>
        </w:tc>
        <w:tc>
          <w:tcPr>
            <w:tcW w:w="4395" w:type="dxa"/>
            <w:tcBorders>
              <w:bottom w:val="single" w:sz="12" w:space="0" w:color="auto"/>
            </w:tcBorders>
            <w:shd w:val="clear" w:color="auto" w:fill="auto"/>
            <w:vAlign w:val="bottom"/>
          </w:tcPr>
          <w:p w:rsidR="009A05CA" w:rsidRPr="00D85DD4" w:rsidRDefault="009A05CA" w:rsidP="00083032">
            <w:pPr>
              <w:suppressAutoHyphens w:val="0"/>
              <w:spacing w:before="80" w:after="80" w:line="200" w:lineRule="exact"/>
              <w:ind w:left="113" w:right="113"/>
              <w:rPr>
                <w:i/>
                <w:sz w:val="16"/>
              </w:rPr>
            </w:pPr>
            <w:r w:rsidRPr="00D85DD4">
              <w:rPr>
                <w:i/>
                <w:sz w:val="16"/>
              </w:rPr>
              <w:t>Maximum excursion of point X of SFAD</w:t>
            </w:r>
          </w:p>
        </w:tc>
      </w:tr>
      <w:tr w:rsidR="009A05CA" w:rsidRPr="00D85DD4" w:rsidTr="00083032">
        <w:tc>
          <w:tcPr>
            <w:tcW w:w="2975" w:type="dxa"/>
            <w:tcBorders>
              <w:top w:val="single" w:sz="12" w:space="0" w:color="auto"/>
              <w:bottom w:val="single" w:sz="4" w:space="0" w:color="auto"/>
            </w:tcBorders>
            <w:shd w:val="clear" w:color="auto" w:fill="auto"/>
          </w:tcPr>
          <w:p w:rsidR="009A05CA" w:rsidRPr="00D85DD4" w:rsidRDefault="009A05CA" w:rsidP="00083032">
            <w:pPr>
              <w:suppressAutoHyphens w:val="0"/>
              <w:spacing w:before="40" w:after="120" w:line="220" w:lineRule="exact"/>
              <w:ind w:left="113" w:right="113"/>
            </w:pPr>
            <w:r w:rsidRPr="00D85DD4">
              <w:t>Forward</w:t>
            </w:r>
          </w:p>
        </w:tc>
        <w:tc>
          <w:tcPr>
            <w:tcW w:w="4395" w:type="dxa"/>
            <w:tcBorders>
              <w:top w:val="single" w:sz="12" w:space="0" w:color="auto"/>
              <w:bottom w:val="single" w:sz="4" w:space="0" w:color="auto"/>
            </w:tcBorders>
            <w:shd w:val="clear" w:color="auto" w:fill="auto"/>
          </w:tcPr>
          <w:p w:rsidR="009A05CA" w:rsidRPr="00D85DD4" w:rsidRDefault="009A05CA" w:rsidP="00083032">
            <w:pPr>
              <w:suppressAutoHyphens w:val="0"/>
              <w:spacing w:before="40" w:after="120" w:line="220" w:lineRule="exact"/>
              <w:ind w:left="113" w:right="113"/>
            </w:pPr>
            <w:r w:rsidRPr="00D85DD4">
              <w:t>125 mm longitudinal</w:t>
            </w:r>
          </w:p>
        </w:tc>
      </w:tr>
      <w:tr w:rsidR="009A05CA" w:rsidRPr="00D85DD4" w:rsidTr="00083032">
        <w:tc>
          <w:tcPr>
            <w:tcW w:w="2975" w:type="dxa"/>
            <w:tcBorders>
              <w:bottom w:val="single" w:sz="12" w:space="0" w:color="auto"/>
            </w:tcBorders>
            <w:shd w:val="clear" w:color="auto" w:fill="auto"/>
          </w:tcPr>
          <w:p w:rsidR="009A05CA" w:rsidRPr="00D85DD4" w:rsidRDefault="009A05CA" w:rsidP="00083032">
            <w:pPr>
              <w:suppressAutoHyphens w:val="0"/>
              <w:spacing w:before="40" w:after="120" w:line="220" w:lineRule="exact"/>
              <w:ind w:left="113" w:right="113"/>
            </w:pPr>
            <w:r w:rsidRPr="00D85DD4">
              <w:t>Oblique</w:t>
            </w:r>
          </w:p>
        </w:tc>
        <w:tc>
          <w:tcPr>
            <w:tcW w:w="4395" w:type="dxa"/>
            <w:tcBorders>
              <w:bottom w:val="single" w:sz="12" w:space="0" w:color="auto"/>
            </w:tcBorders>
            <w:shd w:val="clear" w:color="auto" w:fill="auto"/>
          </w:tcPr>
          <w:p w:rsidR="009A05CA" w:rsidRPr="00D85DD4" w:rsidRDefault="009A05CA" w:rsidP="00083032">
            <w:pPr>
              <w:suppressAutoHyphens w:val="0"/>
              <w:spacing w:before="40" w:after="120" w:line="220" w:lineRule="exact"/>
              <w:ind w:left="113" w:right="113"/>
            </w:pPr>
            <w:r w:rsidRPr="00D85DD4">
              <w:t>125 mm force direction</w:t>
            </w:r>
          </w:p>
        </w:tc>
      </w:tr>
    </w:tbl>
    <w:p w:rsidR="009A05CA" w:rsidRPr="00D85DD4" w:rsidRDefault="00A8633D" w:rsidP="009A05CA">
      <w:pPr>
        <w:pStyle w:val="para"/>
        <w:spacing w:before="120"/>
      </w:pPr>
      <w:r w:rsidRPr="00D85DD4">
        <w:t>6.2</w:t>
      </w:r>
      <w:r w:rsidR="009A05CA" w:rsidRPr="00D85DD4">
        <w:t>.5.</w:t>
      </w:r>
      <w:r w:rsidR="009A05CA" w:rsidRPr="00D85DD4">
        <w:tab/>
        <w:t>Additional forces</w:t>
      </w:r>
    </w:p>
    <w:p w:rsidR="009A05CA" w:rsidRPr="0059255D" w:rsidRDefault="00A8633D" w:rsidP="009A05CA">
      <w:pPr>
        <w:pStyle w:val="para"/>
        <w:spacing w:before="120"/>
      </w:pPr>
      <w:r w:rsidRPr="00D85DD4">
        <w:t>6.2</w:t>
      </w:r>
      <w:r w:rsidR="009A05CA" w:rsidRPr="00D85DD4">
        <w:t>.5.1.</w:t>
      </w:r>
      <w:r w:rsidR="009A05CA" w:rsidRPr="00D85DD4">
        <w:tab/>
      </w:r>
      <w:r w:rsidR="009A05CA" w:rsidRPr="0059255D">
        <w:t>Seat inertia forces.</w:t>
      </w:r>
    </w:p>
    <w:p w:rsidR="009A05CA" w:rsidRPr="0059255D" w:rsidRDefault="009A05CA" w:rsidP="009A05CA">
      <w:pPr>
        <w:pStyle w:val="para"/>
        <w:spacing w:before="120"/>
      </w:pPr>
      <w:r w:rsidRPr="0059255D">
        <w:tab/>
        <w:t xml:space="preserve">For the installation position where the load is transferred into a vehicle seat assembly, and not directly into the vehicle structure, a test shall be carried out to ensure that the strength of the vehicle seat anchorages to the vehicle structure is sufficient. In this test, a force equal to 20 times the mass of the relevant parts of the seat assembly shall be applied horizontally and longitudinally in a forward direction to the seat or the relevant part of the seat assembly corresponding to the physical effect of the mass of the seat in question to the seat anchorages. The determination of the additional applied load or loads and the load distribution shall be made by the manufacturer and agreed by the Technical Service. </w:t>
      </w:r>
    </w:p>
    <w:p w:rsidR="009A05CA" w:rsidRPr="0059255D" w:rsidRDefault="009A05CA" w:rsidP="009A05CA">
      <w:pPr>
        <w:pStyle w:val="para"/>
        <w:spacing w:before="120"/>
      </w:pPr>
      <w:r w:rsidRPr="0059255D">
        <w:tab/>
        <w:t>At the request of the manufacturer, the additional load can be applied at the X point of SFAD during the static tests described above.</w:t>
      </w:r>
    </w:p>
    <w:p w:rsidR="009A05CA" w:rsidRPr="0059255D" w:rsidRDefault="009A05CA" w:rsidP="009A05CA">
      <w:pPr>
        <w:pStyle w:val="para"/>
        <w:spacing w:before="120"/>
      </w:pPr>
      <w:r w:rsidRPr="0059255D">
        <w:lastRenderedPageBreak/>
        <w:tab/>
        <w:t>If the top tether anchorage is integrated to the vehicle seat, this test shall be performed with the ISOFIX top tether strap.</w:t>
      </w:r>
    </w:p>
    <w:p w:rsidR="009A05CA" w:rsidRPr="0059255D" w:rsidRDefault="009A05CA" w:rsidP="009A05CA">
      <w:pPr>
        <w:pStyle w:val="para"/>
        <w:spacing w:before="120"/>
      </w:pPr>
      <w:r w:rsidRPr="0059255D">
        <w:tab/>
        <w:t>No breakage shall occur and excursion requirements given in the Table 2 have to be fulfilled.</w:t>
      </w:r>
    </w:p>
    <w:p w:rsidR="009A05CA" w:rsidRPr="0059255D" w:rsidRDefault="009A05CA" w:rsidP="009A05CA">
      <w:pPr>
        <w:pStyle w:val="para"/>
        <w:spacing w:before="120"/>
      </w:pPr>
      <w:r w:rsidRPr="0059255D">
        <w:tab/>
      </w:r>
      <w:r w:rsidRPr="0059255D">
        <w:rPr>
          <w:i/>
        </w:rPr>
        <w:t>Note</w:t>
      </w:r>
      <w:r w:rsidRPr="0059255D">
        <w:t>: This test does not have to be performed in case of any anchorage of the vehicle safety-belt system is integrated to the vehicle seat structure, and the vehicle seat is already tested and approved to meet the anchorage load tests required by this Regulation for adult passenger restraint.</w:t>
      </w:r>
    </w:p>
    <w:p w:rsidR="009A05CA" w:rsidRPr="0059255D" w:rsidRDefault="009A05CA" w:rsidP="009A05CA">
      <w:pPr>
        <w:pStyle w:val="HChG"/>
      </w:pPr>
      <w:r w:rsidRPr="0059255D">
        <w:tab/>
      </w:r>
      <w:r w:rsidRPr="0059255D">
        <w:tab/>
      </w:r>
      <w:r>
        <w:t>7</w:t>
      </w:r>
      <w:r w:rsidRPr="0059255D">
        <w:t>.</w:t>
      </w:r>
      <w:r w:rsidRPr="0059255D">
        <w:tab/>
        <w:t xml:space="preserve">Modifications and extension of approval of the </w:t>
      </w:r>
      <w:r w:rsidRPr="0059255D">
        <w:tab/>
      </w:r>
      <w:r w:rsidRPr="0059255D">
        <w:tab/>
      </w:r>
      <w:r w:rsidRPr="0059255D">
        <w:tab/>
        <w:t>vehicle type</w:t>
      </w:r>
    </w:p>
    <w:p w:rsidR="009A05CA" w:rsidRPr="00D85DD4" w:rsidRDefault="009A05CA" w:rsidP="009A05CA">
      <w:pPr>
        <w:pStyle w:val="para"/>
        <w:spacing w:before="120"/>
      </w:pPr>
      <w:r w:rsidRPr="00D85DD4">
        <w:t>7.1.</w:t>
      </w:r>
      <w:r w:rsidRPr="00D85DD4">
        <w:tab/>
        <w:t xml:space="preserve">Every modification of the vehicle type shall be notified to the Type Approval Authority which approved the vehicle type. The </w:t>
      </w:r>
      <w:r w:rsidRPr="00D85DD4">
        <w:rPr>
          <w:lang w:val="en-US"/>
        </w:rPr>
        <w:t xml:space="preserve">Authority </w:t>
      </w:r>
      <w:r w:rsidRPr="00D85DD4">
        <w:t>may then either:</w:t>
      </w:r>
    </w:p>
    <w:p w:rsidR="009A05CA" w:rsidRPr="00D85DD4" w:rsidRDefault="009A05CA" w:rsidP="009A05CA">
      <w:pPr>
        <w:pStyle w:val="para"/>
        <w:spacing w:before="120"/>
      </w:pPr>
      <w:r w:rsidRPr="00D85DD4">
        <w:t>7.1.1.</w:t>
      </w:r>
      <w:r w:rsidRPr="00D85DD4">
        <w:tab/>
        <w:t>Consider that the modifications made are unlikely to have an appreciable adverse effect and that in any case the vehicle still complies with the requirements; or</w:t>
      </w:r>
    </w:p>
    <w:p w:rsidR="009A05CA" w:rsidRPr="00D85DD4" w:rsidRDefault="009A05CA" w:rsidP="009A05CA">
      <w:pPr>
        <w:pStyle w:val="para"/>
        <w:spacing w:before="120"/>
      </w:pPr>
      <w:r w:rsidRPr="00D85DD4">
        <w:t>7.1.2.</w:t>
      </w:r>
      <w:r w:rsidRPr="00D85DD4">
        <w:tab/>
        <w:t>Require a further test report from the technical service responsible for conducting the tests.</w:t>
      </w:r>
    </w:p>
    <w:p w:rsidR="009A05CA" w:rsidRPr="00D85DD4" w:rsidRDefault="009A05CA" w:rsidP="009A05CA">
      <w:pPr>
        <w:pStyle w:val="para"/>
        <w:spacing w:before="120"/>
      </w:pPr>
      <w:r w:rsidRPr="00D85DD4">
        <w:t>7.2.</w:t>
      </w:r>
      <w:r w:rsidRPr="00D85DD4">
        <w:tab/>
        <w:t xml:space="preserve">Confirmation or refusal of approval, specifying the alterations, shall be communicated by the procedure specified in paragraph 4.3. </w:t>
      </w:r>
      <w:proofErr w:type="gramStart"/>
      <w:r w:rsidRPr="00D85DD4">
        <w:t>above</w:t>
      </w:r>
      <w:proofErr w:type="gramEnd"/>
      <w:r w:rsidRPr="00D85DD4">
        <w:t xml:space="preserve"> to the Parties to the Agreement which apply this Regulation.</w:t>
      </w:r>
    </w:p>
    <w:p w:rsidR="009A05CA" w:rsidRPr="0059255D" w:rsidRDefault="009A05CA" w:rsidP="009A05CA">
      <w:pPr>
        <w:pStyle w:val="para"/>
        <w:spacing w:before="120"/>
      </w:pPr>
      <w:r w:rsidRPr="00D85DD4">
        <w:t>7.3.</w:t>
      </w:r>
      <w:r w:rsidRPr="00D85DD4">
        <w:tab/>
        <w:t xml:space="preserve">The competent authority issuing the extension of approval shall assign a series number for such an extension and inform thereof the other Parties to the 1958 Agreement applying this Regulation by means of a communication form </w:t>
      </w:r>
      <w:r w:rsidRPr="0059255D">
        <w:t>conforming to the model in Annex 1 to this Regulation.</w:t>
      </w:r>
    </w:p>
    <w:p w:rsidR="009A05CA" w:rsidRPr="0059255D" w:rsidRDefault="009A05CA" w:rsidP="009A05CA">
      <w:pPr>
        <w:pStyle w:val="HChG"/>
      </w:pPr>
      <w:r>
        <w:tab/>
      </w:r>
      <w:r>
        <w:tab/>
        <w:t>8</w:t>
      </w:r>
      <w:r w:rsidRPr="0059255D">
        <w:t>.</w:t>
      </w:r>
      <w:r w:rsidRPr="0059255D">
        <w:tab/>
      </w:r>
      <w:r w:rsidRPr="0059255D">
        <w:tab/>
        <w:t>Conformity of production</w:t>
      </w:r>
    </w:p>
    <w:p w:rsidR="009A05CA" w:rsidRPr="0059255D" w:rsidRDefault="009A05CA" w:rsidP="009A05CA">
      <w:pPr>
        <w:pStyle w:val="para"/>
        <w:spacing w:before="120"/>
      </w:pPr>
      <w:r w:rsidRPr="0059255D">
        <w:tab/>
        <w:t>The conformity of production procedures shall comply with those set out in the Agreement, Appendix 2 (E/ECE/324-E/ECE/TRANS/505/Rev.2), with the following requirements:</w:t>
      </w:r>
    </w:p>
    <w:p w:rsidR="009A05CA" w:rsidRPr="0059255D" w:rsidRDefault="009A05CA" w:rsidP="009A05CA">
      <w:pPr>
        <w:pStyle w:val="para"/>
        <w:spacing w:before="120"/>
      </w:pPr>
      <w:r w:rsidRPr="00DE574F">
        <w:rPr>
          <w:b/>
        </w:rPr>
        <w:t>8.1.</w:t>
      </w:r>
      <w:r w:rsidRPr="0059255D">
        <w:tab/>
        <w:t xml:space="preserve">Every vehicle bearing an approval mark as prescribed under this Regulation shall conform to the vehicle type approved with regard to details affecting the characteristics of </w:t>
      </w:r>
      <w:r w:rsidRPr="00D85DD4">
        <w:rPr>
          <w:strike/>
          <w:color w:val="FF0000"/>
        </w:rPr>
        <w:t>the safety-belt anchorages and</w:t>
      </w:r>
      <w:r w:rsidRPr="00D85DD4">
        <w:rPr>
          <w:color w:val="FF0000"/>
        </w:rPr>
        <w:t xml:space="preserve"> </w:t>
      </w:r>
      <w:r w:rsidRPr="0059255D">
        <w:t>the ISOFIX anchorages system and ISOFIX top tether anchorage.</w:t>
      </w:r>
    </w:p>
    <w:p w:rsidR="009A05CA" w:rsidRPr="0059255D" w:rsidRDefault="009A05CA" w:rsidP="009A05CA">
      <w:pPr>
        <w:pStyle w:val="para"/>
        <w:spacing w:before="120"/>
      </w:pPr>
      <w:r w:rsidRPr="00DE574F">
        <w:rPr>
          <w:b/>
        </w:rPr>
        <w:t>8.2.</w:t>
      </w:r>
      <w:r w:rsidRPr="0059255D">
        <w:tab/>
        <w:t>In order to verify conform</w:t>
      </w:r>
      <w:r>
        <w:t xml:space="preserve">ity as </w:t>
      </w:r>
      <w:r w:rsidRPr="00D85DD4">
        <w:t xml:space="preserve">prescribed in paragraph 8.1. </w:t>
      </w:r>
      <w:proofErr w:type="gramStart"/>
      <w:r w:rsidRPr="00D85DD4">
        <w:t>above</w:t>
      </w:r>
      <w:proofErr w:type="gramEnd"/>
      <w:r w:rsidRPr="00D85DD4">
        <w:t xml:space="preserve">, a sufficient number of serially-produced vehicles bearing the approval mark required by this Regulation shall be subjected to random </w:t>
      </w:r>
      <w:r w:rsidRPr="0059255D">
        <w:t>checks.</w:t>
      </w:r>
    </w:p>
    <w:p w:rsidR="009A05CA" w:rsidRPr="0059255D" w:rsidRDefault="009A05CA" w:rsidP="009A05CA">
      <w:pPr>
        <w:pStyle w:val="para"/>
        <w:spacing w:before="120"/>
      </w:pPr>
      <w:r w:rsidRPr="00DE574F">
        <w:rPr>
          <w:b/>
        </w:rPr>
        <w:t>8.3.</w:t>
      </w:r>
      <w:r w:rsidRPr="0059255D">
        <w:tab/>
        <w:t xml:space="preserve">As a general rule the checks as aforesaid shall be confined to the taking of measurements. However, if necessary, the vehicles shall be subjected to some of the tests described in paragraph 6. </w:t>
      </w:r>
      <w:proofErr w:type="gramStart"/>
      <w:r w:rsidRPr="0059255D">
        <w:t>above</w:t>
      </w:r>
      <w:proofErr w:type="gramEnd"/>
      <w:r w:rsidRPr="0059255D">
        <w:t>, selected by the technical service conducting approval tests.</w:t>
      </w:r>
    </w:p>
    <w:p w:rsidR="009A05CA" w:rsidRPr="0059255D" w:rsidRDefault="009A05CA" w:rsidP="009A05CA">
      <w:pPr>
        <w:pStyle w:val="HChG"/>
      </w:pPr>
      <w:r w:rsidRPr="0059255D">
        <w:lastRenderedPageBreak/>
        <w:tab/>
      </w:r>
      <w:r w:rsidRPr="0059255D">
        <w:tab/>
      </w:r>
      <w:r>
        <w:t>9</w:t>
      </w:r>
      <w:r w:rsidRPr="0059255D">
        <w:t>.</w:t>
      </w:r>
      <w:r w:rsidRPr="0059255D">
        <w:tab/>
      </w:r>
      <w:r w:rsidRPr="0059255D">
        <w:tab/>
        <w:t>Penalties for non-conformity of production</w:t>
      </w:r>
    </w:p>
    <w:p w:rsidR="009A05CA" w:rsidRPr="00D85DD4" w:rsidRDefault="009A05CA" w:rsidP="009A05CA">
      <w:pPr>
        <w:pStyle w:val="para"/>
        <w:spacing w:before="120"/>
      </w:pPr>
      <w:r w:rsidRPr="00D85DD4">
        <w:t>9.1.</w:t>
      </w:r>
      <w:r w:rsidRPr="00D85DD4">
        <w:tab/>
        <w:t xml:space="preserve">The approval granted in respect of a vehicle type pursuant to this Regulation may be withdrawn if the requirement laid down in paragraph 8.1. </w:t>
      </w:r>
      <w:proofErr w:type="gramStart"/>
      <w:r w:rsidRPr="00D85DD4">
        <w:t>above</w:t>
      </w:r>
      <w:proofErr w:type="gramEnd"/>
      <w:r w:rsidRPr="00D85DD4">
        <w:t xml:space="preserve"> is not complied with or if its </w:t>
      </w:r>
      <w:r w:rsidRPr="0091668D">
        <w:rPr>
          <w:strike/>
          <w:color w:val="FF0000"/>
        </w:rPr>
        <w:t>safety-belt anchorages or the</w:t>
      </w:r>
      <w:r w:rsidRPr="0091668D">
        <w:rPr>
          <w:color w:val="FF0000"/>
        </w:rPr>
        <w:t xml:space="preserve"> </w:t>
      </w:r>
      <w:r w:rsidRPr="00D85DD4">
        <w:t xml:space="preserve">ISOFIX anchorages system and ISOFIX top tether anchorage failed to pass the checks prescribed in paragraph 8. </w:t>
      </w:r>
      <w:proofErr w:type="gramStart"/>
      <w:r w:rsidRPr="00D85DD4">
        <w:t>above</w:t>
      </w:r>
      <w:proofErr w:type="gramEnd"/>
      <w:r w:rsidRPr="00D85DD4">
        <w:t>.</w:t>
      </w:r>
    </w:p>
    <w:p w:rsidR="009A05CA" w:rsidRPr="0059255D" w:rsidRDefault="009A05CA" w:rsidP="009A05CA">
      <w:pPr>
        <w:pStyle w:val="para"/>
        <w:spacing w:before="120"/>
      </w:pPr>
      <w:r w:rsidRPr="00D85DD4">
        <w:t>9.2.</w:t>
      </w:r>
      <w:r w:rsidRPr="00D85DD4">
        <w:tab/>
        <w:t>If a Contracting Party to the Agreement which applies this Regulation withdraws an approval it has previously granted, it shall forthwith so notify the other Contracting Parties applying this Regulation, by means of a communication form conforming</w:t>
      </w:r>
      <w:r w:rsidRPr="0059255D">
        <w:t xml:space="preserve"> to the model in Annex 1 to this Regulation.</w:t>
      </w:r>
    </w:p>
    <w:p w:rsidR="009A05CA" w:rsidRPr="0059255D" w:rsidRDefault="009A05CA" w:rsidP="009A05CA">
      <w:pPr>
        <w:pStyle w:val="HChG"/>
      </w:pPr>
      <w:r w:rsidRPr="0059255D">
        <w:tab/>
      </w:r>
      <w:r w:rsidRPr="0059255D">
        <w:tab/>
      </w:r>
      <w:r>
        <w:t>10</w:t>
      </w:r>
      <w:r w:rsidRPr="0059255D">
        <w:t>.</w:t>
      </w:r>
      <w:r w:rsidRPr="0059255D">
        <w:tab/>
      </w:r>
      <w:r w:rsidRPr="0059255D">
        <w:tab/>
        <w:t>Production definitively discontinued</w:t>
      </w:r>
    </w:p>
    <w:p w:rsidR="009A05CA" w:rsidRDefault="009A05CA" w:rsidP="009A05CA">
      <w:pPr>
        <w:pStyle w:val="para"/>
        <w:spacing w:before="120"/>
      </w:pPr>
      <w:r w:rsidRPr="0059255D">
        <w:tab/>
        <w:t xml:space="preserve">If the holder of the approval completely ceases to manufacture a type of </w:t>
      </w:r>
      <w:r w:rsidRPr="0091668D">
        <w:rPr>
          <w:strike/>
          <w:color w:val="FF0000"/>
        </w:rPr>
        <w:t xml:space="preserve">safety-belt anchorages or a type of </w:t>
      </w:r>
      <w:r w:rsidRPr="0059255D">
        <w:t>ISOFIX anchorages system and ISOFIX top tether anchorage approved in accordance with this Regulation, he shall so inform the authority which granted the approval. Upon receiving the relevant communication that authority shall inform thereof the other Contracting Parties to the 1958 Agreement, which apply this Regulation by means of a communication form conforming to the model in Annex 1 to this Regulation.</w:t>
      </w:r>
    </w:p>
    <w:p w:rsidR="00D702D8" w:rsidRPr="0059255D" w:rsidRDefault="00D702D8" w:rsidP="009A05CA">
      <w:pPr>
        <w:pStyle w:val="para"/>
        <w:spacing w:before="120"/>
      </w:pPr>
    </w:p>
    <w:p w:rsidR="009A05CA" w:rsidRPr="0059255D" w:rsidRDefault="009A05CA" w:rsidP="009A05CA">
      <w:pPr>
        <w:pStyle w:val="HChG"/>
      </w:pPr>
      <w:r w:rsidRPr="0059255D">
        <w:tab/>
      </w:r>
      <w:r w:rsidRPr="0059255D">
        <w:tab/>
      </w:r>
      <w:r>
        <w:t>11</w:t>
      </w:r>
      <w:r w:rsidRPr="0059255D">
        <w:t>.</w:t>
      </w:r>
      <w:r w:rsidRPr="0059255D">
        <w:tab/>
      </w:r>
      <w:r w:rsidRPr="0059255D">
        <w:tab/>
        <w:t xml:space="preserve">Names and addresses of Technical Services </w:t>
      </w:r>
      <w:r w:rsidRPr="0059255D">
        <w:br/>
      </w:r>
      <w:r w:rsidRPr="0059255D">
        <w:tab/>
      </w:r>
      <w:r w:rsidRPr="0059255D">
        <w:tab/>
        <w:t xml:space="preserve">responsible for conducting approval tests and of </w:t>
      </w:r>
      <w:r w:rsidRPr="0059255D">
        <w:br/>
      </w:r>
      <w:r w:rsidRPr="0059255D">
        <w:tab/>
      </w:r>
      <w:r w:rsidRPr="0059255D">
        <w:tab/>
        <w:t>Type Approval Authorities</w:t>
      </w:r>
    </w:p>
    <w:p w:rsidR="009A05CA" w:rsidRDefault="009A05CA" w:rsidP="009A05CA">
      <w:pPr>
        <w:pStyle w:val="para"/>
        <w:spacing w:before="120"/>
      </w:pPr>
      <w:r w:rsidRPr="0059255D">
        <w:tab/>
        <w:t>The Contracting Parties to the 1958 Agreement applying this Regulation shall communicate to the United Nations secretariat the names and addresses of the Technical Services responsible for conducting approval tests and of the Type Approval Authorities which grant approval and to which forms certifying approval or extension, or refusal or extension or withdrawal of approval, issued in other countries, are to be sent.</w:t>
      </w:r>
    </w:p>
    <w:p w:rsidR="00046DA4" w:rsidRDefault="00046DA4" w:rsidP="009A05CA">
      <w:pPr>
        <w:pStyle w:val="para"/>
        <w:spacing w:before="120"/>
      </w:pPr>
    </w:p>
    <w:p w:rsidR="00046DA4" w:rsidRDefault="00046DA4" w:rsidP="009A05CA">
      <w:pPr>
        <w:pStyle w:val="para"/>
        <w:spacing w:before="120"/>
        <w:sectPr w:rsidR="00046DA4" w:rsidSect="00083032">
          <w:headerReference w:type="even" r:id="rId15"/>
          <w:headerReference w:type="default" r:id="rId16"/>
          <w:footerReference w:type="even" r:id="rId17"/>
          <w:footerReference w:type="default" r:id="rId18"/>
          <w:headerReference w:type="first" r:id="rId19"/>
          <w:pgSz w:w="11906" w:h="16838" w:code="9"/>
          <w:pgMar w:top="1701" w:right="1134" w:bottom="2268" w:left="1134" w:header="851" w:footer="1701" w:gutter="0"/>
          <w:cols w:space="720"/>
          <w:noEndnote/>
        </w:sectPr>
      </w:pPr>
    </w:p>
    <w:p w:rsidR="009A05CA" w:rsidRPr="000B5E9E" w:rsidRDefault="009A05CA" w:rsidP="009A05CA">
      <w:pPr>
        <w:pStyle w:val="HChG"/>
        <w:rPr>
          <w:lang w:val="fr-CH"/>
        </w:rPr>
      </w:pPr>
      <w:proofErr w:type="spellStart"/>
      <w:r w:rsidRPr="000B5E9E">
        <w:rPr>
          <w:lang w:val="fr-CH"/>
        </w:rPr>
        <w:lastRenderedPageBreak/>
        <w:t>Annex</w:t>
      </w:r>
      <w:proofErr w:type="spellEnd"/>
      <w:r w:rsidRPr="000B5E9E">
        <w:rPr>
          <w:lang w:val="fr-CH"/>
        </w:rPr>
        <w:t xml:space="preserve"> 1</w:t>
      </w:r>
    </w:p>
    <w:p w:rsidR="009A05CA" w:rsidRPr="000B5E9E" w:rsidRDefault="009A05CA" w:rsidP="009A05CA">
      <w:pPr>
        <w:pStyle w:val="HChG"/>
        <w:rPr>
          <w:lang w:val="fr-CH"/>
        </w:rPr>
      </w:pPr>
      <w:r w:rsidRPr="000B5E9E">
        <w:rPr>
          <w:lang w:val="fr-CH"/>
        </w:rPr>
        <w:tab/>
      </w:r>
      <w:r w:rsidRPr="000B5E9E">
        <w:rPr>
          <w:lang w:val="fr-CH"/>
        </w:rPr>
        <w:tab/>
        <w:t>Communication</w:t>
      </w:r>
    </w:p>
    <w:p w:rsidR="009A05CA" w:rsidRPr="000B5E9E" w:rsidRDefault="00046DA4" w:rsidP="009A05CA">
      <w:pPr>
        <w:spacing w:before="100" w:beforeAutospacing="1" w:after="100" w:afterAutospacing="1" w:line="240" w:lineRule="auto"/>
        <w:ind w:left="567" w:firstLine="567"/>
        <w:rPr>
          <w:lang w:val="fr-CH" w:eastAsia="fr-FR"/>
        </w:rPr>
      </w:pPr>
      <w:r>
        <w:rPr>
          <w:noProof/>
          <w:lang w:eastAsia="zh-CN"/>
        </w:rPr>
        <mc:AlternateContent>
          <mc:Choice Requires="wps">
            <w:drawing>
              <wp:anchor distT="0" distB="0" distL="114300" distR="114300" simplePos="0" relativeHeight="251614208" behindDoc="0" locked="0" layoutInCell="1" allowOverlap="1" wp14:anchorId="36BB1F73" wp14:editId="43B24E93">
                <wp:simplePos x="0" y="0"/>
                <wp:positionH relativeFrom="column">
                  <wp:posOffset>2874645</wp:posOffset>
                </wp:positionH>
                <wp:positionV relativeFrom="paragraph">
                  <wp:posOffset>118110</wp:posOffset>
                </wp:positionV>
                <wp:extent cx="3471545" cy="914400"/>
                <wp:effectExtent l="0" t="0" r="0" b="0"/>
                <wp:wrapNone/>
                <wp:docPr id="211" name="Text Box 3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471545" cy="9144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Pr="00BE1E87" w:rsidRDefault="004C7FC8"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proofErr w:type="gramStart"/>
                            <w:r w:rsidRPr="00BE1E87">
                              <w:rPr>
                                <w:lang w:eastAsia="fr-FR"/>
                              </w:rPr>
                              <w:t>issued</w:t>
                            </w:r>
                            <w:proofErr w:type="gramEnd"/>
                            <w:r w:rsidRPr="00BE1E87">
                              <w:rPr>
                                <w:lang w:eastAsia="fr-FR"/>
                              </w:rPr>
                              <w:t xml:space="preserve"> by: </w:t>
                            </w:r>
                            <w:r>
                              <w:rPr>
                                <w:lang w:eastAsia="fr-FR"/>
                              </w:rPr>
                              <w:tab/>
                            </w:r>
                            <w:r>
                              <w:rPr>
                                <w:lang w:eastAsia="fr-FR"/>
                              </w:rPr>
                              <w:tab/>
                            </w:r>
                            <w:r w:rsidRPr="00BE1E87">
                              <w:rPr>
                                <w:lang w:eastAsia="fr-FR"/>
                              </w:rPr>
                              <w:t>Name of Administration:</w:t>
                            </w:r>
                          </w:p>
                          <w:p w:rsidR="004C7FC8" w:rsidRDefault="004C7FC8"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4C7FC8" w:rsidRDefault="004C7FC8"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4C7FC8" w:rsidRDefault="004C7FC8"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1" o:spid="_x0000_s1026" type="#_x0000_t202" style="position:absolute;left:0;text-align:left;margin-left:226.35pt;margin-top:9.3pt;width:273.35pt;height:1in;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" stroked="f">
                <v:textbox>
                  <w:txbxContent>
                    <w:p w:rsidR="004C7FC8" w:rsidRPr="00BE1E87" w:rsidRDefault="004C7FC8"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2126"/>
                      </w:pPr>
                      <w:r w:rsidRPr="00BE1E87">
                        <w:rPr>
                          <w:lang w:eastAsia="fr-FR"/>
                        </w:rPr>
                        <w:t xml:space="preserve">issued by: </w:t>
                      </w:r>
                      <w:r>
                        <w:rPr>
                          <w:lang w:eastAsia="fr-FR"/>
                        </w:rPr>
                        <w:tab/>
                      </w:r>
                      <w:r>
                        <w:rPr>
                          <w:lang w:eastAsia="fr-FR"/>
                        </w:rPr>
                        <w:tab/>
                      </w:r>
                      <w:r w:rsidRPr="00BE1E87">
                        <w:rPr>
                          <w:lang w:eastAsia="fr-FR"/>
                        </w:rPr>
                        <w:t>Name of Administration:</w:t>
                      </w:r>
                    </w:p>
                    <w:p w:rsidR="004C7FC8" w:rsidRDefault="004C7FC8"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left="2835" w:hanging="675"/>
                        <w:rPr>
                          <w:lang w:val="fr-FR"/>
                        </w:rPr>
                      </w:pPr>
                      <w:r>
                        <w:rPr>
                          <w:lang w:val="fr-FR"/>
                        </w:rPr>
                        <w:t>......................................</w:t>
                      </w:r>
                    </w:p>
                    <w:p w:rsidR="004C7FC8" w:rsidRDefault="004C7FC8"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p w:rsidR="004C7FC8" w:rsidRDefault="004C7FC8" w:rsidP="009A05CA">
                      <w:pPr>
                        <w:tabs>
                          <w:tab w:val="left" w:pos="-720"/>
                          <w:tab w:val="left" w:pos="0"/>
                          <w:tab w:val="left" w:pos="680"/>
                          <w:tab w:val="left" w:pos="1394"/>
                          <w:tab w:val="left" w:pos="1707"/>
                          <w:tab w:val="left" w:pos="2114"/>
                          <w:tab w:val="left" w:pos="2834"/>
                          <w:tab w:val="left" w:pos="3554"/>
                          <w:tab w:val="left" w:pos="4682"/>
                          <w:tab w:val="left" w:pos="4988"/>
                          <w:tab w:val="left" w:pos="5703"/>
                          <w:tab w:val="left" w:pos="6423"/>
                          <w:tab w:val="left" w:pos="7143"/>
                          <w:tab w:val="left" w:pos="7857"/>
                          <w:tab w:val="left" w:pos="8577"/>
                        </w:tabs>
                        <w:ind w:firstLine="2160"/>
                        <w:rPr>
                          <w:lang w:val="fr-FR"/>
                        </w:rPr>
                      </w:pPr>
                      <w:r>
                        <w:rPr>
                          <w:lang w:val="fr-FR"/>
                        </w:rPr>
                        <w:t>......................................</w:t>
                      </w:r>
                    </w:p>
                  </w:txbxContent>
                </v:textbox>
              </v:shape>
            </w:pict>
          </mc:Fallback>
        </mc:AlternateContent>
      </w:r>
      <w:r w:rsidR="009A05CA" w:rsidRPr="000B5E9E">
        <w:rPr>
          <w:lang w:val="fr-CH" w:eastAsia="fr-FR"/>
        </w:rPr>
        <w:t>(Maximum format: A4 (210 x 297 mm))</w:t>
      </w:r>
    </w:p>
    <w:p w:rsidR="00C56851" w:rsidRDefault="00C56851" w:rsidP="009A05CA">
      <w:pPr>
        <w:spacing w:before="100" w:beforeAutospacing="1" w:line="240" w:lineRule="auto"/>
        <w:ind w:left="1134"/>
        <w:rPr>
          <w:noProof/>
        </w:rPr>
      </w:pPr>
      <w:r>
        <w:rPr>
          <w:noProof/>
          <w:lang w:eastAsia="zh-CN"/>
        </w:rPr>
        <w:drawing>
          <wp:inline distT="0" distB="0" distL="0" distR="0" wp14:anchorId="6F43771A" wp14:editId="0A3D18C9">
            <wp:extent cx="898525" cy="89852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898525" cy="898525"/>
                    </a:xfrm>
                    <a:prstGeom prst="rect">
                      <a:avLst/>
                    </a:prstGeom>
                    <a:noFill/>
                    <a:ln>
                      <a:noFill/>
                    </a:ln>
                  </pic:spPr>
                </pic:pic>
              </a:graphicData>
            </a:graphic>
          </wp:inline>
        </w:drawing>
      </w:r>
      <w:r w:rsidR="009A05CA" w:rsidRPr="0059255D">
        <w:rPr>
          <w:rStyle w:val="FootnoteReference"/>
          <w:color w:val="FFFFFF"/>
        </w:rPr>
        <w:footnoteReference w:id="6"/>
      </w:r>
      <w:r w:rsidR="009A05CA" w:rsidRPr="0059255D">
        <w:rPr>
          <w:noProof/>
        </w:rPr>
        <w:t xml:space="preserve"> </w:t>
      </w:r>
    </w:p>
    <w:p w:rsidR="009A05CA" w:rsidRPr="0059255D" w:rsidRDefault="00C56851" w:rsidP="009A05CA">
      <w:pPr>
        <w:spacing w:before="100" w:beforeAutospacing="1" w:line="240" w:lineRule="auto"/>
        <w:ind w:left="1134"/>
        <w:rPr>
          <w:noProof/>
        </w:rPr>
      </w:pPr>
      <w:r w:rsidRPr="0059255D">
        <w:rPr>
          <w:noProof/>
        </w:rPr>
        <w:t>concerning</w:t>
      </w:r>
      <w:r w:rsidRPr="0059255D">
        <w:rPr>
          <w:rStyle w:val="FootnoteReference"/>
          <w:noProof/>
        </w:rPr>
        <w:footnoteReference w:id="7"/>
      </w:r>
      <w:r w:rsidRPr="0059255D">
        <w:rPr>
          <w:noProof/>
        </w:rPr>
        <w:t xml:space="preserve">: </w:t>
      </w:r>
      <w:r>
        <w:rPr>
          <w:noProof/>
        </w:rPr>
        <w:t xml:space="preserve">  </w:t>
      </w:r>
      <w:r w:rsidR="009A05CA" w:rsidRPr="0059255D">
        <w:rPr>
          <w:noProof/>
        </w:rPr>
        <w:t>Approval granted</w:t>
      </w:r>
    </w:p>
    <w:p w:rsidR="009A05CA" w:rsidRPr="0059255D" w:rsidRDefault="009A05CA" w:rsidP="009A05CA">
      <w:pPr>
        <w:tabs>
          <w:tab w:val="left" w:pos="2300"/>
        </w:tabs>
        <w:ind w:left="1100" w:right="1139"/>
        <w:rPr>
          <w:noProof/>
        </w:rPr>
      </w:pPr>
      <w:r w:rsidRPr="0059255D">
        <w:rPr>
          <w:noProof/>
        </w:rPr>
        <w:tab/>
        <w:t>Approval extended</w:t>
      </w:r>
    </w:p>
    <w:p w:rsidR="009A05CA" w:rsidRPr="0059255D" w:rsidRDefault="009A05CA" w:rsidP="009A05CA">
      <w:pPr>
        <w:tabs>
          <w:tab w:val="left" w:pos="2300"/>
        </w:tabs>
        <w:ind w:left="1100" w:right="1139"/>
        <w:rPr>
          <w:noProof/>
        </w:rPr>
      </w:pPr>
      <w:r w:rsidRPr="0059255D">
        <w:rPr>
          <w:noProof/>
        </w:rPr>
        <w:tab/>
        <w:t>Approval refused</w:t>
      </w:r>
    </w:p>
    <w:p w:rsidR="009A05CA" w:rsidRPr="0059255D" w:rsidRDefault="009A05CA" w:rsidP="009A05CA">
      <w:pPr>
        <w:tabs>
          <w:tab w:val="left" w:pos="2300"/>
        </w:tabs>
        <w:ind w:left="1100" w:right="1139"/>
        <w:rPr>
          <w:noProof/>
        </w:rPr>
      </w:pPr>
      <w:r w:rsidRPr="0059255D">
        <w:rPr>
          <w:noProof/>
        </w:rPr>
        <w:tab/>
        <w:t>Approval withdrawn</w:t>
      </w:r>
    </w:p>
    <w:p w:rsidR="009A05CA" w:rsidRPr="0059255D" w:rsidRDefault="009A05CA" w:rsidP="009A05CA">
      <w:pPr>
        <w:tabs>
          <w:tab w:val="left" w:pos="2300"/>
        </w:tabs>
        <w:ind w:left="1100" w:right="1139"/>
        <w:rPr>
          <w:noProof/>
        </w:rPr>
      </w:pPr>
      <w:r w:rsidRPr="0059255D">
        <w:rPr>
          <w:noProof/>
        </w:rPr>
        <w:tab/>
        <w:t>Production definitively discontinued</w:t>
      </w:r>
    </w:p>
    <w:p w:rsidR="009A05CA" w:rsidRPr="003767E3" w:rsidRDefault="009A05CA" w:rsidP="009A05CA">
      <w:pPr>
        <w:pStyle w:val="para"/>
        <w:spacing w:before="240" w:after="240"/>
        <w:ind w:left="1134" w:firstLine="0"/>
      </w:pPr>
      <w:proofErr w:type="gramStart"/>
      <w:r w:rsidRPr="005572A7">
        <w:t>of</w:t>
      </w:r>
      <w:proofErr w:type="gramEnd"/>
      <w:r w:rsidRPr="005572A7">
        <w:t xml:space="preserve"> a vehicle type with regard to </w:t>
      </w:r>
      <w:r w:rsidRPr="003767E3">
        <w:rPr>
          <w:strike/>
          <w:color w:val="FF0000"/>
        </w:rPr>
        <w:t>safety-belt anchorages and</w:t>
      </w:r>
      <w:r w:rsidRPr="003767E3">
        <w:rPr>
          <w:color w:val="FF0000"/>
        </w:rPr>
        <w:t xml:space="preserve"> </w:t>
      </w:r>
      <w:r w:rsidRPr="005572A7">
        <w:t xml:space="preserve">ISOFIX anchorages systems, and ISOFIX </w:t>
      </w:r>
      <w:r w:rsidRPr="003767E3">
        <w:t>top tether anchorages and i-Size seating positions if any pursuant to Regulation No. [XX]</w:t>
      </w:r>
    </w:p>
    <w:p w:rsidR="009A05CA" w:rsidRPr="0059255D" w:rsidRDefault="009A05CA" w:rsidP="009A05CA">
      <w:pPr>
        <w:pStyle w:val="para"/>
        <w:spacing w:before="240" w:after="240"/>
        <w:ind w:left="1134" w:firstLine="0"/>
      </w:pPr>
    </w:p>
    <w:p w:rsidR="009A05CA" w:rsidRPr="0059255D" w:rsidRDefault="009A05CA" w:rsidP="009A05CA">
      <w:pPr>
        <w:pStyle w:val="para"/>
        <w:tabs>
          <w:tab w:val="left" w:pos="4800"/>
        </w:tabs>
        <w:spacing w:after="240"/>
      </w:pPr>
      <w:r w:rsidRPr="0059255D">
        <w:t>Approval No.....................................................          Extension No.........................................</w:t>
      </w:r>
    </w:p>
    <w:p w:rsidR="009A05CA" w:rsidRPr="0059255D" w:rsidRDefault="009A05CA" w:rsidP="009A05CA">
      <w:pPr>
        <w:tabs>
          <w:tab w:val="left" w:pos="1700"/>
          <w:tab w:val="left" w:leader="dot" w:pos="8505"/>
        </w:tabs>
        <w:spacing w:after="120"/>
        <w:ind w:left="1134" w:right="1134"/>
        <w:jc w:val="both"/>
      </w:pPr>
      <w:r w:rsidRPr="0059255D">
        <w:t>1.</w:t>
      </w:r>
      <w:r w:rsidRPr="0059255D">
        <w:tab/>
        <w:t>Trade name or mark of the power-driven vehicle</w:t>
      </w:r>
      <w:r w:rsidRPr="0059255D">
        <w:tab/>
      </w:r>
      <w:r w:rsidRPr="0059255D">
        <w:tab/>
      </w:r>
      <w:r w:rsidRPr="0059255D">
        <w:tab/>
      </w:r>
    </w:p>
    <w:p w:rsidR="009A05CA" w:rsidRPr="0059255D" w:rsidRDefault="009A05CA" w:rsidP="009A05CA">
      <w:pPr>
        <w:tabs>
          <w:tab w:val="left" w:pos="1700"/>
          <w:tab w:val="left" w:leader="dot" w:pos="8505"/>
        </w:tabs>
        <w:spacing w:after="120"/>
        <w:ind w:left="1134" w:right="1134"/>
        <w:jc w:val="both"/>
      </w:pPr>
      <w:r w:rsidRPr="0059255D">
        <w:t>2.</w:t>
      </w:r>
      <w:r w:rsidRPr="0059255D">
        <w:tab/>
        <w:t xml:space="preserve">Type of vehicle </w:t>
      </w:r>
      <w:r w:rsidRPr="0059255D">
        <w:tab/>
      </w:r>
      <w:r w:rsidRPr="0059255D">
        <w:tab/>
      </w:r>
      <w:r w:rsidRPr="0059255D">
        <w:tab/>
      </w:r>
    </w:p>
    <w:p w:rsidR="009A05CA" w:rsidRPr="0059255D" w:rsidRDefault="009A05CA" w:rsidP="009A05CA">
      <w:pPr>
        <w:tabs>
          <w:tab w:val="left" w:pos="1700"/>
          <w:tab w:val="left" w:leader="dot" w:pos="8505"/>
        </w:tabs>
        <w:spacing w:after="120"/>
        <w:ind w:left="1134" w:right="1134"/>
        <w:jc w:val="both"/>
      </w:pPr>
      <w:r w:rsidRPr="0059255D">
        <w:t>3.</w:t>
      </w:r>
      <w:r w:rsidRPr="0059255D">
        <w:tab/>
        <w:t xml:space="preserve">Manufacturer's name and address </w:t>
      </w:r>
      <w:r w:rsidRPr="0059255D">
        <w:tab/>
      </w:r>
      <w:r w:rsidRPr="0059255D">
        <w:tab/>
      </w:r>
      <w:r w:rsidRPr="0059255D">
        <w:tab/>
      </w:r>
    </w:p>
    <w:p w:rsidR="009A05CA" w:rsidRPr="0059255D" w:rsidRDefault="009A05CA" w:rsidP="009A05CA">
      <w:pPr>
        <w:tabs>
          <w:tab w:val="left" w:pos="1700"/>
          <w:tab w:val="left" w:leader="dot" w:pos="8505"/>
        </w:tabs>
        <w:spacing w:after="120"/>
        <w:ind w:left="1134" w:right="1134"/>
        <w:jc w:val="both"/>
      </w:pPr>
      <w:r w:rsidRPr="0059255D">
        <w:t>4.</w:t>
      </w:r>
      <w:r w:rsidRPr="0059255D">
        <w:tab/>
        <w:t xml:space="preserve">If applicable, name and address of manufacturer's representative </w:t>
      </w:r>
      <w:r w:rsidRPr="0059255D">
        <w:tab/>
      </w:r>
      <w:r w:rsidRPr="0059255D">
        <w:tab/>
      </w:r>
      <w:r w:rsidRPr="0059255D">
        <w:tab/>
      </w:r>
    </w:p>
    <w:p w:rsidR="009A05CA" w:rsidRPr="0059255D" w:rsidRDefault="009A05CA" w:rsidP="009A05CA">
      <w:pPr>
        <w:tabs>
          <w:tab w:val="left" w:pos="1700"/>
          <w:tab w:val="left" w:leader="dot" w:pos="8505"/>
        </w:tabs>
        <w:spacing w:after="120"/>
        <w:ind w:left="1134" w:right="1134"/>
        <w:jc w:val="both"/>
      </w:pPr>
      <w:r w:rsidRPr="0059255D">
        <w:tab/>
      </w:r>
      <w:r w:rsidRPr="0059255D">
        <w:tab/>
      </w:r>
      <w:r w:rsidRPr="0059255D">
        <w:tab/>
      </w:r>
      <w:r w:rsidRPr="0059255D">
        <w:tab/>
      </w:r>
    </w:p>
    <w:p w:rsidR="00523AC8" w:rsidRPr="00523AC8" w:rsidRDefault="009A05CA" w:rsidP="003767E3">
      <w:pPr>
        <w:pStyle w:val="para"/>
        <w:spacing w:before="120"/>
        <w:rPr>
          <w:strike/>
        </w:rPr>
      </w:pPr>
      <w:r w:rsidRPr="0059255D">
        <w:br w:type="page"/>
      </w:r>
    </w:p>
    <w:p w:rsidR="009A05CA" w:rsidRPr="003767E3" w:rsidRDefault="009A05CA" w:rsidP="009A05CA">
      <w:pPr>
        <w:pStyle w:val="para"/>
        <w:spacing w:before="120"/>
        <w:ind w:left="708" w:firstLine="426"/>
      </w:pPr>
      <w:r w:rsidRPr="003767E3">
        <w:lastRenderedPageBreak/>
        <w:t>5.</w:t>
      </w:r>
      <w:r w:rsidRPr="003767E3">
        <w:tab/>
        <w:t>Description of seats</w:t>
      </w:r>
      <w:r w:rsidR="00541AF5" w:rsidRPr="003767E3">
        <w:rPr>
          <w:vertAlign w:val="superscript"/>
        </w:rPr>
        <w:t xml:space="preserve"> [</w:t>
      </w:r>
      <w:r w:rsidR="00541AF5" w:rsidRPr="003767E3">
        <w:rPr>
          <w:rStyle w:val="FootnoteReference"/>
          <w:lang w:val="de-DE"/>
        </w:rPr>
        <w:footnoteReference w:id="8"/>
      </w:r>
      <w:r w:rsidR="00541AF5" w:rsidRPr="003767E3">
        <w:rPr>
          <w:vertAlign w:val="superscript"/>
        </w:rPr>
        <w:t>]</w:t>
      </w:r>
      <w:r w:rsidRPr="003767E3">
        <w:t xml:space="preserve">  </w:t>
      </w:r>
    </w:p>
    <w:p w:rsidR="009A05CA" w:rsidRPr="003767E3" w:rsidRDefault="009A05CA" w:rsidP="009A05CA">
      <w:pPr>
        <w:ind w:left="1275" w:firstLine="426"/>
      </w:pPr>
      <w:proofErr w:type="gramStart"/>
      <w:r w:rsidRPr="003767E3">
        <w:rPr>
          <w:bCs/>
        </w:rPr>
        <w:t>Utilises addit</w:t>
      </w:r>
      <w:r w:rsidR="00F6635B" w:rsidRPr="003767E3">
        <w:rPr>
          <w:bCs/>
        </w:rPr>
        <w:t>ional force according to paragraph</w:t>
      </w:r>
      <w:r w:rsidRPr="003767E3">
        <w:rPr>
          <w:bCs/>
        </w:rPr>
        <w:t xml:space="preserve"> 6.2.5.1</w:t>
      </w:r>
      <w:r w:rsidR="00F6635B" w:rsidRPr="003767E3">
        <w:rPr>
          <w:bCs/>
        </w:rPr>
        <w:t>.</w:t>
      </w:r>
      <w:proofErr w:type="gramEnd"/>
      <w:r w:rsidRPr="003767E3">
        <w:rPr>
          <w:bCs/>
        </w:rPr>
        <w:t xml:space="preserve"> </w:t>
      </w:r>
      <w:proofErr w:type="gramStart"/>
      <w:r w:rsidRPr="003767E3">
        <w:rPr>
          <w:bCs/>
        </w:rPr>
        <w:t>of</w:t>
      </w:r>
      <w:proofErr w:type="gramEnd"/>
      <w:r w:rsidRPr="003767E3">
        <w:rPr>
          <w:bCs/>
        </w:rPr>
        <w:t xml:space="preserve"> this Regulation: Yes/No</w:t>
      </w:r>
      <w:r w:rsidRPr="003767E3">
        <w:rPr>
          <w:rStyle w:val="FootnoteReference"/>
          <w:szCs w:val="18"/>
        </w:rPr>
        <w:footnoteReference w:customMarkFollows="1" w:id="9"/>
        <w:t>[2]</w:t>
      </w:r>
      <w:r w:rsidRPr="003767E3">
        <w:t xml:space="preserve"> </w:t>
      </w:r>
      <w:r w:rsidRPr="003767E3">
        <w:rPr>
          <w:bCs/>
        </w:rPr>
        <w:t xml:space="preserve"> </w:t>
      </w:r>
    </w:p>
    <w:p w:rsidR="009A05CA" w:rsidRPr="003767E3" w:rsidRDefault="009A05CA" w:rsidP="009A05CA">
      <w:pPr>
        <w:ind w:left="1560" w:firstLine="141"/>
      </w:pPr>
      <w:r w:rsidRPr="003767E3">
        <w:rPr>
          <w:bCs/>
        </w:rPr>
        <w:t>Supplemented force: .................................................................................................</w:t>
      </w:r>
    </w:p>
    <w:p w:rsidR="009A05CA" w:rsidRPr="003767E3" w:rsidRDefault="009A05CA" w:rsidP="009A05CA">
      <w:pPr>
        <w:ind w:left="1701"/>
      </w:pPr>
      <w:proofErr w:type="gramStart"/>
      <w:r w:rsidRPr="003767E3">
        <w:rPr>
          <w:bCs/>
        </w:rPr>
        <w:t>Utilise</w:t>
      </w:r>
      <w:r w:rsidR="00F6635B" w:rsidRPr="003767E3">
        <w:rPr>
          <w:bCs/>
        </w:rPr>
        <w:t>s the exemption per note to paragraph</w:t>
      </w:r>
      <w:r w:rsidRPr="003767E3">
        <w:rPr>
          <w:bCs/>
        </w:rPr>
        <w:t xml:space="preserve"> 6.2.5.1</w:t>
      </w:r>
      <w:r w:rsidR="00F6635B" w:rsidRPr="003767E3">
        <w:rPr>
          <w:bCs/>
        </w:rPr>
        <w:t>.</w:t>
      </w:r>
      <w:proofErr w:type="gramEnd"/>
      <w:r w:rsidRPr="003767E3">
        <w:rPr>
          <w:bCs/>
        </w:rPr>
        <w:t xml:space="preserve"> </w:t>
      </w:r>
      <w:proofErr w:type="gramStart"/>
      <w:r w:rsidRPr="003767E3">
        <w:rPr>
          <w:bCs/>
        </w:rPr>
        <w:t>based</w:t>
      </w:r>
      <w:proofErr w:type="gramEnd"/>
      <w:r w:rsidRPr="003767E3">
        <w:rPr>
          <w:bCs/>
        </w:rPr>
        <w:t xml:space="preserve"> on safety belt anchorage tests </w:t>
      </w:r>
      <w:r w:rsidR="00F6635B" w:rsidRPr="003767E3">
        <w:rPr>
          <w:bCs/>
        </w:rPr>
        <w:t>per UN Regulation No. 14 paragraph</w:t>
      </w:r>
      <w:r w:rsidRPr="003767E3">
        <w:rPr>
          <w:bCs/>
        </w:rPr>
        <w:t xml:space="preserve"> 6.4.4</w:t>
      </w:r>
      <w:r w:rsidR="00F6635B" w:rsidRPr="003767E3">
        <w:rPr>
          <w:bCs/>
        </w:rPr>
        <w:t>.</w:t>
      </w:r>
      <w:r w:rsidRPr="003767E3">
        <w:rPr>
          <w:bCs/>
        </w:rPr>
        <w:t>: Yes/No</w:t>
      </w:r>
      <w:r w:rsidRPr="003767E3">
        <w:rPr>
          <w:rStyle w:val="FootnoteReference"/>
          <w:szCs w:val="18"/>
        </w:rPr>
        <w:footnoteReference w:customMarkFollows="1" w:id="10"/>
        <w:t>[2]</w:t>
      </w:r>
      <w:r w:rsidRPr="003767E3">
        <w:t xml:space="preserve"> </w:t>
      </w:r>
      <w:r w:rsidRPr="003767E3">
        <w:rPr>
          <w:bCs/>
        </w:rPr>
        <w:t xml:space="preserve"> </w:t>
      </w:r>
    </w:p>
    <w:p w:rsidR="009A05CA" w:rsidRPr="003767E3" w:rsidRDefault="009A05CA" w:rsidP="00523AC8">
      <w:pPr>
        <w:spacing w:after="120"/>
        <w:ind w:left="1418" w:firstLine="284"/>
      </w:pPr>
      <w:r w:rsidRPr="003767E3">
        <w:rPr>
          <w:bCs/>
        </w:rPr>
        <w:t>UN Regulation No. 14 Approval No</w:t>
      </w:r>
      <w:r w:rsidRPr="003767E3">
        <w:rPr>
          <w:bCs/>
          <w:lang w:val="en-US"/>
        </w:rPr>
        <w:t>.........................</w:t>
      </w:r>
      <w:r w:rsidRPr="003767E3">
        <w:rPr>
          <w:bCs/>
        </w:rPr>
        <w:t>............................</w:t>
      </w:r>
    </w:p>
    <w:p w:rsidR="009A05CA" w:rsidRPr="003767E3" w:rsidRDefault="00523AC8" w:rsidP="009A05CA">
      <w:pPr>
        <w:tabs>
          <w:tab w:val="left" w:pos="1700"/>
          <w:tab w:val="left" w:leader="dot" w:pos="8505"/>
        </w:tabs>
        <w:spacing w:after="120"/>
        <w:ind w:left="1134" w:right="1134"/>
        <w:jc w:val="both"/>
      </w:pPr>
      <w:r w:rsidRPr="003767E3">
        <w:t>6</w:t>
      </w:r>
      <w:r w:rsidR="009A05CA" w:rsidRPr="003767E3">
        <w:t>.</w:t>
      </w:r>
      <w:r w:rsidR="009A05CA" w:rsidRPr="003767E3">
        <w:tab/>
        <w:t>Utilises ISOFIX exemptio</w:t>
      </w:r>
      <w:r w:rsidRPr="003767E3">
        <w:t>n permitted by paragraph 5.3.8</w:t>
      </w:r>
      <w:r w:rsidR="009A05CA" w:rsidRPr="003767E3">
        <w:t>.: Yes/No</w:t>
      </w:r>
      <w:r w:rsidR="009A05CA" w:rsidRPr="003767E3">
        <w:rPr>
          <w:vertAlign w:val="superscript"/>
        </w:rPr>
        <w:t>2</w:t>
      </w:r>
      <w:r w:rsidR="009A05CA" w:rsidRPr="003767E3">
        <w:tab/>
      </w:r>
    </w:p>
    <w:p w:rsidR="009A05CA" w:rsidRPr="003767E3" w:rsidRDefault="00523AC8" w:rsidP="009A05CA">
      <w:pPr>
        <w:tabs>
          <w:tab w:val="left" w:pos="1700"/>
          <w:tab w:val="left" w:leader="dot" w:pos="8505"/>
        </w:tabs>
        <w:spacing w:after="120"/>
        <w:ind w:left="1134" w:right="1134"/>
      </w:pPr>
      <w:r w:rsidRPr="003767E3">
        <w:t>7</w:t>
      </w:r>
      <w:r w:rsidR="009A05CA" w:rsidRPr="003767E3">
        <w:t>.</w:t>
      </w:r>
      <w:r w:rsidR="009A05CA" w:rsidRPr="003767E3">
        <w:tab/>
        <w:t xml:space="preserve">Vehicle submitted for approval on: </w:t>
      </w:r>
      <w:r w:rsidR="009A05CA" w:rsidRPr="003767E3">
        <w:tab/>
      </w:r>
    </w:p>
    <w:p w:rsidR="009A05CA" w:rsidRPr="003767E3" w:rsidRDefault="00523AC8" w:rsidP="009A05CA">
      <w:pPr>
        <w:tabs>
          <w:tab w:val="left" w:pos="1700"/>
          <w:tab w:val="left" w:leader="dot" w:pos="8505"/>
        </w:tabs>
        <w:spacing w:after="120"/>
        <w:ind w:left="1134" w:right="1134"/>
      </w:pPr>
      <w:r w:rsidRPr="003767E3">
        <w:t>8</w:t>
      </w:r>
      <w:r w:rsidR="009A05CA" w:rsidRPr="003767E3">
        <w:t>.</w:t>
      </w:r>
      <w:r w:rsidR="009A05CA" w:rsidRPr="003767E3">
        <w:tab/>
        <w:t xml:space="preserve">Technical Service responsible for conducting approval tests: </w:t>
      </w:r>
      <w:r w:rsidR="009A05CA" w:rsidRPr="003767E3">
        <w:tab/>
      </w:r>
    </w:p>
    <w:p w:rsidR="009A05CA" w:rsidRPr="003767E3" w:rsidRDefault="009A05CA" w:rsidP="009A05CA">
      <w:pPr>
        <w:tabs>
          <w:tab w:val="left" w:pos="1700"/>
          <w:tab w:val="left" w:leader="dot" w:pos="8505"/>
        </w:tabs>
        <w:spacing w:after="120"/>
        <w:ind w:left="1134" w:right="1134"/>
      </w:pPr>
      <w:r w:rsidRPr="003767E3">
        <w:tab/>
        <w:t>........................................................................................................................................</w:t>
      </w:r>
    </w:p>
    <w:p w:rsidR="009A05CA" w:rsidRPr="003767E3" w:rsidRDefault="00523AC8" w:rsidP="009A05CA">
      <w:pPr>
        <w:tabs>
          <w:tab w:val="left" w:pos="1700"/>
          <w:tab w:val="left" w:leader="dot" w:pos="8505"/>
        </w:tabs>
        <w:spacing w:after="120"/>
        <w:ind w:left="1134" w:right="1134"/>
      </w:pPr>
      <w:r w:rsidRPr="003767E3">
        <w:t>9</w:t>
      </w:r>
      <w:r w:rsidR="009A05CA" w:rsidRPr="003767E3">
        <w:t>.</w:t>
      </w:r>
      <w:r w:rsidR="009A05CA" w:rsidRPr="003767E3">
        <w:tab/>
        <w:t>Date of report issued by that Service: ...........................................................................</w:t>
      </w:r>
    </w:p>
    <w:p w:rsidR="009A05CA" w:rsidRPr="003767E3" w:rsidRDefault="009A05CA" w:rsidP="009A05CA">
      <w:pPr>
        <w:tabs>
          <w:tab w:val="left" w:pos="1700"/>
          <w:tab w:val="left" w:leader="dot" w:pos="8505"/>
        </w:tabs>
        <w:spacing w:after="120"/>
        <w:ind w:left="1134" w:right="1134"/>
      </w:pPr>
      <w:r w:rsidRPr="003767E3">
        <w:t>1</w:t>
      </w:r>
      <w:r w:rsidR="00523AC8" w:rsidRPr="003767E3">
        <w:t>0</w:t>
      </w:r>
      <w:r w:rsidRPr="003767E3">
        <w:t>.</w:t>
      </w:r>
      <w:r w:rsidRPr="003767E3">
        <w:tab/>
        <w:t>Number of report issued by that Service: .....................................................................</w:t>
      </w:r>
    </w:p>
    <w:p w:rsidR="009A05CA" w:rsidRPr="003767E3" w:rsidRDefault="009A05CA" w:rsidP="009A05CA">
      <w:pPr>
        <w:tabs>
          <w:tab w:val="left" w:pos="1700"/>
          <w:tab w:val="left" w:leader="dot" w:pos="8505"/>
        </w:tabs>
        <w:spacing w:after="120"/>
        <w:ind w:left="1134" w:right="1134"/>
      </w:pPr>
      <w:r w:rsidRPr="003767E3">
        <w:t>1</w:t>
      </w:r>
      <w:r w:rsidR="00523AC8" w:rsidRPr="003767E3">
        <w:t>1</w:t>
      </w:r>
      <w:r w:rsidRPr="003767E3">
        <w:t>.</w:t>
      </w:r>
      <w:r w:rsidRPr="003767E3">
        <w:tab/>
        <w:t>Approval granted/extended/refused/withdrawn</w:t>
      </w:r>
      <w:r w:rsidRPr="003767E3">
        <w:rPr>
          <w:vertAlign w:val="superscript"/>
        </w:rPr>
        <w:t>2</w:t>
      </w:r>
    </w:p>
    <w:p w:rsidR="009A05CA" w:rsidRPr="003767E3" w:rsidRDefault="009A05CA" w:rsidP="009A05CA">
      <w:pPr>
        <w:tabs>
          <w:tab w:val="left" w:pos="1700"/>
          <w:tab w:val="left" w:leader="dot" w:pos="8505"/>
        </w:tabs>
        <w:spacing w:after="120"/>
        <w:ind w:left="1134" w:right="1134"/>
      </w:pPr>
      <w:r w:rsidRPr="003767E3">
        <w:t>1</w:t>
      </w:r>
      <w:r w:rsidR="00523AC8" w:rsidRPr="003767E3">
        <w:t>2</w:t>
      </w:r>
      <w:r w:rsidRPr="003767E3">
        <w:t>.</w:t>
      </w:r>
      <w:r w:rsidRPr="003767E3">
        <w:tab/>
        <w:t>Position of approval mark on vehicle: ..........................................................................</w:t>
      </w:r>
    </w:p>
    <w:p w:rsidR="009A05CA" w:rsidRPr="003767E3" w:rsidRDefault="009A05CA" w:rsidP="009A05CA">
      <w:pPr>
        <w:tabs>
          <w:tab w:val="left" w:pos="1700"/>
          <w:tab w:val="left" w:leader="dot" w:pos="8505"/>
        </w:tabs>
        <w:spacing w:after="120"/>
        <w:ind w:left="1134" w:right="1134"/>
      </w:pPr>
      <w:r w:rsidRPr="003767E3">
        <w:t>1</w:t>
      </w:r>
      <w:r w:rsidR="00523AC8" w:rsidRPr="003767E3">
        <w:t>3</w:t>
      </w:r>
      <w:r w:rsidRPr="003767E3">
        <w:t>.</w:t>
      </w:r>
      <w:r w:rsidRPr="003767E3">
        <w:tab/>
        <w:t>Place: .............................................................................................................................</w:t>
      </w:r>
    </w:p>
    <w:p w:rsidR="009A05CA" w:rsidRPr="003767E3" w:rsidRDefault="009A05CA" w:rsidP="009A05CA">
      <w:pPr>
        <w:tabs>
          <w:tab w:val="left" w:pos="1700"/>
          <w:tab w:val="left" w:leader="dot" w:pos="8505"/>
        </w:tabs>
        <w:spacing w:after="120"/>
        <w:ind w:left="1134" w:right="1134"/>
      </w:pPr>
      <w:r w:rsidRPr="003767E3">
        <w:t>1</w:t>
      </w:r>
      <w:r w:rsidR="00523AC8" w:rsidRPr="003767E3">
        <w:t>4</w:t>
      </w:r>
      <w:r w:rsidRPr="003767E3">
        <w:t>.</w:t>
      </w:r>
      <w:r w:rsidRPr="003767E3">
        <w:tab/>
        <w:t>Date: ..............................................................................................................................</w:t>
      </w:r>
    </w:p>
    <w:p w:rsidR="009A05CA" w:rsidRPr="003767E3" w:rsidRDefault="009A05CA" w:rsidP="009A05CA">
      <w:pPr>
        <w:tabs>
          <w:tab w:val="left" w:pos="1700"/>
          <w:tab w:val="left" w:leader="dot" w:pos="8505"/>
        </w:tabs>
        <w:spacing w:after="120"/>
        <w:ind w:left="1134" w:right="1134"/>
      </w:pPr>
      <w:r w:rsidRPr="003767E3">
        <w:t>1</w:t>
      </w:r>
      <w:r w:rsidR="00523AC8" w:rsidRPr="003767E3">
        <w:t>5</w:t>
      </w:r>
      <w:r w:rsidRPr="003767E3">
        <w:t>.</w:t>
      </w:r>
      <w:r w:rsidRPr="003767E3">
        <w:tab/>
        <w:t>Signature: ......................................................................................................................</w:t>
      </w:r>
    </w:p>
    <w:p w:rsidR="009A05CA" w:rsidRPr="003767E3" w:rsidRDefault="00523AC8" w:rsidP="009A05CA">
      <w:pPr>
        <w:tabs>
          <w:tab w:val="left" w:pos="1700"/>
          <w:tab w:val="left" w:leader="dot" w:pos="8505"/>
        </w:tabs>
        <w:spacing w:after="120"/>
        <w:ind w:left="1701" w:right="1134" w:hanging="553"/>
      </w:pPr>
      <w:r w:rsidRPr="003767E3">
        <w:t>16</w:t>
      </w:r>
      <w:r w:rsidR="009A05CA" w:rsidRPr="003767E3">
        <w:t>.</w:t>
      </w:r>
      <w:r w:rsidR="009A05CA" w:rsidRPr="003767E3">
        <w:tab/>
        <w:t>The following documents, filed with the Type Approval Authority which has granted approval and available on request are annexed to this communication:</w:t>
      </w:r>
    </w:p>
    <w:p w:rsidR="009A05CA" w:rsidRPr="003767E3" w:rsidRDefault="009A05CA" w:rsidP="009A05CA">
      <w:pPr>
        <w:tabs>
          <w:tab w:val="left" w:pos="1700"/>
          <w:tab w:val="left" w:leader="dot" w:pos="8505"/>
        </w:tabs>
        <w:spacing w:after="120"/>
        <w:ind w:left="1701" w:right="1134" w:hanging="553"/>
      </w:pPr>
      <w:r w:rsidRPr="003767E3">
        <w:tab/>
      </w:r>
    </w:p>
    <w:p w:rsidR="009A05CA" w:rsidRPr="003767E3" w:rsidRDefault="009A05CA" w:rsidP="009A05CA">
      <w:pPr>
        <w:tabs>
          <w:tab w:val="left" w:leader="dot" w:pos="8505"/>
        </w:tabs>
        <w:spacing w:after="120"/>
        <w:ind w:left="2268" w:right="1134" w:hanging="1134"/>
        <w:jc w:val="both"/>
      </w:pPr>
      <w:r w:rsidRPr="003767E3">
        <w:tab/>
        <w:t xml:space="preserve">Drawings, diagrams and plans of the </w:t>
      </w:r>
      <w:r w:rsidRPr="00445EF8">
        <w:rPr>
          <w:strike/>
          <w:color w:val="FF0000"/>
        </w:rPr>
        <w:t>belt anchorages,</w:t>
      </w:r>
      <w:r w:rsidRPr="00445EF8">
        <w:rPr>
          <w:color w:val="FF0000"/>
        </w:rPr>
        <w:t xml:space="preserve"> </w:t>
      </w:r>
      <w:r w:rsidRPr="003767E3">
        <w:t>ISOFIX anchorages systems, of the top tether anchorages if any, vehicle floor contact surface of</w:t>
      </w:r>
      <w:r w:rsidRPr="003767E3">
        <w:br/>
        <w:t xml:space="preserve"> i-Size seating positions if any, and of the vehicle structure;</w:t>
      </w:r>
    </w:p>
    <w:p w:rsidR="009A05CA" w:rsidRPr="003767E3" w:rsidRDefault="009A05CA" w:rsidP="009A05CA">
      <w:pPr>
        <w:tabs>
          <w:tab w:val="left" w:leader="dot" w:pos="8505"/>
        </w:tabs>
        <w:spacing w:after="120"/>
        <w:ind w:left="2268" w:right="1134" w:hanging="1134"/>
        <w:jc w:val="both"/>
      </w:pPr>
      <w:r w:rsidRPr="003767E3">
        <w:tab/>
        <w:t xml:space="preserve">Photographs </w:t>
      </w:r>
      <w:r w:rsidRPr="00445EF8">
        <w:rPr>
          <w:strike/>
          <w:color w:val="FF0000"/>
        </w:rPr>
        <w:t>of the belt anchorages,</w:t>
      </w:r>
      <w:r w:rsidRPr="003767E3">
        <w:t xml:space="preserve"> of the ISOFIX anchorages systems, of the top tether if any, vehicle floor contact surface of i-Size seating positions if any, and of the vehicle structure;</w:t>
      </w:r>
    </w:p>
    <w:p w:rsidR="009A05CA" w:rsidRPr="0059255D" w:rsidRDefault="009A05CA" w:rsidP="009A05CA">
      <w:pPr>
        <w:tabs>
          <w:tab w:val="left" w:leader="dot" w:pos="8505"/>
        </w:tabs>
        <w:spacing w:after="120"/>
        <w:ind w:left="2268" w:right="1134" w:hanging="1134"/>
        <w:jc w:val="both"/>
      </w:pPr>
      <w:r w:rsidRPr="003767E3">
        <w:tab/>
        <w:t>Drawings, diagrams and plans of the seats, of their anchorage on the vehicl</w:t>
      </w:r>
      <w:r w:rsidRPr="0059255D">
        <w:t>e;</w:t>
      </w:r>
    </w:p>
    <w:p w:rsidR="009A05CA" w:rsidRPr="0059255D" w:rsidRDefault="009A05CA" w:rsidP="009A05CA">
      <w:pPr>
        <w:tabs>
          <w:tab w:val="left" w:leader="dot" w:pos="8505"/>
        </w:tabs>
        <w:spacing w:after="120"/>
        <w:ind w:left="2268" w:right="1134" w:hanging="1134"/>
        <w:jc w:val="both"/>
      </w:pPr>
      <w:r w:rsidRPr="0059255D">
        <w:tab/>
        <w:t>Photographs of</w:t>
      </w:r>
      <w:r w:rsidR="00445EF8">
        <w:t xml:space="preserve"> the seats, of their anchorage,</w:t>
      </w:r>
    </w:p>
    <w:p w:rsidR="00C56851" w:rsidRDefault="00C56851" w:rsidP="009A05CA">
      <w:pPr>
        <w:tabs>
          <w:tab w:val="left" w:pos="1700"/>
          <w:tab w:val="left" w:pos="2000"/>
          <w:tab w:val="left" w:leader="dot" w:pos="8505"/>
        </w:tabs>
        <w:spacing w:after="120"/>
        <w:ind w:left="1134" w:right="1134"/>
        <w:jc w:val="both"/>
        <w:sectPr w:rsidR="00C56851" w:rsidSect="00083032">
          <w:headerReference w:type="even" r:id="rId21"/>
          <w:headerReference w:type="default" r:id="rId22"/>
          <w:footerReference w:type="even" r:id="rId23"/>
          <w:footerReference w:type="default" r:id="rId24"/>
          <w:headerReference w:type="first" r:id="rId25"/>
          <w:pgSz w:w="11906" w:h="16838" w:code="9"/>
          <w:pgMar w:top="1701" w:right="1134" w:bottom="2268" w:left="1134" w:header="851" w:footer="1985" w:gutter="0"/>
          <w:cols w:space="720"/>
          <w:noEndnote/>
        </w:sectPr>
      </w:pPr>
    </w:p>
    <w:p w:rsidR="009A05CA" w:rsidRPr="0059255D" w:rsidRDefault="009A05CA" w:rsidP="009A05CA">
      <w:pPr>
        <w:pStyle w:val="HChG"/>
      </w:pPr>
      <w:r w:rsidRPr="0059255D">
        <w:lastRenderedPageBreak/>
        <w:t>Annex 2</w:t>
      </w:r>
    </w:p>
    <w:p w:rsidR="009A05CA" w:rsidRPr="00971BC2" w:rsidRDefault="009A05CA" w:rsidP="009A05CA">
      <w:pPr>
        <w:pStyle w:val="HChG"/>
      </w:pPr>
      <w:r w:rsidRPr="0059255D">
        <w:tab/>
      </w:r>
      <w:r w:rsidRPr="0059255D">
        <w:tab/>
      </w:r>
      <w:r w:rsidRPr="00971BC2">
        <w:t>Arrangements of the approval mark</w:t>
      </w:r>
    </w:p>
    <w:p w:rsidR="009A05CA" w:rsidRPr="00971BC2" w:rsidRDefault="009A05CA" w:rsidP="009A05CA">
      <w:pPr>
        <w:pStyle w:val="SingleTxtG"/>
        <w:spacing w:after="0"/>
      </w:pPr>
      <w:r w:rsidRPr="00971BC2">
        <w:t>Model A</w:t>
      </w:r>
    </w:p>
    <w:p w:rsidR="009A05CA" w:rsidRPr="00971BC2" w:rsidRDefault="009A05CA" w:rsidP="009A05CA">
      <w:pPr>
        <w:pStyle w:val="SingleTxtG"/>
      </w:pPr>
      <w:r w:rsidRPr="00971BC2">
        <w:t>(</w:t>
      </w:r>
      <w:proofErr w:type="gramStart"/>
      <w:r w:rsidRPr="00971BC2">
        <w:t>see</w:t>
      </w:r>
      <w:proofErr w:type="gramEnd"/>
      <w:r w:rsidRPr="00971BC2">
        <w:t xml:space="preserve"> paragraph 4.4. of this Regulation)</w:t>
      </w:r>
    </w:p>
    <w:p w:rsidR="009A05CA" w:rsidRPr="00971BC2" w:rsidRDefault="009A05CA" w:rsidP="009A05CA">
      <w:pPr>
        <w:widowControl w:val="0"/>
        <w:suppressAutoHyphens w:val="0"/>
        <w:spacing w:line="240" w:lineRule="auto"/>
        <w:ind w:left="2268" w:right="1134"/>
        <w:rPr>
          <w:sz w:val="24"/>
          <w:lang w:val="en-US"/>
        </w:rPr>
      </w:pPr>
      <w:r w:rsidRPr="00971BC2">
        <w:rPr>
          <w:snapToGrid w:val="0"/>
          <w:color w:val="000000"/>
          <w:w w:val="0"/>
          <w:sz w:val="0"/>
          <w:szCs w:val="0"/>
          <w:u w:color="000000"/>
          <w:bdr w:val="none" w:sz="0" w:space="0" w:color="000000"/>
          <w:shd w:val="clear" w:color="000000" w:fill="000000"/>
          <w:lang w:eastAsia="x-none" w:bidi="x-none"/>
        </w:rPr>
        <w:t xml:space="preserve"> </w:t>
      </w:r>
    </w:p>
    <w:p w:rsidR="009A05CA" w:rsidRPr="004306A1" w:rsidRDefault="00C06A20" w:rsidP="009A05CA">
      <w:pPr>
        <w:widowControl w:val="0"/>
        <w:suppressAutoHyphens w:val="0"/>
        <w:spacing w:line="240" w:lineRule="auto"/>
        <w:ind w:left="2268" w:right="1134"/>
        <w:rPr>
          <w:sz w:val="24"/>
          <w:highlight w:val="yellow"/>
          <w:lang w:val="en-US"/>
        </w:rPr>
      </w:pPr>
      <w:r w:rsidRPr="004306A1">
        <w:rPr>
          <w:noProof/>
          <w:highlight w:val="yellow"/>
          <w:lang w:eastAsia="zh-CN"/>
        </w:rPr>
        <mc:AlternateContent>
          <mc:Choice Requires="wps">
            <w:drawing>
              <wp:anchor distT="0" distB="0" distL="114299" distR="114299" simplePos="0" relativeHeight="251674624" behindDoc="0" locked="0" layoutInCell="1" allowOverlap="1" wp14:anchorId="720A596D" wp14:editId="1215990C">
                <wp:simplePos x="0" y="0"/>
                <wp:positionH relativeFrom="column">
                  <wp:posOffset>781049</wp:posOffset>
                </wp:positionH>
                <wp:positionV relativeFrom="paragraph">
                  <wp:posOffset>123825</wp:posOffset>
                </wp:positionV>
                <wp:extent cx="0" cy="759460"/>
                <wp:effectExtent l="95250" t="38100" r="57150" b="59690"/>
                <wp:wrapNone/>
                <wp:docPr id="198" name="Line 9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5946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1B702E1" id="Line 96" o:spid="_x0000_s1026" style="position:absolute;z-index:25167462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61.5pt,9.75pt" to="61.5pt,69.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">
                <v:stroke startarrow="open" endarrow="open"/>
              </v:line>
            </w:pict>
          </mc:Fallback>
        </mc:AlternateContent>
      </w:r>
      <w:r w:rsidRPr="004306A1">
        <w:rPr>
          <w:noProof/>
          <w:highlight w:val="yellow"/>
          <w:lang w:eastAsia="zh-CN"/>
        </w:rPr>
        <mc:AlternateContent>
          <mc:Choice Requires="wps">
            <w:drawing>
              <wp:anchor distT="4294967295" distB="4294967295" distL="114300" distR="114300" simplePos="0" relativeHeight="251673600" behindDoc="0" locked="0" layoutInCell="1" allowOverlap="1" wp14:anchorId="619D0AF1" wp14:editId="60B9B87C">
                <wp:simplePos x="0" y="0"/>
                <wp:positionH relativeFrom="column">
                  <wp:posOffset>671195</wp:posOffset>
                </wp:positionH>
                <wp:positionV relativeFrom="paragraph">
                  <wp:posOffset>123824</wp:posOffset>
                </wp:positionV>
                <wp:extent cx="1099185" cy="0"/>
                <wp:effectExtent l="0" t="0" r="24765" b="19050"/>
                <wp:wrapNone/>
                <wp:docPr id="197" name="Line 9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109918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6244CC6" id="Line 94" o:spid="_x0000_s1026" style="position:absolute;flip:x;z-index:251673600;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52.85pt,9.75pt" to="139.4pt,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"/>
            </w:pict>
          </mc:Fallback>
        </mc:AlternateContent>
      </w:r>
      <w:r w:rsidRPr="004306A1">
        <w:rPr>
          <w:noProof/>
          <w:highlight w:val="yellow"/>
          <w:lang w:eastAsia="zh-CN"/>
        </w:rPr>
        <mc:AlternateContent>
          <mc:Choice Requires="wps">
            <w:drawing>
              <wp:anchor distT="0" distB="0" distL="114300" distR="114300" simplePos="0" relativeHeight="251669504" behindDoc="0" locked="0" layoutInCell="1" allowOverlap="1" wp14:anchorId="4FE74D54" wp14:editId="778E7903">
                <wp:simplePos x="0" y="0"/>
                <wp:positionH relativeFrom="column">
                  <wp:posOffset>1660525</wp:posOffset>
                </wp:positionH>
                <wp:positionV relativeFrom="paragraph">
                  <wp:posOffset>109220</wp:posOffset>
                </wp:positionV>
                <wp:extent cx="768985" cy="759460"/>
                <wp:effectExtent l="19050" t="19050" r="12065" b="21590"/>
                <wp:wrapNone/>
                <wp:docPr id="196" name="Oval 9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8985" cy="759460"/>
                        </a:xfrm>
                        <a:prstGeom prst="ellipse">
                          <a:avLst/>
                        </a:prstGeom>
                        <a:solidFill>
                          <a:srgbClr val="FFFFFF"/>
                        </a:solidFill>
                        <a:ln w="38100">
                          <a:solidFill>
                            <a:srgbClr val="000000"/>
                          </a:solidFill>
                          <a:round/>
                          <a:headEnd/>
                          <a:tailEnd/>
                        </a:ln>
                      </wps:spPr>
                      <wps:txbx>
                        <w:txbxContent>
                          <w:p w:rsidR="004C7FC8" w:rsidRDefault="004C7FC8" w:rsidP="009A05CA">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oval id="Oval 90" o:spid="_x0000_s1027" style="position:absolute;left:0;text-align:left;margin-left:130.75pt;margin-top:8.6pt;width:60.55pt;height:59.8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" strokeweight="3pt">
                <v:textbox inset="0,0,0,0">
                  <w:txbxContent>
                    <w:p w:rsidR="004C7FC8" w:rsidRDefault="004C7FC8" w:rsidP="009A05CA">
                      <w:pPr>
                        <w:spacing w:before="24"/>
                        <w:ind w:left="68" w:hanging="68"/>
                        <w:rPr>
                          <w:rFonts w:ascii="Arial" w:hAnsi="Arial" w:cs="Arial"/>
                          <w:sz w:val="36"/>
                        </w:rPr>
                      </w:pPr>
                      <w:r>
                        <w:rPr>
                          <w:rFonts w:ascii="Arial" w:hAnsi="Arial" w:cs="Arial"/>
                          <w:sz w:val="72"/>
                        </w:rPr>
                        <w:t>E</w:t>
                      </w:r>
                      <w:r>
                        <w:rPr>
                          <w:rFonts w:ascii="Arial" w:hAnsi="Arial" w:cs="Arial"/>
                          <w:sz w:val="48"/>
                        </w:rPr>
                        <w:t>2</w:t>
                      </w:r>
                    </w:p>
                  </w:txbxContent>
                </v:textbox>
              </v:oval>
            </w:pict>
          </mc:Fallback>
        </mc:AlternateContent>
      </w:r>
    </w:p>
    <w:p w:rsidR="009A05CA" w:rsidRPr="004306A1" w:rsidRDefault="00C06A20" w:rsidP="009A05CA">
      <w:pPr>
        <w:widowControl w:val="0"/>
        <w:suppressAutoHyphens w:val="0"/>
        <w:spacing w:line="240" w:lineRule="auto"/>
        <w:ind w:left="2268" w:right="1134"/>
        <w:rPr>
          <w:sz w:val="24"/>
          <w:highlight w:val="yellow"/>
          <w:lang w:val="en-US"/>
        </w:rPr>
      </w:pPr>
      <w:r w:rsidRPr="004306A1">
        <w:rPr>
          <w:noProof/>
          <w:highlight w:val="yellow"/>
          <w:lang w:eastAsia="zh-CN"/>
        </w:rPr>
        <mc:AlternateContent>
          <mc:Choice Requires="wps">
            <w:drawing>
              <wp:anchor distT="0" distB="0" distL="114300" distR="114300" simplePos="0" relativeHeight="251688960" behindDoc="0" locked="0" layoutInCell="1" allowOverlap="1" wp14:anchorId="2FC55EB4" wp14:editId="41CEE78C">
                <wp:simplePos x="0" y="0"/>
                <wp:positionH relativeFrom="column">
                  <wp:posOffset>890905</wp:posOffset>
                </wp:positionH>
                <wp:positionV relativeFrom="paragraph">
                  <wp:posOffset>57150</wp:posOffset>
                </wp:positionV>
                <wp:extent cx="329565" cy="433705"/>
                <wp:effectExtent l="0" t="0" r="0" b="4445"/>
                <wp:wrapNone/>
                <wp:docPr id="195" name="Text Box 11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4337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pPr>
                              <w:rPr>
                                <w:u w:val="single"/>
                              </w:rPr>
                            </w:pPr>
                            <w:proofErr w:type="gramStart"/>
                            <w:r>
                              <w:rPr>
                                <w:u w:val="single"/>
                              </w:rPr>
                              <w:t>a</w:t>
                            </w:r>
                            <w:proofErr w:type="gramEnd"/>
                          </w:p>
                          <w:p w:rsidR="004C7FC8" w:rsidRDefault="004C7FC8" w:rsidP="009A05CA">
                            <w: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11" o:spid="_x0000_s1028" type="#_x0000_t202" style="position:absolute;left:0;text-align:left;margin-left:70.15pt;margin-top:4.5pt;width:25.95pt;height:34.1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" stroked="f">
                <v:textbox>
                  <w:txbxContent>
                    <w:p w:rsidR="004C7FC8" w:rsidRDefault="004C7FC8" w:rsidP="009A05CA">
                      <w:pPr>
                        <w:rPr>
                          <w:u w:val="single"/>
                        </w:rPr>
                      </w:pPr>
                      <w:r>
                        <w:rPr>
                          <w:u w:val="single"/>
                        </w:rPr>
                        <w:t>a</w:t>
                      </w:r>
                    </w:p>
                    <w:p w:rsidR="004C7FC8" w:rsidRDefault="004C7FC8" w:rsidP="009A05CA">
                      <w:r>
                        <w:t>2</w:t>
                      </w:r>
                    </w:p>
                  </w:txbxContent>
                </v:textbox>
              </v:shape>
            </w:pict>
          </mc:Fallback>
        </mc:AlternateContent>
      </w:r>
      <w:r w:rsidRPr="004306A1">
        <w:rPr>
          <w:noProof/>
          <w:highlight w:val="yellow"/>
          <w:lang w:eastAsia="zh-CN"/>
        </w:rPr>
        <mc:AlternateContent>
          <mc:Choice Requires="wps">
            <w:drawing>
              <wp:anchor distT="0" distB="0" distL="114299" distR="114299" simplePos="0" relativeHeight="251683840" behindDoc="0" locked="0" layoutInCell="1" allowOverlap="1" wp14:anchorId="3995BCA1" wp14:editId="40722D00">
                <wp:simplePos x="0" y="0"/>
                <wp:positionH relativeFrom="column">
                  <wp:posOffset>5506719</wp:posOffset>
                </wp:positionH>
                <wp:positionV relativeFrom="paragraph">
                  <wp:posOffset>42545</wp:posOffset>
                </wp:positionV>
                <wp:extent cx="0" cy="217170"/>
                <wp:effectExtent l="95250" t="0" r="76200" b="49530"/>
                <wp:wrapNone/>
                <wp:docPr id="194" name="Line 10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D9010BC" id="Line 106" o:spid="_x0000_s1026" style="position:absolute;z-index:25168384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3.35pt" to="433.6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">
                <v:stroke endarrow="open"/>
              </v:line>
            </w:pict>
          </mc:Fallback>
        </mc:AlternateContent>
      </w:r>
      <w:r w:rsidRPr="004306A1">
        <w:rPr>
          <w:noProof/>
          <w:highlight w:val="yellow"/>
          <w:lang w:eastAsia="zh-CN"/>
        </w:rPr>
        <mc:AlternateContent>
          <mc:Choice Requires="wps">
            <w:drawing>
              <wp:anchor distT="0" distB="0" distL="114299" distR="114299" simplePos="0" relativeHeight="251679744" behindDoc="0" locked="0" layoutInCell="1" allowOverlap="1" wp14:anchorId="773541E6" wp14:editId="512DF9C8">
                <wp:simplePos x="0" y="0"/>
                <wp:positionH relativeFrom="column">
                  <wp:posOffset>2759074</wp:posOffset>
                </wp:positionH>
                <wp:positionV relativeFrom="paragraph">
                  <wp:posOffset>42545</wp:posOffset>
                </wp:positionV>
                <wp:extent cx="0" cy="217170"/>
                <wp:effectExtent l="95250" t="0" r="76200" b="49530"/>
                <wp:wrapNone/>
                <wp:docPr id="193" name="Line 10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402F96E" id="Line 101" o:spid="_x0000_s1026" style="position:absolute;z-index:25167974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3.35pt" to="217.25pt,20.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">
                <v:stroke endarrow="open"/>
              </v:line>
            </w:pict>
          </mc:Fallback>
        </mc:AlternateContent>
      </w:r>
      <w:r w:rsidRPr="004306A1">
        <w:rPr>
          <w:noProof/>
          <w:highlight w:val="yellow"/>
          <w:lang w:eastAsia="zh-CN"/>
        </w:rPr>
        <mc:AlternateContent>
          <mc:Choice Requires="wps">
            <w:drawing>
              <wp:anchor distT="0" distB="0" distL="114300" distR="114300" simplePos="0" relativeHeight="251675648" behindDoc="0" locked="0" layoutInCell="1" allowOverlap="1" wp14:anchorId="6BD456C7" wp14:editId="4C120A6D">
                <wp:simplePos x="0" y="0"/>
                <wp:positionH relativeFrom="column">
                  <wp:posOffset>451485</wp:posOffset>
                </wp:positionH>
                <wp:positionV relativeFrom="paragraph">
                  <wp:posOffset>114935</wp:posOffset>
                </wp:positionV>
                <wp:extent cx="329565" cy="361315"/>
                <wp:effectExtent l="0" t="0" r="0" b="635"/>
                <wp:wrapNone/>
                <wp:docPr id="192" name="Text Box 9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9565" cy="3613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pPr>
                              <w:spacing w:before="160"/>
                              <w:ind w:right="-539" w:firstLine="181"/>
                              <w:rPr>
                                <w:rFonts w:ascii="Arial" w:hAnsi="Arial" w:cs="Arial"/>
                              </w:rPr>
                            </w:pPr>
                            <w:proofErr w:type="gramStart"/>
                            <w:r>
                              <w:rPr>
                                <w:rFonts w:ascii="Arial" w:hAnsi="Arial" w:cs="Arial"/>
                              </w:rPr>
                              <w:t>a</w:t>
                            </w:r>
                            <w:proofErr w:type="gramEnd"/>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97" o:spid="_x0000_s1029" type="#_x0000_t202" style="position:absolute;left:0;text-align:left;margin-left:35.55pt;margin-top:9.05pt;width:25.95pt;height:28.4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" stroked="f">
                <v:textbox inset="0,0,0,0">
                  <w:txbxContent>
                    <w:p w:rsidR="004C7FC8" w:rsidRDefault="004C7FC8" w:rsidP="009A05CA">
                      <w:pPr>
                        <w:spacing w:before="160"/>
                        <w:ind w:right="-539" w:firstLine="181"/>
                        <w:rPr>
                          <w:rFonts w:ascii="Arial" w:hAnsi="Arial" w:cs="Arial"/>
                        </w:rPr>
                      </w:pPr>
                      <w:r>
                        <w:rPr>
                          <w:rFonts w:ascii="Arial" w:hAnsi="Arial" w:cs="Arial"/>
                        </w:rPr>
                        <w:t>a</w:t>
                      </w:r>
                    </w:p>
                  </w:txbxContent>
                </v:textbox>
              </v:shape>
            </w:pict>
          </mc:Fallback>
        </mc:AlternateContent>
      </w:r>
      <w:r w:rsidRPr="004306A1">
        <w:rPr>
          <w:noProof/>
          <w:highlight w:val="yellow"/>
          <w:lang w:eastAsia="zh-CN"/>
        </w:rPr>
        <mc:AlternateContent>
          <mc:Choice Requires="wps">
            <w:drawing>
              <wp:anchor distT="0" distB="0" distL="114299" distR="114299" simplePos="0" relativeHeight="251672576" behindDoc="0" locked="0" layoutInCell="1" allowOverlap="1" wp14:anchorId="6B26D46E" wp14:editId="4BB08230">
                <wp:simplePos x="0" y="0"/>
                <wp:positionH relativeFrom="column">
                  <wp:posOffset>1330959</wp:posOffset>
                </wp:positionH>
                <wp:positionV relativeFrom="paragraph">
                  <wp:posOffset>151130</wp:posOffset>
                </wp:positionV>
                <wp:extent cx="0" cy="325120"/>
                <wp:effectExtent l="95250" t="38100" r="76200" b="55880"/>
                <wp:wrapNone/>
                <wp:docPr id="191" name="Line 9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325120"/>
                        </a:xfrm>
                        <a:prstGeom prst="line">
                          <a:avLst/>
                        </a:prstGeom>
                        <a:noFill/>
                        <a:ln w="9525">
                          <a:solidFill>
                            <a:srgbClr val="000000"/>
                          </a:solidFill>
                          <a:round/>
                          <a:headEnd type="arrow" w="med" len="me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2304178" id="Line 93" o:spid="_x0000_s1026" style="position:absolute;z-index:251672576;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104.8pt,11.9pt" to="104.8pt,3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">
                <v:stroke startarrow="open" endarrow="open"/>
              </v:line>
            </w:pict>
          </mc:Fallback>
        </mc:AlternateContent>
      </w:r>
      <w:r w:rsidRPr="004306A1">
        <w:rPr>
          <w:noProof/>
          <w:highlight w:val="yellow"/>
          <w:lang w:eastAsia="zh-CN"/>
        </w:rPr>
        <mc:AlternateContent>
          <mc:Choice Requires="wps">
            <w:drawing>
              <wp:anchor distT="4294967295" distB="4294967295" distL="114300" distR="114300" simplePos="0" relativeHeight="251670528" behindDoc="0" locked="0" layoutInCell="1" allowOverlap="1" wp14:anchorId="4D7F3996" wp14:editId="24D11AA4">
                <wp:simplePos x="0" y="0"/>
                <wp:positionH relativeFrom="column">
                  <wp:posOffset>1220470</wp:posOffset>
                </wp:positionH>
                <wp:positionV relativeFrom="paragraph">
                  <wp:posOffset>151129</wp:posOffset>
                </wp:positionV>
                <wp:extent cx="549910" cy="0"/>
                <wp:effectExtent l="0" t="0" r="21590" b="19050"/>
                <wp:wrapNone/>
                <wp:docPr id="190" name="Line 9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86BEA34" id="Line 91" o:spid="_x0000_s1026" style="position:absolute;flip:x;z-index:25167052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11.9pt" to="139.4pt,11.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"/>
            </w:pict>
          </mc:Fallback>
        </mc:AlternateContent>
      </w:r>
    </w:p>
    <w:p w:rsidR="009A05CA" w:rsidRPr="004306A1" w:rsidRDefault="00C06A20" w:rsidP="009A05CA">
      <w:pPr>
        <w:widowControl w:val="0"/>
        <w:suppressAutoHyphens w:val="0"/>
        <w:spacing w:line="240" w:lineRule="auto"/>
        <w:ind w:left="2268" w:right="1134"/>
        <w:rPr>
          <w:sz w:val="24"/>
          <w:highlight w:val="yellow"/>
          <w:lang w:val="en-US"/>
        </w:rPr>
      </w:pPr>
      <w:r w:rsidRPr="004306A1">
        <w:rPr>
          <w:noProof/>
          <w:highlight w:val="yellow"/>
          <w:lang w:eastAsia="zh-CN"/>
        </w:rPr>
        <mc:AlternateContent>
          <mc:Choice Requires="wps">
            <w:drawing>
              <wp:anchor distT="0" distB="0" distL="114300" distR="114300" simplePos="0" relativeHeight="251689984" behindDoc="0" locked="0" layoutInCell="1" allowOverlap="1" wp14:anchorId="04F7D5AE" wp14:editId="32CD2E5B">
                <wp:simplePos x="0" y="0"/>
                <wp:positionH relativeFrom="column">
                  <wp:posOffset>3074035</wp:posOffset>
                </wp:positionH>
                <wp:positionV relativeFrom="paragraph">
                  <wp:posOffset>8255</wp:posOffset>
                </wp:positionV>
                <wp:extent cx="2330450" cy="476885"/>
                <wp:effectExtent l="0" t="0" r="0" b="0"/>
                <wp:wrapNone/>
                <wp:docPr id="189" name="Text Box 1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30450" cy="4768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Pr="004212DD" w:rsidRDefault="004C7FC8" w:rsidP="009A05CA">
                            <w:pPr>
                              <w:pStyle w:val="Heading5"/>
                              <w:rPr>
                                <w:rFonts w:ascii="Arial" w:hAnsi="Arial" w:cs="Arial"/>
                                <w:sz w:val="44"/>
                                <w:szCs w:val="44"/>
                                <w:lang w:val="fr-FR"/>
                              </w:rPr>
                            </w:pPr>
                            <w:r w:rsidRPr="00B722A1">
                              <w:rPr>
                                <w:rFonts w:ascii="Arial" w:hAnsi="Arial" w:cs="Arial"/>
                                <w:sz w:val="40"/>
                                <w:szCs w:val="40"/>
                                <w:lang w:val="fr-FR"/>
                              </w:rPr>
                              <w:t>[</w:t>
                            </w:r>
                            <w:r>
                              <w:rPr>
                                <w:rFonts w:ascii="Arial" w:hAnsi="Arial" w:cs="Arial"/>
                                <w:sz w:val="40"/>
                                <w:szCs w:val="40"/>
                                <w:lang w:val="fr-FR"/>
                              </w:rPr>
                              <w:t>XX</w:t>
                            </w:r>
                            <w:r w:rsidRPr="00B722A1">
                              <w:rPr>
                                <w:rFonts w:ascii="Arial" w:hAnsi="Arial" w:cs="Arial"/>
                                <w:sz w:val="40"/>
                                <w:szCs w:val="40"/>
                                <w:lang w:val="fr-FR"/>
                              </w:rPr>
                              <w:t>]</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4" o:spid="_x0000_s1030" type="#_x0000_t202" style="position:absolute;left:0;text-align:left;margin-left:242.05pt;margin-top:.65pt;width:183.5pt;height:37.55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" stroked="f">
                <v:textbox>
                  <w:txbxContent>
                    <w:p w:rsidR="004C7FC8" w:rsidRPr="004212DD" w:rsidRDefault="004C7FC8" w:rsidP="009A05CA">
                      <w:pPr>
                        <w:pStyle w:val="Heading5"/>
                        <w:rPr>
                          <w:rFonts w:ascii="Arial" w:hAnsi="Arial" w:cs="Arial"/>
                          <w:sz w:val="44"/>
                          <w:szCs w:val="44"/>
                          <w:lang w:val="fr-FR"/>
                        </w:rPr>
                      </w:pPr>
                      <w:r w:rsidRPr="00B722A1">
                        <w:rPr>
                          <w:rFonts w:ascii="Arial" w:hAnsi="Arial" w:cs="Arial"/>
                          <w:sz w:val="40"/>
                          <w:szCs w:val="40"/>
                          <w:lang w:val="fr-FR"/>
                        </w:rPr>
                        <w:t>[</w:t>
                      </w:r>
                      <w:r>
                        <w:rPr>
                          <w:rFonts w:ascii="Arial" w:hAnsi="Arial" w:cs="Arial"/>
                          <w:sz w:val="40"/>
                          <w:szCs w:val="40"/>
                          <w:lang w:val="fr-FR"/>
                        </w:rPr>
                        <w:t>XX</w:t>
                      </w:r>
                      <w:r w:rsidRPr="00B722A1">
                        <w:rPr>
                          <w:rFonts w:ascii="Arial" w:hAnsi="Arial" w:cs="Arial"/>
                          <w:sz w:val="40"/>
                          <w:szCs w:val="40"/>
                          <w:lang w:val="fr-FR"/>
                        </w:rPr>
                        <w:t>]</w:t>
                      </w:r>
                      <w:r w:rsidRPr="00B722A1">
                        <w:rPr>
                          <w:rFonts w:ascii="Arial" w:hAnsi="Arial" w:cs="Arial"/>
                          <w:color w:val="0070C0"/>
                          <w:sz w:val="40"/>
                          <w:szCs w:val="40"/>
                          <w:lang w:val="fr-FR"/>
                        </w:rPr>
                        <w:t xml:space="preserve"> </w:t>
                      </w:r>
                      <w:r w:rsidRPr="00B722A1">
                        <w:rPr>
                          <w:rFonts w:ascii="Arial" w:hAnsi="Arial" w:cs="Arial"/>
                          <w:sz w:val="40"/>
                          <w:szCs w:val="40"/>
                        </w:rPr>
                        <w:t>R –</w:t>
                      </w:r>
                      <w:r w:rsidRPr="00C1595F">
                        <w:rPr>
                          <w:rFonts w:ascii="Arial" w:hAnsi="Arial" w:cs="Arial"/>
                          <w:sz w:val="44"/>
                          <w:szCs w:val="44"/>
                        </w:rPr>
                        <w:t xml:space="preserve"> </w:t>
                      </w:r>
                      <w:r w:rsidRPr="00B722A1">
                        <w:rPr>
                          <w:rFonts w:ascii="Arial" w:hAnsi="Arial" w:cs="Arial"/>
                          <w:sz w:val="40"/>
                          <w:szCs w:val="40"/>
                        </w:rPr>
                        <w:t>0</w:t>
                      </w:r>
                      <w:r w:rsidRPr="00B722A1">
                        <w:rPr>
                          <w:rFonts w:ascii="Arial" w:hAnsi="Arial" w:cs="Arial"/>
                          <w:bCs/>
                          <w:sz w:val="40"/>
                          <w:szCs w:val="40"/>
                          <w:lang w:val="fr-FR"/>
                        </w:rPr>
                        <w:t>01424</w:t>
                      </w:r>
                    </w:p>
                  </w:txbxContent>
                </v:textbox>
              </v:shape>
            </w:pict>
          </mc:Fallback>
        </mc:AlternateContent>
      </w:r>
      <w:r w:rsidRPr="004306A1">
        <w:rPr>
          <w:noProof/>
          <w:highlight w:val="yellow"/>
          <w:lang w:eastAsia="zh-CN"/>
        </w:rPr>
        <mc:AlternateContent>
          <mc:Choice Requires="wps">
            <w:drawing>
              <wp:anchor distT="4294967295" distB="4294967295" distL="114300" distR="114300" simplePos="0" relativeHeight="251686912" behindDoc="0" locked="0" layoutInCell="1" allowOverlap="1" wp14:anchorId="0478311A" wp14:editId="12007655">
                <wp:simplePos x="0" y="0"/>
                <wp:positionH relativeFrom="column">
                  <wp:posOffset>5287010</wp:posOffset>
                </wp:positionH>
                <wp:positionV relativeFrom="paragraph">
                  <wp:posOffset>84454</wp:posOffset>
                </wp:positionV>
                <wp:extent cx="329565" cy="0"/>
                <wp:effectExtent l="0" t="0" r="13335" b="19050"/>
                <wp:wrapNone/>
                <wp:docPr id="188" name="Line 10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7CE77399" id="Line 109" o:spid="_x0000_s1026" style="position:absolute;z-index:25168691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6.65pt" to="442.25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"/>
            </w:pict>
          </mc:Fallback>
        </mc:AlternateContent>
      </w:r>
      <w:r w:rsidRPr="004306A1">
        <w:rPr>
          <w:noProof/>
          <w:highlight w:val="yellow"/>
          <w:lang w:eastAsia="zh-CN"/>
        </w:rPr>
        <mc:AlternateContent>
          <mc:Choice Requires="wps">
            <w:drawing>
              <wp:anchor distT="0" distB="0" distL="114299" distR="114299" simplePos="0" relativeHeight="251684864" behindDoc="0" locked="0" layoutInCell="1" allowOverlap="1" wp14:anchorId="36C86416" wp14:editId="40B4653A">
                <wp:simplePos x="0" y="0"/>
                <wp:positionH relativeFrom="column">
                  <wp:posOffset>5506719</wp:posOffset>
                </wp:positionH>
                <wp:positionV relativeFrom="paragraph">
                  <wp:posOffset>84455</wp:posOffset>
                </wp:positionV>
                <wp:extent cx="0" cy="216535"/>
                <wp:effectExtent l="0" t="0" r="19050" b="12065"/>
                <wp:wrapNone/>
                <wp:docPr id="187" name="Line 107"/>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241095CF" id="Line 107" o:spid="_x0000_s1026" style="position:absolute;z-index:251684864;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6.65pt" to="433.6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"/>
            </w:pict>
          </mc:Fallback>
        </mc:AlternateContent>
      </w:r>
      <w:r w:rsidRPr="004306A1">
        <w:rPr>
          <w:noProof/>
          <w:highlight w:val="yellow"/>
          <w:lang w:eastAsia="zh-CN"/>
        </w:rPr>
        <mc:AlternateContent>
          <mc:Choice Requires="wps">
            <w:drawing>
              <wp:anchor distT="0" distB="0" distL="114300" distR="114300" simplePos="0" relativeHeight="251682816" behindDoc="0" locked="0" layoutInCell="1" allowOverlap="1" wp14:anchorId="639C359D" wp14:editId="7AC1B62D">
                <wp:simplePos x="0" y="0"/>
                <wp:positionH relativeFrom="column">
                  <wp:posOffset>5616575</wp:posOffset>
                </wp:positionH>
                <wp:positionV relativeFrom="paragraph">
                  <wp:posOffset>43180</wp:posOffset>
                </wp:positionV>
                <wp:extent cx="254635" cy="322580"/>
                <wp:effectExtent l="0" t="0" r="0" b="1270"/>
                <wp:wrapNone/>
                <wp:docPr id="186" name="Text Box 1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463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pPr>
                              <w:rPr>
                                <w:rFonts w:ascii="Arial" w:hAnsi="Arial" w:cs="Arial"/>
                                <w:u w:val="single"/>
                              </w:rPr>
                            </w:pPr>
                            <w:proofErr w:type="gramStart"/>
                            <w:r>
                              <w:rPr>
                                <w:rFonts w:ascii="Arial" w:hAnsi="Arial" w:cs="Arial"/>
                                <w:u w:val="single"/>
                              </w:rPr>
                              <w:t>a</w:t>
                            </w:r>
                            <w:proofErr w:type="gramEnd"/>
                          </w:p>
                          <w:p w:rsidR="004C7FC8" w:rsidRDefault="004C7FC8" w:rsidP="009A05CA">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5" o:spid="_x0000_s1031" type="#_x0000_t202" style="position:absolute;left:0;text-align:left;margin-left:442.25pt;margin-top:3.4pt;width:20.05pt;height:25.4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" stroked="f">
                <v:textbox inset="0,0,0,0">
                  <w:txbxContent>
                    <w:p w:rsidR="004C7FC8" w:rsidRDefault="004C7FC8" w:rsidP="009A05CA">
                      <w:pPr>
                        <w:rPr>
                          <w:rFonts w:ascii="Arial" w:hAnsi="Arial" w:cs="Arial"/>
                          <w:u w:val="single"/>
                        </w:rPr>
                      </w:pPr>
                      <w:r>
                        <w:rPr>
                          <w:rFonts w:ascii="Arial" w:hAnsi="Arial" w:cs="Arial"/>
                          <w:u w:val="single"/>
                        </w:rPr>
                        <w:t>a</w:t>
                      </w:r>
                    </w:p>
                    <w:p w:rsidR="004C7FC8" w:rsidRDefault="004C7FC8" w:rsidP="009A05CA">
                      <w:pPr>
                        <w:rPr>
                          <w:rFonts w:ascii="Arial" w:hAnsi="Arial" w:cs="Arial"/>
                        </w:rPr>
                      </w:pPr>
                      <w:r>
                        <w:rPr>
                          <w:rFonts w:ascii="Arial" w:hAnsi="Arial" w:cs="Arial"/>
                        </w:rPr>
                        <w:t>3</w:t>
                      </w:r>
                    </w:p>
                  </w:txbxContent>
                </v:textbox>
              </v:shape>
            </w:pict>
          </mc:Fallback>
        </mc:AlternateContent>
      </w:r>
      <w:r w:rsidRPr="004306A1">
        <w:rPr>
          <w:noProof/>
          <w:highlight w:val="yellow"/>
          <w:lang w:eastAsia="zh-CN"/>
        </w:rPr>
        <mc:AlternateContent>
          <mc:Choice Requires="wps">
            <w:drawing>
              <wp:anchor distT="0" distB="0" distL="114300" distR="114300" simplePos="0" relativeHeight="251681792" behindDoc="0" locked="0" layoutInCell="1" allowOverlap="1" wp14:anchorId="7476DCFF" wp14:editId="0F091E32">
                <wp:simplePos x="0" y="0"/>
                <wp:positionH relativeFrom="column">
                  <wp:posOffset>2870835</wp:posOffset>
                </wp:positionH>
                <wp:positionV relativeFrom="paragraph">
                  <wp:posOffset>43180</wp:posOffset>
                </wp:positionV>
                <wp:extent cx="238125" cy="322580"/>
                <wp:effectExtent l="0" t="0" r="9525" b="1270"/>
                <wp:wrapNone/>
                <wp:docPr id="185" name="Text Box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8125" cy="32258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pPr>
                              <w:rPr>
                                <w:rFonts w:ascii="Arial" w:hAnsi="Arial" w:cs="Arial"/>
                                <w:u w:val="single"/>
                              </w:rPr>
                            </w:pPr>
                            <w:proofErr w:type="gramStart"/>
                            <w:r>
                              <w:rPr>
                                <w:rFonts w:ascii="Arial" w:hAnsi="Arial" w:cs="Arial"/>
                                <w:u w:val="single"/>
                              </w:rPr>
                              <w:t>a</w:t>
                            </w:r>
                            <w:proofErr w:type="gramEnd"/>
                          </w:p>
                          <w:p w:rsidR="004C7FC8" w:rsidRDefault="004C7FC8" w:rsidP="009A05CA">
                            <w:pPr>
                              <w:rPr>
                                <w:rFonts w:ascii="Arial" w:hAnsi="Arial" w:cs="Arial"/>
                              </w:rPr>
                            </w:pPr>
                            <w:r>
                              <w:rPr>
                                <w:rFonts w:ascii="Arial" w:hAnsi="Arial" w:cs="Arial"/>
                              </w:rPr>
                              <w:t>3</w:t>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103" o:spid="_x0000_s1032" type="#_x0000_t202" style="position:absolute;left:0;text-align:left;margin-left:226.05pt;margin-top:3.4pt;width:18.75pt;height:25.4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" stroked="f">
                <v:textbox inset="0,0,0,0">
                  <w:txbxContent>
                    <w:p w:rsidR="004C7FC8" w:rsidRDefault="004C7FC8" w:rsidP="009A05CA">
                      <w:pPr>
                        <w:rPr>
                          <w:rFonts w:ascii="Arial" w:hAnsi="Arial" w:cs="Arial"/>
                          <w:u w:val="single"/>
                        </w:rPr>
                      </w:pPr>
                      <w:r>
                        <w:rPr>
                          <w:rFonts w:ascii="Arial" w:hAnsi="Arial" w:cs="Arial"/>
                          <w:u w:val="single"/>
                        </w:rPr>
                        <w:t>a</w:t>
                      </w:r>
                    </w:p>
                    <w:p w:rsidR="004C7FC8" w:rsidRDefault="004C7FC8" w:rsidP="009A05CA">
                      <w:pPr>
                        <w:rPr>
                          <w:rFonts w:ascii="Arial" w:hAnsi="Arial" w:cs="Arial"/>
                        </w:rPr>
                      </w:pPr>
                      <w:r>
                        <w:rPr>
                          <w:rFonts w:ascii="Arial" w:hAnsi="Arial" w:cs="Arial"/>
                        </w:rPr>
                        <w:t>3</w:t>
                      </w:r>
                    </w:p>
                  </w:txbxContent>
                </v:textbox>
              </v:shape>
            </w:pict>
          </mc:Fallback>
        </mc:AlternateContent>
      </w:r>
      <w:r w:rsidRPr="004306A1">
        <w:rPr>
          <w:noProof/>
          <w:highlight w:val="yellow"/>
          <w:lang w:eastAsia="zh-CN"/>
        </w:rPr>
        <mc:AlternateContent>
          <mc:Choice Requires="wps">
            <w:drawing>
              <wp:anchor distT="0" distB="0" distL="114299" distR="114299" simplePos="0" relativeHeight="251680768" behindDoc="0" locked="0" layoutInCell="1" allowOverlap="1" wp14:anchorId="6BD82BDE" wp14:editId="5F17DD55">
                <wp:simplePos x="0" y="0"/>
                <wp:positionH relativeFrom="column">
                  <wp:posOffset>2759074</wp:posOffset>
                </wp:positionH>
                <wp:positionV relativeFrom="paragraph">
                  <wp:posOffset>84455</wp:posOffset>
                </wp:positionV>
                <wp:extent cx="0" cy="216535"/>
                <wp:effectExtent l="0" t="0" r="19050" b="12065"/>
                <wp:wrapNone/>
                <wp:docPr id="184" name="Line 10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165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4045183" id="Line 102" o:spid="_x0000_s1026" style="position:absolute;z-index:25168076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6.65pt" to="217.25pt,2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"/>
            </w:pict>
          </mc:Fallback>
        </mc:AlternateContent>
      </w:r>
      <w:r w:rsidRPr="004306A1">
        <w:rPr>
          <w:noProof/>
          <w:highlight w:val="yellow"/>
          <w:lang w:eastAsia="zh-CN"/>
        </w:rPr>
        <mc:AlternateContent>
          <mc:Choice Requires="wps">
            <w:drawing>
              <wp:anchor distT="4294967295" distB="4294967295" distL="114300" distR="114300" simplePos="0" relativeHeight="251676672" behindDoc="0" locked="0" layoutInCell="1" allowOverlap="1" wp14:anchorId="3192DF1F" wp14:editId="6A86688C">
                <wp:simplePos x="0" y="0"/>
                <wp:positionH relativeFrom="column">
                  <wp:posOffset>2209800</wp:posOffset>
                </wp:positionH>
                <wp:positionV relativeFrom="paragraph">
                  <wp:posOffset>84454</wp:posOffset>
                </wp:positionV>
                <wp:extent cx="659130" cy="0"/>
                <wp:effectExtent l="0" t="0" r="26670" b="19050"/>
                <wp:wrapNone/>
                <wp:docPr id="183" name="Line 9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399DE39" id="Line 98" o:spid="_x0000_s1026" style="position:absolute;z-index:25167667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6.65pt" to="225.9pt,6.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GjSIEwIAACo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"/>
            </w:pict>
          </mc:Fallback>
        </mc:AlternateContent>
      </w:r>
    </w:p>
    <w:p w:rsidR="009A05CA" w:rsidRPr="004306A1" w:rsidRDefault="00C06A20" w:rsidP="009A05CA">
      <w:pPr>
        <w:widowControl w:val="0"/>
        <w:suppressAutoHyphens w:val="0"/>
        <w:spacing w:line="240" w:lineRule="auto"/>
        <w:ind w:left="2268" w:right="1134"/>
        <w:rPr>
          <w:sz w:val="24"/>
          <w:highlight w:val="yellow"/>
          <w:lang w:val="en-US"/>
        </w:rPr>
      </w:pPr>
      <w:r w:rsidRPr="004306A1">
        <w:rPr>
          <w:noProof/>
          <w:highlight w:val="yellow"/>
          <w:lang w:eastAsia="zh-CN"/>
        </w:rPr>
        <mc:AlternateContent>
          <mc:Choice Requires="wps">
            <w:drawing>
              <wp:anchor distT="4294967295" distB="4294967295" distL="114300" distR="114300" simplePos="0" relativeHeight="251687936" behindDoc="0" locked="0" layoutInCell="1" allowOverlap="1" wp14:anchorId="4165BD38" wp14:editId="7718D892">
                <wp:simplePos x="0" y="0"/>
                <wp:positionH relativeFrom="column">
                  <wp:posOffset>5287010</wp:posOffset>
                </wp:positionH>
                <wp:positionV relativeFrom="paragraph">
                  <wp:posOffset>125729</wp:posOffset>
                </wp:positionV>
                <wp:extent cx="329565" cy="0"/>
                <wp:effectExtent l="0" t="0" r="13335" b="19050"/>
                <wp:wrapNone/>
                <wp:docPr id="182" name="Line 11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329565"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4256EEB3" id="Line 110" o:spid="_x0000_s1026" style="position:absolute;z-index:25168793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416.3pt,9.9pt" to="442.25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"/>
            </w:pict>
          </mc:Fallback>
        </mc:AlternateContent>
      </w:r>
      <w:r w:rsidRPr="004306A1">
        <w:rPr>
          <w:noProof/>
          <w:highlight w:val="yellow"/>
          <w:lang w:eastAsia="zh-CN"/>
        </w:rPr>
        <mc:AlternateContent>
          <mc:Choice Requires="wps">
            <w:drawing>
              <wp:anchor distT="0" distB="0" distL="114299" distR="114299" simplePos="0" relativeHeight="251685888" behindDoc="0" locked="0" layoutInCell="1" allowOverlap="1" wp14:anchorId="0F3940F8" wp14:editId="227E1B2D">
                <wp:simplePos x="0" y="0"/>
                <wp:positionH relativeFrom="column">
                  <wp:posOffset>5506719</wp:posOffset>
                </wp:positionH>
                <wp:positionV relativeFrom="paragraph">
                  <wp:posOffset>125730</wp:posOffset>
                </wp:positionV>
                <wp:extent cx="0" cy="217170"/>
                <wp:effectExtent l="95250" t="38100" r="57150" b="11430"/>
                <wp:wrapNone/>
                <wp:docPr id="181" name="Line 10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16DC626" id="Line 108" o:spid="_x0000_s1026" style="position:absolute;flip:y;z-index:251685888;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433.6pt,9.9pt" to="433.6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">
                <v:stroke endarrow="open"/>
              </v:line>
            </w:pict>
          </mc:Fallback>
        </mc:AlternateContent>
      </w:r>
      <w:r w:rsidRPr="004306A1">
        <w:rPr>
          <w:noProof/>
          <w:highlight w:val="yellow"/>
          <w:lang w:eastAsia="zh-CN"/>
        </w:rPr>
        <mc:AlternateContent>
          <mc:Choice Requires="wps">
            <w:drawing>
              <wp:anchor distT="0" distB="0" distL="114299" distR="114299" simplePos="0" relativeHeight="251678720" behindDoc="0" locked="0" layoutInCell="1" allowOverlap="1" wp14:anchorId="5AE53FD9" wp14:editId="27CF5202">
                <wp:simplePos x="0" y="0"/>
                <wp:positionH relativeFrom="column">
                  <wp:posOffset>2759074</wp:posOffset>
                </wp:positionH>
                <wp:positionV relativeFrom="paragraph">
                  <wp:posOffset>125730</wp:posOffset>
                </wp:positionV>
                <wp:extent cx="0" cy="217170"/>
                <wp:effectExtent l="95250" t="38100" r="57150" b="11430"/>
                <wp:wrapNone/>
                <wp:docPr id="180" name="Line 10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V="1">
                          <a:off x="0" y="0"/>
                          <a:ext cx="0" cy="217170"/>
                        </a:xfrm>
                        <a:prstGeom prst="line">
                          <a:avLst/>
                        </a:prstGeom>
                        <a:noFill/>
                        <a:ln w="9525">
                          <a:solidFill>
                            <a:srgbClr val="000000"/>
                          </a:solidFill>
                          <a:round/>
                          <a:headEnd/>
                          <a:tailEnd type="arrow"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086D7CC2" id="Line 100" o:spid="_x0000_s1026" style="position:absolute;flip:y;z-index:251678720;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page;mso-height-relative:page" from="217.25pt,9.9pt" to="217.25pt,2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">
                <v:stroke endarrow="open"/>
              </v:line>
            </w:pict>
          </mc:Fallback>
        </mc:AlternateContent>
      </w:r>
      <w:r w:rsidRPr="004306A1">
        <w:rPr>
          <w:noProof/>
          <w:highlight w:val="yellow"/>
          <w:lang w:eastAsia="zh-CN"/>
        </w:rPr>
        <mc:AlternateContent>
          <mc:Choice Requires="wps">
            <w:drawing>
              <wp:anchor distT="4294967295" distB="4294967295" distL="114300" distR="114300" simplePos="0" relativeHeight="251677696" behindDoc="0" locked="0" layoutInCell="1" allowOverlap="1" wp14:anchorId="5789D8F6" wp14:editId="5E554515">
                <wp:simplePos x="0" y="0"/>
                <wp:positionH relativeFrom="column">
                  <wp:posOffset>2209800</wp:posOffset>
                </wp:positionH>
                <wp:positionV relativeFrom="paragraph">
                  <wp:posOffset>125729</wp:posOffset>
                </wp:positionV>
                <wp:extent cx="659130" cy="0"/>
                <wp:effectExtent l="0" t="0" r="26670" b="19050"/>
                <wp:wrapNone/>
                <wp:docPr id="179" name="Line 9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5913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6A0D6F68" id="Line 99" o:spid="_x0000_s1026" style="position:absolute;z-index:25167769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174pt,9.9pt" to="225.9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"/>
            </w:pict>
          </mc:Fallback>
        </mc:AlternateContent>
      </w:r>
      <w:r w:rsidRPr="004306A1">
        <w:rPr>
          <w:noProof/>
          <w:highlight w:val="yellow"/>
          <w:lang w:eastAsia="zh-CN"/>
        </w:rPr>
        <mc:AlternateContent>
          <mc:Choice Requires="wps">
            <w:drawing>
              <wp:anchor distT="4294967295" distB="4294967295" distL="114300" distR="114300" simplePos="0" relativeHeight="251671552" behindDoc="0" locked="0" layoutInCell="1" allowOverlap="1" wp14:anchorId="0848302B" wp14:editId="546C868F">
                <wp:simplePos x="0" y="0"/>
                <wp:positionH relativeFrom="column">
                  <wp:posOffset>1220470</wp:posOffset>
                </wp:positionH>
                <wp:positionV relativeFrom="paragraph">
                  <wp:posOffset>125729</wp:posOffset>
                </wp:positionV>
                <wp:extent cx="549910" cy="0"/>
                <wp:effectExtent l="0" t="0" r="21590" b="19050"/>
                <wp:wrapNone/>
                <wp:docPr id="178" name="Line 9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4991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1C1E2200" id="Line 92" o:spid="_x0000_s1026" style="position:absolute;flip:x;z-index:2516715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from="96.1pt,9.9pt" to="139.4pt,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"/>
            </w:pict>
          </mc:Fallback>
        </mc:AlternateContent>
      </w:r>
    </w:p>
    <w:p w:rsidR="009A05CA" w:rsidRPr="004306A1" w:rsidRDefault="009A05CA" w:rsidP="009A05CA">
      <w:pPr>
        <w:ind w:left="1100"/>
        <w:rPr>
          <w:highlight w:val="yellow"/>
        </w:rPr>
      </w:pPr>
    </w:p>
    <w:p w:rsidR="009A05CA" w:rsidRPr="00971BC2" w:rsidRDefault="009A05CA" w:rsidP="009A05CA">
      <w:pPr>
        <w:tabs>
          <w:tab w:val="left" w:pos="7100"/>
        </w:tabs>
      </w:pPr>
      <w:r w:rsidRPr="00971BC2">
        <w:tab/>
        <w:t>a = 8 mm min.</w:t>
      </w:r>
    </w:p>
    <w:p w:rsidR="009A05CA" w:rsidRPr="00971BC2" w:rsidRDefault="009A05CA" w:rsidP="009A05CA">
      <w:pPr>
        <w:pStyle w:val="SingleTxtG"/>
      </w:pPr>
      <w:r w:rsidRPr="00971BC2">
        <w:tab/>
        <w:t xml:space="preserve">The above approval mark affixed to a vehicle shows that the vehicle type concerned has, with regard to </w:t>
      </w:r>
      <w:r w:rsidRPr="00F122CB">
        <w:rPr>
          <w:strike/>
          <w:color w:val="FF0000"/>
        </w:rPr>
        <w:t>safety</w:t>
      </w:r>
      <w:r w:rsidR="007103EB" w:rsidRPr="00F122CB">
        <w:rPr>
          <w:strike/>
          <w:color w:val="FF0000"/>
        </w:rPr>
        <w:t xml:space="preserve"> </w:t>
      </w:r>
      <w:r w:rsidR="007103EB" w:rsidRPr="00F122CB">
        <w:rPr>
          <w:color w:val="FF0000"/>
        </w:rPr>
        <w:t xml:space="preserve">ISOFIX anchorages systems, and ISOFIX top tether anchorages and i-Size seating positions </w:t>
      </w:r>
      <w:r w:rsidRPr="00F122CB">
        <w:rPr>
          <w:color w:val="FF0000"/>
        </w:rPr>
        <w:t>-belt anchorages</w:t>
      </w:r>
      <w:r w:rsidRPr="00F122CB">
        <w:t>,</w:t>
      </w:r>
      <w:r w:rsidRPr="00971BC2">
        <w:t xml:space="preserve"> been approved in </w:t>
      </w:r>
      <w:r w:rsidR="00971BC2" w:rsidRPr="00971BC2">
        <w:rPr>
          <w:color w:val="FF0000"/>
        </w:rPr>
        <w:t xml:space="preserve">France </w:t>
      </w:r>
      <w:r w:rsidRPr="00971BC2">
        <w:rPr>
          <w:strike/>
          <w:color w:val="FF0000"/>
        </w:rPr>
        <w:t>the Netherlands</w:t>
      </w:r>
      <w:r w:rsidRPr="00971BC2">
        <w:rPr>
          <w:color w:val="FF0000"/>
        </w:rPr>
        <w:t xml:space="preserve"> </w:t>
      </w:r>
      <w:r w:rsidRPr="00971BC2">
        <w:t xml:space="preserve">(E </w:t>
      </w:r>
      <w:r w:rsidR="00971BC2" w:rsidRPr="00971BC2">
        <w:rPr>
          <w:color w:val="FF0000"/>
        </w:rPr>
        <w:t>2</w:t>
      </w:r>
      <w:r w:rsidRPr="00971BC2">
        <w:rPr>
          <w:strike/>
          <w:color w:val="FF0000"/>
        </w:rPr>
        <w:t>4</w:t>
      </w:r>
      <w:r w:rsidRPr="00971BC2">
        <w:t xml:space="preserve">), pursuant to Regulation </w:t>
      </w:r>
      <w:r w:rsidRPr="008B1727">
        <w:t xml:space="preserve">No. [XX], under the number </w:t>
      </w:r>
      <w:r w:rsidR="00971BC2" w:rsidRPr="008B1727">
        <w:rPr>
          <w:color w:val="FF0000"/>
        </w:rPr>
        <w:t>001424</w:t>
      </w:r>
      <w:r w:rsidRPr="008B1727">
        <w:rPr>
          <w:strike/>
          <w:color w:val="FF0000"/>
        </w:rPr>
        <w:t>072439</w:t>
      </w:r>
      <w:r w:rsidRPr="008B1727">
        <w:t xml:space="preserve">. The first two digits of the approval number indicate that </w:t>
      </w:r>
      <w:r w:rsidR="00971BC2" w:rsidRPr="008B1727">
        <w:rPr>
          <w:color w:val="FF0000"/>
        </w:rPr>
        <w:t xml:space="preserve">the approval was granted in accordance with the requirements of </w:t>
      </w:r>
      <w:r w:rsidRPr="008B1727">
        <w:t>Regulation No. [XX] 00 series</w:t>
      </w:r>
      <w:r w:rsidRPr="00971BC2">
        <w:t xml:space="preserve"> of amendments </w:t>
      </w:r>
      <w:r w:rsidRPr="00971BC2">
        <w:rPr>
          <w:strike/>
          <w:color w:val="FF0000"/>
        </w:rPr>
        <w:t>when the approval was given.</w:t>
      </w:r>
    </w:p>
    <w:p w:rsidR="00971BC2" w:rsidRPr="004306A1" w:rsidRDefault="00971BC2" w:rsidP="009A05CA">
      <w:pPr>
        <w:pStyle w:val="SingleTxtG"/>
        <w:rPr>
          <w:highlight w:val="yellow"/>
        </w:rPr>
      </w:pPr>
    </w:p>
    <w:p w:rsidR="009A05CA" w:rsidRPr="00971BC2" w:rsidRDefault="009A05CA" w:rsidP="009A05CA">
      <w:pPr>
        <w:pStyle w:val="SingleTxtG"/>
        <w:spacing w:after="0"/>
      </w:pPr>
      <w:r w:rsidRPr="00971BC2">
        <w:t>Model B</w:t>
      </w:r>
    </w:p>
    <w:p w:rsidR="009A05CA" w:rsidRPr="00971BC2" w:rsidRDefault="009A05CA" w:rsidP="009A05CA">
      <w:pPr>
        <w:pStyle w:val="SingleTxtG"/>
      </w:pPr>
      <w:r w:rsidRPr="00971BC2">
        <w:t>(</w:t>
      </w:r>
      <w:proofErr w:type="gramStart"/>
      <w:r w:rsidRPr="00971BC2">
        <w:t>see</w:t>
      </w:r>
      <w:proofErr w:type="gramEnd"/>
      <w:r w:rsidRPr="00971BC2">
        <w:t xml:space="preserve"> paragraph 4.5. of this Regulation)</w:t>
      </w:r>
    </w:p>
    <w:p w:rsidR="009A05CA" w:rsidRPr="00C02EF7" w:rsidRDefault="009A05CA" w:rsidP="009A05CA">
      <w:pPr>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756"/>
      </w:pPr>
      <w:r w:rsidRPr="00971BC2">
        <w:rPr>
          <w:snapToGrid w:val="0"/>
          <w:color w:val="000000"/>
          <w:w w:val="0"/>
          <w:sz w:val="0"/>
          <w:szCs w:val="0"/>
          <w:u w:color="000000"/>
          <w:bdr w:val="none" w:sz="0" w:space="0" w:color="000000"/>
          <w:shd w:val="clear" w:color="000000" w:fill="000000"/>
          <w:lang w:eastAsia="x-none" w:bidi="x-none"/>
        </w:rPr>
        <w:t xml:space="preserve"> </w:t>
      </w:r>
      <w:r w:rsidR="00C06A20" w:rsidRPr="00971BC2">
        <w:rPr>
          <w:noProof/>
          <w:lang w:eastAsia="zh-CN"/>
        </w:rPr>
        <mc:AlternateContent>
          <mc:Choice Requires="wps">
            <w:drawing>
              <wp:anchor distT="0" distB="0" distL="114300" distR="114300" simplePos="0" relativeHeight="251691008" behindDoc="0" locked="0" layoutInCell="1" allowOverlap="1" wp14:anchorId="62730AD7" wp14:editId="7273D3B6">
                <wp:simplePos x="0" y="0"/>
                <wp:positionH relativeFrom="column">
                  <wp:posOffset>2501265</wp:posOffset>
                </wp:positionH>
                <wp:positionV relativeFrom="paragraph">
                  <wp:posOffset>54610</wp:posOffset>
                </wp:positionV>
                <wp:extent cx="2828925" cy="955040"/>
                <wp:effectExtent l="0" t="0" r="9525" b="0"/>
                <wp:wrapNone/>
                <wp:docPr id="177" name="Text Box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28925" cy="95504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4C7FC8" w:rsidRPr="00D00EBE" w:rsidTr="00083032">
                              <w:trPr>
                                <w:trHeight w:val="411"/>
                              </w:trPr>
                              <w:tc>
                                <w:tcPr>
                                  <w:tcW w:w="1348" w:type="dxa"/>
                                </w:tcPr>
                                <w:p w:rsidR="004C7FC8" w:rsidRPr="00D00EBE" w:rsidRDefault="004C7FC8"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[XX]</w:t>
                                  </w:r>
                                </w:p>
                              </w:tc>
                              <w:tc>
                                <w:tcPr>
                                  <w:tcW w:w="2162" w:type="dxa"/>
                                </w:tcPr>
                                <w:p w:rsidR="004C7FC8" w:rsidRPr="00D00EBE" w:rsidRDefault="004C7FC8" w:rsidP="00971BC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4C7FC8" w:rsidRPr="00D65598" w:rsidTr="00083032">
                              <w:trPr>
                                <w:trHeight w:val="411"/>
                              </w:trPr>
                              <w:tc>
                                <w:tcPr>
                                  <w:tcW w:w="1348" w:type="dxa"/>
                                </w:tcPr>
                                <w:p w:rsidR="004C7FC8" w:rsidRPr="00D00EBE" w:rsidRDefault="004C7FC8"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162" w:type="dxa"/>
                                </w:tcPr>
                                <w:p w:rsidR="004C7FC8" w:rsidRPr="00D00EBE" w:rsidRDefault="004C7FC8" w:rsidP="00971BC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rPr>
                                      <w:rFonts w:ascii="Arial" w:hAnsi="Arial" w:cs="Arial"/>
                                      <w:b/>
                                      <w:sz w:val="36"/>
                                      <w:szCs w:val="36"/>
                                    </w:rPr>
                                  </w:pPr>
                                  <w:r>
                                    <w:rPr>
                                      <w:rFonts w:ascii="Arial" w:hAnsi="Arial" w:cs="Arial"/>
                                      <w:b/>
                                      <w:sz w:val="36"/>
                                      <w:szCs w:val="36"/>
                                    </w:rPr>
                                    <w:t>02 2439</w:t>
                                  </w:r>
                                </w:p>
                              </w:tc>
                            </w:tr>
                          </w:tbl>
                          <w:p w:rsidR="004C7FC8" w:rsidRDefault="004C7FC8" w:rsidP="009A05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62" o:spid="_x0000_s1033" type="#_x0000_t202" style="position:absolute;left:0;text-align:left;margin-left:196.95pt;margin-top:4.3pt;width:222.75pt;height:75.2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" stroked="f">
                <v:textbox>
                  <w:txbxContent>
                    <w:tbl>
                      <w:tblPr>
                        <w:tblW w:w="0" w:type="auto"/>
                        <w:tblInd w:w="4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348"/>
                        <w:gridCol w:w="2162"/>
                      </w:tblGrid>
                      <w:tr w:rsidR="004C7FC8" w:rsidRPr="00D00EBE" w:rsidTr="00083032">
                        <w:trPr>
                          <w:trHeight w:val="411"/>
                        </w:trPr>
                        <w:tc>
                          <w:tcPr>
                            <w:tcW w:w="1348" w:type="dxa"/>
                          </w:tcPr>
                          <w:p w:rsidR="004C7FC8" w:rsidRPr="00D00EBE" w:rsidRDefault="004C7FC8"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rPr>
                            </w:pPr>
                            <w:r>
                              <w:rPr>
                                <w:rFonts w:ascii="Arial" w:hAnsi="Arial" w:cs="Arial"/>
                                <w:b/>
                                <w:sz w:val="36"/>
                                <w:szCs w:val="36"/>
                              </w:rPr>
                              <w:t>[XX]</w:t>
                            </w:r>
                          </w:p>
                        </w:tc>
                        <w:tc>
                          <w:tcPr>
                            <w:tcW w:w="2162" w:type="dxa"/>
                          </w:tcPr>
                          <w:p w:rsidR="004C7FC8" w:rsidRPr="00D00EBE" w:rsidRDefault="004C7FC8" w:rsidP="00971BC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Pr>
                                <w:rFonts w:ascii="Arial" w:hAnsi="Arial" w:cs="Arial"/>
                                <w:b/>
                                <w:sz w:val="36"/>
                                <w:szCs w:val="36"/>
                              </w:rPr>
                            </w:pPr>
                            <w:r w:rsidRPr="000D7FAA">
                              <w:rPr>
                                <w:rFonts w:ascii="Arial" w:hAnsi="Arial" w:cs="Arial"/>
                                <w:b/>
                                <w:sz w:val="36"/>
                                <w:szCs w:val="36"/>
                              </w:rPr>
                              <w:t>0</w:t>
                            </w:r>
                            <w:r>
                              <w:rPr>
                                <w:rFonts w:ascii="Arial" w:hAnsi="Arial" w:cs="Arial"/>
                                <w:b/>
                                <w:sz w:val="36"/>
                                <w:szCs w:val="36"/>
                              </w:rPr>
                              <w:t>0 1425</w:t>
                            </w:r>
                          </w:p>
                        </w:tc>
                      </w:tr>
                      <w:tr w:rsidR="004C7FC8" w:rsidRPr="00D65598" w:rsidTr="00083032">
                        <w:trPr>
                          <w:trHeight w:val="411"/>
                        </w:trPr>
                        <w:tc>
                          <w:tcPr>
                            <w:tcW w:w="1348" w:type="dxa"/>
                          </w:tcPr>
                          <w:p w:rsidR="004C7FC8" w:rsidRPr="00D00EBE" w:rsidRDefault="004C7FC8" w:rsidP="0008303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jc w:val="both"/>
                              <w:rPr>
                                <w:rFonts w:ascii="Arial" w:hAnsi="Arial" w:cs="Arial"/>
                                <w:b/>
                                <w:sz w:val="36"/>
                                <w:szCs w:val="36"/>
                                <w:lang w:eastAsia="ja-JP"/>
                              </w:rPr>
                            </w:pPr>
                            <w:r>
                              <w:rPr>
                                <w:rFonts w:ascii="Arial" w:hAnsi="Arial" w:cs="Arial"/>
                                <w:b/>
                                <w:sz w:val="36"/>
                                <w:szCs w:val="36"/>
                                <w:lang w:eastAsia="ja-JP"/>
                              </w:rPr>
                              <w:t>11</w:t>
                            </w:r>
                          </w:p>
                        </w:tc>
                        <w:tc>
                          <w:tcPr>
                            <w:tcW w:w="2162" w:type="dxa"/>
                          </w:tcPr>
                          <w:p w:rsidR="004C7FC8" w:rsidRPr="00D00EBE" w:rsidRDefault="004C7FC8" w:rsidP="00971BC2">
                            <w:pPr>
                              <w:widowControl w:val="0"/>
                              <w:tabs>
                                <w:tab w:val="left" w:pos="-720"/>
                                <w:tab w:val="left" w:pos="426"/>
                                <w:tab w:val="left" w:pos="756"/>
                                <w:tab w:val="left" w:pos="1512"/>
                                <w:tab w:val="left" w:pos="2142"/>
                                <w:tab w:val="left" w:pos="2880"/>
                                <w:tab w:val="left" w:pos="3600"/>
                                <w:tab w:val="left" w:pos="4320"/>
                                <w:tab w:val="left" w:pos="5040"/>
                                <w:tab w:val="left" w:pos="5760"/>
                                <w:tab w:val="left" w:pos="6480"/>
                                <w:tab w:val="left" w:pos="7200"/>
                                <w:tab w:val="left" w:pos="7920"/>
                                <w:tab w:val="left" w:pos="8640"/>
                                <w:tab w:val="left" w:pos="9498"/>
                              </w:tabs>
                              <w:spacing w:line="286" w:lineRule="auto"/>
                              <w:ind w:left="284" w:right="232"/>
                              <w:rPr>
                                <w:rFonts w:ascii="Arial" w:hAnsi="Arial" w:cs="Arial"/>
                                <w:b/>
                                <w:sz w:val="36"/>
                                <w:szCs w:val="36"/>
                              </w:rPr>
                            </w:pPr>
                            <w:r>
                              <w:rPr>
                                <w:rFonts w:ascii="Arial" w:hAnsi="Arial" w:cs="Arial"/>
                                <w:b/>
                                <w:sz w:val="36"/>
                                <w:szCs w:val="36"/>
                              </w:rPr>
                              <w:t>02 2439</w:t>
                            </w:r>
                          </w:p>
                        </w:tc>
                      </w:tr>
                    </w:tbl>
                    <w:p w:rsidR="004C7FC8" w:rsidRDefault="004C7FC8" w:rsidP="009A05CA"/>
                  </w:txbxContent>
                </v:textbox>
              </v:shape>
            </w:pict>
          </mc:Fallback>
        </mc:AlternateContent>
      </w:r>
      <w:r w:rsidR="00C06A20" w:rsidRPr="00971BC2">
        <w:rPr>
          <w:noProof/>
          <w:lang w:eastAsia="zh-CN"/>
        </w:rPr>
        <mc:AlternateContent>
          <mc:Choice Requires="wps">
            <w:drawing>
              <wp:anchor distT="0" distB="0" distL="114300" distR="114300" simplePos="0" relativeHeight="251692032" behindDoc="0" locked="0" layoutInCell="1" allowOverlap="1" wp14:anchorId="608DE5C0" wp14:editId="3EB3E1AC">
                <wp:simplePos x="0" y="0"/>
                <wp:positionH relativeFrom="column">
                  <wp:posOffset>5080000</wp:posOffset>
                </wp:positionH>
                <wp:positionV relativeFrom="paragraph">
                  <wp:posOffset>54610</wp:posOffset>
                </wp:positionV>
                <wp:extent cx="580390" cy="728345"/>
                <wp:effectExtent l="0" t="0" r="6985" b="0"/>
                <wp:wrapNone/>
                <wp:docPr id="176" name="Text Box 2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80390" cy="72834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r>
                              <w:rPr>
                                <w:noProof/>
                                <w:lang w:eastAsia="zh-CN"/>
                              </w:rPr>
                              <w:drawing>
                                <wp:inline distT="0" distB="0" distL="0" distR="0" wp14:anchorId="312D5B13" wp14:editId="340BAE43">
                                  <wp:extent cx="397510" cy="668020"/>
                                  <wp:effectExtent l="0" t="0" r="2540"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263" o:spid="_x0000_s1034" type="#_x0000_t202" style="position:absolute;left:0;text-align:left;margin-left:400pt;margin-top:4.3pt;width:45.7pt;height:57.35pt;z-index:251692032;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" stroked="f">
                <v:textbox>
                  <w:txbxContent>
                    <w:p w:rsidR="004C7FC8" w:rsidRDefault="004C7FC8" w:rsidP="009A05CA">
                      <w:r>
                        <w:rPr>
                          <w:noProof/>
                          <w:lang w:val="en-US" w:eastAsia="zh-CN"/>
                        </w:rPr>
                        <w:drawing>
                          <wp:inline distT="0" distB="0" distL="0" distR="0" wp14:anchorId="312D5B13" wp14:editId="340BAE43">
                            <wp:extent cx="397510" cy="668020"/>
                            <wp:effectExtent l="0" t="0" r="2540" b="0"/>
                            <wp:docPr id="31" name="Picture 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397510" cy="668020"/>
                                    </a:xfrm>
                                    <a:prstGeom prst="rect">
                                      <a:avLst/>
                                    </a:prstGeom>
                                    <a:noFill/>
                                    <a:ln>
                                      <a:noFill/>
                                    </a:ln>
                                  </pic:spPr>
                                </pic:pic>
                              </a:graphicData>
                            </a:graphic>
                          </wp:inline>
                        </w:drawing>
                      </w:r>
                    </w:p>
                  </w:txbxContent>
                </v:textbox>
              </v:shape>
            </w:pict>
          </mc:Fallback>
        </mc:AlternateContent>
      </w:r>
      <w:r w:rsidRPr="00971BC2">
        <w:tab/>
      </w:r>
      <w:r w:rsidR="00C06A20" w:rsidRPr="00971BC2">
        <w:rPr>
          <w:noProof/>
          <w:lang w:eastAsia="zh-CN"/>
        </w:rPr>
        <w:drawing>
          <wp:inline distT="0" distB="0" distL="0" distR="0" wp14:anchorId="15E5650B" wp14:editId="1C621D82">
            <wp:extent cx="1621790" cy="906145"/>
            <wp:effectExtent l="0" t="0" r="0" b="825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621790" cy="906145"/>
                    </a:xfrm>
                    <a:prstGeom prst="rect">
                      <a:avLst/>
                    </a:prstGeom>
                    <a:noFill/>
                    <a:ln>
                      <a:noFill/>
                    </a:ln>
                  </pic:spPr>
                </pic:pic>
              </a:graphicData>
            </a:graphic>
          </wp:inline>
        </w:drawing>
      </w:r>
    </w:p>
    <w:p w:rsidR="009A05CA" w:rsidRPr="0059255D" w:rsidRDefault="009A05CA" w:rsidP="009A05CA">
      <w:pPr>
        <w:ind w:left="1000"/>
      </w:pPr>
    </w:p>
    <w:p w:rsidR="009A05CA" w:rsidRPr="0059255D" w:rsidRDefault="009A05CA" w:rsidP="009A05CA">
      <w:pPr>
        <w:tabs>
          <w:tab w:val="left" w:pos="7100"/>
        </w:tabs>
      </w:pPr>
      <w:r w:rsidRPr="0059255D">
        <w:tab/>
        <w:t>a = 8 mm min.</w:t>
      </w:r>
    </w:p>
    <w:p w:rsidR="009A05CA" w:rsidRDefault="009A05CA" w:rsidP="009A05CA">
      <w:pPr>
        <w:pStyle w:val="SingleTxtG"/>
        <w:spacing w:before="120"/>
      </w:pPr>
      <w:r w:rsidRPr="0059255D">
        <w:tab/>
        <w:t xml:space="preserve">The above approval mark affixed to a vehicle shows that the vehicle type concerned has been approved in the Netherlands (E 4) pursuant to </w:t>
      </w:r>
      <w:r>
        <w:t>Regulations Nos. [</w:t>
      </w:r>
      <w:r w:rsidRPr="00DE574F">
        <w:rPr>
          <w:b/>
        </w:rPr>
        <w:t>XX</w:t>
      </w:r>
      <w:r>
        <w:t>]</w:t>
      </w:r>
      <w:r w:rsidRPr="0059255D">
        <w:t xml:space="preserve"> and </w:t>
      </w:r>
      <w:r w:rsidR="00971BC2">
        <w:rPr>
          <w:color w:val="FF0000"/>
        </w:rPr>
        <w:t>11</w:t>
      </w:r>
      <w:r w:rsidRPr="00971BC2">
        <w:rPr>
          <w:strike/>
          <w:color w:val="FF0000"/>
        </w:rPr>
        <w:t>24</w:t>
      </w:r>
      <w:r w:rsidRPr="0059255D">
        <w:rPr>
          <w:rStyle w:val="FootnoteReference"/>
        </w:rPr>
        <w:footnoteReference w:customMarkFollows="1" w:id="11"/>
        <w:t>*</w:t>
      </w:r>
      <w:r w:rsidRPr="0059255D">
        <w:t xml:space="preserve">. </w:t>
      </w:r>
      <w:r w:rsidRPr="00971BC2">
        <w:rPr>
          <w:strike/>
          <w:color w:val="FF0000"/>
        </w:rPr>
        <w:t>(In the case of the latter Regulation the corrected absorption co-efficient is 1.30 m</w:t>
      </w:r>
      <w:r w:rsidRPr="00971BC2">
        <w:rPr>
          <w:strike/>
          <w:color w:val="FF0000"/>
          <w:vertAlign w:val="superscript"/>
        </w:rPr>
        <w:t>-1</w:t>
      </w:r>
      <w:r w:rsidRPr="00971BC2">
        <w:rPr>
          <w:strike/>
          <w:color w:val="FF0000"/>
        </w:rPr>
        <w:t>)</w:t>
      </w:r>
      <w:r w:rsidRPr="0059255D">
        <w:t xml:space="preserve">. The approval numbers indicate that on the dates on which these approvals were granted, </w:t>
      </w:r>
      <w:r w:rsidRPr="008B1727">
        <w:t>Regulation No. [XX] 00 series</w:t>
      </w:r>
      <w:r w:rsidRPr="0059255D">
        <w:t xml:space="preserve"> of amendments and Regulation No. </w:t>
      </w:r>
      <w:r w:rsidR="00971BC2">
        <w:rPr>
          <w:color w:val="FF0000"/>
        </w:rPr>
        <w:t>11</w:t>
      </w:r>
      <w:r w:rsidR="00971BC2" w:rsidRPr="00971BC2">
        <w:rPr>
          <w:strike/>
          <w:color w:val="FF0000"/>
        </w:rPr>
        <w:t>24</w:t>
      </w:r>
      <w:r w:rsidRPr="0059255D">
        <w:t xml:space="preserve"> was in its </w:t>
      </w:r>
      <w:r w:rsidRPr="00971BC2">
        <w:rPr>
          <w:color w:val="FF0000"/>
        </w:rPr>
        <w:t>0</w:t>
      </w:r>
      <w:r w:rsidR="00971BC2" w:rsidRPr="00971BC2">
        <w:rPr>
          <w:color w:val="FF0000"/>
        </w:rPr>
        <w:t>2</w:t>
      </w:r>
      <w:r w:rsidRPr="00971BC2">
        <w:rPr>
          <w:strike/>
          <w:color w:val="FF0000"/>
        </w:rPr>
        <w:t>3</w:t>
      </w:r>
      <w:r w:rsidRPr="0059255D">
        <w:t xml:space="preserve"> series of amendments.</w:t>
      </w:r>
    </w:p>
    <w:p w:rsidR="00971BC2" w:rsidRDefault="00971BC2" w:rsidP="009A05CA">
      <w:pPr>
        <w:pStyle w:val="SingleTxtG"/>
        <w:spacing w:before="120"/>
      </w:pPr>
    </w:p>
    <w:p w:rsidR="00971BC2" w:rsidRPr="0059255D" w:rsidRDefault="00971BC2" w:rsidP="009A05CA">
      <w:pPr>
        <w:pStyle w:val="SingleTxtG"/>
        <w:spacing w:before="120"/>
      </w:pPr>
    </w:p>
    <w:p w:rsidR="00C56851" w:rsidRDefault="00C56851">
      <w:pPr>
        <w:suppressAutoHyphens w:val="0"/>
        <w:spacing w:line="240" w:lineRule="auto"/>
        <w:rPr>
          <w:b/>
          <w:strike/>
          <w:sz w:val="28"/>
        </w:rPr>
        <w:sectPr w:rsidR="00C56851" w:rsidSect="00083032">
          <w:headerReference w:type="default" r:id="rId29"/>
          <w:pgSz w:w="11906" w:h="16838" w:code="9"/>
          <w:pgMar w:top="1701" w:right="1134" w:bottom="2268" w:left="1134" w:header="851" w:footer="1985" w:gutter="0"/>
          <w:cols w:space="720"/>
          <w:noEndnote/>
        </w:sectPr>
      </w:pPr>
    </w:p>
    <w:p w:rsidR="009A05CA" w:rsidRPr="0059255D" w:rsidRDefault="009A05CA" w:rsidP="009A05CA">
      <w:pPr>
        <w:pStyle w:val="HChG"/>
      </w:pPr>
      <w:r w:rsidRPr="0059255D">
        <w:lastRenderedPageBreak/>
        <w:t>Annex</w:t>
      </w:r>
      <w:r>
        <w:t xml:space="preserve"> 3</w:t>
      </w:r>
    </w:p>
    <w:p w:rsidR="009A05CA" w:rsidRPr="0059255D" w:rsidRDefault="009A05CA" w:rsidP="009A05CA">
      <w:pPr>
        <w:pStyle w:val="HChG"/>
      </w:pPr>
      <w:r w:rsidRPr="0059255D">
        <w:tab/>
      </w:r>
      <w:r w:rsidRPr="0059255D">
        <w:tab/>
        <w:t>Procedure for determining the "H" point and the actual torso angle for seating positions in motor vehicles</w:t>
      </w:r>
      <w:r w:rsidRPr="0059255D">
        <w:rPr>
          <w:rStyle w:val="FootnoteReference"/>
        </w:rPr>
        <w:footnoteReference w:id="12"/>
      </w:r>
    </w:p>
    <w:p w:rsidR="009A05CA" w:rsidRPr="0059255D" w:rsidRDefault="009A05CA" w:rsidP="009A05CA">
      <w:pPr>
        <w:pStyle w:val="H1G"/>
        <w:tabs>
          <w:tab w:val="left" w:pos="1134"/>
        </w:tabs>
        <w:ind w:left="2552" w:hanging="2552"/>
      </w:pPr>
      <w:r>
        <w:tab/>
      </w:r>
      <w:r>
        <w:tab/>
      </w:r>
      <w:r w:rsidRPr="0059255D">
        <w:t xml:space="preserve">Appendix 1 - Description </w:t>
      </w:r>
      <w:proofErr w:type="gramStart"/>
      <w:r w:rsidRPr="0059255D">
        <w:t>of the three dimensional "H" point machine</w:t>
      </w:r>
      <w:r w:rsidRPr="007D6AA2">
        <w:rPr>
          <w:vertAlign w:val="superscript"/>
        </w:rPr>
        <w:t>1</w:t>
      </w:r>
      <w:proofErr w:type="gramEnd"/>
    </w:p>
    <w:p w:rsidR="009A05CA" w:rsidRPr="0059255D" w:rsidRDefault="009A05CA" w:rsidP="009A05CA">
      <w:pPr>
        <w:pStyle w:val="H1G"/>
      </w:pPr>
      <w:r>
        <w:tab/>
      </w:r>
      <w:r>
        <w:tab/>
      </w:r>
      <w:r w:rsidRPr="0059255D">
        <w:t>Appendix 2 - Three-dimensional reference system</w:t>
      </w:r>
      <w:r w:rsidRPr="007D6AA2">
        <w:rPr>
          <w:vertAlign w:val="superscript"/>
        </w:rPr>
        <w:t>1</w:t>
      </w:r>
    </w:p>
    <w:p w:rsidR="009A05CA" w:rsidRDefault="009A05CA" w:rsidP="009A05CA">
      <w:pPr>
        <w:pStyle w:val="H1G"/>
        <w:rPr>
          <w:vertAlign w:val="superscript"/>
        </w:rPr>
      </w:pPr>
      <w:r w:rsidRPr="0059255D">
        <w:tab/>
      </w:r>
      <w:r>
        <w:tab/>
      </w:r>
      <w:r w:rsidRPr="0059255D">
        <w:t xml:space="preserve">Appendix 3 </w:t>
      </w:r>
      <w:r>
        <w:t>-</w:t>
      </w:r>
      <w:r w:rsidRPr="0059255D">
        <w:t xml:space="preserve"> Reference data concerning seating positions</w:t>
      </w:r>
      <w:r w:rsidRPr="007D6AA2">
        <w:rPr>
          <w:vertAlign w:val="superscript"/>
        </w:rPr>
        <w:t>1</w:t>
      </w:r>
    </w:p>
    <w:p w:rsidR="00C56851" w:rsidRDefault="00C56851" w:rsidP="00C56851">
      <w:pPr>
        <w:sectPr w:rsidR="00C56851" w:rsidSect="00083032">
          <w:headerReference w:type="even" r:id="rId30"/>
          <w:pgSz w:w="11906" w:h="16838" w:code="9"/>
          <w:pgMar w:top="1701" w:right="1134" w:bottom="2268" w:left="1134" w:header="851" w:footer="1985" w:gutter="0"/>
          <w:cols w:space="720"/>
          <w:noEndnote/>
        </w:sectPr>
      </w:pPr>
    </w:p>
    <w:p w:rsidR="009A05CA" w:rsidRPr="0059255D" w:rsidRDefault="009A05CA" w:rsidP="009A05CA">
      <w:pPr>
        <w:pStyle w:val="HChG"/>
      </w:pPr>
      <w:r w:rsidRPr="0059255D">
        <w:lastRenderedPageBreak/>
        <w:t>Annex</w:t>
      </w:r>
      <w:r>
        <w:t xml:space="preserve"> 4</w:t>
      </w:r>
    </w:p>
    <w:p w:rsidR="009A05CA" w:rsidRPr="0059255D" w:rsidRDefault="009A05CA" w:rsidP="009A05CA">
      <w:pPr>
        <w:pStyle w:val="HChG"/>
      </w:pPr>
      <w:r w:rsidRPr="0059255D">
        <w:tab/>
      </w:r>
      <w:r w:rsidRPr="0059255D">
        <w:tab/>
        <w:t>ISOFIX anchorages systems and ISOFIX top tether anchorages</w:t>
      </w:r>
    </w:p>
    <w:p w:rsidR="009A05CA" w:rsidRPr="0059255D" w:rsidRDefault="009A05CA" w:rsidP="009A05CA">
      <w:pPr>
        <w:pStyle w:val="Heading1"/>
      </w:pPr>
      <w:r w:rsidRPr="0059255D">
        <w:t>Figure 1</w:t>
      </w:r>
    </w:p>
    <w:p w:rsidR="009A05CA" w:rsidRPr="0059255D" w:rsidRDefault="00D61D02" w:rsidP="009A05CA">
      <w:pPr>
        <w:pStyle w:val="Heading1"/>
        <w:rPr>
          <w:b/>
        </w:rPr>
      </w:pPr>
      <w:r>
        <w:rPr>
          <w:b/>
        </w:rPr>
        <w:t>Static Force Application D</w:t>
      </w:r>
      <w:r w:rsidR="009A05CA" w:rsidRPr="0059255D">
        <w:rPr>
          <w:b/>
        </w:rPr>
        <w:t>evice (SFAD), isometric views</w:t>
      </w:r>
    </w:p>
    <w:p w:rsidR="009A05CA" w:rsidRDefault="00C06A20" w:rsidP="009A05CA">
      <w:pPr>
        <w:ind w:left="1134"/>
        <w:rPr>
          <w:b/>
        </w:rPr>
      </w:pPr>
      <w:r>
        <w:rPr>
          <w:b/>
          <w:noProof/>
          <w:lang w:eastAsia="zh-CN"/>
        </w:rPr>
        <w:drawing>
          <wp:inline distT="0" distB="0" distL="0" distR="0">
            <wp:extent cx="2814955" cy="5629275"/>
            <wp:effectExtent l="0" t="0" r="4445" b="9525"/>
            <wp:docPr id="12" name="Picture 12" descr="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1"/>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814955" cy="5629275"/>
                    </a:xfrm>
                    <a:prstGeom prst="rect">
                      <a:avLst/>
                    </a:prstGeom>
                    <a:noFill/>
                    <a:ln>
                      <a:noFill/>
                    </a:ln>
                  </pic:spPr>
                </pic:pic>
              </a:graphicData>
            </a:graphic>
          </wp:inline>
        </w:drawing>
      </w:r>
    </w:p>
    <w:p w:rsidR="009A05CA" w:rsidRPr="0059255D" w:rsidRDefault="009A05CA" w:rsidP="009A05CA">
      <w:pPr>
        <w:ind w:left="1134"/>
        <w:rPr>
          <w:b/>
        </w:rPr>
      </w:pPr>
    </w:p>
    <w:p w:rsidR="009A05CA" w:rsidRPr="00D515C0" w:rsidRDefault="009A05CA" w:rsidP="009A05CA">
      <w:pPr>
        <w:pStyle w:val="SingleTxtG"/>
        <w:keepNext/>
        <w:keepLines/>
        <w:spacing w:after="0"/>
      </w:pPr>
      <w:r w:rsidRPr="00D515C0">
        <w:t>Figure 2</w:t>
      </w:r>
    </w:p>
    <w:p w:rsidR="009A05CA" w:rsidRDefault="00632416" w:rsidP="009A05CA">
      <w:pPr>
        <w:pStyle w:val="SingleTxtG"/>
        <w:rPr>
          <w:b/>
        </w:rPr>
      </w:pPr>
      <w:r>
        <w:rPr>
          <w:b/>
        </w:rPr>
        <w:t>Static Force Application D</w:t>
      </w:r>
      <w:r w:rsidR="009A05CA" w:rsidRPr="00D515C0">
        <w:rPr>
          <w:b/>
        </w:rPr>
        <w:t>evice (SFAD), dimensions</w:t>
      </w:r>
    </w:p>
    <w:p w:rsidR="009A05CA" w:rsidRPr="002C2627" w:rsidRDefault="00C06A20" w:rsidP="009A05CA">
      <w:pPr>
        <w:tabs>
          <w:tab w:val="left" w:pos="3399"/>
        </w:tabs>
        <w:ind w:left="1134"/>
        <w:rPr>
          <w:b/>
        </w:rPr>
      </w:pPr>
      <w:r>
        <w:rPr>
          <w:noProof/>
          <w:lang w:eastAsia="zh-CN"/>
        </w:rPr>
        <w:lastRenderedPageBreak/>
        <mc:AlternateContent>
          <mc:Choice Requires="wps">
            <w:drawing>
              <wp:anchor distT="0" distB="0" distL="114300" distR="114300" simplePos="0" relativeHeight="251693056" behindDoc="0" locked="0" layoutInCell="1" allowOverlap="1">
                <wp:simplePos x="0" y="0"/>
                <wp:positionH relativeFrom="column">
                  <wp:posOffset>807085</wp:posOffset>
                </wp:positionH>
                <wp:positionV relativeFrom="paragraph">
                  <wp:posOffset>4392295</wp:posOffset>
                </wp:positionV>
                <wp:extent cx="4391025" cy="2023745"/>
                <wp:effectExtent l="12700" t="5080" r="6350" b="9525"/>
                <wp:wrapNone/>
                <wp:docPr id="49" name="Oval 18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391025" cy="2023745"/>
                        </a:xfrm>
                        <a:prstGeom prst="ellipse">
                          <a:avLst/>
                        </a:prstGeom>
                        <a:noFill/>
                        <a:ln w="9525">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6273FB1D" id="Oval 182" o:spid="_x0000_s1026" style="position:absolute;margin-left:63.55pt;margin-top:345.85pt;width:345.75pt;height:159.3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" filled="f" strokecolor="red"/>
            </w:pict>
          </mc:Fallback>
        </mc:AlternateContent>
      </w:r>
      <w:r w:rsidR="009A05CA" w:rsidRPr="002C2627">
        <w:rPr>
          <w:b/>
        </w:rPr>
        <w:object w:dxaOrig="8641" w:dyaOrig="870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65.6pt;height:354.4pt" o:ole="" o:bordertopcolor="this" o:borderleftcolor="this" o:borderrightcolor="this" fillcolor="window">
            <v:imagedata r:id="rId32" o:title="" cropbottom="1366f" cropleft="-3268f" cropright="2838f"/>
            <w10:bordertop type="single" width="4"/>
            <w10:borderleft type="single" width="4"/>
            <w10:borderright type="single" width="4"/>
          </v:shape>
          <o:OLEObject Type="Embed" ProgID="Word.Picture.8" ShapeID="_x0000_i1025" DrawAspect="Content" ObjectID="_1555772554" r:id="rId33"/>
        </w:object>
      </w:r>
    </w:p>
    <w:p w:rsidR="009A05CA" w:rsidRPr="002C2627" w:rsidRDefault="009A05CA" w:rsidP="009A05CA">
      <w:pPr>
        <w:pStyle w:val="SingleTxtG"/>
      </w:pPr>
      <w:r w:rsidRPr="002C2627">
        <w:object w:dxaOrig="7933" w:dyaOrig="2637">
          <v:shape id="_x0000_i1026" type="#_x0000_t75" style="width:366.1pt;height:155.7pt" o:ole="" o:bordertopcolor="this" o:borderleftcolor="this" o:borderbottomcolor="this" o:borderrightcolor="this" fillcolor="window">
            <v:imagedata r:id="rId34" o:title="" cropbottom="-7327f" cropleft="-2810f" cropright="1920f"/>
            <w10:borderleft type="single" width="4"/>
            <w10:borderbottom type="single" width="4"/>
            <w10:borderright type="single" width="4"/>
          </v:shape>
          <o:OLEObject Type="Embed" ProgID="Word.Picture.8" ShapeID="_x0000_i1026" DrawAspect="Content" ObjectID="_1555772555" r:id="rId35"/>
        </w:object>
      </w:r>
    </w:p>
    <w:p w:rsidR="009A05CA" w:rsidRPr="0059255D" w:rsidRDefault="00C06A20" w:rsidP="009A05CA">
      <w:pPr>
        <w:pStyle w:val="SingleTxtG"/>
        <w:jc w:val="right"/>
      </w:pPr>
      <w:r>
        <w:rPr>
          <w:noProof/>
          <w:lang w:eastAsia="zh-CN"/>
        </w:rPr>
        <mc:AlternateContent>
          <mc:Choice Requires="wps">
            <w:drawing>
              <wp:anchor distT="0" distB="0" distL="114300" distR="114300" simplePos="0" relativeHeight="251663360" behindDoc="0" locked="0" layoutInCell="0" allowOverlap="1">
                <wp:simplePos x="0" y="0"/>
                <wp:positionH relativeFrom="column">
                  <wp:posOffset>4532630</wp:posOffset>
                </wp:positionH>
                <wp:positionV relativeFrom="paragraph">
                  <wp:posOffset>3837940</wp:posOffset>
                </wp:positionV>
                <wp:extent cx="0" cy="771525"/>
                <wp:effectExtent l="61595" t="10160" r="52705" b="18415"/>
                <wp:wrapNone/>
                <wp:docPr id="48" name="Line 15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77152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E377CFE" id="Line 153" o:spid="_x0000_s1026" style="position:absolute;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56.9pt,302.2pt" to="356.9pt,362.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" o:allowincell="f">
                <v:stroke endarrow="block"/>
              </v:line>
            </w:pict>
          </mc:Fallback>
        </mc:AlternateContent>
      </w:r>
      <w:r>
        <w:rPr>
          <w:noProof/>
          <w:lang w:eastAsia="zh-CN"/>
        </w:rPr>
        <mc:AlternateContent>
          <mc:Choice Requires="wps">
            <w:drawing>
              <wp:anchor distT="0" distB="0" distL="114300" distR="114300" simplePos="0" relativeHeight="251662336" behindDoc="0" locked="0" layoutInCell="0" allowOverlap="1">
                <wp:simplePos x="0" y="0"/>
                <wp:positionH relativeFrom="column">
                  <wp:posOffset>4310380</wp:posOffset>
                </wp:positionH>
                <wp:positionV relativeFrom="paragraph">
                  <wp:posOffset>3375025</wp:posOffset>
                </wp:positionV>
                <wp:extent cx="548640" cy="457200"/>
                <wp:effectExtent l="10795" t="13970" r="12065" b="5080"/>
                <wp:wrapNone/>
                <wp:docPr id="47" name="Oval 15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48640" cy="457200"/>
                        </a:xfrm>
                        <a:prstGeom prst="ellipse">
                          <a:avLst/>
                        </a:pr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5="http://schemas.microsoft.com/office/word/2012/wordml">
            <w:pict>
              <v:oval w14:anchorId="47C8A248" id="Oval 152" o:spid="_x0000_s1026" style="position:absolute;margin-left:339.4pt;margin-top:265.75pt;width:43.2pt;height:3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" o:allowincell="f" filled="f"/>
            </w:pict>
          </mc:Fallback>
        </mc:AlternateContent>
      </w:r>
      <w:r>
        <w:rPr>
          <w:noProof/>
          <w:lang w:eastAsia="zh-CN"/>
        </w:rPr>
        <mc:AlternateContent>
          <mc:Choice Requires="wps">
            <w:drawing>
              <wp:anchor distT="0" distB="0" distL="114300" distR="114300" simplePos="0" relativeHeight="251612160" behindDoc="0" locked="0" layoutInCell="0" allowOverlap="1">
                <wp:simplePos x="0" y="0"/>
                <wp:positionH relativeFrom="column">
                  <wp:posOffset>4310380</wp:posOffset>
                </wp:positionH>
                <wp:positionV relativeFrom="paragraph">
                  <wp:posOffset>4944110</wp:posOffset>
                </wp:positionV>
                <wp:extent cx="0" cy="640080"/>
                <wp:effectExtent l="58420" t="11430" r="55880" b="15240"/>
                <wp:wrapNone/>
                <wp:docPr id="46" name="Line 1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640080"/>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w15="http://schemas.microsoft.com/office/word/2012/wordml">
            <w:pict>
              <v:line w14:anchorId="58F9278A" id="Line 14" o:spid="_x0000_s1026" style="position:absolute;z-index:2516121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339.4pt,389.3pt" to="339.4pt,439.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" o:allowincell="f">
                <v:stroke endarrow="block"/>
              </v:line>
            </w:pict>
          </mc:Fallback>
        </mc:AlternateContent>
      </w:r>
    </w:p>
    <w:p w:rsidR="009A05CA" w:rsidRDefault="009A05CA" w:rsidP="009A05CA">
      <w:pPr>
        <w:pStyle w:val="SingleTxtG"/>
      </w:pPr>
      <w:r>
        <w:t>Key</w:t>
      </w:r>
    </w:p>
    <w:p w:rsidR="009A05CA" w:rsidRDefault="009A05CA" w:rsidP="009A05CA">
      <w:pPr>
        <w:pStyle w:val="SingleTxtG"/>
      </w:pPr>
    </w:p>
    <w:p w:rsidR="009A05CA" w:rsidRPr="0059255D" w:rsidRDefault="009A05CA" w:rsidP="009A05CA">
      <w:pPr>
        <w:pStyle w:val="SingleTxtG"/>
      </w:pPr>
      <w:r w:rsidRPr="0059255D">
        <w:t>1</w:t>
      </w:r>
      <w:r w:rsidRPr="0059255D">
        <w:tab/>
        <w:t>Top tether attachment point</w:t>
      </w:r>
    </w:p>
    <w:p w:rsidR="009A05CA" w:rsidRDefault="009A05CA" w:rsidP="009A05CA">
      <w:pPr>
        <w:pStyle w:val="SingleTxtG"/>
      </w:pPr>
      <w:r w:rsidRPr="0059255D">
        <w:t>2</w:t>
      </w:r>
      <w:r w:rsidRPr="0059255D">
        <w:tab/>
        <w:t>Pivot attachment for stiffness testing as described below.</w:t>
      </w:r>
    </w:p>
    <w:p w:rsidR="009A05CA" w:rsidRPr="0059255D" w:rsidRDefault="009A05CA" w:rsidP="009A05CA">
      <w:pPr>
        <w:pStyle w:val="SingleTxtG"/>
      </w:pPr>
      <w:r w:rsidRPr="0059255D">
        <w:t xml:space="preserve">Stiffness of SFAD: When attached to rigid anchorage bar(s) with the front cross member of the SFAD supported by a rigid bar that is held at the centre by a longitudinal pivot 25 mm below the SFAD base (to allow bending and twisting of the SFAD base) the movement of </w:t>
      </w:r>
      <w:r w:rsidRPr="0059255D">
        <w:lastRenderedPageBreak/>
        <w:t>point X shall not be greater than 2 mm in any direction when forces are applied in accordan</w:t>
      </w:r>
      <w:r w:rsidR="00F6635B">
        <w:t>ce with Table 1 of paragraph </w:t>
      </w:r>
      <w:r w:rsidR="00F6635B" w:rsidRPr="00F6635B">
        <w:rPr>
          <w:b/>
        </w:rPr>
        <w:t>6.2</w:t>
      </w:r>
      <w:r w:rsidRPr="00F6635B">
        <w:rPr>
          <w:b/>
        </w:rPr>
        <w:t>.4</w:t>
      </w:r>
      <w:r w:rsidR="00F6635B">
        <w:rPr>
          <w:b/>
        </w:rPr>
        <w:t>.2</w:t>
      </w:r>
      <w:r w:rsidRPr="0059255D">
        <w:t xml:space="preserve">. </w:t>
      </w:r>
      <w:proofErr w:type="gramStart"/>
      <w:r w:rsidRPr="0059255D">
        <w:t>of</w:t>
      </w:r>
      <w:proofErr w:type="gramEnd"/>
      <w:r w:rsidRPr="0059255D">
        <w:t xml:space="preserve"> this Regulation. Any deformation of the ISOFIX anchorages system shall be excluded from the measurements</w:t>
      </w:r>
      <w:r>
        <w:t>.</w:t>
      </w:r>
    </w:p>
    <w:p w:rsidR="009A05CA" w:rsidRPr="0059255D" w:rsidRDefault="009A05CA" w:rsidP="009A05CA">
      <w:pPr>
        <w:pStyle w:val="SingleTxtG"/>
        <w:spacing w:after="0"/>
      </w:pPr>
      <w:r w:rsidRPr="0059255D">
        <w:t>Figure 3</w:t>
      </w:r>
    </w:p>
    <w:p w:rsidR="009A05CA" w:rsidRPr="0059255D" w:rsidRDefault="009A05CA" w:rsidP="009A05CA">
      <w:pPr>
        <w:pStyle w:val="SingleTxtG"/>
        <w:rPr>
          <w:b/>
        </w:rPr>
      </w:pPr>
      <w:r w:rsidRPr="0059255D">
        <w:rPr>
          <w:b/>
        </w:rPr>
        <w:t>ISOFIX Top tether connector (hook type) dimensions</w:t>
      </w:r>
    </w:p>
    <w:p w:rsidR="009A05CA" w:rsidRPr="0059255D" w:rsidRDefault="00C06A20" w:rsidP="009A05CA">
      <w:pPr>
        <w:ind w:left="1134"/>
      </w:pPr>
      <w:r>
        <w:rPr>
          <w:noProof/>
          <w:lang w:eastAsia="zh-CN"/>
        </w:rPr>
        <mc:AlternateContent>
          <mc:Choice Requires="wps">
            <w:drawing>
              <wp:anchor distT="0" distB="0" distL="114300" distR="114300" simplePos="0" relativeHeight="251620352" behindDoc="0" locked="0" layoutInCell="1" allowOverlap="1">
                <wp:simplePos x="0" y="0"/>
                <wp:positionH relativeFrom="column">
                  <wp:posOffset>4886960</wp:posOffset>
                </wp:positionH>
                <wp:positionV relativeFrom="paragraph">
                  <wp:posOffset>702945</wp:posOffset>
                </wp:positionV>
                <wp:extent cx="2018030" cy="540385"/>
                <wp:effectExtent l="0" t="1905" r="4445" b="635"/>
                <wp:wrapNone/>
                <wp:docPr id="45" name="Text Box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18030" cy="5403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7" o:spid="_x0000_s1035" type="#_x0000_t202" style="position:absolute;left:0;text-align:left;margin-left:384.8pt;margin-top:55.35pt;width:158.9pt;height:42.5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" stroked="f">
                <v:textbox>
                  <w:txbxContent>
                    <w:p w:rsidR="004C7FC8" w:rsidRDefault="004C7FC8" w:rsidP="009A05CA"/>
                  </w:txbxContent>
                </v:textbox>
              </v:shape>
            </w:pict>
          </mc:Fallback>
        </mc:AlternateContent>
      </w:r>
      <w:r>
        <w:rPr>
          <w:noProof/>
          <w:lang w:eastAsia="zh-CN"/>
        </w:rPr>
        <mc:AlternateContent>
          <mc:Choice Requires="wps">
            <w:drawing>
              <wp:anchor distT="0" distB="0" distL="114300" distR="114300" simplePos="0" relativeHeight="251619328" behindDoc="0" locked="0" layoutInCell="1" allowOverlap="1">
                <wp:simplePos x="0" y="0"/>
                <wp:positionH relativeFrom="column">
                  <wp:posOffset>3492500</wp:posOffset>
                </wp:positionH>
                <wp:positionV relativeFrom="paragraph">
                  <wp:posOffset>0</wp:posOffset>
                </wp:positionV>
                <wp:extent cx="2413000" cy="457200"/>
                <wp:effectExtent l="2540" t="3810" r="3810" b="0"/>
                <wp:wrapNone/>
                <wp:docPr id="44" name="Text Box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413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pPr>
                              <w:rPr>
                                <w:lang w:val="fr-CH"/>
                              </w:rPr>
                            </w:pPr>
                          </w:p>
                          <w:p w:rsidR="004C7FC8" w:rsidRPr="00F325C5" w:rsidRDefault="004C7FC8" w:rsidP="009A05CA">
                            <w:pPr>
                              <w:rPr>
                                <w:sz w:val="16"/>
                                <w:szCs w:val="16"/>
                                <w:lang w:val="fr-CH"/>
                              </w:rPr>
                            </w:pPr>
                            <w:r w:rsidRPr="00F325C5">
                              <w:rPr>
                                <w:sz w:val="16"/>
                                <w:szCs w:val="16"/>
                                <w:lang w:val="fr-CH"/>
                              </w:rPr>
                              <w:t xml:space="preserve">Dimensions in </w:t>
                            </w:r>
                            <w:proofErr w:type="spellStart"/>
                            <w:r w:rsidRPr="00F325C5">
                              <w:rPr>
                                <w:sz w:val="16"/>
                                <w:szCs w:val="16"/>
                                <w:lang w:val="fr-CH"/>
                              </w:rPr>
                              <w:t>millimetres</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6" o:spid="_x0000_s1036" type="#_x0000_t202" style="position:absolute;left:0;text-align:left;margin-left:275pt;margin-top:0;width:190pt;height:36pt;z-index:251619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" stroked="f">
                <v:textbox>
                  <w:txbxContent>
                    <w:p w:rsidR="004C7FC8" w:rsidRDefault="004C7FC8" w:rsidP="009A05CA">
                      <w:pPr>
                        <w:rPr>
                          <w:lang w:val="fr-CH"/>
                        </w:rPr>
                      </w:pPr>
                    </w:p>
                    <w:p w:rsidR="004C7FC8" w:rsidRPr="00F325C5" w:rsidRDefault="004C7FC8" w:rsidP="009A05CA">
                      <w:pPr>
                        <w:rPr>
                          <w:sz w:val="16"/>
                          <w:szCs w:val="16"/>
                          <w:lang w:val="fr-CH"/>
                        </w:rPr>
                      </w:pPr>
                      <w:r w:rsidRPr="00F325C5">
                        <w:rPr>
                          <w:sz w:val="16"/>
                          <w:szCs w:val="16"/>
                          <w:lang w:val="fr-CH"/>
                        </w:rPr>
                        <w:t xml:space="preserve">Dimensions in </w:t>
                      </w:r>
                      <w:proofErr w:type="spellStart"/>
                      <w:r w:rsidRPr="00F325C5">
                        <w:rPr>
                          <w:sz w:val="16"/>
                          <w:szCs w:val="16"/>
                          <w:lang w:val="fr-CH"/>
                        </w:rPr>
                        <w:t>millimetres</w:t>
                      </w:r>
                      <w:proofErr w:type="spellEnd"/>
                    </w:p>
                  </w:txbxContent>
                </v:textbox>
              </v:shape>
            </w:pict>
          </mc:Fallback>
        </mc:AlternateContent>
      </w:r>
      <w:r>
        <w:rPr>
          <w:noProof/>
          <w:lang w:eastAsia="zh-CN"/>
        </w:rPr>
        <mc:AlternateContent>
          <mc:Choice Requires="wps">
            <w:drawing>
              <wp:anchor distT="0" distB="0" distL="114300" distR="114300" simplePos="0" relativeHeight="251621376" behindDoc="0" locked="0" layoutInCell="1" allowOverlap="1">
                <wp:simplePos x="0" y="0"/>
                <wp:positionH relativeFrom="column">
                  <wp:posOffset>5332095</wp:posOffset>
                </wp:positionH>
                <wp:positionV relativeFrom="paragraph">
                  <wp:posOffset>2628900</wp:posOffset>
                </wp:positionV>
                <wp:extent cx="1714500" cy="266700"/>
                <wp:effectExtent l="3810" t="3810" r="0" b="0"/>
                <wp:wrapNone/>
                <wp:docPr id="43"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4500" cy="2667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8" o:spid="_x0000_s1037" type="#_x0000_t202" style="position:absolute;left:0;text-align:left;margin-left:419.85pt;margin-top:207pt;width:135pt;height:21pt;z-index:2516213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" stroked="f">
                <v:textbox>
                  <w:txbxContent>
                    <w:p w:rsidR="004C7FC8" w:rsidRDefault="004C7FC8" w:rsidP="009A05CA"/>
                  </w:txbxContent>
                </v:textbox>
              </v:shape>
            </w:pict>
          </mc:Fallback>
        </mc:AlternateContent>
      </w:r>
      <w:r>
        <w:rPr>
          <w:noProof/>
          <w:lang w:eastAsia="zh-CN"/>
        </w:rPr>
        <w:drawing>
          <wp:inline distT="0" distB="0" distL="0" distR="0">
            <wp:extent cx="5192395" cy="5255895"/>
            <wp:effectExtent l="0" t="0" r="8255" b="1905"/>
            <wp:docPr id="15" name="Picture 15" descr="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5192395" cy="5255895"/>
                    </a:xfrm>
                    <a:prstGeom prst="rect">
                      <a:avLst/>
                    </a:prstGeom>
                    <a:noFill/>
                    <a:ln>
                      <a:noFill/>
                    </a:ln>
                  </pic:spPr>
                </pic:pic>
              </a:graphicData>
            </a:graphic>
          </wp:inline>
        </w:drawing>
      </w:r>
    </w:p>
    <w:p w:rsidR="009A05CA" w:rsidRPr="0059255D" w:rsidRDefault="00C06A20" w:rsidP="009A05CA">
      <w:pPr>
        <w:ind w:left="1134"/>
      </w:pPr>
      <w:r>
        <w:rPr>
          <w:noProof/>
          <w:lang w:eastAsia="zh-CN"/>
        </w:rPr>
        <w:lastRenderedPageBreak/>
        <w:drawing>
          <wp:inline distT="0" distB="0" distL="0" distR="0">
            <wp:extent cx="3260090" cy="2456815"/>
            <wp:effectExtent l="0" t="0" r="0" b="635"/>
            <wp:docPr id="16" name="Picture 16" descr="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4"/>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3260090" cy="2456815"/>
                    </a:xfrm>
                    <a:prstGeom prst="rect">
                      <a:avLst/>
                    </a:prstGeom>
                    <a:noFill/>
                    <a:ln>
                      <a:noFill/>
                    </a:ln>
                  </pic:spPr>
                </pic:pic>
              </a:graphicData>
            </a:graphic>
          </wp:inline>
        </w:drawing>
      </w:r>
    </w:p>
    <w:p w:rsidR="009A05CA" w:rsidRPr="0059255D" w:rsidRDefault="009A05CA" w:rsidP="009A05CA">
      <w:pPr>
        <w:pStyle w:val="SingleTxtG"/>
        <w:spacing w:before="360" w:after="0"/>
      </w:pPr>
      <w:r w:rsidRPr="0059255D">
        <w:t>Figure 4</w:t>
      </w:r>
    </w:p>
    <w:p w:rsidR="009A05CA" w:rsidRPr="0059255D" w:rsidRDefault="00C06A20" w:rsidP="009A05CA">
      <w:pPr>
        <w:pStyle w:val="SingleTxtG"/>
        <w:rPr>
          <w:b/>
        </w:rPr>
      </w:pPr>
      <w:r>
        <w:rPr>
          <w:noProof/>
          <w:lang w:eastAsia="zh-CN"/>
        </w:rPr>
        <mc:AlternateContent>
          <mc:Choice Requires="wpg">
            <w:drawing>
              <wp:anchor distT="0" distB="0" distL="114300" distR="114300" simplePos="0" relativeHeight="251613184" behindDoc="0" locked="0" layoutInCell="1" allowOverlap="1">
                <wp:simplePos x="0" y="0"/>
                <wp:positionH relativeFrom="column">
                  <wp:posOffset>1841500</wp:posOffset>
                </wp:positionH>
                <wp:positionV relativeFrom="paragraph">
                  <wp:posOffset>185420</wp:posOffset>
                </wp:positionV>
                <wp:extent cx="3529330" cy="1271270"/>
                <wp:effectExtent l="8890" t="0" r="0" b="17780"/>
                <wp:wrapNone/>
                <wp:docPr id="13"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529330" cy="1271270"/>
                          <a:chOff x="3904" y="1579"/>
                          <a:chExt cx="5558" cy="2002"/>
                        </a:xfrm>
                      </wpg:grpSpPr>
                      <wps:wsp>
                        <wps:cNvPr id="14" name="Line 16"/>
                        <wps:cNvCnPr/>
                        <wps:spPr bwMode="auto">
                          <a:xfrm>
                            <a:off x="3904" y="2557"/>
                            <a:ext cx="5476" cy="0"/>
                          </a:xfrm>
                          <a:prstGeom prst="line">
                            <a:avLst/>
                          </a:prstGeom>
                          <a:noFill/>
                          <a:ln w="9525">
                            <a:solidFill>
                              <a:srgbClr val="000000"/>
                            </a:solidFill>
                            <a:prstDash val="lgDashDot"/>
                            <a:round/>
                            <a:headEnd/>
                            <a:tailEnd/>
                          </a:ln>
                          <a:extLst>
                            <a:ext uri="{909E8E84-426E-40DD-AFC4-6F175D3DCCD1}">
                              <a14:hiddenFill xmlns:a14="http://schemas.microsoft.com/office/drawing/2010/main">
                                <a:noFill/>
                              </a14:hiddenFill>
                            </a:ext>
                          </a:extLst>
                        </wps:spPr>
                        <wps:bodyPr/>
                      </wps:wsp>
                      <wps:wsp>
                        <wps:cNvPr id="19" name="Line 17"/>
                        <wps:cNvCnPr/>
                        <wps:spPr bwMode="auto">
                          <a:xfrm>
                            <a:off x="4373" y="2089"/>
                            <a:ext cx="0" cy="145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0" name="Line 18"/>
                        <wps:cNvCnPr/>
                        <wps:spPr bwMode="auto">
                          <a:xfrm>
                            <a:off x="4892" y="2089"/>
                            <a:ext cx="1" cy="988"/>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23" name="Line 19"/>
                        <wps:cNvCnPr/>
                        <wps:spPr bwMode="auto">
                          <a:xfrm flipH="1">
                            <a:off x="9128" y="2107"/>
                            <a:ext cx="0" cy="1474"/>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2" name="Line 20"/>
                        <wps:cNvCnPr/>
                        <wps:spPr bwMode="auto">
                          <a:xfrm>
                            <a:off x="8592" y="2107"/>
                            <a:ext cx="2" cy="987"/>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33" name="Line 21"/>
                        <wps:cNvCnPr/>
                        <wps:spPr bwMode="auto">
                          <a:xfrm>
                            <a:off x="4875" y="3052"/>
                            <a:ext cx="3750"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4" name="Line 22"/>
                        <wps:cNvCnPr/>
                        <wps:spPr bwMode="auto">
                          <a:xfrm>
                            <a:off x="4406" y="3521"/>
                            <a:ext cx="4721" cy="0"/>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35" name="Line 23"/>
                        <wps:cNvCnPr/>
                        <wps:spPr bwMode="auto">
                          <a:xfrm>
                            <a:off x="4390" y="2550"/>
                            <a:ext cx="502" cy="0"/>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6" name="Line 24"/>
                        <wps:cNvCnPr/>
                        <wps:spPr bwMode="auto">
                          <a:xfrm>
                            <a:off x="8593" y="2549"/>
                            <a:ext cx="552" cy="2"/>
                          </a:xfrm>
                          <a:prstGeom prst="line">
                            <a:avLst/>
                          </a:prstGeom>
                          <a:noFill/>
                          <a:ln w="76200">
                            <a:solidFill>
                              <a:srgbClr val="000000"/>
                            </a:solidFill>
                            <a:round/>
                            <a:headEnd/>
                            <a:tailEnd/>
                          </a:ln>
                          <a:extLst>
                            <a:ext uri="{909E8E84-426E-40DD-AFC4-6F175D3DCCD1}">
                              <a14:hiddenFill xmlns:a14="http://schemas.microsoft.com/office/drawing/2010/main">
                                <a:noFill/>
                              </a14:hiddenFill>
                            </a:ext>
                          </a:extLst>
                        </wps:spPr>
                        <wps:bodyPr/>
                      </wps:wsp>
                      <wps:wsp>
                        <wps:cNvPr id="37" name="Text Box 25"/>
                        <wps:cNvSpPr txBox="1">
                          <a:spLocks noChangeArrowheads="1"/>
                        </wps:cNvSpPr>
                        <wps:spPr bwMode="auto">
                          <a:xfrm>
                            <a:off x="5813" y="3119"/>
                            <a:ext cx="197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pPr>
                                <w:pStyle w:val="Footer"/>
                              </w:pPr>
                              <w:r>
                                <w:t>305 mm minimum</w:t>
                              </w:r>
                            </w:p>
                          </w:txbxContent>
                        </wps:txbx>
                        <wps:bodyPr rot="0" vert="horz" wrap="square" lIns="0" tIns="45720" rIns="0" bIns="45720" anchor="t" anchorCtr="0" upright="1">
                          <a:noAutofit/>
                        </wps:bodyPr>
                      </wps:wsp>
                      <wps:wsp>
                        <wps:cNvPr id="38" name="Text Box 26"/>
                        <wps:cNvSpPr txBox="1">
                          <a:spLocks noChangeArrowheads="1"/>
                        </wps:cNvSpPr>
                        <wps:spPr bwMode="auto">
                          <a:xfrm>
                            <a:off x="5812" y="2651"/>
                            <a:ext cx="2126" cy="35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pPr>
                                <w:pStyle w:val="Footer"/>
                              </w:pPr>
                              <w:r>
                                <w:t>255 mm maximum</w:t>
                              </w:r>
                            </w:p>
                          </w:txbxContent>
                        </wps:txbx>
                        <wps:bodyPr rot="0" vert="horz" wrap="square" lIns="91440" tIns="45720" rIns="91440" bIns="45720" anchor="t" anchorCtr="0" upright="1">
                          <a:noAutofit/>
                        </wps:bodyPr>
                      </wps:wsp>
                      <wps:wsp>
                        <wps:cNvPr id="39" name="Line 27"/>
                        <wps:cNvCnPr/>
                        <wps:spPr bwMode="auto">
                          <a:xfrm>
                            <a:off x="4373" y="2098"/>
                            <a:ext cx="536" cy="1"/>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0" name="Line 28"/>
                        <wps:cNvCnPr/>
                        <wps:spPr bwMode="auto">
                          <a:xfrm>
                            <a:off x="8590" y="2132"/>
                            <a:ext cx="521" cy="2"/>
                          </a:xfrm>
                          <a:prstGeom prst="line">
                            <a:avLst/>
                          </a:prstGeom>
                          <a:noFill/>
                          <a:ln w="9525">
                            <a:solidFill>
                              <a:srgbClr val="000000"/>
                            </a:solidFill>
                            <a:round/>
                            <a:headEnd type="triangle" w="med" len="med"/>
                            <a:tailEnd type="triangle" w="med" len="med"/>
                          </a:ln>
                          <a:extLst>
                            <a:ext uri="{909E8E84-426E-40DD-AFC4-6F175D3DCCD1}">
                              <a14:hiddenFill xmlns:a14="http://schemas.microsoft.com/office/drawing/2010/main">
                                <a:noFill/>
                              </a14:hiddenFill>
                            </a:ext>
                          </a:extLst>
                        </wps:spPr>
                        <wps:bodyPr/>
                      </wps:wsp>
                      <wps:wsp>
                        <wps:cNvPr id="41" name="Text Box 29"/>
                        <wps:cNvSpPr txBox="1">
                          <a:spLocks noChangeArrowheads="1"/>
                        </wps:cNvSpPr>
                        <wps:spPr bwMode="auto">
                          <a:xfrm>
                            <a:off x="4189" y="1612"/>
                            <a:ext cx="1577" cy="368"/>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Default="004C7FC8" w:rsidP="009A05CA">
                              <w:pPr>
                                <w:pStyle w:val="Footer"/>
                              </w:pPr>
                              <w:r>
                                <w:t>25 mm</w:t>
                              </w:r>
                            </w:p>
                          </w:txbxContent>
                        </wps:txbx>
                        <wps:bodyPr rot="0" vert="horz" wrap="square" lIns="91440" tIns="45720" rIns="91440" bIns="45720" anchor="t" anchorCtr="0" upright="1">
                          <a:noAutofit/>
                        </wps:bodyPr>
                      </wps:wsp>
                      <wps:wsp>
                        <wps:cNvPr id="42" name="Text Box 30"/>
                        <wps:cNvSpPr txBox="1">
                          <a:spLocks noChangeArrowheads="1"/>
                        </wps:cNvSpPr>
                        <wps:spPr bwMode="auto">
                          <a:xfrm>
                            <a:off x="8407" y="1579"/>
                            <a:ext cx="1055" cy="41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Pr="00D11A91" w:rsidRDefault="004C7FC8" w:rsidP="009A05CA">
                              <w:pPr>
                                <w:rPr>
                                  <w:color w:val="000000"/>
                                  <w:sz w:val="16"/>
                                  <w:szCs w:val="16"/>
                                </w:rPr>
                              </w:pPr>
                              <w:r w:rsidRPr="00D11A91">
                                <w:rPr>
                                  <w:color w:val="000000"/>
                                  <w:sz w:val="16"/>
                                  <w:szCs w:val="16"/>
                                </w:rPr>
                                <w:t>25 mm</w:t>
                              </w:r>
                            </w:p>
                          </w:txbxContent>
                        </wps:txbx>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15" o:spid="_x0000_s1038" style="position:absolute;left:0;text-align:left;margin-left:145pt;margin-top:14.6pt;width:277.9pt;height:100.1pt;z-index:251613184" coordorigin="3904,1579" coordsize="5558,20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">
                <v:line id="Line 16" o:spid="_x0000_s1039" style="position:absolute;visibility:visible;mso-wrap-style:square" from="3904,2557" to="9380,255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M08MsYAAADbAAAADwAAAGRycy9kb3ducmV2LnhtbESPT2vCQBDF74LfYRmhN920tFWjq7QV&#10;Qegp/kGPQ3bMhmZn0+zWpH56Vyj0NsN7vzdv5svOVuJCjS8dK3gcJSCIc6dLLhTsd+vhBIQPyBor&#10;x6TglzwsF/3eHFPtWs7osg2FiCHsU1RgQqhTKX1uyKIfuZo4amfXWAxxbQqpG2xjuK3kU5K8Sosl&#10;xwsGa/owlH9tf2ysMX65vmeH1XRy2ptjm03HvPn+VOph0L3NQATqwr/5j97oyD3D/Zc4gFzc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HDNPDLGAAAA2wAAAA8AAAAAAAAA&#10;AAAAAAAAoQIAAGRycy9kb3ducmV2LnhtbFBLBQYAAAAABAAEAPkAAACUAwAAAAA=&#10;">
                  <v:stroke dashstyle="longDashDot"/>
                </v:line>
                <v:line id="Line 17" o:spid="_x0000_s1040" style="position:absolute;visibility:visible;mso-wrap-style:square" from="4373,2089" to="4373,354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huiFcQAAADbAAAADwAAAGRycy9kb3ducmV2LnhtbERPS2vCQBC+F/oflhF6qxtbCDW6irQU&#10;1EOpD9DjmB2T2Oxs2F2T9N+7QqG3+fieM533phYtOV9ZVjAaJiCIc6srLhTsd5/PbyB8QNZYWyYF&#10;v+RhPnt8mGKmbccbarehEDGEfYYKyhCaTEqfl2TQD21DHLmzdQZDhK6Q2mEXw00tX5IklQYrjg0l&#10;NvReUv6zvRoFX6/fabtYrZf9YZWe8o/N6XjpnFJPg34xARGoD//iP/dSx/ljuP8SD5CzG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qG6IVxAAAANsAAAAPAAAAAAAAAAAA&#10;AAAAAKECAABkcnMvZG93bnJldi54bWxQSwUGAAAAAAQABAD5AAAAkgMAAAAA&#10;"/>
                <v:line id="Line 18" o:spid="_x0000_s1041" style="position:absolute;visibility:visible;mso-wrap-style:square" from="4892,2089" to="4893,3077"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dU3BNcIAAADbAAAADwAAAGRycy9kb3ducmV2LnhtbERPy2rCQBTdF/oPwy24qxMVQomOIpaC&#10;uij1Abq8Zq5JNHMnzIxJ+vedRcHl4bxni97UoiXnK8sKRsMEBHFudcWFguPh6/0DhA/IGmvLpOCX&#10;PCzmry8zzLTteEftPhQihrDPUEEZQpNJ6fOSDPqhbYgjd7XOYIjQFVI77GK4qeU4SVJpsOLYUGJD&#10;q5Ly+/5hFHxPftJ2udmu+9MmveSfu8v51jmlBm/9cgoiUB+e4n/3WisYx/XxS/wBcv4H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dU3BNcIAAADbAAAADwAAAAAAAAAAAAAA&#10;AAChAgAAZHJzL2Rvd25yZXYueG1sUEsFBgAAAAAEAAQA+QAAAJADAAAAAA==&#10;"/>
                <v:line id="Line 19" o:spid="_x0000_s1042" style="position:absolute;flip:x;visibility:visible;mso-wrap-style:square" from="9128,2107" to="9128,358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f12qcYAAADbAAAADwAAAGRycy9kb3ducmV2LnhtbESPT2sCMRTE74LfIbxCL6VmtaXYrVFE&#10;KHjw4h9WenvdvG6W3bysSdTttzeFgsdhZn7DzBa9bcWFfKgdKxiPMhDEpdM1VwoO+8/nKYgQkTW2&#10;jknBLwVYzIeDGebaXXlLl12sRIJwyFGBibHLpQylIYth5Dri5P04bzEm6SupPV4T3LZykmVv0mLN&#10;acFgRytDZbM7WwVyunk6+eX3a1M0x+O7Kcqi+9oo9fjQLz9AROrjPfzfXmsFkxf4+5J+gJz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Mn9dqnGAAAA2wAAAA8AAAAAAAAA&#10;AAAAAAAAoQIAAGRycy9kb3ducmV2LnhtbFBLBQYAAAAABAAEAPkAAACUAwAAAAA=&#10;"/>
                <v:line id="Line 20" o:spid="_x0000_s1043" style="position:absolute;visibility:visible;mso-wrap-style:square" from="8592,2107" to="8594,309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wpsBMUAAADbAAAADwAAAGRycy9kb3ducmV2LnhtbESPQWvCQBSE70L/w/IK3nSjQiipq4gi&#10;aA9FbaE9PrOvSdrs27C7JvHfu0LB4zAz3zDzZW9q0ZLzlWUFk3ECgji3uuJCwefHdvQCwgdkjbVl&#10;UnAlD8vF02COmbYdH6k9hUJECPsMFZQhNJmUPi/JoB/bhjh6P9YZDFG6QmqHXYSbWk6TJJUGK44L&#10;JTa0Lin/O12MgvfZIW1X+7dd/7VPz/nmeP7+7ZxSw+d+9QoiUB8e4f/2TiuYTeH+Jf4Aubg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bwpsBMUAAADbAAAADwAAAAAAAAAA&#10;AAAAAAChAgAAZHJzL2Rvd25yZXYueG1sUEsFBgAAAAAEAAQA+QAAAJMDAAAAAA==&#10;"/>
                <v:line id="Line 21" o:spid="_x0000_s1044" style="position:absolute;visibility:visible;mso-wrap-style:square" from="4875,3052" to="8625,3052"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9pdjjcMAAADbAAAADwAAAGRycy9kb3ducmV2LnhtbESPQWvCQBSE7wX/w/IEb3WjQinRVURQ&#10;chGpLT0/s88kmn0bs2s27a93hUKPw8x8wyxWvalFR62rLCuYjBMQxLnVFRcKvj63r+8gnEfWWFsm&#10;BT/kYLUcvCww1TbwB3VHX4gIYZeigtL7JpXS5SUZdGPbEEfvbFuDPsq2kLrFEOGmltMkeZMGK44L&#10;JTa0KSm/Hu9GQRJ+d/Iis6o7ZPtbaE7he3oLSo2G/XoOwlPv/8N/7UwrmM3g+S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aXY43DAAAA2wAAAA8AAAAAAAAAAAAA&#10;AAAAoQIAAGRycy9kb3ducmV2LnhtbFBLBQYAAAAABAAEAPkAAACRAwAAAAA=&#10;">
                  <v:stroke startarrow="block" endarrow="block"/>
                </v:line>
                <v:line id="Line 22" o:spid="_x0000_s1045" style="position:absolute;visibility:visible;mso-wrap-style:square" from="4406,3521" to="9127,352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X77+cQAAADbAAAADwAAAGRycy9kb3ducmV2LnhtbESPQWvCQBSE7wX/w/KE3pqNWkpJXUUE&#10;JZciVen5NftMotm3MbtmY399t1DocZiZb5j5cjCN6KlztWUFkyQFQVxYXXOp4HjYPL2CcB5ZY2OZ&#10;FNzJwXIxephjpm3gD+r3vhQRwi5DBZX3bSalKyoy6BLbEkfvZDuDPsqulLrDEOGmkdM0fZEGa44L&#10;Fba0rqi47G9GQRq+t/Is87rf5e/X0H6Fz+k1KPU4HlZvIDwN/j/81861gtkz/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5fvv5xAAAANsAAAAPAAAAAAAAAAAA&#10;AAAAAKECAABkcnMvZG93bnJldi54bWxQSwUGAAAAAAQABAD5AAAAkgMAAAAA&#10;">
                  <v:stroke startarrow="block" endarrow="block"/>
                </v:line>
                <v:line id="Line 23" o:spid="_x0000_s1046" style="position:absolute;visibility:visible;mso-wrap-style:square" from="4390,2550" to="4892,2550"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e3E49sQAAADbAAAADwAAAGRycy9kb3ducmV2LnhtbESPQWsCMRSE7wX/Q3hCbzVrxSKrUUQQ&#10;CiLoKoq31+R1d3Xzst1EXf+9KRR6HGbmG2Yya20lbtT40rGCfi8BQaydKTlXsN8t30YgfEA2WDkm&#10;BQ/yMJt2XiaYGnfnLd2ykIsIYZ+igiKEOpXS64Is+p6riaP37RqLIcoml6bBe4TbSr4nyYe0WHJc&#10;KLCmRUH6kl2tgkN+bE+ZrQbrn/PXql5thlrqk1Kv3XY+BhGoDf/hv/anUTAYwu+X+APk9Ak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7cTj2xAAAANsAAAAPAAAAAAAAAAAA&#10;AAAAAKECAABkcnMvZG93bnJldi54bWxQSwUGAAAAAAQABAD5AAAAkgMAAAAA&#10;" strokeweight="6pt"/>
                <v:line id="Line 24" o:spid="_x0000_s1047" style="position:absolute;visibility:visible;mso-wrap-style:square" from="8593,2549" to="9145,2551"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i6OmgcUAAADbAAAADwAAAGRycy9kb3ducmV2LnhtbESPQWvCQBSE74X+h+UVeqsblUqJ2YgI&#10;QkGEmpaKt+fuM0mbfRuzq8Z/7wqFHoeZ+YbJZr1txJk6XztWMBwkIIi1MzWXCr4+ly9vIHxANtg4&#10;JgVX8jDLHx8yTI278IbORShFhLBPUUEVQptK6XVFFv3AtcTRO7jOYoiyK6Xp8BLhtpGjJJlIizXH&#10;hQpbWlSkf4uTVfBdbvtdYZvx+vizX7Wrj1ct9U6p56d+PgURqA//4b/2u1EwnsD9S/wBMr8B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i6OmgcUAAADbAAAADwAAAAAAAAAA&#10;AAAAAAChAgAAZHJzL2Rvd25yZXYueG1sUEsFBgAAAAAEAAQA+QAAAJMDAAAAAA==&#10;" strokeweight="6pt"/>
                <v:shape id="Text Box 25" o:spid="_x0000_s1048" type="#_x0000_t202" style="position:absolute;left:5813;top:3119;width:197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7guUcQA&#10;AADbAAAADwAAAGRycy9kb3ducmV2LnhtbESPT2vCQBTE7wW/w/KE3upGCzWk2YiILRZ78E8v3h7Z&#10;ZzaYfRuzW02/vVsQPA4z8xsmn/W2ERfqfO1YwXiUgCAuna65UvCz/3hJQfiArLFxTAr+yMOsGDzl&#10;mGl35S1ddqESEcI+QwUmhDaT0peGLPqRa4mjd3SdxRBlV0nd4TXCbSMnSfImLdYcFwy2tDBUnna/&#10;VsHqkO7X9PVp0s0Sp7Rhf5aHb6Weh/38HUSgPjzC9/ZKK3idwv+X+ANkc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4LlHEAAAA2wAAAA8AAAAAAAAAAAAAAAAAmAIAAGRycy9k&#10;b3ducmV2LnhtbFBLBQYAAAAABAAEAPUAAACJAwAAAAA=&#10;" stroked="f">
                  <v:textbox inset="0,,0">
                    <w:txbxContent>
                      <w:p w:rsidR="004C7FC8" w:rsidRDefault="004C7FC8" w:rsidP="009A05CA">
                        <w:pPr>
                          <w:pStyle w:val="Footer"/>
                        </w:pPr>
                        <w:r>
                          <w:t>305 mm minimum</w:t>
                        </w:r>
                      </w:p>
                    </w:txbxContent>
                  </v:textbox>
                </v:shape>
                <v:shape id="Text Box 26" o:spid="_x0000_s1049" type="#_x0000_t202" style="position:absolute;left:5812;top:2651;width:2126;height:353;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" stroked="f">
                  <v:textbox>
                    <w:txbxContent>
                      <w:p w:rsidR="004C7FC8" w:rsidRDefault="004C7FC8" w:rsidP="009A05CA">
                        <w:pPr>
                          <w:pStyle w:val="Footer"/>
                        </w:pPr>
                        <w:r>
                          <w:t>255 mm maximum</w:t>
                        </w:r>
                      </w:p>
                    </w:txbxContent>
                  </v:textbox>
                </v:shape>
                <v:line id="Line 27" o:spid="_x0000_s1050" style="position:absolute;visibility:visible;mso-wrap-style:square" from="4373,2098" to="4909,2099"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39UZ8QAAADbAAAADwAAAGRycy9kb3ducmV2LnhtbESPQWvCQBSE7wX/w/KE3pqNCqVNXUUE&#10;JZciVen5NftMotm3MbtmY399t1DocZiZb5j5cjCN6KlztWUFkyQFQVxYXXOp4HjYPL2AcB5ZY2OZ&#10;FNzJwXIxephjpm3gD+r3vhQRwi5DBZX3bSalKyoy6BLbEkfvZDuDPsqulLrDEOGmkdM0fZYGa44L&#10;Fba0rqi47G9GQRq+t/Is87rf5e/X0H6Fz+k1KPU4HlZvIDwN/j/81861gtkr/H6JP0Aufg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CXf1RnxAAAANsAAAAPAAAAAAAAAAAA&#10;AAAAAKECAABkcnMvZG93bnJldi54bWxQSwUGAAAAAAQABAD5AAAAkgMAAAAA&#10;">
                  <v:stroke startarrow="block" endarrow="block"/>
                </v:line>
                <v:line id="Line 28" o:spid="_x0000_s1051" style="position:absolute;visibility:visible;mso-wrap-style:square" from="8590,2132" to="9111,2134"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XkOOh8AAAADbAAAADwAAAGRycy9kb3ducmV2LnhtbERPz2vCMBS+D/wfwhO8zVQRGdUoQ1B6&#10;EZkTz8/mre3WvNQmNnV/vTkIHj++38t1b2rRUesqywom4wQEcW51xYWC0/f2/QOE88gaa8uk4E4O&#10;1qvB2xJTbQN/UXf0hYgh7FJUUHrfpFK6vCSDbmwb4sj92Nagj7AtpG4xxHBTy2mSzKXBimNDiQ1t&#10;Ssr/jjejIAn/O/krs6o7ZPtraC7hPL0GpUbD/nMBwlPvX+KnO9MKZnF9/BJ/gFw9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F5DjofAAAAA2wAAAA8AAAAAAAAAAAAAAAAA&#10;oQIAAGRycy9kb3ducmV2LnhtbFBLBQYAAAAABAAEAPkAAACOAwAAAAA=&#10;">
                  <v:stroke startarrow="block" endarrow="block"/>
                </v:line>
                <v:shape id="Text Box 29" o:spid="_x0000_s1052" type="#_x0000_t202" style="position:absolute;left:4189;top:1612;width:1577;height:368;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8Z5x+8QA&#10;AADbAAAADwAAAGRycy9kb3ducmV2LnhtbESPzWrDMBCE74W8g9hALyWWU9z8OJFNWmjJNT8PsLY2&#10;tom1MpYa229fFQo9DjPzDbPPR9OKB/WusaxgGcUgiEurG64UXC+fiw0I55E1tpZJwUQO8mz2tMdU&#10;24FP9Dj7SgQIuxQV1N53qZSurMmgi2xHHLyb7Q36IPtK6h6HADetfI3jlTTYcFiosaOPmsr7+dso&#10;uB2Hl7ftUHz56/qUrN6xWRd2Uup5Ph52IDyN/j/81z5qBckSfr+EHyCzH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PGecfvEAAAA2wAAAA8AAAAAAAAAAAAAAAAAmAIAAGRycy9k&#10;b3ducmV2LnhtbFBLBQYAAAAABAAEAPUAAACJAwAAAAA=&#10;" stroked="f">
                  <v:textbox>
                    <w:txbxContent>
                      <w:p w:rsidR="004C7FC8" w:rsidRDefault="004C7FC8" w:rsidP="009A05CA">
                        <w:pPr>
                          <w:pStyle w:val="Footer"/>
                        </w:pPr>
                        <w:r>
                          <w:t>25 mm</w:t>
                        </w:r>
                      </w:p>
                    </w:txbxContent>
                  </v:textbox>
                </v:shape>
                <v:shape id="Text Box 30" o:spid="_x0000_s1053" type="#_x0000_t202" style="position:absolute;left:8407;top:1579;width:1055;height:419;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UzvjMQA&#10;AADbAAAADwAAAGRycy9kb3ducmV2LnhtbESP3WrCQBSE7wu+w3KE3hTdKKk/0U1oCxZvoz7AMXtM&#10;gtmzIbs1ydt3hUIvh5n5htlng2nEgzpXW1awmEcgiAuray4VXM6H2QaE88gaG8ukYCQHWTp52WOi&#10;bc85PU6+FAHCLkEFlfdtIqUrKjLo5rYlDt7NdgZ9kF0pdYd9gJtGLqNoJQ3WHBYqbOmrouJ++jEK&#10;bsf+7X3bX7/9ZZ3Hq0+s11c7KvU6HT52IDwN/j/81z5qBfESnl/CD5DpL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FM74zEAAAA2wAAAA8AAAAAAAAAAAAAAAAAmAIAAGRycy9k&#10;b3ducmV2LnhtbFBLBQYAAAAABAAEAPUAAACJAwAAAAA=&#10;" stroked="f">
                  <v:textbox>
                    <w:txbxContent>
                      <w:p w:rsidR="004C7FC8" w:rsidRPr="00D11A91" w:rsidRDefault="004C7FC8" w:rsidP="009A05CA">
                        <w:pPr>
                          <w:rPr>
                            <w:color w:val="000000"/>
                            <w:sz w:val="16"/>
                            <w:szCs w:val="16"/>
                          </w:rPr>
                        </w:pPr>
                        <w:r w:rsidRPr="00D11A91">
                          <w:rPr>
                            <w:color w:val="000000"/>
                            <w:sz w:val="16"/>
                            <w:szCs w:val="16"/>
                          </w:rPr>
                          <w:t>25 mm</w:t>
                        </w:r>
                      </w:p>
                    </w:txbxContent>
                  </v:textbox>
                </v:shape>
              </v:group>
            </w:pict>
          </mc:Fallback>
        </mc:AlternateContent>
      </w:r>
      <w:r w:rsidR="009A05CA" w:rsidRPr="0059255D">
        <w:rPr>
          <w:b/>
        </w:rPr>
        <w:t>Distance between both low anchorage zones</w:t>
      </w:r>
    </w:p>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 w:rsidR="009A05CA" w:rsidRPr="0059255D" w:rsidRDefault="009A05CA" w:rsidP="009A05CA">
      <w:pPr>
        <w:pStyle w:val="SingleTxtG"/>
        <w:spacing w:after="0"/>
      </w:pPr>
      <w:r w:rsidRPr="0059255D">
        <w:t>Figure 5</w:t>
      </w:r>
    </w:p>
    <w:p w:rsidR="009A05CA" w:rsidRPr="0059255D" w:rsidRDefault="009A05CA" w:rsidP="009A05CA">
      <w:pPr>
        <w:pStyle w:val="SingleTxtG"/>
        <w:rPr>
          <w:b/>
        </w:rPr>
      </w:pPr>
      <w:r w:rsidRPr="0059255D">
        <w:rPr>
          <w:b/>
        </w:rPr>
        <w:t>Two dimensions template</w:t>
      </w:r>
    </w:p>
    <w:p w:rsidR="009A05CA" w:rsidRPr="0059255D" w:rsidRDefault="009A05CA" w:rsidP="009A05CA">
      <w:pPr>
        <w:ind w:left="1134"/>
      </w:pPr>
      <w:r w:rsidRPr="0059255D">
        <w:rPr>
          <w:snapToGrid w:val="0"/>
          <w:color w:val="000000"/>
          <w:w w:val="0"/>
          <w:sz w:val="0"/>
          <w:szCs w:val="0"/>
          <w:u w:color="000000"/>
          <w:bdr w:val="none" w:sz="0" w:space="0" w:color="000000"/>
          <w:shd w:val="clear" w:color="000000" w:fill="000000"/>
          <w:lang w:eastAsia="x-none" w:bidi="x-none"/>
        </w:rPr>
        <w:t xml:space="preserve"> </w:t>
      </w:r>
      <w:r w:rsidR="00C06A20">
        <w:rPr>
          <w:noProof/>
          <w:lang w:eastAsia="zh-CN"/>
        </w:rPr>
        <w:drawing>
          <wp:inline distT="0" distB="0" distL="0" distR="0">
            <wp:extent cx="4659630" cy="3005455"/>
            <wp:effectExtent l="0" t="0" r="7620" b="4445"/>
            <wp:docPr id="17" name="Picture 17" descr="Reg 14 Annex9 fig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Reg 14 Annex9 fig5"/>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659630" cy="3005455"/>
                    </a:xfrm>
                    <a:prstGeom prst="rect">
                      <a:avLst/>
                    </a:prstGeom>
                    <a:noFill/>
                    <a:ln>
                      <a:noFill/>
                    </a:ln>
                  </pic:spPr>
                </pic:pic>
              </a:graphicData>
            </a:graphic>
          </wp:inline>
        </w:drawing>
      </w:r>
    </w:p>
    <w:p w:rsidR="009A05CA" w:rsidRPr="0059255D" w:rsidRDefault="009A05CA" w:rsidP="009A05CA">
      <w:pPr>
        <w:pStyle w:val="SingleTxtG"/>
        <w:spacing w:after="0"/>
      </w:pPr>
      <w:r w:rsidRPr="0059255D">
        <w:t>Figure 6</w:t>
      </w:r>
    </w:p>
    <w:p w:rsidR="009A05CA" w:rsidRPr="0059255D" w:rsidRDefault="009A05CA" w:rsidP="009A05CA">
      <w:pPr>
        <w:pStyle w:val="SingleTxtG"/>
        <w:rPr>
          <w:b/>
        </w:rPr>
      </w:pPr>
      <w:r w:rsidRPr="0059255D">
        <w:rPr>
          <w:b/>
        </w:rPr>
        <w:t>ISOFIX Top tether anchorage location, ISOFIX zone - Side view</w:t>
      </w:r>
    </w:p>
    <w:p w:rsidR="009A05CA" w:rsidRPr="00A20773" w:rsidRDefault="009A05CA" w:rsidP="009A05CA">
      <w:pPr>
        <w:tabs>
          <w:tab w:val="left" w:pos="6600"/>
        </w:tabs>
        <w:rPr>
          <w:sz w:val="18"/>
          <w:szCs w:val="18"/>
        </w:rPr>
      </w:pPr>
      <w:r w:rsidRPr="0059255D">
        <w:lastRenderedPageBreak/>
        <w:tab/>
      </w:r>
      <w:r w:rsidRPr="00A20773">
        <w:rPr>
          <w:sz w:val="18"/>
          <w:szCs w:val="18"/>
        </w:rPr>
        <w:t>Dimensions in millimetres</w:t>
      </w:r>
    </w:p>
    <w:p w:rsidR="009A05CA" w:rsidRPr="0059255D" w:rsidRDefault="00C06A20" w:rsidP="009A05CA">
      <w:r>
        <w:rPr>
          <w:noProof/>
          <w:lang w:eastAsia="zh-CN"/>
        </w:rPr>
        <w:drawing>
          <wp:inline distT="0" distB="0" distL="0" distR="0">
            <wp:extent cx="5414645" cy="4413250"/>
            <wp:effectExtent l="0" t="0" r="0" b="6350"/>
            <wp:docPr id="18" name="Picture 18" descr="figura%20scannat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gura%20scannat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414645" cy="4413250"/>
                    </a:xfrm>
                    <a:prstGeom prst="rect">
                      <a:avLst/>
                    </a:prstGeom>
                    <a:noFill/>
                    <a:ln>
                      <a:noFill/>
                    </a:ln>
                  </pic:spPr>
                </pic:pic>
              </a:graphicData>
            </a:graphic>
          </wp:inline>
        </w:drawing>
      </w:r>
    </w:p>
    <w:p w:rsidR="009A05CA" w:rsidRPr="0059255D" w:rsidRDefault="009A05CA" w:rsidP="009A05CA">
      <w:pPr>
        <w:pStyle w:val="SingleTxtG"/>
      </w:pPr>
      <w:r w:rsidRPr="0059255D">
        <w:t>Key</w:t>
      </w:r>
    </w:p>
    <w:p w:rsidR="009A05CA" w:rsidRPr="0059255D" w:rsidRDefault="009A05CA" w:rsidP="009A05CA">
      <w:pPr>
        <w:pStyle w:val="SingleTxtG"/>
        <w:tabs>
          <w:tab w:val="left" w:pos="1600"/>
          <w:tab w:val="left" w:pos="2100"/>
        </w:tabs>
        <w:spacing w:after="0"/>
        <w:ind w:left="1610" w:hanging="476"/>
      </w:pPr>
      <w:r>
        <w:t>1</w:t>
      </w:r>
      <w:r>
        <w:tab/>
      </w:r>
      <w:r w:rsidRPr="0059255D">
        <w:t>Back angle</w:t>
      </w:r>
    </w:p>
    <w:p w:rsidR="009A05CA" w:rsidRPr="0059255D" w:rsidRDefault="009A05CA" w:rsidP="009A05CA">
      <w:pPr>
        <w:pStyle w:val="SingleTxtG"/>
        <w:tabs>
          <w:tab w:val="left" w:pos="1600"/>
          <w:tab w:val="left" w:pos="2100"/>
        </w:tabs>
        <w:spacing w:after="0"/>
        <w:ind w:left="1610" w:hanging="476"/>
      </w:pPr>
      <w:r w:rsidRPr="0059255D">
        <w:t>2</w:t>
      </w:r>
      <w:r w:rsidRPr="0059255D">
        <w:tab/>
        <w:t>Intersection of torso line reference plane and floor pan</w:t>
      </w:r>
    </w:p>
    <w:p w:rsidR="009A05CA" w:rsidRPr="0059255D" w:rsidRDefault="009A05CA" w:rsidP="009A05CA">
      <w:pPr>
        <w:pStyle w:val="SingleTxtG"/>
        <w:tabs>
          <w:tab w:val="left" w:pos="1600"/>
          <w:tab w:val="left" w:pos="2100"/>
        </w:tabs>
        <w:spacing w:after="0"/>
        <w:ind w:left="1610" w:hanging="476"/>
      </w:pPr>
      <w:r w:rsidRPr="0059255D">
        <w:t>3</w:t>
      </w:r>
      <w:r w:rsidRPr="0059255D">
        <w:tab/>
        <w:t>Torso line reference plane</w:t>
      </w:r>
    </w:p>
    <w:p w:rsidR="009A05CA" w:rsidRPr="0059255D" w:rsidRDefault="009A05CA" w:rsidP="009A05CA">
      <w:pPr>
        <w:pStyle w:val="SingleTxtG"/>
        <w:tabs>
          <w:tab w:val="left" w:pos="1600"/>
          <w:tab w:val="left" w:pos="2100"/>
        </w:tabs>
        <w:spacing w:after="0"/>
        <w:ind w:left="1610" w:hanging="476"/>
      </w:pPr>
      <w:r w:rsidRPr="0059255D">
        <w:t>4</w:t>
      </w:r>
      <w:r w:rsidRPr="0059255D">
        <w:tab/>
        <w:t>H-Point</w:t>
      </w:r>
    </w:p>
    <w:p w:rsidR="009A05CA" w:rsidRPr="0059255D" w:rsidRDefault="009A05CA" w:rsidP="009A05CA">
      <w:pPr>
        <w:pStyle w:val="SingleTxtG"/>
        <w:tabs>
          <w:tab w:val="left" w:pos="1600"/>
          <w:tab w:val="left" w:pos="2100"/>
        </w:tabs>
        <w:spacing w:after="0"/>
        <w:ind w:left="1610" w:hanging="476"/>
      </w:pPr>
      <w:r w:rsidRPr="0059255D">
        <w:t>5</w:t>
      </w:r>
      <w:r w:rsidRPr="0059255D">
        <w:tab/>
        <w:t>"V" point</w:t>
      </w:r>
    </w:p>
    <w:p w:rsidR="009A05CA" w:rsidRPr="0059255D" w:rsidRDefault="009A05CA" w:rsidP="009A05CA">
      <w:pPr>
        <w:pStyle w:val="SingleTxtG"/>
        <w:tabs>
          <w:tab w:val="left" w:pos="1600"/>
          <w:tab w:val="left" w:pos="2100"/>
        </w:tabs>
        <w:spacing w:after="0"/>
        <w:ind w:left="1610" w:hanging="476"/>
      </w:pPr>
      <w:r w:rsidRPr="0059255D">
        <w:t>6</w:t>
      </w:r>
      <w:r w:rsidRPr="0059255D">
        <w:tab/>
        <w:t>"R" point</w:t>
      </w:r>
    </w:p>
    <w:p w:rsidR="009A05CA" w:rsidRPr="0059255D" w:rsidRDefault="009A05CA" w:rsidP="009A05CA">
      <w:pPr>
        <w:pStyle w:val="SingleTxtG"/>
        <w:tabs>
          <w:tab w:val="left" w:pos="1600"/>
          <w:tab w:val="left" w:pos="2100"/>
        </w:tabs>
        <w:spacing w:after="0"/>
        <w:ind w:left="1610" w:hanging="476"/>
      </w:pPr>
      <w:r w:rsidRPr="0059255D">
        <w:t>7</w:t>
      </w:r>
      <w:r w:rsidRPr="0059255D">
        <w:tab/>
        <w:t>"W" point</w:t>
      </w:r>
    </w:p>
    <w:p w:rsidR="009A05CA" w:rsidRPr="0059255D" w:rsidRDefault="009A05CA" w:rsidP="009A05CA">
      <w:pPr>
        <w:pStyle w:val="SingleTxtG"/>
        <w:tabs>
          <w:tab w:val="left" w:pos="1600"/>
          <w:tab w:val="left" w:pos="2100"/>
        </w:tabs>
        <w:spacing w:after="0"/>
        <w:ind w:left="1610" w:hanging="476"/>
      </w:pPr>
      <w:r w:rsidRPr="0059255D">
        <w:t>8</w:t>
      </w:r>
      <w:r w:rsidRPr="0059255D">
        <w:tab/>
        <w:t>Vertical longitudinal plane</w:t>
      </w:r>
    </w:p>
    <w:p w:rsidR="009A05CA" w:rsidRPr="0059255D" w:rsidRDefault="009A05CA" w:rsidP="009A05CA">
      <w:pPr>
        <w:pStyle w:val="SingleTxtG"/>
        <w:tabs>
          <w:tab w:val="left" w:pos="1600"/>
          <w:tab w:val="left" w:pos="2100"/>
        </w:tabs>
        <w:spacing w:after="0"/>
        <w:ind w:left="1610" w:hanging="476"/>
      </w:pPr>
      <w:r w:rsidRPr="0059255D">
        <w:t>9</w:t>
      </w:r>
      <w:r w:rsidRPr="0059255D">
        <w:tab/>
        <w:t>Strap wrap-around length from "V" point: 250 mm</w:t>
      </w:r>
    </w:p>
    <w:p w:rsidR="009A05CA" w:rsidRPr="0059255D" w:rsidRDefault="009A05CA" w:rsidP="009A05CA">
      <w:pPr>
        <w:pStyle w:val="SingleTxtG"/>
        <w:tabs>
          <w:tab w:val="left" w:pos="1600"/>
          <w:tab w:val="left" w:pos="2100"/>
        </w:tabs>
        <w:spacing w:after="0"/>
        <w:ind w:left="1610" w:hanging="476"/>
      </w:pPr>
      <w:r w:rsidRPr="0059255D">
        <w:t>10</w:t>
      </w:r>
      <w:r w:rsidRPr="0059255D">
        <w:tab/>
        <w:t>Strap wrap-around length from "W" point: 200 mm</w:t>
      </w:r>
    </w:p>
    <w:p w:rsidR="009A05CA" w:rsidRPr="0059255D" w:rsidRDefault="009A05CA" w:rsidP="009A05CA">
      <w:pPr>
        <w:pStyle w:val="SingleTxtG"/>
        <w:tabs>
          <w:tab w:val="left" w:pos="1600"/>
          <w:tab w:val="left" w:pos="2100"/>
        </w:tabs>
        <w:spacing w:after="0"/>
        <w:ind w:left="1610" w:hanging="476"/>
      </w:pPr>
      <w:r w:rsidRPr="0059255D">
        <w:t>11</w:t>
      </w:r>
      <w:r w:rsidRPr="0059255D">
        <w:tab/>
        <w:t>"M" plane cross-selection</w:t>
      </w:r>
    </w:p>
    <w:p w:rsidR="009A05CA" w:rsidRPr="0059255D" w:rsidRDefault="009A05CA" w:rsidP="009A05CA">
      <w:pPr>
        <w:pStyle w:val="SingleTxtG"/>
        <w:tabs>
          <w:tab w:val="left" w:pos="1600"/>
          <w:tab w:val="left" w:pos="2100"/>
        </w:tabs>
        <w:spacing w:after="0"/>
        <w:ind w:left="1610" w:hanging="476"/>
      </w:pPr>
      <w:r w:rsidRPr="0059255D">
        <w:t>12</w:t>
      </w:r>
      <w:r w:rsidRPr="0059255D">
        <w:tab/>
        <w:t xml:space="preserve">"R" plane </w:t>
      </w:r>
      <w:proofErr w:type="gramStart"/>
      <w:r w:rsidRPr="0059255D">
        <w:t>cross-section</w:t>
      </w:r>
      <w:proofErr w:type="gramEnd"/>
    </w:p>
    <w:p w:rsidR="009A05CA" w:rsidRDefault="009A05CA" w:rsidP="009A05CA">
      <w:pPr>
        <w:pStyle w:val="SingleTxtG"/>
        <w:tabs>
          <w:tab w:val="left" w:pos="1600"/>
          <w:tab w:val="left" w:pos="2100"/>
        </w:tabs>
        <w:spacing w:after="0"/>
        <w:ind w:left="1610" w:hanging="476"/>
      </w:pPr>
      <w:r w:rsidRPr="0059255D">
        <w:t>13</w:t>
      </w:r>
      <w:r w:rsidRPr="0059255D">
        <w:tab/>
        <w:t>Line represents the vehicle specific floor pan surface within the prescribed zone</w:t>
      </w:r>
    </w:p>
    <w:p w:rsidR="009A05CA" w:rsidRPr="0059255D" w:rsidRDefault="009A05CA" w:rsidP="009A05CA">
      <w:pPr>
        <w:pStyle w:val="SingleTxtG"/>
        <w:tabs>
          <w:tab w:val="left" w:pos="1600"/>
          <w:tab w:val="left" w:pos="2100"/>
        </w:tabs>
        <w:spacing w:after="0"/>
        <w:ind w:left="1610" w:hanging="476"/>
      </w:pPr>
    </w:p>
    <w:p w:rsidR="009A05CA" w:rsidRPr="0059255D" w:rsidRDefault="009A05CA" w:rsidP="009A05CA">
      <w:pPr>
        <w:pStyle w:val="SingleTxtG"/>
        <w:tabs>
          <w:tab w:val="left" w:pos="1600"/>
          <w:tab w:val="left" w:pos="2100"/>
        </w:tabs>
        <w:spacing w:after="0"/>
        <w:rPr>
          <w:i/>
        </w:rPr>
      </w:pPr>
      <w:r>
        <w:rPr>
          <w:i/>
        </w:rPr>
        <w:br w:type="page"/>
      </w:r>
      <w:r w:rsidRPr="0059255D">
        <w:rPr>
          <w:i/>
        </w:rPr>
        <w:lastRenderedPageBreak/>
        <w:t>Notes:</w:t>
      </w:r>
    </w:p>
    <w:p w:rsidR="009A05CA" w:rsidRPr="0059255D" w:rsidRDefault="009A05CA" w:rsidP="009A05CA">
      <w:pPr>
        <w:pStyle w:val="SingleTxtG"/>
        <w:tabs>
          <w:tab w:val="left" w:pos="1600"/>
          <w:tab w:val="left" w:pos="2100"/>
        </w:tabs>
        <w:spacing w:after="0"/>
        <w:ind w:left="1610" w:hanging="476"/>
      </w:pPr>
      <w:r w:rsidRPr="0059255D">
        <w:t>1</w:t>
      </w:r>
      <w:r w:rsidRPr="0059255D">
        <w:tab/>
        <w:t>Portion of top tether anchorage that is designed to bind with the top tether hook to be located within shaded zone</w:t>
      </w:r>
    </w:p>
    <w:p w:rsidR="009A05CA" w:rsidRPr="0059255D" w:rsidRDefault="009A05CA" w:rsidP="009A05CA">
      <w:pPr>
        <w:pStyle w:val="SingleTxtG"/>
        <w:tabs>
          <w:tab w:val="left" w:pos="1600"/>
          <w:tab w:val="left" w:pos="2100"/>
        </w:tabs>
        <w:spacing w:after="0"/>
        <w:ind w:left="1610" w:hanging="476"/>
      </w:pPr>
      <w:r w:rsidRPr="0059255D">
        <w:t>2</w:t>
      </w:r>
      <w:r w:rsidRPr="0059255D">
        <w:tab/>
        <w:t>"R" Point: Shoulder reference point</w:t>
      </w:r>
    </w:p>
    <w:p w:rsidR="009A05CA" w:rsidRPr="0059255D" w:rsidRDefault="009A05CA" w:rsidP="009A05CA">
      <w:pPr>
        <w:pStyle w:val="SingleTxtG"/>
        <w:tabs>
          <w:tab w:val="left" w:pos="1600"/>
          <w:tab w:val="left" w:pos="2100"/>
        </w:tabs>
        <w:spacing w:after="0"/>
        <w:ind w:left="1610" w:hanging="476"/>
      </w:pPr>
      <w:r w:rsidRPr="0059255D">
        <w:t>3</w:t>
      </w:r>
      <w:r w:rsidRPr="0059255D">
        <w:tab/>
        <w:t>"V" Point: V-reference point, 350 mm vertically above and 17</w:t>
      </w:r>
      <w:r>
        <w:t xml:space="preserve">5 mm </w:t>
      </w:r>
      <w:r w:rsidRPr="0059255D">
        <w:t>horizontally back from H-point</w:t>
      </w:r>
    </w:p>
    <w:p w:rsidR="009A05CA" w:rsidRPr="0059255D" w:rsidRDefault="009A05CA" w:rsidP="009A05CA">
      <w:pPr>
        <w:pStyle w:val="SingleTxtG"/>
        <w:tabs>
          <w:tab w:val="left" w:pos="1600"/>
          <w:tab w:val="left" w:pos="2100"/>
        </w:tabs>
        <w:spacing w:after="0"/>
        <w:ind w:left="1610" w:hanging="476"/>
      </w:pPr>
      <w:r w:rsidRPr="0059255D">
        <w:t>4</w:t>
      </w:r>
      <w:r w:rsidRPr="0059255D">
        <w:tab/>
        <w:t>"W" Point W-reference point, 50 mm vertically</w:t>
      </w:r>
      <w:r>
        <w:t xml:space="preserve"> below and 50 mm horizontally </w:t>
      </w:r>
      <w:r w:rsidRPr="0059255D">
        <w:t>back from "R" point</w:t>
      </w:r>
    </w:p>
    <w:p w:rsidR="009A05CA" w:rsidRPr="0059255D" w:rsidRDefault="009A05CA" w:rsidP="009A05CA">
      <w:pPr>
        <w:pStyle w:val="SingleTxtG"/>
        <w:tabs>
          <w:tab w:val="left" w:pos="1600"/>
          <w:tab w:val="left" w:pos="2100"/>
        </w:tabs>
        <w:spacing w:after="0"/>
        <w:ind w:left="1610" w:hanging="476"/>
      </w:pPr>
      <w:r w:rsidRPr="0059255D">
        <w:t>5</w:t>
      </w:r>
      <w:r w:rsidRPr="0059255D">
        <w:tab/>
        <w:t>"M" Plane: M-reference plane, 1</w:t>
      </w:r>
      <w:r>
        <w:t>,</w:t>
      </w:r>
      <w:r w:rsidRPr="0059255D">
        <w:t>000 mm horizontally back from "R" point</w:t>
      </w:r>
    </w:p>
    <w:p w:rsidR="009A05CA" w:rsidRPr="0059255D" w:rsidRDefault="009A05CA" w:rsidP="009A05CA">
      <w:pPr>
        <w:pStyle w:val="SingleTxtG"/>
        <w:tabs>
          <w:tab w:val="left" w:pos="1600"/>
          <w:tab w:val="left" w:pos="2100"/>
        </w:tabs>
        <w:spacing w:after="0"/>
        <w:ind w:left="1610" w:hanging="476"/>
      </w:pPr>
      <w:r w:rsidRPr="0059255D">
        <w:t>6</w:t>
      </w:r>
      <w:r w:rsidRPr="0059255D">
        <w:tab/>
        <w:t>The forward most surfaces of the zone are generated by sweeping the two wraparound lines throughout their extended range in the front part of the zone. The wraparound lines represent the minimum adjusted length of typical top tether straps extending from either the top of the CRS (W-point), or lower on the back of the CRS (V-Point).</w:t>
      </w:r>
    </w:p>
    <w:p w:rsidR="009A05CA" w:rsidRPr="0059255D" w:rsidRDefault="009A05CA" w:rsidP="009A05CA">
      <w:pPr>
        <w:pStyle w:val="SingleTxtG"/>
      </w:pPr>
      <w:r>
        <w:br w:type="page"/>
      </w:r>
      <w:r w:rsidRPr="0059255D">
        <w:lastRenderedPageBreak/>
        <w:t>Figure 7</w:t>
      </w:r>
    </w:p>
    <w:p w:rsidR="009A05CA" w:rsidRPr="0059255D" w:rsidRDefault="009A05CA" w:rsidP="009A05CA">
      <w:pPr>
        <w:pStyle w:val="SingleTxtG"/>
        <w:rPr>
          <w:b/>
        </w:rPr>
      </w:pPr>
      <w:r w:rsidRPr="0059255D">
        <w:rPr>
          <w:b/>
        </w:rPr>
        <w:t>ISOFIX Top tether anchorage location, ISOFIX zone - Enlarged side view of wrap-around area</w:t>
      </w:r>
    </w:p>
    <w:p w:rsidR="009A05CA" w:rsidRPr="0059255D" w:rsidRDefault="009A05CA" w:rsidP="009A05CA">
      <w:pPr>
        <w:tabs>
          <w:tab w:val="left" w:pos="2700"/>
        </w:tabs>
        <w:jc w:val="center"/>
      </w:pPr>
      <w:r w:rsidRPr="0059255D">
        <w:tab/>
        <w:t>Dimensions in millimetres</w:t>
      </w:r>
    </w:p>
    <w:p w:rsidR="009A05CA" w:rsidRPr="0059255D" w:rsidRDefault="001E62E4" w:rsidP="009A05CA">
      <w:pPr>
        <w:ind w:left="1134"/>
      </w:pPr>
      <w:bookmarkStart w:id="1" w:name="_MON_1177927270"/>
      <w:bookmarkEnd w:id="1"/>
      <w:r>
        <w:rPr>
          <w:noProof/>
          <w:lang w:eastAsia="zh-CN"/>
        </w:rPr>
        <w:drawing>
          <wp:inline distT="0" distB="0" distL="0" distR="0">
            <wp:extent cx="3134995" cy="3206115"/>
            <wp:effectExtent l="0" t="0" r="8255" b="0"/>
            <wp:docPr id="21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3134995" cy="3206115"/>
                    </a:xfrm>
                    <a:prstGeom prst="rect">
                      <a:avLst/>
                    </a:prstGeom>
                    <a:noFill/>
                    <a:ln>
                      <a:noFill/>
                    </a:ln>
                  </pic:spPr>
                </pic:pic>
              </a:graphicData>
            </a:graphic>
          </wp:inline>
        </w:drawing>
      </w:r>
    </w:p>
    <w:p w:rsidR="009A05CA" w:rsidRPr="0059255D" w:rsidRDefault="009A05CA" w:rsidP="009A05CA">
      <w:pPr>
        <w:ind w:left="1134"/>
      </w:pPr>
    </w:p>
    <w:p w:rsidR="009A05CA" w:rsidRPr="0059255D" w:rsidRDefault="009A05CA" w:rsidP="009A05CA">
      <w:pPr>
        <w:ind w:left="1134"/>
      </w:pPr>
      <w:r w:rsidRPr="0059255D">
        <w:t>Key</w:t>
      </w:r>
    </w:p>
    <w:p w:rsidR="009A05CA" w:rsidRPr="0059255D" w:rsidRDefault="009A05CA" w:rsidP="009A05CA">
      <w:pPr>
        <w:ind w:left="1701" w:hanging="567"/>
      </w:pPr>
      <w:r w:rsidRPr="0059255D">
        <w:t>1</w:t>
      </w:r>
      <w:r w:rsidRPr="0059255D">
        <w:tab/>
        <w:t>"V" point</w:t>
      </w:r>
    </w:p>
    <w:p w:rsidR="009A05CA" w:rsidRPr="0059255D" w:rsidRDefault="009A05CA" w:rsidP="009A05CA">
      <w:pPr>
        <w:ind w:left="1701" w:hanging="567"/>
      </w:pPr>
      <w:r w:rsidRPr="0059255D">
        <w:t>2</w:t>
      </w:r>
      <w:r w:rsidRPr="0059255D">
        <w:tab/>
        <w:t>"R" point</w:t>
      </w:r>
    </w:p>
    <w:p w:rsidR="009A05CA" w:rsidRPr="0059255D" w:rsidRDefault="009A05CA" w:rsidP="009A05CA">
      <w:pPr>
        <w:ind w:left="1701" w:hanging="567"/>
      </w:pPr>
      <w:r w:rsidRPr="0059255D">
        <w:t>3</w:t>
      </w:r>
      <w:r w:rsidRPr="0059255D">
        <w:tab/>
        <w:t>"W" point</w:t>
      </w:r>
    </w:p>
    <w:p w:rsidR="009A05CA" w:rsidRPr="0059255D" w:rsidRDefault="009A05CA" w:rsidP="009A05CA">
      <w:pPr>
        <w:ind w:left="1701" w:hanging="567"/>
      </w:pPr>
      <w:r w:rsidRPr="0059255D">
        <w:t>4</w:t>
      </w:r>
      <w:r w:rsidRPr="0059255D">
        <w:tab/>
        <w:t>Strap wrap-around length from "V" point: 250 mm</w:t>
      </w:r>
    </w:p>
    <w:p w:rsidR="009A05CA" w:rsidRPr="0059255D" w:rsidRDefault="009A05CA" w:rsidP="009A05CA">
      <w:pPr>
        <w:ind w:left="1701" w:hanging="567"/>
      </w:pPr>
      <w:r w:rsidRPr="0059255D">
        <w:t>5</w:t>
      </w:r>
      <w:r w:rsidRPr="0059255D">
        <w:tab/>
        <w:t>Vertical longitudinal plane</w:t>
      </w:r>
    </w:p>
    <w:p w:rsidR="009A05CA" w:rsidRPr="0059255D" w:rsidRDefault="009A05CA" w:rsidP="009A05CA">
      <w:pPr>
        <w:ind w:left="1701" w:hanging="567"/>
      </w:pPr>
      <w:r w:rsidRPr="0059255D">
        <w:t>6</w:t>
      </w:r>
      <w:r w:rsidRPr="0059255D">
        <w:tab/>
        <w:t>Strap wrap-around length from "W" point: 200 mm</w:t>
      </w:r>
    </w:p>
    <w:p w:rsidR="009A05CA" w:rsidRPr="0059255D" w:rsidRDefault="009A05CA" w:rsidP="009A05CA">
      <w:pPr>
        <w:ind w:left="1701" w:hanging="567"/>
      </w:pPr>
      <w:r w:rsidRPr="0059255D">
        <w:t>7</w:t>
      </w:r>
      <w:r w:rsidRPr="0059255D">
        <w:tab/>
        <w:t>Arcs created by wrap-around lengths</w:t>
      </w:r>
    </w:p>
    <w:p w:rsidR="009A05CA" w:rsidRPr="0059255D" w:rsidRDefault="009A05CA" w:rsidP="009A05CA">
      <w:pPr>
        <w:ind w:left="1701" w:hanging="567"/>
      </w:pPr>
      <w:r w:rsidRPr="0059255D">
        <w:t>8</w:t>
      </w:r>
      <w:r w:rsidRPr="0059255D">
        <w:tab/>
        <w:t>H-point</w:t>
      </w:r>
    </w:p>
    <w:p w:rsidR="009A05CA" w:rsidRPr="0059255D" w:rsidRDefault="009A05CA" w:rsidP="009A05CA">
      <w:pPr>
        <w:ind w:left="1701" w:hanging="567"/>
      </w:pPr>
    </w:p>
    <w:p w:rsidR="009A05CA" w:rsidRPr="0059255D" w:rsidRDefault="009A05CA" w:rsidP="009A05CA">
      <w:pPr>
        <w:ind w:left="1701" w:hanging="567"/>
      </w:pPr>
      <w:r w:rsidRPr="0059255D">
        <w:rPr>
          <w:i/>
        </w:rPr>
        <w:t>Notes</w:t>
      </w:r>
      <w:r w:rsidRPr="0059255D">
        <w:t>:</w:t>
      </w:r>
    </w:p>
    <w:p w:rsidR="009A05CA" w:rsidRPr="0059255D" w:rsidRDefault="009A05CA" w:rsidP="009A05CA">
      <w:pPr>
        <w:ind w:left="1701" w:right="1134" w:hanging="567"/>
      </w:pPr>
      <w:r w:rsidRPr="0059255D">
        <w:t>1</w:t>
      </w:r>
      <w:r w:rsidRPr="0059255D">
        <w:tab/>
        <w:t>Portion of top tether anchorage that is designed to bind with the top tether hook to be located within shaded zone</w:t>
      </w:r>
    </w:p>
    <w:p w:rsidR="009A05CA" w:rsidRPr="0059255D" w:rsidRDefault="009A05CA" w:rsidP="009A05CA">
      <w:pPr>
        <w:ind w:left="1701" w:right="1134" w:hanging="567"/>
      </w:pPr>
      <w:r w:rsidRPr="0059255D">
        <w:t>2</w:t>
      </w:r>
      <w:r w:rsidRPr="0059255D">
        <w:tab/>
        <w:t>"R" point: Shoulder reference point</w:t>
      </w:r>
    </w:p>
    <w:p w:rsidR="009A05CA" w:rsidRPr="0059255D" w:rsidRDefault="009A05CA" w:rsidP="009A05CA">
      <w:pPr>
        <w:ind w:left="1701" w:right="1134" w:hanging="567"/>
      </w:pPr>
      <w:r w:rsidRPr="0059255D">
        <w:t>3</w:t>
      </w:r>
      <w:r w:rsidRPr="0059255D">
        <w:tab/>
        <w:t xml:space="preserve">"V" point: V-reference point, 350 mm vertically above and 175 mm horizontally back from </w:t>
      </w:r>
      <w:r w:rsidRPr="0059255D">
        <w:tab/>
        <w:t>H-point</w:t>
      </w:r>
    </w:p>
    <w:p w:rsidR="009A05CA" w:rsidRPr="0059255D" w:rsidRDefault="009A05CA" w:rsidP="009A05CA">
      <w:pPr>
        <w:ind w:left="1701" w:right="1134" w:hanging="567"/>
      </w:pPr>
      <w:r w:rsidRPr="0059255D">
        <w:t>4</w:t>
      </w:r>
      <w:r w:rsidRPr="0059255D">
        <w:tab/>
        <w:t xml:space="preserve">"W" </w:t>
      </w:r>
      <w:proofErr w:type="gramStart"/>
      <w:r w:rsidRPr="0059255D">
        <w:t>point</w:t>
      </w:r>
      <w:proofErr w:type="gramEnd"/>
      <w:r w:rsidRPr="0059255D">
        <w:t>: W-reference point, 50 mm vertically below and 50 mm horizontally back from "R" point</w:t>
      </w:r>
    </w:p>
    <w:p w:rsidR="009A05CA" w:rsidRPr="0059255D" w:rsidRDefault="009A05CA" w:rsidP="009A05CA">
      <w:pPr>
        <w:ind w:left="1701" w:right="1134" w:hanging="567"/>
      </w:pPr>
      <w:r w:rsidRPr="0059255D">
        <w:t>5</w:t>
      </w:r>
      <w:r w:rsidRPr="0059255D">
        <w:tab/>
        <w:t>"M" plane: M-reference plane, 1</w:t>
      </w:r>
      <w:r>
        <w:t>,</w:t>
      </w:r>
      <w:r w:rsidRPr="0059255D">
        <w:t>000 mm horizontally back from "R" point</w:t>
      </w:r>
    </w:p>
    <w:p w:rsidR="009A05CA" w:rsidRPr="0059255D" w:rsidRDefault="009A05CA" w:rsidP="009A05CA">
      <w:pPr>
        <w:ind w:left="1701" w:right="1134" w:hanging="567"/>
      </w:pPr>
      <w:r w:rsidRPr="0059255D">
        <w:t>6</w:t>
      </w:r>
      <w:r w:rsidRPr="0059255D">
        <w:tab/>
        <w:t xml:space="preserve">The forward most surface of the zone </w:t>
      </w:r>
      <w:proofErr w:type="gramStart"/>
      <w:r w:rsidRPr="0059255D">
        <w:t>are</w:t>
      </w:r>
      <w:proofErr w:type="gramEnd"/>
      <w:r w:rsidRPr="0059255D">
        <w:t xml:space="preserve"> generated by sweeping the two wraparound lines</w:t>
      </w:r>
      <w:r>
        <w:t xml:space="preserve"> </w:t>
      </w:r>
      <w:r w:rsidRPr="0059255D">
        <w:t>throughout their extended range in the front part of the zone. The wraparound lines represent the minimum adjusted length of typical top tether straps extending from either the top of the CRS (W-point), or lower on the back of the CRS (</w:t>
      </w:r>
      <w:proofErr w:type="spellStart"/>
      <w:r w:rsidRPr="0059255D">
        <w:t>V.point</w:t>
      </w:r>
      <w:proofErr w:type="spellEnd"/>
      <w:r w:rsidRPr="0059255D">
        <w:t>).</w:t>
      </w:r>
    </w:p>
    <w:p w:rsidR="0031038B" w:rsidRPr="00445D7D" w:rsidRDefault="0031038B" w:rsidP="0031038B">
      <w:pPr>
        <w:rPr>
          <w:strike/>
        </w:rPr>
      </w:pPr>
    </w:p>
    <w:p w:rsidR="009A05CA" w:rsidRPr="0059255D" w:rsidRDefault="009A05CA" w:rsidP="009A05CA">
      <w:pPr>
        <w:ind w:left="1134"/>
      </w:pPr>
      <w:r w:rsidRPr="0059255D">
        <w:t>Figure 8</w:t>
      </w:r>
    </w:p>
    <w:p w:rsidR="009A05CA" w:rsidRPr="0059255D" w:rsidRDefault="008F13DA" w:rsidP="009A05CA">
      <w:pPr>
        <w:pStyle w:val="SingleTxtG"/>
        <w:rPr>
          <w:b/>
        </w:rPr>
      </w:pPr>
      <w:r>
        <w:rPr>
          <w:b/>
          <w:color w:val="FF0000"/>
        </w:rPr>
        <w:lastRenderedPageBreak/>
        <w:t>I</w:t>
      </w:r>
      <w:r w:rsidR="009A05CA" w:rsidRPr="0059255D">
        <w:rPr>
          <w:b/>
        </w:rPr>
        <w:t>SOFIX Top tether anchorage location, ISOFIX zone - Plan view</w:t>
      </w:r>
    </w:p>
    <w:p w:rsidR="009A05CA" w:rsidRPr="0059255D" w:rsidRDefault="009A05CA" w:rsidP="009A05CA">
      <w:pPr>
        <w:pStyle w:val="SingleTxtG"/>
      </w:pPr>
      <w:r w:rsidRPr="0059255D">
        <w:t>(R-plane cross section)</w:t>
      </w:r>
    </w:p>
    <w:p w:rsidR="009A05CA" w:rsidRPr="0059255D" w:rsidRDefault="00C06A20" w:rsidP="009A05CA">
      <w:pPr>
        <w:ind w:left="1134"/>
      </w:pPr>
      <w:r>
        <w:rPr>
          <w:noProof/>
          <w:lang w:eastAsia="zh-CN"/>
        </w:rPr>
        <mc:AlternateContent>
          <mc:Choice Requires="wps">
            <w:drawing>
              <wp:anchor distT="0" distB="0" distL="114300" distR="114300" simplePos="0" relativeHeight="251622400" behindDoc="0" locked="0" layoutInCell="1" allowOverlap="1" wp14:anchorId="032D093C" wp14:editId="71C7F692">
                <wp:simplePos x="0" y="0"/>
                <wp:positionH relativeFrom="column">
                  <wp:posOffset>4084320</wp:posOffset>
                </wp:positionH>
                <wp:positionV relativeFrom="paragraph">
                  <wp:posOffset>12065</wp:posOffset>
                </wp:positionV>
                <wp:extent cx="1270000" cy="457200"/>
                <wp:effectExtent l="3810" t="0" r="2540" b="3175"/>
                <wp:wrapNone/>
                <wp:docPr id="11" name="Text Box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70000" cy="4572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4C7FC8" w:rsidRPr="00863A78" w:rsidRDefault="004C7FC8" w:rsidP="009A05CA">
                            <w:pPr>
                              <w:rPr>
                                <w:sz w:val="16"/>
                                <w:szCs w:val="16"/>
                              </w:rPr>
                            </w:pPr>
                            <w:r w:rsidRPr="00863A78">
                              <w:rPr>
                                <w:sz w:val="16"/>
                                <w:szCs w:val="16"/>
                                <w:lang w:val="fr-CH"/>
                              </w:rPr>
                              <w:t xml:space="preserve">Dimensions in </w:t>
                            </w:r>
                            <w:r w:rsidRPr="00863A78">
                              <w:rPr>
                                <w:sz w:val="16"/>
                                <w:szCs w:val="16"/>
                              </w:rPr>
                              <w:t>millimet</w:t>
                            </w:r>
                            <w:r>
                              <w:rPr>
                                <w:sz w:val="16"/>
                                <w:szCs w:val="16"/>
                              </w:rPr>
                              <w:t>re</w:t>
                            </w:r>
                            <w:r w:rsidRPr="00863A78">
                              <w:rPr>
                                <w:sz w:val="16"/>
                                <w:szCs w:val="16"/>
                              </w:rPr>
                              <w:t>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39" o:spid="_x0000_s1054" type="#_x0000_t202" style="position:absolute;left:0;text-align:left;margin-left:321.6pt;margin-top:.95pt;width:100pt;height:36pt;z-index:251622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" stroked="f">
                <v:textbox>
                  <w:txbxContent>
                    <w:p w:rsidR="004C7FC8" w:rsidRPr="00863A78" w:rsidRDefault="004C7FC8" w:rsidP="009A05CA">
                      <w:pPr>
                        <w:rPr>
                          <w:sz w:val="16"/>
                          <w:szCs w:val="16"/>
                        </w:rPr>
                      </w:pPr>
                      <w:r w:rsidRPr="00863A78">
                        <w:rPr>
                          <w:sz w:val="16"/>
                          <w:szCs w:val="16"/>
                          <w:lang w:val="fr-CH"/>
                        </w:rPr>
                        <w:t xml:space="preserve">Dimensions in </w:t>
                      </w:r>
                      <w:r w:rsidRPr="00863A78">
                        <w:rPr>
                          <w:sz w:val="16"/>
                          <w:szCs w:val="16"/>
                        </w:rPr>
                        <w:t>millimet</w:t>
                      </w:r>
                      <w:r>
                        <w:rPr>
                          <w:sz w:val="16"/>
                          <w:szCs w:val="16"/>
                        </w:rPr>
                        <w:t>re</w:t>
                      </w:r>
                      <w:r w:rsidRPr="00863A78">
                        <w:rPr>
                          <w:sz w:val="16"/>
                          <w:szCs w:val="16"/>
                        </w:rPr>
                        <w:t>s</w:t>
                      </w:r>
                    </w:p>
                  </w:txbxContent>
                </v:textbox>
              </v:shape>
            </w:pict>
          </mc:Fallback>
        </mc:AlternateContent>
      </w:r>
      <w:r>
        <w:rPr>
          <w:noProof/>
          <w:lang w:eastAsia="zh-CN"/>
        </w:rPr>
        <mc:AlternateContent>
          <mc:Choice Requires="wps">
            <w:drawing>
              <wp:anchor distT="0" distB="0" distL="114300" distR="114300" simplePos="0" relativeHeight="251664384" behindDoc="0" locked="0" layoutInCell="1" allowOverlap="1" wp14:anchorId="1F4B2C97" wp14:editId="21FA567A">
                <wp:simplePos x="0" y="0"/>
                <wp:positionH relativeFrom="column">
                  <wp:posOffset>857250</wp:posOffset>
                </wp:positionH>
                <wp:positionV relativeFrom="paragraph">
                  <wp:posOffset>2597785</wp:posOffset>
                </wp:positionV>
                <wp:extent cx="215900" cy="215900"/>
                <wp:effectExtent l="5715" t="10795" r="6985" b="11430"/>
                <wp:wrapNone/>
                <wp:docPr id="10" name="Oval 15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4C7FC8" w:rsidRPr="001D44C1" w:rsidRDefault="004C7FC8" w:rsidP="009A05CA">
                            <w:pPr>
                              <w:spacing w:line="80" w:lineRule="atLeast"/>
                              <w:rPr>
                                <w:lang w:val="fr-CH"/>
                              </w:rPr>
                            </w:pPr>
                            <w:r>
                              <w:rPr>
                                <w:lang w:val="fr-CH"/>
                              </w:rPr>
                              <w:t>1</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4" o:spid="_x0000_s1055" style="position:absolute;left:0;text-align:left;margin-left:67.5pt;margin-top:204.55pt;width:17pt;height:17pt;z-index:251664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">
                <v:textbox>
                  <w:txbxContent>
                    <w:p w:rsidR="004C7FC8" w:rsidRPr="001D44C1" w:rsidRDefault="004C7FC8" w:rsidP="009A05CA">
                      <w:pPr>
                        <w:spacing w:line="80" w:lineRule="atLeast"/>
                        <w:rPr>
                          <w:lang w:val="fr-CH"/>
                        </w:rPr>
                      </w:pPr>
                      <w:r>
                        <w:rPr>
                          <w:lang w:val="fr-CH"/>
                        </w:rPr>
                        <w:t>1</w:t>
                      </w:r>
                    </w:p>
                  </w:txbxContent>
                </v:textbox>
              </v:oval>
            </w:pict>
          </mc:Fallback>
        </mc:AlternateContent>
      </w:r>
      <w:r>
        <w:rPr>
          <w:noProof/>
          <w:lang w:eastAsia="zh-CN"/>
        </w:rPr>
        <mc:AlternateContent>
          <mc:Choice Requires="wps">
            <w:drawing>
              <wp:anchor distT="0" distB="0" distL="114300" distR="114300" simplePos="0" relativeHeight="251666432" behindDoc="0" locked="0" layoutInCell="1" allowOverlap="1" wp14:anchorId="1BD453F3" wp14:editId="3BA54BA6">
                <wp:simplePos x="0" y="0"/>
                <wp:positionH relativeFrom="column">
                  <wp:posOffset>857250</wp:posOffset>
                </wp:positionH>
                <wp:positionV relativeFrom="paragraph">
                  <wp:posOffset>2064385</wp:posOffset>
                </wp:positionV>
                <wp:extent cx="215900" cy="215900"/>
                <wp:effectExtent l="5715" t="10795" r="6985" b="11430"/>
                <wp:wrapNone/>
                <wp:docPr id="8" name="Oval 15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4C7FC8" w:rsidRPr="00F325C5" w:rsidRDefault="004C7FC8" w:rsidP="009A05CA">
                            <w:pPr>
                              <w:spacing w:line="40" w:lineRule="atLeast"/>
                              <w:rPr>
                                <w:sz w:val="16"/>
                                <w:szCs w:val="16"/>
                                <w:lang w:val="fr-CH"/>
                              </w:rPr>
                            </w:pPr>
                            <w:r w:rsidRPr="00F325C5">
                              <w:rPr>
                                <w:sz w:val="16"/>
                                <w:szCs w:val="16"/>
                                <w:lang w:val="fr-CH"/>
                              </w:rPr>
                              <w:t>2</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6" o:spid="_x0000_s1056" style="position:absolute;left:0;text-align:left;margin-left:67.5pt;margin-top:162.55pt;width:17pt;height:17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">
                <v:textbox>
                  <w:txbxContent>
                    <w:p w:rsidR="004C7FC8" w:rsidRPr="00F325C5" w:rsidRDefault="004C7FC8" w:rsidP="009A05CA">
                      <w:pPr>
                        <w:spacing w:line="40" w:lineRule="atLeast"/>
                        <w:rPr>
                          <w:sz w:val="16"/>
                          <w:szCs w:val="16"/>
                          <w:lang w:val="fr-CH"/>
                        </w:rPr>
                      </w:pPr>
                      <w:r w:rsidRPr="00F325C5">
                        <w:rPr>
                          <w:sz w:val="16"/>
                          <w:szCs w:val="16"/>
                          <w:lang w:val="fr-CH"/>
                        </w:rPr>
                        <w:t>2</w:t>
                      </w:r>
                    </w:p>
                  </w:txbxContent>
                </v:textbox>
              </v:oval>
            </w:pict>
          </mc:Fallback>
        </mc:AlternateContent>
      </w:r>
      <w:r>
        <w:rPr>
          <w:noProof/>
          <w:lang w:eastAsia="zh-CN"/>
        </w:rPr>
        <mc:AlternateContent>
          <mc:Choice Requires="wps">
            <w:drawing>
              <wp:anchor distT="0" distB="0" distL="114300" distR="114300" simplePos="0" relativeHeight="251667456" behindDoc="0" locked="0" layoutInCell="1" allowOverlap="1" wp14:anchorId="4F53E5E3" wp14:editId="60A71359">
                <wp:simplePos x="0" y="0"/>
                <wp:positionH relativeFrom="column">
                  <wp:posOffset>896620</wp:posOffset>
                </wp:positionH>
                <wp:positionV relativeFrom="paragraph">
                  <wp:posOffset>1622425</wp:posOffset>
                </wp:positionV>
                <wp:extent cx="215900" cy="215900"/>
                <wp:effectExtent l="6985" t="6985" r="5715" b="5715"/>
                <wp:wrapNone/>
                <wp:docPr id="6" name="Oval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4C7FC8" w:rsidRPr="00F325C5" w:rsidRDefault="004C7FC8" w:rsidP="009A05CA">
                            <w:pPr>
                              <w:spacing w:line="80" w:lineRule="atLeast"/>
                              <w:rPr>
                                <w:sz w:val="16"/>
                                <w:szCs w:val="16"/>
                                <w:lang w:val="fr-CH"/>
                              </w:rPr>
                            </w:pPr>
                            <w:r w:rsidRPr="00F325C5">
                              <w:rPr>
                                <w:sz w:val="16"/>
                                <w:szCs w:val="16"/>
                                <w:lang w:val="fr-CH"/>
                              </w:rPr>
                              <w:t>4</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7" o:spid="_x0000_s1057" style="position:absolute;left:0;text-align:left;margin-left:70.6pt;margin-top:127.75pt;width:17pt;height:17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">
                <v:textbox>
                  <w:txbxContent>
                    <w:p w:rsidR="004C7FC8" w:rsidRPr="00F325C5" w:rsidRDefault="004C7FC8" w:rsidP="009A05CA">
                      <w:pPr>
                        <w:spacing w:line="80" w:lineRule="atLeast"/>
                        <w:rPr>
                          <w:sz w:val="16"/>
                          <w:szCs w:val="16"/>
                          <w:lang w:val="fr-CH"/>
                        </w:rPr>
                      </w:pPr>
                      <w:r w:rsidRPr="00F325C5">
                        <w:rPr>
                          <w:sz w:val="16"/>
                          <w:szCs w:val="16"/>
                          <w:lang w:val="fr-CH"/>
                        </w:rPr>
                        <w:t>4</w:t>
                      </w:r>
                    </w:p>
                  </w:txbxContent>
                </v:textbox>
              </v:oval>
            </w:pict>
          </mc:Fallback>
        </mc:AlternateContent>
      </w:r>
      <w:r>
        <w:rPr>
          <w:noProof/>
          <w:lang w:eastAsia="zh-CN"/>
        </w:rPr>
        <mc:AlternateContent>
          <mc:Choice Requires="wps">
            <w:drawing>
              <wp:anchor distT="0" distB="0" distL="114300" distR="114300" simplePos="0" relativeHeight="251665408" behindDoc="0" locked="0" layoutInCell="1" allowOverlap="1" wp14:anchorId="049E2E07" wp14:editId="43587D36">
                <wp:simplePos x="0" y="0"/>
                <wp:positionH relativeFrom="column">
                  <wp:posOffset>1227455</wp:posOffset>
                </wp:positionH>
                <wp:positionV relativeFrom="paragraph">
                  <wp:posOffset>1787525</wp:posOffset>
                </wp:positionV>
                <wp:extent cx="215900" cy="215265"/>
                <wp:effectExtent l="13970" t="10160" r="8255" b="12700"/>
                <wp:wrapNone/>
                <wp:docPr id="5" name="Oval 15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265"/>
                        </a:xfrm>
                        <a:prstGeom prst="ellipse">
                          <a:avLst/>
                        </a:prstGeom>
                        <a:solidFill>
                          <a:srgbClr val="FFFFFF"/>
                        </a:solidFill>
                        <a:ln w="9525">
                          <a:solidFill>
                            <a:srgbClr val="000000"/>
                          </a:solidFill>
                          <a:round/>
                          <a:headEnd/>
                          <a:tailEnd/>
                        </a:ln>
                      </wps:spPr>
                      <wps:txbx>
                        <w:txbxContent>
                          <w:p w:rsidR="004C7FC8" w:rsidRPr="00F325C5" w:rsidRDefault="004C7FC8" w:rsidP="009A05CA">
                            <w:pPr>
                              <w:spacing w:line="80" w:lineRule="atLeast"/>
                              <w:rPr>
                                <w:sz w:val="16"/>
                                <w:szCs w:val="16"/>
                                <w:lang w:val="fr-CH"/>
                              </w:rPr>
                            </w:pPr>
                            <w:r w:rsidRPr="00F325C5">
                              <w:rPr>
                                <w:sz w:val="16"/>
                                <w:szCs w:val="16"/>
                                <w:lang w:val="fr-CH"/>
                              </w:rPr>
                              <w:t>3</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5" o:spid="_x0000_s1058" style="position:absolute;left:0;text-align:left;margin-left:96.65pt;margin-top:140.75pt;width:17pt;height:16.9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">
                <v:textbox>
                  <w:txbxContent>
                    <w:p w:rsidR="004C7FC8" w:rsidRPr="00F325C5" w:rsidRDefault="004C7FC8" w:rsidP="009A05CA">
                      <w:pPr>
                        <w:spacing w:line="80" w:lineRule="atLeast"/>
                        <w:rPr>
                          <w:sz w:val="16"/>
                          <w:szCs w:val="16"/>
                          <w:lang w:val="fr-CH"/>
                        </w:rPr>
                      </w:pPr>
                      <w:r w:rsidRPr="00F325C5">
                        <w:rPr>
                          <w:sz w:val="16"/>
                          <w:szCs w:val="16"/>
                          <w:lang w:val="fr-CH"/>
                        </w:rPr>
                        <w:t>3</w:t>
                      </w:r>
                    </w:p>
                  </w:txbxContent>
                </v:textbox>
              </v:oval>
            </w:pict>
          </mc:Fallback>
        </mc:AlternateContent>
      </w:r>
      <w:r>
        <w:rPr>
          <w:b/>
          <w:noProof/>
          <w:lang w:eastAsia="zh-CN"/>
        </w:rPr>
        <mc:AlternateContent>
          <mc:Choice Requires="wps">
            <w:drawing>
              <wp:anchor distT="0" distB="0" distL="114300" distR="114300" simplePos="0" relativeHeight="251668480" behindDoc="0" locked="0" layoutInCell="1" allowOverlap="1" wp14:anchorId="34C86313" wp14:editId="068D9D4F">
                <wp:simplePos x="0" y="0"/>
                <wp:positionH relativeFrom="column">
                  <wp:posOffset>1268095</wp:posOffset>
                </wp:positionH>
                <wp:positionV relativeFrom="paragraph">
                  <wp:posOffset>1406525</wp:posOffset>
                </wp:positionV>
                <wp:extent cx="215900" cy="215900"/>
                <wp:effectExtent l="6985" t="10160" r="5715" b="12065"/>
                <wp:wrapNone/>
                <wp:docPr id="4" name="Oval 1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900" cy="215900"/>
                        </a:xfrm>
                        <a:prstGeom prst="ellipse">
                          <a:avLst/>
                        </a:prstGeom>
                        <a:solidFill>
                          <a:srgbClr val="FFFFFF"/>
                        </a:solidFill>
                        <a:ln w="9525">
                          <a:solidFill>
                            <a:srgbClr val="000000"/>
                          </a:solidFill>
                          <a:round/>
                          <a:headEnd/>
                          <a:tailEnd/>
                        </a:ln>
                      </wps:spPr>
                      <wps:txbx>
                        <w:txbxContent>
                          <w:p w:rsidR="004C7FC8" w:rsidRPr="00F325C5" w:rsidRDefault="004C7FC8" w:rsidP="009A05CA">
                            <w:pPr>
                              <w:spacing w:line="80" w:lineRule="atLeast"/>
                              <w:rPr>
                                <w:sz w:val="16"/>
                                <w:szCs w:val="16"/>
                                <w:lang w:val="fr-CH"/>
                              </w:rPr>
                            </w:pPr>
                            <w:r w:rsidRPr="00F325C5">
                              <w:rPr>
                                <w:sz w:val="16"/>
                                <w:szCs w:val="16"/>
                                <w:lang w:val="fr-CH"/>
                              </w:rPr>
                              <w:t>5</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oval id="Oval 158" o:spid="_x0000_s1059" style="position:absolute;left:0;text-align:left;margin-left:99.85pt;margin-top:110.75pt;width:17pt;height:17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">
                <v:textbox>
                  <w:txbxContent>
                    <w:p w:rsidR="004C7FC8" w:rsidRPr="00F325C5" w:rsidRDefault="004C7FC8" w:rsidP="009A05CA">
                      <w:pPr>
                        <w:spacing w:line="80" w:lineRule="atLeast"/>
                        <w:rPr>
                          <w:sz w:val="16"/>
                          <w:szCs w:val="16"/>
                          <w:lang w:val="fr-CH"/>
                        </w:rPr>
                      </w:pPr>
                      <w:r w:rsidRPr="00F325C5">
                        <w:rPr>
                          <w:sz w:val="16"/>
                          <w:szCs w:val="16"/>
                          <w:lang w:val="fr-CH"/>
                        </w:rPr>
                        <w:t>5</w:t>
                      </w:r>
                    </w:p>
                  </w:txbxContent>
                </v:textbox>
              </v:oval>
            </w:pict>
          </mc:Fallback>
        </mc:AlternateContent>
      </w:r>
      <w:bookmarkStart w:id="2" w:name="_MON_1080632417"/>
      <w:bookmarkEnd w:id="2"/>
      <w:r w:rsidR="001E62E4">
        <w:rPr>
          <w:noProof/>
          <w:lang w:eastAsia="zh-CN"/>
        </w:rPr>
        <w:drawing>
          <wp:inline distT="0" distB="0" distL="0" distR="0">
            <wp:extent cx="4392295" cy="4817110"/>
            <wp:effectExtent l="0" t="0" r="8255" b="2540"/>
            <wp:docPr id="215" name="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392295" cy="4817110"/>
                    </a:xfrm>
                    <a:prstGeom prst="rect">
                      <a:avLst/>
                    </a:prstGeom>
                    <a:noFill/>
                    <a:ln>
                      <a:noFill/>
                    </a:ln>
                  </pic:spPr>
                </pic:pic>
              </a:graphicData>
            </a:graphic>
          </wp:inline>
        </w:drawing>
      </w:r>
    </w:p>
    <w:p w:rsidR="009A05CA" w:rsidRPr="0059255D" w:rsidRDefault="009A05CA" w:rsidP="009A05CA">
      <w:pPr>
        <w:ind w:left="1134"/>
      </w:pPr>
    </w:p>
    <w:p w:rsidR="009A05CA" w:rsidRPr="0059255D" w:rsidRDefault="009A05CA" w:rsidP="009A05CA">
      <w:pPr>
        <w:ind w:left="1134"/>
      </w:pPr>
      <w:r w:rsidRPr="0059255D">
        <w:t>Key</w:t>
      </w:r>
    </w:p>
    <w:p w:rsidR="009A05CA" w:rsidRPr="0059255D" w:rsidRDefault="009A05CA" w:rsidP="009A05CA">
      <w:pPr>
        <w:ind w:left="1701" w:hanging="567"/>
      </w:pPr>
      <w:r w:rsidRPr="0059255D">
        <w:t>1</w:t>
      </w:r>
      <w:r w:rsidRPr="0059255D">
        <w:tab/>
        <w:t>Median plane</w:t>
      </w:r>
    </w:p>
    <w:p w:rsidR="009A05CA" w:rsidRPr="0059255D" w:rsidRDefault="009A05CA" w:rsidP="009A05CA">
      <w:pPr>
        <w:ind w:left="1701" w:hanging="567"/>
      </w:pPr>
      <w:r w:rsidRPr="0059255D">
        <w:t>2</w:t>
      </w:r>
      <w:r w:rsidRPr="0059255D">
        <w:tab/>
        <w:t>"V" point</w:t>
      </w:r>
    </w:p>
    <w:p w:rsidR="009A05CA" w:rsidRPr="0059255D" w:rsidRDefault="009A05CA" w:rsidP="009A05CA">
      <w:pPr>
        <w:ind w:left="1701" w:hanging="567"/>
      </w:pPr>
      <w:r w:rsidRPr="0059255D">
        <w:t>3</w:t>
      </w:r>
      <w:r w:rsidRPr="0059255D">
        <w:tab/>
        <w:t>"R" point</w:t>
      </w:r>
    </w:p>
    <w:p w:rsidR="009A05CA" w:rsidRPr="0059255D" w:rsidRDefault="009A05CA" w:rsidP="009A05CA">
      <w:pPr>
        <w:ind w:left="1701" w:hanging="567"/>
      </w:pPr>
      <w:r w:rsidRPr="0059255D">
        <w:t>4</w:t>
      </w:r>
      <w:r w:rsidRPr="0059255D">
        <w:tab/>
        <w:t>"W" point</w:t>
      </w:r>
    </w:p>
    <w:p w:rsidR="009A05CA" w:rsidRPr="0059255D" w:rsidRDefault="009A05CA" w:rsidP="009A05CA">
      <w:pPr>
        <w:spacing w:after="120"/>
        <w:ind w:left="1701" w:hanging="567"/>
      </w:pPr>
      <w:r w:rsidRPr="0059255D">
        <w:t>5</w:t>
      </w:r>
      <w:r w:rsidRPr="0059255D">
        <w:tab/>
        <w:t>Vertical longitudinal plane</w:t>
      </w:r>
    </w:p>
    <w:p w:rsidR="009A05CA" w:rsidRPr="0059255D" w:rsidRDefault="009A05CA" w:rsidP="009A05CA">
      <w:pPr>
        <w:ind w:left="1701" w:hanging="567"/>
        <w:rPr>
          <w:i/>
        </w:rPr>
      </w:pPr>
      <w:r w:rsidRPr="0059255D">
        <w:rPr>
          <w:i/>
        </w:rPr>
        <w:t>Notes:</w:t>
      </w:r>
    </w:p>
    <w:p w:rsidR="009A05CA" w:rsidRPr="0059255D" w:rsidRDefault="009A05CA" w:rsidP="009A05CA">
      <w:pPr>
        <w:ind w:left="1701" w:hanging="567"/>
      </w:pPr>
      <w:r w:rsidRPr="0059255D">
        <w:t>1</w:t>
      </w:r>
      <w:r w:rsidRPr="0059255D">
        <w:tab/>
        <w:t>Portion of top tether anchorage that is designed to bind with the top tether hook to be located within shaded zone</w:t>
      </w:r>
    </w:p>
    <w:p w:rsidR="009A05CA" w:rsidRPr="0059255D" w:rsidRDefault="009A05CA" w:rsidP="009A05CA">
      <w:pPr>
        <w:ind w:left="1701" w:hanging="567"/>
      </w:pPr>
      <w:r w:rsidRPr="0059255D">
        <w:t>2</w:t>
      </w:r>
      <w:r w:rsidRPr="0059255D">
        <w:tab/>
        <w:t>"R" point: Shoulder reference point</w:t>
      </w:r>
    </w:p>
    <w:p w:rsidR="009A05CA" w:rsidRPr="0059255D" w:rsidRDefault="009A05CA" w:rsidP="009A05CA">
      <w:pPr>
        <w:ind w:left="1701" w:hanging="567"/>
      </w:pPr>
      <w:r w:rsidRPr="0059255D">
        <w:t>3</w:t>
      </w:r>
      <w:r w:rsidRPr="0059255D">
        <w:tab/>
        <w:t>"V" point: V-reference point, 350 mm vertically above and 175 mm horizontally back from H-point</w:t>
      </w:r>
    </w:p>
    <w:p w:rsidR="009A05CA" w:rsidRPr="0059255D" w:rsidRDefault="009A05CA" w:rsidP="009A05CA">
      <w:pPr>
        <w:ind w:left="1701" w:hanging="567"/>
      </w:pPr>
      <w:r w:rsidRPr="0059255D">
        <w:t>4</w:t>
      </w:r>
      <w:r w:rsidRPr="0059255D">
        <w:tab/>
        <w:t xml:space="preserve">"W" </w:t>
      </w:r>
      <w:proofErr w:type="gramStart"/>
      <w:r w:rsidRPr="0059255D">
        <w:t>point</w:t>
      </w:r>
      <w:proofErr w:type="gramEnd"/>
      <w:r w:rsidRPr="0059255D">
        <w:t>: W-reference point, 50 mm vertically below and 50 mm horizontally back from "R" point</w:t>
      </w:r>
    </w:p>
    <w:p w:rsidR="009A05CA" w:rsidRPr="0059255D" w:rsidRDefault="009A05CA" w:rsidP="009A05CA">
      <w:pPr>
        <w:pStyle w:val="SingleTxtG"/>
        <w:spacing w:before="360" w:after="0"/>
      </w:pPr>
      <w:r w:rsidRPr="0059255D">
        <w:t>Figure 9</w:t>
      </w:r>
    </w:p>
    <w:p w:rsidR="009A05CA" w:rsidRPr="0059255D" w:rsidRDefault="009A05CA" w:rsidP="009A05CA">
      <w:pPr>
        <w:pStyle w:val="SingleTxtG"/>
        <w:rPr>
          <w:b/>
        </w:rPr>
      </w:pPr>
      <w:r w:rsidRPr="0059255D">
        <w:rPr>
          <w:b/>
        </w:rPr>
        <w:t>ISOFIX Top tether anchorage location, ISOFIX zone - Front view</w:t>
      </w:r>
    </w:p>
    <w:p w:rsidR="009A05CA" w:rsidRPr="0059255D" w:rsidRDefault="00C06A20" w:rsidP="009A05CA">
      <w:pPr>
        <w:ind w:left="1134"/>
      </w:pPr>
      <w:r>
        <w:rPr>
          <w:noProof/>
          <w:lang w:eastAsia="zh-CN"/>
        </w:rPr>
        <w:lastRenderedPageBreak/>
        <w:drawing>
          <wp:inline distT="0" distB="0" distL="0" distR="0" wp14:anchorId="01D8852B" wp14:editId="6A796F33">
            <wp:extent cx="3084830" cy="5343525"/>
            <wp:effectExtent l="0" t="0" r="1270" b="952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3084830" cy="5343525"/>
                    </a:xfrm>
                    <a:prstGeom prst="rect">
                      <a:avLst/>
                    </a:prstGeom>
                    <a:noFill/>
                    <a:ln>
                      <a:noFill/>
                    </a:ln>
                  </pic:spPr>
                </pic:pic>
              </a:graphicData>
            </a:graphic>
          </wp:inline>
        </w:drawing>
      </w:r>
    </w:p>
    <w:p w:rsidR="009A05CA" w:rsidRPr="0059255D" w:rsidRDefault="009A05CA" w:rsidP="009A05CA">
      <w:pPr>
        <w:ind w:left="1134"/>
      </w:pPr>
    </w:p>
    <w:p w:rsidR="009A05CA" w:rsidRPr="0059255D" w:rsidRDefault="009A05CA" w:rsidP="009A05CA">
      <w:pPr>
        <w:ind w:left="1134"/>
      </w:pPr>
      <w:r w:rsidRPr="0059255D">
        <w:t xml:space="preserve">Key </w:t>
      </w:r>
    </w:p>
    <w:p w:rsidR="009A05CA" w:rsidRPr="0059255D" w:rsidRDefault="009A05CA" w:rsidP="009A05CA">
      <w:pPr>
        <w:ind w:left="1701" w:hanging="567"/>
      </w:pPr>
      <w:r w:rsidRPr="0059255D">
        <w:t>1</w:t>
      </w:r>
      <w:r>
        <w:tab/>
      </w:r>
      <w:r w:rsidRPr="0059255D">
        <w:t>"V" point</w:t>
      </w:r>
    </w:p>
    <w:p w:rsidR="009A05CA" w:rsidRPr="0059255D" w:rsidRDefault="009A05CA" w:rsidP="009A05CA">
      <w:pPr>
        <w:ind w:left="1701" w:hanging="567"/>
      </w:pPr>
      <w:r w:rsidRPr="0059255D">
        <w:t>2</w:t>
      </w:r>
      <w:r w:rsidRPr="0059255D">
        <w:tab/>
        <w:t>"W" point</w:t>
      </w:r>
    </w:p>
    <w:p w:rsidR="009A05CA" w:rsidRPr="0059255D" w:rsidRDefault="009A05CA" w:rsidP="009A05CA">
      <w:pPr>
        <w:ind w:left="1701" w:hanging="567"/>
      </w:pPr>
      <w:r w:rsidRPr="0059255D">
        <w:t>3</w:t>
      </w:r>
      <w:r w:rsidRPr="0059255D">
        <w:tab/>
        <w:t>"R" point</w:t>
      </w:r>
    </w:p>
    <w:p w:rsidR="009A05CA" w:rsidRPr="0059255D" w:rsidRDefault="009A05CA" w:rsidP="009A05CA">
      <w:pPr>
        <w:ind w:left="1701" w:hanging="567"/>
      </w:pPr>
      <w:r w:rsidRPr="0059255D">
        <w:t>4</w:t>
      </w:r>
      <w:r w:rsidRPr="0059255D">
        <w:tab/>
        <w:t>Median plane</w:t>
      </w:r>
    </w:p>
    <w:p w:rsidR="009A05CA" w:rsidRPr="0059255D" w:rsidRDefault="009A05CA" w:rsidP="009A05CA">
      <w:pPr>
        <w:spacing w:after="120"/>
        <w:ind w:left="1701" w:hanging="567"/>
      </w:pPr>
      <w:r w:rsidRPr="0059255D">
        <w:t>5</w:t>
      </w:r>
      <w:r w:rsidRPr="0059255D">
        <w:tab/>
        <w:t>Area view along torso reference plane</w:t>
      </w:r>
    </w:p>
    <w:p w:rsidR="009A05CA" w:rsidRPr="0059255D" w:rsidRDefault="009A05CA" w:rsidP="009A05CA">
      <w:pPr>
        <w:ind w:left="1701" w:hanging="567"/>
      </w:pPr>
      <w:r w:rsidRPr="0059255D">
        <w:rPr>
          <w:i/>
        </w:rPr>
        <w:t>Notes</w:t>
      </w:r>
      <w:r w:rsidRPr="0059255D">
        <w:t>:</w:t>
      </w:r>
    </w:p>
    <w:p w:rsidR="009A05CA" w:rsidRPr="0059255D" w:rsidRDefault="009A05CA" w:rsidP="009A05CA">
      <w:pPr>
        <w:ind w:left="1701" w:right="1134" w:hanging="567"/>
      </w:pPr>
      <w:r w:rsidRPr="0059255D">
        <w:t>1</w:t>
      </w:r>
      <w:r w:rsidRPr="0059255D">
        <w:tab/>
        <w:t>Portion of top tether anchorage that is designed to bind with the top tether hook to be located within shaded zone</w:t>
      </w:r>
    </w:p>
    <w:p w:rsidR="009A05CA" w:rsidRPr="0059255D" w:rsidRDefault="009A05CA" w:rsidP="009A05CA">
      <w:pPr>
        <w:ind w:left="1701" w:right="1134" w:hanging="567"/>
      </w:pPr>
      <w:r w:rsidRPr="0059255D">
        <w:t>2</w:t>
      </w:r>
      <w:r w:rsidRPr="0059255D">
        <w:tab/>
        <w:t>"R" point: Shoulder reference point</w:t>
      </w:r>
    </w:p>
    <w:p w:rsidR="009A05CA" w:rsidRPr="0059255D" w:rsidRDefault="009A05CA" w:rsidP="009A05CA">
      <w:pPr>
        <w:ind w:left="1701" w:right="1134" w:hanging="567"/>
      </w:pPr>
      <w:r w:rsidRPr="0059255D">
        <w:t>3</w:t>
      </w:r>
      <w:r w:rsidRPr="0059255D">
        <w:tab/>
        <w:t>"V" point: V-reference point, 350 mm vertically above and 175 mm horizontally back from H-point</w:t>
      </w:r>
    </w:p>
    <w:p w:rsidR="009A05CA" w:rsidRPr="0059255D" w:rsidRDefault="009A05CA" w:rsidP="009A05CA">
      <w:pPr>
        <w:ind w:left="1701" w:right="1134" w:hanging="567"/>
      </w:pPr>
      <w:r w:rsidRPr="0059255D">
        <w:t>4</w:t>
      </w:r>
      <w:r w:rsidRPr="0059255D">
        <w:tab/>
        <w:t xml:space="preserve">"W" </w:t>
      </w:r>
      <w:proofErr w:type="gramStart"/>
      <w:r w:rsidRPr="0059255D">
        <w:t>point</w:t>
      </w:r>
      <w:proofErr w:type="gramEnd"/>
      <w:r w:rsidRPr="0059255D">
        <w:t>: W-reference point, 50 mm vertically below and 50 mm horizontally back from "R" point</w:t>
      </w:r>
    </w:p>
    <w:p w:rsidR="009A05CA" w:rsidRPr="0059255D" w:rsidRDefault="009A05CA" w:rsidP="009A05CA">
      <w:pPr>
        <w:pStyle w:val="SingleTxtG"/>
        <w:spacing w:after="0"/>
      </w:pPr>
      <w:r w:rsidRPr="0059255D">
        <w:br w:type="page"/>
      </w:r>
      <w:r w:rsidRPr="0059255D">
        <w:lastRenderedPageBreak/>
        <w:t>Figure 10</w:t>
      </w:r>
    </w:p>
    <w:p w:rsidR="009A05CA" w:rsidRPr="0059255D" w:rsidRDefault="009A05CA" w:rsidP="009A05CA">
      <w:pPr>
        <w:pStyle w:val="SingleTxtG"/>
        <w:spacing w:after="0"/>
        <w:rPr>
          <w:b/>
        </w:rPr>
      </w:pPr>
      <w:r w:rsidRPr="0059255D">
        <w:rPr>
          <w:b/>
        </w:rPr>
        <w:t xml:space="preserve">ISOFIX Top tether anchorage location, ISOFIX zone - </w:t>
      </w:r>
    </w:p>
    <w:p w:rsidR="009A05CA" w:rsidRPr="0059255D" w:rsidRDefault="009A05CA" w:rsidP="009A05CA">
      <w:pPr>
        <w:pStyle w:val="SingleTxtG"/>
        <w:rPr>
          <w:b/>
        </w:rPr>
      </w:pPr>
      <w:r w:rsidRPr="0059255D">
        <w:rPr>
          <w:b/>
        </w:rPr>
        <w:t>Three-dimensional schematic view</w:t>
      </w:r>
    </w:p>
    <w:p w:rsidR="009A05CA" w:rsidRPr="0059255D" w:rsidRDefault="00C06A20" w:rsidP="009A05CA">
      <w:pPr>
        <w:ind w:left="1134"/>
      </w:pPr>
      <w:r>
        <w:rPr>
          <w:noProof/>
          <w:lang w:eastAsia="zh-CN"/>
        </w:rPr>
        <w:drawing>
          <wp:inline distT="0" distB="0" distL="0" distR="0" wp14:anchorId="4FABFAA7" wp14:editId="13BBC491">
            <wp:extent cx="4095115" cy="4667250"/>
            <wp:effectExtent l="0" t="0" r="635" b="0"/>
            <wp:docPr id="22" name="Picture 22" descr="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13"/>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4095115" cy="4667250"/>
                    </a:xfrm>
                    <a:prstGeom prst="rect">
                      <a:avLst/>
                    </a:prstGeom>
                    <a:noFill/>
                    <a:ln>
                      <a:noFill/>
                    </a:ln>
                  </pic:spPr>
                </pic:pic>
              </a:graphicData>
            </a:graphic>
          </wp:inline>
        </w:drawing>
      </w:r>
    </w:p>
    <w:p w:rsidR="009A05CA" w:rsidRPr="0059255D" w:rsidRDefault="009A05CA" w:rsidP="009A05CA">
      <w:pPr>
        <w:ind w:left="1134"/>
      </w:pPr>
    </w:p>
    <w:p w:rsidR="009A05CA" w:rsidRPr="0059255D" w:rsidRDefault="009A05CA" w:rsidP="009A05CA">
      <w:pPr>
        <w:ind w:left="1701" w:hanging="567"/>
      </w:pPr>
      <w:r w:rsidRPr="0059255D">
        <w:t xml:space="preserve">Key </w:t>
      </w:r>
    </w:p>
    <w:p w:rsidR="009A05CA" w:rsidRPr="0059255D" w:rsidRDefault="009A05CA" w:rsidP="009A05CA">
      <w:pPr>
        <w:ind w:left="1701" w:hanging="567"/>
      </w:pPr>
      <w:r w:rsidRPr="0059255D">
        <w:t>1</w:t>
      </w:r>
      <w:r w:rsidRPr="0059255D">
        <w:tab/>
        <w:t>"H" point</w:t>
      </w:r>
    </w:p>
    <w:p w:rsidR="009A05CA" w:rsidRPr="0059255D" w:rsidRDefault="009A05CA" w:rsidP="009A05CA">
      <w:pPr>
        <w:ind w:left="1701" w:hanging="567"/>
      </w:pPr>
      <w:r w:rsidRPr="0059255D">
        <w:t>2</w:t>
      </w:r>
      <w:r w:rsidRPr="0059255D">
        <w:tab/>
        <w:t>"V" point</w:t>
      </w:r>
    </w:p>
    <w:p w:rsidR="009A05CA" w:rsidRPr="0059255D" w:rsidRDefault="009A05CA" w:rsidP="009A05CA">
      <w:pPr>
        <w:ind w:left="1701" w:hanging="567"/>
      </w:pPr>
      <w:r w:rsidRPr="0059255D">
        <w:t>3</w:t>
      </w:r>
      <w:r w:rsidRPr="0059255D">
        <w:tab/>
        <w:t>"W" point</w:t>
      </w:r>
    </w:p>
    <w:p w:rsidR="009A05CA" w:rsidRPr="0059255D" w:rsidRDefault="009A05CA" w:rsidP="009A05CA">
      <w:pPr>
        <w:ind w:left="1701" w:hanging="567"/>
      </w:pPr>
      <w:r w:rsidRPr="0059255D">
        <w:t>4</w:t>
      </w:r>
      <w:r w:rsidRPr="0059255D">
        <w:tab/>
        <w:t>"R" point</w:t>
      </w:r>
    </w:p>
    <w:p w:rsidR="009A05CA" w:rsidRPr="0059255D" w:rsidRDefault="009A05CA" w:rsidP="009A05CA">
      <w:pPr>
        <w:ind w:left="1701" w:hanging="567"/>
      </w:pPr>
      <w:r w:rsidRPr="0059255D">
        <w:t>5</w:t>
      </w:r>
      <w:r w:rsidRPr="0059255D">
        <w:tab/>
        <w:t>45° plane</w:t>
      </w:r>
    </w:p>
    <w:p w:rsidR="009A05CA" w:rsidRPr="0059255D" w:rsidRDefault="009A05CA" w:rsidP="009A05CA">
      <w:pPr>
        <w:ind w:left="1701" w:hanging="567"/>
      </w:pPr>
      <w:r w:rsidRPr="0059255D">
        <w:t>6</w:t>
      </w:r>
      <w:r w:rsidRPr="0059255D">
        <w:tab/>
        <w:t xml:space="preserve">"R" plane </w:t>
      </w:r>
      <w:proofErr w:type="gramStart"/>
      <w:r w:rsidRPr="0059255D">
        <w:t>cross-section</w:t>
      </w:r>
      <w:proofErr w:type="gramEnd"/>
    </w:p>
    <w:p w:rsidR="009A05CA" w:rsidRPr="0059255D" w:rsidRDefault="009A05CA" w:rsidP="009A05CA">
      <w:pPr>
        <w:ind w:left="1701" w:hanging="567"/>
      </w:pPr>
      <w:r w:rsidRPr="0059255D">
        <w:t>7</w:t>
      </w:r>
      <w:r w:rsidRPr="0059255D">
        <w:tab/>
        <w:t>Floor pan surface</w:t>
      </w:r>
    </w:p>
    <w:p w:rsidR="009A05CA" w:rsidRPr="0059255D" w:rsidRDefault="009A05CA" w:rsidP="009A05CA">
      <w:pPr>
        <w:spacing w:after="120"/>
        <w:ind w:left="1701" w:hanging="567"/>
      </w:pPr>
      <w:r w:rsidRPr="0059255D">
        <w:t>8</w:t>
      </w:r>
      <w:r w:rsidRPr="0059255D">
        <w:tab/>
        <w:t xml:space="preserve">Front edge of zone </w:t>
      </w:r>
    </w:p>
    <w:p w:rsidR="009A05CA" w:rsidRPr="0059255D" w:rsidRDefault="009A05CA" w:rsidP="009A05CA">
      <w:pPr>
        <w:ind w:left="1701" w:hanging="567"/>
        <w:rPr>
          <w:i/>
        </w:rPr>
      </w:pPr>
      <w:r w:rsidRPr="0059255D">
        <w:rPr>
          <w:i/>
        </w:rPr>
        <w:t>Notes:</w:t>
      </w:r>
    </w:p>
    <w:p w:rsidR="009A05CA" w:rsidRPr="0059255D" w:rsidRDefault="009A05CA" w:rsidP="009A05CA">
      <w:pPr>
        <w:ind w:left="1701" w:right="1134" w:hanging="567"/>
      </w:pPr>
      <w:r w:rsidRPr="0059255D">
        <w:t>1</w:t>
      </w:r>
      <w:r w:rsidRPr="0059255D">
        <w:tab/>
        <w:t>Portion of top tether anchorage that is designed to bind with the top tether hook to be located within shaded zone</w:t>
      </w:r>
    </w:p>
    <w:p w:rsidR="009A05CA" w:rsidRPr="0059255D" w:rsidRDefault="009A05CA" w:rsidP="009A05CA">
      <w:pPr>
        <w:ind w:left="1701" w:hanging="567"/>
      </w:pPr>
      <w:r w:rsidRPr="0059255D">
        <w:t>2</w:t>
      </w:r>
      <w:r w:rsidRPr="0059255D">
        <w:tab/>
        <w:t>"R" point: Shoulder reference point</w:t>
      </w:r>
    </w:p>
    <w:p w:rsidR="009A05CA" w:rsidRPr="0059255D" w:rsidRDefault="009A05CA" w:rsidP="009A05CA"/>
    <w:p w:rsidR="009A05CA" w:rsidRPr="0059255D" w:rsidRDefault="009A05CA" w:rsidP="009A05CA">
      <w:pPr>
        <w:pStyle w:val="SingleTxtG"/>
        <w:spacing w:after="0"/>
      </w:pPr>
      <w:r w:rsidRPr="0059255D">
        <w:br w:type="page"/>
      </w:r>
      <w:r w:rsidRPr="0059255D">
        <w:lastRenderedPageBreak/>
        <w:t>Figure 11</w:t>
      </w:r>
    </w:p>
    <w:p w:rsidR="009A05CA" w:rsidRPr="0059255D" w:rsidRDefault="009A05CA" w:rsidP="009A05CA">
      <w:pPr>
        <w:pStyle w:val="SingleTxtG"/>
        <w:jc w:val="left"/>
        <w:rPr>
          <w:b/>
        </w:rPr>
      </w:pPr>
      <w:r w:rsidRPr="0059255D">
        <w:rPr>
          <w:b/>
        </w:rPr>
        <w:t>Alternative method of locating the top tether anchorage using the "ISO/F2" (B) fixture, ISOFIX zone - side, top and rear views</w:t>
      </w:r>
    </w:p>
    <w:p w:rsidR="009A05CA" w:rsidRPr="00DB091F" w:rsidRDefault="009A05CA" w:rsidP="009A05CA">
      <w:pPr>
        <w:tabs>
          <w:tab w:val="left" w:pos="5200"/>
        </w:tabs>
        <w:rPr>
          <w:sz w:val="18"/>
          <w:szCs w:val="18"/>
        </w:rPr>
      </w:pPr>
      <w:r w:rsidRPr="0059255D">
        <w:tab/>
      </w:r>
      <w:r w:rsidRPr="00DB091F">
        <w:rPr>
          <w:sz w:val="18"/>
          <w:szCs w:val="18"/>
        </w:rPr>
        <w:t>Dimensions in millimetres</w:t>
      </w:r>
    </w:p>
    <w:p w:rsidR="009A05CA" w:rsidRPr="0059255D" w:rsidRDefault="001E62E4" w:rsidP="009A05CA">
      <w:pPr>
        <w:ind w:left="1134"/>
      </w:pPr>
      <w:r>
        <w:rPr>
          <w:noProof/>
          <w:lang w:eastAsia="zh-CN"/>
        </w:rPr>
        <w:drawing>
          <wp:inline distT="0" distB="0" distL="0" distR="0">
            <wp:extent cx="3477895" cy="3156585"/>
            <wp:effectExtent l="0" t="0" r="8255" b="5715"/>
            <wp:docPr id="214" name="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3477895" cy="3156585"/>
                    </a:xfrm>
                    <a:prstGeom prst="rect">
                      <a:avLst/>
                    </a:prstGeom>
                    <a:noFill/>
                    <a:ln>
                      <a:noFill/>
                    </a:ln>
                  </pic:spPr>
                </pic:pic>
              </a:graphicData>
            </a:graphic>
          </wp:inline>
        </w:drawing>
      </w:r>
    </w:p>
    <w:p w:rsidR="009A05CA" w:rsidRPr="0059255D" w:rsidRDefault="009A05CA" w:rsidP="009A05CA">
      <w:pPr>
        <w:pStyle w:val="SingleTxtG"/>
        <w:spacing w:after="0"/>
      </w:pPr>
      <w:r w:rsidRPr="0059255D">
        <w:t>1</w:t>
      </w:r>
      <w:r w:rsidRPr="0059255D">
        <w:tab/>
        <w:t>"ISO/F2" (B) fixture horizontal face</w:t>
      </w:r>
      <w:r w:rsidRPr="0059255D">
        <w:tab/>
        <w:t>4</w:t>
      </w:r>
      <w:r w:rsidRPr="0059255D">
        <w:tab/>
      </w:r>
      <w:r>
        <w:t>I</w:t>
      </w:r>
      <w:r w:rsidRPr="0059255D">
        <w:t>ntersection between 2 and 3</w:t>
      </w:r>
    </w:p>
    <w:p w:rsidR="009A05CA" w:rsidRPr="0059255D" w:rsidRDefault="009A05CA" w:rsidP="009A05CA">
      <w:pPr>
        <w:pStyle w:val="SingleTxtG"/>
        <w:spacing w:after="0"/>
      </w:pPr>
      <w:r w:rsidRPr="0059255D">
        <w:t>2</w:t>
      </w:r>
      <w:r w:rsidRPr="0059255D">
        <w:tab/>
        <w:t>"ISO/F2" (B) fixture rear face</w:t>
      </w:r>
      <w:r w:rsidRPr="0059255D">
        <w:tab/>
      </w:r>
      <w:r w:rsidRPr="0059255D">
        <w:tab/>
        <w:t>5</w:t>
      </w:r>
      <w:r w:rsidRPr="0059255D">
        <w:tab/>
      </w:r>
      <w:r>
        <w:t>T</w:t>
      </w:r>
      <w:r w:rsidRPr="0059255D">
        <w:t>ether reference point</w:t>
      </w:r>
    </w:p>
    <w:p w:rsidR="009A05CA" w:rsidRPr="0059255D" w:rsidRDefault="009A05CA" w:rsidP="009A05CA">
      <w:pPr>
        <w:pStyle w:val="SingleTxtG"/>
        <w:jc w:val="left"/>
      </w:pPr>
      <w:r w:rsidRPr="0059255D">
        <w:t>3</w:t>
      </w:r>
      <w:r w:rsidRPr="0059255D">
        <w:tab/>
      </w:r>
      <w:r>
        <w:t>H</w:t>
      </w:r>
      <w:r w:rsidRPr="0059255D">
        <w:t xml:space="preserve">orizontal line tangent to top </w:t>
      </w:r>
      <w:r w:rsidRPr="0059255D">
        <w:tab/>
      </w:r>
      <w:r w:rsidRPr="0059255D">
        <w:tab/>
        <w:t>6</w:t>
      </w:r>
      <w:r w:rsidRPr="0059255D">
        <w:tab/>
        <w:t>"ISO/F2" (B) fixture centreline</w:t>
      </w:r>
      <w:r w:rsidRPr="0059255D">
        <w:br/>
      </w:r>
      <w:r w:rsidRPr="0059255D">
        <w:tab/>
        <w:t>of seat back (last rigid point of a</w:t>
      </w:r>
      <w:r w:rsidRPr="0059255D">
        <w:tab/>
      </w:r>
      <w:r w:rsidRPr="0059255D">
        <w:tab/>
        <w:t>7</w:t>
      </w:r>
      <w:r w:rsidRPr="0059255D">
        <w:tab/>
      </w:r>
      <w:r>
        <w:t>T</w:t>
      </w:r>
      <w:r w:rsidRPr="0059255D">
        <w:t>op tether strap</w:t>
      </w:r>
      <w:r w:rsidRPr="0059255D">
        <w:br/>
      </w:r>
      <w:r w:rsidRPr="0059255D">
        <w:tab/>
        <w:t>hardness greater than 50 Shore A)</w:t>
      </w:r>
      <w:r w:rsidRPr="0059255D">
        <w:tab/>
      </w:r>
      <w:r w:rsidRPr="0059255D">
        <w:tab/>
        <w:t>8</w:t>
      </w:r>
      <w:r w:rsidRPr="0059255D">
        <w:tab/>
      </w:r>
      <w:r>
        <w:t>L</w:t>
      </w:r>
      <w:r w:rsidRPr="0059255D">
        <w:t>imits of anchorage zone</w:t>
      </w:r>
    </w:p>
    <w:p w:rsidR="00632416" w:rsidRDefault="00632416" w:rsidP="009A05CA">
      <w:pPr>
        <w:pStyle w:val="SingleTxtG"/>
        <w:spacing w:after="0"/>
      </w:pPr>
    </w:p>
    <w:p w:rsidR="009A05CA" w:rsidRPr="0059255D" w:rsidRDefault="009A05CA" w:rsidP="009A05CA">
      <w:pPr>
        <w:pStyle w:val="SingleTxtG"/>
        <w:spacing w:after="0"/>
      </w:pPr>
      <w:r w:rsidRPr="0059255D">
        <w:t>Figure 12</w:t>
      </w:r>
    </w:p>
    <w:p w:rsidR="009A05CA" w:rsidRPr="0059255D" w:rsidRDefault="009A05CA" w:rsidP="009A05CA">
      <w:pPr>
        <w:pStyle w:val="SingleTxtG"/>
        <w:rPr>
          <w:b/>
        </w:rPr>
      </w:pPr>
      <w:r w:rsidRPr="0059255D">
        <w:rPr>
          <w:b/>
        </w:rPr>
        <w:t>ISOFIX low anchorage symbol</w:t>
      </w:r>
    </w:p>
    <w:p w:rsidR="009A05CA" w:rsidRPr="0059255D" w:rsidRDefault="00C06A20" w:rsidP="009A05CA">
      <w:pPr>
        <w:ind w:left="1134"/>
      </w:pPr>
      <w:r>
        <w:rPr>
          <w:noProof/>
          <w:lang w:eastAsia="zh-CN"/>
        </w:rPr>
        <w:drawing>
          <wp:inline distT="0" distB="0" distL="0" distR="0" wp14:anchorId="2570B7BC" wp14:editId="70455E97">
            <wp:extent cx="1598295" cy="1248410"/>
            <wp:effectExtent l="0" t="0" r="1905" b="8890"/>
            <wp:docPr id="24" name="Picture 24" descr="mvsr2102f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vsr2102f10"/>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1598295" cy="1248410"/>
                    </a:xfrm>
                    <a:prstGeom prst="rect">
                      <a:avLst/>
                    </a:prstGeom>
                    <a:noFill/>
                    <a:ln>
                      <a:noFill/>
                    </a:ln>
                  </pic:spPr>
                </pic:pic>
              </a:graphicData>
            </a:graphic>
          </wp:inline>
        </w:drawing>
      </w:r>
    </w:p>
    <w:p w:rsidR="009A05CA" w:rsidRPr="0059255D" w:rsidRDefault="009A05CA" w:rsidP="009A05CA">
      <w:pPr>
        <w:pStyle w:val="SingleTxtG"/>
        <w:spacing w:before="240" w:after="0"/>
      </w:pPr>
      <w:r w:rsidRPr="0059255D">
        <w:rPr>
          <w:i/>
        </w:rPr>
        <w:t>Notes</w:t>
      </w:r>
      <w:r w:rsidRPr="0059255D">
        <w:t>:</w:t>
      </w:r>
    </w:p>
    <w:p w:rsidR="009A05CA" w:rsidRPr="0059255D" w:rsidRDefault="009A05CA" w:rsidP="009A05CA">
      <w:pPr>
        <w:pStyle w:val="SingleTxtG"/>
        <w:spacing w:after="0"/>
      </w:pPr>
      <w:r>
        <w:t>1</w:t>
      </w:r>
      <w:r w:rsidRPr="0059255D">
        <w:tab/>
        <w:t>Drawing not to scale.</w:t>
      </w:r>
    </w:p>
    <w:p w:rsidR="009A05CA" w:rsidRPr="0059255D" w:rsidRDefault="009A05CA" w:rsidP="009A05CA">
      <w:pPr>
        <w:pStyle w:val="SingleTxtG"/>
        <w:spacing w:after="0"/>
      </w:pPr>
      <w:r>
        <w:t>2</w:t>
      </w:r>
      <w:r w:rsidRPr="0059255D">
        <w:tab/>
        <w:t>Symbol may be shown in mirror image.</w:t>
      </w:r>
    </w:p>
    <w:p w:rsidR="009A05CA" w:rsidRPr="0059255D" w:rsidRDefault="009A05CA" w:rsidP="009A05CA">
      <w:pPr>
        <w:pStyle w:val="SingleTxtG"/>
      </w:pPr>
      <w:r>
        <w:t>3</w:t>
      </w:r>
      <w:r w:rsidRPr="0059255D">
        <w:tab/>
        <w:t>Colour of the symbol at choice of manufacturer.</w:t>
      </w:r>
    </w:p>
    <w:p w:rsidR="009A05CA" w:rsidRPr="0059255D" w:rsidRDefault="009A05CA" w:rsidP="009A05CA">
      <w:pPr>
        <w:pStyle w:val="SingleTxtG"/>
        <w:keepNext/>
        <w:keepLines/>
        <w:spacing w:before="240" w:after="0"/>
      </w:pPr>
      <w:r w:rsidRPr="0059255D">
        <w:lastRenderedPageBreak/>
        <w:t>Figure 13</w:t>
      </w:r>
    </w:p>
    <w:p w:rsidR="009A05CA" w:rsidRPr="0059255D" w:rsidRDefault="009A05CA" w:rsidP="009A05CA">
      <w:pPr>
        <w:pStyle w:val="SingleTxtG"/>
        <w:keepNext/>
        <w:keepLines/>
        <w:rPr>
          <w:b/>
        </w:rPr>
      </w:pPr>
      <w:r w:rsidRPr="0059255D">
        <w:rPr>
          <w:b/>
        </w:rPr>
        <w:t>Symbol used to identify the location of a top tether anchorage that is under a cover</w:t>
      </w:r>
    </w:p>
    <w:p w:rsidR="009A05CA" w:rsidRPr="0059255D" w:rsidRDefault="00C06A20" w:rsidP="009A05CA">
      <w:pPr>
        <w:ind w:left="1134"/>
      </w:pPr>
      <w:r>
        <w:rPr>
          <w:noProof/>
          <w:lang w:eastAsia="zh-CN"/>
        </w:rPr>
        <w:drawing>
          <wp:inline distT="0" distB="0" distL="0" distR="0" wp14:anchorId="304AC902" wp14:editId="400E18D5">
            <wp:extent cx="2266315" cy="1304290"/>
            <wp:effectExtent l="0" t="0" r="635" b="0"/>
            <wp:docPr id="25" name="Picture 25" descr="Figure2-1.jpg (2771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gure2-1.jpg (27710 bytes)"/>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2266315" cy="1304290"/>
                    </a:xfrm>
                    <a:prstGeom prst="rect">
                      <a:avLst/>
                    </a:prstGeom>
                    <a:noFill/>
                    <a:ln>
                      <a:noFill/>
                    </a:ln>
                  </pic:spPr>
                </pic:pic>
              </a:graphicData>
            </a:graphic>
          </wp:inline>
        </w:drawing>
      </w:r>
    </w:p>
    <w:p w:rsidR="009A05CA" w:rsidRPr="0059255D" w:rsidRDefault="00C06A20" w:rsidP="009A05CA">
      <w:pPr>
        <w:ind w:left="1134"/>
      </w:pPr>
      <w:r>
        <w:rPr>
          <w:noProof/>
          <w:lang w:eastAsia="zh-CN"/>
        </w:rPr>
        <w:drawing>
          <wp:inline distT="0" distB="0" distL="0" distR="0" wp14:anchorId="77DB8BAD" wp14:editId="3C8A660E">
            <wp:extent cx="2353310" cy="1391285"/>
            <wp:effectExtent l="0" t="0" r="8890" b="0"/>
            <wp:docPr id="26" name="Picture 26" descr="Figure2-2.jpg (27790 byt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gure2-2.jpg (27790 bytes)"/>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2353310" cy="1391285"/>
                    </a:xfrm>
                    <a:prstGeom prst="rect">
                      <a:avLst/>
                    </a:prstGeom>
                    <a:noFill/>
                    <a:ln>
                      <a:noFill/>
                    </a:ln>
                  </pic:spPr>
                </pic:pic>
              </a:graphicData>
            </a:graphic>
          </wp:inline>
        </w:drawing>
      </w:r>
    </w:p>
    <w:p w:rsidR="009A05CA" w:rsidRPr="0059255D" w:rsidRDefault="009A05CA" w:rsidP="009A05CA">
      <w:pPr>
        <w:pStyle w:val="SingleTxtG"/>
        <w:spacing w:before="120" w:after="0"/>
      </w:pPr>
      <w:r w:rsidRPr="0059255D">
        <w:rPr>
          <w:i/>
        </w:rPr>
        <w:t>Notes</w:t>
      </w:r>
      <w:r w:rsidRPr="0059255D">
        <w:t>:</w:t>
      </w:r>
    </w:p>
    <w:p w:rsidR="009A05CA" w:rsidRPr="0059255D" w:rsidRDefault="009A05CA" w:rsidP="009A05CA">
      <w:pPr>
        <w:pStyle w:val="SingleTxtG"/>
        <w:spacing w:after="0"/>
      </w:pPr>
      <w:r>
        <w:t>1</w:t>
      </w:r>
      <w:r w:rsidRPr="0059255D">
        <w:tab/>
        <w:t xml:space="preserve">Dimensions in mm </w:t>
      </w:r>
    </w:p>
    <w:p w:rsidR="009A05CA" w:rsidRPr="0059255D" w:rsidRDefault="009A05CA" w:rsidP="009A05CA">
      <w:pPr>
        <w:pStyle w:val="SingleTxtG"/>
        <w:spacing w:after="0"/>
      </w:pPr>
      <w:r>
        <w:t>2</w:t>
      </w:r>
      <w:r w:rsidRPr="0059255D">
        <w:tab/>
        <w:t xml:space="preserve">Drawing not to scale </w:t>
      </w:r>
    </w:p>
    <w:p w:rsidR="009A05CA" w:rsidRDefault="009A05CA" w:rsidP="009A05CA">
      <w:pPr>
        <w:pStyle w:val="SingleTxtG"/>
        <w:spacing w:after="0"/>
      </w:pPr>
      <w:r>
        <w:t>3</w:t>
      </w:r>
      <w:r w:rsidRPr="0059255D">
        <w:tab/>
        <w:t xml:space="preserve">The symbol shall be clearly visible either by means of contrast colours or by </w:t>
      </w:r>
      <w:r w:rsidRPr="0059255D">
        <w:tab/>
        <w:t>adequate relief if it is moulded or embossed.</w:t>
      </w:r>
    </w:p>
    <w:p w:rsidR="009A05CA" w:rsidRDefault="009A05CA" w:rsidP="009A05CA">
      <w:pPr>
        <w:pStyle w:val="SingleTxtG"/>
        <w:spacing w:after="0"/>
        <w:sectPr w:rsidR="009A05CA" w:rsidSect="003C5A7D">
          <w:headerReference w:type="even" r:id="rId48"/>
          <w:headerReference w:type="default" r:id="rId49"/>
          <w:footerReference w:type="even" r:id="rId50"/>
          <w:footerReference w:type="default" r:id="rId51"/>
          <w:endnotePr>
            <w:numFmt w:val="decimal"/>
          </w:endnotePr>
          <w:pgSz w:w="11907" w:h="16840" w:code="9"/>
          <w:pgMar w:top="1701" w:right="1134" w:bottom="2268" w:left="1134" w:header="851" w:footer="1701" w:gutter="0"/>
          <w:cols w:space="720"/>
          <w:docGrid w:linePitch="272"/>
        </w:sectPr>
      </w:pPr>
    </w:p>
    <w:p w:rsidR="009A05CA" w:rsidRDefault="009A05CA" w:rsidP="009A05CA">
      <w:pPr>
        <w:pStyle w:val="HChG"/>
      </w:pPr>
      <w:r>
        <w:lastRenderedPageBreak/>
        <w:t>Annex 5</w:t>
      </w:r>
    </w:p>
    <w:p w:rsidR="009A05CA" w:rsidRDefault="009A05CA" w:rsidP="009A05CA">
      <w:pPr>
        <w:pStyle w:val="HChG"/>
      </w:pPr>
      <w:r>
        <w:tab/>
      </w:r>
      <w:r>
        <w:tab/>
      </w:r>
      <w:proofErr w:type="gramStart"/>
      <w:r>
        <w:t>i</w:t>
      </w:r>
      <w:r w:rsidRPr="002B7A3E">
        <w:t>-Size</w:t>
      </w:r>
      <w:proofErr w:type="gramEnd"/>
      <w:r w:rsidRPr="002B7A3E">
        <w:t xml:space="preserve"> seating position</w:t>
      </w:r>
    </w:p>
    <w:p w:rsidR="009A05CA" w:rsidRPr="002B7A3E" w:rsidRDefault="009A05CA" w:rsidP="009A05CA">
      <w:pPr>
        <w:pStyle w:val="Heading1"/>
      </w:pPr>
      <w:r w:rsidRPr="002B7A3E">
        <w:t xml:space="preserve">Figure </w:t>
      </w:r>
      <w:proofErr w:type="gramStart"/>
      <w:r w:rsidRPr="002B7A3E">
        <w:t xml:space="preserve">1  </w:t>
      </w:r>
      <w:proofErr w:type="gramEnd"/>
      <w:r w:rsidRPr="002B7A3E">
        <w:br/>
      </w:r>
      <w:r w:rsidRPr="007873F2">
        <w:rPr>
          <w:b/>
        </w:rPr>
        <w:t>3D view of the support leg foot assessment volume</w:t>
      </w:r>
    </w:p>
    <w:p w:rsidR="009A05CA" w:rsidRDefault="009A05CA" w:rsidP="009A05CA"/>
    <w:p w:rsidR="009A05CA" w:rsidRPr="002B7A3E" w:rsidRDefault="009A05CA" w:rsidP="009A05CA">
      <w:pPr>
        <w:spacing w:after="120"/>
        <w:ind w:left="1134" w:right="1134"/>
        <w:jc w:val="both"/>
        <w:rPr>
          <w:b/>
          <w:bCs/>
        </w:rPr>
      </w:pPr>
    </w:p>
    <w:p w:rsidR="009A05CA" w:rsidRPr="002B7A3E" w:rsidRDefault="00C06A20"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r>
        <w:rPr>
          <w:b/>
          <w:noProof/>
          <w:lang w:eastAsia="zh-CN"/>
        </w:rPr>
        <w:drawing>
          <wp:inline distT="0" distB="0" distL="0" distR="0">
            <wp:extent cx="3498850" cy="3124835"/>
            <wp:effectExtent l="0" t="0" r="6350" b="0"/>
            <wp:docPr id="27"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2">
                      <a:extLst>
                        <a:ext uri="{28A0092B-C50C-407E-A947-70E740481C1C}">
                          <a14:useLocalDpi xmlns:a14="http://schemas.microsoft.com/office/drawing/2010/main" val="0"/>
                        </a:ext>
                      </a:extLst>
                    </a:blip>
                    <a:srcRect l="29909" t="34341" r="20393" b="8470"/>
                    <a:stretch>
                      <a:fillRect/>
                    </a:stretch>
                  </pic:blipFill>
                  <pic:spPr bwMode="auto">
                    <a:xfrm>
                      <a:off x="0" y="0"/>
                      <a:ext cx="3498850" cy="3124835"/>
                    </a:xfrm>
                    <a:prstGeom prst="rect">
                      <a:avLst/>
                    </a:prstGeom>
                    <a:noFill/>
                    <a:ln>
                      <a:noFill/>
                    </a:ln>
                  </pic:spPr>
                </pic:pic>
              </a:graphicData>
            </a:graphic>
          </wp:inline>
        </w:drawing>
      </w:r>
    </w:p>
    <w:p w:rsidR="009A05CA" w:rsidRPr="002B7A3E" w:rsidRDefault="009A05CA"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9A05CA" w:rsidRPr="002B7A3E" w:rsidRDefault="009A05CA" w:rsidP="009A05CA">
      <w:pPr>
        <w:spacing w:after="120"/>
        <w:ind w:left="1134" w:right="1134"/>
        <w:jc w:val="both"/>
        <w:rPr>
          <w:bCs/>
          <w:i/>
          <w:iCs/>
        </w:rPr>
      </w:pPr>
      <w:r w:rsidRPr="002B7A3E">
        <w:rPr>
          <w:bCs/>
          <w:i/>
          <w:iCs/>
        </w:rPr>
        <w:t>Key</w:t>
      </w:r>
      <w:r w:rsidRPr="002B7A3E">
        <w:rPr>
          <w:bCs/>
        </w:rPr>
        <w:t>:</w:t>
      </w:r>
    </w:p>
    <w:p w:rsidR="009A05CA" w:rsidRPr="002B7A3E" w:rsidRDefault="009A05CA" w:rsidP="009A05CA">
      <w:pPr>
        <w:spacing w:after="120"/>
        <w:ind w:left="1134" w:right="1134"/>
        <w:jc w:val="both"/>
        <w:rPr>
          <w:bCs/>
        </w:rPr>
      </w:pPr>
      <w:r w:rsidRPr="002B7A3E">
        <w:rPr>
          <w:bCs/>
        </w:rPr>
        <w:t>1.</w:t>
      </w:r>
      <w:r w:rsidRPr="002B7A3E">
        <w:rPr>
          <w:bCs/>
        </w:rPr>
        <w:tab/>
        <w:t>Child Restraint Fixture (CRF).</w:t>
      </w:r>
    </w:p>
    <w:p w:rsidR="009A05CA" w:rsidRPr="002B7A3E" w:rsidRDefault="009A05CA" w:rsidP="009A05CA">
      <w:pPr>
        <w:spacing w:after="120"/>
        <w:ind w:left="1134" w:right="1134"/>
        <w:jc w:val="both"/>
        <w:rPr>
          <w:bCs/>
        </w:rPr>
      </w:pPr>
      <w:r w:rsidRPr="002B7A3E">
        <w:rPr>
          <w:bCs/>
        </w:rPr>
        <w:t>2.</w:t>
      </w:r>
      <w:r w:rsidRPr="002B7A3E">
        <w:rPr>
          <w:bCs/>
        </w:rPr>
        <w:tab/>
        <w:t>ISOFIX low anchorages bar.</w:t>
      </w:r>
    </w:p>
    <w:p w:rsidR="009A05CA" w:rsidRPr="002B7A3E" w:rsidRDefault="009A05CA" w:rsidP="009A05CA">
      <w:pPr>
        <w:spacing w:after="120"/>
        <w:ind w:left="1134" w:right="1134"/>
        <w:jc w:val="both"/>
        <w:rPr>
          <w:bCs/>
        </w:rPr>
      </w:pPr>
      <w:r w:rsidRPr="002B7A3E">
        <w:rPr>
          <w:bCs/>
        </w:rPr>
        <w:t>3.</w:t>
      </w:r>
      <w:r w:rsidRPr="002B7A3E">
        <w:rPr>
          <w:bCs/>
        </w:rPr>
        <w:tab/>
        <w:t>Median longitudinal plane of the CRF.</w:t>
      </w:r>
    </w:p>
    <w:p w:rsidR="009A05CA" w:rsidRPr="002B7A3E" w:rsidRDefault="009A05CA" w:rsidP="009A05CA">
      <w:pPr>
        <w:spacing w:after="120"/>
        <w:ind w:left="1134" w:right="1134"/>
        <w:jc w:val="both"/>
        <w:rPr>
          <w:bCs/>
        </w:rPr>
      </w:pPr>
      <w:r w:rsidRPr="002B7A3E">
        <w:rPr>
          <w:bCs/>
        </w:rPr>
        <w:t>4.</w:t>
      </w:r>
      <w:r w:rsidRPr="002B7A3E">
        <w:rPr>
          <w:bCs/>
        </w:rPr>
        <w:tab/>
        <w:t>Support leg foot assessment volume.</w:t>
      </w:r>
    </w:p>
    <w:p w:rsidR="009A05CA" w:rsidRPr="002B7A3E" w:rsidRDefault="009A05CA" w:rsidP="009A05CA">
      <w:pPr>
        <w:spacing w:after="120"/>
        <w:ind w:left="1134" w:right="1134"/>
        <w:jc w:val="both"/>
        <w:rPr>
          <w:bCs/>
        </w:rPr>
      </w:pPr>
      <w:r w:rsidRPr="002B7A3E">
        <w:rPr>
          <w:bCs/>
        </w:rPr>
        <w:t>5.</w:t>
      </w:r>
      <w:r w:rsidRPr="002B7A3E">
        <w:rPr>
          <w:bCs/>
        </w:rPr>
        <w:tab/>
        <w:t>Vehicle floor contact surface.</w:t>
      </w:r>
    </w:p>
    <w:p w:rsidR="009A05CA" w:rsidRPr="002B7A3E" w:rsidRDefault="009A05CA" w:rsidP="009A05CA">
      <w:pPr>
        <w:spacing w:after="120"/>
        <w:ind w:left="1134" w:right="1134"/>
        <w:jc w:val="both"/>
        <w:rPr>
          <w:bCs/>
        </w:rPr>
      </w:pPr>
      <w:r w:rsidRPr="002B7A3E">
        <w:rPr>
          <w:bCs/>
          <w:i/>
          <w:iCs/>
        </w:rPr>
        <w:t>Note</w:t>
      </w:r>
      <w:r w:rsidRPr="002B7A3E">
        <w:rPr>
          <w:bCs/>
        </w:rPr>
        <w:t>:</w:t>
      </w:r>
      <w:r w:rsidRPr="002B7A3E">
        <w:rPr>
          <w:bCs/>
          <w:i/>
          <w:iCs/>
        </w:rPr>
        <w:t xml:space="preserve"> </w:t>
      </w:r>
      <w:r w:rsidRPr="002B7A3E">
        <w:rPr>
          <w:bCs/>
          <w:i/>
          <w:iCs/>
        </w:rPr>
        <w:tab/>
      </w:r>
      <w:r w:rsidRPr="002B7A3E">
        <w:rPr>
          <w:bCs/>
        </w:rPr>
        <w:t>Drawing not to scale.</w:t>
      </w:r>
    </w:p>
    <w:p w:rsidR="009A05CA" w:rsidRPr="002B7A3E" w:rsidRDefault="009A05CA" w:rsidP="009A05CA">
      <w:pPr>
        <w:rPr>
          <w:b/>
          <w:bCs/>
          <w:u w:val="single"/>
        </w:rPr>
      </w:pPr>
    </w:p>
    <w:p w:rsidR="009A05CA" w:rsidRPr="007C52F4" w:rsidRDefault="009A05CA" w:rsidP="009A05CA">
      <w:pPr>
        <w:pStyle w:val="Heading1"/>
        <w:rPr>
          <w:b/>
        </w:rPr>
      </w:pPr>
      <w:r w:rsidRPr="002B7A3E">
        <w:br w:type="page"/>
      </w:r>
      <w:r w:rsidRPr="002B7A3E">
        <w:lastRenderedPageBreak/>
        <w:t>Figure 2</w:t>
      </w:r>
      <w:r w:rsidRPr="002B7A3E">
        <w:br/>
      </w:r>
      <w:r w:rsidRPr="007C52F4">
        <w:rPr>
          <w:b/>
        </w:rPr>
        <w:t>Side view of the support leg foot assessment volume</w:t>
      </w:r>
    </w:p>
    <w:p w:rsidR="009A05CA" w:rsidRPr="002B7A3E" w:rsidRDefault="009A05CA" w:rsidP="009A05CA">
      <w:pPr>
        <w:spacing w:after="120"/>
        <w:ind w:left="1134" w:right="1134"/>
        <w:jc w:val="both"/>
      </w:pPr>
    </w:p>
    <w:p w:rsidR="009A05CA" w:rsidRPr="002B7A3E" w:rsidRDefault="00C06A20"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r>
        <w:rPr>
          <w:b/>
          <w:noProof/>
          <w:lang w:eastAsia="zh-CN"/>
        </w:rPr>
        <w:drawing>
          <wp:inline distT="0" distB="0" distL="0" distR="0">
            <wp:extent cx="4118610" cy="3816350"/>
            <wp:effectExtent l="0" t="0" r="0" b="0"/>
            <wp:docPr id="28"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2"/>
                    <pic:cNvPicPr>
                      <a:picLocks noChangeAspect="1" noChangeArrowheads="1"/>
                    </pic:cNvPicPr>
                  </pic:nvPicPr>
                  <pic:blipFill>
                    <a:blip r:embed="rId53">
                      <a:extLst>
                        <a:ext uri="{28A0092B-C50C-407E-A947-70E740481C1C}">
                          <a14:useLocalDpi xmlns:a14="http://schemas.microsoft.com/office/drawing/2010/main" val="0"/>
                        </a:ext>
                      </a:extLst>
                    </a:blip>
                    <a:srcRect l="17958" t="40697" r="65797" b="19321"/>
                    <a:stretch>
                      <a:fillRect/>
                    </a:stretch>
                  </pic:blipFill>
                  <pic:spPr bwMode="auto">
                    <a:xfrm>
                      <a:off x="0" y="0"/>
                      <a:ext cx="4118610" cy="3816350"/>
                    </a:xfrm>
                    <a:prstGeom prst="rect">
                      <a:avLst/>
                    </a:prstGeom>
                    <a:noFill/>
                    <a:ln>
                      <a:noFill/>
                    </a:ln>
                  </pic:spPr>
                </pic:pic>
              </a:graphicData>
            </a:graphic>
          </wp:inline>
        </w:drawing>
      </w:r>
    </w:p>
    <w:p w:rsidR="009A05CA" w:rsidRPr="002B7A3E" w:rsidRDefault="009A05CA"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9A05CA" w:rsidRPr="002B7A3E" w:rsidRDefault="009A05CA"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9A05CA" w:rsidRPr="002B7A3E" w:rsidRDefault="009A05CA" w:rsidP="009A05CA">
      <w:pPr>
        <w:spacing w:after="120"/>
        <w:ind w:left="1134" w:right="1134"/>
        <w:jc w:val="both"/>
        <w:rPr>
          <w:bCs/>
          <w:i/>
          <w:iCs/>
        </w:rPr>
      </w:pPr>
      <w:r w:rsidRPr="002B7A3E">
        <w:rPr>
          <w:bCs/>
          <w:i/>
          <w:iCs/>
        </w:rPr>
        <w:t>Key:</w:t>
      </w:r>
    </w:p>
    <w:p w:rsidR="009A05CA" w:rsidRPr="002B7A3E" w:rsidRDefault="009A05CA" w:rsidP="009A05CA">
      <w:pPr>
        <w:spacing w:after="120"/>
        <w:ind w:left="1134" w:right="1134"/>
        <w:jc w:val="both"/>
        <w:rPr>
          <w:bCs/>
        </w:rPr>
      </w:pPr>
      <w:r w:rsidRPr="002B7A3E">
        <w:rPr>
          <w:bCs/>
        </w:rPr>
        <w:t>1.</w:t>
      </w:r>
      <w:r w:rsidRPr="002B7A3E">
        <w:rPr>
          <w:bCs/>
        </w:rPr>
        <w:tab/>
        <w:t>Child Restraint Fixture (CRF).</w:t>
      </w:r>
    </w:p>
    <w:p w:rsidR="009A05CA" w:rsidRPr="002B7A3E" w:rsidRDefault="009A05CA" w:rsidP="009A05CA">
      <w:pPr>
        <w:spacing w:after="120"/>
        <w:ind w:left="1134" w:right="1134"/>
        <w:jc w:val="both"/>
        <w:rPr>
          <w:bCs/>
        </w:rPr>
      </w:pPr>
      <w:r w:rsidRPr="002B7A3E">
        <w:rPr>
          <w:bCs/>
        </w:rPr>
        <w:t>2.</w:t>
      </w:r>
      <w:r w:rsidRPr="002B7A3E">
        <w:rPr>
          <w:bCs/>
        </w:rPr>
        <w:tab/>
        <w:t>ISOFIX low anchorages bar.</w:t>
      </w:r>
    </w:p>
    <w:p w:rsidR="009A05CA" w:rsidRPr="002B7A3E" w:rsidRDefault="009A05CA" w:rsidP="009A05CA">
      <w:pPr>
        <w:spacing w:after="120"/>
        <w:ind w:left="1701" w:right="1134" w:hanging="567"/>
        <w:jc w:val="both"/>
        <w:rPr>
          <w:bCs/>
        </w:rPr>
      </w:pPr>
      <w:r w:rsidRPr="002B7A3E">
        <w:rPr>
          <w:bCs/>
        </w:rPr>
        <w:t>3.</w:t>
      </w:r>
      <w:r w:rsidRPr="002B7A3E">
        <w:rPr>
          <w:bCs/>
        </w:rPr>
        <w:tab/>
        <w:t>Plane formed by the bottom surface of the CRF when installed in the designated seating position.</w:t>
      </w:r>
    </w:p>
    <w:p w:rsidR="009A05CA" w:rsidRPr="002B7A3E" w:rsidRDefault="009A05CA" w:rsidP="009A05CA">
      <w:pPr>
        <w:spacing w:after="120"/>
        <w:ind w:left="1701" w:right="1134" w:hanging="567"/>
        <w:jc w:val="both"/>
        <w:rPr>
          <w:bCs/>
        </w:rPr>
      </w:pPr>
      <w:r w:rsidRPr="002B7A3E">
        <w:rPr>
          <w:bCs/>
        </w:rPr>
        <w:t>4.</w:t>
      </w:r>
      <w:r w:rsidRPr="002B7A3E">
        <w:rPr>
          <w:bCs/>
        </w:rPr>
        <w:tab/>
        <w:t>Plane passing through the lower anchorage bar and oriented perpendicular to the median longitudinal plane of the CRF and perpendicular to the plane formed by the bottom surface of the CRF when installed in the designated seating position.</w:t>
      </w:r>
    </w:p>
    <w:p w:rsidR="009A05CA" w:rsidRPr="002B7A3E" w:rsidRDefault="009A05CA" w:rsidP="009A05CA">
      <w:pPr>
        <w:spacing w:after="120"/>
        <w:ind w:left="1701" w:right="1134" w:hanging="567"/>
        <w:jc w:val="both"/>
        <w:rPr>
          <w:bCs/>
        </w:rPr>
      </w:pPr>
      <w:r w:rsidRPr="002B7A3E">
        <w:rPr>
          <w:bCs/>
        </w:rPr>
        <w:t>5.</w:t>
      </w:r>
      <w:r w:rsidRPr="002B7A3E">
        <w:rPr>
          <w:bCs/>
        </w:rPr>
        <w:tab/>
        <w:t xml:space="preserve">Support leg foot assessment volume within which the vehicle floor has to be located. This volume represents the length and height adjustment range of </w:t>
      </w:r>
      <w:proofErr w:type="gramStart"/>
      <w:r w:rsidRPr="002B7A3E">
        <w:rPr>
          <w:bCs/>
        </w:rPr>
        <w:t>an i</w:t>
      </w:r>
      <w:proofErr w:type="gramEnd"/>
      <w:r w:rsidRPr="002B7A3E">
        <w:rPr>
          <w:bCs/>
        </w:rPr>
        <w:t xml:space="preserve">-Size child restraint system support leg. </w:t>
      </w:r>
    </w:p>
    <w:p w:rsidR="009A05CA" w:rsidRPr="002B7A3E" w:rsidRDefault="009A05CA" w:rsidP="009A05CA">
      <w:pPr>
        <w:spacing w:after="120"/>
        <w:ind w:left="1701" w:right="1134" w:hanging="567"/>
        <w:jc w:val="both"/>
        <w:rPr>
          <w:bCs/>
        </w:rPr>
      </w:pPr>
      <w:r w:rsidRPr="002B7A3E">
        <w:rPr>
          <w:bCs/>
        </w:rPr>
        <w:t>6.</w:t>
      </w:r>
      <w:r w:rsidRPr="002B7A3E">
        <w:rPr>
          <w:bCs/>
        </w:rPr>
        <w:tab/>
        <w:t>Vehicle floor.</w:t>
      </w:r>
    </w:p>
    <w:p w:rsidR="009A05CA" w:rsidRPr="002B7A3E" w:rsidRDefault="009A05CA" w:rsidP="009A05CA">
      <w:pPr>
        <w:spacing w:after="120"/>
        <w:ind w:left="1134" w:right="1134"/>
        <w:jc w:val="both"/>
        <w:rPr>
          <w:bCs/>
        </w:rPr>
      </w:pPr>
      <w:r w:rsidRPr="002B7A3E">
        <w:rPr>
          <w:bCs/>
          <w:i/>
          <w:iCs/>
        </w:rPr>
        <w:t xml:space="preserve">Note: </w:t>
      </w:r>
      <w:r w:rsidRPr="002B7A3E">
        <w:rPr>
          <w:bCs/>
        </w:rPr>
        <w:t>Drawing not to scale.</w:t>
      </w:r>
    </w:p>
    <w:p w:rsidR="009A05CA" w:rsidRPr="002B7A3E" w:rsidRDefault="009A05CA" w:rsidP="009A05CA">
      <w:r w:rsidRPr="002B7A3E">
        <w:rPr>
          <w:b/>
          <w:bCs/>
          <w:u w:val="single"/>
        </w:rPr>
        <w:br w:type="page"/>
      </w:r>
      <w:r w:rsidRPr="002B7A3E">
        <w:rPr>
          <w:b/>
          <w:bCs/>
        </w:rPr>
        <w:lastRenderedPageBreak/>
        <w:tab/>
      </w:r>
      <w:r w:rsidRPr="002B7A3E">
        <w:rPr>
          <w:b/>
          <w:bCs/>
        </w:rPr>
        <w:tab/>
      </w:r>
      <w:r w:rsidRPr="002B7A3E">
        <w:t>Figure 3</w:t>
      </w:r>
    </w:p>
    <w:p w:rsidR="009A05CA" w:rsidRPr="002B7A3E" w:rsidRDefault="009A05CA" w:rsidP="009A05CA">
      <w:pPr>
        <w:ind w:left="1134" w:right="1134"/>
        <w:jc w:val="both"/>
        <w:rPr>
          <w:b/>
          <w:bCs/>
        </w:rPr>
      </w:pPr>
      <w:r w:rsidRPr="002B7A3E">
        <w:rPr>
          <w:b/>
          <w:bCs/>
        </w:rPr>
        <w:t>Example for a modified Static force application device with support leg test probe (SFAD</w:t>
      </w:r>
      <w:r w:rsidRPr="002B7A3E">
        <w:rPr>
          <w:b/>
          <w:bCs/>
          <w:vertAlign w:val="subscript"/>
        </w:rPr>
        <w:t>SL</w:t>
      </w:r>
      <w:r w:rsidRPr="002B7A3E">
        <w:rPr>
          <w:b/>
          <w:bCs/>
        </w:rPr>
        <w:t>) showing the required adjustment range and dimensions of the support leg foot</w:t>
      </w:r>
    </w:p>
    <w:p w:rsidR="009A05CA" w:rsidRPr="002B7A3E" w:rsidRDefault="009A05CA" w:rsidP="009A05CA">
      <w:pPr>
        <w:tabs>
          <w:tab w:val="left" w:pos="0"/>
          <w:tab w:val="left" w:pos="792"/>
          <w:tab w:val="left" w:pos="1359"/>
          <w:tab w:val="left" w:pos="3516"/>
          <w:tab w:val="left" w:pos="4479"/>
          <w:tab w:val="left" w:pos="5810"/>
          <w:tab w:val="left" w:pos="6372"/>
          <w:tab w:val="left" w:pos="7080"/>
          <w:tab w:val="left" w:pos="7788"/>
          <w:tab w:val="left" w:pos="8496"/>
          <w:tab w:val="left" w:pos="9204"/>
          <w:tab w:val="left" w:pos="9360"/>
        </w:tabs>
        <w:jc w:val="center"/>
        <w:rPr>
          <w:b/>
        </w:rPr>
      </w:pPr>
    </w:p>
    <w:p w:rsidR="009A05CA" w:rsidRPr="002B7A3E" w:rsidRDefault="00C06A20" w:rsidP="009A05CA">
      <w:pPr>
        <w:jc w:val="center"/>
        <w:rPr>
          <w:b/>
          <w:bCs/>
        </w:rPr>
      </w:pPr>
      <w:r>
        <w:rPr>
          <w:b/>
          <w:bCs/>
          <w:noProof/>
          <w:lang w:eastAsia="zh-CN"/>
        </w:rPr>
        <w:drawing>
          <wp:inline distT="0" distB="0" distL="0" distR="0">
            <wp:extent cx="3355340" cy="3689350"/>
            <wp:effectExtent l="0" t="0" r="0" b="6350"/>
            <wp:docPr id="2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1"/>
                    <pic:cNvPicPr>
                      <a:picLocks noChangeAspect="1" noChangeArrowheads="1"/>
                    </pic:cNvPicPr>
                  </pic:nvPicPr>
                  <pic:blipFill>
                    <a:blip r:embed="rId54">
                      <a:extLst>
                        <a:ext uri="{28A0092B-C50C-407E-A947-70E740481C1C}">
                          <a14:useLocalDpi xmlns:a14="http://schemas.microsoft.com/office/drawing/2010/main" val="0"/>
                        </a:ext>
                      </a:extLst>
                    </a:blip>
                    <a:srcRect l="10834" t="23035" r="73334" b="27261"/>
                    <a:stretch>
                      <a:fillRect/>
                    </a:stretch>
                  </pic:blipFill>
                  <pic:spPr bwMode="auto">
                    <a:xfrm>
                      <a:off x="0" y="0"/>
                      <a:ext cx="3355340" cy="3689350"/>
                    </a:xfrm>
                    <a:prstGeom prst="rect">
                      <a:avLst/>
                    </a:prstGeom>
                    <a:noFill/>
                    <a:ln>
                      <a:noFill/>
                    </a:ln>
                  </pic:spPr>
                </pic:pic>
              </a:graphicData>
            </a:graphic>
          </wp:inline>
        </w:drawing>
      </w:r>
    </w:p>
    <w:p w:rsidR="009A05CA" w:rsidRPr="002B7A3E" w:rsidRDefault="009A05CA" w:rsidP="009A05CA">
      <w:pPr>
        <w:jc w:val="center"/>
        <w:rPr>
          <w:b/>
          <w:bCs/>
          <w:u w:val="single"/>
          <w:lang w:val="de-DE"/>
        </w:rPr>
      </w:pPr>
    </w:p>
    <w:p w:rsidR="009A05CA" w:rsidRPr="002B7A3E" w:rsidRDefault="009A05CA" w:rsidP="009A05CA">
      <w:pPr>
        <w:spacing w:after="120"/>
        <w:ind w:left="1134" w:right="1134"/>
        <w:jc w:val="both"/>
        <w:rPr>
          <w:bCs/>
          <w:i/>
          <w:iCs/>
        </w:rPr>
      </w:pPr>
      <w:r w:rsidRPr="002B7A3E">
        <w:rPr>
          <w:bCs/>
          <w:i/>
          <w:iCs/>
        </w:rPr>
        <w:t>Key:</w:t>
      </w:r>
    </w:p>
    <w:p w:rsidR="009A05CA" w:rsidRPr="002B7A3E" w:rsidRDefault="009A05CA" w:rsidP="009A05CA">
      <w:pPr>
        <w:spacing w:after="120"/>
        <w:ind w:left="1134" w:right="1134"/>
        <w:jc w:val="both"/>
        <w:rPr>
          <w:bCs/>
        </w:rPr>
      </w:pPr>
      <w:r w:rsidRPr="002B7A3E">
        <w:rPr>
          <w:bCs/>
        </w:rPr>
        <w:t>1.</w:t>
      </w:r>
      <w:r w:rsidRPr="002B7A3E">
        <w:rPr>
          <w:bCs/>
        </w:rPr>
        <w:tab/>
        <w:t>Support leg test device.</w:t>
      </w:r>
    </w:p>
    <w:p w:rsidR="009A05CA" w:rsidRPr="002B7A3E" w:rsidRDefault="009A05CA" w:rsidP="009A05CA">
      <w:pPr>
        <w:spacing w:after="120"/>
        <w:ind w:left="1134" w:right="1134"/>
        <w:jc w:val="both"/>
        <w:rPr>
          <w:bCs/>
        </w:rPr>
      </w:pPr>
      <w:r w:rsidRPr="002B7A3E">
        <w:rPr>
          <w:bCs/>
        </w:rPr>
        <w:t>2.</w:t>
      </w:r>
      <w:r w:rsidRPr="002B7A3E">
        <w:rPr>
          <w:bCs/>
        </w:rPr>
        <w:tab/>
        <w:t>Support leg foot.</w:t>
      </w:r>
    </w:p>
    <w:p w:rsidR="009A05CA" w:rsidRPr="002B7A3E" w:rsidRDefault="009A05CA" w:rsidP="009A05CA">
      <w:pPr>
        <w:spacing w:after="120"/>
        <w:ind w:left="1134" w:right="1134"/>
        <w:jc w:val="both"/>
        <w:rPr>
          <w:bCs/>
        </w:rPr>
      </w:pPr>
      <w:r w:rsidRPr="002B7A3E">
        <w:rPr>
          <w:bCs/>
        </w:rPr>
        <w:t>3.</w:t>
      </w:r>
      <w:r w:rsidRPr="002B7A3E">
        <w:rPr>
          <w:bCs/>
        </w:rPr>
        <w:tab/>
        <w:t xml:space="preserve">SFAD (as defined in annex </w:t>
      </w:r>
      <w:r w:rsidR="003A0F06" w:rsidRPr="003A0F06">
        <w:rPr>
          <w:bCs/>
          <w:color w:val="FF0000"/>
        </w:rPr>
        <w:t>4</w:t>
      </w:r>
      <w:r w:rsidRPr="003A0F06">
        <w:rPr>
          <w:bCs/>
          <w:strike/>
          <w:color w:val="FF0000"/>
        </w:rPr>
        <w:t>9</w:t>
      </w:r>
      <w:r w:rsidRPr="002B7A3E">
        <w:rPr>
          <w:bCs/>
        </w:rPr>
        <w:t xml:space="preserve"> of this Regulation).</w:t>
      </w:r>
    </w:p>
    <w:p w:rsidR="009A05CA" w:rsidRPr="002B7A3E" w:rsidRDefault="009A05CA" w:rsidP="009A05CA">
      <w:pPr>
        <w:spacing w:after="120"/>
        <w:ind w:left="1134" w:right="1134"/>
        <w:jc w:val="both"/>
        <w:rPr>
          <w:bCs/>
        </w:rPr>
      </w:pPr>
      <w:r w:rsidRPr="002B7A3E">
        <w:rPr>
          <w:bCs/>
          <w:i/>
          <w:iCs/>
        </w:rPr>
        <w:t>Notes</w:t>
      </w:r>
      <w:r w:rsidRPr="002B7A3E">
        <w:rPr>
          <w:bCs/>
        </w:rPr>
        <w:t xml:space="preserve">: </w:t>
      </w:r>
      <w:r w:rsidRPr="002B7A3E">
        <w:rPr>
          <w:bCs/>
        </w:rPr>
        <w:tab/>
      </w:r>
    </w:p>
    <w:p w:rsidR="009A05CA" w:rsidRPr="002B7A3E" w:rsidRDefault="009A05CA" w:rsidP="009A05CA">
      <w:pPr>
        <w:spacing w:after="120"/>
        <w:ind w:left="1134" w:right="1134"/>
        <w:jc w:val="both"/>
        <w:rPr>
          <w:bCs/>
        </w:rPr>
      </w:pPr>
      <w:r w:rsidRPr="002B7A3E">
        <w:rPr>
          <w:bCs/>
        </w:rPr>
        <w:t>1.</w:t>
      </w:r>
      <w:r w:rsidRPr="002B7A3E">
        <w:rPr>
          <w:bCs/>
        </w:rPr>
        <w:tab/>
        <w:t>Drawing not to scale.</w:t>
      </w:r>
    </w:p>
    <w:p w:rsidR="009A05CA" w:rsidRPr="002B7A3E" w:rsidRDefault="009A05CA" w:rsidP="009A05CA">
      <w:pPr>
        <w:spacing w:after="120"/>
        <w:ind w:left="1134" w:right="1134"/>
        <w:jc w:val="both"/>
        <w:rPr>
          <w:bCs/>
        </w:rPr>
      </w:pPr>
      <w:r w:rsidRPr="002B7A3E">
        <w:rPr>
          <w:bCs/>
        </w:rPr>
        <w:t>2.</w:t>
      </w:r>
      <w:r w:rsidRPr="002B7A3E">
        <w:rPr>
          <w:bCs/>
        </w:rPr>
        <w:tab/>
        <w:t>The support leg test device shall:</w:t>
      </w:r>
    </w:p>
    <w:p w:rsidR="009A05CA" w:rsidRPr="002B7A3E" w:rsidRDefault="009A05CA" w:rsidP="009A05CA">
      <w:pPr>
        <w:spacing w:after="120"/>
        <w:ind w:left="2268" w:right="1134" w:hanging="567"/>
        <w:jc w:val="both"/>
        <w:rPr>
          <w:bCs/>
        </w:rPr>
      </w:pPr>
      <w:r w:rsidRPr="002B7A3E">
        <w:rPr>
          <w:bCs/>
        </w:rPr>
        <w:t>(a)</w:t>
      </w:r>
      <w:r w:rsidRPr="002B7A3E">
        <w:rPr>
          <w:bCs/>
        </w:rPr>
        <w:tab/>
        <w:t>Ensure testing within the entire vehicle floor contact surface defined for individual i-Size seating positions;</w:t>
      </w:r>
    </w:p>
    <w:p w:rsidR="009A05CA" w:rsidRPr="002B7A3E" w:rsidRDefault="009A05CA" w:rsidP="009A05CA">
      <w:pPr>
        <w:spacing w:after="120"/>
        <w:ind w:left="2268" w:right="1134" w:hanging="567"/>
        <w:jc w:val="both"/>
        <w:rPr>
          <w:bCs/>
        </w:rPr>
      </w:pPr>
      <w:r w:rsidRPr="002B7A3E">
        <w:rPr>
          <w:bCs/>
        </w:rPr>
        <w:t>(b)</w:t>
      </w:r>
      <w:r w:rsidRPr="002B7A3E">
        <w:rPr>
          <w:bCs/>
        </w:rPr>
        <w:tab/>
        <w:t>Be rigidly fixed to the SFAD so that the forces applied to the SFAD will directly induce test forces into the vehicle floor, without reduction of the reactive test forces due to damping within or deformation of the support leg test device itself.</w:t>
      </w:r>
    </w:p>
    <w:p w:rsidR="009A05CA" w:rsidRPr="002B7A3E" w:rsidRDefault="009A05CA" w:rsidP="009A05CA">
      <w:pPr>
        <w:spacing w:after="120"/>
        <w:ind w:left="1701" w:right="1134" w:hanging="567"/>
        <w:jc w:val="both"/>
        <w:rPr>
          <w:bCs/>
        </w:rPr>
      </w:pPr>
      <w:r w:rsidRPr="002B7A3E">
        <w:rPr>
          <w:bCs/>
        </w:rPr>
        <w:t>3.</w:t>
      </w:r>
      <w:r w:rsidRPr="002B7A3E">
        <w:rPr>
          <w:bCs/>
        </w:rPr>
        <w:tab/>
        <w:t xml:space="preserve">The support leg foot shall consist of a cylinder, having a width of 80 mm, a diameter of 30 mm and on both </w:t>
      </w:r>
      <w:proofErr w:type="gramStart"/>
      <w:r w:rsidRPr="002B7A3E">
        <w:rPr>
          <w:bCs/>
        </w:rPr>
        <w:t>side</w:t>
      </w:r>
      <w:proofErr w:type="gramEnd"/>
      <w:r w:rsidRPr="002B7A3E">
        <w:rPr>
          <w:bCs/>
        </w:rPr>
        <w:t xml:space="preserve"> faces rounded edges with a 2.5mm radius.</w:t>
      </w:r>
    </w:p>
    <w:p w:rsidR="009A05CA" w:rsidRPr="002B7A3E" w:rsidRDefault="009A05CA" w:rsidP="009A05CA">
      <w:pPr>
        <w:spacing w:after="120"/>
        <w:ind w:left="1701" w:right="1134" w:hanging="567"/>
        <w:jc w:val="both"/>
        <w:rPr>
          <w:bCs/>
        </w:rPr>
      </w:pPr>
      <w:r w:rsidRPr="002B7A3E">
        <w:rPr>
          <w:bCs/>
        </w:rPr>
        <w:t>4.</w:t>
      </w:r>
      <w:r w:rsidRPr="002B7A3E">
        <w:rPr>
          <w:bCs/>
          <w:i/>
          <w:iCs/>
        </w:rPr>
        <w:tab/>
      </w:r>
      <w:r w:rsidRPr="002B7A3E">
        <w:rPr>
          <w:bCs/>
        </w:rPr>
        <w:t>In case of incremental height adjustment, the distance between the steps for adjustment shall not be more than 20 mm.</w:t>
      </w:r>
    </w:p>
    <w:p w:rsidR="009A05CA" w:rsidRPr="002B7A3E" w:rsidRDefault="009A05CA" w:rsidP="009A05CA">
      <w:pPr>
        <w:spacing w:after="120"/>
        <w:ind w:left="1134" w:right="1134"/>
      </w:pPr>
      <w:r w:rsidRPr="002B7A3E">
        <w:lastRenderedPageBreak/>
        <w:t>Figure 4</w:t>
      </w:r>
      <w:r w:rsidRPr="002B7A3E">
        <w:br/>
      </w:r>
      <w:r w:rsidRPr="002B7A3E">
        <w:rPr>
          <w:b/>
          <w:bCs/>
        </w:rPr>
        <w:t xml:space="preserve">Symbol used to identify </w:t>
      </w:r>
      <w:proofErr w:type="gramStart"/>
      <w:r w:rsidRPr="002B7A3E">
        <w:rPr>
          <w:b/>
          <w:bCs/>
        </w:rPr>
        <w:t>an i</w:t>
      </w:r>
      <w:proofErr w:type="gramEnd"/>
      <w:r w:rsidRPr="002B7A3E">
        <w:rPr>
          <w:b/>
          <w:bCs/>
        </w:rPr>
        <w:t>-Size seating position</w:t>
      </w:r>
    </w:p>
    <w:p w:rsidR="009A05CA" w:rsidRPr="002B7A3E" w:rsidRDefault="009A05CA" w:rsidP="009A05CA">
      <w:pPr>
        <w:rPr>
          <w:b/>
        </w:rPr>
      </w:pPr>
    </w:p>
    <w:p w:rsidR="009A05CA" w:rsidRPr="002B7A3E" w:rsidRDefault="00C06A20" w:rsidP="009A05CA">
      <w:pPr>
        <w:jc w:val="center"/>
        <w:rPr>
          <w:b/>
        </w:rPr>
      </w:pPr>
      <w:r>
        <w:rPr>
          <w:b/>
          <w:noProof/>
          <w:lang w:eastAsia="zh-CN"/>
        </w:rPr>
        <w:drawing>
          <wp:inline distT="0" distB="0" distL="0" distR="0">
            <wp:extent cx="2440940" cy="2465070"/>
            <wp:effectExtent l="0" t="0" r="0" b="0"/>
            <wp:docPr id="30"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ld 3"/>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2440940" cy="2465070"/>
                    </a:xfrm>
                    <a:prstGeom prst="rect">
                      <a:avLst/>
                    </a:prstGeom>
                    <a:noFill/>
                    <a:ln>
                      <a:noFill/>
                    </a:ln>
                  </pic:spPr>
                </pic:pic>
              </a:graphicData>
            </a:graphic>
          </wp:inline>
        </w:drawing>
      </w:r>
    </w:p>
    <w:p w:rsidR="009A05CA" w:rsidRPr="002B7A3E" w:rsidRDefault="009A05CA" w:rsidP="009A05CA">
      <w:pPr>
        <w:rPr>
          <w:b/>
        </w:rPr>
      </w:pPr>
    </w:p>
    <w:p w:rsidR="009A05CA" w:rsidRPr="002B7A3E" w:rsidRDefault="009A05CA" w:rsidP="009A05CA">
      <w:pPr>
        <w:spacing w:after="120"/>
        <w:ind w:left="1134" w:right="1134"/>
        <w:jc w:val="both"/>
        <w:rPr>
          <w:bCs/>
          <w:i/>
          <w:iCs/>
        </w:rPr>
      </w:pPr>
      <w:r w:rsidRPr="002B7A3E">
        <w:rPr>
          <w:bCs/>
          <w:i/>
          <w:iCs/>
        </w:rPr>
        <w:t>Notes:</w:t>
      </w:r>
    </w:p>
    <w:p w:rsidR="009A05CA" w:rsidRPr="002B7A3E" w:rsidRDefault="009A05CA" w:rsidP="009A05CA">
      <w:pPr>
        <w:spacing w:after="120"/>
        <w:ind w:left="1134" w:right="1134"/>
        <w:jc w:val="both"/>
        <w:rPr>
          <w:bCs/>
        </w:rPr>
      </w:pPr>
      <w:r w:rsidRPr="002B7A3E">
        <w:rPr>
          <w:bCs/>
        </w:rPr>
        <w:t>1.</w:t>
      </w:r>
      <w:r w:rsidRPr="002B7A3E">
        <w:rPr>
          <w:bCs/>
        </w:rPr>
        <w:tab/>
        <w:t>Drawing not to scale.</w:t>
      </w:r>
    </w:p>
    <w:p w:rsidR="009A05CA" w:rsidRPr="00114406" w:rsidRDefault="009A05CA" w:rsidP="009A05CA">
      <w:pPr>
        <w:spacing w:after="120"/>
        <w:ind w:left="1134" w:right="1134"/>
        <w:jc w:val="both"/>
        <w:rPr>
          <w:bCs/>
        </w:rPr>
      </w:pPr>
      <w:r w:rsidRPr="002B7A3E">
        <w:rPr>
          <w:bCs/>
        </w:rPr>
        <w:t>2.</w:t>
      </w:r>
      <w:r w:rsidRPr="002B7A3E">
        <w:rPr>
          <w:bCs/>
        </w:rPr>
        <w:tab/>
        <w:t>Colour of the symbol is the manufacturer's choice.</w:t>
      </w:r>
    </w:p>
    <w:p w:rsidR="00F90856" w:rsidRPr="00F90856" w:rsidRDefault="00F90856" w:rsidP="00F90856">
      <w:pPr>
        <w:rPr>
          <w:lang w:eastAsia="ja-JP"/>
        </w:rPr>
      </w:pPr>
    </w:p>
    <w:p w:rsidR="00FB27D2" w:rsidRDefault="00FB27D2" w:rsidP="00FB27D2">
      <w:pPr>
        <w:pStyle w:val="HChG"/>
        <w:rPr>
          <w:snapToGrid w:val="0"/>
          <w:lang w:eastAsia="ja-JP"/>
        </w:rPr>
      </w:pPr>
      <w:r>
        <w:rPr>
          <w:snapToGrid w:val="0"/>
          <w:lang w:eastAsia="ja-JP"/>
        </w:rPr>
        <w:tab/>
      </w:r>
      <w:r w:rsidRPr="004A1237">
        <w:rPr>
          <w:snapToGrid w:val="0"/>
          <w:lang w:eastAsia="ja-JP"/>
        </w:rPr>
        <w:t>I</w:t>
      </w:r>
      <w:r>
        <w:rPr>
          <w:snapToGrid w:val="0"/>
          <w:lang w:eastAsia="ja-JP"/>
        </w:rPr>
        <w:t>I.</w:t>
      </w:r>
      <w:r>
        <w:rPr>
          <w:snapToGrid w:val="0"/>
          <w:lang w:eastAsia="ja-JP"/>
        </w:rPr>
        <w:tab/>
        <w:t>Justification</w:t>
      </w:r>
    </w:p>
    <w:p w:rsidR="00FB27D2" w:rsidRDefault="004F0807" w:rsidP="00081F4E">
      <w:pPr>
        <w:pStyle w:val="SingleTxtG"/>
        <w:spacing w:line="240" w:lineRule="auto"/>
      </w:pPr>
      <w:r>
        <w:rPr>
          <w:bCs/>
          <w:lang w:eastAsia="ja-JP"/>
        </w:rPr>
        <w:tab/>
      </w:r>
      <w:r w:rsidR="00AC6019">
        <w:rPr>
          <w:bCs/>
          <w:lang w:eastAsia="ja-JP"/>
        </w:rPr>
        <w:t>This proposal has been prepared by the ex</w:t>
      </w:r>
      <w:r w:rsidR="00632416">
        <w:rPr>
          <w:bCs/>
          <w:lang w:eastAsia="ja-JP"/>
        </w:rPr>
        <w:t>pert from OICA as a follow-up to</w:t>
      </w:r>
      <w:r w:rsidR="00AC6019">
        <w:rPr>
          <w:bCs/>
          <w:lang w:eastAsia="ja-JP"/>
        </w:rPr>
        <w:t xml:space="preserve"> the decision </w:t>
      </w:r>
      <w:r w:rsidR="002D3571">
        <w:rPr>
          <w:bCs/>
          <w:lang w:eastAsia="ja-JP"/>
        </w:rPr>
        <w:t>of GRSP at its sixtieth session</w:t>
      </w:r>
      <w:r w:rsidR="00632416">
        <w:rPr>
          <w:bCs/>
          <w:lang w:eastAsia="ja-JP"/>
        </w:rPr>
        <w:t xml:space="preserve"> that would</w:t>
      </w:r>
      <w:r w:rsidR="00AC6019">
        <w:rPr>
          <w:bCs/>
          <w:lang w:eastAsia="ja-JP"/>
        </w:rPr>
        <w:t xml:space="preserve"> spli</w:t>
      </w:r>
      <w:r w:rsidR="00632416">
        <w:rPr>
          <w:bCs/>
          <w:lang w:eastAsia="ja-JP"/>
        </w:rPr>
        <w:t>t Regulation No. 14 transfer</w:t>
      </w:r>
      <w:r w:rsidR="00AC6019">
        <w:rPr>
          <w:bCs/>
          <w:lang w:eastAsia="ja-JP"/>
        </w:rPr>
        <w:t xml:space="preserve"> all the provisions concerning </w:t>
      </w:r>
      <w:r w:rsidR="00AC6019" w:rsidRPr="00183417">
        <w:t>ISOFIX anchorages systems, ISOFIX top tether anchorages and i-Size seating positions</w:t>
      </w:r>
      <w:r w:rsidR="00AC6019">
        <w:t xml:space="preserve"> in</w:t>
      </w:r>
      <w:r w:rsidR="002D3571">
        <w:t xml:space="preserve"> a</w:t>
      </w:r>
      <w:r w:rsidR="00AC6019">
        <w:t xml:space="preserve"> new one. This solution will allow </w:t>
      </w:r>
      <w:r w:rsidR="00081F4E">
        <w:t>including</w:t>
      </w:r>
      <w:r w:rsidR="00081F4E" w:rsidRPr="00BF5A8E">
        <w:t xml:space="preserve"> Regulation No. 14 into Annex 4 of the future UN Regulation No. 0 of the </w:t>
      </w:r>
      <w:r w:rsidR="00081F4E">
        <w:t>International Whole Vehicle Type Approval (</w:t>
      </w:r>
      <w:r w:rsidR="00081F4E" w:rsidRPr="00BF5A8E">
        <w:t>IWVTA</w:t>
      </w:r>
      <w:r w:rsidR="00081F4E">
        <w:t>)</w:t>
      </w:r>
      <w:r w:rsidR="00081F4E" w:rsidRPr="00BF5A8E">
        <w:t>.</w:t>
      </w:r>
      <w:r w:rsidR="00AC6019">
        <w:t xml:space="preserve"> </w:t>
      </w:r>
    </w:p>
    <w:p w:rsidR="001C3B02" w:rsidRPr="0028294F" w:rsidRDefault="001C3B02" w:rsidP="001C3B02">
      <w:pPr>
        <w:spacing w:before="240"/>
        <w:ind w:left="1134" w:right="1134"/>
        <w:jc w:val="center"/>
        <w:rPr>
          <w:color w:val="000000"/>
          <w:u w:val="single"/>
          <w:lang w:eastAsia="ja-JP"/>
        </w:rPr>
      </w:pPr>
      <w:r w:rsidRPr="0028294F">
        <w:rPr>
          <w:color w:val="000000"/>
          <w:u w:val="single"/>
          <w:lang w:eastAsia="ja-JP"/>
        </w:rPr>
        <w:tab/>
      </w:r>
      <w:r w:rsidRPr="0028294F">
        <w:rPr>
          <w:color w:val="000000"/>
          <w:u w:val="single"/>
          <w:lang w:eastAsia="ja-JP"/>
        </w:rPr>
        <w:tab/>
      </w:r>
      <w:r w:rsidRPr="0028294F">
        <w:rPr>
          <w:color w:val="000000"/>
          <w:u w:val="single"/>
          <w:lang w:eastAsia="ja-JP"/>
        </w:rPr>
        <w:tab/>
      </w:r>
    </w:p>
    <w:p w:rsidR="00744A0A" w:rsidRPr="00744A0A" w:rsidRDefault="00744A0A" w:rsidP="001C3B02">
      <w:pPr>
        <w:pStyle w:val="HChG"/>
        <w:rPr>
          <w:u w:val="single"/>
          <w:lang w:eastAsia="ja-JP"/>
        </w:rPr>
      </w:pPr>
    </w:p>
    <w:sectPr w:rsidR="00744A0A" w:rsidRPr="00744A0A" w:rsidSect="00F718DC">
      <w:headerReference w:type="even" r:id="rId56"/>
      <w:headerReference w:type="default" r:id="rId57"/>
      <w:footerReference w:type="even" r:id="rId58"/>
      <w:footerReference w:type="default" r:id="rId59"/>
      <w:footerReference w:type="first" r:id="rId60"/>
      <w:endnotePr>
        <w:numFmt w:val="decimal"/>
      </w:endnotePr>
      <w:pgSz w:w="11907" w:h="16840" w:code="9"/>
      <w:pgMar w:top="1701" w:right="1134" w:bottom="2268" w:left="1134" w:header="1134" w:footer="1701" w:gutter="0"/>
      <w:cols w:space="720"/>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4C7FC8" w:rsidRDefault="004C7FC8"/>
  </w:endnote>
  <w:endnote w:type="continuationSeparator" w:id="0">
    <w:p w:rsidR="004C7FC8" w:rsidRDefault="004C7FC8"/>
  </w:endnote>
  <w:endnote w:type="continuationNotice" w:id="1">
    <w:p w:rsidR="004C7FC8" w:rsidRDefault="004C7FC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C39T30Lfz">
    <w:altName w:val="Symbol"/>
    <w:charset w:val="02"/>
    <w:family w:val="auto"/>
    <w:pitch w:val="variable"/>
    <w:sig w:usb0="00000000" w:usb1="10000000" w:usb2="00000000" w:usb3="00000000" w:csb0="80000000" w:csb1="00000000"/>
  </w:font>
  <w:font w:name="Times New Roman Bold">
    <w:altName w:val="Times New Roman"/>
    <w:panose1 w:val="00000000000000000000"/>
    <w:charset w:val="00"/>
    <w:family w:val="roman"/>
    <w:notTrueType/>
    <w:pitch w:val="default"/>
  </w:font>
  <w:font w:name="Calibri">
    <w:panose1 w:val="020F0502020204030204"/>
    <w:charset w:val="00"/>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E577A3" w:rsidRDefault="004C7FC8">
    <w:pPr>
      <w:pStyle w:val="Footer"/>
      <w:rPr>
        <w:b/>
      </w:rPr>
    </w:pPr>
    <w:r w:rsidRPr="00E577A3">
      <w:rPr>
        <w:b/>
      </w:rPr>
      <w:fldChar w:fldCharType="begin"/>
    </w:r>
    <w:r w:rsidRPr="00E577A3">
      <w:rPr>
        <w:b/>
      </w:rPr>
      <w:instrText xml:space="preserve"> PAGE   \* MERGEFORMAT </w:instrText>
    </w:r>
    <w:r w:rsidRPr="00E577A3">
      <w:rPr>
        <w:b/>
      </w:rPr>
      <w:fldChar w:fldCharType="separate"/>
    </w:r>
    <w:r w:rsidR="00C36905">
      <w:rPr>
        <w:b/>
        <w:noProof/>
      </w:rPr>
      <w:t>2</w:t>
    </w:r>
    <w:r w:rsidRPr="00E577A3">
      <w:rPr>
        <w:b/>
        <w:noProof/>
      </w:rPr>
      <w:fldChar w:fldCharType="end"/>
    </w:r>
  </w:p>
  <w:p w:rsidR="004C7FC8" w:rsidRDefault="004C7FC8">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652954088"/>
      <w:docPartObj>
        <w:docPartGallery w:val="Page Numbers (Bottom of Page)"/>
        <w:docPartUnique/>
      </w:docPartObj>
    </w:sdtPr>
    <w:sdtEndPr>
      <w:rPr>
        <w:noProof/>
      </w:rPr>
    </w:sdtEndPr>
    <w:sdtContent>
      <w:p w:rsidR="004C7FC8" w:rsidRPr="00B468B7" w:rsidRDefault="004C7FC8">
        <w:pPr>
          <w:pStyle w:val="Footer"/>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sidR="00C36905">
          <w:rPr>
            <w:b/>
            <w:noProof/>
            <w:sz w:val="18"/>
            <w:szCs w:val="18"/>
          </w:rPr>
          <w:t>38</w:t>
        </w:r>
        <w:r w:rsidRPr="00B468B7">
          <w:rPr>
            <w:b/>
            <w:noProof/>
            <w:sz w:val="18"/>
            <w:szCs w:val="18"/>
          </w:rPr>
          <w:fldChar w:fldCharType="end"/>
        </w:r>
      </w:p>
    </w:sdtContent>
  </w:sdt>
  <w:p w:rsidR="004C7FC8" w:rsidRPr="00B468B7" w:rsidRDefault="004C7FC8" w:rsidP="00B468B7">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1912152779"/>
      <w:docPartObj>
        <w:docPartGallery w:val="Page Numbers (Bottom of Page)"/>
        <w:docPartUnique/>
      </w:docPartObj>
    </w:sdtPr>
    <w:sdtEndPr>
      <w:rPr>
        <w:noProof/>
      </w:rPr>
    </w:sdtEndPr>
    <w:sdtContent>
      <w:p w:rsidR="004C7FC8" w:rsidRPr="00B468B7" w:rsidRDefault="004C7FC8">
        <w:pPr>
          <w:pStyle w:val="Footer"/>
          <w:jc w:val="right"/>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sidR="00C36905">
          <w:rPr>
            <w:b/>
            <w:noProof/>
            <w:sz w:val="18"/>
            <w:szCs w:val="18"/>
          </w:rPr>
          <w:t>37</w:t>
        </w:r>
        <w:r w:rsidRPr="00B468B7">
          <w:rPr>
            <w:b/>
            <w:noProof/>
            <w:sz w:val="18"/>
            <w:szCs w:val="18"/>
          </w:rPr>
          <w:fldChar w:fldCharType="end"/>
        </w:r>
      </w:p>
    </w:sdtContent>
  </w:sdt>
  <w:p w:rsidR="004C7FC8" w:rsidRPr="00B468B7" w:rsidRDefault="004C7FC8" w:rsidP="00B468B7">
    <w:pPr>
      <w:pStyle w:val="Footer"/>
    </w:pP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3C36CA" w:rsidRDefault="004C7FC8" w:rsidP="003C36CA">
    <w:pPr>
      <w:rPr>
        <w:b/>
        <w:lang w:val="fr-CH"/>
      </w:rPr>
    </w:pPr>
    <w:r>
      <w:rPr>
        <w:b/>
        <w:lang w:val="fr-CH"/>
      </w:rPr>
      <w:t>60</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Default="004C7FC8" w:rsidP="00850AA3">
    <w:pPr>
      <w:pStyle w:val="Footer"/>
      <w:jc w:val="right"/>
    </w:pPr>
    <w:r>
      <w:rPr>
        <w:rStyle w:val="PageNumber"/>
      </w:rPr>
      <w:fldChar w:fldCharType="begin"/>
    </w:r>
    <w:r>
      <w:rPr>
        <w:rStyle w:val="PageNumber"/>
      </w:rPr>
      <w:instrText xml:space="preserve"> PAGE </w:instrText>
    </w:r>
    <w:r>
      <w:rPr>
        <w:rStyle w:val="PageNumber"/>
      </w:rPr>
      <w:fldChar w:fldCharType="separate"/>
    </w:r>
    <w:r>
      <w:rPr>
        <w:rStyle w:val="PageNumber"/>
        <w:noProof/>
      </w:rPr>
      <w:t>3</w:t>
    </w:r>
    <w:r>
      <w:rPr>
        <w:rStyle w:val="PageNumber"/>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Default="004C7FC8" w:rsidP="009C62F7">
    <w:pPr>
      <w:pStyle w:val="Footer"/>
    </w:pPr>
    <w:r w:rsidRPr="00DA43F5">
      <w:rPr>
        <w:rFonts w:ascii="C39T30Lfz" w:hAnsi="C39T30Lfz"/>
        <w:noProof/>
        <w:sz w:val="56"/>
        <w:u w:val="single"/>
        <w:lang w:eastAsia="zh-CN"/>
      </w:rPr>
      <w:drawing>
        <wp:anchor distT="0" distB="0" distL="114300" distR="114300" simplePos="0" relativeHeight="251659264" behindDoc="0" locked="0" layoutInCell="1" allowOverlap="1" wp14:anchorId="2EBBC182" wp14:editId="73FB6720">
          <wp:simplePos x="0" y="0"/>
          <wp:positionH relativeFrom="margin">
            <wp:posOffset>4340860</wp:posOffset>
          </wp:positionH>
          <wp:positionV relativeFrom="margin">
            <wp:posOffset>8240725</wp:posOffset>
          </wp:positionV>
          <wp:extent cx="974725" cy="267335"/>
          <wp:effectExtent l="0" t="0" r="0" b="0"/>
          <wp:wrapNone/>
          <wp:docPr id="212" name="Picture 21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974725" cy="267335"/>
                  </a:xfrm>
                  <a:prstGeom prst="rect">
                    <a:avLst/>
                  </a:prstGeom>
                </pic:spPr>
              </pic:pic>
            </a:graphicData>
          </a:graphic>
        </wp:anchor>
      </w:drawing>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Default="004C7FC8">
    <w:pPr>
      <w:pStyle w:val="Footer"/>
    </w:pPr>
    <w:r>
      <w:rPr>
        <w:rStyle w:val="PageNumber"/>
      </w:rPr>
      <w:fldChar w:fldCharType="begin"/>
    </w:r>
    <w:r>
      <w:rPr>
        <w:rStyle w:val="PageNumber"/>
      </w:rPr>
      <w:instrText xml:space="preserve"> PAGE </w:instrText>
    </w:r>
    <w:r>
      <w:rPr>
        <w:rStyle w:val="PageNumber"/>
      </w:rPr>
      <w:fldChar w:fldCharType="separate"/>
    </w:r>
    <w:r w:rsidR="00C36905">
      <w:rPr>
        <w:rStyle w:val="PageNumber"/>
        <w:noProof/>
      </w:rPr>
      <w:t>4</w:t>
    </w:r>
    <w:r>
      <w:rPr>
        <w:rStyle w:val="PageNumber"/>
      </w:rPr>
      <w:fldChar w:fldCharType="end"/>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Default="004C7FC8" w:rsidP="00083032">
    <w:pPr>
      <w:pStyle w:val="Footer"/>
      <w:jc w:val="right"/>
    </w:pPr>
    <w:r>
      <w:rPr>
        <w:rStyle w:val="PageNumber"/>
      </w:rPr>
      <w:fldChar w:fldCharType="begin"/>
    </w:r>
    <w:r>
      <w:rPr>
        <w:rStyle w:val="PageNumber"/>
      </w:rPr>
      <w:instrText xml:space="preserve"> PAGE </w:instrText>
    </w:r>
    <w:r>
      <w:rPr>
        <w:rStyle w:val="PageNumber"/>
      </w:rPr>
      <w:fldChar w:fldCharType="separate"/>
    </w:r>
    <w:r w:rsidR="00C36905">
      <w:rPr>
        <w:rStyle w:val="PageNumber"/>
        <w:noProof/>
      </w:rPr>
      <w:t>5</w:t>
    </w:r>
    <w:r>
      <w:rPr>
        <w:rStyle w:val="PageNumber"/>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1081294115"/>
      <w:docPartObj>
        <w:docPartGallery w:val="Page Numbers (Bottom of Page)"/>
        <w:docPartUnique/>
      </w:docPartObj>
    </w:sdtPr>
    <w:sdtEndPr>
      <w:rPr>
        <w:noProof/>
      </w:rPr>
    </w:sdtEndPr>
    <w:sdtContent>
      <w:p w:rsidR="004C7FC8" w:rsidRPr="00046DA4" w:rsidRDefault="004C7FC8" w:rsidP="00C36DCC">
        <w:pPr>
          <w:pStyle w:val="Footer"/>
          <w:rPr>
            <w:b/>
            <w:sz w:val="18"/>
            <w:szCs w:val="18"/>
          </w:rPr>
        </w:pPr>
        <w:r w:rsidRPr="003628C6">
          <w:rPr>
            <w:b/>
            <w:sz w:val="18"/>
            <w:szCs w:val="18"/>
          </w:rPr>
          <w:fldChar w:fldCharType="begin"/>
        </w:r>
        <w:r w:rsidRPr="003628C6">
          <w:rPr>
            <w:b/>
            <w:sz w:val="18"/>
            <w:szCs w:val="18"/>
          </w:rPr>
          <w:instrText xml:space="preserve"> PAGE   \* MERGEFORMAT </w:instrText>
        </w:r>
        <w:r w:rsidRPr="003628C6">
          <w:rPr>
            <w:b/>
            <w:sz w:val="18"/>
            <w:szCs w:val="18"/>
          </w:rPr>
          <w:fldChar w:fldCharType="separate"/>
        </w:r>
        <w:r w:rsidR="00C36905">
          <w:rPr>
            <w:b/>
            <w:noProof/>
            <w:sz w:val="18"/>
            <w:szCs w:val="18"/>
          </w:rPr>
          <w:t>22</w:t>
        </w:r>
        <w:r w:rsidRPr="003628C6">
          <w:rPr>
            <w:b/>
            <w:noProof/>
            <w:sz w:val="18"/>
            <w:szCs w:val="18"/>
          </w:rPr>
          <w:fldChar w:fldCharType="end"/>
        </w:r>
      </w:p>
    </w:sdtContent>
  </w:sdt>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2027209016"/>
      <w:docPartObj>
        <w:docPartGallery w:val="Page Numbers (Bottom of Page)"/>
        <w:docPartUnique/>
      </w:docPartObj>
    </w:sdtPr>
    <w:sdtEndPr>
      <w:rPr>
        <w:noProof/>
      </w:rPr>
    </w:sdtEndPr>
    <w:sdtContent>
      <w:p w:rsidR="004C7FC8" w:rsidRPr="00046DA4" w:rsidRDefault="004C7FC8" w:rsidP="00046DA4">
        <w:pPr>
          <w:pStyle w:val="Footer"/>
          <w:jc w:val="right"/>
          <w:rPr>
            <w:b/>
            <w:sz w:val="18"/>
            <w:szCs w:val="18"/>
          </w:rPr>
        </w:pPr>
        <w:r w:rsidRPr="00C36DCC">
          <w:rPr>
            <w:b/>
            <w:sz w:val="18"/>
            <w:szCs w:val="18"/>
          </w:rPr>
          <w:fldChar w:fldCharType="begin"/>
        </w:r>
        <w:r w:rsidRPr="00C36DCC">
          <w:rPr>
            <w:b/>
            <w:sz w:val="18"/>
            <w:szCs w:val="18"/>
          </w:rPr>
          <w:instrText xml:space="preserve"> PAGE   \* MERGEFORMAT </w:instrText>
        </w:r>
        <w:r w:rsidRPr="00C36DCC">
          <w:rPr>
            <w:b/>
            <w:sz w:val="18"/>
            <w:szCs w:val="18"/>
          </w:rPr>
          <w:fldChar w:fldCharType="separate"/>
        </w:r>
        <w:r w:rsidR="00C36905">
          <w:rPr>
            <w:b/>
            <w:noProof/>
            <w:sz w:val="18"/>
            <w:szCs w:val="18"/>
          </w:rPr>
          <w:t>21</w:t>
        </w:r>
        <w:r w:rsidRPr="00C36DCC">
          <w:rPr>
            <w:b/>
            <w:noProof/>
            <w:sz w:val="18"/>
            <w:szCs w:val="18"/>
          </w:rPr>
          <w:fldChar w:fldCharType="end"/>
        </w:r>
      </w:p>
    </w:sdtContent>
  </w:sdt>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1828011649"/>
      <w:docPartObj>
        <w:docPartGallery w:val="Page Numbers (Bottom of Page)"/>
        <w:docPartUnique/>
      </w:docPartObj>
    </w:sdtPr>
    <w:sdtEndPr>
      <w:rPr>
        <w:noProof/>
      </w:rPr>
    </w:sdtEndPr>
    <w:sdtContent>
      <w:p w:rsidR="004C7FC8" w:rsidRPr="00B468B7" w:rsidRDefault="004C7FC8">
        <w:pPr>
          <w:pStyle w:val="Footer"/>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sidR="00C36905">
          <w:rPr>
            <w:b/>
            <w:noProof/>
            <w:sz w:val="18"/>
            <w:szCs w:val="18"/>
          </w:rPr>
          <w:t>34</w:t>
        </w:r>
        <w:r w:rsidRPr="00B468B7">
          <w:rPr>
            <w:b/>
            <w:noProof/>
            <w:sz w:val="18"/>
            <w:szCs w:val="18"/>
          </w:rPr>
          <w:fldChar w:fldCharType="end"/>
        </w:r>
      </w:p>
    </w:sdtContent>
  </w:sdt>
  <w:p w:rsidR="004C7FC8" w:rsidRPr="00B468B7" w:rsidRDefault="004C7FC8" w:rsidP="00B468B7">
    <w:pPr>
      <w:pStyle w:val="Footer"/>
    </w:pP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rPr>
        <w:b/>
        <w:sz w:val="18"/>
        <w:szCs w:val="18"/>
      </w:rPr>
      <w:id w:val="-483310399"/>
      <w:docPartObj>
        <w:docPartGallery w:val="Page Numbers (Bottom of Page)"/>
        <w:docPartUnique/>
      </w:docPartObj>
    </w:sdtPr>
    <w:sdtEndPr>
      <w:rPr>
        <w:noProof/>
      </w:rPr>
    </w:sdtEndPr>
    <w:sdtContent>
      <w:p w:rsidR="004C7FC8" w:rsidRPr="00B468B7" w:rsidRDefault="004C7FC8">
        <w:pPr>
          <w:pStyle w:val="Footer"/>
          <w:jc w:val="right"/>
          <w:rPr>
            <w:b/>
            <w:sz w:val="18"/>
            <w:szCs w:val="18"/>
          </w:rPr>
        </w:pPr>
        <w:r w:rsidRPr="00B468B7">
          <w:rPr>
            <w:b/>
            <w:sz w:val="18"/>
            <w:szCs w:val="18"/>
          </w:rPr>
          <w:fldChar w:fldCharType="begin"/>
        </w:r>
        <w:r w:rsidRPr="00B468B7">
          <w:rPr>
            <w:b/>
            <w:sz w:val="18"/>
            <w:szCs w:val="18"/>
          </w:rPr>
          <w:instrText xml:space="preserve"> PAGE   \* MERGEFORMAT </w:instrText>
        </w:r>
        <w:r w:rsidRPr="00B468B7">
          <w:rPr>
            <w:b/>
            <w:sz w:val="18"/>
            <w:szCs w:val="18"/>
          </w:rPr>
          <w:fldChar w:fldCharType="separate"/>
        </w:r>
        <w:r w:rsidR="00C36905">
          <w:rPr>
            <w:b/>
            <w:noProof/>
            <w:sz w:val="18"/>
            <w:szCs w:val="18"/>
          </w:rPr>
          <w:t>33</w:t>
        </w:r>
        <w:r w:rsidRPr="00B468B7">
          <w:rPr>
            <w:b/>
            <w:noProof/>
            <w:sz w:val="18"/>
            <w:szCs w:val="18"/>
          </w:rPr>
          <w:fldChar w:fldCharType="end"/>
        </w:r>
      </w:p>
    </w:sdtContent>
  </w:sdt>
  <w:p w:rsidR="004C7FC8" w:rsidRPr="003C36CA" w:rsidRDefault="004C7FC8" w:rsidP="00083032">
    <w:pPr>
      <w:pStyle w:val="Footer"/>
      <w:tabs>
        <w:tab w:val="right" w:pos="9638"/>
      </w:tabs>
      <w:rPr>
        <w:b/>
        <w:sz w:val="18"/>
        <w:lang w:val="fr-CH"/>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4C7FC8" w:rsidRPr="000B175B" w:rsidRDefault="004C7FC8" w:rsidP="000B175B">
      <w:pPr>
        <w:tabs>
          <w:tab w:val="right" w:pos="2155"/>
        </w:tabs>
        <w:spacing w:after="80"/>
        <w:ind w:left="680"/>
        <w:rPr>
          <w:u w:val="single"/>
        </w:rPr>
      </w:pPr>
      <w:r>
        <w:rPr>
          <w:u w:val="single"/>
        </w:rPr>
        <w:tab/>
      </w:r>
    </w:p>
  </w:footnote>
  <w:footnote w:type="continuationSeparator" w:id="0">
    <w:p w:rsidR="004C7FC8" w:rsidRPr="00FC68B7" w:rsidRDefault="004C7FC8" w:rsidP="00FC68B7">
      <w:pPr>
        <w:tabs>
          <w:tab w:val="left" w:pos="2155"/>
        </w:tabs>
        <w:spacing w:after="80"/>
        <w:ind w:left="680"/>
        <w:rPr>
          <w:u w:val="single"/>
        </w:rPr>
      </w:pPr>
      <w:r>
        <w:rPr>
          <w:u w:val="single"/>
        </w:rPr>
        <w:tab/>
      </w:r>
    </w:p>
  </w:footnote>
  <w:footnote w:type="continuationNotice" w:id="1">
    <w:p w:rsidR="004C7FC8" w:rsidRDefault="004C7FC8"/>
  </w:footnote>
  <w:footnote w:id="2">
    <w:p w:rsidR="004C7FC8" w:rsidRPr="00AC4130" w:rsidRDefault="004C7FC8" w:rsidP="00E7762C">
      <w:pPr>
        <w:pStyle w:val="FootnoteText"/>
        <w:rPr>
          <w:lang w:val="en-US"/>
        </w:rPr>
      </w:pPr>
      <w:r>
        <w:tab/>
      </w:r>
      <w:r w:rsidRPr="007406A7">
        <w:rPr>
          <w:rStyle w:val="FootnoteReference"/>
          <w:vertAlign w:val="baseline"/>
        </w:rPr>
        <w:t>*</w:t>
      </w:r>
      <w:r w:rsidRPr="007406A7">
        <w:tab/>
      </w:r>
      <w:r w:rsidRPr="007D016F">
        <w:rPr>
          <w:lang w:val="en-US"/>
        </w:rPr>
        <w:t xml:space="preserve">In accordance with the </w:t>
      </w:r>
      <w:proofErr w:type="spellStart"/>
      <w:r w:rsidRPr="007D016F">
        <w:rPr>
          <w:lang w:val="en-US"/>
        </w:rPr>
        <w:t>programme</w:t>
      </w:r>
      <w:proofErr w:type="spellEnd"/>
      <w:r w:rsidRPr="007D016F">
        <w:rPr>
          <w:lang w:val="en-US"/>
        </w:rPr>
        <w:t xml:space="preserve"> of work of the Inland Transport Committee for 2016–2017 (ECE/TRANS/254, para. 159 and ECE/TRANS/2016/28/Add.1, cluster 3.1), the World Forum will develop, harmonize and update Regulations in order to enhance the performance of vehicles. The present document is submitted in conformity with that mandate.</w:t>
      </w:r>
    </w:p>
  </w:footnote>
  <w:footnote w:id="3">
    <w:p w:rsidR="004C7FC8" w:rsidRPr="00CF453C" w:rsidRDefault="004C7FC8" w:rsidP="009A05CA">
      <w:pPr>
        <w:pStyle w:val="FootnoteText"/>
        <w:widowControl w:val="0"/>
        <w:tabs>
          <w:tab w:val="clear" w:pos="1021"/>
          <w:tab w:val="right" w:pos="1020"/>
        </w:tabs>
      </w:pPr>
      <w:r>
        <w:tab/>
      </w:r>
      <w:r>
        <w:rPr>
          <w:rStyle w:val="FootnoteReference"/>
        </w:rPr>
        <w:footnoteRef/>
      </w:r>
      <w:r>
        <w:tab/>
      </w:r>
      <w:r w:rsidRPr="00CA47FB">
        <w:t>As defined in the Consolidated Resolution on the Construction of Vehicles (R.E.3.), document ECE/TRANS/WP.29/78/</w:t>
      </w:r>
      <w:r w:rsidRPr="002A3DB9">
        <w:rPr>
          <w:b/>
        </w:rPr>
        <w:t>Rev.4</w:t>
      </w:r>
      <w:r w:rsidRPr="00CA47FB">
        <w:t xml:space="preserve">, para. </w:t>
      </w:r>
      <w:r w:rsidRPr="000B5E9E">
        <w:t xml:space="preserve">2. </w:t>
      </w:r>
      <w:r w:rsidRPr="00CA47FB">
        <w:t xml:space="preserve">- </w:t>
      </w:r>
      <w:hyperlink r:id="rId1" w:history="1">
        <w:r w:rsidRPr="00CA47FB">
          <w:rPr>
            <w:rStyle w:val="Hyperlink"/>
          </w:rPr>
          <w:t>www.unece.org/trans/main/wp29/wp29wgs/wp29gen/wp29resolutions.html</w:t>
        </w:r>
      </w:hyperlink>
    </w:p>
  </w:footnote>
  <w:footnote w:id="4">
    <w:p w:rsidR="004C7FC8" w:rsidRDefault="004C7FC8" w:rsidP="009A05CA">
      <w:pPr>
        <w:pStyle w:val="FootnoteText"/>
        <w:widowControl w:val="0"/>
        <w:tabs>
          <w:tab w:val="clear" w:pos="1021"/>
          <w:tab w:val="right" w:pos="1020"/>
        </w:tabs>
        <w:rPr>
          <w:bCs/>
          <w:iCs/>
        </w:rPr>
      </w:pPr>
      <w:r>
        <w:tab/>
      </w:r>
      <w:r>
        <w:rPr>
          <w:rStyle w:val="FootnoteReference"/>
        </w:rPr>
        <w:footnoteRef/>
      </w:r>
      <w:r>
        <w:tab/>
      </w:r>
      <w:r w:rsidRPr="00EA70DE">
        <w:rPr>
          <w:bCs/>
          <w:iCs/>
        </w:rPr>
        <w:t>The distinguish numbers of the Contracting Parties to the 1958 Agreement are reproduced in Annex 3 to Consolidated Resolution on the Construction of Vehicles (R.E.3), document ECE/TRANS/WP.29/78/Rev.</w:t>
      </w:r>
      <w:r w:rsidRPr="009A05CA">
        <w:rPr>
          <w:b/>
          <w:bCs/>
          <w:iCs/>
        </w:rPr>
        <w:t>4</w:t>
      </w:r>
      <w:r>
        <w:rPr>
          <w:bCs/>
          <w:iCs/>
        </w:rPr>
        <w:t>.</w:t>
      </w:r>
    </w:p>
    <w:p w:rsidR="004C7FC8" w:rsidRPr="00EA70DE" w:rsidRDefault="004C7FC8" w:rsidP="009A05CA">
      <w:pPr>
        <w:pStyle w:val="FootnoteText"/>
        <w:widowControl w:val="0"/>
        <w:tabs>
          <w:tab w:val="clear" w:pos="1021"/>
          <w:tab w:val="right" w:pos="1020"/>
        </w:tabs>
        <w:rPr>
          <w:bCs/>
          <w:iCs/>
        </w:rPr>
      </w:pPr>
      <w:r>
        <w:rPr>
          <w:bCs/>
          <w:iCs/>
        </w:rPr>
        <w:tab/>
      </w:r>
      <w:r>
        <w:rPr>
          <w:bCs/>
          <w:iCs/>
        </w:rPr>
        <w:tab/>
      </w:r>
      <w:hyperlink r:id="rId2" w:history="1">
        <w:r w:rsidRPr="00EA70DE">
          <w:rPr>
            <w:rStyle w:val="Hyperlink"/>
            <w:bCs/>
            <w:iCs/>
          </w:rPr>
          <w:t>www.unece.org/trans/main/wp29/wp29wgs/wp29gen/wp29resolutions.html</w:t>
        </w:r>
      </w:hyperlink>
    </w:p>
    <w:p w:rsidR="004C7FC8" w:rsidRPr="00BC2266" w:rsidRDefault="004C7FC8" w:rsidP="009A05CA">
      <w:pPr>
        <w:pStyle w:val="FootnoteText"/>
        <w:widowControl w:val="0"/>
        <w:tabs>
          <w:tab w:val="clear" w:pos="1021"/>
          <w:tab w:val="right" w:pos="1020"/>
        </w:tabs>
      </w:pPr>
      <w:r>
        <w:tab/>
      </w:r>
      <w:r>
        <w:tab/>
      </w:r>
    </w:p>
  </w:footnote>
  <w:footnote w:id="5">
    <w:p w:rsidR="004C7FC8" w:rsidRPr="00EA2BDC" w:rsidRDefault="004C7FC8" w:rsidP="009A05CA">
      <w:pPr>
        <w:pStyle w:val="FootnoteText"/>
      </w:pPr>
      <w:r>
        <w:rPr>
          <w:b/>
          <w:bCs/>
        </w:rPr>
        <w:tab/>
      </w:r>
      <w:r w:rsidRPr="00EA2BDC">
        <w:rPr>
          <w:rStyle w:val="FootnoteReference"/>
        </w:rPr>
        <w:footnoteRef/>
      </w:r>
      <w:r w:rsidRPr="00EA2BDC">
        <w:tab/>
        <w:t>(Rated) engine power means the engine power expressed in kW (ECE) and measured by the ECE method pursuant to Regulation No. 85.</w:t>
      </w:r>
    </w:p>
  </w:footnote>
  <w:footnote w:id="6">
    <w:p w:rsidR="004C7FC8" w:rsidRPr="00AC267B" w:rsidRDefault="004C7FC8" w:rsidP="009A05CA">
      <w:pPr>
        <w:pStyle w:val="FootnoteText"/>
        <w:widowControl w:val="0"/>
        <w:tabs>
          <w:tab w:val="clear" w:pos="1021"/>
          <w:tab w:val="right" w:pos="1020"/>
        </w:tabs>
      </w:pPr>
      <w:r>
        <w:tab/>
      </w:r>
      <w:r>
        <w:rPr>
          <w:rStyle w:val="FootnoteReference"/>
        </w:rPr>
        <w:footnoteRef/>
      </w:r>
      <w:r>
        <w:tab/>
      </w:r>
      <w:proofErr w:type="gramStart"/>
      <w:r w:rsidRPr="008B431F">
        <w:t>Distinguishing number of the country which has granted/extended/refused/withdrawn approval (see approval provisions in the Regulation).</w:t>
      </w:r>
      <w:proofErr w:type="gramEnd"/>
    </w:p>
  </w:footnote>
  <w:footnote w:id="7">
    <w:p w:rsidR="004C7FC8" w:rsidRPr="00AC267B" w:rsidRDefault="004C7FC8" w:rsidP="00C56851">
      <w:pPr>
        <w:pStyle w:val="FootnoteText"/>
        <w:widowControl w:val="0"/>
        <w:tabs>
          <w:tab w:val="clear" w:pos="1021"/>
          <w:tab w:val="right" w:pos="1020"/>
        </w:tabs>
      </w:pPr>
      <w:r>
        <w:tab/>
      </w:r>
      <w:r>
        <w:rPr>
          <w:rStyle w:val="FootnoteReference"/>
        </w:rPr>
        <w:footnoteRef/>
      </w:r>
      <w:r>
        <w:tab/>
      </w:r>
      <w:r w:rsidRPr="008B431F">
        <w:t>Strike out what does not apply.</w:t>
      </w:r>
    </w:p>
  </w:footnote>
  <w:footnote w:id="8">
    <w:p w:rsidR="004C7FC8" w:rsidRPr="00B969BE" w:rsidRDefault="004C7FC8" w:rsidP="00541AF5">
      <w:pPr>
        <w:pStyle w:val="FootnoteText"/>
      </w:pPr>
      <w:r>
        <w:tab/>
      </w:r>
      <w:proofErr w:type="gramStart"/>
      <w:r w:rsidRPr="00541AF5">
        <w:rPr>
          <w:vertAlign w:val="superscript"/>
        </w:rPr>
        <w:t>[</w:t>
      </w:r>
      <w:r>
        <w:rPr>
          <w:rStyle w:val="FootnoteReference"/>
        </w:rPr>
        <w:footnoteRef/>
      </w:r>
      <w:r w:rsidRPr="00541AF5">
        <w:rPr>
          <w:vertAlign w:val="superscript"/>
        </w:rPr>
        <w:t>]</w:t>
      </w:r>
      <w:r>
        <w:t xml:space="preserve"> </w:t>
      </w:r>
      <w:r>
        <w:tab/>
      </w:r>
      <w:r>
        <w:rPr>
          <w:lang w:val="en-US"/>
        </w:rPr>
        <w:t xml:space="preserve">Only if the anchorage is affixed on the seat </w:t>
      </w:r>
      <w:r w:rsidRPr="008A2C13">
        <w:rPr>
          <w:strike/>
          <w:lang w:val="en-US"/>
        </w:rPr>
        <w:t>or if the seat supports the belt strap.</w:t>
      </w:r>
      <w:proofErr w:type="gramEnd"/>
      <w:r>
        <w:rPr>
          <w:lang w:val="en-US"/>
        </w:rPr>
        <w:t xml:space="preserve"> </w:t>
      </w:r>
    </w:p>
    <w:p w:rsidR="004C7FC8" w:rsidRPr="000B5E9E" w:rsidRDefault="004C7FC8">
      <w:pPr>
        <w:pStyle w:val="FootnoteText"/>
      </w:pPr>
    </w:p>
  </w:footnote>
  <w:footnote w:id="9">
    <w:p w:rsidR="004C7FC8" w:rsidRPr="00B969BE" w:rsidRDefault="004C7FC8" w:rsidP="009A05CA">
      <w:pPr>
        <w:pStyle w:val="FootnoteText"/>
        <w:ind w:left="0" w:firstLine="0"/>
      </w:pPr>
    </w:p>
  </w:footnote>
  <w:footnote w:id="10">
    <w:p w:rsidR="004C7FC8" w:rsidRPr="000D0421" w:rsidRDefault="004C7FC8" w:rsidP="009A05CA">
      <w:pPr>
        <w:pStyle w:val="FootnoteText"/>
      </w:pPr>
    </w:p>
  </w:footnote>
  <w:footnote w:id="11">
    <w:p w:rsidR="004C7FC8" w:rsidRPr="00C5784E" w:rsidRDefault="004C7FC8" w:rsidP="009A05CA">
      <w:pPr>
        <w:pStyle w:val="FootnoteText"/>
      </w:pPr>
      <w:r>
        <w:tab/>
      </w:r>
      <w:r w:rsidRPr="00C5784E">
        <w:rPr>
          <w:rStyle w:val="FootnoteReference"/>
          <w:sz w:val="20"/>
        </w:rPr>
        <w:t>*</w:t>
      </w:r>
      <w:r>
        <w:rPr>
          <w:sz w:val="20"/>
        </w:rPr>
        <w:tab/>
      </w:r>
      <w:r w:rsidRPr="00300F51">
        <w:t>The second number is given merely as an example.</w:t>
      </w:r>
    </w:p>
  </w:footnote>
  <w:footnote w:id="12">
    <w:p w:rsidR="004C7FC8" w:rsidRPr="000B5E9E" w:rsidRDefault="004C7FC8" w:rsidP="009A05CA">
      <w:pPr>
        <w:pStyle w:val="FootnoteText"/>
        <w:widowControl w:val="0"/>
        <w:tabs>
          <w:tab w:val="clear" w:pos="1021"/>
          <w:tab w:val="right" w:pos="1020"/>
        </w:tabs>
      </w:pPr>
      <w:r>
        <w:tab/>
      </w:r>
      <w:r>
        <w:rPr>
          <w:rStyle w:val="FootnoteReference"/>
        </w:rPr>
        <w:footnoteRef/>
      </w:r>
      <w:r>
        <w:tab/>
      </w:r>
      <w:r w:rsidRPr="003B78A7">
        <w:t>The procedure is described in Annex 1 to the Consolidated Resolution on the Construction of Vehicles (R.E.3) (d</w:t>
      </w:r>
      <w:r>
        <w:t>ocument ECE/TRANS/WP.29/78/</w:t>
      </w:r>
      <w:r w:rsidRPr="00445D7D">
        <w:rPr>
          <w:b/>
        </w:rPr>
        <w:t>Rev.4</w:t>
      </w:r>
      <w:r w:rsidRPr="003B78A7">
        <w:t xml:space="preserve"> - </w:t>
      </w:r>
      <w:hyperlink r:id="rId3" w:history="1">
        <w:r w:rsidRPr="003B78A7">
          <w:rPr>
            <w:rStyle w:val="Hyperlink"/>
          </w:rPr>
          <w:t>www.unece.org/trans/main/wp29/wp29wgs/wp29gen/wp29resolutions.html</w:t>
        </w:r>
      </w:hyperlink>
      <w:r>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36905" w:rsidRDefault="00C36905">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C56851" w:rsidRDefault="004C7FC8" w:rsidP="00C56851">
    <w:pPr>
      <w:pStyle w:val="Header"/>
      <w:jc w:val="right"/>
    </w:pPr>
    <w:r>
      <w:t>ECE/TRANS/WP.29/GRSP/2017/7</w:t>
    </w:r>
    <w:r>
      <w:br/>
    </w:r>
    <w:r w:rsidRPr="00C56851">
      <w:t>Annex 2</w:t>
    </w: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4C36ED" w:rsidRDefault="004C7FC8" w:rsidP="00C56851">
    <w:pPr>
      <w:pStyle w:val="Header"/>
    </w:pPr>
    <w:r>
      <w:t>ECE/TRANS/WP.29/GRSP/2017/7</w:t>
    </w:r>
  </w:p>
  <w:p w:rsidR="004C7FC8" w:rsidRPr="00C56851" w:rsidRDefault="004C7FC8" w:rsidP="00C56851">
    <w:pPr>
      <w:pStyle w:val="Header"/>
      <w:rPr>
        <w:szCs w:val="16"/>
      </w:rPr>
    </w:pPr>
    <w:r w:rsidRPr="00C56851">
      <w:t>Annex 3</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2C34C1" w:rsidRDefault="004C7FC8" w:rsidP="00B468B7">
    <w:pPr>
      <w:pStyle w:val="Header"/>
    </w:pPr>
    <w:r>
      <w:t>ECE/TRANS/WP.29/GRSP/2017/7</w:t>
    </w:r>
    <w:r>
      <w:br/>
      <w:t>Annex 4</w:t>
    </w: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38275D" w:rsidRDefault="004C7FC8" w:rsidP="00B468B7">
    <w:pPr>
      <w:pStyle w:val="Header"/>
      <w:jc w:val="right"/>
      <w:rPr>
        <w:strike/>
      </w:rPr>
    </w:pPr>
    <w:r>
      <w:t xml:space="preserve">ECE/TRANS/WP.29/GRSP/2017/7 </w:t>
    </w:r>
    <w:r>
      <w:br/>
      <w:t>Annex 4</w:t>
    </w: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Default="004C7FC8">
    <w:pPr>
      <w:pStyle w:val="Header"/>
    </w:pPr>
    <w:r>
      <w:t>ECE/TRANS/WP.29/GRSP/2017/7</w:t>
    </w:r>
  </w:p>
  <w:p w:rsidR="004C7FC8" w:rsidRPr="00B830A4" w:rsidRDefault="004C7FC8">
    <w:pPr>
      <w:pStyle w:val="Header"/>
    </w:pPr>
    <w:r>
      <w:t>Annex 5</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Default="004C7FC8" w:rsidP="00B830A4">
    <w:pPr>
      <w:pStyle w:val="Header"/>
      <w:jc w:val="right"/>
    </w:pPr>
    <w:r>
      <w:t>ECE/TRANS/WP.29/GRSP/2017/7</w:t>
    </w:r>
  </w:p>
  <w:p w:rsidR="004C7FC8" w:rsidRPr="00B830A4" w:rsidRDefault="004C7FC8" w:rsidP="00B830A4">
    <w:pPr>
      <w:pStyle w:val="Header"/>
      <w:jc w:val="right"/>
    </w:pPr>
    <w:r>
      <w:t>Annex 5</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A14C7E" w:rsidRDefault="004C7FC8" w:rsidP="0018030C">
    <w:pPr>
      <w:pStyle w:val="Header"/>
      <w:jc w:val="right"/>
      <w:rPr>
        <w:lang w:val="fr-CH"/>
      </w:rPr>
    </w:pPr>
    <w:r>
      <w:t>ECE/TRANS/WP.29/GRSP/2017/7</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tbl>
    <w:tblPr>
      <w:tblW w:w="9848" w:type="dxa"/>
      <w:tblLook w:val="0000" w:firstRow="0" w:lastRow="0" w:firstColumn="0" w:lastColumn="0" w:noHBand="0" w:noVBand="0"/>
    </w:tblPr>
    <w:tblGrid>
      <w:gridCol w:w="4924"/>
      <w:gridCol w:w="4924"/>
    </w:tblGrid>
    <w:tr w:rsidR="004C7FC8" w:rsidRPr="00E1444A" w:rsidTr="004C7FC8">
      <w:tc>
        <w:tcPr>
          <w:tcW w:w="4924" w:type="dxa"/>
          <w:tcBorders>
            <w:left w:val="nil"/>
          </w:tcBorders>
        </w:tcPr>
        <w:p w:rsidR="004C7FC8" w:rsidRPr="000368A1" w:rsidRDefault="004C7FC8" w:rsidP="004C7FC8">
          <w:pPr>
            <w:rPr>
              <w:lang w:val="en-US"/>
            </w:rPr>
          </w:pPr>
          <w:r>
            <w:rPr>
              <w:lang w:val="en-US"/>
            </w:rPr>
            <w:t>Submitted</w:t>
          </w:r>
          <w:r w:rsidRPr="000368A1">
            <w:rPr>
              <w:lang w:val="en-US"/>
            </w:rPr>
            <w:t xml:space="preserve"> </w:t>
          </w:r>
          <w:r>
            <w:rPr>
              <w:lang w:val="en-US"/>
            </w:rPr>
            <w:t>by</w:t>
          </w:r>
          <w:r w:rsidRPr="000368A1">
            <w:rPr>
              <w:lang w:val="en-US"/>
            </w:rPr>
            <w:t xml:space="preserve"> </w:t>
          </w:r>
          <w:r>
            <w:rPr>
              <w:lang w:val="en-US"/>
            </w:rPr>
            <w:t>the</w:t>
          </w:r>
          <w:r w:rsidRPr="000368A1">
            <w:rPr>
              <w:lang w:val="en-US"/>
            </w:rPr>
            <w:t xml:space="preserve"> </w:t>
          </w:r>
          <w:r>
            <w:rPr>
              <w:lang w:val="en-US"/>
            </w:rPr>
            <w:t>expert</w:t>
          </w:r>
          <w:r w:rsidRPr="000368A1">
            <w:rPr>
              <w:lang w:val="en-US"/>
            </w:rPr>
            <w:t xml:space="preserve"> </w:t>
          </w:r>
          <w:r>
            <w:rPr>
              <w:lang w:val="en-US"/>
            </w:rPr>
            <w:t>from OICA</w:t>
          </w:r>
        </w:p>
        <w:p w:rsidR="004C7FC8" w:rsidRPr="000368A1" w:rsidRDefault="004C7FC8" w:rsidP="004C7FC8">
          <w:pPr>
            <w:ind w:left="120"/>
            <w:rPr>
              <w:lang w:val="en-US"/>
            </w:rPr>
          </w:pPr>
        </w:p>
      </w:tc>
      <w:tc>
        <w:tcPr>
          <w:tcW w:w="4924" w:type="dxa"/>
          <w:tcBorders>
            <w:left w:val="nil"/>
          </w:tcBorders>
        </w:tcPr>
        <w:p w:rsidR="004C7FC8" w:rsidRDefault="004C7FC8" w:rsidP="004C7FC8">
          <w:pPr>
            <w:ind w:left="1030"/>
            <w:rPr>
              <w:b/>
              <w:lang w:val="en-US"/>
            </w:rPr>
          </w:pPr>
          <w:r>
            <w:rPr>
              <w:u w:val="single"/>
              <w:lang w:val="en-US"/>
            </w:rPr>
            <w:t>Informal document</w:t>
          </w:r>
          <w:r w:rsidRPr="007268AD">
            <w:rPr>
              <w:u w:val="single"/>
              <w:lang w:val="en-US"/>
            </w:rPr>
            <w:t xml:space="preserve"> </w:t>
          </w:r>
          <w:r w:rsidRPr="00803703">
            <w:rPr>
              <w:b/>
              <w:lang w:val="en-US"/>
            </w:rPr>
            <w:t>GR</w:t>
          </w:r>
          <w:r>
            <w:rPr>
              <w:b/>
              <w:lang w:val="en-US"/>
            </w:rPr>
            <w:t>SP</w:t>
          </w:r>
          <w:r w:rsidRPr="007268AD">
            <w:rPr>
              <w:b/>
              <w:lang w:val="en-US"/>
            </w:rPr>
            <w:t>-</w:t>
          </w:r>
          <w:r>
            <w:rPr>
              <w:b/>
              <w:lang w:val="en-US"/>
            </w:rPr>
            <w:t>61-06</w:t>
          </w:r>
          <w:r w:rsidR="00C36905">
            <w:rPr>
              <w:b/>
              <w:lang w:val="en-US"/>
            </w:rPr>
            <w:t>-</w:t>
          </w:r>
          <w:r w:rsidR="0096583B">
            <w:rPr>
              <w:b/>
              <w:lang w:val="en-US"/>
            </w:rPr>
            <w:t>Rev.1</w:t>
          </w:r>
        </w:p>
        <w:p w:rsidR="004C7FC8" w:rsidRPr="007268AD" w:rsidRDefault="004C7FC8" w:rsidP="004C7FC8">
          <w:pPr>
            <w:ind w:left="1030"/>
            <w:rPr>
              <w:bCs/>
              <w:lang w:val="en-US"/>
            </w:rPr>
          </w:pPr>
          <w:r w:rsidRPr="007268AD">
            <w:rPr>
              <w:bCs/>
              <w:lang w:val="en-US"/>
            </w:rPr>
            <w:t>(</w:t>
          </w:r>
          <w:r>
            <w:rPr>
              <w:bCs/>
              <w:lang w:val="en-US"/>
            </w:rPr>
            <w:t>61</w:t>
          </w:r>
          <w:r w:rsidRPr="00011A4D">
            <w:rPr>
              <w:bCs/>
              <w:vertAlign w:val="superscript"/>
              <w:lang w:val="en-US"/>
            </w:rPr>
            <w:t>st</w:t>
          </w:r>
          <w:r>
            <w:rPr>
              <w:bCs/>
              <w:lang w:val="en-US"/>
            </w:rPr>
            <w:t xml:space="preserve"> GRSP</w:t>
          </w:r>
          <w:r w:rsidRPr="007268AD">
            <w:rPr>
              <w:bCs/>
              <w:lang w:val="en-US"/>
            </w:rPr>
            <w:t xml:space="preserve">, </w:t>
          </w:r>
          <w:r>
            <w:rPr>
              <w:bCs/>
              <w:lang w:val="en-US"/>
            </w:rPr>
            <w:t>8-12 May 2017,</w:t>
          </w:r>
        </w:p>
        <w:p w:rsidR="004C7FC8" w:rsidRPr="00E1444A" w:rsidRDefault="004C7FC8" w:rsidP="004C7FC8">
          <w:pPr>
            <w:ind w:left="1030"/>
            <w:rPr>
              <w:lang w:val="en-US"/>
            </w:rPr>
          </w:pPr>
          <w:r w:rsidRPr="00BB3558">
            <w:rPr>
              <w:lang w:val="en-US"/>
            </w:rPr>
            <w:t xml:space="preserve"> </w:t>
          </w:r>
          <w:proofErr w:type="gramStart"/>
          <w:r w:rsidRPr="00BB3558">
            <w:rPr>
              <w:lang w:val="en-US"/>
            </w:rPr>
            <w:t>agenda</w:t>
          </w:r>
          <w:proofErr w:type="gramEnd"/>
          <w:r w:rsidRPr="00BB3558">
            <w:rPr>
              <w:lang w:val="en-US"/>
            </w:rPr>
            <w:t xml:space="preserve"> item</w:t>
          </w:r>
          <w:r>
            <w:rPr>
              <w:lang w:val="en-US"/>
            </w:rPr>
            <w:t xml:space="preserve"> 24.</w:t>
          </w:r>
          <w:r w:rsidRPr="00E1444A">
            <w:rPr>
              <w:lang w:val="en-US"/>
            </w:rPr>
            <w:t>)</w:t>
          </w:r>
        </w:p>
      </w:tc>
    </w:tr>
  </w:tbl>
  <w:p w:rsidR="004C7FC8" w:rsidRDefault="004C7FC8">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8F73F2" w:rsidRDefault="004C7FC8" w:rsidP="00083032">
    <w:pPr>
      <w:pStyle w:val="Header"/>
    </w:pPr>
    <w:bookmarkStart w:id="0" w:name="_GoBack"/>
    <w:bookmarkEnd w:id="0"/>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8F73F2" w:rsidRDefault="004C7FC8" w:rsidP="00083032">
    <w:pPr>
      <w:pStyle w:val="Header"/>
      <w:jc w:val="right"/>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Default="004C7FC8">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4C36ED" w:rsidRDefault="004C7FC8" w:rsidP="00C56851">
    <w:pPr>
      <w:pStyle w:val="Header"/>
    </w:pPr>
    <w:r>
      <w:t>ECE/TRANS/WP.29/GRSP/2017/7</w:t>
    </w:r>
  </w:p>
  <w:p w:rsidR="004C7FC8" w:rsidRPr="00C56851" w:rsidRDefault="004C7FC8" w:rsidP="00C56851">
    <w:pPr>
      <w:pStyle w:val="Header"/>
      <w:rPr>
        <w:szCs w:val="16"/>
      </w:rPr>
    </w:pPr>
    <w:r w:rsidRPr="00C56851">
      <w:t xml:space="preserve">Annex </w:t>
    </w:r>
    <w:r>
      <w:t>2</w:t>
    </w: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Pr="0038275D" w:rsidRDefault="004C7FC8" w:rsidP="00C56851">
    <w:pPr>
      <w:pStyle w:val="Header"/>
      <w:jc w:val="right"/>
    </w:pPr>
    <w:r>
      <w:t>ECE/TRANS/WP.29/GRSP/2017/7</w:t>
    </w:r>
    <w:r>
      <w:br/>
    </w:r>
    <w:r w:rsidRPr="0038275D">
      <w:t>Annex 2</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4C7FC8" w:rsidRDefault="004C7FC8">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2AFEC362"/>
    <w:lvl w:ilvl="0">
      <w:start w:val="1"/>
      <w:numFmt w:val="decimal"/>
      <w:pStyle w:val="ListNumber5"/>
      <w:lvlText w:val="%1."/>
      <w:lvlJc w:val="left"/>
      <w:pPr>
        <w:tabs>
          <w:tab w:val="num" w:pos="1492"/>
        </w:tabs>
        <w:ind w:left="1492" w:hanging="360"/>
      </w:pPr>
    </w:lvl>
  </w:abstractNum>
  <w:abstractNum w:abstractNumId="1">
    <w:nsid w:val="FFFFFF7D"/>
    <w:multiLevelType w:val="singleLevel"/>
    <w:tmpl w:val="8F507AD2"/>
    <w:lvl w:ilvl="0">
      <w:start w:val="1"/>
      <w:numFmt w:val="decimal"/>
      <w:pStyle w:val="ListNumber4"/>
      <w:lvlText w:val="%1."/>
      <w:lvlJc w:val="left"/>
      <w:pPr>
        <w:tabs>
          <w:tab w:val="num" w:pos="1209"/>
        </w:tabs>
        <w:ind w:left="1209" w:hanging="360"/>
      </w:pPr>
    </w:lvl>
  </w:abstractNum>
  <w:abstractNum w:abstractNumId="2">
    <w:nsid w:val="FFFFFF7E"/>
    <w:multiLevelType w:val="singleLevel"/>
    <w:tmpl w:val="980EE60A"/>
    <w:lvl w:ilvl="0">
      <w:start w:val="1"/>
      <w:numFmt w:val="decimal"/>
      <w:pStyle w:val="ListNumber3"/>
      <w:lvlText w:val="%1."/>
      <w:lvlJc w:val="left"/>
      <w:pPr>
        <w:tabs>
          <w:tab w:val="num" w:pos="926"/>
        </w:tabs>
        <w:ind w:left="926" w:hanging="360"/>
      </w:pPr>
    </w:lvl>
  </w:abstractNum>
  <w:abstractNum w:abstractNumId="3">
    <w:nsid w:val="FFFFFF7F"/>
    <w:multiLevelType w:val="singleLevel"/>
    <w:tmpl w:val="5B7AE49A"/>
    <w:lvl w:ilvl="0">
      <w:start w:val="1"/>
      <w:numFmt w:val="decimal"/>
      <w:pStyle w:val="ListNumber2"/>
      <w:lvlText w:val="%1."/>
      <w:lvlJc w:val="left"/>
      <w:pPr>
        <w:tabs>
          <w:tab w:val="num" w:pos="643"/>
        </w:tabs>
        <w:ind w:left="643" w:hanging="360"/>
      </w:pPr>
    </w:lvl>
  </w:abstractNum>
  <w:abstractNum w:abstractNumId="4">
    <w:nsid w:val="FFFFFF80"/>
    <w:multiLevelType w:val="singleLevel"/>
    <w:tmpl w:val="122A4B56"/>
    <w:lvl w:ilvl="0">
      <w:start w:val="1"/>
      <w:numFmt w:val="bullet"/>
      <w:pStyle w:val="ListBullet5"/>
      <w:lvlText w:val=""/>
      <w:lvlJc w:val="left"/>
      <w:pPr>
        <w:tabs>
          <w:tab w:val="num" w:pos="1492"/>
        </w:tabs>
        <w:ind w:left="1492" w:hanging="360"/>
      </w:pPr>
      <w:rPr>
        <w:rFonts w:ascii="Symbol" w:hAnsi="Symbol" w:hint="default"/>
      </w:rPr>
    </w:lvl>
  </w:abstractNum>
  <w:abstractNum w:abstractNumId="5">
    <w:nsid w:val="FFFFFF81"/>
    <w:multiLevelType w:val="singleLevel"/>
    <w:tmpl w:val="DA0EE9C6"/>
    <w:lvl w:ilvl="0">
      <w:start w:val="1"/>
      <w:numFmt w:val="bullet"/>
      <w:pStyle w:val="ListBullet4"/>
      <w:lvlText w:val=""/>
      <w:lvlJc w:val="left"/>
      <w:pPr>
        <w:tabs>
          <w:tab w:val="num" w:pos="1209"/>
        </w:tabs>
        <w:ind w:left="1209" w:hanging="360"/>
      </w:pPr>
      <w:rPr>
        <w:rFonts w:ascii="Symbol" w:hAnsi="Symbol" w:hint="default"/>
      </w:rPr>
    </w:lvl>
  </w:abstractNum>
  <w:abstractNum w:abstractNumId="6">
    <w:nsid w:val="FFFFFF82"/>
    <w:multiLevelType w:val="singleLevel"/>
    <w:tmpl w:val="7D12BC36"/>
    <w:lvl w:ilvl="0">
      <w:start w:val="1"/>
      <w:numFmt w:val="bullet"/>
      <w:pStyle w:val="ListBullet3"/>
      <w:lvlText w:val=""/>
      <w:lvlJc w:val="left"/>
      <w:pPr>
        <w:tabs>
          <w:tab w:val="num" w:pos="926"/>
        </w:tabs>
        <w:ind w:left="926" w:hanging="360"/>
      </w:pPr>
      <w:rPr>
        <w:rFonts w:ascii="Symbol" w:hAnsi="Symbol" w:hint="default"/>
      </w:rPr>
    </w:lvl>
  </w:abstractNum>
  <w:abstractNum w:abstractNumId="7">
    <w:nsid w:val="FFFFFF83"/>
    <w:multiLevelType w:val="singleLevel"/>
    <w:tmpl w:val="BFE69506"/>
    <w:lvl w:ilvl="0">
      <w:start w:val="1"/>
      <w:numFmt w:val="bullet"/>
      <w:pStyle w:val="ListBullet2"/>
      <w:lvlText w:val=""/>
      <w:lvlJc w:val="left"/>
      <w:pPr>
        <w:tabs>
          <w:tab w:val="num" w:pos="643"/>
        </w:tabs>
        <w:ind w:left="643" w:hanging="360"/>
      </w:pPr>
      <w:rPr>
        <w:rFonts w:ascii="Symbol" w:hAnsi="Symbol" w:hint="default"/>
      </w:rPr>
    </w:lvl>
  </w:abstractNum>
  <w:abstractNum w:abstractNumId="8">
    <w:nsid w:val="FFFFFF88"/>
    <w:multiLevelType w:val="singleLevel"/>
    <w:tmpl w:val="8BFE3A64"/>
    <w:lvl w:ilvl="0">
      <w:start w:val="1"/>
      <w:numFmt w:val="decimal"/>
      <w:pStyle w:val="ListNumber"/>
      <w:lvlText w:val="%1."/>
      <w:lvlJc w:val="left"/>
      <w:pPr>
        <w:tabs>
          <w:tab w:val="num" w:pos="360"/>
        </w:tabs>
        <w:ind w:left="360" w:hanging="360"/>
      </w:pPr>
    </w:lvl>
  </w:abstractNum>
  <w:abstractNum w:abstractNumId="9">
    <w:nsid w:val="FFFFFF89"/>
    <w:multiLevelType w:val="singleLevel"/>
    <w:tmpl w:val="8A541A70"/>
    <w:lvl w:ilvl="0">
      <w:start w:val="1"/>
      <w:numFmt w:val="bullet"/>
      <w:pStyle w:val="ListBullet"/>
      <w:lvlText w:val=""/>
      <w:lvlJc w:val="left"/>
      <w:pPr>
        <w:tabs>
          <w:tab w:val="num" w:pos="360"/>
        </w:tabs>
        <w:ind w:left="360" w:hanging="360"/>
      </w:pPr>
      <w:rPr>
        <w:rFonts w:ascii="Symbol" w:hAnsi="Symbol" w:hint="default"/>
      </w:rPr>
    </w:lvl>
  </w:abstractNum>
  <w:abstractNum w:abstractNumId="10">
    <w:nsid w:val="0142018C"/>
    <w:multiLevelType w:val="hybridMultilevel"/>
    <w:tmpl w:val="D94E334E"/>
    <w:lvl w:ilvl="0" w:tplc="BACCDDC2">
      <w:start w:val="2"/>
      <w:numFmt w:val="none"/>
      <w:lvlText w:val="(a)"/>
      <w:lvlJc w:val="left"/>
      <w:pPr>
        <w:tabs>
          <w:tab w:val="num" w:pos="765"/>
        </w:tabs>
        <w:ind w:left="765" w:hanging="360"/>
      </w:pPr>
      <w:rPr>
        <w:rFonts w:hint="default"/>
        <w:u w:val="none"/>
      </w:rPr>
    </w:lvl>
    <w:lvl w:ilvl="1" w:tplc="04090019" w:tentative="1">
      <w:start w:val="1"/>
      <w:numFmt w:val="lowerLetter"/>
      <w:lvlText w:val="%2."/>
      <w:lvlJc w:val="left"/>
      <w:pPr>
        <w:tabs>
          <w:tab w:val="num" w:pos="1485"/>
        </w:tabs>
        <w:ind w:left="1485" w:hanging="360"/>
      </w:pPr>
    </w:lvl>
    <w:lvl w:ilvl="2" w:tplc="0409001B" w:tentative="1">
      <w:start w:val="1"/>
      <w:numFmt w:val="lowerRoman"/>
      <w:lvlText w:val="%3."/>
      <w:lvlJc w:val="right"/>
      <w:pPr>
        <w:tabs>
          <w:tab w:val="num" w:pos="2205"/>
        </w:tabs>
        <w:ind w:left="2205" w:hanging="180"/>
      </w:pPr>
    </w:lvl>
    <w:lvl w:ilvl="3" w:tplc="0409000F" w:tentative="1">
      <w:start w:val="1"/>
      <w:numFmt w:val="decimal"/>
      <w:lvlText w:val="%4."/>
      <w:lvlJc w:val="left"/>
      <w:pPr>
        <w:tabs>
          <w:tab w:val="num" w:pos="2925"/>
        </w:tabs>
        <w:ind w:left="2925" w:hanging="360"/>
      </w:pPr>
    </w:lvl>
    <w:lvl w:ilvl="4" w:tplc="04090019" w:tentative="1">
      <w:start w:val="1"/>
      <w:numFmt w:val="lowerLetter"/>
      <w:lvlText w:val="%5."/>
      <w:lvlJc w:val="left"/>
      <w:pPr>
        <w:tabs>
          <w:tab w:val="num" w:pos="3645"/>
        </w:tabs>
        <w:ind w:left="3645" w:hanging="360"/>
      </w:pPr>
    </w:lvl>
    <w:lvl w:ilvl="5" w:tplc="0409001B" w:tentative="1">
      <w:start w:val="1"/>
      <w:numFmt w:val="lowerRoman"/>
      <w:lvlText w:val="%6."/>
      <w:lvlJc w:val="right"/>
      <w:pPr>
        <w:tabs>
          <w:tab w:val="num" w:pos="4365"/>
        </w:tabs>
        <w:ind w:left="4365" w:hanging="180"/>
      </w:pPr>
    </w:lvl>
    <w:lvl w:ilvl="6" w:tplc="0409000F" w:tentative="1">
      <w:start w:val="1"/>
      <w:numFmt w:val="decimal"/>
      <w:lvlText w:val="%7."/>
      <w:lvlJc w:val="left"/>
      <w:pPr>
        <w:tabs>
          <w:tab w:val="num" w:pos="5085"/>
        </w:tabs>
        <w:ind w:left="5085" w:hanging="360"/>
      </w:pPr>
    </w:lvl>
    <w:lvl w:ilvl="7" w:tplc="04090019" w:tentative="1">
      <w:start w:val="1"/>
      <w:numFmt w:val="lowerLetter"/>
      <w:lvlText w:val="%8."/>
      <w:lvlJc w:val="left"/>
      <w:pPr>
        <w:tabs>
          <w:tab w:val="num" w:pos="5805"/>
        </w:tabs>
        <w:ind w:left="5805" w:hanging="360"/>
      </w:pPr>
    </w:lvl>
    <w:lvl w:ilvl="8" w:tplc="0409001B" w:tentative="1">
      <w:start w:val="1"/>
      <w:numFmt w:val="lowerRoman"/>
      <w:lvlText w:val="%9."/>
      <w:lvlJc w:val="right"/>
      <w:pPr>
        <w:tabs>
          <w:tab w:val="num" w:pos="6525"/>
        </w:tabs>
        <w:ind w:left="6525" w:hanging="180"/>
      </w:pPr>
    </w:lvl>
  </w:abstractNum>
  <w:abstractNum w:abstractNumId="11">
    <w:nsid w:val="03F2036B"/>
    <w:multiLevelType w:val="hybridMultilevel"/>
    <w:tmpl w:val="B22E0BFA"/>
    <w:lvl w:ilvl="0" w:tplc="9008FA9E">
      <w:start w:val="1"/>
      <w:numFmt w:val="bullet"/>
      <w:lvlText w:val="•"/>
      <w:lvlJc w:val="left"/>
      <w:pPr>
        <w:tabs>
          <w:tab w:val="num" w:pos="1701"/>
        </w:tabs>
        <w:ind w:left="1701"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12">
    <w:nsid w:val="07521322"/>
    <w:multiLevelType w:val="multilevel"/>
    <w:tmpl w:val="04090023"/>
    <w:styleLink w:val="ArticleSection"/>
    <w:lvl w:ilvl="0">
      <w:start w:val="1"/>
      <w:numFmt w:val="upperRoman"/>
      <w:lvlText w:val="Article %1."/>
      <w:lvlJc w:val="left"/>
      <w:pPr>
        <w:tabs>
          <w:tab w:val="num" w:pos="1440"/>
        </w:tabs>
        <w:ind w:left="0" w:firstLine="0"/>
      </w:pPr>
    </w:lvl>
    <w:lvl w:ilvl="1">
      <w:start w:val="1"/>
      <w:numFmt w:val="decimalZero"/>
      <w:isLgl/>
      <w:lvlText w:val="Section %1.%2"/>
      <w:lvlJc w:val="left"/>
      <w:pPr>
        <w:tabs>
          <w:tab w:val="num" w:pos="1080"/>
        </w:tabs>
        <w:ind w:left="0" w:firstLine="0"/>
      </w:pPr>
    </w:lvl>
    <w:lvl w:ilvl="2">
      <w:start w:val="1"/>
      <w:numFmt w:val="lowerLetter"/>
      <w:lvlText w:val="(%3)"/>
      <w:lvlJc w:val="left"/>
      <w:pPr>
        <w:tabs>
          <w:tab w:val="num" w:pos="720"/>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13">
    <w:nsid w:val="0783517F"/>
    <w:multiLevelType w:val="multilevel"/>
    <w:tmpl w:val="71E2883C"/>
    <w:lvl w:ilvl="0">
      <w:start w:val="5"/>
      <w:numFmt w:val="decimal"/>
      <w:lvlText w:val="%1"/>
      <w:lvlJc w:val="left"/>
      <w:pPr>
        <w:tabs>
          <w:tab w:val="num" w:pos="660"/>
        </w:tabs>
        <w:ind w:left="660" w:hanging="660"/>
      </w:pPr>
      <w:rPr>
        <w:rFonts w:hint="default"/>
      </w:rPr>
    </w:lvl>
    <w:lvl w:ilvl="1">
      <w:start w:val="3"/>
      <w:numFmt w:val="decimal"/>
      <w:lvlText w:val="%1.%2"/>
      <w:lvlJc w:val="left"/>
      <w:pPr>
        <w:tabs>
          <w:tab w:val="num" w:pos="660"/>
        </w:tabs>
        <w:ind w:left="660" w:hanging="660"/>
      </w:pPr>
      <w:rPr>
        <w:rFonts w:hint="default"/>
      </w:rPr>
    </w:lvl>
    <w:lvl w:ilvl="2">
      <w:start w:val="8"/>
      <w:numFmt w:val="decimal"/>
      <w:lvlText w:val="%1.%2.%3"/>
      <w:lvlJc w:val="left"/>
      <w:pPr>
        <w:tabs>
          <w:tab w:val="num" w:pos="720"/>
        </w:tabs>
        <w:ind w:left="720" w:hanging="720"/>
      </w:pPr>
      <w:rPr>
        <w:rFonts w:hint="default"/>
      </w:rPr>
    </w:lvl>
    <w:lvl w:ilvl="3">
      <w:start w:val="5"/>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4">
    <w:nsid w:val="08BB12E6"/>
    <w:multiLevelType w:val="hybridMultilevel"/>
    <w:tmpl w:val="BB50A4FA"/>
    <w:lvl w:ilvl="0" w:tplc="1E8C467E">
      <w:start w:val="1"/>
      <w:numFmt w:val="bullet"/>
      <w:lvlText w:val="-"/>
      <w:lvlJc w:val="left"/>
      <w:pPr>
        <w:ind w:left="360" w:hanging="360"/>
      </w:pPr>
      <w:rPr>
        <w:rFonts w:ascii="Times New Roman" w:eastAsia="Times New Roman" w:hAnsi="Times New Roman" w:cs="Times New Roman"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15">
    <w:nsid w:val="0B532126"/>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16">
    <w:nsid w:val="14385242"/>
    <w:multiLevelType w:val="multilevel"/>
    <w:tmpl w:val="8040BEDA"/>
    <w:lvl w:ilvl="0">
      <w:start w:val="3"/>
      <w:numFmt w:val="decimal"/>
      <w:lvlText w:val="%1."/>
      <w:lvlJc w:val="left"/>
      <w:pPr>
        <w:ind w:left="892" w:hanging="360"/>
      </w:pPr>
      <w:rPr>
        <w:rFonts w:hint="default"/>
      </w:rPr>
    </w:lvl>
    <w:lvl w:ilvl="1">
      <w:start w:val="1"/>
      <w:numFmt w:val="decimal"/>
      <w:lvlText w:val="%1.%2."/>
      <w:lvlJc w:val="left"/>
      <w:pPr>
        <w:ind w:left="1324" w:hanging="432"/>
      </w:pPr>
      <w:rPr>
        <w:rFonts w:hint="default"/>
      </w:rPr>
    </w:lvl>
    <w:lvl w:ilvl="2">
      <w:start w:val="1"/>
      <w:numFmt w:val="decimal"/>
      <w:lvlText w:val="%1.%2.%3."/>
      <w:lvlJc w:val="left"/>
      <w:pPr>
        <w:ind w:left="1756" w:hanging="504"/>
      </w:pPr>
      <w:rPr>
        <w:rFonts w:hint="default"/>
      </w:rPr>
    </w:lvl>
    <w:lvl w:ilvl="3">
      <w:start w:val="1"/>
      <w:numFmt w:val="decimal"/>
      <w:lvlText w:val="%1.%2.%3.%4."/>
      <w:lvlJc w:val="left"/>
      <w:pPr>
        <w:ind w:left="2260" w:hanging="648"/>
      </w:pPr>
      <w:rPr>
        <w:rFonts w:hint="default"/>
      </w:rPr>
    </w:lvl>
    <w:lvl w:ilvl="4">
      <w:start w:val="1"/>
      <w:numFmt w:val="decimal"/>
      <w:lvlText w:val="%1.%2.%3.%4.%5."/>
      <w:lvlJc w:val="left"/>
      <w:pPr>
        <w:ind w:left="2764" w:hanging="792"/>
      </w:pPr>
      <w:rPr>
        <w:rFonts w:hint="default"/>
      </w:rPr>
    </w:lvl>
    <w:lvl w:ilvl="5">
      <w:start w:val="1"/>
      <w:numFmt w:val="decimal"/>
      <w:lvlText w:val="%1.%2.%3.%4.%5.%6."/>
      <w:lvlJc w:val="left"/>
      <w:pPr>
        <w:ind w:left="3268" w:hanging="936"/>
      </w:pPr>
      <w:rPr>
        <w:rFonts w:hint="default"/>
      </w:rPr>
    </w:lvl>
    <w:lvl w:ilvl="6">
      <w:start w:val="1"/>
      <w:numFmt w:val="decimal"/>
      <w:lvlText w:val="%1.%2.%3.%4.%5.%6.%7."/>
      <w:lvlJc w:val="left"/>
      <w:pPr>
        <w:ind w:left="3772" w:hanging="1080"/>
      </w:pPr>
      <w:rPr>
        <w:rFonts w:hint="default"/>
      </w:rPr>
    </w:lvl>
    <w:lvl w:ilvl="7">
      <w:start w:val="1"/>
      <w:numFmt w:val="decimal"/>
      <w:lvlText w:val="%1.%2.%3.%4.%5.%6.%7.%8."/>
      <w:lvlJc w:val="left"/>
      <w:pPr>
        <w:ind w:left="4276" w:hanging="1224"/>
      </w:pPr>
      <w:rPr>
        <w:rFonts w:hint="default"/>
      </w:rPr>
    </w:lvl>
    <w:lvl w:ilvl="8">
      <w:start w:val="1"/>
      <w:numFmt w:val="decimal"/>
      <w:lvlText w:val="%1.%2.%3.%4.%5.%6.%7.%8.%9."/>
      <w:lvlJc w:val="left"/>
      <w:pPr>
        <w:ind w:left="4852" w:hanging="1440"/>
      </w:pPr>
      <w:rPr>
        <w:rFonts w:hint="default"/>
      </w:rPr>
    </w:lvl>
  </w:abstractNum>
  <w:abstractNum w:abstractNumId="17">
    <w:nsid w:val="14912A5D"/>
    <w:multiLevelType w:val="hybridMultilevel"/>
    <w:tmpl w:val="80301A7C"/>
    <w:lvl w:ilvl="0" w:tplc="0A9EBB78">
      <w:start w:val="1"/>
      <w:numFmt w:val="decimal"/>
      <w:lvlText w:val="%1."/>
      <w:lvlJc w:val="left"/>
      <w:pPr>
        <w:ind w:left="1500" w:hanging="360"/>
      </w:pPr>
      <w:rPr>
        <w:rFonts w:hint="default"/>
        <w:b w:val="0"/>
      </w:rPr>
    </w:lvl>
    <w:lvl w:ilvl="1" w:tplc="08090019">
      <w:start w:val="1"/>
      <w:numFmt w:val="lowerLetter"/>
      <w:lvlText w:val="%2."/>
      <w:lvlJc w:val="left"/>
      <w:pPr>
        <w:ind w:left="2220" w:hanging="360"/>
      </w:pPr>
    </w:lvl>
    <w:lvl w:ilvl="2" w:tplc="0809001B" w:tentative="1">
      <w:start w:val="1"/>
      <w:numFmt w:val="lowerRoman"/>
      <w:lvlText w:val="%3."/>
      <w:lvlJc w:val="right"/>
      <w:pPr>
        <w:ind w:left="2940" w:hanging="180"/>
      </w:pPr>
    </w:lvl>
    <w:lvl w:ilvl="3" w:tplc="0809000F" w:tentative="1">
      <w:start w:val="1"/>
      <w:numFmt w:val="decimal"/>
      <w:lvlText w:val="%4."/>
      <w:lvlJc w:val="left"/>
      <w:pPr>
        <w:ind w:left="3660" w:hanging="360"/>
      </w:pPr>
    </w:lvl>
    <w:lvl w:ilvl="4" w:tplc="08090019" w:tentative="1">
      <w:start w:val="1"/>
      <w:numFmt w:val="lowerLetter"/>
      <w:lvlText w:val="%5."/>
      <w:lvlJc w:val="left"/>
      <w:pPr>
        <w:ind w:left="4380" w:hanging="360"/>
      </w:pPr>
    </w:lvl>
    <w:lvl w:ilvl="5" w:tplc="0809001B" w:tentative="1">
      <w:start w:val="1"/>
      <w:numFmt w:val="lowerRoman"/>
      <w:lvlText w:val="%6."/>
      <w:lvlJc w:val="right"/>
      <w:pPr>
        <w:ind w:left="5100" w:hanging="180"/>
      </w:pPr>
    </w:lvl>
    <w:lvl w:ilvl="6" w:tplc="0809000F" w:tentative="1">
      <w:start w:val="1"/>
      <w:numFmt w:val="decimal"/>
      <w:lvlText w:val="%7."/>
      <w:lvlJc w:val="left"/>
      <w:pPr>
        <w:ind w:left="5820" w:hanging="360"/>
      </w:pPr>
    </w:lvl>
    <w:lvl w:ilvl="7" w:tplc="08090019" w:tentative="1">
      <w:start w:val="1"/>
      <w:numFmt w:val="lowerLetter"/>
      <w:lvlText w:val="%8."/>
      <w:lvlJc w:val="left"/>
      <w:pPr>
        <w:ind w:left="6540" w:hanging="360"/>
      </w:pPr>
    </w:lvl>
    <w:lvl w:ilvl="8" w:tplc="0809001B" w:tentative="1">
      <w:start w:val="1"/>
      <w:numFmt w:val="lowerRoman"/>
      <w:lvlText w:val="%9."/>
      <w:lvlJc w:val="right"/>
      <w:pPr>
        <w:ind w:left="7260" w:hanging="180"/>
      </w:pPr>
    </w:lvl>
  </w:abstractNum>
  <w:abstractNum w:abstractNumId="18">
    <w:nsid w:val="15DD6575"/>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19">
    <w:nsid w:val="16DC333A"/>
    <w:multiLevelType w:val="multilevel"/>
    <w:tmpl w:val="DDF46E3A"/>
    <w:lvl w:ilvl="0">
      <w:start w:val="2"/>
      <w:numFmt w:val="decimal"/>
      <w:lvlText w:val="%1."/>
      <w:lvlJc w:val="left"/>
      <w:pPr>
        <w:tabs>
          <w:tab w:val="num" w:pos="1410"/>
        </w:tabs>
        <w:ind w:left="1410" w:hanging="1410"/>
      </w:pPr>
      <w:rPr>
        <w:rFonts w:hint="default"/>
      </w:rPr>
    </w:lvl>
    <w:lvl w:ilvl="1">
      <w:start w:val="18"/>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20">
    <w:nsid w:val="1DF7360C"/>
    <w:multiLevelType w:val="hybridMultilevel"/>
    <w:tmpl w:val="721E685C"/>
    <w:lvl w:ilvl="0" w:tplc="FFFFFFFF">
      <w:start w:val="1"/>
      <w:numFmt w:val="decimal"/>
      <w:lvlText w:val="%1"/>
      <w:lvlJc w:val="left"/>
      <w:pPr>
        <w:tabs>
          <w:tab w:val="num" w:pos="1425"/>
        </w:tabs>
        <w:ind w:left="1425" w:hanging="720"/>
      </w:pPr>
      <w:rPr>
        <w:rFonts w:hint="default"/>
      </w:rPr>
    </w:lvl>
    <w:lvl w:ilvl="1" w:tplc="FFFFFFFF" w:tentative="1">
      <w:start w:val="1"/>
      <w:numFmt w:val="lowerLetter"/>
      <w:lvlText w:val="%2."/>
      <w:lvlJc w:val="left"/>
      <w:pPr>
        <w:tabs>
          <w:tab w:val="num" w:pos="1785"/>
        </w:tabs>
        <w:ind w:left="1785" w:hanging="360"/>
      </w:pPr>
    </w:lvl>
    <w:lvl w:ilvl="2" w:tplc="FFFFFFFF" w:tentative="1">
      <w:start w:val="1"/>
      <w:numFmt w:val="lowerRoman"/>
      <w:lvlText w:val="%3."/>
      <w:lvlJc w:val="right"/>
      <w:pPr>
        <w:tabs>
          <w:tab w:val="num" w:pos="2505"/>
        </w:tabs>
        <w:ind w:left="2505" w:hanging="180"/>
      </w:pPr>
    </w:lvl>
    <w:lvl w:ilvl="3" w:tplc="FFFFFFFF" w:tentative="1">
      <w:start w:val="1"/>
      <w:numFmt w:val="decimal"/>
      <w:lvlText w:val="%4."/>
      <w:lvlJc w:val="left"/>
      <w:pPr>
        <w:tabs>
          <w:tab w:val="num" w:pos="3225"/>
        </w:tabs>
        <w:ind w:left="3225" w:hanging="360"/>
      </w:pPr>
    </w:lvl>
    <w:lvl w:ilvl="4" w:tplc="FFFFFFFF" w:tentative="1">
      <w:start w:val="1"/>
      <w:numFmt w:val="lowerLetter"/>
      <w:lvlText w:val="%5."/>
      <w:lvlJc w:val="left"/>
      <w:pPr>
        <w:tabs>
          <w:tab w:val="num" w:pos="3945"/>
        </w:tabs>
        <w:ind w:left="3945" w:hanging="360"/>
      </w:pPr>
    </w:lvl>
    <w:lvl w:ilvl="5" w:tplc="FFFFFFFF" w:tentative="1">
      <w:start w:val="1"/>
      <w:numFmt w:val="lowerRoman"/>
      <w:lvlText w:val="%6."/>
      <w:lvlJc w:val="right"/>
      <w:pPr>
        <w:tabs>
          <w:tab w:val="num" w:pos="4665"/>
        </w:tabs>
        <w:ind w:left="4665" w:hanging="180"/>
      </w:pPr>
    </w:lvl>
    <w:lvl w:ilvl="6" w:tplc="FFFFFFFF" w:tentative="1">
      <w:start w:val="1"/>
      <w:numFmt w:val="decimal"/>
      <w:lvlText w:val="%7."/>
      <w:lvlJc w:val="left"/>
      <w:pPr>
        <w:tabs>
          <w:tab w:val="num" w:pos="5385"/>
        </w:tabs>
        <w:ind w:left="5385" w:hanging="360"/>
      </w:pPr>
    </w:lvl>
    <w:lvl w:ilvl="7" w:tplc="FFFFFFFF" w:tentative="1">
      <w:start w:val="1"/>
      <w:numFmt w:val="lowerLetter"/>
      <w:lvlText w:val="%8."/>
      <w:lvlJc w:val="left"/>
      <w:pPr>
        <w:tabs>
          <w:tab w:val="num" w:pos="6105"/>
        </w:tabs>
        <w:ind w:left="6105" w:hanging="360"/>
      </w:pPr>
    </w:lvl>
    <w:lvl w:ilvl="8" w:tplc="FFFFFFFF" w:tentative="1">
      <w:start w:val="1"/>
      <w:numFmt w:val="lowerRoman"/>
      <w:lvlText w:val="%9."/>
      <w:lvlJc w:val="right"/>
      <w:pPr>
        <w:tabs>
          <w:tab w:val="num" w:pos="6825"/>
        </w:tabs>
        <w:ind w:left="6825" w:hanging="180"/>
      </w:pPr>
    </w:lvl>
  </w:abstractNum>
  <w:abstractNum w:abstractNumId="21">
    <w:nsid w:val="1F5078CF"/>
    <w:multiLevelType w:val="hybridMultilevel"/>
    <w:tmpl w:val="98BC13FC"/>
    <w:lvl w:ilvl="0" w:tplc="2FA2B25C">
      <w:start w:val="1"/>
      <w:numFmt w:val="decimal"/>
      <w:lvlText w:val="%1."/>
      <w:lvlJc w:val="left"/>
      <w:pPr>
        <w:tabs>
          <w:tab w:val="num" w:pos="1050"/>
        </w:tabs>
        <w:ind w:left="1050" w:hanging="69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2">
    <w:nsid w:val="1FBA4D98"/>
    <w:multiLevelType w:val="hybridMultilevel"/>
    <w:tmpl w:val="2338A3C4"/>
    <w:lvl w:ilvl="0" w:tplc="04070001">
      <w:start w:val="1"/>
      <w:numFmt w:val="bullet"/>
      <w:lvlText w:val=""/>
      <w:lvlJc w:val="left"/>
      <w:pPr>
        <w:ind w:left="1080" w:hanging="360"/>
      </w:pPr>
      <w:rPr>
        <w:rFonts w:ascii="Symbol" w:hAnsi="Symbol" w:hint="default"/>
      </w:rPr>
    </w:lvl>
    <w:lvl w:ilvl="1" w:tplc="04070003" w:tentative="1">
      <w:start w:val="1"/>
      <w:numFmt w:val="bullet"/>
      <w:lvlText w:val="o"/>
      <w:lvlJc w:val="left"/>
      <w:pPr>
        <w:ind w:left="1800" w:hanging="360"/>
      </w:pPr>
      <w:rPr>
        <w:rFonts w:ascii="Courier New" w:hAnsi="Courier New" w:cs="Courier New" w:hint="default"/>
      </w:rPr>
    </w:lvl>
    <w:lvl w:ilvl="2" w:tplc="04070005" w:tentative="1">
      <w:start w:val="1"/>
      <w:numFmt w:val="bullet"/>
      <w:lvlText w:val=""/>
      <w:lvlJc w:val="left"/>
      <w:pPr>
        <w:ind w:left="2520" w:hanging="360"/>
      </w:pPr>
      <w:rPr>
        <w:rFonts w:ascii="Wingdings" w:hAnsi="Wingdings" w:hint="default"/>
      </w:rPr>
    </w:lvl>
    <w:lvl w:ilvl="3" w:tplc="04070001" w:tentative="1">
      <w:start w:val="1"/>
      <w:numFmt w:val="bullet"/>
      <w:lvlText w:val=""/>
      <w:lvlJc w:val="left"/>
      <w:pPr>
        <w:ind w:left="3240" w:hanging="360"/>
      </w:pPr>
      <w:rPr>
        <w:rFonts w:ascii="Symbol" w:hAnsi="Symbol" w:hint="default"/>
      </w:rPr>
    </w:lvl>
    <w:lvl w:ilvl="4" w:tplc="04070003" w:tentative="1">
      <w:start w:val="1"/>
      <w:numFmt w:val="bullet"/>
      <w:lvlText w:val="o"/>
      <w:lvlJc w:val="left"/>
      <w:pPr>
        <w:ind w:left="3960" w:hanging="360"/>
      </w:pPr>
      <w:rPr>
        <w:rFonts w:ascii="Courier New" w:hAnsi="Courier New" w:cs="Courier New" w:hint="default"/>
      </w:rPr>
    </w:lvl>
    <w:lvl w:ilvl="5" w:tplc="04070005" w:tentative="1">
      <w:start w:val="1"/>
      <w:numFmt w:val="bullet"/>
      <w:lvlText w:val=""/>
      <w:lvlJc w:val="left"/>
      <w:pPr>
        <w:ind w:left="4680" w:hanging="360"/>
      </w:pPr>
      <w:rPr>
        <w:rFonts w:ascii="Wingdings" w:hAnsi="Wingdings" w:hint="default"/>
      </w:rPr>
    </w:lvl>
    <w:lvl w:ilvl="6" w:tplc="04070001" w:tentative="1">
      <w:start w:val="1"/>
      <w:numFmt w:val="bullet"/>
      <w:lvlText w:val=""/>
      <w:lvlJc w:val="left"/>
      <w:pPr>
        <w:ind w:left="5400" w:hanging="360"/>
      </w:pPr>
      <w:rPr>
        <w:rFonts w:ascii="Symbol" w:hAnsi="Symbol" w:hint="default"/>
      </w:rPr>
    </w:lvl>
    <w:lvl w:ilvl="7" w:tplc="04070003" w:tentative="1">
      <w:start w:val="1"/>
      <w:numFmt w:val="bullet"/>
      <w:lvlText w:val="o"/>
      <w:lvlJc w:val="left"/>
      <w:pPr>
        <w:ind w:left="6120" w:hanging="360"/>
      </w:pPr>
      <w:rPr>
        <w:rFonts w:ascii="Courier New" w:hAnsi="Courier New" w:cs="Courier New" w:hint="default"/>
      </w:rPr>
    </w:lvl>
    <w:lvl w:ilvl="8" w:tplc="04070005" w:tentative="1">
      <w:start w:val="1"/>
      <w:numFmt w:val="bullet"/>
      <w:lvlText w:val=""/>
      <w:lvlJc w:val="left"/>
      <w:pPr>
        <w:ind w:left="6840" w:hanging="360"/>
      </w:pPr>
      <w:rPr>
        <w:rFonts w:ascii="Wingdings" w:hAnsi="Wingdings" w:hint="default"/>
      </w:rPr>
    </w:lvl>
  </w:abstractNum>
  <w:abstractNum w:abstractNumId="23">
    <w:nsid w:val="228C02E4"/>
    <w:multiLevelType w:val="hybridMultilevel"/>
    <w:tmpl w:val="360CB5F6"/>
    <w:lvl w:ilvl="0" w:tplc="08090001">
      <w:start w:val="1"/>
      <w:numFmt w:val="bullet"/>
      <w:lvlText w:val=""/>
      <w:lvlJc w:val="left"/>
      <w:pPr>
        <w:ind w:left="2470" w:hanging="360"/>
      </w:pPr>
      <w:rPr>
        <w:rFonts w:ascii="Symbol" w:hAnsi="Symbol" w:hint="default"/>
      </w:rPr>
    </w:lvl>
    <w:lvl w:ilvl="1" w:tplc="08090003" w:tentative="1">
      <w:start w:val="1"/>
      <w:numFmt w:val="bullet"/>
      <w:lvlText w:val="o"/>
      <w:lvlJc w:val="left"/>
      <w:pPr>
        <w:ind w:left="3190" w:hanging="360"/>
      </w:pPr>
      <w:rPr>
        <w:rFonts w:ascii="Courier New" w:hAnsi="Courier New" w:cs="Courier New" w:hint="default"/>
      </w:rPr>
    </w:lvl>
    <w:lvl w:ilvl="2" w:tplc="08090005" w:tentative="1">
      <w:start w:val="1"/>
      <w:numFmt w:val="bullet"/>
      <w:lvlText w:val=""/>
      <w:lvlJc w:val="left"/>
      <w:pPr>
        <w:ind w:left="3910" w:hanging="360"/>
      </w:pPr>
      <w:rPr>
        <w:rFonts w:ascii="Wingdings" w:hAnsi="Wingdings" w:hint="default"/>
      </w:rPr>
    </w:lvl>
    <w:lvl w:ilvl="3" w:tplc="08090001" w:tentative="1">
      <w:start w:val="1"/>
      <w:numFmt w:val="bullet"/>
      <w:lvlText w:val=""/>
      <w:lvlJc w:val="left"/>
      <w:pPr>
        <w:ind w:left="4630" w:hanging="360"/>
      </w:pPr>
      <w:rPr>
        <w:rFonts w:ascii="Symbol" w:hAnsi="Symbol" w:hint="default"/>
      </w:rPr>
    </w:lvl>
    <w:lvl w:ilvl="4" w:tplc="08090003" w:tentative="1">
      <w:start w:val="1"/>
      <w:numFmt w:val="bullet"/>
      <w:lvlText w:val="o"/>
      <w:lvlJc w:val="left"/>
      <w:pPr>
        <w:ind w:left="5350" w:hanging="360"/>
      </w:pPr>
      <w:rPr>
        <w:rFonts w:ascii="Courier New" w:hAnsi="Courier New" w:cs="Courier New" w:hint="default"/>
      </w:rPr>
    </w:lvl>
    <w:lvl w:ilvl="5" w:tplc="08090005" w:tentative="1">
      <w:start w:val="1"/>
      <w:numFmt w:val="bullet"/>
      <w:lvlText w:val=""/>
      <w:lvlJc w:val="left"/>
      <w:pPr>
        <w:ind w:left="6070" w:hanging="360"/>
      </w:pPr>
      <w:rPr>
        <w:rFonts w:ascii="Wingdings" w:hAnsi="Wingdings" w:hint="default"/>
      </w:rPr>
    </w:lvl>
    <w:lvl w:ilvl="6" w:tplc="08090001" w:tentative="1">
      <w:start w:val="1"/>
      <w:numFmt w:val="bullet"/>
      <w:lvlText w:val=""/>
      <w:lvlJc w:val="left"/>
      <w:pPr>
        <w:ind w:left="6790" w:hanging="360"/>
      </w:pPr>
      <w:rPr>
        <w:rFonts w:ascii="Symbol" w:hAnsi="Symbol" w:hint="default"/>
      </w:rPr>
    </w:lvl>
    <w:lvl w:ilvl="7" w:tplc="08090003" w:tentative="1">
      <w:start w:val="1"/>
      <w:numFmt w:val="bullet"/>
      <w:lvlText w:val="o"/>
      <w:lvlJc w:val="left"/>
      <w:pPr>
        <w:ind w:left="7510" w:hanging="360"/>
      </w:pPr>
      <w:rPr>
        <w:rFonts w:ascii="Courier New" w:hAnsi="Courier New" w:cs="Courier New" w:hint="default"/>
      </w:rPr>
    </w:lvl>
    <w:lvl w:ilvl="8" w:tplc="08090005" w:tentative="1">
      <w:start w:val="1"/>
      <w:numFmt w:val="bullet"/>
      <w:lvlText w:val=""/>
      <w:lvlJc w:val="left"/>
      <w:pPr>
        <w:ind w:left="8230" w:hanging="360"/>
      </w:pPr>
      <w:rPr>
        <w:rFonts w:ascii="Wingdings" w:hAnsi="Wingdings" w:hint="default"/>
      </w:rPr>
    </w:lvl>
  </w:abstractNum>
  <w:abstractNum w:abstractNumId="24">
    <w:nsid w:val="3B6C5B01"/>
    <w:multiLevelType w:val="hybridMultilevel"/>
    <w:tmpl w:val="199850FC"/>
    <w:lvl w:ilvl="0" w:tplc="B06CB480">
      <w:start w:val="1"/>
      <w:numFmt w:val="decimal"/>
      <w:lvlText w:val="%1."/>
      <w:lvlJc w:val="left"/>
      <w:pPr>
        <w:ind w:left="1494" w:hanging="360"/>
      </w:pPr>
      <w:rPr>
        <w:rFonts w:hint="default"/>
      </w:rPr>
    </w:lvl>
    <w:lvl w:ilvl="1" w:tplc="08090019" w:tentative="1">
      <w:start w:val="1"/>
      <w:numFmt w:val="lowerLetter"/>
      <w:lvlText w:val="%2."/>
      <w:lvlJc w:val="left"/>
      <w:pPr>
        <w:ind w:left="2214" w:hanging="360"/>
      </w:pPr>
    </w:lvl>
    <w:lvl w:ilvl="2" w:tplc="0809001B" w:tentative="1">
      <w:start w:val="1"/>
      <w:numFmt w:val="lowerRoman"/>
      <w:lvlText w:val="%3."/>
      <w:lvlJc w:val="right"/>
      <w:pPr>
        <w:ind w:left="2934" w:hanging="180"/>
      </w:pPr>
    </w:lvl>
    <w:lvl w:ilvl="3" w:tplc="0809000F" w:tentative="1">
      <w:start w:val="1"/>
      <w:numFmt w:val="decimal"/>
      <w:lvlText w:val="%4."/>
      <w:lvlJc w:val="left"/>
      <w:pPr>
        <w:ind w:left="3654" w:hanging="360"/>
      </w:pPr>
    </w:lvl>
    <w:lvl w:ilvl="4" w:tplc="08090019" w:tentative="1">
      <w:start w:val="1"/>
      <w:numFmt w:val="lowerLetter"/>
      <w:lvlText w:val="%5."/>
      <w:lvlJc w:val="left"/>
      <w:pPr>
        <w:ind w:left="4374" w:hanging="360"/>
      </w:pPr>
    </w:lvl>
    <w:lvl w:ilvl="5" w:tplc="0809001B" w:tentative="1">
      <w:start w:val="1"/>
      <w:numFmt w:val="lowerRoman"/>
      <w:lvlText w:val="%6."/>
      <w:lvlJc w:val="right"/>
      <w:pPr>
        <w:ind w:left="5094" w:hanging="180"/>
      </w:pPr>
    </w:lvl>
    <w:lvl w:ilvl="6" w:tplc="0809000F" w:tentative="1">
      <w:start w:val="1"/>
      <w:numFmt w:val="decimal"/>
      <w:lvlText w:val="%7."/>
      <w:lvlJc w:val="left"/>
      <w:pPr>
        <w:ind w:left="5814" w:hanging="360"/>
      </w:pPr>
    </w:lvl>
    <w:lvl w:ilvl="7" w:tplc="08090019" w:tentative="1">
      <w:start w:val="1"/>
      <w:numFmt w:val="lowerLetter"/>
      <w:lvlText w:val="%8."/>
      <w:lvlJc w:val="left"/>
      <w:pPr>
        <w:ind w:left="6534" w:hanging="360"/>
      </w:pPr>
    </w:lvl>
    <w:lvl w:ilvl="8" w:tplc="0809001B" w:tentative="1">
      <w:start w:val="1"/>
      <w:numFmt w:val="lowerRoman"/>
      <w:lvlText w:val="%9."/>
      <w:lvlJc w:val="right"/>
      <w:pPr>
        <w:ind w:left="7254" w:hanging="180"/>
      </w:pPr>
    </w:lvl>
  </w:abstractNum>
  <w:abstractNum w:abstractNumId="25">
    <w:nsid w:val="41843694"/>
    <w:multiLevelType w:val="multilevel"/>
    <w:tmpl w:val="5240BEC2"/>
    <w:lvl w:ilvl="0">
      <w:start w:val="1"/>
      <w:numFmt w:val="decimal"/>
      <w:lvlText w:val="%1."/>
      <w:lvlJc w:val="left"/>
      <w:pPr>
        <w:ind w:left="360" w:hanging="360"/>
      </w:pPr>
      <w:rPr>
        <w:rFonts w:hint="default"/>
      </w:rPr>
    </w:lvl>
    <w:lvl w:ilvl="1">
      <w:start w:val="1"/>
      <w:numFmt w:val="decimal"/>
      <w:lvlText w:val="%1.%2."/>
      <w:lvlJc w:val="left"/>
      <w:pPr>
        <w:ind w:left="792" w:hanging="432"/>
      </w:pPr>
      <w:rPr>
        <w:rFonts w:hint="default"/>
        <w:b/>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26">
    <w:nsid w:val="41A46FB5"/>
    <w:multiLevelType w:val="multilevel"/>
    <w:tmpl w:val="D42EA6EE"/>
    <w:lvl w:ilvl="0">
      <w:start w:val="2"/>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1"/>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7">
    <w:nsid w:val="4E2D5B04"/>
    <w:multiLevelType w:val="multilevel"/>
    <w:tmpl w:val="0407001F"/>
    <w:lvl w:ilvl="0">
      <w:start w:val="1"/>
      <w:numFmt w:val="decimal"/>
      <w:lvlText w:val="%1."/>
      <w:lvlJc w:val="left"/>
      <w:pPr>
        <w:ind w:left="892" w:hanging="360"/>
      </w:pPr>
    </w:lvl>
    <w:lvl w:ilvl="1">
      <w:start w:val="1"/>
      <w:numFmt w:val="decimal"/>
      <w:lvlText w:val="%1.%2."/>
      <w:lvlJc w:val="left"/>
      <w:pPr>
        <w:ind w:left="1324" w:hanging="432"/>
      </w:pPr>
    </w:lvl>
    <w:lvl w:ilvl="2">
      <w:start w:val="1"/>
      <w:numFmt w:val="decimal"/>
      <w:lvlText w:val="%1.%2.%3."/>
      <w:lvlJc w:val="left"/>
      <w:pPr>
        <w:ind w:left="1756" w:hanging="504"/>
      </w:pPr>
    </w:lvl>
    <w:lvl w:ilvl="3">
      <w:start w:val="1"/>
      <w:numFmt w:val="decimal"/>
      <w:lvlText w:val="%1.%2.%3.%4."/>
      <w:lvlJc w:val="left"/>
      <w:pPr>
        <w:ind w:left="2260" w:hanging="648"/>
      </w:pPr>
    </w:lvl>
    <w:lvl w:ilvl="4">
      <w:start w:val="1"/>
      <w:numFmt w:val="decimal"/>
      <w:lvlText w:val="%1.%2.%3.%4.%5."/>
      <w:lvlJc w:val="left"/>
      <w:pPr>
        <w:ind w:left="2764" w:hanging="792"/>
      </w:pPr>
    </w:lvl>
    <w:lvl w:ilvl="5">
      <w:start w:val="1"/>
      <w:numFmt w:val="decimal"/>
      <w:lvlText w:val="%1.%2.%3.%4.%5.%6."/>
      <w:lvlJc w:val="left"/>
      <w:pPr>
        <w:ind w:left="3268" w:hanging="936"/>
      </w:pPr>
    </w:lvl>
    <w:lvl w:ilvl="6">
      <w:start w:val="1"/>
      <w:numFmt w:val="decimal"/>
      <w:lvlText w:val="%1.%2.%3.%4.%5.%6.%7."/>
      <w:lvlJc w:val="left"/>
      <w:pPr>
        <w:ind w:left="3772" w:hanging="1080"/>
      </w:pPr>
    </w:lvl>
    <w:lvl w:ilvl="7">
      <w:start w:val="1"/>
      <w:numFmt w:val="decimal"/>
      <w:lvlText w:val="%1.%2.%3.%4.%5.%6.%7.%8."/>
      <w:lvlJc w:val="left"/>
      <w:pPr>
        <w:ind w:left="4276" w:hanging="1224"/>
      </w:pPr>
    </w:lvl>
    <w:lvl w:ilvl="8">
      <w:start w:val="1"/>
      <w:numFmt w:val="decimal"/>
      <w:lvlText w:val="%1.%2.%3.%4.%5.%6.%7.%8.%9."/>
      <w:lvlJc w:val="left"/>
      <w:pPr>
        <w:ind w:left="4852" w:hanging="1440"/>
      </w:pPr>
    </w:lvl>
  </w:abstractNum>
  <w:abstractNum w:abstractNumId="28">
    <w:nsid w:val="57936EDC"/>
    <w:multiLevelType w:val="multilevel"/>
    <w:tmpl w:val="E88CE8CC"/>
    <w:lvl w:ilvl="0">
      <w:start w:val="1"/>
      <w:numFmt w:val="decimal"/>
      <w:lvlText w:val="%1."/>
      <w:lvlJc w:val="left"/>
      <w:pPr>
        <w:tabs>
          <w:tab w:val="num" w:pos="1125"/>
        </w:tabs>
        <w:ind w:left="1125" w:hanging="1125"/>
      </w:pPr>
      <w:rPr>
        <w:rFonts w:hint="default"/>
      </w:rPr>
    </w:lvl>
    <w:lvl w:ilvl="1">
      <w:start w:val="3"/>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29">
    <w:nsid w:val="5C9D429C"/>
    <w:multiLevelType w:val="multilevel"/>
    <w:tmpl w:val="2A94E20E"/>
    <w:lvl w:ilvl="0">
      <w:start w:val="1"/>
      <w:numFmt w:val="decimal"/>
      <w:lvlText w:val="%1."/>
      <w:lvlJc w:val="left"/>
      <w:pPr>
        <w:tabs>
          <w:tab w:val="num" w:pos="1125"/>
        </w:tabs>
        <w:ind w:left="1125" w:hanging="1125"/>
      </w:pPr>
      <w:rPr>
        <w:rFonts w:hint="default"/>
      </w:rPr>
    </w:lvl>
    <w:lvl w:ilvl="1">
      <w:start w:val="1"/>
      <w:numFmt w:val="decimal"/>
      <w:lvlText w:val="%1.%2."/>
      <w:lvlJc w:val="left"/>
      <w:pPr>
        <w:tabs>
          <w:tab w:val="num" w:pos="1503"/>
        </w:tabs>
        <w:ind w:left="1503" w:hanging="1125"/>
      </w:pPr>
      <w:rPr>
        <w:rFonts w:hint="default"/>
        <w:b/>
        <w:i w:val="0"/>
      </w:rPr>
    </w:lvl>
    <w:lvl w:ilvl="2">
      <w:start w:val="3"/>
      <w:numFmt w:val="decimal"/>
      <w:lvlText w:val="%1.%2.%3."/>
      <w:lvlJc w:val="left"/>
      <w:pPr>
        <w:tabs>
          <w:tab w:val="num" w:pos="1881"/>
        </w:tabs>
        <w:ind w:left="1881" w:hanging="1125"/>
      </w:pPr>
      <w:rPr>
        <w:rFonts w:hint="default"/>
      </w:rPr>
    </w:lvl>
    <w:lvl w:ilvl="3">
      <w:start w:val="3"/>
      <w:numFmt w:val="decimal"/>
      <w:lvlText w:val="%1.%2.%3.%4."/>
      <w:lvlJc w:val="left"/>
      <w:pPr>
        <w:tabs>
          <w:tab w:val="num" w:pos="2259"/>
        </w:tabs>
        <w:ind w:left="2259" w:hanging="1125"/>
      </w:pPr>
      <w:rPr>
        <w:rFonts w:hint="default"/>
      </w:rPr>
    </w:lvl>
    <w:lvl w:ilvl="4">
      <w:start w:val="1"/>
      <w:numFmt w:val="decimal"/>
      <w:lvlText w:val="%1.%2.%3.%4.%5."/>
      <w:lvlJc w:val="left"/>
      <w:pPr>
        <w:tabs>
          <w:tab w:val="num" w:pos="2637"/>
        </w:tabs>
        <w:ind w:left="2637" w:hanging="1125"/>
      </w:pPr>
      <w:rPr>
        <w:rFonts w:hint="default"/>
      </w:rPr>
    </w:lvl>
    <w:lvl w:ilvl="5">
      <w:start w:val="1"/>
      <w:numFmt w:val="decimal"/>
      <w:lvlText w:val="%1.%2.%3.%4.%5.%6."/>
      <w:lvlJc w:val="left"/>
      <w:pPr>
        <w:tabs>
          <w:tab w:val="num" w:pos="3015"/>
        </w:tabs>
        <w:ind w:left="3015" w:hanging="1125"/>
      </w:pPr>
      <w:rPr>
        <w:rFonts w:hint="default"/>
      </w:rPr>
    </w:lvl>
    <w:lvl w:ilvl="6">
      <w:start w:val="1"/>
      <w:numFmt w:val="decimal"/>
      <w:lvlText w:val="%1.%2.%3.%4.%5.%6.%7."/>
      <w:lvlJc w:val="left"/>
      <w:pPr>
        <w:tabs>
          <w:tab w:val="num" w:pos="3393"/>
        </w:tabs>
        <w:ind w:left="3393" w:hanging="1125"/>
      </w:pPr>
      <w:rPr>
        <w:rFonts w:hint="default"/>
      </w:rPr>
    </w:lvl>
    <w:lvl w:ilvl="7">
      <w:start w:val="1"/>
      <w:numFmt w:val="decimal"/>
      <w:lvlText w:val="%1.%2.%3.%4.%5.%6.%7.%8."/>
      <w:lvlJc w:val="left"/>
      <w:pPr>
        <w:tabs>
          <w:tab w:val="num" w:pos="4086"/>
        </w:tabs>
        <w:ind w:left="4086" w:hanging="1440"/>
      </w:pPr>
      <w:rPr>
        <w:rFonts w:hint="default"/>
      </w:rPr>
    </w:lvl>
    <w:lvl w:ilvl="8">
      <w:start w:val="1"/>
      <w:numFmt w:val="decimal"/>
      <w:lvlText w:val="%1.%2.%3.%4.%5.%6.%7.%8.%9."/>
      <w:lvlJc w:val="left"/>
      <w:pPr>
        <w:tabs>
          <w:tab w:val="num" w:pos="4464"/>
        </w:tabs>
        <w:ind w:left="4464" w:hanging="1440"/>
      </w:pPr>
      <w:rPr>
        <w:rFonts w:hint="default"/>
      </w:rPr>
    </w:lvl>
  </w:abstractNum>
  <w:abstractNum w:abstractNumId="30">
    <w:nsid w:val="606677AE"/>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31">
    <w:nsid w:val="607A73DB"/>
    <w:multiLevelType w:val="hybridMultilevel"/>
    <w:tmpl w:val="6820308A"/>
    <w:lvl w:ilvl="0" w:tplc="1DC0932C">
      <w:start w:val="1"/>
      <w:numFmt w:val="lowerLetter"/>
      <w:lvlText w:val="(%1)"/>
      <w:lvlJc w:val="left"/>
      <w:pPr>
        <w:tabs>
          <w:tab w:val="num" w:pos="1260"/>
        </w:tabs>
        <w:ind w:left="1260" w:hanging="360"/>
      </w:pPr>
      <w:rPr>
        <w:rFonts w:hint="default"/>
      </w:rPr>
    </w:lvl>
    <w:lvl w:ilvl="1" w:tplc="04090019" w:tentative="1">
      <w:start w:val="1"/>
      <w:numFmt w:val="lowerLetter"/>
      <w:lvlText w:val="%2."/>
      <w:lvlJc w:val="left"/>
      <w:pPr>
        <w:tabs>
          <w:tab w:val="num" w:pos="1980"/>
        </w:tabs>
        <w:ind w:left="1980" w:hanging="360"/>
      </w:pPr>
    </w:lvl>
    <w:lvl w:ilvl="2" w:tplc="0409001B" w:tentative="1">
      <w:start w:val="1"/>
      <w:numFmt w:val="lowerRoman"/>
      <w:lvlText w:val="%3."/>
      <w:lvlJc w:val="right"/>
      <w:pPr>
        <w:tabs>
          <w:tab w:val="num" w:pos="2700"/>
        </w:tabs>
        <w:ind w:left="2700" w:hanging="180"/>
      </w:pPr>
    </w:lvl>
    <w:lvl w:ilvl="3" w:tplc="0409000F" w:tentative="1">
      <w:start w:val="1"/>
      <w:numFmt w:val="decimal"/>
      <w:lvlText w:val="%4."/>
      <w:lvlJc w:val="left"/>
      <w:pPr>
        <w:tabs>
          <w:tab w:val="num" w:pos="3420"/>
        </w:tabs>
        <w:ind w:left="3420" w:hanging="360"/>
      </w:pPr>
    </w:lvl>
    <w:lvl w:ilvl="4" w:tplc="04090019" w:tentative="1">
      <w:start w:val="1"/>
      <w:numFmt w:val="lowerLetter"/>
      <w:lvlText w:val="%5."/>
      <w:lvlJc w:val="left"/>
      <w:pPr>
        <w:tabs>
          <w:tab w:val="num" w:pos="4140"/>
        </w:tabs>
        <w:ind w:left="4140" w:hanging="360"/>
      </w:pPr>
    </w:lvl>
    <w:lvl w:ilvl="5" w:tplc="0409001B" w:tentative="1">
      <w:start w:val="1"/>
      <w:numFmt w:val="lowerRoman"/>
      <w:lvlText w:val="%6."/>
      <w:lvlJc w:val="right"/>
      <w:pPr>
        <w:tabs>
          <w:tab w:val="num" w:pos="4860"/>
        </w:tabs>
        <w:ind w:left="4860" w:hanging="180"/>
      </w:pPr>
    </w:lvl>
    <w:lvl w:ilvl="6" w:tplc="0409000F" w:tentative="1">
      <w:start w:val="1"/>
      <w:numFmt w:val="decimal"/>
      <w:lvlText w:val="%7."/>
      <w:lvlJc w:val="left"/>
      <w:pPr>
        <w:tabs>
          <w:tab w:val="num" w:pos="5580"/>
        </w:tabs>
        <w:ind w:left="5580" w:hanging="360"/>
      </w:pPr>
    </w:lvl>
    <w:lvl w:ilvl="7" w:tplc="04090019" w:tentative="1">
      <w:start w:val="1"/>
      <w:numFmt w:val="lowerLetter"/>
      <w:lvlText w:val="%8."/>
      <w:lvlJc w:val="left"/>
      <w:pPr>
        <w:tabs>
          <w:tab w:val="num" w:pos="6300"/>
        </w:tabs>
        <w:ind w:left="6300" w:hanging="360"/>
      </w:pPr>
    </w:lvl>
    <w:lvl w:ilvl="8" w:tplc="0409001B" w:tentative="1">
      <w:start w:val="1"/>
      <w:numFmt w:val="lowerRoman"/>
      <w:lvlText w:val="%9."/>
      <w:lvlJc w:val="right"/>
      <w:pPr>
        <w:tabs>
          <w:tab w:val="num" w:pos="7020"/>
        </w:tabs>
        <w:ind w:left="7020" w:hanging="180"/>
      </w:pPr>
    </w:lvl>
  </w:abstractNum>
  <w:abstractNum w:abstractNumId="32">
    <w:nsid w:val="65925DC1"/>
    <w:multiLevelType w:val="hybridMultilevel"/>
    <w:tmpl w:val="FAA66F24"/>
    <w:lvl w:ilvl="0" w:tplc="8C4849AC">
      <w:start w:val="1"/>
      <w:numFmt w:val="bullet"/>
      <w:pStyle w:val="Bullet1G"/>
      <w:lvlText w:val="•"/>
      <w:lvlJc w:val="left"/>
      <w:pPr>
        <w:tabs>
          <w:tab w:val="num" w:pos="1701"/>
        </w:tabs>
        <w:ind w:left="1701"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3">
    <w:nsid w:val="682F0E3C"/>
    <w:multiLevelType w:val="hybridMultilevel"/>
    <w:tmpl w:val="A5AE8BC8"/>
    <w:lvl w:ilvl="0" w:tplc="B8A2B722">
      <w:start w:val="2"/>
      <w:numFmt w:val="bullet"/>
      <w:lvlText w:val="・"/>
      <w:lvlJc w:val="left"/>
      <w:pPr>
        <w:ind w:left="1578" w:hanging="420"/>
      </w:pPr>
      <w:rPr>
        <w:rFonts w:ascii="MS Mincho" w:eastAsia="MS Mincho" w:hAnsi="MS Mincho" w:cs="Times New Roman" w:hint="eastAsia"/>
      </w:rPr>
    </w:lvl>
    <w:lvl w:ilvl="1" w:tplc="0409000B" w:tentative="1">
      <w:start w:val="1"/>
      <w:numFmt w:val="bullet"/>
      <w:lvlText w:val=""/>
      <w:lvlJc w:val="left"/>
      <w:pPr>
        <w:ind w:left="1998" w:hanging="420"/>
      </w:pPr>
      <w:rPr>
        <w:rFonts w:ascii="Wingdings" w:hAnsi="Wingdings" w:hint="default"/>
      </w:rPr>
    </w:lvl>
    <w:lvl w:ilvl="2" w:tplc="0409000D" w:tentative="1">
      <w:start w:val="1"/>
      <w:numFmt w:val="bullet"/>
      <w:lvlText w:val=""/>
      <w:lvlJc w:val="left"/>
      <w:pPr>
        <w:ind w:left="2418" w:hanging="420"/>
      </w:pPr>
      <w:rPr>
        <w:rFonts w:ascii="Wingdings" w:hAnsi="Wingdings" w:hint="default"/>
      </w:rPr>
    </w:lvl>
    <w:lvl w:ilvl="3" w:tplc="04090001" w:tentative="1">
      <w:start w:val="1"/>
      <w:numFmt w:val="bullet"/>
      <w:lvlText w:val=""/>
      <w:lvlJc w:val="left"/>
      <w:pPr>
        <w:ind w:left="2838" w:hanging="420"/>
      </w:pPr>
      <w:rPr>
        <w:rFonts w:ascii="Wingdings" w:hAnsi="Wingdings" w:hint="default"/>
      </w:rPr>
    </w:lvl>
    <w:lvl w:ilvl="4" w:tplc="0409000B" w:tentative="1">
      <w:start w:val="1"/>
      <w:numFmt w:val="bullet"/>
      <w:lvlText w:val=""/>
      <w:lvlJc w:val="left"/>
      <w:pPr>
        <w:ind w:left="3258" w:hanging="420"/>
      </w:pPr>
      <w:rPr>
        <w:rFonts w:ascii="Wingdings" w:hAnsi="Wingdings" w:hint="default"/>
      </w:rPr>
    </w:lvl>
    <w:lvl w:ilvl="5" w:tplc="0409000D" w:tentative="1">
      <w:start w:val="1"/>
      <w:numFmt w:val="bullet"/>
      <w:lvlText w:val=""/>
      <w:lvlJc w:val="left"/>
      <w:pPr>
        <w:ind w:left="3678" w:hanging="420"/>
      </w:pPr>
      <w:rPr>
        <w:rFonts w:ascii="Wingdings" w:hAnsi="Wingdings" w:hint="default"/>
      </w:rPr>
    </w:lvl>
    <w:lvl w:ilvl="6" w:tplc="04090001" w:tentative="1">
      <w:start w:val="1"/>
      <w:numFmt w:val="bullet"/>
      <w:lvlText w:val=""/>
      <w:lvlJc w:val="left"/>
      <w:pPr>
        <w:ind w:left="4098" w:hanging="420"/>
      </w:pPr>
      <w:rPr>
        <w:rFonts w:ascii="Wingdings" w:hAnsi="Wingdings" w:hint="default"/>
      </w:rPr>
    </w:lvl>
    <w:lvl w:ilvl="7" w:tplc="0409000B" w:tentative="1">
      <w:start w:val="1"/>
      <w:numFmt w:val="bullet"/>
      <w:lvlText w:val=""/>
      <w:lvlJc w:val="left"/>
      <w:pPr>
        <w:ind w:left="4518" w:hanging="420"/>
      </w:pPr>
      <w:rPr>
        <w:rFonts w:ascii="Wingdings" w:hAnsi="Wingdings" w:hint="default"/>
      </w:rPr>
    </w:lvl>
    <w:lvl w:ilvl="8" w:tplc="0409000D" w:tentative="1">
      <w:start w:val="1"/>
      <w:numFmt w:val="bullet"/>
      <w:lvlText w:val=""/>
      <w:lvlJc w:val="left"/>
      <w:pPr>
        <w:ind w:left="4938" w:hanging="420"/>
      </w:pPr>
      <w:rPr>
        <w:rFonts w:ascii="Wingdings" w:hAnsi="Wingdings" w:hint="default"/>
      </w:rPr>
    </w:lvl>
  </w:abstractNum>
  <w:abstractNum w:abstractNumId="34">
    <w:nsid w:val="68862366"/>
    <w:multiLevelType w:val="hybridMultilevel"/>
    <w:tmpl w:val="523E6D94"/>
    <w:lvl w:ilvl="0" w:tplc="E24C15DA">
      <w:start w:val="1"/>
      <w:numFmt w:val="bullet"/>
      <w:lvlText w:val="•"/>
      <w:lvlJc w:val="left"/>
      <w:pPr>
        <w:tabs>
          <w:tab w:val="num" w:pos="2268"/>
        </w:tabs>
        <w:ind w:left="2268" w:hanging="170"/>
      </w:pPr>
      <w:rPr>
        <w:rFonts w:ascii="Times New Roman" w:hAnsi="Times New Roman" w:cs="Times New Roman" w:hint="default"/>
        <w:b w:val="0"/>
        <w:i w:val="0"/>
        <w:sz w:val="20"/>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35">
    <w:nsid w:val="6ABA2010"/>
    <w:multiLevelType w:val="multilevel"/>
    <w:tmpl w:val="55BEECB8"/>
    <w:lvl w:ilvl="0">
      <w:start w:val="5"/>
      <w:numFmt w:val="decimal"/>
      <w:lvlText w:val="%1."/>
      <w:lvlJc w:val="left"/>
      <w:pPr>
        <w:tabs>
          <w:tab w:val="num" w:pos="1410"/>
        </w:tabs>
        <w:ind w:left="1410" w:hanging="1410"/>
      </w:pPr>
      <w:rPr>
        <w:rFonts w:hint="default"/>
      </w:rPr>
    </w:lvl>
    <w:lvl w:ilvl="1">
      <w:start w:val="2"/>
      <w:numFmt w:val="decimal"/>
      <w:lvlText w:val="%1.%2."/>
      <w:lvlJc w:val="left"/>
      <w:pPr>
        <w:tabs>
          <w:tab w:val="num" w:pos="1410"/>
        </w:tabs>
        <w:ind w:left="1410" w:hanging="1410"/>
      </w:pPr>
      <w:rPr>
        <w:rFonts w:hint="default"/>
      </w:rPr>
    </w:lvl>
    <w:lvl w:ilvl="2">
      <w:start w:val="3"/>
      <w:numFmt w:val="decimal"/>
      <w:lvlText w:val="%1.%2.%3."/>
      <w:lvlJc w:val="left"/>
      <w:pPr>
        <w:tabs>
          <w:tab w:val="num" w:pos="1410"/>
        </w:tabs>
        <w:ind w:left="1410" w:hanging="1410"/>
      </w:pPr>
      <w:rPr>
        <w:rFonts w:hint="default"/>
      </w:rPr>
    </w:lvl>
    <w:lvl w:ilvl="3">
      <w:start w:val="4"/>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6">
    <w:nsid w:val="6D104FE6"/>
    <w:multiLevelType w:val="hybridMultilevel"/>
    <w:tmpl w:val="C81EB99A"/>
    <w:lvl w:ilvl="0" w:tplc="B8A2B722">
      <w:start w:val="2"/>
      <w:numFmt w:val="bullet"/>
      <w:lvlText w:val="・"/>
      <w:lvlJc w:val="left"/>
      <w:pPr>
        <w:ind w:left="552" w:hanging="360"/>
      </w:pPr>
      <w:rPr>
        <w:rFonts w:ascii="MS Mincho" w:eastAsia="MS Mincho" w:hAnsi="MS Mincho" w:cs="Times New Roman" w:hint="eastAsia"/>
      </w:rPr>
    </w:lvl>
    <w:lvl w:ilvl="1" w:tplc="0409000B" w:tentative="1">
      <w:start w:val="1"/>
      <w:numFmt w:val="bullet"/>
      <w:lvlText w:val=""/>
      <w:lvlJc w:val="left"/>
      <w:pPr>
        <w:ind w:left="1032" w:hanging="420"/>
      </w:pPr>
      <w:rPr>
        <w:rFonts w:ascii="Wingdings" w:hAnsi="Wingdings" w:hint="default"/>
      </w:rPr>
    </w:lvl>
    <w:lvl w:ilvl="2" w:tplc="0409000D" w:tentative="1">
      <w:start w:val="1"/>
      <w:numFmt w:val="bullet"/>
      <w:lvlText w:val=""/>
      <w:lvlJc w:val="left"/>
      <w:pPr>
        <w:ind w:left="1452" w:hanging="420"/>
      </w:pPr>
      <w:rPr>
        <w:rFonts w:ascii="Wingdings" w:hAnsi="Wingdings" w:hint="default"/>
      </w:rPr>
    </w:lvl>
    <w:lvl w:ilvl="3" w:tplc="04090001" w:tentative="1">
      <w:start w:val="1"/>
      <w:numFmt w:val="bullet"/>
      <w:lvlText w:val=""/>
      <w:lvlJc w:val="left"/>
      <w:pPr>
        <w:ind w:left="1872" w:hanging="420"/>
      </w:pPr>
      <w:rPr>
        <w:rFonts w:ascii="Wingdings" w:hAnsi="Wingdings" w:hint="default"/>
      </w:rPr>
    </w:lvl>
    <w:lvl w:ilvl="4" w:tplc="0409000B" w:tentative="1">
      <w:start w:val="1"/>
      <w:numFmt w:val="bullet"/>
      <w:lvlText w:val=""/>
      <w:lvlJc w:val="left"/>
      <w:pPr>
        <w:ind w:left="2292" w:hanging="420"/>
      </w:pPr>
      <w:rPr>
        <w:rFonts w:ascii="Wingdings" w:hAnsi="Wingdings" w:hint="default"/>
      </w:rPr>
    </w:lvl>
    <w:lvl w:ilvl="5" w:tplc="0409000D" w:tentative="1">
      <w:start w:val="1"/>
      <w:numFmt w:val="bullet"/>
      <w:lvlText w:val=""/>
      <w:lvlJc w:val="left"/>
      <w:pPr>
        <w:ind w:left="2712" w:hanging="420"/>
      </w:pPr>
      <w:rPr>
        <w:rFonts w:ascii="Wingdings" w:hAnsi="Wingdings" w:hint="default"/>
      </w:rPr>
    </w:lvl>
    <w:lvl w:ilvl="6" w:tplc="04090001" w:tentative="1">
      <w:start w:val="1"/>
      <w:numFmt w:val="bullet"/>
      <w:lvlText w:val=""/>
      <w:lvlJc w:val="left"/>
      <w:pPr>
        <w:ind w:left="3132" w:hanging="420"/>
      </w:pPr>
      <w:rPr>
        <w:rFonts w:ascii="Wingdings" w:hAnsi="Wingdings" w:hint="default"/>
      </w:rPr>
    </w:lvl>
    <w:lvl w:ilvl="7" w:tplc="0409000B" w:tentative="1">
      <w:start w:val="1"/>
      <w:numFmt w:val="bullet"/>
      <w:lvlText w:val=""/>
      <w:lvlJc w:val="left"/>
      <w:pPr>
        <w:ind w:left="3552" w:hanging="420"/>
      </w:pPr>
      <w:rPr>
        <w:rFonts w:ascii="Wingdings" w:hAnsi="Wingdings" w:hint="default"/>
      </w:rPr>
    </w:lvl>
    <w:lvl w:ilvl="8" w:tplc="0409000D" w:tentative="1">
      <w:start w:val="1"/>
      <w:numFmt w:val="bullet"/>
      <w:lvlText w:val=""/>
      <w:lvlJc w:val="left"/>
      <w:pPr>
        <w:ind w:left="3972" w:hanging="420"/>
      </w:pPr>
      <w:rPr>
        <w:rFonts w:ascii="Wingdings" w:hAnsi="Wingdings" w:hint="default"/>
      </w:rPr>
    </w:lvl>
  </w:abstractNum>
  <w:abstractNum w:abstractNumId="37">
    <w:nsid w:val="6EF87C63"/>
    <w:multiLevelType w:val="multilevel"/>
    <w:tmpl w:val="6A5848F2"/>
    <w:lvl w:ilvl="0">
      <w:start w:val="5"/>
      <w:numFmt w:val="decimal"/>
      <w:lvlText w:val="%1."/>
      <w:lvlJc w:val="left"/>
      <w:pPr>
        <w:tabs>
          <w:tab w:val="num" w:pos="720"/>
        </w:tabs>
        <w:ind w:left="720" w:hanging="720"/>
      </w:pPr>
      <w:rPr>
        <w:rFonts w:hint="default"/>
      </w:rPr>
    </w:lvl>
    <w:lvl w:ilvl="1">
      <w:start w:val="3"/>
      <w:numFmt w:val="decimal"/>
      <w:lvlText w:val="%1.%2."/>
      <w:lvlJc w:val="left"/>
      <w:pPr>
        <w:tabs>
          <w:tab w:val="num" w:pos="720"/>
        </w:tabs>
        <w:ind w:left="720" w:hanging="720"/>
      </w:pPr>
      <w:rPr>
        <w:rFonts w:hint="default"/>
      </w:rPr>
    </w:lvl>
    <w:lvl w:ilvl="2">
      <w:start w:val="8"/>
      <w:numFmt w:val="decimal"/>
      <w:lvlText w:val="%1.%2.%3."/>
      <w:lvlJc w:val="left"/>
      <w:pPr>
        <w:tabs>
          <w:tab w:val="num" w:pos="720"/>
        </w:tabs>
        <w:ind w:left="720" w:hanging="720"/>
      </w:pPr>
      <w:rPr>
        <w:rFonts w:hint="default"/>
      </w:rPr>
    </w:lvl>
    <w:lvl w:ilvl="3">
      <w:start w:val="6"/>
      <w:numFmt w:val="decimal"/>
      <w:lvlText w:val="%1.%2.%3.%4."/>
      <w:lvlJc w:val="left"/>
      <w:pPr>
        <w:tabs>
          <w:tab w:val="num" w:pos="720"/>
        </w:tabs>
        <w:ind w:left="720" w:hanging="720"/>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8">
    <w:nsid w:val="734154F8"/>
    <w:multiLevelType w:val="multilevel"/>
    <w:tmpl w:val="C5B68226"/>
    <w:lvl w:ilvl="0">
      <w:start w:val="2"/>
      <w:numFmt w:val="decimal"/>
      <w:lvlText w:val="%1."/>
      <w:lvlJc w:val="left"/>
      <w:pPr>
        <w:tabs>
          <w:tab w:val="num" w:pos="1410"/>
        </w:tabs>
        <w:ind w:left="1410" w:hanging="1410"/>
      </w:pPr>
      <w:rPr>
        <w:rFonts w:hint="default"/>
      </w:rPr>
    </w:lvl>
    <w:lvl w:ilvl="1">
      <w:start w:val="24"/>
      <w:numFmt w:val="decimal"/>
      <w:lvlText w:val="%1.%2."/>
      <w:lvlJc w:val="left"/>
      <w:pPr>
        <w:tabs>
          <w:tab w:val="num" w:pos="1410"/>
        </w:tabs>
        <w:ind w:left="1410" w:hanging="1410"/>
      </w:pPr>
      <w:rPr>
        <w:rFonts w:hint="default"/>
      </w:rPr>
    </w:lvl>
    <w:lvl w:ilvl="2">
      <w:start w:val="1"/>
      <w:numFmt w:val="decimal"/>
      <w:lvlText w:val="%1.%2.%3."/>
      <w:lvlJc w:val="left"/>
      <w:pPr>
        <w:tabs>
          <w:tab w:val="num" w:pos="1410"/>
        </w:tabs>
        <w:ind w:left="1410" w:hanging="1410"/>
      </w:pPr>
      <w:rPr>
        <w:rFonts w:hint="default"/>
      </w:rPr>
    </w:lvl>
    <w:lvl w:ilvl="3">
      <w:start w:val="1"/>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abstractNum w:abstractNumId="39">
    <w:nsid w:val="75E223DA"/>
    <w:multiLevelType w:val="hybridMultilevel"/>
    <w:tmpl w:val="5B7ACB42"/>
    <w:lvl w:ilvl="0" w:tplc="3A60C988">
      <w:start w:val="1"/>
      <w:numFmt w:val="bullet"/>
      <w:pStyle w:val="Bullet2G"/>
      <w:lvlText w:val="•"/>
      <w:lvlJc w:val="left"/>
      <w:pPr>
        <w:tabs>
          <w:tab w:val="num" w:pos="2268"/>
        </w:tabs>
        <w:ind w:left="2268" w:hanging="170"/>
      </w:pPr>
      <w:rPr>
        <w:rFonts w:ascii="Times New Roman" w:hAnsi="Times New Roman" w:cs="Times New Roman" w:hint="default"/>
      </w:rPr>
    </w:lvl>
    <w:lvl w:ilvl="1" w:tplc="040C0003" w:tentative="1">
      <w:start w:val="1"/>
      <w:numFmt w:val="bullet"/>
      <w:lvlText w:val="o"/>
      <w:lvlJc w:val="left"/>
      <w:pPr>
        <w:tabs>
          <w:tab w:val="num" w:pos="1440"/>
        </w:tabs>
        <w:ind w:left="1440" w:hanging="360"/>
      </w:pPr>
      <w:rPr>
        <w:rFonts w:ascii="Courier New" w:hAnsi="Courier New" w:cs="Courier New" w:hint="default"/>
      </w:rPr>
    </w:lvl>
    <w:lvl w:ilvl="2" w:tplc="040C0005" w:tentative="1">
      <w:start w:val="1"/>
      <w:numFmt w:val="bullet"/>
      <w:lvlText w:val=""/>
      <w:lvlJc w:val="left"/>
      <w:pPr>
        <w:tabs>
          <w:tab w:val="num" w:pos="2160"/>
        </w:tabs>
        <w:ind w:left="2160" w:hanging="360"/>
      </w:pPr>
      <w:rPr>
        <w:rFonts w:ascii="Wingdings" w:hAnsi="Wingdings" w:hint="default"/>
      </w:rPr>
    </w:lvl>
    <w:lvl w:ilvl="3" w:tplc="040C0001" w:tentative="1">
      <w:start w:val="1"/>
      <w:numFmt w:val="bullet"/>
      <w:lvlText w:val=""/>
      <w:lvlJc w:val="left"/>
      <w:pPr>
        <w:tabs>
          <w:tab w:val="num" w:pos="2880"/>
        </w:tabs>
        <w:ind w:left="2880" w:hanging="360"/>
      </w:pPr>
      <w:rPr>
        <w:rFonts w:ascii="Symbol" w:hAnsi="Symbol" w:hint="default"/>
      </w:rPr>
    </w:lvl>
    <w:lvl w:ilvl="4" w:tplc="040C0003" w:tentative="1">
      <w:start w:val="1"/>
      <w:numFmt w:val="bullet"/>
      <w:lvlText w:val="o"/>
      <w:lvlJc w:val="left"/>
      <w:pPr>
        <w:tabs>
          <w:tab w:val="num" w:pos="3600"/>
        </w:tabs>
        <w:ind w:left="3600" w:hanging="360"/>
      </w:pPr>
      <w:rPr>
        <w:rFonts w:ascii="Courier New" w:hAnsi="Courier New" w:cs="Courier New" w:hint="default"/>
      </w:rPr>
    </w:lvl>
    <w:lvl w:ilvl="5" w:tplc="040C0005" w:tentative="1">
      <w:start w:val="1"/>
      <w:numFmt w:val="bullet"/>
      <w:lvlText w:val=""/>
      <w:lvlJc w:val="left"/>
      <w:pPr>
        <w:tabs>
          <w:tab w:val="num" w:pos="4320"/>
        </w:tabs>
        <w:ind w:left="4320" w:hanging="360"/>
      </w:pPr>
      <w:rPr>
        <w:rFonts w:ascii="Wingdings" w:hAnsi="Wingdings" w:hint="default"/>
      </w:rPr>
    </w:lvl>
    <w:lvl w:ilvl="6" w:tplc="040C0001" w:tentative="1">
      <w:start w:val="1"/>
      <w:numFmt w:val="bullet"/>
      <w:lvlText w:val=""/>
      <w:lvlJc w:val="left"/>
      <w:pPr>
        <w:tabs>
          <w:tab w:val="num" w:pos="5040"/>
        </w:tabs>
        <w:ind w:left="5040" w:hanging="360"/>
      </w:pPr>
      <w:rPr>
        <w:rFonts w:ascii="Symbol" w:hAnsi="Symbol" w:hint="default"/>
      </w:rPr>
    </w:lvl>
    <w:lvl w:ilvl="7" w:tplc="040C0003" w:tentative="1">
      <w:start w:val="1"/>
      <w:numFmt w:val="bullet"/>
      <w:lvlText w:val="o"/>
      <w:lvlJc w:val="left"/>
      <w:pPr>
        <w:tabs>
          <w:tab w:val="num" w:pos="5760"/>
        </w:tabs>
        <w:ind w:left="5760" w:hanging="360"/>
      </w:pPr>
      <w:rPr>
        <w:rFonts w:ascii="Courier New" w:hAnsi="Courier New" w:cs="Courier New" w:hint="default"/>
      </w:rPr>
    </w:lvl>
    <w:lvl w:ilvl="8" w:tplc="040C0005" w:tentative="1">
      <w:start w:val="1"/>
      <w:numFmt w:val="bullet"/>
      <w:lvlText w:val=""/>
      <w:lvlJc w:val="left"/>
      <w:pPr>
        <w:tabs>
          <w:tab w:val="num" w:pos="6480"/>
        </w:tabs>
        <w:ind w:left="6480" w:hanging="360"/>
      </w:pPr>
      <w:rPr>
        <w:rFonts w:ascii="Wingdings" w:hAnsi="Wingdings" w:hint="default"/>
      </w:rPr>
    </w:lvl>
  </w:abstractNum>
  <w:abstractNum w:abstractNumId="40">
    <w:nsid w:val="78675EF8"/>
    <w:multiLevelType w:val="multilevel"/>
    <w:tmpl w:val="266C60FC"/>
    <w:lvl w:ilvl="0">
      <w:start w:val="5"/>
      <w:numFmt w:val="decimal"/>
      <w:lvlText w:val="%1."/>
      <w:lvlJc w:val="left"/>
      <w:pPr>
        <w:tabs>
          <w:tab w:val="num" w:pos="1410"/>
        </w:tabs>
        <w:ind w:left="1410" w:hanging="1410"/>
      </w:pPr>
      <w:rPr>
        <w:rFonts w:hint="default"/>
      </w:rPr>
    </w:lvl>
    <w:lvl w:ilvl="1">
      <w:start w:val="3"/>
      <w:numFmt w:val="decimal"/>
      <w:lvlText w:val="%1.%2."/>
      <w:lvlJc w:val="left"/>
      <w:pPr>
        <w:tabs>
          <w:tab w:val="num" w:pos="1410"/>
        </w:tabs>
        <w:ind w:left="1410" w:hanging="1410"/>
      </w:pPr>
      <w:rPr>
        <w:rFonts w:hint="default"/>
      </w:rPr>
    </w:lvl>
    <w:lvl w:ilvl="2">
      <w:start w:val="10"/>
      <w:numFmt w:val="decimal"/>
      <w:lvlText w:val="%1.%2.%3."/>
      <w:lvlJc w:val="left"/>
      <w:pPr>
        <w:tabs>
          <w:tab w:val="num" w:pos="1410"/>
        </w:tabs>
        <w:ind w:left="1410" w:hanging="1410"/>
      </w:pPr>
      <w:rPr>
        <w:rFonts w:hint="default"/>
      </w:rPr>
    </w:lvl>
    <w:lvl w:ilvl="3">
      <w:start w:val="5"/>
      <w:numFmt w:val="decimal"/>
      <w:lvlText w:val="%1.%2.%3.%4."/>
      <w:lvlJc w:val="left"/>
      <w:pPr>
        <w:tabs>
          <w:tab w:val="num" w:pos="1410"/>
        </w:tabs>
        <w:ind w:left="1410" w:hanging="1410"/>
      </w:pPr>
      <w:rPr>
        <w:rFonts w:hint="default"/>
      </w:rPr>
    </w:lvl>
    <w:lvl w:ilvl="4">
      <w:start w:val="1"/>
      <w:numFmt w:val="decimal"/>
      <w:lvlText w:val="%1.%2.%3.%4.%5."/>
      <w:lvlJc w:val="left"/>
      <w:pPr>
        <w:tabs>
          <w:tab w:val="num" w:pos="1440"/>
        </w:tabs>
        <w:ind w:left="1440" w:hanging="1440"/>
      </w:pPr>
      <w:rPr>
        <w:rFonts w:hint="default"/>
      </w:rPr>
    </w:lvl>
    <w:lvl w:ilvl="5">
      <w:start w:val="1"/>
      <w:numFmt w:val="decimal"/>
      <w:lvlText w:val="%1.%2.%3.%4.%5.%6."/>
      <w:lvlJc w:val="left"/>
      <w:pPr>
        <w:tabs>
          <w:tab w:val="num" w:pos="1440"/>
        </w:tabs>
        <w:ind w:left="1440" w:hanging="1440"/>
      </w:pPr>
      <w:rPr>
        <w:rFonts w:hint="default"/>
      </w:rPr>
    </w:lvl>
    <w:lvl w:ilvl="6">
      <w:start w:val="1"/>
      <w:numFmt w:val="decimal"/>
      <w:lvlText w:val="%1.%2.%3.%4.%5.%6.%7."/>
      <w:lvlJc w:val="left"/>
      <w:pPr>
        <w:tabs>
          <w:tab w:val="num" w:pos="1800"/>
        </w:tabs>
        <w:ind w:left="1800" w:hanging="1800"/>
      </w:pPr>
      <w:rPr>
        <w:rFonts w:hint="default"/>
      </w:rPr>
    </w:lvl>
    <w:lvl w:ilvl="7">
      <w:start w:val="1"/>
      <w:numFmt w:val="decimal"/>
      <w:lvlText w:val="%1.%2.%3.%4.%5.%6.%7.%8."/>
      <w:lvlJc w:val="left"/>
      <w:pPr>
        <w:tabs>
          <w:tab w:val="num" w:pos="2160"/>
        </w:tabs>
        <w:ind w:left="2160" w:hanging="2160"/>
      </w:pPr>
      <w:rPr>
        <w:rFonts w:hint="default"/>
      </w:rPr>
    </w:lvl>
    <w:lvl w:ilvl="8">
      <w:start w:val="1"/>
      <w:numFmt w:val="decimal"/>
      <w:lvlText w:val="%1.%2.%3.%4.%5.%6.%7.%8.%9."/>
      <w:lvlJc w:val="left"/>
      <w:pPr>
        <w:tabs>
          <w:tab w:val="num" w:pos="2160"/>
        </w:tabs>
        <w:ind w:left="2160" w:hanging="2160"/>
      </w:pPr>
      <w:rPr>
        <w:rFonts w:hint="default"/>
      </w:rPr>
    </w:lvl>
  </w:abstractNum>
  <w:num w:numId="1">
    <w:abstractNumId w:val="1"/>
  </w:num>
  <w:num w:numId="2">
    <w:abstractNumId w:val="0"/>
  </w:num>
  <w:num w:numId="3">
    <w:abstractNumId w:val="2"/>
  </w:num>
  <w:num w:numId="4">
    <w:abstractNumId w:val="3"/>
  </w:num>
  <w:num w:numId="5">
    <w:abstractNumId w:val="8"/>
  </w:num>
  <w:num w:numId="6">
    <w:abstractNumId w:val="9"/>
  </w:num>
  <w:num w:numId="7">
    <w:abstractNumId w:val="7"/>
  </w:num>
  <w:num w:numId="8">
    <w:abstractNumId w:val="6"/>
  </w:num>
  <w:num w:numId="9">
    <w:abstractNumId w:val="5"/>
  </w:num>
  <w:num w:numId="10">
    <w:abstractNumId w:val="4"/>
  </w:num>
  <w:num w:numId="11">
    <w:abstractNumId w:val="30"/>
  </w:num>
  <w:num w:numId="12">
    <w:abstractNumId w:val="18"/>
  </w:num>
  <w:num w:numId="13">
    <w:abstractNumId w:val="12"/>
  </w:num>
  <w:num w:numId="14">
    <w:abstractNumId w:val="32"/>
  </w:num>
  <w:num w:numId="15">
    <w:abstractNumId w:val="39"/>
  </w:num>
  <w:num w:numId="16">
    <w:abstractNumId w:val="10"/>
  </w:num>
  <w:num w:numId="17">
    <w:abstractNumId w:val="21"/>
  </w:num>
  <w:num w:numId="18">
    <w:abstractNumId w:val="24"/>
  </w:num>
  <w:num w:numId="19">
    <w:abstractNumId w:val="15"/>
  </w:num>
  <w:num w:numId="20">
    <w:abstractNumId w:val="28"/>
  </w:num>
  <w:num w:numId="21">
    <w:abstractNumId w:val="27"/>
  </w:num>
  <w:num w:numId="22">
    <w:abstractNumId w:val="16"/>
  </w:num>
  <w:num w:numId="23">
    <w:abstractNumId w:val="25"/>
  </w:num>
  <w:num w:numId="24">
    <w:abstractNumId w:val="22"/>
  </w:num>
  <w:num w:numId="25">
    <w:abstractNumId w:val="14"/>
  </w:num>
  <w:num w:numId="26">
    <w:abstractNumId w:val="29"/>
  </w:num>
  <w:num w:numId="27">
    <w:abstractNumId w:val="26"/>
  </w:num>
  <w:num w:numId="28">
    <w:abstractNumId w:val="17"/>
  </w:num>
  <w:num w:numId="29">
    <w:abstractNumId w:val="36"/>
  </w:num>
  <w:num w:numId="30">
    <w:abstractNumId w:val="33"/>
  </w:num>
  <w:num w:numId="31">
    <w:abstractNumId w:val="11"/>
  </w:num>
  <w:num w:numId="32">
    <w:abstractNumId w:val="34"/>
  </w:num>
  <w:num w:numId="33">
    <w:abstractNumId w:val="38"/>
  </w:num>
  <w:num w:numId="34">
    <w:abstractNumId w:val="19"/>
  </w:num>
  <w:num w:numId="35">
    <w:abstractNumId w:val="35"/>
  </w:num>
  <w:num w:numId="36">
    <w:abstractNumId w:val="40"/>
  </w:num>
  <w:num w:numId="37">
    <w:abstractNumId w:val="13"/>
  </w:num>
  <w:num w:numId="38">
    <w:abstractNumId w:val="37"/>
  </w:num>
  <w:num w:numId="39">
    <w:abstractNumId w:val="20"/>
  </w:num>
  <w:num w:numId="40">
    <w:abstractNumId w:val="31"/>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60"/>
  <w:activeWritingStyle w:appName="MSWord" w:lang="en-GB" w:vendorID="64" w:dllVersion="131077" w:nlCheck="1" w:checkStyle="1"/>
  <w:activeWritingStyle w:appName="MSWord" w:lang="en-GB" w:vendorID="64" w:dllVersion="131078" w:nlCheck="1" w:checkStyle="1"/>
  <w:activeWritingStyle w:appName="MSWord" w:lang="en-US" w:vendorID="64" w:dllVersion="131078" w:nlCheck="1" w:checkStyle="1"/>
  <w:activeWritingStyle w:appName="MSWord" w:lang="es-ES" w:vendorID="64" w:dllVersion="131078" w:nlCheck="1" w:checkStyle="1"/>
  <w:activeWritingStyle w:appName="MSWord" w:lang="fr-FR" w:vendorID="64" w:dllVersion="131078" w:nlCheck="1" w:checkStyle="1"/>
  <w:activeWritingStyle w:appName="MSWord" w:lang="fr-CH" w:vendorID="64" w:dllVersion="131078" w:nlCheck="1" w:checkStyle="1"/>
  <w:activeWritingStyle w:appName="MSWord" w:lang="de-DE" w:vendorID="64" w:dllVersion="131078" w:nlCheck="1" w:checkStyle="1"/>
  <w:proofState w:spelling="clean" w:grammar="clean"/>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567"/>
  <w:hyphenationZone w:val="357"/>
  <w:doNotHyphenateCaps/>
  <w:evenAndOddHeaders/>
  <w:drawingGridHorizontalSpacing w:val="100"/>
  <w:displayHorizontalDrawingGridEvery w:val="0"/>
  <w:displayVerticalDrawingGridEvery w:val="0"/>
  <w:noPunctuationKerning/>
  <w:characterSpacingControl w:val="doNotCompress"/>
  <w:hdrShapeDefaults>
    <o:shapedefaults v:ext="edit" spidmax="16385"/>
  </w:hdrShapeDefaults>
  <w:footnotePr>
    <w:footnote w:id="-1"/>
    <w:footnote w:id="0"/>
    <w:footnote w:id="1"/>
  </w:footnotePr>
  <w:endnotePr>
    <w:endnote w:id="-1"/>
    <w:endnote w:id="0"/>
    <w:endnote w:id="1"/>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830A4"/>
    <w:rsid w:val="000000EA"/>
    <w:rsid w:val="00011A4D"/>
    <w:rsid w:val="00046B1F"/>
    <w:rsid w:val="00046DA4"/>
    <w:rsid w:val="00050F6B"/>
    <w:rsid w:val="00052635"/>
    <w:rsid w:val="00057E97"/>
    <w:rsid w:val="000632AA"/>
    <w:rsid w:val="000646F4"/>
    <w:rsid w:val="000712D9"/>
    <w:rsid w:val="00071C53"/>
    <w:rsid w:val="00072C8C"/>
    <w:rsid w:val="000733B5"/>
    <w:rsid w:val="00081815"/>
    <w:rsid w:val="00081F4E"/>
    <w:rsid w:val="00083032"/>
    <w:rsid w:val="000931C0"/>
    <w:rsid w:val="000B0595"/>
    <w:rsid w:val="000B175B"/>
    <w:rsid w:val="000B2339"/>
    <w:rsid w:val="000B2F02"/>
    <w:rsid w:val="000B3A0F"/>
    <w:rsid w:val="000B4EF7"/>
    <w:rsid w:val="000B5E9E"/>
    <w:rsid w:val="000C2C03"/>
    <w:rsid w:val="000C2D2E"/>
    <w:rsid w:val="000D0421"/>
    <w:rsid w:val="000D5379"/>
    <w:rsid w:val="000E0415"/>
    <w:rsid w:val="001103AA"/>
    <w:rsid w:val="0011666B"/>
    <w:rsid w:val="00122269"/>
    <w:rsid w:val="00144C57"/>
    <w:rsid w:val="00165F3A"/>
    <w:rsid w:val="00170EE1"/>
    <w:rsid w:val="0018030C"/>
    <w:rsid w:val="00182290"/>
    <w:rsid w:val="00183417"/>
    <w:rsid w:val="0018774B"/>
    <w:rsid w:val="001A3955"/>
    <w:rsid w:val="001A6B98"/>
    <w:rsid w:val="001A7C49"/>
    <w:rsid w:val="001B4B04"/>
    <w:rsid w:val="001C3B02"/>
    <w:rsid w:val="001C6663"/>
    <w:rsid w:val="001C7895"/>
    <w:rsid w:val="001D0C8C"/>
    <w:rsid w:val="001D1419"/>
    <w:rsid w:val="001D26DF"/>
    <w:rsid w:val="001D3A03"/>
    <w:rsid w:val="001E62E4"/>
    <w:rsid w:val="001E7B67"/>
    <w:rsid w:val="00202DA8"/>
    <w:rsid w:val="00211E0B"/>
    <w:rsid w:val="00217BA1"/>
    <w:rsid w:val="002265DE"/>
    <w:rsid w:val="0024772E"/>
    <w:rsid w:val="00267F5F"/>
    <w:rsid w:val="00274A4C"/>
    <w:rsid w:val="00286B4D"/>
    <w:rsid w:val="00286BF7"/>
    <w:rsid w:val="002B619C"/>
    <w:rsid w:val="002D3571"/>
    <w:rsid w:val="002D4643"/>
    <w:rsid w:val="002D7926"/>
    <w:rsid w:val="002E46E1"/>
    <w:rsid w:val="002F175C"/>
    <w:rsid w:val="002F52AE"/>
    <w:rsid w:val="002F7DE0"/>
    <w:rsid w:val="003018B4"/>
    <w:rsid w:val="00302E18"/>
    <w:rsid w:val="0031038B"/>
    <w:rsid w:val="00316DB7"/>
    <w:rsid w:val="00321AC8"/>
    <w:rsid w:val="003229D8"/>
    <w:rsid w:val="00335126"/>
    <w:rsid w:val="00336153"/>
    <w:rsid w:val="00340613"/>
    <w:rsid w:val="003419D1"/>
    <w:rsid w:val="00352709"/>
    <w:rsid w:val="003619B5"/>
    <w:rsid w:val="00361AC3"/>
    <w:rsid w:val="003628C6"/>
    <w:rsid w:val="00365763"/>
    <w:rsid w:val="00371178"/>
    <w:rsid w:val="003767E3"/>
    <w:rsid w:val="0038275D"/>
    <w:rsid w:val="003876B5"/>
    <w:rsid w:val="00392E47"/>
    <w:rsid w:val="003A0F06"/>
    <w:rsid w:val="003A6810"/>
    <w:rsid w:val="003C2CC4"/>
    <w:rsid w:val="003C36CA"/>
    <w:rsid w:val="003C534D"/>
    <w:rsid w:val="003C5A7D"/>
    <w:rsid w:val="003D4B23"/>
    <w:rsid w:val="003D5D92"/>
    <w:rsid w:val="003E130E"/>
    <w:rsid w:val="003E2256"/>
    <w:rsid w:val="00410C89"/>
    <w:rsid w:val="00422E03"/>
    <w:rsid w:val="00426B9B"/>
    <w:rsid w:val="004306A1"/>
    <w:rsid w:val="004325CB"/>
    <w:rsid w:val="00432A1B"/>
    <w:rsid w:val="004374DA"/>
    <w:rsid w:val="00441EA2"/>
    <w:rsid w:val="00442A83"/>
    <w:rsid w:val="00445EF8"/>
    <w:rsid w:val="0045495B"/>
    <w:rsid w:val="004561E5"/>
    <w:rsid w:val="0045775F"/>
    <w:rsid w:val="00473CE2"/>
    <w:rsid w:val="0048397A"/>
    <w:rsid w:val="00485CBB"/>
    <w:rsid w:val="004866B7"/>
    <w:rsid w:val="004C2461"/>
    <w:rsid w:val="004C7462"/>
    <w:rsid w:val="004C7FC8"/>
    <w:rsid w:val="004E77B2"/>
    <w:rsid w:val="004F0807"/>
    <w:rsid w:val="004F6D62"/>
    <w:rsid w:val="00500A20"/>
    <w:rsid w:val="00504B2D"/>
    <w:rsid w:val="00505DD6"/>
    <w:rsid w:val="0052136D"/>
    <w:rsid w:val="00523AC8"/>
    <w:rsid w:val="005266F0"/>
    <w:rsid w:val="0052775E"/>
    <w:rsid w:val="0053407B"/>
    <w:rsid w:val="00541AF5"/>
    <w:rsid w:val="005420F2"/>
    <w:rsid w:val="005453D9"/>
    <w:rsid w:val="0056209A"/>
    <w:rsid w:val="005628B6"/>
    <w:rsid w:val="00580E6E"/>
    <w:rsid w:val="00582837"/>
    <w:rsid w:val="00587381"/>
    <w:rsid w:val="005941EC"/>
    <w:rsid w:val="0059724D"/>
    <w:rsid w:val="005A6978"/>
    <w:rsid w:val="005B320C"/>
    <w:rsid w:val="005B3DB3"/>
    <w:rsid w:val="005B4E13"/>
    <w:rsid w:val="005C342F"/>
    <w:rsid w:val="005C7D1E"/>
    <w:rsid w:val="005F7B75"/>
    <w:rsid w:val="006001EE"/>
    <w:rsid w:val="00605042"/>
    <w:rsid w:val="00611FC4"/>
    <w:rsid w:val="006176FB"/>
    <w:rsid w:val="00632416"/>
    <w:rsid w:val="006352C2"/>
    <w:rsid w:val="00636836"/>
    <w:rsid w:val="00640B26"/>
    <w:rsid w:val="00651D27"/>
    <w:rsid w:val="00652D0A"/>
    <w:rsid w:val="00657C23"/>
    <w:rsid w:val="00661251"/>
    <w:rsid w:val="00662BB6"/>
    <w:rsid w:val="006676AA"/>
    <w:rsid w:val="00671B51"/>
    <w:rsid w:val="0067362F"/>
    <w:rsid w:val="00676606"/>
    <w:rsid w:val="00684802"/>
    <w:rsid w:val="00684C21"/>
    <w:rsid w:val="00694728"/>
    <w:rsid w:val="006A2530"/>
    <w:rsid w:val="006C3589"/>
    <w:rsid w:val="006D14CE"/>
    <w:rsid w:val="006D37AF"/>
    <w:rsid w:val="006D51D0"/>
    <w:rsid w:val="006D5FB9"/>
    <w:rsid w:val="006D658E"/>
    <w:rsid w:val="006E564B"/>
    <w:rsid w:val="006E7191"/>
    <w:rsid w:val="006F268C"/>
    <w:rsid w:val="00703577"/>
    <w:rsid w:val="00705894"/>
    <w:rsid w:val="007103EB"/>
    <w:rsid w:val="007173EE"/>
    <w:rsid w:val="0072632A"/>
    <w:rsid w:val="007318BF"/>
    <w:rsid w:val="007327D5"/>
    <w:rsid w:val="00737C98"/>
    <w:rsid w:val="007444B5"/>
    <w:rsid w:val="00744A0A"/>
    <w:rsid w:val="00753DBE"/>
    <w:rsid w:val="007629C8"/>
    <w:rsid w:val="0077047D"/>
    <w:rsid w:val="0078737F"/>
    <w:rsid w:val="007B6BA5"/>
    <w:rsid w:val="007C3390"/>
    <w:rsid w:val="007C4F4B"/>
    <w:rsid w:val="007E01E9"/>
    <w:rsid w:val="007E63F3"/>
    <w:rsid w:val="007F0A32"/>
    <w:rsid w:val="007F0F70"/>
    <w:rsid w:val="007F6611"/>
    <w:rsid w:val="0080676A"/>
    <w:rsid w:val="00811920"/>
    <w:rsid w:val="00815AD0"/>
    <w:rsid w:val="00815EDB"/>
    <w:rsid w:val="008242D7"/>
    <w:rsid w:val="008257B1"/>
    <w:rsid w:val="00832334"/>
    <w:rsid w:val="00832C60"/>
    <w:rsid w:val="00841F2F"/>
    <w:rsid w:val="00843191"/>
    <w:rsid w:val="00843767"/>
    <w:rsid w:val="00850AA3"/>
    <w:rsid w:val="00850EAE"/>
    <w:rsid w:val="008603AB"/>
    <w:rsid w:val="00863154"/>
    <w:rsid w:val="008679D9"/>
    <w:rsid w:val="008878DE"/>
    <w:rsid w:val="008979B1"/>
    <w:rsid w:val="008A1ED5"/>
    <w:rsid w:val="008A2C13"/>
    <w:rsid w:val="008A6B25"/>
    <w:rsid w:val="008A6C4F"/>
    <w:rsid w:val="008B045E"/>
    <w:rsid w:val="008B1727"/>
    <w:rsid w:val="008B2335"/>
    <w:rsid w:val="008B2E36"/>
    <w:rsid w:val="008B324C"/>
    <w:rsid w:val="008C4B53"/>
    <w:rsid w:val="008D03B5"/>
    <w:rsid w:val="008E0678"/>
    <w:rsid w:val="008F13DA"/>
    <w:rsid w:val="008F31D2"/>
    <w:rsid w:val="00915EF6"/>
    <w:rsid w:val="0091668D"/>
    <w:rsid w:val="00920DD4"/>
    <w:rsid w:val="00921BDE"/>
    <w:rsid w:val="009223CA"/>
    <w:rsid w:val="0092742E"/>
    <w:rsid w:val="00940F93"/>
    <w:rsid w:val="00944646"/>
    <w:rsid w:val="009448C3"/>
    <w:rsid w:val="00944ACA"/>
    <w:rsid w:val="009505A7"/>
    <w:rsid w:val="009564AA"/>
    <w:rsid w:val="0096583B"/>
    <w:rsid w:val="00971BC2"/>
    <w:rsid w:val="00973929"/>
    <w:rsid w:val="009760F3"/>
    <w:rsid w:val="00976CFB"/>
    <w:rsid w:val="00984E93"/>
    <w:rsid w:val="00997719"/>
    <w:rsid w:val="009A05CA"/>
    <w:rsid w:val="009A0830"/>
    <w:rsid w:val="009A0E8D"/>
    <w:rsid w:val="009A1400"/>
    <w:rsid w:val="009B027D"/>
    <w:rsid w:val="009B26E7"/>
    <w:rsid w:val="009B5F26"/>
    <w:rsid w:val="009B64BB"/>
    <w:rsid w:val="009C5652"/>
    <w:rsid w:val="009C62F7"/>
    <w:rsid w:val="009F6D3E"/>
    <w:rsid w:val="009F6EA7"/>
    <w:rsid w:val="00A00697"/>
    <w:rsid w:val="00A00A3F"/>
    <w:rsid w:val="00A01489"/>
    <w:rsid w:val="00A129A8"/>
    <w:rsid w:val="00A14C7E"/>
    <w:rsid w:val="00A25B9E"/>
    <w:rsid w:val="00A3026E"/>
    <w:rsid w:val="00A338F1"/>
    <w:rsid w:val="00A35BE0"/>
    <w:rsid w:val="00A6129C"/>
    <w:rsid w:val="00A633EA"/>
    <w:rsid w:val="00A72F22"/>
    <w:rsid w:val="00A7360F"/>
    <w:rsid w:val="00A748A6"/>
    <w:rsid w:val="00A769F4"/>
    <w:rsid w:val="00A776B4"/>
    <w:rsid w:val="00A778DC"/>
    <w:rsid w:val="00A85036"/>
    <w:rsid w:val="00A8633D"/>
    <w:rsid w:val="00A86BB2"/>
    <w:rsid w:val="00A94361"/>
    <w:rsid w:val="00A94A76"/>
    <w:rsid w:val="00AA293C"/>
    <w:rsid w:val="00AC6019"/>
    <w:rsid w:val="00B02C1B"/>
    <w:rsid w:val="00B30179"/>
    <w:rsid w:val="00B421C1"/>
    <w:rsid w:val="00B468B7"/>
    <w:rsid w:val="00B47328"/>
    <w:rsid w:val="00B53781"/>
    <w:rsid w:val="00B53C21"/>
    <w:rsid w:val="00B55C71"/>
    <w:rsid w:val="00B56E4A"/>
    <w:rsid w:val="00B56E9C"/>
    <w:rsid w:val="00B64B1F"/>
    <w:rsid w:val="00B6553F"/>
    <w:rsid w:val="00B77D05"/>
    <w:rsid w:val="00B81206"/>
    <w:rsid w:val="00B81E12"/>
    <w:rsid w:val="00B830A4"/>
    <w:rsid w:val="00B84E10"/>
    <w:rsid w:val="00BA0049"/>
    <w:rsid w:val="00BA3C7C"/>
    <w:rsid w:val="00BC3FA0"/>
    <w:rsid w:val="00BC4F54"/>
    <w:rsid w:val="00BC74E9"/>
    <w:rsid w:val="00BD0D55"/>
    <w:rsid w:val="00BF17BF"/>
    <w:rsid w:val="00BF30B3"/>
    <w:rsid w:val="00BF68A8"/>
    <w:rsid w:val="00C06A20"/>
    <w:rsid w:val="00C11A03"/>
    <w:rsid w:val="00C22C0C"/>
    <w:rsid w:val="00C32712"/>
    <w:rsid w:val="00C36905"/>
    <w:rsid w:val="00C36DCC"/>
    <w:rsid w:val="00C43009"/>
    <w:rsid w:val="00C44615"/>
    <w:rsid w:val="00C4527F"/>
    <w:rsid w:val="00C463DD"/>
    <w:rsid w:val="00C4724C"/>
    <w:rsid w:val="00C5171D"/>
    <w:rsid w:val="00C56851"/>
    <w:rsid w:val="00C60A11"/>
    <w:rsid w:val="00C629A0"/>
    <w:rsid w:val="00C64629"/>
    <w:rsid w:val="00C745C3"/>
    <w:rsid w:val="00C76E95"/>
    <w:rsid w:val="00C83D2E"/>
    <w:rsid w:val="00C84B87"/>
    <w:rsid w:val="00C93AE3"/>
    <w:rsid w:val="00C96DF2"/>
    <w:rsid w:val="00CA4F05"/>
    <w:rsid w:val="00CB13DB"/>
    <w:rsid w:val="00CB3E03"/>
    <w:rsid w:val="00CB50FB"/>
    <w:rsid w:val="00CD4AA6"/>
    <w:rsid w:val="00CD5438"/>
    <w:rsid w:val="00CD6C94"/>
    <w:rsid w:val="00CE0FDA"/>
    <w:rsid w:val="00CE4A8F"/>
    <w:rsid w:val="00D2031B"/>
    <w:rsid w:val="00D248B6"/>
    <w:rsid w:val="00D25FE2"/>
    <w:rsid w:val="00D26E07"/>
    <w:rsid w:val="00D35846"/>
    <w:rsid w:val="00D43252"/>
    <w:rsid w:val="00D47EEA"/>
    <w:rsid w:val="00D61D02"/>
    <w:rsid w:val="00D64406"/>
    <w:rsid w:val="00D65D18"/>
    <w:rsid w:val="00D67C17"/>
    <w:rsid w:val="00D702D8"/>
    <w:rsid w:val="00D773DF"/>
    <w:rsid w:val="00D85DD4"/>
    <w:rsid w:val="00D93AEB"/>
    <w:rsid w:val="00D95303"/>
    <w:rsid w:val="00D978C6"/>
    <w:rsid w:val="00DA3C1C"/>
    <w:rsid w:val="00DC6D39"/>
    <w:rsid w:val="00DF0D51"/>
    <w:rsid w:val="00E0163D"/>
    <w:rsid w:val="00E046DF"/>
    <w:rsid w:val="00E22B0C"/>
    <w:rsid w:val="00E27346"/>
    <w:rsid w:val="00E30C15"/>
    <w:rsid w:val="00E3310F"/>
    <w:rsid w:val="00E40A45"/>
    <w:rsid w:val="00E560CA"/>
    <w:rsid w:val="00E577A3"/>
    <w:rsid w:val="00E71BC8"/>
    <w:rsid w:val="00E7260F"/>
    <w:rsid w:val="00E728AC"/>
    <w:rsid w:val="00E73F5D"/>
    <w:rsid w:val="00E752C2"/>
    <w:rsid w:val="00E7762C"/>
    <w:rsid w:val="00E77E4E"/>
    <w:rsid w:val="00E932C6"/>
    <w:rsid w:val="00E96630"/>
    <w:rsid w:val="00EA2A77"/>
    <w:rsid w:val="00EB1F89"/>
    <w:rsid w:val="00EB4DA0"/>
    <w:rsid w:val="00ED7A2A"/>
    <w:rsid w:val="00EF1D7F"/>
    <w:rsid w:val="00F0274E"/>
    <w:rsid w:val="00F04146"/>
    <w:rsid w:val="00F122CB"/>
    <w:rsid w:val="00F23E13"/>
    <w:rsid w:val="00F246EA"/>
    <w:rsid w:val="00F31E5F"/>
    <w:rsid w:val="00F6100A"/>
    <w:rsid w:val="00F6635B"/>
    <w:rsid w:val="00F718DC"/>
    <w:rsid w:val="00F726CF"/>
    <w:rsid w:val="00F90856"/>
    <w:rsid w:val="00F93781"/>
    <w:rsid w:val="00FB07DB"/>
    <w:rsid w:val="00FB1AFA"/>
    <w:rsid w:val="00FB1C8F"/>
    <w:rsid w:val="00FB27D2"/>
    <w:rsid w:val="00FB32B8"/>
    <w:rsid w:val="00FB613B"/>
    <w:rsid w:val="00FC13D4"/>
    <w:rsid w:val="00FC68B7"/>
    <w:rsid w:val="00FD3F98"/>
    <w:rsid w:val="00FD7FC5"/>
    <w:rsid w:val="00FE106A"/>
    <w:rsid w:val="00FE7450"/>
    <w:rsid w:val="00FF145D"/>
    <w:rsid w:val="00FF6129"/>
    <w:rsid w:val="00FF7D02"/>
  </w:rsids>
  <m:mathPr>
    <m:mathFont m:val="Cambria Math"/>
    <m:brkBin m:val="before"/>
    <m:brkBinSub m:val="--"/>
    <m:smallFrac m:val="0"/>
    <m:dispDef/>
    <m:lMargin m:val="0"/>
    <m:rMargin m:val="0"/>
    <m:defJc m:val="centerGroup"/>
    <m:wrapIndent m:val="1440"/>
    <m:intLim m:val="subSup"/>
    <m:naryLim m:val="undOvr"/>
  </m:mathPr>
  <w:themeFontLang w:val="en-GB"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tyle>
  <w:style w:type="paragraph" w:styleId="BodyTextIndent">
    <w:name w:val="Body Text Indent"/>
    <w:basedOn w:val="Normal"/>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rsid w:val="000646F4"/>
    <w:rPr>
      <w:rFonts w:ascii="Times New Roman" w:hAnsi="Times New Roman"/>
      <w:sz w:val="18"/>
      <w:vertAlign w:val="superscript"/>
    </w:rPr>
  </w:style>
  <w:style w:type="paragraph" w:styleId="FootnoteText">
    <w:name w:val="footnote text"/>
    <w:aliases w:val="5_G,PP,Fußnotentext"/>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B830A4"/>
    <w:pPr>
      <w:spacing w:line="240" w:lineRule="auto"/>
    </w:pPr>
    <w:rPr>
      <w:rFonts w:ascii="Tahoma" w:hAnsi="Tahoma" w:cs="Tahoma"/>
      <w:sz w:val="16"/>
      <w:szCs w:val="16"/>
    </w:rPr>
  </w:style>
  <w:style w:type="character" w:customStyle="1" w:styleId="BalloonTextChar">
    <w:name w:val="Balloon Text Char"/>
    <w:link w:val="BalloonText"/>
    <w:rsid w:val="00B830A4"/>
    <w:rPr>
      <w:rFonts w:ascii="Tahoma" w:hAnsi="Tahoma" w:cs="Tahoma"/>
      <w:sz w:val="16"/>
      <w:szCs w:val="16"/>
      <w:lang w:eastAsia="en-US"/>
    </w:rPr>
  </w:style>
  <w:style w:type="table" w:customStyle="1" w:styleId="Tabellenraster1">
    <w:name w:val="Tabellenraster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5_G Char,PP Char,Fußnotentext Char"/>
    <w:link w:val="FootnoteText"/>
    <w:locked/>
    <w:rsid w:val="001A6B98"/>
    <w:rPr>
      <w:sz w:val="18"/>
      <w:lang w:eastAsia="en-US"/>
    </w:rPr>
  </w:style>
  <w:style w:type="character" w:customStyle="1" w:styleId="HChGChar">
    <w:name w:val="_ H _Ch_G Char"/>
    <w:link w:val="HChG"/>
    <w:rsid w:val="001A6B98"/>
    <w:rPr>
      <w:b/>
      <w:sz w:val="28"/>
      <w:lang w:eastAsia="en-US"/>
    </w:rPr>
  </w:style>
  <w:style w:type="paragraph" w:customStyle="1" w:styleId="Anlage">
    <w:name w:val="Anlage"/>
    <w:basedOn w:val="Normal"/>
    <w:rsid w:val="001A6B98"/>
    <w:pPr>
      <w:suppressAutoHyphens w:val="0"/>
      <w:spacing w:before="240" w:line="240" w:lineRule="auto"/>
      <w:ind w:left="1134" w:hanging="1134"/>
    </w:pPr>
    <w:rPr>
      <w:rFonts w:eastAsia="MS Mincho"/>
      <w:sz w:val="24"/>
      <w:szCs w:val="24"/>
      <w:lang w:val="de-DE" w:eastAsia="de-DE"/>
    </w:rPr>
  </w:style>
  <w:style w:type="paragraph" w:customStyle="1" w:styleId="Default">
    <w:name w:val="Default"/>
    <w:rsid w:val="001A6B98"/>
    <w:pPr>
      <w:autoSpaceDE w:val="0"/>
      <w:autoSpaceDN w:val="0"/>
      <w:adjustRightInd w:val="0"/>
    </w:pPr>
    <w:rPr>
      <w:rFonts w:eastAsia="MS Mincho"/>
      <w:color w:val="000000"/>
      <w:sz w:val="24"/>
      <w:szCs w:val="24"/>
      <w:lang w:val="de-DE" w:eastAsia="de-DE"/>
    </w:rPr>
  </w:style>
  <w:style w:type="paragraph" w:styleId="CommentSubject">
    <w:name w:val="annotation subject"/>
    <w:basedOn w:val="CommentText"/>
    <w:next w:val="CommentText"/>
    <w:link w:val="CommentSubjectChar"/>
    <w:rsid w:val="001A6B98"/>
    <w:pPr>
      <w:spacing w:line="240" w:lineRule="auto"/>
    </w:pPr>
    <w:rPr>
      <w:rFonts w:eastAsia="MS Mincho"/>
      <w:b/>
      <w:bCs/>
    </w:rPr>
  </w:style>
  <w:style w:type="character" w:customStyle="1" w:styleId="CommentTextChar">
    <w:name w:val="Comment Text Char"/>
    <w:link w:val="CommentText"/>
    <w:uiPriority w:val="99"/>
    <w:rsid w:val="001A6B98"/>
    <w:rPr>
      <w:lang w:eastAsia="en-US"/>
    </w:rPr>
  </w:style>
  <w:style w:type="character" w:customStyle="1" w:styleId="CommentSubjectChar">
    <w:name w:val="Comment Subject Char"/>
    <w:link w:val="CommentSubject"/>
    <w:rsid w:val="001A6B98"/>
    <w:rPr>
      <w:rFonts w:eastAsia="MS Mincho"/>
      <w:b/>
      <w:bCs/>
      <w:lang w:eastAsia="en-US"/>
    </w:rPr>
  </w:style>
  <w:style w:type="paragraph" w:styleId="ListParagraph">
    <w:name w:val="List Paragraph"/>
    <w:basedOn w:val="Normal"/>
    <w:uiPriority w:val="34"/>
    <w:qFormat/>
    <w:rsid w:val="001A6B98"/>
    <w:pPr>
      <w:ind w:left="720"/>
      <w:contextualSpacing/>
    </w:pPr>
    <w:rPr>
      <w:rFonts w:eastAsia="MS Mincho"/>
    </w:rPr>
  </w:style>
  <w:style w:type="paragraph" w:customStyle="1" w:styleId="para">
    <w:name w:val="para"/>
    <w:basedOn w:val="Normal"/>
    <w:link w:val="paraChar"/>
    <w:qFormat/>
    <w:rsid w:val="00744A0A"/>
    <w:pPr>
      <w:spacing w:after="120"/>
      <w:ind w:left="2268" w:right="1134" w:hanging="1134"/>
      <w:jc w:val="both"/>
    </w:pPr>
    <w:rPr>
      <w:lang w:eastAsia="en-GB"/>
    </w:rPr>
  </w:style>
  <w:style w:type="character" w:customStyle="1" w:styleId="paraChar">
    <w:name w:val="para Char"/>
    <w:link w:val="para"/>
    <w:rsid w:val="00744A0A"/>
    <w:rPr>
      <w:lang w:eastAsia="en-GB"/>
    </w:rPr>
  </w:style>
  <w:style w:type="paragraph" w:customStyle="1" w:styleId="TxBrp4">
    <w:name w:val="TxBr_p4"/>
    <w:basedOn w:val="Normal"/>
    <w:rsid w:val="009A05CA"/>
    <w:pPr>
      <w:widowControl w:val="0"/>
      <w:tabs>
        <w:tab w:val="left" w:pos="1196"/>
      </w:tabs>
      <w:suppressAutoHyphens w:val="0"/>
      <w:autoSpaceDE w:val="0"/>
      <w:autoSpaceDN w:val="0"/>
      <w:adjustRightInd w:val="0"/>
      <w:spacing w:line="277" w:lineRule="atLeast"/>
      <w:ind w:left="380" w:hanging="1196"/>
    </w:pPr>
    <w:rPr>
      <w:lang w:val="en-US" w:eastAsia="fr-FR"/>
    </w:rPr>
  </w:style>
  <w:style w:type="paragraph" w:styleId="Index1">
    <w:name w:val="index 1"/>
    <w:basedOn w:val="Normal"/>
    <w:next w:val="Normal"/>
    <w:autoRedefine/>
    <w:rsid w:val="009A05CA"/>
    <w:pPr>
      <w:suppressAutoHyphens w:val="0"/>
      <w:spacing w:line="240" w:lineRule="auto"/>
      <w:ind w:left="200" w:hanging="200"/>
    </w:pPr>
    <w:rPr>
      <w:rFonts w:ascii="Courier New" w:hAnsi="Courier New" w:cs="Courier New"/>
      <w:szCs w:val="18"/>
      <w:lang w:val="en-US"/>
    </w:rPr>
  </w:style>
  <w:style w:type="paragraph" w:styleId="IndexHeading">
    <w:name w:val="index heading"/>
    <w:basedOn w:val="Normal"/>
    <w:next w:val="Index1"/>
    <w:rsid w:val="009A05CA"/>
    <w:pPr>
      <w:suppressAutoHyphens w:val="0"/>
      <w:autoSpaceDE w:val="0"/>
      <w:autoSpaceDN w:val="0"/>
      <w:spacing w:line="240" w:lineRule="auto"/>
    </w:pPr>
    <w:rPr>
      <w:rFonts w:ascii="Arial" w:hAnsi="Arial"/>
      <w:b/>
      <w:lang w:val="fr-FR"/>
    </w:rPr>
  </w:style>
  <w:style w:type="paragraph" w:customStyle="1" w:styleId="1">
    <w:name w:val="1"/>
    <w:basedOn w:val="Normal"/>
    <w:rsid w:val="009A05CA"/>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TxBrp3">
    <w:name w:val="TxBr_p3"/>
    <w:basedOn w:val="Normal"/>
    <w:rsid w:val="009A05CA"/>
    <w:pPr>
      <w:widowControl w:val="0"/>
      <w:tabs>
        <w:tab w:val="left" w:pos="204"/>
      </w:tabs>
      <w:suppressAutoHyphens w:val="0"/>
      <w:autoSpaceDE w:val="0"/>
      <w:autoSpaceDN w:val="0"/>
      <w:adjustRightInd w:val="0"/>
    </w:pPr>
    <w:rPr>
      <w:lang w:val="en-US" w:eastAsia="fr-FR"/>
    </w:rPr>
  </w:style>
  <w:style w:type="paragraph" w:styleId="Caption">
    <w:name w:val="caption"/>
    <w:basedOn w:val="Normal"/>
    <w:next w:val="Normal"/>
    <w:qFormat/>
    <w:rsid w:val="009A05CA"/>
    <w:pPr>
      <w:widowControl w:val="0"/>
      <w:suppressAutoHyphens w:val="0"/>
      <w:autoSpaceDE w:val="0"/>
      <w:autoSpaceDN w:val="0"/>
      <w:adjustRightInd w:val="0"/>
      <w:spacing w:line="240" w:lineRule="auto"/>
      <w:jc w:val="center"/>
    </w:pPr>
    <w:rPr>
      <w:bCs/>
      <w:color w:val="000000"/>
      <w:sz w:val="24"/>
      <w:szCs w:val="24"/>
      <w:lang w:val="en-US"/>
    </w:rPr>
  </w:style>
  <w:style w:type="paragraph" w:customStyle="1" w:styleId="a">
    <w:name w:val="a)"/>
    <w:basedOn w:val="para"/>
    <w:rsid w:val="009A05CA"/>
    <w:pPr>
      <w:suppressAutoHyphens w:val="0"/>
      <w:ind w:left="2835" w:hanging="567"/>
    </w:pPr>
    <w:rPr>
      <w:snapToGrid w:val="0"/>
      <w:lang w:val="fr-FR" w:eastAsia="en-US"/>
    </w:rPr>
  </w:style>
  <w:style w:type="paragraph" w:customStyle="1" w:styleId="Style0">
    <w:name w:val="Style0"/>
    <w:rsid w:val="009A05CA"/>
    <w:pPr>
      <w:autoSpaceDE w:val="0"/>
      <w:autoSpaceDN w:val="0"/>
      <w:adjustRightInd w:val="0"/>
    </w:pPr>
    <w:rPr>
      <w:rFonts w:ascii="Arial" w:hAnsi="Arial"/>
      <w:sz w:val="24"/>
      <w:szCs w:val="24"/>
      <w:lang w:eastAsia="en-GB"/>
    </w:rPr>
  </w:style>
  <w:style w:type="character" w:customStyle="1" w:styleId="H1GChar">
    <w:name w:val="_ H_1_G Char"/>
    <w:link w:val="H1G"/>
    <w:rsid w:val="009A05CA"/>
    <w:rPr>
      <w:b/>
      <w:sz w:val="24"/>
      <w:lang w:eastAsia="en-US"/>
    </w:rPr>
  </w:style>
  <w:style w:type="character" w:customStyle="1" w:styleId="FooterChar">
    <w:name w:val="Footer Char"/>
    <w:aliases w:val="3_G Char"/>
    <w:link w:val="Footer"/>
    <w:uiPriority w:val="99"/>
    <w:rsid w:val="009A05CA"/>
    <w:rPr>
      <w:sz w:val="16"/>
      <w:lang w:eastAsia="en-US"/>
    </w:rPr>
  </w:style>
  <w:style w:type="paragraph" w:styleId="Revision">
    <w:name w:val="Revision"/>
    <w:hidden/>
    <w:uiPriority w:val="99"/>
    <w:semiHidden/>
    <w:rsid w:val="009A05CA"/>
    <w:rPr>
      <w:lang w:val="en-US" w:eastAsia="en-US"/>
    </w:rPr>
  </w:style>
  <w:style w:type="character" w:customStyle="1" w:styleId="HeaderChar">
    <w:name w:val="Header Char"/>
    <w:aliases w:val="6_G Char"/>
    <w:link w:val="Header"/>
    <w:uiPriority w:val="99"/>
    <w:rsid w:val="009A05CA"/>
    <w:rPr>
      <w:b/>
      <w:sz w:val="18"/>
      <w:lang w:eastAsia="en-US"/>
    </w:rPr>
  </w:style>
  <w:style w:type="character" w:customStyle="1" w:styleId="Heading5Char">
    <w:name w:val="Heading 5 Char"/>
    <w:link w:val="Heading5"/>
    <w:rsid w:val="009A05CA"/>
    <w:rPr>
      <w:lang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GB" w:eastAsia="zh-CN"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Strong" w:semiHidden="0" w:unhideWhenUsed="0" w:qFormat="1"/>
    <w:lsdException w:name="Emphasis" w:semiHidden="0" w:unhideWhenUsed="0" w:qFormat="1"/>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0646F4"/>
    <w:pPr>
      <w:suppressAutoHyphens/>
      <w:spacing w:line="240" w:lineRule="atLeast"/>
    </w:pPr>
    <w:rPr>
      <w:lang w:eastAsia="en-US"/>
    </w:rPr>
  </w:style>
  <w:style w:type="paragraph" w:styleId="Heading1">
    <w:name w:val="heading 1"/>
    <w:aliases w:val="Table_G"/>
    <w:basedOn w:val="SingleTxtG"/>
    <w:next w:val="SingleTxtG"/>
    <w:qFormat/>
    <w:rsid w:val="000646F4"/>
    <w:pPr>
      <w:spacing w:after="0" w:line="240" w:lineRule="auto"/>
      <w:ind w:right="0"/>
      <w:jc w:val="left"/>
      <w:outlineLvl w:val="0"/>
    </w:pPr>
  </w:style>
  <w:style w:type="paragraph" w:styleId="Heading2">
    <w:name w:val="heading 2"/>
    <w:basedOn w:val="Normal"/>
    <w:next w:val="Normal"/>
    <w:qFormat/>
    <w:rsid w:val="000646F4"/>
    <w:pPr>
      <w:spacing w:line="240" w:lineRule="auto"/>
      <w:outlineLvl w:val="1"/>
    </w:pPr>
  </w:style>
  <w:style w:type="paragraph" w:styleId="Heading3">
    <w:name w:val="heading 3"/>
    <w:basedOn w:val="Normal"/>
    <w:next w:val="Normal"/>
    <w:qFormat/>
    <w:rsid w:val="000646F4"/>
    <w:pPr>
      <w:spacing w:line="240" w:lineRule="auto"/>
      <w:outlineLvl w:val="2"/>
    </w:pPr>
  </w:style>
  <w:style w:type="paragraph" w:styleId="Heading4">
    <w:name w:val="heading 4"/>
    <w:basedOn w:val="Normal"/>
    <w:next w:val="Normal"/>
    <w:qFormat/>
    <w:rsid w:val="000646F4"/>
    <w:pPr>
      <w:spacing w:line="240" w:lineRule="auto"/>
      <w:outlineLvl w:val="3"/>
    </w:pPr>
  </w:style>
  <w:style w:type="paragraph" w:styleId="Heading5">
    <w:name w:val="heading 5"/>
    <w:basedOn w:val="Normal"/>
    <w:next w:val="Normal"/>
    <w:link w:val="Heading5Char"/>
    <w:qFormat/>
    <w:rsid w:val="000646F4"/>
    <w:pPr>
      <w:spacing w:line="240" w:lineRule="auto"/>
      <w:outlineLvl w:val="4"/>
    </w:pPr>
  </w:style>
  <w:style w:type="paragraph" w:styleId="Heading6">
    <w:name w:val="heading 6"/>
    <w:basedOn w:val="Normal"/>
    <w:next w:val="Normal"/>
    <w:qFormat/>
    <w:rsid w:val="000646F4"/>
    <w:pPr>
      <w:spacing w:line="240" w:lineRule="auto"/>
      <w:outlineLvl w:val="5"/>
    </w:pPr>
  </w:style>
  <w:style w:type="paragraph" w:styleId="Heading7">
    <w:name w:val="heading 7"/>
    <w:basedOn w:val="Normal"/>
    <w:next w:val="Normal"/>
    <w:qFormat/>
    <w:rsid w:val="000646F4"/>
    <w:pPr>
      <w:spacing w:line="240" w:lineRule="auto"/>
      <w:outlineLvl w:val="6"/>
    </w:pPr>
  </w:style>
  <w:style w:type="paragraph" w:styleId="Heading8">
    <w:name w:val="heading 8"/>
    <w:basedOn w:val="Normal"/>
    <w:next w:val="Normal"/>
    <w:qFormat/>
    <w:rsid w:val="000646F4"/>
    <w:pPr>
      <w:spacing w:line="240" w:lineRule="auto"/>
      <w:outlineLvl w:val="7"/>
    </w:pPr>
  </w:style>
  <w:style w:type="paragraph" w:styleId="Heading9">
    <w:name w:val="heading 9"/>
    <w:basedOn w:val="Normal"/>
    <w:next w:val="Normal"/>
    <w:qFormat/>
    <w:rsid w:val="000646F4"/>
    <w:pPr>
      <w:spacing w:line="240" w:lineRule="auto"/>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MG">
    <w:name w:val="_ H __M_G"/>
    <w:basedOn w:val="Normal"/>
    <w:next w:val="Normal"/>
    <w:rsid w:val="000646F4"/>
    <w:pPr>
      <w:keepNext/>
      <w:keepLines/>
      <w:tabs>
        <w:tab w:val="right" w:pos="851"/>
      </w:tabs>
      <w:spacing w:before="240" w:after="240" w:line="360" w:lineRule="exact"/>
      <w:ind w:left="1134" w:right="1134" w:hanging="1134"/>
    </w:pPr>
    <w:rPr>
      <w:b/>
      <w:sz w:val="34"/>
    </w:rPr>
  </w:style>
  <w:style w:type="paragraph" w:customStyle="1" w:styleId="HChG">
    <w:name w:val="_ H _Ch_G"/>
    <w:basedOn w:val="Normal"/>
    <w:next w:val="Normal"/>
    <w:link w:val="HChGChar"/>
    <w:qFormat/>
    <w:rsid w:val="000646F4"/>
    <w:pPr>
      <w:keepNext/>
      <w:keepLines/>
      <w:tabs>
        <w:tab w:val="right" w:pos="851"/>
      </w:tabs>
      <w:spacing w:before="360" w:after="240" w:line="300" w:lineRule="exact"/>
      <w:ind w:left="1134" w:right="1134" w:hanging="1134"/>
    </w:pPr>
    <w:rPr>
      <w:b/>
      <w:sz w:val="28"/>
    </w:rPr>
  </w:style>
  <w:style w:type="character" w:customStyle="1" w:styleId="SingleTxtGChar">
    <w:name w:val="_ Single Txt_G Char"/>
    <w:link w:val="SingleTxtG"/>
    <w:rsid w:val="005C7D1E"/>
    <w:rPr>
      <w:lang w:val="en-GB" w:eastAsia="en-US" w:bidi="ar-SA"/>
    </w:rPr>
  </w:style>
  <w:style w:type="paragraph" w:customStyle="1" w:styleId="SingleTxtG">
    <w:name w:val="_ Single Txt_G"/>
    <w:basedOn w:val="Normal"/>
    <w:link w:val="SingleTxtGChar"/>
    <w:qFormat/>
    <w:rsid w:val="000646F4"/>
    <w:pPr>
      <w:spacing w:after="120"/>
      <w:ind w:left="1134" w:right="1134"/>
      <w:jc w:val="both"/>
    </w:pPr>
  </w:style>
  <w:style w:type="character" w:styleId="PageNumber">
    <w:name w:val="page number"/>
    <w:aliases w:val="7_G"/>
    <w:rsid w:val="000646F4"/>
    <w:rPr>
      <w:rFonts w:ascii="Times New Roman" w:hAnsi="Times New Roman"/>
      <w:b/>
      <w:sz w:val="18"/>
    </w:rPr>
  </w:style>
  <w:style w:type="paragraph" w:styleId="PlainText">
    <w:name w:val="Plain Text"/>
    <w:basedOn w:val="Normal"/>
    <w:semiHidden/>
    <w:rPr>
      <w:rFonts w:cs="Courier New"/>
    </w:rPr>
  </w:style>
  <w:style w:type="paragraph" w:styleId="BodyText">
    <w:name w:val="Body Text"/>
    <w:basedOn w:val="Normal"/>
    <w:next w:val="Normal"/>
  </w:style>
  <w:style w:type="paragraph" w:styleId="BodyTextIndent">
    <w:name w:val="Body Text Indent"/>
    <w:basedOn w:val="Normal"/>
    <w:pPr>
      <w:spacing w:after="120"/>
      <w:ind w:left="283"/>
    </w:pPr>
  </w:style>
  <w:style w:type="paragraph" w:styleId="BlockText">
    <w:name w:val="Block Text"/>
    <w:basedOn w:val="Normal"/>
    <w:pPr>
      <w:ind w:left="1440" w:right="1440"/>
    </w:pPr>
  </w:style>
  <w:style w:type="paragraph" w:customStyle="1" w:styleId="SMG">
    <w:name w:val="__S_M_G"/>
    <w:basedOn w:val="Normal"/>
    <w:next w:val="Normal"/>
    <w:rsid w:val="000646F4"/>
    <w:pPr>
      <w:keepNext/>
      <w:keepLines/>
      <w:spacing w:before="240" w:after="240" w:line="420" w:lineRule="exact"/>
      <w:ind w:left="1134" w:right="1134"/>
    </w:pPr>
    <w:rPr>
      <w:b/>
      <w:sz w:val="40"/>
    </w:rPr>
  </w:style>
  <w:style w:type="paragraph" w:customStyle="1" w:styleId="SLG">
    <w:name w:val="__S_L_G"/>
    <w:basedOn w:val="Normal"/>
    <w:next w:val="Normal"/>
    <w:rsid w:val="000646F4"/>
    <w:pPr>
      <w:keepNext/>
      <w:keepLines/>
      <w:spacing w:before="240" w:after="240" w:line="580" w:lineRule="exact"/>
      <w:ind w:left="1134" w:right="1134"/>
    </w:pPr>
    <w:rPr>
      <w:b/>
      <w:sz w:val="56"/>
    </w:rPr>
  </w:style>
  <w:style w:type="paragraph" w:customStyle="1" w:styleId="SSG">
    <w:name w:val="__S_S_G"/>
    <w:basedOn w:val="Normal"/>
    <w:next w:val="Normal"/>
    <w:rsid w:val="000646F4"/>
    <w:pPr>
      <w:keepNext/>
      <w:keepLines/>
      <w:spacing w:before="240" w:after="240" w:line="300" w:lineRule="exact"/>
      <w:ind w:left="1134" w:right="1134"/>
    </w:pPr>
    <w:rPr>
      <w:b/>
      <w:sz w:val="28"/>
    </w:rPr>
  </w:style>
  <w:style w:type="character" w:styleId="EndnoteReference">
    <w:name w:val="endnote reference"/>
    <w:aliases w:val="1_G"/>
    <w:rsid w:val="000646F4"/>
    <w:rPr>
      <w:rFonts w:ascii="Times New Roman" w:hAnsi="Times New Roman"/>
      <w:sz w:val="18"/>
      <w:vertAlign w:val="superscript"/>
    </w:rPr>
  </w:style>
  <w:style w:type="character" w:styleId="FootnoteReference">
    <w:name w:val="footnote reference"/>
    <w:aliases w:val="4_G,(Footnote Reference),-E Fußnotenzeichen,BVI fnr, BVI fnr,Footnote symbol,Footnote,Footnote Reference Superscript,SUPERS,Fußnotenzeichen"/>
    <w:rsid w:val="000646F4"/>
    <w:rPr>
      <w:rFonts w:ascii="Times New Roman" w:hAnsi="Times New Roman"/>
      <w:sz w:val="18"/>
      <w:vertAlign w:val="superscript"/>
    </w:rPr>
  </w:style>
  <w:style w:type="paragraph" w:styleId="FootnoteText">
    <w:name w:val="footnote text"/>
    <w:aliases w:val="5_G,PP,Fußnotentext"/>
    <w:basedOn w:val="Normal"/>
    <w:link w:val="FootnoteTextChar"/>
    <w:rsid w:val="000646F4"/>
    <w:pPr>
      <w:tabs>
        <w:tab w:val="right" w:pos="1021"/>
      </w:tabs>
      <w:spacing w:line="220" w:lineRule="exact"/>
      <w:ind w:left="1134" w:right="1134" w:hanging="1134"/>
    </w:pPr>
    <w:rPr>
      <w:sz w:val="18"/>
    </w:rPr>
  </w:style>
  <w:style w:type="paragraph" w:customStyle="1" w:styleId="XLargeG">
    <w:name w:val="__XLarge_G"/>
    <w:basedOn w:val="Normal"/>
    <w:next w:val="Normal"/>
    <w:rsid w:val="000646F4"/>
    <w:pPr>
      <w:keepNext/>
      <w:keepLines/>
      <w:spacing w:before="240" w:after="240" w:line="420" w:lineRule="exact"/>
      <w:ind w:left="1134" w:right="1134"/>
    </w:pPr>
    <w:rPr>
      <w:b/>
      <w:sz w:val="40"/>
    </w:rPr>
  </w:style>
  <w:style w:type="paragraph" w:customStyle="1" w:styleId="Bullet1G">
    <w:name w:val="_Bullet 1_G"/>
    <w:basedOn w:val="Normal"/>
    <w:rsid w:val="000646F4"/>
    <w:pPr>
      <w:numPr>
        <w:numId w:val="14"/>
      </w:numPr>
      <w:spacing w:after="120"/>
      <w:ind w:right="1134"/>
      <w:jc w:val="both"/>
    </w:pPr>
  </w:style>
  <w:style w:type="paragraph" w:styleId="EndnoteText">
    <w:name w:val="endnote text"/>
    <w:aliases w:val="2_G"/>
    <w:basedOn w:val="FootnoteText"/>
    <w:rsid w:val="000646F4"/>
  </w:style>
  <w:style w:type="character" w:styleId="CommentReference">
    <w:name w:val="annotation reference"/>
    <w:rPr>
      <w:sz w:val="6"/>
    </w:rPr>
  </w:style>
  <w:style w:type="paragraph" w:styleId="CommentText">
    <w:name w:val="annotation text"/>
    <w:basedOn w:val="Normal"/>
    <w:link w:val="CommentTextChar"/>
  </w:style>
  <w:style w:type="character" w:styleId="LineNumber">
    <w:name w:val="line number"/>
    <w:semiHidden/>
    <w:rPr>
      <w:sz w:val="14"/>
    </w:rPr>
  </w:style>
  <w:style w:type="paragraph" w:customStyle="1" w:styleId="Bullet2G">
    <w:name w:val="_Bullet 2_G"/>
    <w:basedOn w:val="Normal"/>
    <w:rsid w:val="000646F4"/>
    <w:pPr>
      <w:numPr>
        <w:numId w:val="15"/>
      </w:numPr>
      <w:spacing w:after="120"/>
      <w:ind w:right="1134"/>
      <w:jc w:val="both"/>
    </w:pPr>
  </w:style>
  <w:style w:type="paragraph" w:customStyle="1" w:styleId="H1G">
    <w:name w:val="_ H_1_G"/>
    <w:basedOn w:val="Normal"/>
    <w:next w:val="Normal"/>
    <w:link w:val="H1GChar"/>
    <w:rsid w:val="000646F4"/>
    <w:pPr>
      <w:keepNext/>
      <w:keepLines/>
      <w:tabs>
        <w:tab w:val="right" w:pos="851"/>
      </w:tabs>
      <w:spacing w:before="360" w:after="240" w:line="270" w:lineRule="exact"/>
      <w:ind w:left="1134" w:right="1134" w:hanging="1134"/>
    </w:pPr>
    <w:rPr>
      <w:b/>
      <w:sz w:val="24"/>
    </w:rPr>
  </w:style>
  <w:style w:type="paragraph" w:customStyle="1" w:styleId="H23G">
    <w:name w:val="_ H_2/3_G"/>
    <w:basedOn w:val="Normal"/>
    <w:next w:val="Normal"/>
    <w:rsid w:val="000646F4"/>
    <w:pPr>
      <w:keepNext/>
      <w:keepLines/>
      <w:tabs>
        <w:tab w:val="right" w:pos="851"/>
      </w:tabs>
      <w:spacing w:before="240" w:after="120" w:line="240" w:lineRule="exact"/>
      <w:ind w:left="1134" w:right="1134" w:hanging="1134"/>
    </w:pPr>
    <w:rPr>
      <w:b/>
    </w:rPr>
  </w:style>
  <w:style w:type="paragraph" w:customStyle="1" w:styleId="H4G">
    <w:name w:val="_ H_4_G"/>
    <w:basedOn w:val="Normal"/>
    <w:next w:val="Normal"/>
    <w:rsid w:val="000646F4"/>
    <w:pPr>
      <w:keepNext/>
      <w:keepLines/>
      <w:tabs>
        <w:tab w:val="right" w:pos="851"/>
      </w:tabs>
      <w:spacing w:before="240" w:after="120" w:line="240" w:lineRule="exact"/>
      <w:ind w:left="1134" w:right="1134" w:hanging="1134"/>
    </w:pPr>
    <w:rPr>
      <w:i/>
    </w:rPr>
  </w:style>
  <w:style w:type="paragraph" w:customStyle="1" w:styleId="H56G">
    <w:name w:val="_ H_5/6_G"/>
    <w:basedOn w:val="Normal"/>
    <w:next w:val="Normal"/>
    <w:rsid w:val="000646F4"/>
    <w:pPr>
      <w:keepNext/>
      <w:keepLines/>
      <w:tabs>
        <w:tab w:val="right" w:pos="851"/>
      </w:tabs>
      <w:spacing w:before="240" w:after="120" w:line="240" w:lineRule="exact"/>
      <w:ind w:left="1134" w:right="1134" w:hanging="1134"/>
    </w:pPr>
  </w:style>
  <w:style w:type="numbering" w:styleId="111111">
    <w:name w:val="Outline List 2"/>
    <w:basedOn w:val="NoList"/>
    <w:semiHidden/>
    <w:rsid w:val="008A6C4F"/>
    <w:pPr>
      <w:numPr>
        <w:numId w:val="11"/>
      </w:numPr>
    </w:pPr>
  </w:style>
  <w:style w:type="numbering" w:styleId="1ai">
    <w:name w:val="Outline List 1"/>
    <w:basedOn w:val="NoList"/>
    <w:semiHidden/>
    <w:rsid w:val="008A6C4F"/>
    <w:pPr>
      <w:numPr>
        <w:numId w:val="12"/>
      </w:numPr>
    </w:pPr>
  </w:style>
  <w:style w:type="numbering" w:styleId="ArticleSection">
    <w:name w:val="Outline List 3"/>
    <w:basedOn w:val="NoList"/>
    <w:semiHidden/>
    <w:rsid w:val="008A6C4F"/>
    <w:pPr>
      <w:numPr>
        <w:numId w:val="13"/>
      </w:numPr>
    </w:pPr>
  </w:style>
  <w:style w:type="paragraph" w:styleId="BodyText2">
    <w:name w:val="Body Text 2"/>
    <w:basedOn w:val="Normal"/>
    <w:rsid w:val="008A6C4F"/>
    <w:pPr>
      <w:spacing w:after="120" w:line="480" w:lineRule="auto"/>
    </w:pPr>
  </w:style>
  <w:style w:type="paragraph" w:styleId="BodyText3">
    <w:name w:val="Body Text 3"/>
    <w:basedOn w:val="Normal"/>
    <w:rsid w:val="008A6C4F"/>
    <w:pPr>
      <w:spacing w:after="120"/>
    </w:pPr>
    <w:rPr>
      <w:sz w:val="16"/>
      <w:szCs w:val="16"/>
    </w:rPr>
  </w:style>
  <w:style w:type="paragraph" w:styleId="BodyTextFirstIndent">
    <w:name w:val="Body Text First Indent"/>
    <w:basedOn w:val="BodyText"/>
    <w:semiHidden/>
    <w:rsid w:val="008A6C4F"/>
    <w:pPr>
      <w:spacing w:after="120"/>
      <w:ind w:firstLine="210"/>
    </w:pPr>
  </w:style>
  <w:style w:type="paragraph" w:styleId="BodyTextFirstIndent2">
    <w:name w:val="Body Text First Indent 2"/>
    <w:basedOn w:val="BodyTextIndent"/>
    <w:semiHidden/>
    <w:rsid w:val="008A6C4F"/>
    <w:pPr>
      <w:ind w:firstLine="210"/>
    </w:pPr>
  </w:style>
  <w:style w:type="paragraph" w:styleId="BodyTextIndent2">
    <w:name w:val="Body Text Indent 2"/>
    <w:basedOn w:val="Normal"/>
    <w:rsid w:val="008A6C4F"/>
    <w:pPr>
      <w:spacing w:after="120" w:line="480" w:lineRule="auto"/>
      <w:ind w:left="283"/>
    </w:pPr>
  </w:style>
  <w:style w:type="paragraph" w:styleId="BodyTextIndent3">
    <w:name w:val="Body Text Indent 3"/>
    <w:basedOn w:val="Normal"/>
    <w:rsid w:val="008A6C4F"/>
    <w:pPr>
      <w:spacing w:after="120"/>
      <w:ind w:left="283"/>
    </w:pPr>
    <w:rPr>
      <w:sz w:val="16"/>
      <w:szCs w:val="16"/>
    </w:rPr>
  </w:style>
  <w:style w:type="paragraph" w:styleId="Closing">
    <w:name w:val="Closing"/>
    <w:basedOn w:val="Normal"/>
    <w:semiHidden/>
    <w:rsid w:val="008A6C4F"/>
    <w:pPr>
      <w:ind w:left="4252"/>
    </w:pPr>
  </w:style>
  <w:style w:type="paragraph" w:styleId="Date">
    <w:name w:val="Date"/>
    <w:basedOn w:val="Normal"/>
    <w:next w:val="Normal"/>
    <w:semiHidden/>
    <w:rsid w:val="008A6C4F"/>
  </w:style>
  <w:style w:type="paragraph" w:styleId="E-mailSignature">
    <w:name w:val="E-mail Signature"/>
    <w:basedOn w:val="Normal"/>
    <w:semiHidden/>
    <w:rsid w:val="008A6C4F"/>
  </w:style>
  <w:style w:type="character" w:styleId="Emphasis">
    <w:name w:val="Emphasis"/>
    <w:qFormat/>
    <w:rsid w:val="008A6C4F"/>
    <w:rPr>
      <w:i/>
      <w:iCs/>
    </w:rPr>
  </w:style>
  <w:style w:type="paragraph" w:styleId="EnvelopeReturn">
    <w:name w:val="envelope return"/>
    <w:basedOn w:val="Normal"/>
    <w:rsid w:val="008A6C4F"/>
    <w:rPr>
      <w:rFonts w:ascii="Arial" w:hAnsi="Arial" w:cs="Arial"/>
    </w:rPr>
  </w:style>
  <w:style w:type="character" w:styleId="FollowedHyperlink">
    <w:name w:val="FollowedHyperlink"/>
    <w:semiHidden/>
    <w:rsid w:val="000646F4"/>
    <w:rPr>
      <w:color w:val="auto"/>
      <w:u w:val="none"/>
    </w:rPr>
  </w:style>
  <w:style w:type="character" w:styleId="HTMLAcronym">
    <w:name w:val="HTML Acronym"/>
    <w:basedOn w:val="DefaultParagraphFont"/>
    <w:semiHidden/>
    <w:rsid w:val="008A6C4F"/>
  </w:style>
  <w:style w:type="paragraph" w:styleId="HTMLAddress">
    <w:name w:val="HTML Address"/>
    <w:basedOn w:val="Normal"/>
    <w:semiHidden/>
    <w:rsid w:val="008A6C4F"/>
    <w:rPr>
      <w:i/>
      <w:iCs/>
    </w:rPr>
  </w:style>
  <w:style w:type="character" w:styleId="HTMLCite">
    <w:name w:val="HTML Cite"/>
    <w:semiHidden/>
    <w:rsid w:val="008A6C4F"/>
    <w:rPr>
      <w:i/>
      <w:iCs/>
    </w:rPr>
  </w:style>
  <w:style w:type="character" w:styleId="HTMLCode">
    <w:name w:val="HTML Code"/>
    <w:semiHidden/>
    <w:rsid w:val="008A6C4F"/>
    <w:rPr>
      <w:rFonts w:ascii="Courier New" w:hAnsi="Courier New" w:cs="Courier New"/>
      <w:sz w:val="20"/>
      <w:szCs w:val="20"/>
    </w:rPr>
  </w:style>
  <w:style w:type="character" w:styleId="HTMLDefinition">
    <w:name w:val="HTML Definition"/>
    <w:semiHidden/>
    <w:rsid w:val="008A6C4F"/>
    <w:rPr>
      <w:i/>
      <w:iCs/>
    </w:rPr>
  </w:style>
  <w:style w:type="character" w:styleId="HTMLKeyboard">
    <w:name w:val="HTML Keyboard"/>
    <w:rsid w:val="008A6C4F"/>
    <w:rPr>
      <w:rFonts w:ascii="Courier New" w:hAnsi="Courier New" w:cs="Courier New"/>
      <w:sz w:val="20"/>
      <w:szCs w:val="20"/>
    </w:rPr>
  </w:style>
  <w:style w:type="paragraph" w:styleId="HTMLPreformatted">
    <w:name w:val="HTML Preformatted"/>
    <w:basedOn w:val="Normal"/>
    <w:semiHidden/>
    <w:rsid w:val="008A6C4F"/>
    <w:rPr>
      <w:rFonts w:ascii="Courier New" w:hAnsi="Courier New" w:cs="Courier New"/>
    </w:rPr>
  </w:style>
  <w:style w:type="character" w:styleId="HTMLSample">
    <w:name w:val="HTML Sample"/>
    <w:semiHidden/>
    <w:rsid w:val="008A6C4F"/>
    <w:rPr>
      <w:rFonts w:ascii="Courier New" w:hAnsi="Courier New" w:cs="Courier New"/>
    </w:rPr>
  </w:style>
  <w:style w:type="character" w:styleId="HTMLTypewriter">
    <w:name w:val="HTML Typewriter"/>
    <w:semiHidden/>
    <w:rsid w:val="008A6C4F"/>
    <w:rPr>
      <w:rFonts w:ascii="Courier New" w:hAnsi="Courier New" w:cs="Courier New"/>
      <w:sz w:val="20"/>
      <w:szCs w:val="20"/>
    </w:rPr>
  </w:style>
  <w:style w:type="character" w:styleId="HTMLVariable">
    <w:name w:val="HTML Variable"/>
    <w:semiHidden/>
    <w:rsid w:val="008A6C4F"/>
    <w:rPr>
      <w:i/>
      <w:iCs/>
    </w:rPr>
  </w:style>
  <w:style w:type="character" w:styleId="Hyperlink">
    <w:name w:val="Hyperlink"/>
    <w:semiHidden/>
    <w:rsid w:val="000646F4"/>
    <w:rPr>
      <w:color w:val="auto"/>
      <w:u w:val="none"/>
    </w:rPr>
  </w:style>
  <w:style w:type="paragraph" w:styleId="List">
    <w:name w:val="List"/>
    <w:basedOn w:val="Normal"/>
    <w:semiHidden/>
    <w:rsid w:val="008A6C4F"/>
    <w:pPr>
      <w:ind w:left="283" w:hanging="283"/>
    </w:pPr>
  </w:style>
  <w:style w:type="paragraph" w:styleId="List2">
    <w:name w:val="List 2"/>
    <w:basedOn w:val="Normal"/>
    <w:semiHidden/>
    <w:rsid w:val="008A6C4F"/>
    <w:pPr>
      <w:ind w:left="566" w:hanging="283"/>
    </w:pPr>
  </w:style>
  <w:style w:type="paragraph" w:styleId="List3">
    <w:name w:val="List 3"/>
    <w:basedOn w:val="Normal"/>
    <w:semiHidden/>
    <w:rsid w:val="008A6C4F"/>
    <w:pPr>
      <w:ind w:left="849" w:hanging="283"/>
    </w:pPr>
  </w:style>
  <w:style w:type="paragraph" w:styleId="List4">
    <w:name w:val="List 4"/>
    <w:basedOn w:val="Normal"/>
    <w:semiHidden/>
    <w:rsid w:val="008A6C4F"/>
    <w:pPr>
      <w:ind w:left="1132" w:hanging="283"/>
    </w:pPr>
  </w:style>
  <w:style w:type="paragraph" w:styleId="List5">
    <w:name w:val="List 5"/>
    <w:basedOn w:val="Normal"/>
    <w:semiHidden/>
    <w:rsid w:val="008A6C4F"/>
    <w:pPr>
      <w:ind w:left="1415" w:hanging="283"/>
    </w:pPr>
  </w:style>
  <w:style w:type="paragraph" w:styleId="ListBullet">
    <w:name w:val="List Bullet"/>
    <w:basedOn w:val="Normal"/>
    <w:semiHidden/>
    <w:rsid w:val="008A6C4F"/>
    <w:pPr>
      <w:numPr>
        <w:numId w:val="6"/>
      </w:numPr>
    </w:pPr>
  </w:style>
  <w:style w:type="paragraph" w:styleId="ListBullet2">
    <w:name w:val="List Bullet 2"/>
    <w:basedOn w:val="Normal"/>
    <w:semiHidden/>
    <w:rsid w:val="008A6C4F"/>
    <w:pPr>
      <w:numPr>
        <w:numId w:val="7"/>
      </w:numPr>
    </w:pPr>
  </w:style>
  <w:style w:type="paragraph" w:styleId="ListBullet3">
    <w:name w:val="List Bullet 3"/>
    <w:basedOn w:val="Normal"/>
    <w:semiHidden/>
    <w:rsid w:val="008A6C4F"/>
    <w:pPr>
      <w:numPr>
        <w:numId w:val="8"/>
      </w:numPr>
    </w:pPr>
  </w:style>
  <w:style w:type="paragraph" w:styleId="ListBullet4">
    <w:name w:val="List Bullet 4"/>
    <w:basedOn w:val="Normal"/>
    <w:semiHidden/>
    <w:rsid w:val="008A6C4F"/>
    <w:pPr>
      <w:numPr>
        <w:numId w:val="9"/>
      </w:numPr>
    </w:pPr>
  </w:style>
  <w:style w:type="paragraph" w:styleId="ListBullet5">
    <w:name w:val="List Bullet 5"/>
    <w:basedOn w:val="Normal"/>
    <w:semiHidden/>
    <w:rsid w:val="008A6C4F"/>
    <w:pPr>
      <w:numPr>
        <w:numId w:val="10"/>
      </w:numPr>
    </w:pPr>
  </w:style>
  <w:style w:type="paragraph" w:styleId="ListContinue">
    <w:name w:val="List Continue"/>
    <w:basedOn w:val="Normal"/>
    <w:semiHidden/>
    <w:rsid w:val="008A6C4F"/>
    <w:pPr>
      <w:spacing w:after="120"/>
      <w:ind w:left="283"/>
    </w:pPr>
  </w:style>
  <w:style w:type="paragraph" w:styleId="ListContinue2">
    <w:name w:val="List Continue 2"/>
    <w:basedOn w:val="Normal"/>
    <w:semiHidden/>
    <w:rsid w:val="008A6C4F"/>
    <w:pPr>
      <w:spacing w:after="120"/>
      <w:ind w:left="566"/>
    </w:pPr>
  </w:style>
  <w:style w:type="paragraph" w:styleId="ListContinue3">
    <w:name w:val="List Continue 3"/>
    <w:basedOn w:val="Normal"/>
    <w:semiHidden/>
    <w:rsid w:val="008A6C4F"/>
    <w:pPr>
      <w:spacing w:after="120"/>
      <w:ind w:left="849"/>
    </w:pPr>
  </w:style>
  <w:style w:type="paragraph" w:styleId="ListContinue4">
    <w:name w:val="List Continue 4"/>
    <w:basedOn w:val="Normal"/>
    <w:semiHidden/>
    <w:rsid w:val="008A6C4F"/>
    <w:pPr>
      <w:spacing w:after="120"/>
      <w:ind w:left="1132"/>
    </w:pPr>
  </w:style>
  <w:style w:type="paragraph" w:styleId="ListContinue5">
    <w:name w:val="List Continue 5"/>
    <w:basedOn w:val="Normal"/>
    <w:semiHidden/>
    <w:rsid w:val="008A6C4F"/>
    <w:pPr>
      <w:spacing w:after="120"/>
      <w:ind w:left="1415"/>
    </w:pPr>
  </w:style>
  <w:style w:type="paragraph" w:styleId="ListNumber">
    <w:name w:val="List Number"/>
    <w:basedOn w:val="Normal"/>
    <w:rsid w:val="008A6C4F"/>
    <w:pPr>
      <w:numPr>
        <w:numId w:val="5"/>
      </w:numPr>
    </w:pPr>
  </w:style>
  <w:style w:type="paragraph" w:styleId="ListNumber2">
    <w:name w:val="List Number 2"/>
    <w:basedOn w:val="Normal"/>
    <w:semiHidden/>
    <w:rsid w:val="008A6C4F"/>
    <w:pPr>
      <w:numPr>
        <w:numId w:val="4"/>
      </w:numPr>
    </w:pPr>
  </w:style>
  <w:style w:type="paragraph" w:styleId="ListNumber3">
    <w:name w:val="List Number 3"/>
    <w:basedOn w:val="Normal"/>
    <w:semiHidden/>
    <w:rsid w:val="008A6C4F"/>
    <w:pPr>
      <w:numPr>
        <w:numId w:val="3"/>
      </w:numPr>
    </w:pPr>
  </w:style>
  <w:style w:type="paragraph" w:styleId="ListNumber4">
    <w:name w:val="List Number 4"/>
    <w:basedOn w:val="Normal"/>
    <w:semiHidden/>
    <w:rsid w:val="008A6C4F"/>
    <w:pPr>
      <w:numPr>
        <w:numId w:val="1"/>
      </w:numPr>
    </w:pPr>
  </w:style>
  <w:style w:type="paragraph" w:styleId="ListNumber5">
    <w:name w:val="List Number 5"/>
    <w:basedOn w:val="Normal"/>
    <w:semiHidden/>
    <w:rsid w:val="008A6C4F"/>
    <w:pPr>
      <w:numPr>
        <w:numId w:val="2"/>
      </w:numPr>
    </w:pPr>
  </w:style>
  <w:style w:type="paragraph" w:styleId="MessageHeader">
    <w:name w:val="Message Header"/>
    <w:basedOn w:val="Normal"/>
    <w:semiHidden/>
    <w:rsid w:val="008A6C4F"/>
    <w:pPr>
      <w:pBdr>
        <w:top w:val="single" w:sz="6" w:space="1" w:color="auto"/>
        <w:left w:val="single" w:sz="6" w:space="1" w:color="auto"/>
        <w:bottom w:val="single" w:sz="6" w:space="1" w:color="auto"/>
        <w:right w:val="single" w:sz="6" w:space="1" w:color="auto"/>
      </w:pBdr>
      <w:shd w:val="pct20" w:color="auto" w:fill="auto"/>
      <w:ind w:left="1134" w:hanging="1134"/>
    </w:pPr>
    <w:rPr>
      <w:rFonts w:ascii="Arial" w:hAnsi="Arial" w:cs="Arial"/>
      <w:sz w:val="24"/>
      <w:szCs w:val="24"/>
    </w:rPr>
  </w:style>
  <w:style w:type="paragraph" w:styleId="NormalWeb">
    <w:name w:val="Normal (Web)"/>
    <w:basedOn w:val="Normal"/>
    <w:rsid w:val="008A6C4F"/>
    <w:rPr>
      <w:sz w:val="24"/>
      <w:szCs w:val="24"/>
    </w:rPr>
  </w:style>
  <w:style w:type="paragraph" w:styleId="NormalIndent">
    <w:name w:val="Normal Indent"/>
    <w:basedOn w:val="Normal"/>
    <w:semiHidden/>
    <w:rsid w:val="008A6C4F"/>
    <w:pPr>
      <w:ind w:left="567"/>
    </w:pPr>
  </w:style>
  <w:style w:type="paragraph" w:styleId="NoteHeading">
    <w:name w:val="Note Heading"/>
    <w:basedOn w:val="Normal"/>
    <w:next w:val="Normal"/>
    <w:semiHidden/>
    <w:rsid w:val="008A6C4F"/>
  </w:style>
  <w:style w:type="paragraph" w:styleId="Salutation">
    <w:name w:val="Salutation"/>
    <w:basedOn w:val="Normal"/>
    <w:next w:val="Normal"/>
    <w:semiHidden/>
    <w:rsid w:val="008A6C4F"/>
  </w:style>
  <w:style w:type="paragraph" w:styleId="Signature">
    <w:name w:val="Signature"/>
    <w:basedOn w:val="Normal"/>
    <w:semiHidden/>
    <w:rsid w:val="008A6C4F"/>
    <w:pPr>
      <w:ind w:left="4252"/>
    </w:pPr>
  </w:style>
  <w:style w:type="character" w:styleId="Strong">
    <w:name w:val="Strong"/>
    <w:qFormat/>
    <w:rsid w:val="008A6C4F"/>
    <w:rPr>
      <w:b/>
      <w:bCs/>
    </w:rPr>
  </w:style>
  <w:style w:type="paragraph" w:styleId="Subtitle">
    <w:name w:val="Subtitle"/>
    <w:basedOn w:val="Normal"/>
    <w:qFormat/>
    <w:rsid w:val="008A6C4F"/>
    <w:pPr>
      <w:spacing w:after="60"/>
      <w:jc w:val="center"/>
      <w:outlineLvl w:val="1"/>
    </w:pPr>
    <w:rPr>
      <w:rFonts w:ascii="Arial" w:hAnsi="Arial" w:cs="Arial"/>
      <w:sz w:val="24"/>
      <w:szCs w:val="24"/>
    </w:rPr>
  </w:style>
  <w:style w:type="table" w:styleId="Table3Deffects1">
    <w:name w:val="Table 3D effects 1"/>
    <w:basedOn w:val="TableNormal"/>
    <w:semiHidden/>
    <w:rsid w:val="008A6C4F"/>
    <w:pPr>
      <w:suppressAutoHyphens/>
      <w:spacing w:line="240" w:lineRule="atLeast"/>
    </w:pP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semiHidden/>
    <w:rsid w:val="008A6C4F"/>
    <w:pPr>
      <w:suppressAutoHyphens/>
      <w:spacing w:line="240" w:lineRule="atLeast"/>
    </w:pPr>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semiHidden/>
    <w:rsid w:val="008A6C4F"/>
    <w:pPr>
      <w:suppressAutoHyphens/>
      <w:spacing w:line="240" w:lineRule="atLeast"/>
    </w:p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semiHidden/>
    <w:rsid w:val="008A6C4F"/>
    <w:pPr>
      <w:suppressAutoHyphens/>
      <w:spacing w:line="240" w:lineRule="atLeast"/>
    </w:pPr>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semiHidden/>
    <w:rsid w:val="008A6C4F"/>
    <w:pPr>
      <w:suppressAutoHyphens/>
      <w:spacing w:line="240" w:lineRule="atLeast"/>
    </w:pPr>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semiHidden/>
    <w:rsid w:val="008A6C4F"/>
    <w:pPr>
      <w:suppressAutoHyphens/>
      <w:spacing w:line="240" w:lineRule="atLeast"/>
    </w:pPr>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semiHidden/>
    <w:rsid w:val="008A6C4F"/>
    <w:pPr>
      <w:suppressAutoHyphens/>
      <w:spacing w:line="240" w:lineRule="atLeast"/>
    </w:pPr>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semiHidden/>
    <w:rsid w:val="008A6C4F"/>
    <w:pPr>
      <w:suppressAutoHyphens/>
      <w:spacing w:line="240" w:lineRule="atLeast"/>
    </w:pPr>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semiHidden/>
    <w:rsid w:val="008A6C4F"/>
    <w:pPr>
      <w:suppressAutoHyphens/>
      <w:spacing w:line="240" w:lineRule="atLeast"/>
    </w:p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semiHidden/>
    <w:rsid w:val="008A6C4F"/>
    <w:pPr>
      <w:suppressAutoHyphens/>
      <w:spacing w:line="240" w:lineRule="atLeast"/>
    </w:pPr>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semiHidden/>
    <w:rsid w:val="008A6C4F"/>
    <w:pPr>
      <w:suppressAutoHyphens/>
      <w:spacing w:line="240" w:lineRule="atLeast"/>
    </w:pPr>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semiHidden/>
    <w:rsid w:val="008A6C4F"/>
    <w:pPr>
      <w:suppressAutoHyphens/>
      <w:spacing w:line="240" w:lineRule="atLeast"/>
    </w:pPr>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semiHidden/>
    <w:rsid w:val="008A6C4F"/>
    <w:pPr>
      <w:suppressAutoHyphens/>
      <w:spacing w:line="240" w:lineRule="atLeast"/>
    </w:pPr>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semiHidden/>
    <w:rsid w:val="008A6C4F"/>
    <w:pPr>
      <w:suppressAutoHyphens/>
      <w:spacing w:line="240" w:lineRule="atLeast"/>
    </w:pPr>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semiHidden/>
    <w:rsid w:val="008A6C4F"/>
    <w:pPr>
      <w:suppressAutoHyphens/>
      <w:spacing w:line="240" w:lineRule="atLeast"/>
    </w:pPr>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semiHidden/>
    <w:rsid w:val="008A6C4F"/>
    <w:pPr>
      <w:suppressAutoHyphens/>
      <w:spacing w:line="240" w:lineRule="atLeast"/>
    </w:p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rsid w:val="000646F4"/>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styleId="TableGrid1">
    <w:name w:val="Table Grid 1"/>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semiHidden/>
    <w:rsid w:val="008A6C4F"/>
    <w:pPr>
      <w:suppressAutoHyphens/>
      <w:spacing w:line="240" w:lineRule="atLeast"/>
    </w:pPr>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semiHidden/>
    <w:rsid w:val="008A6C4F"/>
    <w:pPr>
      <w:suppressAutoHyphens/>
      <w:spacing w:line="240" w:lineRule="atLeast"/>
    </w:pPr>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semiHidden/>
    <w:rsid w:val="008A6C4F"/>
    <w:pPr>
      <w:suppressAutoHyphens/>
      <w:spacing w:line="240" w:lineRule="atLeast"/>
    </w:pPr>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semiHidden/>
    <w:rsid w:val="008A6C4F"/>
    <w:pPr>
      <w:suppressAutoHyphens/>
      <w:spacing w:line="240" w:lineRule="atLeast"/>
    </w:pPr>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semiHidden/>
    <w:rsid w:val="008A6C4F"/>
    <w:pPr>
      <w:suppressAutoHyphens/>
      <w:spacing w:line="240" w:lineRule="atLeast"/>
    </w:pPr>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semiHidden/>
    <w:rsid w:val="008A6C4F"/>
    <w:pPr>
      <w:suppressAutoHyphens/>
      <w:spacing w:line="240" w:lineRule="atLeast"/>
    </w:pPr>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semiHidden/>
    <w:rsid w:val="008A6C4F"/>
    <w:pPr>
      <w:suppressAutoHyphens/>
      <w:spacing w:line="240" w:lineRule="atLeast"/>
    </w:pPr>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semiHidden/>
    <w:rsid w:val="008A6C4F"/>
    <w:pPr>
      <w:suppressAutoHyphens/>
      <w:spacing w:line="240" w:lineRule="atLeast"/>
    </w:pPr>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semiHidden/>
    <w:rsid w:val="008A6C4F"/>
    <w:pPr>
      <w:suppressAutoHyphens/>
      <w:spacing w:line="240" w:lineRule="atLeast"/>
    </w:pPr>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semiHidden/>
    <w:rsid w:val="008A6C4F"/>
    <w:pPr>
      <w:suppressAutoHyphens/>
      <w:spacing w:line="240" w:lineRule="atLeast"/>
    </w:pPr>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semiHidden/>
    <w:rsid w:val="008A6C4F"/>
    <w:pPr>
      <w:suppressAutoHyphens/>
      <w:spacing w:line="240" w:lineRule="atLeast"/>
    </w:pPr>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semiHidden/>
    <w:rsid w:val="008A6C4F"/>
    <w:pPr>
      <w:suppressAutoHyphens/>
      <w:spacing w:line="240" w:lineRule="atLeast"/>
    </w:pPr>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semiHidden/>
    <w:rsid w:val="008A6C4F"/>
    <w:pPr>
      <w:suppressAutoHyphens/>
      <w:spacing w:line="240" w:lineRule="atLeast"/>
    </w:pP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semiHidden/>
    <w:rsid w:val="008A6C4F"/>
    <w:pPr>
      <w:suppressAutoHyphens/>
      <w:spacing w:line="240" w:lineRule="atLeast"/>
    </w:pPr>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semiHidden/>
    <w:rsid w:val="008A6C4F"/>
    <w:pPr>
      <w:suppressAutoHyphens/>
      <w:spacing w:line="240" w:lineRule="atLeast"/>
    </w:pPr>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semiHidden/>
    <w:rsid w:val="008A6C4F"/>
    <w:pPr>
      <w:suppressAutoHyphens/>
      <w:spacing w:line="240" w:lineRule="atLeast"/>
    </w:pPr>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semiHidden/>
    <w:rsid w:val="008A6C4F"/>
    <w:pPr>
      <w:suppressAutoHyphens/>
      <w:spacing w:line="240" w:lineRule="atLeas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semiHidden/>
    <w:rsid w:val="008A6C4F"/>
    <w:pPr>
      <w:suppressAutoHyphens/>
      <w:spacing w:line="240" w:lineRule="atLeast"/>
    </w:pPr>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semiHidden/>
    <w:rsid w:val="008A6C4F"/>
    <w:pPr>
      <w:suppressAutoHyphens/>
      <w:spacing w:line="240" w:lineRule="atLeast"/>
    </w:pPr>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semiHidden/>
    <w:rsid w:val="008A6C4F"/>
    <w:pPr>
      <w:suppressAutoHyphens/>
      <w:spacing w:line="240" w:lineRule="atLeast"/>
    </w:pPr>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itle">
    <w:name w:val="Title"/>
    <w:basedOn w:val="Normal"/>
    <w:qFormat/>
    <w:rsid w:val="008A6C4F"/>
    <w:pPr>
      <w:spacing w:before="240" w:after="60"/>
      <w:jc w:val="center"/>
      <w:outlineLvl w:val="0"/>
    </w:pPr>
    <w:rPr>
      <w:rFonts w:ascii="Arial" w:hAnsi="Arial" w:cs="Arial"/>
      <w:b/>
      <w:bCs/>
      <w:kern w:val="28"/>
      <w:sz w:val="32"/>
      <w:szCs w:val="32"/>
    </w:rPr>
  </w:style>
  <w:style w:type="paragraph" w:styleId="EnvelopeAddress">
    <w:name w:val="envelope address"/>
    <w:basedOn w:val="Normal"/>
    <w:rsid w:val="008A6C4F"/>
    <w:pPr>
      <w:framePr w:w="7920" w:h="1980" w:hRule="exact" w:hSpace="180" w:wrap="auto" w:hAnchor="page" w:xAlign="center" w:yAlign="bottom"/>
      <w:ind w:left="2880"/>
    </w:pPr>
    <w:rPr>
      <w:rFonts w:ascii="Arial" w:hAnsi="Arial" w:cs="Arial"/>
      <w:sz w:val="24"/>
      <w:szCs w:val="24"/>
    </w:rPr>
  </w:style>
  <w:style w:type="paragraph" w:styleId="Footer">
    <w:name w:val="footer"/>
    <w:aliases w:val="3_G"/>
    <w:basedOn w:val="Normal"/>
    <w:link w:val="FooterChar"/>
    <w:uiPriority w:val="99"/>
    <w:rsid w:val="000646F4"/>
    <w:pPr>
      <w:spacing w:line="240" w:lineRule="auto"/>
    </w:pPr>
    <w:rPr>
      <w:sz w:val="16"/>
    </w:rPr>
  </w:style>
  <w:style w:type="paragraph" w:styleId="Header">
    <w:name w:val="header"/>
    <w:aliases w:val="6_G"/>
    <w:basedOn w:val="Normal"/>
    <w:link w:val="HeaderChar"/>
    <w:uiPriority w:val="99"/>
    <w:rsid w:val="000646F4"/>
    <w:pPr>
      <w:pBdr>
        <w:bottom w:val="single" w:sz="4" w:space="4" w:color="auto"/>
      </w:pBdr>
      <w:spacing w:line="240" w:lineRule="auto"/>
    </w:pPr>
    <w:rPr>
      <w:b/>
      <w:sz w:val="18"/>
    </w:rPr>
  </w:style>
  <w:style w:type="paragraph" w:styleId="BalloonText">
    <w:name w:val="Balloon Text"/>
    <w:basedOn w:val="Normal"/>
    <w:link w:val="BalloonTextChar"/>
    <w:rsid w:val="00B830A4"/>
    <w:pPr>
      <w:spacing w:line="240" w:lineRule="auto"/>
    </w:pPr>
    <w:rPr>
      <w:rFonts w:ascii="Tahoma" w:hAnsi="Tahoma" w:cs="Tahoma"/>
      <w:sz w:val="16"/>
      <w:szCs w:val="16"/>
    </w:rPr>
  </w:style>
  <w:style w:type="character" w:customStyle="1" w:styleId="BalloonTextChar">
    <w:name w:val="Balloon Text Char"/>
    <w:link w:val="BalloonText"/>
    <w:rsid w:val="00B830A4"/>
    <w:rPr>
      <w:rFonts w:ascii="Tahoma" w:hAnsi="Tahoma" w:cs="Tahoma"/>
      <w:sz w:val="16"/>
      <w:szCs w:val="16"/>
      <w:lang w:eastAsia="en-US"/>
    </w:rPr>
  </w:style>
  <w:style w:type="table" w:customStyle="1" w:styleId="Tabellenraster1">
    <w:name w:val="Tabellenraster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Pr>
  </w:style>
  <w:style w:type="table" w:customStyle="1" w:styleId="Tabellendesign1">
    <w:name w:val="Tabellendesign1"/>
    <w:basedOn w:val="TableNormal"/>
    <w:semiHidden/>
    <w:rsid w:val="001A6B98"/>
    <w:pPr>
      <w:suppressAutoHyphens/>
      <w:spacing w:line="240" w:lineRule="atLeast"/>
    </w:pPr>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ootnoteTextChar">
    <w:name w:val="Footnote Text Char"/>
    <w:aliases w:val="5_G Char,PP Char,Fußnotentext Char"/>
    <w:link w:val="FootnoteText"/>
    <w:locked/>
    <w:rsid w:val="001A6B98"/>
    <w:rPr>
      <w:sz w:val="18"/>
      <w:lang w:eastAsia="en-US"/>
    </w:rPr>
  </w:style>
  <w:style w:type="character" w:customStyle="1" w:styleId="HChGChar">
    <w:name w:val="_ H _Ch_G Char"/>
    <w:link w:val="HChG"/>
    <w:rsid w:val="001A6B98"/>
    <w:rPr>
      <w:b/>
      <w:sz w:val="28"/>
      <w:lang w:eastAsia="en-US"/>
    </w:rPr>
  </w:style>
  <w:style w:type="paragraph" w:customStyle="1" w:styleId="Anlage">
    <w:name w:val="Anlage"/>
    <w:basedOn w:val="Normal"/>
    <w:rsid w:val="001A6B98"/>
    <w:pPr>
      <w:suppressAutoHyphens w:val="0"/>
      <w:spacing w:before="240" w:line="240" w:lineRule="auto"/>
      <w:ind w:left="1134" w:hanging="1134"/>
    </w:pPr>
    <w:rPr>
      <w:rFonts w:eastAsia="MS Mincho"/>
      <w:sz w:val="24"/>
      <w:szCs w:val="24"/>
      <w:lang w:val="de-DE" w:eastAsia="de-DE"/>
    </w:rPr>
  </w:style>
  <w:style w:type="paragraph" w:customStyle="1" w:styleId="Default">
    <w:name w:val="Default"/>
    <w:rsid w:val="001A6B98"/>
    <w:pPr>
      <w:autoSpaceDE w:val="0"/>
      <w:autoSpaceDN w:val="0"/>
      <w:adjustRightInd w:val="0"/>
    </w:pPr>
    <w:rPr>
      <w:rFonts w:eastAsia="MS Mincho"/>
      <w:color w:val="000000"/>
      <w:sz w:val="24"/>
      <w:szCs w:val="24"/>
      <w:lang w:val="de-DE" w:eastAsia="de-DE"/>
    </w:rPr>
  </w:style>
  <w:style w:type="paragraph" w:styleId="CommentSubject">
    <w:name w:val="annotation subject"/>
    <w:basedOn w:val="CommentText"/>
    <w:next w:val="CommentText"/>
    <w:link w:val="CommentSubjectChar"/>
    <w:rsid w:val="001A6B98"/>
    <w:pPr>
      <w:spacing w:line="240" w:lineRule="auto"/>
    </w:pPr>
    <w:rPr>
      <w:rFonts w:eastAsia="MS Mincho"/>
      <w:b/>
      <w:bCs/>
    </w:rPr>
  </w:style>
  <w:style w:type="character" w:customStyle="1" w:styleId="CommentTextChar">
    <w:name w:val="Comment Text Char"/>
    <w:link w:val="CommentText"/>
    <w:uiPriority w:val="99"/>
    <w:rsid w:val="001A6B98"/>
    <w:rPr>
      <w:lang w:eastAsia="en-US"/>
    </w:rPr>
  </w:style>
  <w:style w:type="character" w:customStyle="1" w:styleId="CommentSubjectChar">
    <w:name w:val="Comment Subject Char"/>
    <w:link w:val="CommentSubject"/>
    <w:rsid w:val="001A6B98"/>
    <w:rPr>
      <w:rFonts w:eastAsia="MS Mincho"/>
      <w:b/>
      <w:bCs/>
      <w:lang w:eastAsia="en-US"/>
    </w:rPr>
  </w:style>
  <w:style w:type="paragraph" w:styleId="ListParagraph">
    <w:name w:val="List Paragraph"/>
    <w:basedOn w:val="Normal"/>
    <w:uiPriority w:val="34"/>
    <w:qFormat/>
    <w:rsid w:val="001A6B98"/>
    <w:pPr>
      <w:ind w:left="720"/>
      <w:contextualSpacing/>
    </w:pPr>
    <w:rPr>
      <w:rFonts w:eastAsia="MS Mincho"/>
    </w:rPr>
  </w:style>
  <w:style w:type="paragraph" w:customStyle="1" w:styleId="para">
    <w:name w:val="para"/>
    <w:basedOn w:val="Normal"/>
    <w:link w:val="paraChar"/>
    <w:qFormat/>
    <w:rsid w:val="00744A0A"/>
    <w:pPr>
      <w:spacing w:after="120"/>
      <w:ind w:left="2268" w:right="1134" w:hanging="1134"/>
      <w:jc w:val="both"/>
    </w:pPr>
    <w:rPr>
      <w:lang w:eastAsia="en-GB"/>
    </w:rPr>
  </w:style>
  <w:style w:type="character" w:customStyle="1" w:styleId="paraChar">
    <w:name w:val="para Char"/>
    <w:link w:val="para"/>
    <w:rsid w:val="00744A0A"/>
    <w:rPr>
      <w:lang w:eastAsia="en-GB"/>
    </w:rPr>
  </w:style>
  <w:style w:type="paragraph" w:customStyle="1" w:styleId="TxBrp4">
    <w:name w:val="TxBr_p4"/>
    <w:basedOn w:val="Normal"/>
    <w:rsid w:val="009A05CA"/>
    <w:pPr>
      <w:widowControl w:val="0"/>
      <w:tabs>
        <w:tab w:val="left" w:pos="1196"/>
      </w:tabs>
      <w:suppressAutoHyphens w:val="0"/>
      <w:autoSpaceDE w:val="0"/>
      <w:autoSpaceDN w:val="0"/>
      <w:adjustRightInd w:val="0"/>
      <w:spacing w:line="277" w:lineRule="atLeast"/>
      <w:ind w:left="380" w:hanging="1196"/>
    </w:pPr>
    <w:rPr>
      <w:lang w:val="en-US" w:eastAsia="fr-FR"/>
    </w:rPr>
  </w:style>
  <w:style w:type="paragraph" w:styleId="Index1">
    <w:name w:val="index 1"/>
    <w:basedOn w:val="Normal"/>
    <w:next w:val="Normal"/>
    <w:autoRedefine/>
    <w:rsid w:val="009A05CA"/>
    <w:pPr>
      <w:suppressAutoHyphens w:val="0"/>
      <w:spacing w:line="240" w:lineRule="auto"/>
      <w:ind w:left="200" w:hanging="200"/>
    </w:pPr>
    <w:rPr>
      <w:rFonts w:ascii="Courier New" w:hAnsi="Courier New" w:cs="Courier New"/>
      <w:szCs w:val="18"/>
      <w:lang w:val="en-US"/>
    </w:rPr>
  </w:style>
  <w:style w:type="paragraph" w:styleId="IndexHeading">
    <w:name w:val="index heading"/>
    <w:basedOn w:val="Normal"/>
    <w:next w:val="Index1"/>
    <w:rsid w:val="009A05CA"/>
    <w:pPr>
      <w:suppressAutoHyphens w:val="0"/>
      <w:autoSpaceDE w:val="0"/>
      <w:autoSpaceDN w:val="0"/>
      <w:spacing w:line="240" w:lineRule="auto"/>
    </w:pPr>
    <w:rPr>
      <w:rFonts w:ascii="Arial" w:hAnsi="Arial"/>
      <w:b/>
      <w:lang w:val="fr-FR"/>
    </w:rPr>
  </w:style>
  <w:style w:type="paragraph" w:customStyle="1" w:styleId="1">
    <w:name w:val="1"/>
    <w:basedOn w:val="Normal"/>
    <w:rsid w:val="009A05CA"/>
    <w:pPr>
      <w:widowControl w:val="0"/>
      <w:tabs>
        <w:tab w:val="left" w:pos="720"/>
        <w:tab w:val="decimal" w:pos="1440"/>
        <w:tab w:val="left" w:pos="2160"/>
        <w:tab w:val="left" w:pos="2880"/>
        <w:tab w:val="left" w:pos="3600"/>
        <w:tab w:val="left" w:pos="4320"/>
        <w:tab w:val="left" w:pos="5040"/>
        <w:tab w:val="left" w:pos="5760"/>
        <w:tab w:val="left" w:pos="6480"/>
        <w:tab w:val="left" w:pos="7200"/>
        <w:tab w:val="left" w:pos="7920"/>
        <w:tab w:val="left" w:pos="8640"/>
        <w:tab w:val="left" w:pos="9360"/>
      </w:tabs>
      <w:suppressAutoHyphens w:val="0"/>
      <w:autoSpaceDE w:val="0"/>
      <w:autoSpaceDN w:val="0"/>
      <w:adjustRightInd w:val="0"/>
      <w:spacing w:line="240" w:lineRule="auto"/>
      <w:ind w:left="2160" w:right="140" w:hanging="1440"/>
      <w:outlineLvl w:val="0"/>
    </w:pPr>
    <w:rPr>
      <w:szCs w:val="24"/>
      <w:lang w:val="en-US"/>
    </w:rPr>
  </w:style>
  <w:style w:type="paragraph" w:customStyle="1" w:styleId="TxBrp3">
    <w:name w:val="TxBr_p3"/>
    <w:basedOn w:val="Normal"/>
    <w:rsid w:val="009A05CA"/>
    <w:pPr>
      <w:widowControl w:val="0"/>
      <w:tabs>
        <w:tab w:val="left" w:pos="204"/>
      </w:tabs>
      <w:suppressAutoHyphens w:val="0"/>
      <w:autoSpaceDE w:val="0"/>
      <w:autoSpaceDN w:val="0"/>
      <w:adjustRightInd w:val="0"/>
    </w:pPr>
    <w:rPr>
      <w:lang w:val="en-US" w:eastAsia="fr-FR"/>
    </w:rPr>
  </w:style>
  <w:style w:type="paragraph" w:styleId="Caption">
    <w:name w:val="caption"/>
    <w:basedOn w:val="Normal"/>
    <w:next w:val="Normal"/>
    <w:qFormat/>
    <w:rsid w:val="009A05CA"/>
    <w:pPr>
      <w:widowControl w:val="0"/>
      <w:suppressAutoHyphens w:val="0"/>
      <w:autoSpaceDE w:val="0"/>
      <w:autoSpaceDN w:val="0"/>
      <w:adjustRightInd w:val="0"/>
      <w:spacing w:line="240" w:lineRule="auto"/>
      <w:jc w:val="center"/>
    </w:pPr>
    <w:rPr>
      <w:bCs/>
      <w:color w:val="000000"/>
      <w:sz w:val="24"/>
      <w:szCs w:val="24"/>
      <w:lang w:val="en-US"/>
    </w:rPr>
  </w:style>
  <w:style w:type="paragraph" w:customStyle="1" w:styleId="a">
    <w:name w:val="a)"/>
    <w:basedOn w:val="para"/>
    <w:rsid w:val="009A05CA"/>
    <w:pPr>
      <w:suppressAutoHyphens w:val="0"/>
      <w:ind w:left="2835" w:hanging="567"/>
    </w:pPr>
    <w:rPr>
      <w:snapToGrid w:val="0"/>
      <w:lang w:val="fr-FR" w:eastAsia="en-US"/>
    </w:rPr>
  </w:style>
  <w:style w:type="paragraph" w:customStyle="1" w:styleId="Style0">
    <w:name w:val="Style0"/>
    <w:rsid w:val="009A05CA"/>
    <w:pPr>
      <w:autoSpaceDE w:val="0"/>
      <w:autoSpaceDN w:val="0"/>
      <w:adjustRightInd w:val="0"/>
    </w:pPr>
    <w:rPr>
      <w:rFonts w:ascii="Arial" w:hAnsi="Arial"/>
      <w:sz w:val="24"/>
      <w:szCs w:val="24"/>
      <w:lang w:eastAsia="en-GB"/>
    </w:rPr>
  </w:style>
  <w:style w:type="character" w:customStyle="1" w:styleId="H1GChar">
    <w:name w:val="_ H_1_G Char"/>
    <w:link w:val="H1G"/>
    <w:rsid w:val="009A05CA"/>
    <w:rPr>
      <w:b/>
      <w:sz w:val="24"/>
      <w:lang w:eastAsia="en-US"/>
    </w:rPr>
  </w:style>
  <w:style w:type="character" w:customStyle="1" w:styleId="FooterChar">
    <w:name w:val="Footer Char"/>
    <w:aliases w:val="3_G Char"/>
    <w:link w:val="Footer"/>
    <w:uiPriority w:val="99"/>
    <w:rsid w:val="009A05CA"/>
    <w:rPr>
      <w:sz w:val="16"/>
      <w:lang w:eastAsia="en-US"/>
    </w:rPr>
  </w:style>
  <w:style w:type="paragraph" w:styleId="Revision">
    <w:name w:val="Revision"/>
    <w:hidden/>
    <w:uiPriority w:val="99"/>
    <w:semiHidden/>
    <w:rsid w:val="009A05CA"/>
    <w:rPr>
      <w:lang w:val="en-US" w:eastAsia="en-US"/>
    </w:rPr>
  </w:style>
  <w:style w:type="character" w:customStyle="1" w:styleId="HeaderChar">
    <w:name w:val="Header Char"/>
    <w:aliases w:val="6_G Char"/>
    <w:link w:val="Header"/>
    <w:uiPriority w:val="99"/>
    <w:rsid w:val="009A05CA"/>
    <w:rPr>
      <w:b/>
      <w:sz w:val="18"/>
      <w:lang w:eastAsia="en-US"/>
    </w:rPr>
  </w:style>
  <w:style w:type="character" w:customStyle="1" w:styleId="Heading5Char">
    <w:name w:val="Heading 5 Char"/>
    <w:link w:val="Heading5"/>
    <w:rsid w:val="009A05CA"/>
    <w:rPr>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44471499">
      <w:bodyDiv w:val="1"/>
      <w:marLeft w:val="0"/>
      <w:marRight w:val="0"/>
      <w:marTop w:val="0"/>
      <w:marBottom w:val="0"/>
      <w:divBdr>
        <w:top w:val="none" w:sz="0" w:space="0" w:color="auto"/>
        <w:left w:val="none" w:sz="0" w:space="0" w:color="auto"/>
        <w:bottom w:val="none" w:sz="0" w:space="0" w:color="auto"/>
        <w:right w:val="none" w:sz="0" w:space="0" w:color="auto"/>
      </w:divBdr>
    </w:div>
    <w:div w:id="5834147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image" Target="media/image3.emf"/><Relationship Id="rId39" Type="http://schemas.openxmlformats.org/officeDocument/2006/relationships/image" Target="media/image11.png"/><Relationship Id="rId21" Type="http://schemas.openxmlformats.org/officeDocument/2006/relationships/header" Target="header7.xml"/><Relationship Id="rId34" Type="http://schemas.openxmlformats.org/officeDocument/2006/relationships/image" Target="media/image7.wmf"/><Relationship Id="rId42" Type="http://schemas.openxmlformats.org/officeDocument/2006/relationships/image" Target="media/image14.png"/><Relationship Id="rId47" Type="http://schemas.openxmlformats.org/officeDocument/2006/relationships/image" Target="media/image19.jpeg"/><Relationship Id="rId50" Type="http://schemas.openxmlformats.org/officeDocument/2006/relationships/footer" Target="footer8.xml"/><Relationship Id="rId55" Type="http://schemas.openxmlformats.org/officeDocument/2006/relationships/image" Target="media/image23.png"/><Relationship Id="rId7" Type="http://schemas.openxmlformats.org/officeDocument/2006/relationships/footnotes" Target="footnotes.xml"/><Relationship Id="rId2" Type="http://schemas.openxmlformats.org/officeDocument/2006/relationships/numbering" Target="numbering.xml"/><Relationship Id="rId16" Type="http://schemas.openxmlformats.org/officeDocument/2006/relationships/header" Target="header5.xml"/><Relationship Id="rId29" Type="http://schemas.openxmlformats.org/officeDocument/2006/relationships/header" Target="header10.xml"/><Relationship Id="rId11" Type="http://schemas.openxmlformats.org/officeDocument/2006/relationships/footer" Target="footer1.xml"/><Relationship Id="rId24" Type="http://schemas.openxmlformats.org/officeDocument/2006/relationships/footer" Target="footer7.xml"/><Relationship Id="rId32" Type="http://schemas.openxmlformats.org/officeDocument/2006/relationships/image" Target="media/image6.wmf"/><Relationship Id="rId37" Type="http://schemas.openxmlformats.org/officeDocument/2006/relationships/image" Target="media/image9.png"/><Relationship Id="rId40" Type="http://schemas.openxmlformats.org/officeDocument/2006/relationships/image" Target="media/image12.png"/><Relationship Id="rId45" Type="http://schemas.openxmlformats.org/officeDocument/2006/relationships/image" Target="media/image17.png"/><Relationship Id="rId53" Type="http://schemas.openxmlformats.org/officeDocument/2006/relationships/image" Target="media/image21.png"/><Relationship Id="rId58" Type="http://schemas.openxmlformats.org/officeDocument/2006/relationships/footer" Target="footer10.xml"/><Relationship Id="rId5" Type="http://schemas.openxmlformats.org/officeDocument/2006/relationships/settings" Target="settings.xml"/><Relationship Id="rId61" Type="http://schemas.openxmlformats.org/officeDocument/2006/relationships/fontTable" Target="fontTable.xml"/><Relationship Id="rId19" Type="http://schemas.openxmlformats.org/officeDocument/2006/relationships/header" Target="header6.xml"/><Relationship Id="rId14" Type="http://schemas.openxmlformats.org/officeDocument/2006/relationships/footer" Target="footer3.xml"/><Relationship Id="rId22" Type="http://schemas.openxmlformats.org/officeDocument/2006/relationships/header" Target="header8.xml"/><Relationship Id="rId27" Type="http://schemas.openxmlformats.org/officeDocument/2006/relationships/image" Target="media/image30.emf"/><Relationship Id="rId30" Type="http://schemas.openxmlformats.org/officeDocument/2006/relationships/header" Target="header11.xml"/><Relationship Id="rId35" Type="http://schemas.openxmlformats.org/officeDocument/2006/relationships/oleObject" Target="embeddings/oleObject2.bin"/><Relationship Id="rId43" Type="http://schemas.openxmlformats.org/officeDocument/2006/relationships/image" Target="media/image15.png"/><Relationship Id="rId48" Type="http://schemas.openxmlformats.org/officeDocument/2006/relationships/header" Target="header12.xml"/><Relationship Id="rId56" Type="http://schemas.openxmlformats.org/officeDocument/2006/relationships/header" Target="header14.xml"/><Relationship Id="rId8" Type="http://schemas.openxmlformats.org/officeDocument/2006/relationships/endnotes" Target="endnotes.xml"/><Relationship Id="rId51" Type="http://schemas.openxmlformats.org/officeDocument/2006/relationships/footer" Target="footer9.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footer" Target="footer4.xml"/><Relationship Id="rId25" Type="http://schemas.openxmlformats.org/officeDocument/2006/relationships/header" Target="header9.xml"/><Relationship Id="rId33" Type="http://schemas.openxmlformats.org/officeDocument/2006/relationships/oleObject" Target="embeddings/oleObject1.bin"/><Relationship Id="rId38" Type="http://schemas.openxmlformats.org/officeDocument/2006/relationships/image" Target="media/image10.jpeg"/><Relationship Id="rId46" Type="http://schemas.openxmlformats.org/officeDocument/2006/relationships/image" Target="media/image18.jpeg"/><Relationship Id="rId59" Type="http://schemas.openxmlformats.org/officeDocument/2006/relationships/footer" Target="footer11.xml"/><Relationship Id="rId20" Type="http://schemas.openxmlformats.org/officeDocument/2006/relationships/image" Target="media/image2.png"/><Relationship Id="rId41" Type="http://schemas.openxmlformats.org/officeDocument/2006/relationships/image" Target="media/image13.wmf"/><Relationship Id="rId54" Type="http://schemas.openxmlformats.org/officeDocument/2006/relationships/image" Target="media/image22.png"/><Relationship Id="rId6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header" Target="header4.xml"/><Relationship Id="rId23" Type="http://schemas.openxmlformats.org/officeDocument/2006/relationships/footer" Target="footer6.xml"/><Relationship Id="rId28" Type="http://schemas.openxmlformats.org/officeDocument/2006/relationships/image" Target="media/image4.emf"/><Relationship Id="rId36" Type="http://schemas.openxmlformats.org/officeDocument/2006/relationships/image" Target="media/image8.png"/><Relationship Id="rId49" Type="http://schemas.openxmlformats.org/officeDocument/2006/relationships/header" Target="header13.xml"/><Relationship Id="rId57" Type="http://schemas.openxmlformats.org/officeDocument/2006/relationships/header" Target="header15.xml"/><Relationship Id="rId10" Type="http://schemas.openxmlformats.org/officeDocument/2006/relationships/header" Target="header2.xml"/><Relationship Id="rId31" Type="http://schemas.openxmlformats.org/officeDocument/2006/relationships/image" Target="media/image5.png"/><Relationship Id="rId44" Type="http://schemas.openxmlformats.org/officeDocument/2006/relationships/image" Target="media/image16.png"/><Relationship Id="rId52" Type="http://schemas.openxmlformats.org/officeDocument/2006/relationships/image" Target="media/image20.png"/><Relationship Id="rId60" Type="http://schemas.openxmlformats.org/officeDocument/2006/relationships/footer" Target="footer12.xml"/><Relationship Id="rId4" Type="http://schemas.microsoft.com/office/2007/relationships/stylesWithEffects" Target="stylesWithEffects.xml"/><Relationship Id="rId9" Type="http://schemas.openxmlformats.org/officeDocument/2006/relationships/header" Target="header1.xml"/></Relationships>
</file>

<file path=word/_rels/footer3.xml.rels><?xml version="1.0" encoding="UTF-8" standalone="yes"?>
<Relationships xmlns="http://schemas.openxmlformats.org/package/2006/relationships"><Relationship Id="rId1" Type="http://schemas.openxmlformats.org/officeDocument/2006/relationships/image" Target="media/image1.jpg"/></Relationships>
</file>

<file path=word/_rels/footnotes.xml.rels><?xml version="1.0" encoding="UTF-8" standalone="yes"?>
<Relationships xmlns="http://schemas.openxmlformats.org/package/2006/relationships"><Relationship Id="rId3" Type="http://schemas.openxmlformats.org/officeDocument/2006/relationships/hyperlink" Target="http://www.unece.org/trans/main/wp29/wp29wgs/wp29gen/wp29resolutions.html" TargetMode="External"/><Relationship Id="rId2" Type="http://schemas.openxmlformats.org/officeDocument/2006/relationships/hyperlink" Target="http://www.unece.org/trans/main/wp29/wp29wgs/wp29gen/wp29resolutions.html" TargetMode="External"/><Relationship Id="rId1" Type="http://schemas.openxmlformats.org/officeDocument/2006/relationships/hyperlink" Target="http://www.unece.org/trans/main/wp29/wp29wgs/wp29gen/wp29resolutions.html"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alonen\AppData\Roaming\Microsoft\Templates\TRANS\TRANS_WP29_2009_E.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E54378C-56F8-47EE-BC66-39B4A1BB94B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TRANS_WP29_2009_E.dotm</Template>
  <TotalTime>0</TotalTime>
  <Pages>38</Pages>
  <Words>8542</Words>
  <Characters>48694</Characters>
  <Application>Microsoft Office Word</Application>
  <DocSecurity>0</DocSecurity>
  <Lines>405</Lines>
  <Paragraphs>114</Paragraphs>
  <ScaleCrop>false</ScaleCrop>
  <HeadingPairs>
    <vt:vector size="4" baseType="variant">
      <vt:variant>
        <vt:lpstr>Title</vt:lpstr>
      </vt:variant>
      <vt:variant>
        <vt:i4>1</vt:i4>
      </vt:variant>
      <vt:variant>
        <vt:lpstr>Titre</vt:lpstr>
      </vt:variant>
      <vt:variant>
        <vt:i4>1</vt:i4>
      </vt:variant>
    </vt:vector>
  </HeadingPairs>
  <TitlesOfParts>
    <vt:vector size="2" baseType="lpstr">
      <vt:lpstr>1702517</vt:lpstr>
      <vt:lpstr>1702517</vt:lpstr>
    </vt:vector>
  </TitlesOfParts>
  <Company>CSD</Company>
  <LinksUpToDate>false</LinksUpToDate>
  <CharactersWithSpaces>57122</CharactersWithSpaces>
  <SharedDoc>false</SharedDoc>
  <HLinks>
    <vt:vector size="18" baseType="variant">
      <vt:variant>
        <vt:i4>1703953</vt:i4>
      </vt:variant>
      <vt:variant>
        <vt:i4>6</vt:i4>
      </vt:variant>
      <vt:variant>
        <vt:i4>0</vt:i4>
      </vt:variant>
      <vt:variant>
        <vt:i4>5</vt:i4>
      </vt:variant>
      <vt:variant>
        <vt:lpwstr>http://www.unece.org/trans/main/wp29/wp29wgs/wp29gen/wp29resolutions.html</vt:lpwstr>
      </vt:variant>
      <vt:variant>
        <vt:lpwstr/>
      </vt:variant>
      <vt:variant>
        <vt:i4>1703953</vt:i4>
      </vt:variant>
      <vt:variant>
        <vt:i4>3</vt:i4>
      </vt:variant>
      <vt:variant>
        <vt:i4>0</vt:i4>
      </vt:variant>
      <vt:variant>
        <vt:i4>5</vt:i4>
      </vt:variant>
      <vt:variant>
        <vt:lpwstr>http://www.unece.org/trans/main/wp29/wp29wgs/wp29gen/wp29resolutions.html</vt:lpwstr>
      </vt:variant>
      <vt:variant>
        <vt:lpwstr/>
      </vt:variant>
      <vt:variant>
        <vt:i4>1703953</vt:i4>
      </vt:variant>
      <vt:variant>
        <vt:i4>0</vt:i4>
      </vt:variant>
      <vt:variant>
        <vt:i4>0</vt:i4>
      </vt:variant>
      <vt:variant>
        <vt:i4>5</vt:i4>
      </vt:variant>
      <vt:variant>
        <vt:lpwstr>http://www.unece.org/trans/main/wp29/wp29wgs/wp29gen/wp29resolutions.html</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1702517</dc:title>
  <dc:subject>ECE/TRANS/WP.29/GRSP/2017/7</dc:subject>
  <dc:creator>Salonen</dc:creator>
  <cp:lastModifiedBy>Gianotti</cp:lastModifiedBy>
  <cp:revision>2</cp:revision>
  <cp:lastPrinted>2017-02-09T15:24:00Z</cp:lastPrinted>
  <dcterms:created xsi:type="dcterms:W3CDTF">2017-05-08T16:16:00Z</dcterms:created>
  <dcterms:modified xsi:type="dcterms:W3CDTF">2017-05-08T16:16:00Z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