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EC7CBC" w:rsidTr="006D66AF">
        <w:trPr>
          <w:cantSplit/>
          <w:trHeight w:hRule="exact" w:val="851"/>
        </w:trPr>
        <w:tc>
          <w:tcPr>
            <w:tcW w:w="1276" w:type="dxa"/>
            <w:tcBorders>
              <w:bottom w:val="single" w:sz="4" w:space="0" w:color="auto"/>
            </w:tcBorders>
            <w:shd w:val="clear" w:color="auto" w:fill="auto"/>
            <w:vAlign w:val="bottom"/>
          </w:tcPr>
          <w:p w:rsidR="00B56E9C" w:rsidRPr="00EC7CBC" w:rsidRDefault="00B56E9C" w:rsidP="006D66AF">
            <w:pPr>
              <w:spacing w:after="80"/>
            </w:pPr>
          </w:p>
        </w:tc>
        <w:tc>
          <w:tcPr>
            <w:tcW w:w="2268" w:type="dxa"/>
            <w:tcBorders>
              <w:bottom w:val="single" w:sz="4" w:space="0" w:color="auto"/>
            </w:tcBorders>
            <w:shd w:val="clear" w:color="auto" w:fill="auto"/>
            <w:vAlign w:val="bottom"/>
          </w:tcPr>
          <w:p w:rsidR="00B56E9C" w:rsidRPr="00EC7CBC" w:rsidRDefault="00B56E9C" w:rsidP="006D66AF">
            <w:pPr>
              <w:spacing w:after="80" w:line="300" w:lineRule="exact"/>
              <w:rPr>
                <w:b/>
                <w:sz w:val="24"/>
                <w:szCs w:val="24"/>
              </w:rPr>
            </w:pPr>
            <w:r w:rsidRPr="00EC7CBC">
              <w:rPr>
                <w:sz w:val="28"/>
                <w:szCs w:val="28"/>
              </w:rPr>
              <w:t>United Nations</w:t>
            </w:r>
          </w:p>
        </w:tc>
        <w:tc>
          <w:tcPr>
            <w:tcW w:w="6095" w:type="dxa"/>
            <w:gridSpan w:val="2"/>
            <w:tcBorders>
              <w:bottom w:val="single" w:sz="4" w:space="0" w:color="auto"/>
            </w:tcBorders>
            <w:shd w:val="clear" w:color="auto" w:fill="auto"/>
            <w:vAlign w:val="bottom"/>
          </w:tcPr>
          <w:p w:rsidR="00B56E9C" w:rsidRPr="00EC7CBC" w:rsidRDefault="006D66AF" w:rsidP="00B451DF">
            <w:pPr>
              <w:jc w:val="right"/>
            </w:pPr>
            <w:r w:rsidRPr="00EC7CBC">
              <w:rPr>
                <w:sz w:val="40"/>
              </w:rPr>
              <w:t>ECE</w:t>
            </w:r>
            <w:r w:rsidRPr="00EC7CBC">
              <w:t>/TRANS/WP.29/GRE/</w:t>
            </w:r>
            <w:r w:rsidR="00A91E4C" w:rsidRPr="00EC7CBC">
              <w:t>201</w:t>
            </w:r>
            <w:r w:rsidR="00B44653">
              <w:t>5</w:t>
            </w:r>
            <w:r w:rsidR="002351C1">
              <w:t>/</w:t>
            </w:r>
            <w:r w:rsidR="00B451DF">
              <w:t>30</w:t>
            </w:r>
          </w:p>
        </w:tc>
      </w:tr>
      <w:tr w:rsidR="00B56E9C" w:rsidRPr="00EC7CBC" w:rsidTr="006D66AF">
        <w:trPr>
          <w:cantSplit/>
          <w:trHeight w:hRule="exact" w:val="2835"/>
        </w:trPr>
        <w:tc>
          <w:tcPr>
            <w:tcW w:w="1276" w:type="dxa"/>
            <w:tcBorders>
              <w:top w:val="single" w:sz="4" w:space="0" w:color="auto"/>
              <w:bottom w:val="single" w:sz="12" w:space="0" w:color="auto"/>
            </w:tcBorders>
            <w:shd w:val="clear" w:color="auto" w:fill="auto"/>
          </w:tcPr>
          <w:p w:rsidR="00B56E9C" w:rsidRPr="001C1422" w:rsidRDefault="006045B5" w:rsidP="006D66AF">
            <w:pPr>
              <w:spacing w:before="120"/>
            </w:pPr>
            <w:r w:rsidRPr="00F43B67">
              <w:rPr>
                <w:noProof/>
                <w:lang w:eastAsia="en-GB"/>
              </w:rPr>
              <w:drawing>
                <wp:inline distT="0" distB="0" distL="0" distR="0" wp14:anchorId="704667AE" wp14:editId="58046FBA">
                  <wp:extent cx="716915" cy="592455"/>
                  <wp:effectExtent l="0" t="0" r="6985" b="0"/>
                  <wp:docPr id="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C7CBC" w:rsidRDefault="00D773DF" w:rsidP="006D66AF">
            <w:pPr>
              <w:spacing w:before="120" w:line="420" w:lineRule="exact"/>
              <w:rPr>
                <w:sz w:val="40"/>
                <w:szCs w:val="40"/>
              </w:rPr>
            </w:pPr>
            <w:r w:rsidRPr="00EC7CBC">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Pr="00EC7CBC" w:rsidRDefault="006D66AF" w:rsidP="006D66AF">
            <w:pPr>
              <w:spacing w:before="240" w:line="240" w:lineRule="exact"/>
            </w:pPr>
            <w:r w:rsidRPr="00EC7CBC">
              <w:t>Distr.: General</w:t>
            </w:r>
          </w:p>
          <w:p w:rsidR="006D66AF" w:rsidRPr="00B44653" w:rsidRDefault="0073513A" w:rsidP="006D66AF">
            <w:pPr>
              <w:spacing w:line="240" w:lineRule="exact"/>
            </w:pPr>
            <w:r>
              <w:t>6</w:t>
            </w:r>
            <w:bookmarkStart w:id="0" w:name="_GoBack"/>
            <w:bookmarkEnd w:id="0"/>
            <w:r w:rsidR="00B44653" w:rsidRPr="00B44653">
              <w:t xml:space="preserve"> </w:t>
            </w:r>
            <w:r w:rsidR="00FB4563" w:rsidRPr="00B44653">
              <w:t>August 201</w:t>
            </w:r>
            <w:r w:rsidR="00B44653">
              <w:t>5</w:t>
            </w:r>
          </w:p>
          <w:p w:rsidR="006D66AF" w:rsidRPr="00EC7CBC" w:rsidRDefault="006D66AF" w:rsidP="006D66AF">
            <w:pPr>
              <w:spacing w:line="240" w:lineRule="exact"/>
            </w:pPr>
          </w:p>
          <w:p w:rsidR="006D66AF" w:rsidRPr="00EC7CBC" w:rsidRDefault="00A91E4C" w:rsidP="00A91E4C">
            <w:pPr>
              <w:spacing w:line="240" w:lineRule="exact"/>
            </w:pPr>
            <w:r w:rsidRPr="00EC7CBC">
              <w:t xml:space="preserve">Original: </w:t>
            </w:r>
            <w:r w:rsidR="006D66AF" w:rsidRPr="00EC7CBC">
              <w:t>English</w:t>
            </w:r>
          </w:p>
        </w:tc>
      </w:tr>
    </w:tbl>
    <w:p w:rsidR="00442A83" w:rsidRPr="00EC7CBC" w:rsidRDefault="00C96DF2" w:rsidP="00C96DF2">
      <w:pPr>
        <w:spacing w:before="120"/>
        <w:rPr>
          <w:b/>
          <w:sz w:val="28"/>
          <w:szCs w:val="28"/>
        </w:rPr>
      </w:pPr>
      <w:r w:rsidRPr="00EC7CBC">
        <w:rPr>
          <w:b/>
          <w:sz w:val="28"/>
          <w:szCs w:val="28"/>
        </w:rPr>
        <w:t>Economic Commission for Europe</w:t>
      </w:r>
    </w:p>
    <w:p w:rsidR="00C96DF2" w:rsidRPr="00EC7CBC" w:rsidRDefault="008F31D2" w:rsidP="00C96DF2">
      <w:pPr>
        <w:spacing w:before="120"/>
        <w:rPr>
          <w:sz w:val="28"/>
          <w:szCs w:val="28"/>
        </w:rPr>
      </w:pPr>
      <w:r w:rsidRPr="00EC7CBC">
        <w:rPr>
          <w:sz w:val="28"/>
          <w:szCs w:val="28"/>
        </w:rPr>
        <w:t>Inland Transport Committee</w:t>
      </w:r>
    </w:p>
    <w:p w:rsidR="00EA2A77" w:rsidRPr="00EC7CBC" w:rsidRDefault="00EA2A77" w:rsidP="00EA2A77">
      <w:pPr>
        <w:spacing w:before="120"/>
        <w:rPr>
          <w:b/>
          <w:sz w:val="24"/>
          <w:szCs w:val="24"/>
        </w:rPr>
      </w:pPr>
      <w:r w:rsidRPr="00EC7CBC">
        <w:rPr>
          <w:b/>
          <w:sz w:val="24"/>
          <w:szCs w:val="24"/>
        </w:rPr>
        <w:t xml:space="preserve">World Forum for Harmonization of Vehicle </w:t>
      </w:r>
      <w:r w:rsidR="00D26E07" w:rsidRPr="00EC7CBC">
        <w:rPr>
          <w:b/>
          <w:sz w:val="24"/>
          <w:szCs w:val="24"/>
        </w:rPr>
        <w:t>Regulation</w:t>
      </w:r>
      <w:r w:rsidRPr="00EC7CBC">
        <w:rPr>
          <w:b/>
          <w:sz w:val="24"/>
          <w:szCs w:val="24"/>
        </w:rPr>
        <w:t>s</w:t>
      </w:r>
    </w:p>
    <w:p w:rsidR="006D66AF" w:rsidRPr="00EC7CBC" w:rsidRDefault="006D66AF" w:rsidP="006D66AF">
      <w:pPr>
        <w:spacing w:before="120" w:after="120"/>
        <w:rPr>
          <w:b/>
          <w:bCs/>
        </w:rPr>
      </w:pPr>
      <w:r w:rsidRPr="00EC7CBC">
        <w:rPr>
          <w:b/>
          <w:bCs/>
        </w:rPr>
        <w:t>Working Party on Lighting and Light-Signalling</w:t>
      </w:r>
    </w:p>
    <w:p w:rsidR="00FB4563" w:rsidRPr="00F43B67" w:rsidRDefault="00FB4563" w:rsidP="00FB4563">
      <w:pPr>
        <w:rPr>
          <w:b/>
        </w:rPr>
      </w:pPr>
      <w:r w:rsidRPr="00F43B67">
        <w:rPr>
          <w:b/>
        </w:rPr>
        <w:t>Seventy-</w:t>
      </w:r>
      <w:r w:rsidR="00D64A44">
        <w:rPr>
          <w:b/>
        </w:rPr>
        <w:t>fourth</w:t>
      </w:r>
      <w:r w:rsidRPr="00F43B67">
        <w:rPr>
          <w:b/>
        </w:rPr>
        <w:t xml:space="preserve"> </w:t>
      </w:r>
      <w:proofErr w:type="gramStart"/>
      <w:r w:rsidRPr="00F43B67">
        <w:rPr>
          <w:b/>
        </w:rPr>
        <w:t>session</w:t>
      </w:r>
      <w:proofErr w:type="gramEnd"/>
    </w:p>
    <w:p w:rsidR="00FB4563" w:rsidRPr="00F43B67" w:rsidRDefault="00FB4563" w:rsidP="00FB4563">
      <w:pPr>
        <w:rPr>
          <w:bCs/>
        </w:rPr>
      </w:pPr>
      <w:r w:rsidRPr="00923A1C">
        <w:t>Geneva</w:t>
      </w:r>
      <w:r w:rsidRPr="00923A1C">
        <w:rPr>
          <w:bCs/>
        </w:rPr>
        <w:t xml:space="preserve">, </w:t>
      </w:r>
      <w:r w:rsidR="00D64A44" w:rsidRPr="00923A1C">
        <w:rPr>
          <w:bCs/>
        </w:rPr>
        <w:t>20</w:t>
      </w:r>
      <w:r w:rsidR="005719B9">
        <w:rPr>
          <w:bCs/>
        </w:rPr>
        <w:t>–</w:t>
      </w:r>
      <w:r w:rsidR="00D64A44" w:rsidRPr="00923A1C">
        <w:rPr>
          <w:bCs/>
        </w:rPr>
        <w:t>23</w:t>
      </w:r>
      <w:r w:rsidR="005719B9">
        <w:rPr>
          <w:bCs/>
        </w:rPr>
        <w:t xml:space="preserve"> </w:t>
      </w:r>
      <w:r w:rsidR="00D64A44" w:rsidRPr="00923A1C">
        <w:rPr>
          <w:bCs/>
        </w:rPr>
        <w:t>October</w:t>
      </w:r>
      <w:r w:rsidR="00D93CBD" w:rsidRPr="00923A1C">
        <w:rPr>
          <w:bCs/>
        </w:rPr>
        <w:t xml:space="preserve"> 2015</w:t>
      </w:r>
    </w:p>
    <w:p w:rsidR="00E41A80" w:rsidRDefault="00FB4563" w:rsidP="00FB4563">
      <w:pPr>
        <w:ind w:right="1134"/>
        <w:rPr>
          <w:bCs/>
        </w:rPr>
      </w:pPr>
      <w:r w:rsidRPr="00F43B67">
        <w:rPr>
          <w:bCs/>
        </w:rPr>
        <w:t xml:space="preserve">Item </w:t>
      </w:r>
      <w:r w:rsidR="00B44653">
        <w:rPr>
          <w:bCs/>
        </w:rPr>
        <w:t>5</w:t>
      </w:r>
      <w:r w:rsidRPr="00F43B67">
        <w:rPr>
          <w:bCs/>
        </w:rPr>
        <w:t xml:space="preserve"> of the provisional agenda</w:t>
      </w:r>
    </w:p>
    <w:p w:rsidR="00FB4563" w:rsidRPr="00F43B67" w:rsidRDefault="00AF73BF" w:rsidP="00FB4563">
      <w:pPr>
        <w:ind w:right="1134"/>
        <w:rPr>
          <w:bCs/>
        </w:rPr>
      </w:pPr>
      <w:r w:rsidRPr="00F43B67">
        <w:rPr>
          <w:b/>
          <w:bCs/>
        </w:rPr>
        <w:t>Regulations Nos. 37 (Filament lamps)</w:t>
      </w:r>
      <w:r>
        <w:rPr>
          <w:b/>
          <w:bCs/>
        </w:rPr>
        <w:t>,</w:t>
      </w:r>
      <w:r w:rsidRPr="00DD0A3B">
        <w:rPr>
          <w:b/>
          <w:bCs/>
        </w:rPr>
        <w:t xml:space="preserve"> </w:t>
      </w:r>
      <w:r>
        <w:rPr>
          <w:b/>
          <w:bCs/>
        </w:rPr>
        <w:t>99 (Gas</w:t>
      </w:r>
      <w:r w:rsidR="00B44653">
        <w:rPr>
          <w:b/>
          <w:bCs/>
        </w:rPr>
        <w:t xml:space="preserve"> </w:t>
      </w:r>
      <w:r>
        <w:rPr>
          <w:b/>
          <w:bCs/>
        </w:rPr>
        <w:t>discharge light sources)</w:t>
      </w:r>
      <w:r w:rsidR="00891143">
        <w:rPr>
          <w:b/>
          <w:bCs/>
        </w:rPr>
        <w:t xml:space="preserve"> </w:t>
      </w:r>
      <w:r w:rsidRPr="00F43B67">
        <w:rPr>
          <w:b/>
          <w:bCs/>
        </w:rPr>
        <w:t>and 128 (</w:t>
      </w:r>
      <w:r w:rsidR="00891143">
        <w:rPr>
          <w:b/>
          <w:bCs/>
        </w:rPr>
        <w:t>L</w:t>
      </w:r>
      <w:r w:rsidR="00B44653">
        <w:rPr>
          <w:b/>
          <w:bCs/>
        </w:rPr>
        <w:t xml:space="preserve">ight emitting diodes </w:t>
      </w:r>
      <w:r w:rsidRPr="00F43B67">
        <w:rPr>
          <w:b/>
          <w:bCs/>
        </w:rPr>
        <w:t>light sources)</w:t>
      </w:r>
    </w:p>
    <w:p w:rsidR="006D66AF" w:rsidRPr="00EC7CBC" w:rsidRDefault="006D66AF" w:rsidP="006810B6">
      <w:pPr>
        <w:pStyle w:val="HChG"/>
      </w:pPr>
      <w:r w:rsidRPr="00F43B67">
        <w:tab/>
      </w:r>
      <w:r w:rsidRPr="00F43B67">
        <w:tab/>
      </w:r>
      <w:r w:rsidR="00B451DF" w:rsidRPr="00B451DF">
        <w:t>Proposal for Supplement 5 to the original version of Regulation No. 128 (</w:t>
      </w:r>
      <w:r w:rsidR="00B451DF">
        <w:t xml:space="preserve">Light emitting diodes </w:t>
      </w:r>
      <w:r w:rsidR="00B451DF" w:rsidRPr="00B451DF">
        <w:t>light sources)</w:t>
      </w:r>
    </w:p>
    <w:p w:rsidR="006D66AF" w:rsidRPr="00F43B67" w:rsidRDefault="0068000A" w:rsidP="0068000A">
      <w:pPr>
        <w:pStyle w:val="H1G"/>
        <w:ind w:firstLine="0"/>
        <w:rPr>
          <w:szCs w:val="24"/>
        </w:rPr>
      </w:pPr>
      <w:r w:rsidRPr="00F43B67">
        <w:rPr>
          <w:szCs w:val="24"/>
        </w:rPr>
        <w:t>Submitted by the expert from the International Automotive Lighting and Light Signalling Expert Group</w:t>
      </w:r>
      <w:r w:rsidR="006D66AF" w:rsidRPr="00F43B67">
        <w:rPr>
          <w:rStyle w:val="FootnoteReference"/>
          <w:b w:val="0"/>
          <w:szCs w:val="24"/>
        </w:rPr>
        <w:footnoteReference w:customMarkFollows="1" w:id="2"/>
        <w:t>*</w:t>
      </w:r>
    </w:p>
    <w:p w:rsidR="006D66AF" w:rsidRPr="00BF78CD" w:rsidRDefault="00BC3F3B" w:rsidP="00E34E6B">
      <w:pPr>
        <w:pStyle w:val="SingleTxtG"/>
        <w:tabs>
          <w:tab w:val="left" w:pos="8505"/>
        </w:tabs>
        <w:ind w:firstLine="567"/>
      </w:pPr>
      <w:r w:rsidRPr="001C1422">
        <w:t xml:space="preserve">The text reproduced below was </w:t>
      </w:r>
      <w:r w:rsidRPr="00EC7CBC">
        <w:t xml:space="preserve">prepared by the expert from the </w:t>
      </w:r>
      <w:r w:rsidR="00B44653" w:rsidRPr="00B44653">
        <w:t xml:space="preserve">International Automotive Lighting and Light Signalling Expert Group </w:t>
      </w:r>
      <w:r w:rsidR="00B44653">
        <w:t>(</w:t>
      </w:r>
      <w:r w:rsidRPr="00EC7CBC">
        <w:t>GTB</w:t>
      </w:r>
      <w:r w:rsidR="00B44653">
        <w:t>)</w:t>
      </w:r>
      <w:r w:rsidR="008C2428" w:rsidRPr="00EC7CBC">
        <w:t xml:space="preserve"> </w:t>
      </w:r>
      <w:bookmarkStart w:id="1" w:name="OLE_LINK1"/>
      <w:r w:rsidR="00B451DF" w:rsidRPr="00B451DF">
        <w:t xml:space="preserve">to introduce new </w:t>
      </w:r>
      <w:r w:rsidR="00075185">
        <w:t>L</w:t>
      </w:r>
      <w:r w:rsidR="00580D27" w:rsidRPr="00580D27">
        <w:t xml:space="preserve">ight </w:t>
      </w:r>
      <w:r w:rsidR="00075185">
        <w:t>E</w:t>
      </w:r>
      <w:r w:rsidR="00580D27" w:rsidRPr="00580D27">
        <w:t xml:space="preserve">mitting </w:t>
      </w:r>
      <w:proofErr w:type="spellStart"/>
      <w:r w:rsidR="00075185">
        <w:t>D</w:t>
      </w:r>
      <w:r w:rsidR="00580D27" w:rsidRPr="00580D27">
        <w:t>odes</w:t>
      </w:r>
      <w:proofErr w:type="spellEnd"/>
      <w:r w:rsidR="00580D27" w:rsidRPr="00580D27">
        <w:t xml:space="preserve"> </w:t>
      </w:r>
      <w:r w:rsidR="00580D27">
        <w:t>(</w:t>
      </w:r>
      <w:r w:rsidR="00B451DF" w:rsidRPr="00B451DF">
        <w:t>LED</w:t>
      </w:r>
      <w:r w:rsidR="00580D27">
        <w:t>)</w:t>
      </w:r>
      <w:r w:rsidR="00B451DF" w:rsidRPr="00B451DF">
        <w:t xml:space="preserve"> light source categories LW3, LY3, LR5, LW5 and LY5, and to align some drawings of categor</w:t>
      </w:r>
      <w:r w:rsidR="00075185">
        <w:t xml:space="preserve">y </w:t>
      </w:r>
      <w:r w:rsidR="00B451DF" w:rsidRPr="00B451DF">
        <w:t xml:space="preserve">LR4 with drawings of these new categories.  </w:t>
      </w:r>
      <w:bookmarkEnd w:id="1"/>
      <w:r w:rsidR="0068000A" w:rsidRPr="00EC7CBC">
        <w:t>The modifications to the exis</w:t>
      </w:r>
      <w:r w:rsidR="005908FB" w:rsidRPr="00EC7CBC">
        <w:t xml:space="preserve">ting text of the Regulation are marked in bold </w:t>
      </w:r>
      <w:r w:rsidR="005908FB" w:rsidRPr="00BF78CD">
        <w:t>for new or strikethrough for deleted characters</w:t>
      </w:r>
      <w:r w:rsidR="006D66AF" w:rsidRPr="00BF78CD">
        <w:t>.</w:t>
      </w:r>
      <w:r w:rsidR="00C13F32" w:rsidRPr="00BF78CD">
        <w:t xml:space="preserve"> </w:t>
      </w:r>
    </w:p>
    <w:p w:rsidR="00A5414C" w:rsidRPr="00F43B67" w:rsidRDefault="006D66AF" w:rsidP="00A5414C">
      <w:pPr>
        <w:pStyle w:val="HChG"/>
      </w:pPr>
      <w:r w:rsidRPr="00F43B67">
        <w:rPr>
          <w:b w:val="0"/>
        </w:rPr>
        <w:br w:type="page"/>
      </w:r>
      <w:r w:rsidR="0003056C" w:rsidRPr="00F43B67">
        <w:lastRenderedPageBreak/>
        <w:tab/>
      </w:r>
      <w:r w:rsidR="00A5414C" w:rsidRPr="00F43B67">
        <w:t>I.</w:t>
      </w:r>
      <w:r w:rsidR="00A5414C" w:rsidRPr="00F43B67">
        <w:rPr>
          <w:b w:val="0"/>
        </w:rPr>
        <w:tab/>
      </w:r>
      <w:r w:rsidR="00A5414C" w:rsidRPr="00F43B67">
        <w:t>Proposal</w:t>
      </w:r>
      <w:r w:rsidR="005273EA">
        <w:t xml:space="preserve"> </w:t>
      </w:r>
    </w:p>
    <w:p w:rsidR="00580D27" w:rsidRPr="00A045FF" w:rsidRDefault="00580D27" w:rsidP="00E92CA4">
      <w:pPr>
        <w:spacing w:after="120"/>
        <w:ind w:left="2268" w:hanging="1134"/>
        <w:rPr>
          <w:i/>
        </w:rPr>
      </w:pPr>
      <w:r w:rsidRPr="00A045FF">
        <w:rPr>
          <w:i/>
        </w:rPr>
        <w:t>Annex 1,</w:t>
      </w:r>
    </w:p>
    <w:p w:rsidR="00580D27" w:rsidRPr="00A045FF" w:rsidRDefault="00580D27" w:rsidP="00E92CA4">
      <w:pPr>
        <w:spacing w:after="120"/>
        <w:ind w:left="2268" w:hanging="1134"/>
      </w:pPr>
      <w:r w:rsidRPr="00A045FF">
        <w:rPr>
          <w:i/>
        </w:rPr>
        <w:t xml:space="preserve">The list of categories of LED light sources and their sheet numbers, </w:t>
      </w:r>
      <w:r w:rsidRPr="00A045FF">
        <w:t>amend to read:</w:t>
      </w:r>
    </w:p>
    <w:p w:rsidR="00580D27" w:rsidRPr="00AA1501" w:rsidRDefault="00AA1501" w:rsidP="00E92CA4">
      <w:pPr>
        <w:pStyle w:val="para"/>
        <w:rPr>
          <w:snapToGrid w:val="0"/>
        </w:rPr>
      </w:pPr>
      <w:r w:rsidRPr="00AA1501">
        <w:rPr>
          <w:snapToGrid w:val="0"/>
        </w:rPr>
        <w:t>"</w:t>
      </w:r>
    </w:p>
    <w:tbl>
      <w:tblPr>
        <w:tblW w:w="7230" w:type="dxa"/>
        <w:tblInd w:w="1242" w:type="dxa"/>
        <w:tblLook w:val="0000" w:firstRow="0" w:lastRow="0" w:firstColumn="0" w:lastColumn="0" w:noHBand="0" w:noVBand="0"/>
      </w:tblPr>
      <w:tblGrid>
        <w:gridCol w:w="561"/>
        <w:gridCol w:w="1772"/>
        <w:gridCol w:w="1353"/>
        <w:gridCol w:w="2410"/>
        <w:gridCol w:w="1134"/>
      </w:tblGrid>
      <w:tr w:rsidR="00580D27" w:rsidRPr="00A045FF" w:rsidTr="00FF036F">
        <w:trPr>
          <w:tblHeader/>
        </w:trPr>
        <w:tc>
          <w:tcPr>
            <w:tcW w:w="561" w:type="dxa"/>
          </w:tcPr>
          <w:p w:rsidR="00580D27" w:rsidRPr="00A045FF" w:rsidRDefault="00580D27" w:rsidP="00622DCF">
            <w:pPr>
              <w:suppressAutoHyphens w:val="0"/>
              <w:spacing w:line="240" w:lineRule="auto"/>
              <w:ind w:right="142"/>
              <w:rPr>
                <w:bCs/>
                <w:i/>
                <w:snapToGrid w:val="0"/>
                <w:sz w:val="16"/>
                <w:szCs w:val="16"/>
              </w:rPr>
            </w:pPr>
          </w:p>
        </w:tc>
        <w:tc>
          <w:tcPr>
            <w:tcW w:w="1772" w:type="dxa"/>
            <w:tcBorders>
              <w:top w:val="nil"/>
              <w:left w:val="nil"/>
              <w:bottom w:val="single" w:sz="4" w:space="0" w:color="auto"/>
              <w:right w:val="nil"/>
            </w:tcBorders>
          </w:tcPr>
          <w:p w:rsidR="00580D27" w:rsidRPr="00A045FF" w:rsidRDefault="00580D27" w:rsidP="00622DCF">
            <w:pPr>
              <w:suppressAutoHyphens w:val="0"/>
              <w:spacing w:line="240" w:lineRule="auto"/>
              <w:ind w:right="142"/>
              <w:rPr>
                <w:bCs/>
                <w:i/>
                <w:snapToGrid w:val="0"/>
                <w:sz w:val="16"/>
                <w:szCs w:val="16"/>
              </w:rPr>
            </w:pPr>
            <w:r w:rsidRPr="00A045FF">
              <w:rPr>
                <w:bCs/>
                <w:i/>
                <w:snapToGrid w:val="0"/>
                <w:sz w:val="16"/>
                <w:szCs w:val="16"/>
              </w:rPr>
              <w:t>Category</w:t>
            </w:r>
          </w:p>
        </w:tc>
        <w:tc>
          <w:tcPr>
            <w:tcW w:w="1353" w:type="dxa"/>
            <w:tcBorders>
              <w:top w:val="nil"/>
              <w:left w:val="nil"/>
              <w:right w:val="nil"/>
            </w:tcBorders>
          </w:tcPr>
          <w:p w:rsidR="00580D27" w:rsidRPr="00A045FF" w:rsidRDefault="00580D27" w:rsidP="00622DCF">
            <w:pPr>
              <w:suppressAutoHyphens w:val="0"/>
              <w:spacing w:line="240" w:lineRule="auto"/>
              <w:ind w:right="142"/>
              <w:rPr>
                <w:bCs/>
                <w:i/>
                <w:snapToGrid w:val="0"/>
                <w:sz w:val="16"/>
                <w:szCs w:val="16"/>
              </w:rPr>
            </w:pPr>
          </w:p>
        </w:tc>
        <w:tc>
          <w:tcPr>
            <w:tcW w:w="2410" w:type="dxa"/>
            <w:tcBorders>
              <w:top w:val="nil"/>
              <w:left w:val="nil"/>
              <w:bottom w:val="single" w:sz="4" w:space="0" w:color="auto"/>
              <w:right w:val="nil"/>
            </w:tcBorders>
          </w:tcPr>
          <w:p w:rsidR="00580D27" w:rsidRPr="00A045FF" w:rsidRDefault="00580D27" w:rsidP="00622DCF">
            <w:pPr>
              <w:suppressAutoHyphens w:val="0"/>
              <w:spacing w:line="240" w:lineRule="auto"/>
              <w:ind w:right="142"/>
              <w:rPr>
                <w:bCs/>
                <w:i/>
                <w:snapToGrid w:val="0"/>
                <w:sz w:val="16"/>
                <w:szCs w:val="16"/>
              </w:rPr>
            </w:pPr>
            <w:r w:rsidRPr="00A045FF">
              <w:rPr>
                <w:bCs/>
                <w:i/>
                <w:snapToGrid w:val="0"/>
                <w:sz w:val="16"/>
                <w:szCs w:val="16"/>
              </w:rPr>
              <w:t>Sheet number(s)</w:t>
            </w:r>
          </w:p>
        </w:tc>
        <w:tc>
          <w:tcPr>
            <w:tcW w:w="1134" w:type="dxa"/>
            <w:tcBorders>
              <w:top w:val="nil"/>
              <w:left w:val="nil"/>
              <w:bottom w:val="single" w:sz="4" w:space="0" w:color="auto"/>
              <w:right w:val="nil"/>
            </w:tcBorders>
          </w:tcPr>
          <w:p w:rsidR="00580D27" w:rsidRPr="00A045FF" w:rsidRDefault="00580D27" w:rsidP="00622DCF">
            <w:pPr>
              <w:suppressAutoHyphens w:val="0"/>
              <w:spacing w:line="240" w:lineRule="auto"/>
              <w:ind w:right="142"/>
              <w:rPr>
                <w:bCs/>
                <w:i/>
                <w:snapToGrid w:val="0"/>
                <w:sz w:val="16"/>
                <w:szCs w:val="16"/>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Borders>
              <w:top w:val="single" w:sz="4" w:space="0" w:color="auto"/>
              <w:left w:val="nil"/>
              <w:bottom w:val="nil"/>
              <w:right w:val="nil"/>
            </w:tcBorders>
          </w:tcPr>
          <w:p w:rsidR="00580D27" w:rsidRPr="00A045FF" w:rsidRDefault="00580D27" w:rsidP="00622DCF">
            <w:pPr>
              <w:suppressAutoHyphens w:val="0"/>
              <w:spacing w:line="240" w:lineRule="auto"/>
              <w:ind w:right="142"/>
              <w:rPr>
                <w:bCs/>
                <w:snapToGrid w:val="0"/>
              </w:rPr>
            </w:pPr>
            <w:r w:rsidRPr="00A045FF">
              <w:rPr>
                <w:bCs/>
                <w:snapToGrid w:val="0"/>
              </w:rPr>
              <w:t>LR1</w:t>
            </w:r>
          </w:p>
        </w:tc>
        <w:tc>
          <w:tcPr>
            <w:tcW w:w="1353" w:type="dxa"/>
            <w:tcBorders>
              <w:left w:val="nil"/>
              <w:bottom w:val="nil"/>
              <w:right w:val="nil"/>
            </w:tcBorders>
          </w:tcPr>
          <w:p w:rsidR="00580D27" w:rsidRPr="00A045FF" w:rsidRDefault="00580D27" w:rsidP="00622DCF">
            <w:pPr>
              <w:suppressAutoHyphens w:val="0"/>
              <w:spacing w:line="240" w:lineRule="auto"/>
              <w:ind w:right="142"/>
              <w:rPr>
                <w:bCs/>
                <w:snapToGrid w:val="0"/>
              </w:rPr>
            </w:pPr>
          </w:p>
        </w:tc>
        <w:tc>
          <w:tcPr>
            <w:tcW w:w="2410" w:type="dxa"/>
            <w:tcBorders>
              <w:top w:val="single" w:sz="4" w:space="0" w:color="auto"/>
              <w:left w:val="nil"/>
              <w:bottom w:val="nil"/>
              <w:right w:val="nil"/>
            </w:tcBorders>
          </w:tcPr>
          <w:p w:rsidR="00580D27" w:rsidRPr="00A045FF" w:rsidRDefault="00580D27" w:rsidP="00622DCF">
            <w:pPr>
              <w:suppressAutoHyphens w:val="0"/>
              <w:spacing w:line="240" w:lineRule="auto"/>
              <w:ind w:right="142"/>
              <w:rPr>
                <w:bCs/>
                <w:snapToGrid w:val="0"/>
              </w:rPr>
            </w:pPr>
            <w:r w:rsidRPr="00A045FF">
              <w:rPr>
                <w:bCs/>
                <w:snapToGrid w:val="0"/>
              </w:rPr>
              <w:t>LR1/1 to 5</w:t>
            </w:r>
          </w:p>
        </w:tc>
        <w:tc>
          <w:tcPr>
            <w:tcW w:w="1134" w:type="dxa"/>
            <w:tcBorders>
              <w:top w:val="single" w:sz="4" w:space="0" w:color="auto"/>
              <w:left w:val="nil"/>
              <w:bottom w:val="nil"/>
              <w:right w:val="nil"/>
            </w:tcBorders>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ind w:right="1134"/>
              <w:rPr>
                <w:bCs/>
              </w:rPr>
            </w:pPr>
            <w:r w:rsidRPr="00A045FF">
              <w:rPr>
                <w:bCs/>
              </w:rPr>
              <w:t>LW2</w:t>
            </w:r>
          </w:p>
        </w:tc>
        <w:tc>
          <w:tcPr>
            <w:tcW w:w="1353" w:type="dxa"/>
          </w:tcPr>
          <w:p w:rsidR="00580D27" w:rsidRPr="00A045FF" w:rsidRDefault="00580D27" w:rsidP="00622DCF">
            <w:pPr>
              <w:ind w:right="1134"/>
              <w:rPr>
                <w:bCs/>
              </w:rPr>
            </w:pPr>
          </w:p>
        </w:tc>
        <w:tc>
          <w:tcPr>
            <w:tcW w:w="2410" w:type="dxa"/>
          </w:tcPr>
          <w:p w:rsidR="00580D27" w:rsidRPr="00A045FF" w:rsidRDefault="00580D27" w:rsidP="00622DCF">
            <w:pPr>
              <w:ind w:right="1134"/>
              <w:rPr>
                <w:bCs/>
              </w:rPr>
            </w:pPr>
            <w:r w:rsidRPr="00A045FF">
              <w:rPr>
                <w:bCs/>
              </w:rPr>
              <w:t>LW2/1 to 5</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LR3A</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LR3B</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LW3A</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LW3B</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LY3A</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LY3B</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LR4A</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LR4/1 to 5</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LR4B</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LR4/1 to 5</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LR5A</w:t>
            </w:r>
          </w:p>
        </w:tc>
        <w:tc>
          <w:tcPr>
            <w:tcW w:w="1353" w:type="dxa"/>
          </w:tcPr>
          <w:p w:rsidR="00580D27" w:rsidRPr="00A045FF" w:rsidRDefault="00580D27" w:rsidP="00622DCF">
            <w:pPr>
              <w:suppressAutoHyphens w:val="0"/>
              <w:spacing w:line="240" w:lineRule="auto"/>
              <w:ind w:right="142"/>
              <w:rPr>
                <w:bCs/>
                <w:snapToGrid w:val="0"/>
                <w:lang w:val="it-IT" w:eastAsia="it-IT"/>
              </w:rPr>
            </w:pPr>
          </w:p>
        </w:tc>
        <w:tc>
          <w:tcPr>
            <w:tcW w:w="2410"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L5/1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rPr>
            </w:pPr>
            <w:r w:rsidRPr="00A045FF">
              <w:rPr>
                <w:b/>
                <w:bCs/>
                <w:snapToGrid w:val="0"/>
              </w:rPr>
              <w:t>LR5B</w:t>
            </w:r>
          </w:p>
        </w:tc>
        <w:tc>
          <w:tcPr>
            <w:tcW w:w="1353" w:type="dxa"/>
          </w:tcPr>
          <w:p w:rsidR="00580D27" w:rsidRPr="00A045FF" w:rsidRDefault="00580D27" w:rsidP="00622DCF">
            <w:pPr>
              <w:suppressAutoHyphens w:val="0"/>
              <w:spacing w:line="240" w:lineRule="auto"/>
              <w:ind w:right="142"/>
              <w:rPr>
                <w:bCs/>
                <w:snapToGrid w:val="0"/>
              </w:rPr>
            </w:pPr>
          </w:p>
        </w:tc>
        <w:tc>
          <w:tcPr>
            <w:tcW w:w="2410" w:type="dxa"/>
          </w:tcPr>
          <w:p w:rsidR="00580D27" w:rsidRPr="00A045FF" w:rsidRDefault="00580D27" w:rsidP="00622DCF">
            <w:r w:rsidRPr="00A045FF">
              <w:rPr>
                <w:b/>
                <w:bCs/>
                <w:snapToGrid w:val="0"/>
                <w:lang w:val="it-IT" w:eastAsia="it-IT"/>
              </w:rPr>
              <w:t>L5/1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rPr>
            </w:pPr>
            <w:r w:rsidRPr="00A045FF">
              <w:rPr>
                <w:b/>
                <w:bCs/>
                <w:snapToGrid w:val="0"/>
              </w:rPr>
              <w:t>LW5A</w:t>
            </w:r>
          </w:p>
        </w:tc>
        <w:tc>
          <w:tcPr>
            <w:tcW w:w="1353" w:type="dxa"/>
          </w:tcPr>
          <w:p w:rsidR="00580D27" w:rsidRPr="00A045FF" w:rsidRDefault="00580D27" w:rsidP="00622DCF">
            <w:pPr>
              <w:suppressAutoHyphens w:val="0"/>
              <w:spacing w:line="240" w:lineRule="auto"/>
              <w:ind w:right="142"/>
              <w:rPr>
                <w:bCs/>
                <w:snapToGrid w:val="0"/>
              </w:rPr>
            </w:pPr>
          </w:p>
        </w:tc>
        <w:tc>
          <w:tcPr>
            <w:tcW w:w="2410" w:type="dxa"/>
          </w:tcPr>
          <w:p w:rsidR="00580D27" w:rsidRPr="00A045FF" w:rsidRDefault="00580D27" w:rsidP="00622DCF">
            <w:r w:rsidRPr="00A045FF">
              <w:rPr>
                <w:b/>
                <w:bCs/>
                <w:snapToGrid w:val="0"/>
                <w:lang w:val="it-IT" w:eastAsia="it-IT"/>
              </w:rPr>
              <w:t>L5/1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rPr>
            </w:pPr>
            <w:r w:rsidRPr="00A045FF">
              <w:rPr>
                <w:b/>
                <w:bCs/>
                <w:snapToGrid w:val="0"/>
              </w:rPr>
              <w:t>LW5B</w:t>
            </w:r>
          </w:p>
        </w:tc>
        <w:tc>
          <w:tcPr>
            <w:tcW w:w="1353" w:type="dxa"/>
          </w:tcPr>
          <w:p w:rsidR="00580D27" w:rsidRPr="00A045FF" w:rsidRDefault="00580D27" w:rsidP="00622DCF">
            <w:pPr>
              <w:suppressAutoHyphens w:val="0"/>
              <w:spacing w:line="240" w:lineRule="auto"/>
              <w:ind w:right="142"/>
              <w:rPr>
                <w:bCs/>
                <w:snapToGrid w:val="0"/>
              </w:rPr>
            </w:pPr>
          </w:p>
        </w:tc>
        <w:tc>
          <w:tcPr>
            <w:tcW w:w="2410" w:type="dxa"/>
          </w:tcPr>
          <w:p w:rsidR="00580D27" w:rsidRPr="00A045FF" w:rsidRDefault="00580D27" w:rsidP="00622DCF">
            <w:r w:rsidRPr="00A045FF">
              <w:rPr>
                <w:b/>
                <w:bCs/>
                <w:snapToGrid w:val="0"/>
                <w:lang w:val="it-IT" w:eastAsia="it-IT"/>
              </w:rPr>
              <w:t>L5/1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rPr>
            </w:pPr>
            <w:r w:rsidRPr="00A045FF">
              <w:rPr>
                <w:b/>
                <w:bCs/>
                <w:snapToGrid w:val="0"/>
              </w:rPr>
              <w:t>LY5A</w:t>
            </w:r>
          </w:p>
        </w:tc>
        <w:tc>
          <w:tcPr>
            <w:tcW w:w="1353" w:type="dxa"/>
          </w:tcPr>
          <w:p w:rsidR="00580D27" w:rsidRPr="00A045FF" w:rsidRDefault="00580D27" w:rsidP="00622DCF">
            <w:pPr>
              <w:suppressAutoHyphens w:val="0"/>
              <w:spacing w:line="240" w:lineRule="auto"/>
              <w:ind w:right="142"/>
              <w:rPr>
                <w:bCs/>
                <w:snapToGrid w:val="0"/>
              </w:rPr>
            </w:pPr>
          </w:p>
        </w:tc>
        <w:tc>
          <w:tcPr>
            <w:tcW w:w="2410" w:type="dxa"/>
          </w:tcPr>
          <w:p w:rsidR="00580D27" w:rsidRPr="00A045FF" w:rsidRDefault="00580D27" w:rsidP="00622DCF">
            <w:r w:rsidRPr="00A045FF">
              <w:rPr>
                <w:b/>
                <w:bCs/>
                <w:snapToGrid w:val="0"/>
                <w:lang w:val="it-IT" w:eastAsia="it-IT"/>
              </w:rPr>
              <w:t>L5/1 to 6</w:t>
            </w:r>
          </w:p>
        </w:tc>
        <w:tc>
          <w:tcPr>
            <w:tcW w:w="1134" w:type="dxa"/>
          </w:tcPr>
          <w:p w:rsidR="00580D27" w:rsidRPr="00A045FF" w:rsidRDefault="00580D27" w:rsidP="00622DCF">
            <w:pPr>
              <w:suppressAutoHyphens w:val="0"/>
              <w:spacing w:line="240" w:lineRule="auto"/>
              <w:ind w:right="142"/>
              <w:rPr>
                <w:bCs/>
                <w:snapToGrid w:val="0"/>
              </w:rPr>
            </w:pPr>
          </w:p>
        </w:tc>
      </w:tr>
      <w:tr w:rsidR="00580D27" w:rsidRPr="00A045FF" w:rsidTr="00FF036F">
        <w:tc>
          <w:tcPr>
            <w:tcW w:w="561" w:type="dxa"/>
          </w:tcPr>
          <w:p w:rsidR="00580D27" w:rsidRPr="00A045FF" w:rsidRDefault="00580D27" w:rsidP="00622DCF">
            <w:pPr>
              <w:suppressAutoHyphens w:val="0"/>
              <w:spacing w:line="240" w:lineRule="auto"/>
              <w:ind w:right="142"/>
              <w:rPr>
                <w:bCs/>
                <w:snapToGrid w:val="0"/>
              </w:rPr>
            </w:pPr>
          </w:p>
        </w:tc>
        <w:tc>
          <w:tcPr>
            <w:tcW w:w="1772" w:type="dxa"/>
          </w:tcPr>
          <w:p w:rsidR="00580D27" w:rsidRPr="00A045FF" w:rsidRDefault="00580D27" w:rsidP="00622DCF">
            <w:pPr>
              <w:suppressAutoHyphens w:val="0"/>
              <w:spacing w:line="240" w:lineRule="auto"/>
              <w:ind w:right="142"/>
              <w:rPr>
                <w:b/>
                <w:bCs/>
                <w:snapToGrid w:val="0"/>
              </w:rPr>
            </w:pPr>
            <w:r w:rsidRPr="00A045FF">
              <w:rPr>
                <w:b/>
                <w:bCs/>
                <w:snapToGrid w:val="0"/>
              </w:rPr>
              <w:t>LY5B</w:t>
            </w:r>
          </w:p>
        </w:tc>
        <w:tc>
          <w:tcPr>
            <w:tcW w:w="1353" w:type="dxa"/>
          </w:tcPr>
          <w:p w:rsidR="00580D27" w:rsidRPr="00A045FF" w:rsidRDefault="00580D27" w:rsidP="00622DCF">
            <w:pPr>
              <w:suppressAutoHyphens w:val="0"/>
              <w:spacing w:line="240" w:lineRule="auto"/>
              <w:ind w:right="142"/>
              <w:rPr>
                <w:bCs/>
                <w:snapToGrid w:val="0"/>
              </w:rPr>
            </w:pPr>
          </w:p>
        </w:tc>
        <w:tc>
          <w:tcPr>
            <w:tcW w:w="2410" w:type="dxa"/>
          </w:tcPr>
          <w:p w:rsidR="00580D27" w:rsidRPr="00A045FF" w:rsidRDefault="00580D27" w:rsidP="00622DCF">
            <w:r w:rsidRPr="00A045FF">
              <w:rPr>
                <w:b/>
                <w:bCs/>
                <w:snapToGrid w:val="0"/>
                <w:lang w:val="it-IT" w:eastAsia="it-IT"/>
              </w:rPr>
              <w:t>L5/1 to 6</w:t>
            </w:r>
          </w:p>
        </w:tc>
        <w:tc>
          <w:tcPr>
            <w:tcW w:w="1134" w:type="dxa"/>
          </w:tcPr>
          <w:p w:rsidR="00580D27" w:rsidRPr="00A045FF" w:rsidRDefault="00580D27" w:rsidP="00622DCF">
            <w:pPr>
              <w:suppressAutoHyphens w:val="0"/>
              <w:spacing w:line="240" w:lineRule="auto"/>
              <w:ind w:right="142"/>
              <w:rPr>
                <w:bCs/>
                <w:snapToGrid w:val="0"/>
              </w:rPr>
            </w:pPr>
          </w:p>
        </w:tc>
      </w:tr>
    </w:tbl>
    <w:p w:rsidR="00580D27" w:rsidRPr="00AA1501" w:rsidRDefault="00AA1501" w:rsidP="00580D27">
      <w:pPr>
        <w:pStyle w:val="para"/>
        <w:spacing w:before="120"/>
        <w:rPr>
          <w:snapToGrid w:val="0"/>
        </w:rPr>
      </w:pPr>
      <w:r w:rsidRPr="00AA1501">
        <w:rPr>
          <w:snapToGrid w:val="0"/>
        </w:rPr>
        <w:t>"</w:t>
      </w:r>
    </w:p>
    <w:p w:rsidR="00580D27" w:rsidRPr="00A045FF" w:rsidRDefault="00580D27" w:rsidP="00580D27">
      <w:pPr>
        <w:pStyle w:val="para"/>
        <w:spacing w:before="120"/>
        <w:rPr>
          <w:snapToGrid w:val="0"/>
        </w:rPr>
      </w:pPr>
      <w:r w:rsidRPr="00A045FF">
        <w:rPr>
          <w:snapToGrid w:val="0"/>
        </w:rPr>
        <w:t>The list of sheets for LED light sources and their sequence in this annex, amend to read:</w:t>
      </w:r>
    </w:p>
    <w:p w:rsidR="00580D27" w:rsidRPr="00AA1501" w:rsidRDefault="00AA1501" w:rsidP="00580D27">
      <w:pPr>
        <w:pStyle w:val="para"/>
        <w:spacing w:before="120"/>
        <w:rPr>
          <w:snapToGrid w:val="0"/>
        </w:rPr>
      </w:pPr>
      <w:r w:rsidRPr="00AA1501">
        <w:rPr>
          <w:snapToGrid w:val="0"/>
        </w:rPr>
        <w:t>"</w:t>
      </w:r>
    </w:p>
    <w:tbl>
      <w:tblPr>
        <w:tblW w:w="0" w:type="auto"/>
        <w:tblInd w:w="1242" w:type="dxa"/>
        <w:tblLook w:val="0000" w:firstRow="0" w:lastRow="0" w:firstColumn="0" w:lastColumn="0" w:noHBand="0" w:noVBand="0"/>
      </w:tblPr>
      <w:tblGrid>
        <w:gridCol w:w="1168"/>
        <w:gridCol w:w="2201"/>
        <w:gridCol w:w="1517"/>
      </w:tblGrid>
      <w:tr w:rsidR="00580D27" w:rsidRPr="00A045FF" w:rsidTr="00622DCF">
        <w:trPr>
          <w:tblHeader/>
        </w:trPr>
        <w:tc>
          <w:tcPr>
            <w:tcW w:w="1168" w:type="dxa"/>
            <w:tcBorders>
              <w:top w:val="nil"/>
              <w:left w:val="nil"/>
              <w:right w:val="nil"/>
            </w:tcBorders>
          </w:tcPr>
          <w:p w:rsidR="00580D27" w:rsidRPr="00A045FF" w:rsidRDefault="00580D27" w:rsidP="00622DCF">
            <w:pPr>
              <w:suppressAutoHyphens w:val="0"/>
              <w:spacing w:line="240" w:lineRule="auto"/>
              <w:ind w:right="142"/>
              <w:rPr>
                <w:bCs/>
                <w:i/>
                <w:snapToGrid w:val="0"/>
                <w:sz w:val="16"/>
                <w:szCs w:val="16"/>
              </w:rPr>
            </w:pPr>
          </w:p>
        </w:tc>
        <w:tc>
          <w:tcPr>
            <w:tcW w:w="2201" w:type="dxa"/>
            <w:tcBorders>
              <w:top w:val="nil"/>
              <w:left w:val="nil"/>
              <w:bottom w:val="single" w:sz="4" w:space="0" w:color="auto"/>
              <w:right w:val="nil"/>
            </w:tcBorders>
          </w:tcPr>
          <w:p w:rsidR="00580D27" w:rsidRPr="00A045FF" w:rsidRDefault="00580D27" w:rsidP="00622DCF">
            <w:pPr>
              <w:suppressAutoHyphens w:val="0"/>
              <w:spacing w:line="240" w:lineRule="auto"/>
              <w:ind w:right="142"/>
              <w:rPr>
                <w:bCs/>
                <w:i/>
                <w:snapToGrid w:val="0"/>
                <w:sz w:val="16"/>
                <w:szCs w:val="16"/>
              </w:rPr>
            </w:pPr>
            <w:r w:rsidRPr="00A045FF">
              <w:rPr>
                <w:bCs/>
                <w:i/>
                <w:snapToGrid w:val="0"/>
                <w:sz w:val="16"/>
                <w:szCs w:val="16"/>
              </w:rPr>
              <w:t>Sheet number(s)</w:t>
            </w:r>
          </w:p>
        </w:tc>
        <w:tc>
          <w:tcPr>
            <w:tcW w:w="1517" w:type="dxa"/>
            <w:tcBorders>
              <w:top w:val="nil"/>
              <w:left w:val="nil"/>
              <w:right w:val="nil"/>
            </w:tcBorders>
          </w:tcPr>
          <w:p w:rsidR="00580D27" w:rsidRPr="00A045FF" w:rsidRDefault="00580D27" w:rsidP="00622DCF">
            <w:pPr>
              <w:suppressAutoHyphens w:val="0"/>
              <w:spacing w:line="240" w:lineRule="auto"/>
              <w:ind w:right="142"/>
              <w:rPr>
                <w:bCs/>
                <w:i/>
                <w:snapToGrid w:val="0"/>
                <w:sz w:val="16"/>
                <w:szCs w:val="16"/>
              </w:rPr>
            </w:pPr>
          </w:p>
        </w:tc>
      </w:tr>
      <w:tr w:rsidR="00580D27" w:rsidRPr="00A045FF" w:rsidTr="00622DCF">
        <w:tc>
          <w:tcPr>
            <w:tcW w:w="1168" w:type="dxa"/>
            <w:tcBorders>
              <w:left w:val="nil"/>
              <w:bottom w:val="nil"/>
              <w:right w:val="nil"/>
            </w:tcBorders>
          </w:tcPr>
          <w:p w:rsidR="00580D27" w:rsidRPr="00A045FF" w:rsidRDefault="00580D27" w:rsidP="00622DCF">
            <w:pPr>
              <w:suppressAutoHyphens w:val="0"/>
              <w:spacing w:line="240" w:lineRule="auto"/>
              <w:ind w:right="142"/>
              <w:rPr>
                <w:bCs/>
                <w:snapToGrid w:val="0"/>
              </w:rPr>
            </w:pPr>
          </w:p>
        </w:tc>
        <w:tc>
          <w:tcPr>
            <w:tcW w:w="2201" w:type="dxa"/>
            <w:tcBorders>
              <w:top w:val="single" w:sz="4" w:space="0" w:color="auto"/>
              <w:left w:val="nil"/>
              <w:bottom w:val="nil"/>
              <w:right w:val="nil"/>
            </w:tcBorders>
          </w:tcPr>
          <w:p w:rsidR="00580D27" w:rsidRPr="00A045FF" w:rsidRDefault="00580D27" w:rsidP="00622DCF">
            <w:pPr>
              <w:suppressAutoHyphens w:val="0"/>
              <w:spacing w:line="240" w:lineRule="auto"/>
              <w:ind w:right="142"/>
              <w:rPr>
                <w:bCs/>
                <w:snapToGrid w:val="0"/>
              </w:rPr>
            </w:pPr>
            <w:r w:rsidRPr="00A045FF">
              <w:rPr>
                <w:bCs/>
                <w:snapToGrid w:val="0"/>
              </w:rPr>
              <w:t>LR1/1 to 5</w:t>
            </w:r>
          </w:p>
        </w:tc>
        <w:tc>
          <w:tcPr>
            <w:tcW w:w="1517" w:type="dxa"/>
            <w:tcBorders>
              <w:left w:val="nil"/>
              <w:bottom w:val="nil"/>
              <w:right w:val="nil"/>
            </w:tcBorders>
          </w:tcPr>
          <w:p w:rsidR="00580D27" w:rsidRPr="00A045FF" w:rsidRDefault="00580D27" w:rsidP="00622DCF">
            <w:pPr>
              <w:suppressAutoHyphens w:val="0"/>
              <w:spacing w:line="240" w:lineRule="auto"/>
              <w:ind w:right="142"/>
              <w:rPr>
                <w:bCs/>
                <w:snapToGrid w:val="0"/>
              </w:rPr>
            </w:pPr>
          </w:p>
        </w:tc>
      </w:tr>
      <w:tr w:rsidR="00580D27" w:rsidRPr="00A045FF" w:rsidTr="00622DCF">
        <w:tc>
          <w:tcPr>
            <w:tcW w:w="1168" w:type="dxa"/>
          </w:tcPr>
          <w:p w:rsidR="00580D27" w:rsidRPr="00A045FF" w:rsidRDefault="00580D27" w:rsidP="00622DCF">
            <w:pPr>
              <w:suppressAutoHyphens w:val="0"/>
              <w:spacing w:line="240" w:lineRule="auto"/>
              <w:ind w:right="142"/>
              <w:rPr>
                <w:bCs/>
                <w:snapToGrid w:val="0"/>
              </w:rPr>
            </w:pPr>
          </w:p>
        </w:tc>
        <w:tc>
          <w:tcPr>
            <w:tcW w:w="2201" w:type="dxa"/>
          </w:tcPr>
          <w:p w:rsidR="00580D27" w:rsidRPr="00A045FF" w:rsidRDefault="00580D27" w:rsidP="00622DCF">
            <w:pPr>
              <w:suppressAutoHyphens w:val="0"/>
              <w:spacing w:line="240" w:lineRule="auto"/>
              <w:ind w:right="142"/>
              <w:rPr>
                <w:bCs/>
                <w:snapToGrid w:val="0"/>
              </w:rPr>
            </w:pPr>
            <w:r w:rsidRPr="00A045FF">
              <w:rPr>
                <w:bCs/>
                <w:snapToGrid w:val="0"/>
              </w:rPr>
              <w:t>LW2/1 to 5</w:t>
            </w:r>
          </w:p>
        </w:tc>
        <w:tc>
          <w:tcPr>
            <w:tcW w:w="1517" w:type="dxa"/>
          </w:tcPr>
          <w:p w:rsidR="00580D27" w:rsidRPr="00A045FF" w:rsidRDefault="00580D27" w:rsidP="00622DCF">
            <w:pPr>
              <w:suppressAutoHyphens w:val="0"/>
              <w:spacing w:line="240" w:lineRule="auto"/>
              <w:ind w:right="142"/>
              <w:rPr>
                <w:bCs/>
                <w:snapToGrid w:val="0"/>
              </w:rPr>
            </w:pPr>
          </w:p>
        </w:tc>
      </w:tr>
      <w:tr w:rsidR="00580D27" w:rsidRPr="00A045FF" w:rsidTr="00622DCF">
        <w:tc>
          <w:tcPr>
            <w:tcW w:w="1168" w:type="dxa"/>
          </w:tcPr>
          <w:p w:rsidR="00580D27" w:rsidRPr="00A045FF" w:rsidRDefault="00580D27" w:rsidP="00622DCF">
            <w:pPr>
              <w:suppressAutoHyphens w:val="0"/>
              <w:spacing w:line="240" w:lineRule="auto"/>
              <w:ind w:right="142"/>
              <w:rPr>
                <w:bCs/>
                <w:snapToGrid w:val="0"/>
              </w:rPr>
            </w:pPr>
          </w:p>
        </w:tc>
        <w:tc>
          <w:tcPr>
            <w:tcW w:w="2201"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L3/1 to 6</w:t>
            </w:r>
          </w:p>
        </w:tc>
        <w:tc>
          <w:tcPr>
            <w:tcW w:w="1517" w:type="dxa"/>
          </w:tcPr>
          <w:p w:rsidR="00580D27" w:rsidRPr="00A045FF" w:rsidRDefault="00580D27" w:rsidP="00622DCF">
            <w:pPr>
              <w:suppressAutoHyphens w:val="0"/>
              <w:spacing w:line="240" w:lineRule="auto"/>
              <w:ind w:right="142"/>
              <w:rPr>
                <w:bCs/>
                <w:snapToGrid w:val="0"/>
              </w:rPr>
            </w:pPr>
          </w:p>
        </w:tc>
      </w:tr>
      <w:tr w:rsidR="00580D27" w:rsidRPr="00A045FF" w:rsidTr="00622DCF">
        <w:tc>
          <w:tcPr>
            <w:tcW w:w="1168" w:type="dxa"/>
          </w:tcPr>
          <w:p w:rsidR="00580D27" w:rsidRPr="00A045FF" w:rsidRDefault="00580D27" w:rsidP="00622DCF">
            <w:pPr>
              <w:suppressAutoHyphens w:val="0"/>
              <w:spacing w:line="240" w:lineRule="auto"/>
              <w:ind w:right="142"/>
              <w:rPr>
                <w:bCs/>
                <w:snapToGrid w:val="0"/>
              </w:rPr>
            </w:pPr>
          </w:p>
        </w:tc>
        <w:tc>
          <w:tcPr>
            <w:tcW w:w="2201" w:type="dxa"/>
          </w:tcPr>
          <w:p w:rsidR="00580D27" w:rsidRPr="00A045FF" w:rsidRDefault="00580D27" w:rsidP="00622DCF">
            <w:pPr>
              <w:suppressAutoHyphens w:val="0"/>
              <w:spacing w:line="240" w:lineRule="auto"/>
              <w:ind w:right="142"/>
              <w:rPr>
                <w:bCs/>
                <w:snapToGrid w:val="0"/>
                <w:lang w:val="it-IT" w:eastAsia="it-IT"/>
              </w:rPr>
            </w:pPr>
            <w:r w:rsidRPr="00A045FF">
              <w:rPr>
                <w:bCs/>
                <w:snapToGrid w:val="0"/>
                <w:lang w:val="it-IT" w:eastAsia="it-IT"/>
              </w:rPr>
              <w:t>LR4/1 to 5</w:t>
            </w:r>
          </w:p>
        </w:tc>
        <w:tc>
          <w:tcPr>
            <w:tcW w:w="1517" w:type="dxa"/>
          </w:tcPr>
          <w:p w:rsidR="00580D27" w:rsidRPr="00A045FF" w:rsidRDefault="00580D27" w:rsidP="00622DCF">
            <w:pPr>
              <w:suppressAutoHyphens w:val="0"/>
              <w:spacing w:line="240" w:lineRule="auto"/>
              <w:ind w:right="142"/>
              <w:rPr>
                <w:bCs/>
                <w:snapToGrid w:val="0"/>
              </w:rPr>
            </w:pPr>
          </w:p>
        </w:tc>
      </w:tr>
      <w:tr w:rsidR="00580D27" w:rsidRPr="00A045FF" w:rsidTr="00622DCF">
        <w:tc>
          <w:tcPr>
            <w:tcW w:w="1168" w:type="dxa"/>
          </w:tcPr>
          <w:p w:rsidR="00580D27" w:rsidRPr="00A045FF" w:rsidRDefault="00580D27" w:rsidP="00622DCF">
            <w:pPr>
              <w:suppressAutoHyphens w:val="0"/>
              <w:spacing w:line="240" w:lineRule="auto"/>
              <w:ind w:right="142"/>
              <w:rPr>
                <w:b/>
                <w:bCs/>
                <w:snapToGrid w:val="0"/>
              </w:rPr>
            </w:pPr>
          </w:p>
        </w:tc>
        <w:tc>
          <w:tcPr>
            <w:tcW w:w="2201" w:type="dxa"/>
          </w:tcPr>
          <w:p w:rsidR="00580D27" w:rsidRPr="00A045FF" w:rsidRDefault="00580D27" w:rsidP="00622DCF">
            <w:pPr>
              <w:suppressAutoHyphens w:val="0"/>
              <w:spacing w:line="240" w:lineRule="auto"/>
              <w:ind w:right="142"/>
              <w:rPr>
                <w:b/>
                <w:bCs/>
                <w:snapToGrid w:val="0"/>
                <w:lang w:val="it-IT" w:eastAsia="it-IT"/>
              </w:rPr>
            </w:pPr>
            <w:r w:rsidRPr="00A045FF">
              <w:rPr>
                <w:b/>
                <w:bCs/>
                <w:snapToGrid w:val="0"/>
                <w:lang w:val="it-IT" w:eastAsia="it-IT"/>
              </w:rPr>
              <w:t>L5/1 to 6</w:t>
            </w:r>
          </w:p>
        </w:tc>
        <w:tc>
          <w:tcPr>
            <w:tcW w:w="1517" w:type="dxa"/>
          </w:tcPr>
          <w:p w:rsidR="00580D27" w:rsidRPr="00A045FF" w:rsidRDefault="00580D27" w:rsidP="00622DCF">
            <w:pPr>
              <w:suppressAutoHyphens w:val="0"/>
              <w:spacing w:line="240" w:lineRule="auto"/>
              <w:ind w:right="142"/>
              <w:rPr>
                <w:b/>
                <w:bCs/>
                <w:snapToGrid w:val="0"/>
              </w:rPr>
            </w:pPr>
          </w:p>
        </w:tc>
      </w:tr>
    </w:tbl>
    <w:p w:rsidR="00580D27" w:rsidRPr="00AA1501" w:rsidRDefault="00AA1501" w:rsidP="00580D27">
      <w:pPr>
        <w:suppressAutoHyphens w:val="0"/>
        <w:spacing w:line="240" w:lineRule="auto"/>
        <w:ind w:left="1134"/>
        <w:rPr>
          <w:sz w:val="24"/>
          <w:szCs w:val="24"/>
          <w:lang w:eastAsia="it-IT"/>
        </w:rPr>
      </w:pPr>
      <w:r w:rsidRPr="00AA1501">
        <w:rPr>
          <w:sz w:val="24"/>
          <w:szCs w:val="24"/>
          <w:lang w:eastAsia="it-IT"/>
        </w:rPr>
        <w:t>"</w:t>
      </w:r>
    </w:p>
    <w:p w:rsidR="00580D27" w:rsidRPr="00A045FF" w:rsidRDefault="00580D27" w:rsidP="00580D27">
      <w:pPr>
        <w:suppressAutoHyphens w:val="0"/>
        <w:spacing w:line="240" w:lineRule="auto"/>
        <w:ind w:left="1134"/>
        <w:rPr>
          <w:b/>
          <w:sz w:val="24"/>
          <w:szCs w:val="24"/>
          <w:lang w:eastAsia="it-IT"/>
        </w:rPr>
      </w:pPr>
    </w:p>
    <w:p w:rsidR="00580D27" w:rsidRPr="00A045FF" w:rsidRDefault="00580D27" w:rsidP="00580D27">
      <w:pPr>
        <w:spacing w:after="200" w:line="276" w:lineRule="auto"/>
        <w:ind w:left="1134"/>
      </w:pPr>
      <w:r w:rsidRPr="00A045FF">
        <w:rPr>
          <w:i/>
        </w:rPr>
        <w:t xml:space="preserve">Sheets LR3/1 to 5, </w:t>
      </w:r>
      <w:r w:rsidRPr="00A045FF">
        <w:t>replace by new sheets L3/1 to 6, to read (see following pages; one page per sheet):</w:t>
      </w:r>
    </w:p>
    <w:p w:rsidR="00580D27" w:rsidRPr="00A045FF" w:rsidRDefault="00580D27" w:rsidP="00580D27">
      <w:pPr>
        <w:spacing w:after="200" w:line="276" w:lineRule="auto"/>
        <w:ind w:left="1134"/>
      </w:pPr>
      <w:r w:rsidRPr="00A045FF">
        <w:rPr>
          <w:i/>
        </w:rPr>
        <w:t xml:space="preserve">Sheet LR4/1, </w:t>
      </w:r>
      <w:r w:rsidRPr="00A045FF">
        <w:t>replace by new sheet LR4/1, to read (see following pages):</w:t>
      </w:r>
    </w:p>
    <w:p w:rsidR="00580D27" w:rsidRPr="00A045FF" w:rsidRDefault="00580D27" w:rsidP="00580D27">
      <w:pPr>
        <w:spacing w:after="200" w:line="276" w:lineRule="auto"/>
        <w:ind w:left="1134"/>
      </w:pPr>
      <w:r w:rsidRPr="00A045FF">
        <w:rPr>
          <w:i/>
        </w:rPr>
        <w:t xml:space="preserve">Sheet LR4/4, </w:t>
      </w:r>
      <w:r w:rsidRPr="00A045FF">
        <w:t>replace by new sheet LR4/4, to read (see following pages):</w:t>
      </w:r>
    </w:p>
    <w:p w:rsidR="00580D27" w:rsidRPr="00A045FF" w:rsidRDefault="00580D27" w:rsidP="00580D27">
      <w:pPr>
        <w:spacing w:after="200" w:line="276" w:lineRule="auto"/>
        <w:ind w:left="1134"/>
      </w:pPr>
      <w:r w:rsidRPr="00A045FF">
        <w:rPr>
          <w:i/>
        </w:rPr>
        <w:t xml:space="preserve">After sheet LR4/5, </w:t>
      </w:r>
      <w:r w:rsidRPr="00A045FF">
        <w:t>insert new sheets L5/1 to 6, to read (see following pages; one page per sheet):</w:t>
      </w:r>
    </w:p>
    <w:p w:rsidR="00580D27" w:rsidRPr="00A045FF" w:rsidRDefault="00580D27" w:rsidP="00580D27">
      <w:pPr>
        <w:suppressAutoHyphens w:val="0"/>
        <w:spacing w:line="240" w:lineRule="auto"/>
        <w:ind w:left="1134"/>
        <w:rPr>
          <w:b/>
          <w:sz w:val="24"/>
          <w:szCs w:val="24"/>
          <w:lang w:eastAsia="it-IT"/>
        </w:rPr>
      </w:pP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szCs w:val="24"/>
          <w:lang w:eastAsia="it-IT"/>
        </w:rPr>
      </w:pPr>
      <w:r w:rsidRPr="00A045FF">
        <w:rPr>
          <w:b/>
          <w:sz w:val="24"/>
          <w:szCs w:val="24"/>
          <w:lang w:eastAsia="it-IT"/>
        </w:rPr>
        <w:br w:type="page"/>
      </w:r>
      <w:r w:rsidRPr="00A045FF">
        <w:rPr>
          <w:bCs/>
          <w:snapToGrid w:val="0"/>
        </w:rPr>
        <w:lastRenderedPageBreak/>
        <w:tab/>
      </w:r>
      <w:r w:rsidRPr="00A045FF">
        <w:rPr>
          <w:b/>
          <w:szCs w:val="24"/>
          <w:lang w:eastAsia="it-IT"/>
        </w:rPr>
        <w:t>CATEGORIES LR3A, LR3B, LW3A, LW3B, LY3A and LY3B</w:t>
      </w:r>
      <w:r w:rsidRPr="00A045FF">
        <w:rPr>
          <w:b/>
          <w:szCs w:val="24"/>
          <w:lang w:eastAsia="it-IT"/>
        </w:rPr>
        <w:tab/>
        <w:t>Sheet L3/1</w:t>
      </w:r>
    </w:p>
    <w:p w:rsidR="00580D27" w:rsidRDefault="00580D27" w:rsidP="00962E22">
      <w:pPr>
        <w:suppressAutoHyphens w:val="0"/>
        <w:spacing w:line="240" w:lineRule="auto"/>
        <w:ind w:left="567" w:firstLine="567"/>
        <w:rPr>
          <w:szCs w:val="22"/>
          <w:lang w:eastAsia="it-IT"/>
        </w:rPr>
      </w:pPr>
      <w:r w:rsidRPr="00A045FF">
        <w:rPr>
          <w:szCs w:val="22"/>
          <w:lang w:eastAsia="it-IT"/>
        </w:rPr>
        <w:t>The drawings are intended only to illustrate the essential dimensions of the LED light source</w:t>
      </w:r>
      <w:r w:rsidR="00962E22">
        <w:rPr>
          <w:szCs w:val="22"/>
          <w:lang w:eastAsia="it-IT"/>
        </w:rPr>
        <w:t>.</w:t>
      </w:r>
    </w:p>
    <w:p w:rsidR="00962E22" w:rsidRPr="00A045FF" w:rsidRDefault="00962E22" w:rsidP="00962E22">
      <w:pPr>
        <w:suppressAutoHyphens w:val="0"/>
        <w:spacing w:before="120" w:line="240" w:lineRule="auto"/>
        <w:ind w:firstLine="1134"/>
        <w:rPr>
          <w:bCs/>
          <w:lang w:eastAsia="it-IT"/>
        </w:rPr>
      </w:pPr>
      <w:r w:rsidRPr="00A045FF">
        <w:rPr>
          <w:bCs/>
          <w:lang w:eastAsia="it-IT"/>
        </w:rPr>
        <w:t>Figure 1*</w:t>
      </w:r>
    </w:p>
    <w:p w:rsidR="00962E22" w:rsidRPr="00A045FF" w:rsidRDefault="00962E22" w:rsidP="00962E22">
      <w:pPr>
        <w:suppressAutoHyphens w:val="0"/>
        <w:spacing w:line="240" w:lineRule="auto"/>
        <w:ind w:firstLine="1134"/>
        <w:rPr>
          <w:b/>
          <w:bCs/>
          <w:lang w:eastAsia="it-IT"/>
        </w:rPr>
      </w:pPr>
      <w:r w:rsidRPr="00A045FF">
        <w:rPr>
          <w:b/>
          <w:bCs/>
          <w:lang w:eastAsia="it-IT"/>
        </w:rPr>
        <w:t>Main Drawing</w:t>
      </w:r>
    </w:p>
    <w:p w:rsidR="00962E22" w:rsidRDefault="00962E22" w:rsidP="00580D27">
      <w:pPr>
        <w:suppressAutoHyphens w:val="0"/>
        <w:spacing w:line="240" w:lineRule="auto"/>
        <w:rPr>
          <w:szCs w:val="22"/>
          <w:lang w:eastAsia="it-IT"/>
        </w:rPr>
      </w:pPr>
      <w:r>
        <w:rPr>
          <w:noProof/>
          <w:szCs w:val="24"/>
          <w:lang w:eastAsia="en-GB"/>
        </w:rPr>
        <mc:AlternateContent>
          <mc:Choice Requires="wpg">
            <w:drawing>
              <wp:anchor distT="0" distB="0" distL="114300" distR="114300" simplePos="0" relativeHeight="251663360" behindDoc="0" locked="0" layoutInCell="1" allowOverlap="1" wp14:anchorId="433AE5D7" wp14:editId="45903190">
                <wp:simplePos x="0" y="0"/>
                <wp:positionH relativeFrom="column">
                  <wp:posOffset>395605</wp:posOffset>
                </wp:positionH>
                <wp:positionV relativeFrom="paragraph">
                  <wp:posOffset>175260</wp:posOffset>
                </wp:positionV>
                <wp:extent cx="5513070" cy="6691630"/>
                <wp:effectExtent l="0" t="0" r="0" b="0"/>
                <wp:wrapTopAndBottom/>
                <wp:docPr id="145"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691630"/>
                          <a:chOff x="0" y="0"/>
                          <a:chExt cx="5513695" cy="6691744"/>
                        </a:xfrm>
                      </wpg:grpSpPr>
                      <wpg:grpSp>
                        <wpg:cNvPr id="142" name="Gruppieren 142"/>
                        <wpg:cNvGrpSpPr/>
                        <wpg:grpSpPr>
                          <a:xfrm>
                            <a:off x="40943" y="0"/>
                            <a:ext cx="4716287" cy="2945462"/>
                            <a:chOff x="0" y="0"/>
                            <a:chExt cx="4716287" cy="2945462"/>
                          </a:xfrm>
                        </wpg:grpSpPr>
                        <pic:pic xmlns:pic="http://schemas.openxmlformats.org/drawingml/2006/picture">
                          <pic:nvPicPr>
                            <pic:cNvPr id="330" name="Picture 3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54842" y="6824"/>
                              <a:ext cx="3411940" cy="2620370"/>
                            </a:xfrm>
                            <a:prstGeom prst="rect">
                              <a:avLst/>
                            </a:prstGeom>
                            <a:noFill/>
                            <a:ln>
                              <a:noFill/>
                            </a:ln>
                            <a:extLst>
                              <a:ext uri="{53640926-AAD7-44D8-BBD7-CCE9431645EC}">
                                <a14:shadowObscured xmlns:a14="http://schemas.microsoft.com/office/drawing/2010/main"/>
                              </a:ext>
                            </a:extLst>
                          </pic:spPr>
                        </pic:pic>
                        <wpg:grpSp>
                          <wpg:cNvPr id="137" name="Gruppieren 137"/>
                          <wpg:cNvGrpSpPr/>
                          <wpg:grpSpPr>
                            <a:xfrm>
                              <a:off x="0" y="0"/>
                              <a:ext cx="4716287" cy="2945462"/>
                              <a:chOff x="0" y="0"/>
                              <a:chExt cx="4716287" cy="2945462"/>
                            </a:xfrm>
                          </wpg:grpSpPr>
                          <wps:wsp>
                            <wps:cNvPr id="307" name="Text Box 2"/>
                            <wps:cNvSpPr txBox="1">
                              <a:spLocks noChangeArrowheads="1"/>
                            </wps:cNvSpPr>
                            <wps:spPr bwMode="auto">
                              <a:xfrm>
                                <a:off x="948519" y="0"/>
                                <a:ext cx="975360" cy="177165"/>
                              </a:xfrm>
                              <a:prstGeom prst="rect">
                                <a:avLst/>
                              </a:prstGeom>
                              <a:noFill/>
                              <a:ln w="9525">
                                <a:noFill/>
                                <a:miter lim="800000"/>
                                <a:headEnd/>
                                <a:tailEnd/>
                              </a:ln>
                            </wps:spPr>
                            <wps:linkedTxbx id="73" seq="1"/>
                            <wps:bodyPr rot="0" vert="horz" wrap="square" lIns="0" tIns="0" rIns="0" bIns="0" anchor="t" anchorCtr="0">
                              <a:noAutofit/>
                            </wps:bodyPr>
                          </wps:wsp>
                          <wps:wsp>
                            <wps:cNvPr id="318" name="Text Box 2"/>
                            <wps:cNvSpPr txBox="1">
                              <a:spLocks noChangeArrowheads="1"/>
                            </wps:cNvSpPr>
                            <wps:spPr bwMode="auto">
                              <a:xfrm>
                                <a:off x="3712191" y="996286"/>
                                <a:ext cx="231775" cy="151765"/>
                              </a:xfrm>
                              <a:prstGeom prst="rect">
                                <a:avLst/>
                              </a:prstGeom>
                              <a:solidFill>
                                <a:schemeClr val="bg1"/>
                              </a:solidFill>
                              <a:ln w="9525">
                                <a:noFill/>
                                <a:miter lim="800000"/>
                                <a:headEnd/>
                                <a:tailEnd/>
                              </a:ln>
                            </wps:spPr>
                            <wps:txbx>
                              <w:txbxContent>
                                <w:p w:rsidR="00F42CE6" w:rsidRPr="00CE5AC5" w:rsidRDefault="00F42CE6" w:rsidP="00580D27">
                                  <w:pPr>
                                    <w:rPr>
                                      <w:vertAlign w:val="superscript"/>
                                      <w:lang w:val="en-US"/>
                                    </w:rPr>
                                  </w:pPr>
                                  <w:r>
                                    <w:rPr>
                                      <w:lang w:val="en-US"/>
                                    </w:rPr>
                                    <w:t>V+</w:t>
                                  </w:r>
                                </w:p>
                              </w:txbxContent>
                            </wps:txbx>
                            <wps:bodyPr rot="0" vert="horz" wrap="square" lIns="0" tIns="0" rIns="0" bIns="0" anchor="t" anchorCtr="0">
                              <a:noAutofit/>
                            </wps:bodyPr>
                          </wps:wsp>
                          <wps:wsp>
                            <wps:cNvPr id="319" name="Text Box 2"/>
                            <wps:cNvSpPr txBox="1">
                              <a:spLocks noChangeArrowheads="1"/>
                            </wps:cNvSpPr>
                            <wps:spPr bwMode="auto">
                              <a:xfrm>
                                <a:off x="54591" y="2497540"/>
                                <a:ext cx="1085215" cy="163195"/>
                              </a:xfrm>
                              <a:prstGeom prst="rect">
                                <a:avLst/>
                              </a:prstGeom>
                              <a:noFill/>
                              <a:ln w="9525">
                                <a:noFill/>
                                <a:miter lim="800000"/>
                                <a:headEnd/>
                                <a:tailEnd/>
                              </a:ln>
                            </wps:spPr>
                            <wps:txbx>
                              <w:txbxContent>
                                <w:p w:rsidR="00F42CE6" w:rsidRPr="00CE5AC5" w:rsidRDefault="00F42CE6" w:rsidP="00580D27">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321" name="Text Box 2"/>
                            <wps:cNvSpPr txBox="1">
                              <a:spLocks noChangeArrowheads="1"/>
                            </wps:cNvSpPr>
                            <wps:spPr bwMode="auto">
                              <a:xfrm>
                                <a:off x="3705367" y="1405719"/>
                                <a:ext cx="1010920" cy="161290"/>
                              </a:xfrm>
                              <a:prstGeom prst="rect">
                                <a:avLst/>
                              </a:prstGeom>
                              <a:noFill/>
                              <a:ln w="9525">
                                <a:noFill/>
                                <a:miter lim="800000"/>
                                <a:headEnd/>
                                <a:tailEnd/>
                              </a:ln>
                            </wps:spPr>
                            <wps:txb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a:spAutoFit/>
                            </wps:bodyPr>
                          </wps:wsp>
                          <wps:wsp>
                            <wps:cNvPr id="322" name="Text Box 322"/>
                            <wps:cNvSpPr txBox="1">
                              <a:spLocks noChangeArrowheads="1"/>
                            </wps:cNvSpPr>
                            <wps:spPr bwMode="auto">
                              <a:xfrm>
                                <a:off x="3705367" y="2053988"/>
                                <a:ext cx="457200" cy="171450"/>
                              </a:xfrm>
                              <a:prstGeom prst="rect">
                                <a:avLst/>
                              </a:prstGeom>
                              <a:solidFill>
                                <a:schemeClr val="bg1"/>
                              </a:solidFill>
                              <a:ln w="9525">
                                <a:noFill/>
                                <a:miter lim="800000"/>
                                <a:headEnd/>
                                <a:tailEnd/>
                              </a:ln>
                            </wps:spPr>
                            <wps:txbx>
                              <w:txbxContent>
                                <w:p w:rsidR="00F42CE6" w:rsidRPr="00CE5AC5" w:rsidRDefault="00F42CE6" w:rsidP="00580D27">
                                  <w:pPr>
                                    <w:rPr>
                                      <w:vertAlign w:val="superscript"/>
                                      <w:lang w:val="en-US"/>
                                    </w:rPr>
                                  </w:pPr>
                                  <w:r w:rsidRPr="00CE5AC5">
                                    <w:rPr>
                                      <w:lang w:val="en-US"/>
                                    </w:rPr>
                                    <w:t>Ground</w:t>
                                  </w:r>
                                </w:p>
                              </w:txbxContent>
                            </wps:txbx>
                            <wps:bodyPr rot="0" vert="horz" wrap="square" lIns="0" tIns="0" rIns="0" bIns="0" anchor="t" anchorCtr="0">
                              <a:noAutofit/>
                            </wps:bodyPr>
                          </wps:wsp>
                          <wps:wsp>
                            <wps:cNvPr id="333" name="Text Box 288"/>
                            <wps:cNvSpPr txBox="1">
                              <a:spLocks noChangeArrowheads="1"/>
                            </wps:cNvSpPr>
                            <wps:spPr bwMode="auto">
                              <a:xfrm>
                                <a:off x="2736376" y="2183642"/>
                                <a:ext cx="1905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331" name="Text Box 331"/>
                            <wps:cNvSpPr txBox="1"/>
                            <wps:spPr>
                              <a:xfrm>
                                <a:off x="0" y="2702257"/>
                                <a:ext cx="158623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r w:rsidRPr="00A045FF">
                                    <w:rPr>
                                      <w:b/>
                                      <w:lang w:eastAsia="it-IT"/>
                                    </w:rPr>
                                    <w:t>LR3A, LW3A, LY3A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132" name="Gruppieren 132"/>
                        <wpg:cNvGrpSpPr/>
                        <wpg:grpSpPr>
                          <a:xfrm>
                            <a:off x="0" y="3173104"/>
                            <a:ext cx="5513695" cy="3518640"/>
                            <a:chOff x="0" y="0"/>
                            <a:chExt cx="5513695" cy="3518640"/>
                          </a:xfrm>
                        </wpg:grpSpPr>
                        <pic:pic xmlns:pic="http://schemas.openxmlformats.org/drawingml/2006/picture">
                          <pic:nvPicPr>
                            <pic:cNvPr id="323" name="Picture 3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320722" y="0"/>
                              <a:ext cx="5192973" cy="3514299"/>
                            </a:xfrm>
                            <a:prstGeom prst="rect">
                              <a:avLst/>
                            </a:prstGeom>
                            <a:noFill/>
                            <a:ln>
                              <a:noFill/>
                            </a:ln>
                            <a:extLst>
                              <a:ext uri="{53640926-AAD7-44D8-BBD7-CCE9431645EC}">
                                <a14:shadowObscured xmlns:a14="http://schemas.microsoft.com/office/drawing/2010/main"/>
                              </a:ext>
                            </a:extLst>
                          </pic:spPr>
                        </pic:pic>
                        <wpg:grpSp>
                          <wpg:cNvPr id="131" name="Gruppieren 131"/>
                          <wpg:cNvGrpSpPr/>
                          <wpg:grpSpPr>
                            <a:xfrm>
                              <a:off x="0" y="54591"/>
                              <a:ext cx="4897755" cy="3464049"/>
                              <a:chOff x="0" y="0"/>
                              <a:chExt cx="4897755" cy="3464049"/>
                            </a:xfrm>
                          </wpg:grpSpPr>
                          <wps:wsp>
                            <wps:cNvPr id="326" name="Text Box 2"/>
                            <wps:cNvSpPr txBox="1">
                              <a:spLocks noChangeArrowheads="1"/>
                            </wps:cNvSpPr>
                            <wps:spPr bwMode="auto">
                              <a:xfrm>
                                <a:off x="3882788" y="3302759"/>
                                <a:ext cx="229235" cy="161290"/>
                              </a:xfrm>
                              <a:prstGeom prst="rect">
                                <a:avLst/>
                              </a:prstGeom>
                              <a:solidFill>
                                <a:schemeClr val="bg1"/>
                              </a:solidFill>
                              <a:ln w="9525">
                                <a:noFill/>
                                <a:miter lim="800000"/>
                                <a:headEnd/>
                                <a:tailEnd/>
                              </a:ln>
                            </wps:spPr>
                            <wps:txbx>
                              <w:txbxContent>
                                <w:p w:rsidR="00F42CE6" w:rsidRPr="00CE5AC5" w:rsidRDefault="00F42CE6" w:rsidP="00580D27">
                                  <w:pPr>
                                    <w:rPr>
                                      <w:vertAlign w:val="superscript"/>
                                      <w:lang w:val="en-US"/>
                                    </w:rPr>
                                  </w:pPr>
                                  <w:r>
                                    <w:rPr>
                                      <w:lang w:val="en-US"/>
                                    </w:rPr>
                                    <w:t>V+</w:t>
                                  </w:r>
                                </w:p>
                              </w:txbxContent>
                            </wps:txbx>
                            <wps:bodyPr rot="0" vert="horz" wrap="square" lIns="0" tIns="0" rIns="0" bIns="0" anchor="t" anchorCtr="0">
                              <a:noAutofit/>
                            </wps:bodyPr>
                          </wps:wsp>
                          <wps:wsp>
                            <wps:cNvPr id="327" name="Text Box 2"/>
                            <wps:cNvSpPr txBox="1">
                              <a:spLocks noChangeArrowheads="1"/>
                            </wps:cNvSpPr>
                            <wps:spPr bwMode="auto">
                              <a:xfrm>
                                <a:off x="27295" y="2497541"/>
                                <a:ext cx="1149985" cy="215265"/>
                              </a:xfrm>
                              <a:prstGeom prst="rect">
                                <a:avLst/>
                              </a:prstGeom>
                              <a:noFill/>
                              <a:ln w="9525">
                                <a:noFill/>
                                <a:miter lim="800000"/>
                                <a:headEnd/>
                                <a:tailEnd/>
                              </a:ln>
                            </wps:spPr>
                            <wps:txbx>
                              <w:txbxContent>
                                <w:p w:rsidR="00F42CE6" w:rsidRPr="00CE5AC5" w:rsidRDefault="00F42CE6" w:rsidP="00580D27">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328" name="Text Box 2"/>
                            <wps:cNvSpPr txBox="1">
                              <a:spLocks noChangeArrowheads="1"/>
                            </wps:cNvSpPr>
                            <wps:spPr bwMode="auto">
                              <a:xfrm>
                                <a:off x="3827763" y="1255518"/>
                                <a:ext cx="1069992" cy="276225"/>
                              </a:xfrm>
                              <a:prstGeom prst="rect">
                                <a:avLst/>
                              </a:prstGeom>
                              <a:noFill/>
                              <a:ln w="9525">
                                <a:noFill/>
                                <a:miter lim="800000"/>
                                <a:headEnd/>
                                <a:tailEnd/>
                              </a:ln>
                            </wps:spPr>
                            <wps:txb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a:noAutofit/>
                            </wps:bodyPr>
                          </wps:wsp>
                          <wps:wsp>
                            <wps:cNvPr id="329" name="Text Box 329"/>
                            <wps:cNvSpPr txBox="1">
                              <a:spLocks noChangeArrowheads="1"/>
                            </wps:cNvSpPr>
                            <wps:spPr bwMode="auto">
                              <a:xfrm>
                                <a:off x="3657600" y="2497541"/>
                                <a:ext cx="425450" cy="161290"/>
                              </a:xfrm>
                              <a:prstGeom prst="rect">
                                <a:avLst/>
                              </a:prstGeom>
                              <a:solidFill>
                                <a:schemeClr val="bg1"/>
                              </a:solidFill>
                              <a:ln w="9525">
                                <a:noFill/>
                                <a:miter lim="800000"/>
                                <a:headEnd/>
                                <a:tailEnd/>
                              </a:ln>
                            </wps:spPr>
                            <wps:txbx>
                              <w:txbxContent>
                                <w:p w:rsidR="00F42CE6" w:rsidRPr="00CE5AC5" w:rsidRDefault="00F42CE6" w:rsidP="00580D27">
                                  <w:pPr>
                                    <w:rPr>
                                      <w:vertAlign w:val="superscript"/>
                                      <w:lang w:val="en-US"/>
                                    </w:rPr>
                                  </w:pPr>
                                  <w:r w:rsidRPr="00CE5AC5">
                                    <w:rPr>
                                      <w:lang w:val="en-US"/>
                                    </w:rPr>
                                    <w:t>Ground</w:t>
                                  </w:r>
                                </w:p>
                              </w:txbxContent>
                            </wps:txbx>
                            <wps:bodyPr rot="0" vert="horz" wrap="square" lIns="0" tIns="0" rIns="0" bIns="0" anchor="t" anchorCtr="0">
                              <a:noAutofit/>
                            </wps:bodyPr>
                          </wps:wsp>
                          <wps:wsp>
                            <wps:cNvPr id="1541" name="Text Box 2"/>
                            <wps:cNvSpPr txBox="1">
                              <a:spLocks noChangeArrowheads="1"/>
                            </wps:cNvSpPr>
                            <wps:spPr bwMode="auto">
                              <a:xfrm>
                                <a:off x="1037230" y="0"/>
                                <a:ext cx="955040" cy="187960"/>
                              </a:xfrm>
                              <a:prstGeom prst="rect">
                                <a:avLst/>
                              </a:prstGeom>
                              <a:noFill/>
                              <a:ln w="9525">
                                <a:noFill/>
                                <a:miter lim="800000"/>
                                <a:headEnd/>
                                <a:tailEnd/>
                              </a:ln>
                            </wps:spPr>
                            <wps:txbx>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a:noAutofit/>
                            </wps:bodyPr>
                          </wps:wsp>
                          <wps:wsp>
                            <wps:cNvPr id="124" name="Text Box 288"/>
                            <wps:cNvSpPr txBox="1">
                              <a:spLocks noChangeArrowheads="1"/>
                            </wps:cNvSpPr>
                            <wps:spPr bwMode="auto">
                              <a:xfrm>
                                <a:off x="3282286" y="1276066"/>
                                <a:ext cx="1651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332" name="Text Box 332"/>
                            <wps:cNvSpPr txBox="1"/>
                            <wps:spPr>
                              <a:xfrm>
                                <a:off x="0" y="2722729"/>
                                <a:ext cx="1482725"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r w:rsidRPr="00A045FF">
                                    <w:rPr>
                                      <w:b/>
                                      <w:lang w:eastAsia="it-IT"/>
                                    </w:rPr>
                                    <w:t>LR3B, LW3B, LY3B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145" o:spid="_x0000_s1026" style="position:absolute;margin-left:31.15pt;margin-top:13.8pt;width:434.1pt;height:526.9pt;z-index:251663360" coordsize="55136,66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8x/aR/as8M/ss6bpd14l07x3q&#10;UeryyQwDw14O1TxE6FACfNWwt5jEPmGDJtDc4zg48n/4e+/Cv/oWP2gP/DL+LP8A5X0AfU1FfL+h&#10;f8FdPg1qHibSdN1N/iV4QXWr2LTbbUfFfw51/wAP6X9plbbFFJeXlnFbxNI5CLvddzMqjkgH6g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d+KHww8PfGz4fax4T8WaNp/iHw14gtHsdR06+hEtveQuMMjqe36g4IwQDXyj8Mfif4&#10;h/4JkfEHR/hh8T9Y1HxB8FfEF2mm/D/4galMZbjQZnO2HQdZmbqTwlreucSjbFKRKFaT7Qrnfih8&#10;MPD3xs+H2seE/Fmjaf4h8NeILR7HUdOvoRLb3kLjDI6nt+oOCMEA0AdFRXxf8Mfif4h/4JkfEHR/&#10;hh8T9Y1HxB8FfEF2mm/D/wCIGpTGW40GZzth0HWZm6k8Ja3rnEo2xSkShWk+0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nfi&#10;h8MPD3xs+H2seE/Fmjaf4h8NeILR7HUdOvoRLb3kLjDI6nt+oOCMEA18o/DH4n+If+CZHxB0f4Yf&#10;E/WNR8QfBXxBdppvw/8AiBqUxluNBmc7YdB1mZupPCWt65xKNsUpEoVpPtCud+KHww8PfGz4fax4&#10;T8WaNp/iHw14gtHsdR06+hEtveQuMMjqe36g4IwQDQB0VFfF/wAMfif4h/4JkfEHR/hh8T9Y1HxB&#10;8FfEF2mm/D/4galMZbjQZnO2HQdZmbqTwlreucSjbFKRKFaT7Q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d+KHww8PfGz4fa&#10;x4T8WaNp/iHw14gtHsdR06+hEtveQuMMjqe36g4IwQDXyj8Mfif4h/4JkfEHR/hh8T9Y1HxB8FfE&#10;F2mm/D/4galMZbjQZnO2HQdZmbqTwlreucSjbFKRKFaT7Qrnfih8MPD3xs+H2seE/Fmjaf4h8NeI&#10;LR7HUdOvoRLb3kLjDI6nt+oOCMEA0AdFRXxf8Mfif4h/4JkfEHR/hh8T9Y1HxB8FfEF2mm/D/wCI&#10;GpTGW40GZzth0HWZm6k8Ja3rnEo2xSkShWk+0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fih8MPD3xs+H2seE/Fmjaf4h8N&#10;eILR7HUdOvoRLb3kLjDI6nt+oOCMEA18o/DH4n+If+CZHxB0f4YfE/WNR8QfBXxBdppvw/8AiBqU&#10;xluNBmc7YdB1mZupPCWt65xKNsUpEoVpPtCud+KHww8PfGz4fax4T8WaNp/iHw14gtHsdR06+hEt&#10;veQuMMjqe36g4IwQDQB0VFfF/wAMfif4h/4JkfEHR/hh8T9Y1HxB8FfEF2mm/D/4galMZbjQZnO2&#10;HQdZmbqTwlreucSjbFKRKFaT7Q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AH/AAdG/wDKCj46f9wD/wBSDTK+&#10;/wCvgD/g6N/5QUfHT/uAf+pBplff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AH/B0b/wAoKPjp/wBwD/1INMr7/r4A/wCDo3/lBR8dP+4B&#10;/wCpBplff9ABRRRQAUUUUAFFFFABRRRQAUUUUAFFFFABRRRQAUUUUAFFFFABXnnwC/Zd8C/swN41&#10;PgXQ/wCw/wDhYfiq+8beIf8ATbi6/tDWL3y/tNz++kfy9/lJ+7j2xrt+VFyc+h18P/8ABEz4s+Kv&#10;isP2uP8AhKPE3iDxN/wjf7SnjHQtI/tTUZrz+ytOg+x+RZ2/mM3lW8e5tkSYRdxwBk0Af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a/4KgGHxTb/ATwPN9oY+OPjF4dTbCAcppjTa6+/nIQjStpIBI3jpncv1&#10;LXyr+01JF44/4KjfsxeGHh89fDel+LfHjnzAPIkgtbTSYSV/iyNYnwc8FAcE4K/V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s+DZ/8AhPP+Cy/jyZo45I/ht8I9E06CTB3xS6xq2ozzrnphk0mzPGOU5zxt+pq+Xf2FZ7jxj+1b&#10;+1n4qn3tbv8AEGw8MWDFNqm307w/pgcKRwyi6ubvJ5IbepPy7V+o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K/aN+Jlv8ABX9n&#10;zx34yup1trXwl4d1DWZpnO1YktraSZmJyMABCc5HTrQB4d/wSBW51v8AZJ1PxbeMz3HxC8f+LvFA&#10;dpBIZLe41+++yncOq/ZUt9o/hXauF27R9TV4X/wTK+E9x8C/+CdnwM8H3ixpqHh/wLo1peCMsU+0&#10;iyiM23cAdvmF8ZAOOwr3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g/4LKXfnf8ABNP4p6Et01nceO7K28E20oi80rNrN5BpceEy&#10;N3zXYJGRwDyvUfT9fK3/AAU8eHxZf/s7+BZPtDDxt8ZNCeRImC5i0pLnXTvyCChbS41I6kPwR1AB&#10;9Q6bp8Okadb2lugS3tY1hiQfwqoAA/ACr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">
                <v:group id="Gruppieren 142" o:spid="_x0000_s1027" style="position:absolute;left:409;width:47163;height:29454" coordsize="47162,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3548;top:68;width:34119;height:2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YjjDAAAA3AAAAA8AAABkcnMvZG93bnJldi54bWxET1trwjAUfh/sP4Qz8E3TVbzQGUUGiiIT&#10;bz/g2Jw13ZqT0kSt/vrlQdjjx3efzFpbiSs1vnSs4L2XgCDOnS65UHA6LrpjED4ga6wck4I7eZhN&#10;X18mmGl34z1dD6EQMYR9hgpMCHUmpc8NWfQ9VxNH7ts1FkOETSF1g7cYbiuZJslQWiw5Nhis6dNQ&#10;/nu4WAXLUfvwXz/mqLf3+W69HZzTS7pRqvPWzj9ABGrDv/jpXmkF/X6cH8/EIy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tiOMMAAADcAAAADwAAAAAAAAAAAAAAAACf&#10;AgAAZHJzL2Rvd25yZXYueG1sUEsFBgAAAAAEAAQA9wAAAI8DAAAAAA==&#10;">
                    <v:imagedata r:id="rId12" o:title=""/>
                    <v:path arrowok="t"/>
                  </v:shape>
                  <v:group id="Gruppieren 137" o:spid="_x0000_s1029" style="position:absolute;width:47162;height:29454" coordsize="47162,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202" coordsize="21600,21600" o:spt="202" path="m,l,21600r21600,l21600,xe">
                      <v:stroke joinstyle="miter"/>
                      <v:path gradientshapeok="t" o:connecttype="rect"/>
                    </v:shapetype>
                    <v:shape id="Text Box 2" o:spid="_x0000_s1030" type="#_x0000_t202" style="position:absolute;left:9485;width:9753;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v:textbox>
                    </v:shape>
                    <v:shape id="Text Box 2" o:spid="_x0000_s1031" type="#_x0000_t202" style="position:absolute;left:37121;top:9962;width:231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26cEA&#10;AADcAAAADwAAAGRycy9kb3ducmV2LnhtbERPS2vCQBC+C/6HZYTedJMGpE1dQxWKpRRK1UOPQ3by&#10;oNnZkF1j/PfOodDjx/feFJPr1EhDaD0bSFcJKOLS25ZrA+fT2/IJVIjIFjvPZOBGAYrtfLbB3Por&#10;f9N4jLWSEA45Gmhi7HOtQ9mQw7DyPbFwlR8cRoFDre2AVwl3nX5MkrV22LI0NNjTvqHy93hxBnZr&#10;X49p9uM+P6qDfv6qrHDRmIfF9PoCKtIU/8V/7ndrIEtlrZyRI6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9unBAAAA3AAAAA8AAAAAAAAAAAAAAAAAmAIAAGRycy9kb3du&#10;cmV2LnhtbFBLBQYAAAAABAAEAPUAAACGAwAAAAA=&#10;" fillcolor="white [3212]" stroked="f">
                      <v:textbox inset="0,0,0,0">
                        <w:txbxContent>
                          <w:p w:rsidR="00F42CE6" w:rsidRPr="00CE5AC5" w:rsidRDefault="00F42CE6" w:rsidP="00580D27">
                            <w:pPr>
                              <w:rPr>
                                <w:vertAlign w:val="superscript"/>
                                <w:lang w:val="en-US"/>
                              </w:rPr>
                            </w:pPr>
                            <w:r>
                              <w:rPr>
                                <w:lang w:val="en-US"/>
                              </w:rPr>
                              <w:t>V+</w:t>
                            </w:r>
                          </w:p>
                        </w:txbxContent>
                      </v:textbox>
                    </v:shape>
                    <v:shape id="Text Box 2" o:spid="_x0000_s1032" type="#_x0000_t202" style="position:absolute;left:545;top:24975;width:1085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F42CE6" w:rsidRPr="00CE5AC5" w:rsidRDefault="00F42CE6" w:rsidP="00580D27">
                            <w:pPr>
                              <w:jc w:val="both"/>
                              <w:rPr>
                                <w:vertAlign w:val="superscript"/>
                              </w:rPr>
                            </w:pPr>
                            <w:r>
                              <w:t>Light emitting area</w:t>
                            </w:r>
                            <w:r>
                              <w:rPr>
                                <w:vertAlign w:val="superscript"/>
                              </w:rPr>
                              <w:t xml:space="preserve"> 3</w:t>
                            </w:r>
                          </w:p>
                        </w:txbxContent>
                      </v:textbox>
                    </v:shape>
                    <v:shape id="Text Box 2" o:spid="_x0000_s1033" type="#_x0000_t202" style="position:absolute;left:37053;top:14057;width:1010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w8cMA&#10;AADcAAAADwAAAGRycy9kb3ducmV2LnhtbESPQWvCQBSE74L/YXlCL6KbjSAaXUWKQvFW24u3R/aZ&#10;BLNvQ3abpP76riD0OMzMN8x2P9hadNT6yrEGNU9AEOfOVFxo+P46zVYgfEA2WDsmDb/kYb8bj7aY&#10;GdfzJ3WXUIgIYZ+hhjKEJpPS5yVZ9HPXEEfv5lqLIcq2kKbFPsJtLdMkWUqLFceFEht6Lym/X36s&#10;huVwbKbnNaX9I687vj6UCqS0fpsMhw2IQEP4D7/aH0bDIlXw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w8cMAAADcAAAADwAAAAAAAAAAAAAAAACYAgAAZHJzL2Rv&#10;d25yZXYueG1sUEsFBgAAAAAEAAQA9QAAAIgDAAAAAA==&#10;" filled="f" stroked="f">
                      <v:textbox style="mso-fit-shape-to-text:t" inset="0,0,0,0">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v:textbox>
                    </v:shape>
                    <v:shape id="Text Box 322" o:spid="_x0000_s1034" type="#_x0000_t202" style="position:absolute;left:37053;top:20539;width:457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LvsMA&#10;AADcAAAADwAAAGRycy9kb3ducmV2LnhtbESPS2vCQBSF9wX/w3CF7urkAaGNjlIFqUih1Hbh8pK5&#10;edDMnZAZk/jvnYLg8vCdB2e1mUwrBupdY1lBvIhAEBdWN1wp+P3Zv7yCcB5ZY2uZFFzJwWY9e1ph&#10;ru3I3zScfCVCCbscFdTed7mUrqjJoFvYjjiw0vYGfZB9JXWPYyg3rUyiKJMGGw4LNXa0q6n4O12M&#10;gm1mqyFOz+bzWH7It69SB+aVep5P70sQnib/MN/TB60gTRL4Px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LvsMAAADcAAAADwAAAAAAAAAAAAAAAACYAgAAZHJzL2Rv&#10;d25yZXYueG1sUEsFBgAAAAAEAAQA9QAAAIgDAAAAAA==&#10;" fillcolor="white [3212]" stroked="f">
                      <v:textbox inset="0,0,0,0">
                        <w:txbxContent>
                          <w:p w:rsidR="00F42CE6" w:rsidRPr="00CE5AC5" w:rsidRDefault="00F42CE6" w:rsidP="00580D27">
                            <w:pPr>
                              <w:rPr>
                                <w:vertAlign w:val="superscript"/>
                                <w:lang w:val="en-US"/>
                              </w:rPr>
                            </w:pPr>
                            <w:r w:rsidRPr="00CE5AC5">
                              <w:rPr>
                                <w:lang w:val="en-US"/>
                              </w:rPr>
                              <w:t>Ground</w:t>
                            </w:r>
                          </w:p>
                        </w:txbxContent>
                      </v:textbox>
                    </v:shape>
                    <v:shape id="_x0000_s1035" type="#_x0000_t202" style="position:absolute;left:27363;top:21836;width:190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xycUA&#10;AADcAAAADwAAAGRycy9kb3ducmV2LnhtbESPT2sCMRTE7wW/Q3gFL6JZu6WVrVFEKhTswX/Y62Pz&#10;ulncvCxJdLff3hQKPQ4z8xtmvuxtI27kQ+1YwXSSgSAuna65UnA6bsYzECEia2wck4IfCrBcDB7m&#10;WGjX8Z5uh1iJBOFQoAITY1tIGUpDFsPEtcTJ+3beYkzSV1J77BLcNvIpy16kxZrTgsGW1obKy+Fq&#10;FYzM5Tw6BvzavH/uu24bX5931is1fOxXbyAi9fE//Nf+0AryPIf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jHJxQAAANwAAAAPAAAAAAAAAAAAAAAAAJgCAABkcnMv&#10;ZG93bnJldi54bWxQSwUGAAAAAAQABAD1AAAAigM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v:shape>
                    <v:shape id="Text Box 331" o:spid="_x0000_s1036" type="#_x0000_t202" style="position:absolute;top:27022;width:1586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R8cA&#10;AADcAAAADwAAAGRycy9kb3ducmV2LnhtbESPzWvCQBTE74L/w/IEb7rxo2rTrFKEgj0Vk/bg7ZF9&#10;+cDs2zS7NWn/+m6h4HGYmd8wyWEwjbhR52rLChbzCARxbnXNpYL37GW2A+E8ssbGMin4JgeH/XiU&#10;YKxtz2e6pb4UAcIuRgWV920spcsrMujmtiUOXmE7gz7IrpS6wz7ATSOXUbSRBmsOCxW2dKwov6Zf&#10;RsFu2398Xh7XlzeTbsufon2NsuxBqelkeH4C4Wnw9/B/+6QVrFYL+DsTjo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x8kfHAAAA3AAAAA8AAAAAAAAAAAAAAAAAmAIAAGRy&#10;cy9kb3ducmV2LnhtbFBLBQYAAAAABAAEAPUAAACMAwAAAAA=&#10;" fillcolor="white [3201]" stroked="f" strokeweight=".5pt">
                      <v:textbox inset="1mm,1mm,1mm,1mm">
                        <w:txbxContent>
                          <w:p w:rsidR="00F42CE6" w:rsidRPr="00A045FF" w:rsidRDefault="00F42CE6" w:rsidP="00580D27">
                            <w:r w:rsidRPr="00A045FF">
                              <w:rPr>
                                <w:b/>
                                <w:lang w:eastAsia="it-IT"/>
                              </w:rPr>
                              <w:t>LR3A, LW3A, LY3A</w:t>
                            </w:r>
                          </w:p>
                        </w:txbxContent>
                      </v:textbox>
                    </v:shape>
                  </v:group>
                </v:group>
                <v:group id="Gruppieren 132" o:spid="_x0000_s1037" style="position:absolute;top:31731;width:55136;height:35186" coordsize="55136,3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Picture 323" o:spid="_x0000_s1038" type="#_x0000_t75" style="position:absolute;left:3207;width:51929;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efLFAAAA3AAAAA8AAABkcnMvZG93bnJldi54bWxEj0FrwkAUhO+C/2F5Qm+6iUKU1FVKIaVQ&#10;WtDo/Zl93aTJvg3Zrab/vlsoeBxm5htmux9tJ640+MaxgnSRgCCunG7YKDiVxXwDwgdkjZ1jUvBD&#10;Hva76WSLuXY3PtD1GIyIEPY5KqhD6HMpfVWTRb9wPXH0Pt1gMUQ5GKkHvEW47eQySTJpseG4UGNP&#10;zzVV7fHbKngv0nO7bovyy5wz01fp5SX7eFPqYTY+PYIINIZ7+L/9qhWsliv4OxOP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MXnyxQAAANwAAAAPAAAAAAAAAAAAAAAA&#10;AJ8CAABkcnMvZG93bnJldi54bWxQSwUGAAAAAAQABAD3AAAAkQMAAAAA&#10;">
                    <v:imagedata r:id="rId13" o:title=""/>
                    <v:path arrowok="t"/>
                  </v:shape>
                  <v:group id="Gruppieren 131" o:spid="_x0000_s1039" style="position:absolute;top:545;width:48977;height:34641" coordsize="48977,3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2" o:spid="_x0000_s1040" type="#_x0000_t202" style="position:absolute;left:38827;top:33027;width:229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NvcMA&#10;AADcAAAADwAAAGRycy9kb3ducmV2LnhtbESPS2vCQBSF9wX/w3CF7urkAaGNjlIFqRSh1Hbh8pK5&#10;edDMnZAZk/jvO4Lg8vCdB2e1mUwrBupdY1lBvIhAEBdWN1wp+P3Zv7yCcB5ZY2uZFFzJwWY9e1ph&#10;ru3I3zScfCVCCbscFdTed7mUrqjJoFvYjjiw0vYGfZB9JXWPYyg3rUyiKJMGGw4LNXa0q6n4O12M&#10;gm1mqyFOz+b4WX7It69SB+aVep5P70sQnib/MN/TB60gTTK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wNvcMAAADcAAAADwAAAAAAAAAAAAAAAACYAgAAZHJzL2Rv&#10;d25yZXYueG1sUEsFBgAAAAAEAAQA9QAAAIgDAAAAAA==&#10;" fillcolor="white [3212]" stroked="f">
                      <v:textbox inset="0,0,0,0">
                        <w:txbxContent>
                          <w:p w:rsidR="00F42CE6" w:rsidRPr="00CE5AC5" w:rsidRDefault="00F42CE6" w:rsidP="00580D27">
                            <w:pPr>
                              <w:rPr>
                                <w:vertAlign w:val="superscript"/>
                                <w:lang w:val="en-US"/>
                              </w:rPr>
                            </w:pPr>
                            <w:r>
                              <w:rPr>
                                <w:lang w:val="en-US"/>
                              </w:rPr>
                              <w:t>V+</w:t>
                            </w:r>
                          </w:p>
                        </w:txbxContent>
                      </v:textbox>
                    </v:shape>
                    <v:shape id="Text Box 2" o:spid="_x0000_s1041" type="#_x0000_t202" style="position:absolute;left:272;top:24975;width:1150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F42CE6" w:rsidRPr="00CE5AC5" w:rsidRDefault="00F42CE6" w:rsidP="00580D27">
                            <w:pPr>
                              <w:jc w:val="both"/>
                              <w:rPr>
                                <w:vertAlign w:val="superscript"/>
                              </w:rPr>
                            </w:pPr>
                            <w:r>
                              <w:t>Light emitting area</w:t>
                            </w:r>
                            <w:r>
                              <w:rPr>
                                <w:vertAlign w:val="superscript"/>
                              </w:rPr>
                              <w:t xml:space="preserve"> 3</w:t>
                            </w:r>
                          </w:p>
                        </w:txbxContent>
                      </v:textbox>
                    </v:shape>
                    <v:shape id="Text Box 2" o:spid="_x0000_s1042" type="#_x0000_t202" style="position:absolute;left:38277;top:12555;width:107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v:textbox>
                    </v:shape>
                    <v:shape id="Text Box 329" o:spid="_x0000_s1043" type="#_x0000_t202" style="position:absolute;left:36576;top:24975;width:425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Zz8EA&#10;AADcAAAADwAAAGRycy9kb3ducmV2LnhtbESPS4vCMBSF9wP+h3AFd2OqgozVKCqIIsLgY+Hy0tw+&#10;sLkpTaz13xtBcHn4zoMzW7SmFA3VrrCsYNCPQBAnVhecKbicN79/IJxH1lhaJgVPcrCYd35mGGv7&#10;4CM1J5+JUMIuRgW591UspUtyMuj6tiIOLLW1QR9knUld4yOUm1IOo2gsDRYcFnKsaJ1TcjvdjYLV&#10;2GbNYHQ1h326lZP/VAfmlep12+UUhKfWf82f9E4rGA0n8D4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zmc/BAAAA3AAAAA8AAAAAAAAAAAAAAAAAmAIAAGRycy9kb3du&#10;cmV2LnhtbFBLBQYAAAAABAAEAPUAAACGAwAAAAA=&#10;" fillcolor="white [3212]" stroked="f">
                      <v:textbox inset="0,0,0,0">
                        <w:txbxContent>
                          <w:p w:rsidR="00F42CE6" w:rsidRPr="00CE5AC5" w:rsidRDefault="00F42CE6" w:rsidP="00580D27">
                            <w:pPr>
                              <w:rPr>
                                <w:vertAlign w:val="superscript"/>
                                <w:lang w:val="en-US"/>
                              </w:rPr>
                            </w:pPr>
                            <w:r w:rsidRPr="00CE5AC5">
                              <w:rPr>
                                <w:lang w:val="en-US"/>
                              </w:rPr>
                              <w:t>Ground</w:t>
                            </w:r>
                          </w:p>
                        </w:txbxContent>
                      </v:textbox>
                    </v:shape>
                    <v:shape id="Text Box 2" o:spid="_x0000_s1044" type="#_x0000_t202" style="position:absolute;left:10372;width:9550;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eZ8QA&#10;AADdAAAADwAAAGRycy9kb3ducmV2LnhtbERPTWvCQBC9F/wPywi91Y2l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3mfEAAAA3QAAAA8AAAAAAAAAAAAAAAAAmAIAAGRycy9k&#10;b3ducmV2LnhtbFBLBQYAAAAABAAEAPUAAACJAwAAAAA=&#10;" filled="f" stroked="f">
                      <v:textbox inset="0,0,0,0">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045" type="#_x0000_t202" style="position:absolute;left:32822;top:12760;width:165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RgcIA&#10;AADcAAAADwAAAGRycy9kb3ducmV2LnhtbERPS2sCMRC+F/wPYYReRLMVaWU1SikVBHvwUfQ6bMbN&#10;4mayJKm7/ntTELzNx/ec+bKztbiSD5VjBW+jDARx4XTFpYLfw2o4BREissbaMSm4UYDlovcyx1y7&#10;lnd03cdSpBAOOSowMTa5lKEwZDGMXEOcuLPzFmOCvpTaY5vCbS3HWfYuLVacGgw29GWouOz/rIKB&#10;uRwHh4Cn1ffPrm038WOytV6p1373OQMRqYtP8cO91mn+eAL/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lGBwgAAANwAAAAPAAAAAAAAAAAAAAAAAJgCAABkcnMvZG93&#10;bnJldi54bWxQSwUGAAAAAAQABAD1AAAAhwM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v:shape>
                    <v:shape id="Text Box 332" o:spid="_x0000_s1046" type="#_x0000_t202" style="position:absolute;top:27227;width:1482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sMMcA&#10;AADcAAAADwAAAGRycy9kb3ducmV2LnhtbESPT2vCQBTE74V+h+UVvNVNtVaNWaUIQnsqJnrw9si+&#10;/KHZt2l2NdFP3y0IPQ4z8xsm2QymERfqXG1Zwcs4AkGcW11zqeCQ7Z4XIJxH1thYJgVXcrBZPz4k&#10;GGvb854uqS9FgLCLUUHlfRtL6fKKDLqxbYmDV9jOoA+yK6XusA9w08hJFL1JgzWHhQpb2laUf6dn&#10;o2Ax748/p+Xr6cuk8/JWtJ9Rls2UGj0N7ysQngb/H763P7SC6XQ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bDDHAAAA3AAAAA8AAAAAAAAAAAAAAAAAmAIAAGRy&#10;cy9kb3ducmV2LnhtbFBLBQYAAAAABAAEAPUAAACMAwAAAAA=&#10;" fillcolor="white [3201]" stroked="f" strokeweight=".5pt">
                      <v:textbox inset="1mm,1mm,1mm,1mm">
                        <w:txbxContent>
                          <w:p w:rsidR="00F42CE6" w:rsidRPr="00A045FF" w:rsidRDefault="00F42CE6" w:rsidP="00580D27">
                            <w:r w:rsidRPr="00A045FF">
                              <w:rPr>
                                <w:b/>
                                <w:lang w:eastAsia="it-IT"/>
                              </w:rPr>
                              <w:t>LR3B, LW3B, LY3B</w:t>
                            </w:r>
                          </w:p>
                        </w:txbxContent>
                      </v:textbox>
                    </v:shape>
                  </v:group>
                </v:group>
                <w10:wrap type="topAndBottom"/>
              </v:group>
            </w:pict>
          </mc:Fallback>
        </mc:AlternateContent>
      </w:r>
    </w:p>
    <w:p w:rsidR="00962E22" w:rsidRPr="00A045FF" w:rsidRDefault="00962E22" w:rsidP="00580D27">
      <w:pPr>
        <w:suppressAutoHyphens w:val="0"/>
        <w:spacing w:line="240" w:lineRule="auto"/>
        <w:rPr>
          <w:szCs w:val="22"/>
          <w:lang w:eastAsia="it-IT"/>
        </w:rPr>
      </w:pPr>
    </w:p>
    <w:p w:rsidR="00580D27" w:rsidRPr="00A045FF" w:rsidRDefault="00580D27" w:rsidP="00580D27">
      <w:pPr>
        <w:tabs>
          <w:tab w:val="center" w:pos="4820"/>
          <w:tab w:val="right" w:pos="9356"/>
        </w:tabs>
        <w:suppressAutoHyphens w:val="0"/>
        <w:spacing w:line="240" w:lineRule="auto"/>
        <w:ind w:right="-1"/>
        <w:jc w:val="center"/>
        <w:rPr>
          <w:szCs w:val="22"/>
          <w:lang w:eastAsia="it-IT"/>
        </w:rPr>
      </w:pPr>
    </w:p>
    <w:p w:rsidR="00580D27" w:rsidRPr="00A045FF" w:rsidRDefault="00580D27" w:rsidP="00580D27">
      <w:pPr>
        <w:suppressAutoHyphens w:val="0"/>
        <w:spacing w:line="240" w:lineRule="auto"/>
        <w:rPr>
          <w:szCs w:val="24"/>
          <w:lang w:eastAsia="it-IT"/>
        </w:rPr>
      </w:pPr>
    </w:p>
    <w:p w:rsidR="00580D27" w:rsidRPr="00A045FF" w:rsidRDefault="00580D27" w:rsidP="00580D27">
      <w:pPr>
        <w:suppressAutoHyphens w:val="0"/>
        <w:spacing w:line="240" w:lineRule="auto"/>
        <w:rPr>
          <w:lang w:eastAsia="it-IT"/>
        </w:rPr>
      </w:pPr>
      <w:r>
        <w:rPr>
          <w:noProof/>
          <w:lang w:eastAsia="en-GB"/>
        </w:rPr>
        <mc:AlternateContent>
          <mc:Choice Requires="wpg">
            <w:drawing>
              <wp:anchor distT="0" distB="0" distL="114300" distR="114300" simplePos="0" relativeHeight="251660288" behindDoc="0" locked="0" layoutInCell="1" allowOverlap="1" wp14:anchorId="3DC9525D" wp14:editId="6F699F16">
                <wp:simplePos x="0" y="0"/>
                <wp:positionH relativeFrom="column">
                  <wp:posOffset>4131945</wp:posOffset>
                </wp:positionH>
                <wp:positionV relativeFrom="paragraph">
                  <wp:posOffset>12700</wp:posOffset>
                </wp:positionV>
                <wp:extent cx="2089785" cy="281305"/>
                <wp:effectExtent l="3810" t="11430" r="11430" b="12065"/>
                <wp:wrapNone/>
                <wp:docPr id="11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118"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9"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0"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266"/>
                        <wps:cNvSpPr>
                          <a:spLocks noChangeAspect="1" noChangeArrowheads="1"/>
                        </wps:cNvSpPr>
                        <wps:spPr bwMode="auto">
                          <a:xfrm rot="5400000">
                            <a:off x="10440" y="14637"/>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5A5DD9" w:rsidRDefault="00F42CE6" w:rsidP="00580D27">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1" o:spid="_x0000_s1047" style="position:absolute;margin-left:325.35pt;margin-top:1pt;width:164.55pt;height:22.15pt;z-index:251660288"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">
                <v:shapetype id="_x0000_t32" coordsize="21600,21600" o:spt="32" o:oned="t" path="m,l21600,21600e" filled="f">
                  <v:path arrowok="t" fillok="f" o:connecttype="none"/>
                  <o:lock v:ext="edit" shapetype="t"/>
                </v:shapetype>
                <v:shape id="AutoShape 262" o:spid="_x0000_s1048"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c8MYAAADcAAAADwAAAGRycy9kb3ducmV2LnhtbESPT2sCQQzF74V+hyEFb3VWkaJbR6ml&#10;xdqD+KfgNczE3cWdzLoz6vrtm0Oht4T38t4v03nna3WlNlaBDQz6GShiG1zFhYGf/efzGFRMyA7r&#10;wGTgThHms8eHKeYu3HhL110qlIRwzNFAmVKTax1tSR5jPzTEoh1D6zHJ2hbatXiTcF/rYZa9aI8V&#10;S0OJDb2XZE+7izdwxnGFhZ0sVusDfYyWi439Pm2M6T11b6+gEnXp3/x3/eUEfyC08oxM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S3PDGAAAA3AAAAA8AAAAAAAAA&#10;AAAAAAAAoQIAAGRycy9kb3ducmV2LnhtbFBLBQYAAAAABAAEAPkAAACUAwAAAAA=&#10;" strokeweight=".25pt">
                  <v:stroke dashstyle="longDashDot"/>
                  <o:lock v:ext="edit" aspectratio="t"/>
                </v:shape>
                <v:shape id="AutoShape 263" o:spid="_x0000_s1049"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55a8MAAADcAAAADwAAAGRycy9kb3ducmV2LnhtbERPS2vCQBC+F/oflin0VjdKEZNmI7W0&#10;aD0UHwWvw+6YBLOzMbtq+u9dQehtPr7n5NPeNuJMna8dKxgOEhDE2pmaSwW/26+XCQgfkA02jknB&#10;H3mYFo8POWbGXXhN500oRQxhn6GCKoQ2k9Lriiz6gWuJI7d3ncUQYVdK0+ElhttGjpJkLC3WHBsq&#10;bOmjIn3YnKyCI05qLHU6+/7Z0efrfLbSy8NKqeen/v0NRKA+/Ivv7oWJ84cp3J6JF8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eeWvDAAAA3AAAAA8AAAAAAAAAAAAA&#10;AAAAoQIAAGRycy9kb3ducmV2LnhtbFBLBQYAAAAABAAEAPkAAACRAwAAAAA=&#10;" strokeweight=".25pt">
                  <v:stroke dashstyle="longDashDot"/>
                  <o:lock v:ext="edit" aspectratio="t"/>
                </v:shape>
                <v:oval id="Oval 264" o:spid="_x0000_s1050"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TT8UA&#10;AADcAAAADwAAAGRycy9kb3ducmV2LnhtbESPzWoDMQyE74W+g1Ehl9J4G0oo2zghFAo5BJq/B1DW&#10;qneTtby1nez27atDIDeJGc18mi0G36orxdQENvA6LkARV8E27Awc9l8v76BSRrbYBiYDf5RgMX98&#10;mGFpQ89buu6yUxLCqUQDdc5dqXWqavKYxqEjFu0nRI9Z1ui0jdhLuG/1pCim2mPD0lBjR581Vefd&#10;xRs4Hg9h0L/xe/PszhHfTn3n1htjRk/D8gNUpiHfzbfrlRX8ieDL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BNPxQAAANwAAAAPAAAAAAAAAAAAAAAAAJgCAABkcnMv&#10;ZG93bnJldi54bWxQSwUGAAAAAAQABAD1AAAAigMAAAAA&#10;" filled="f">
                  <o:lock v:ext="edit" aspectratio="t"/>
                </v:oval>
                <v:oval id="Oval 265" o:spid="_x0000_s1051"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21MIA&#10;AADcAAAADwAAAGRycy9kb3ducmV2LnhtbERP22oCMRB9L/QfwhT6UmpWkVJWo0hB8EGol/2AcTNm&#10;VzeTbRLd9e+NIPRtDuc603lvG3ElH2rHCoaDDARx6XTNRkGxX35+gwgRWWPjmBTcKMB89voyxVy7&#10;jrd03UUjUgiHHBVUMba5lKGsyGIYuJY4cUfnLcYEvZHaY5fCbSNHWfYlLdacGips6aei8ry7WAWH&#10;Q+F6+ed/Nx/m7HF86lqz3ij1/tYvJiAi9fFf/HSvdJo/GsLj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LbUwgAAANwAAAAPAAAAAAAAAAAAAAAAAJgCAABkcnMvZG93&#10;bnJldi54bWxQSwUGAAAAAAQABAD1AAAAhwMAAAAA&#10;" filled="f">
                  <o:lock v:ext="edit" aspectratio="t"/>
                </v:oval>
                <v:shape id="AutoShape 266" o:spid="_x0000_s1052"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MvMIA&#10;AADcAAAADwAAAGRycy9kb3ducmV2LnhtbERPzUoDMRC+C32HMII3m3ULUtamRVpWe6lg6wMMm+lm&#10;62ayJmO7vn0jCN7m4/udxWr0vTpTTF1gAw/TAhRxE2zHrYGPQ30/B5UE2WIfmAz8UILVcnKzwMqG&#10;C7/TeS+tyiGcKjTgRIZK69Q48pimYSDO3DFEj5JhbLWNeMnhvtdlUTxqjx3nBocDrR01n/tvb+Bt&#10;K5vdrJ6fvl5cfZJjnNXr9tWYu9vx+QmU0Cj/4j/31ub5ZQm/z+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cy8wgAAANwAAAAPAAAAAAAAAAAAAAAAAJgCAABkcnMvZG93&#10;bnJldi54bWxQSwUGAAAAAAQABAD1AAAAhwMAAAAA&#10;" path="m,l4001,21600r13598,l21600,,,xe" filled="f">
                  <v:stroke joinstyle="miter"/>
                  <v:path o:connecttype="custom" o:connectlocs="0,0;0,0;0,0;0,0" o:connectangles="0,0,0,0" textboxrect="3816,3779,17784,17821"/>
                  <o:lock v:ext="edit" aspectratio="t"/>
                </v:shape>
                <v:shape id="Text Box 267" o:spid="_x0000_s1053"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nv8MA&#10;AADcAAAADwAAAGRycy9kb3ducmV2LnhtbESPwWrDMBBE74X+g9hCbo0cB0rjRA5paYhvoXE+YLE2&#10;lrG1MpZqO38fFQq97TIzb2d3+9l2YqTBN44VrJYJCOLK6YZrBdfy+PoOwgdkjZ1jUnAnD/v8+WmH&#10;mXYTf9N4CbWIEPYZKjAh9JmUvjJk0S9dTxy1mxsshrgOtdQDThFuO5kmyZu02HC8YLCnT0NVe/mx&#10;kVLS5lQ2aXH+qs+TW/FH0Y5GqcXLfNiCCDSHf/NfutCxfrqG32fiB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5nv8MAAADcAAAADwAAAAAAAAAAAAAAAACYAgAAZHJzL2Rv&#10;d25yZXYueG1sUEsFBgAAAAAEAAQA9QAAAIgDAAAAAA==&#10;" filled="f" stroked="f">
                  <v:textbox style="mso-fit-shape-to-text:t" inset="1mm,1mm,1mm,1mm">
                    <w:txbxContent>
                      <w:p w:rsidR="00F42CE6" w:rsidRPr="005A5DD9" w:rsidRDefault="00F42CE6" w:rsidP="00580D27">
                        <w:pPr>
                          <w:jc w:val="right"/>
                        </w:pPr>
                        <w:r>
                          <w:t xml:space="preserve">* </w:t>
                        </w:r>
                        <w:r w:rsidRPr="005A5DD9">
                          <w:t>Projection method:</w:t>
                        </w:r>
                      </w:p>
                    </w:txbxContent>
                  </v:textbox>
                </v:shape>
              </v:group>
            </w:pict>
          </mc:Fallback>
        </mc:AlternateContent>
      </w:r>
      <w:r w:rsidRPr="00A045FF">
        <w:rPr>
          <w:bCs/>
          <w:lang w:eastAsia="it-IT"/>
        </w:rPr>
        <w:t xml:space="preserve">For the notes see sheet </w:t>
      </w:r>
      <w:r w:rsidRPr="00A045FF">
        <w:rPr>
          <w:lang w:eastAsia="it-IT"/>
        </w:rPr>
        <w:t>L3/2.</w:t>
      </w:r>
      <w:r w:rsidRPr="00A045FF">
        <w:rPr>
          <w:lang w:eastAsia="it-IT"/>
        </w:rPr>
        <w:br w:type="page"/>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lastRenderedPageBreak/>
        <w:tab/>
      </w:r>
      <w:r w:rsidRPr="00A045FF">
        <w:rPr>
          <w:b/>
          <w:lang w:eastAsia="it-IT"/>
        </w:rPr>
        <w:t xml:space="preserve">CATEGORIES LR3A, LR3B, </w:t>
      </w:r>
      <w:r w:rsidRPr="00A045FF">
        <w:rPr>
          <w:b/>
          <w:szCs w:val="24"/>
          <w:lang w:eastAsia="it-IT"/>
        </w:rPr>
        <w:t>LW3A, LW3B, LY3A and LY3B</w:t>
      </w:r>
      <w:r w:rsidRPr="00A045FF">
        <w:rPr>
          <w:b/>
          <w:lang w:eastAsia="it-IT"/>
        </w:rPr>
        <w:t xml:space="preserve"> </w:t>
      </w:r>
      <w:r w:rsidRPr="00A045FF">
        <w:rPr>
          <w:b/>
          <w:lang w:eastAsia="it-IT"/>
        </w:rPr>
        <w:tab/>
        <w:t>Sheet L3/2</w:t>
      </w:r>
    </w:p>
    <w:p w:rsidR="00580D27" w:rsidRPr="00A045FF" w:rsidRDefault="00580D27" w:rsidP="00580D27">
      <w:pPr>
        <w:suppressAutoHyphens w:val="0"/>
        <w:spacing w:line="240" w:lineRule="auto"/>
        <w:ind w:left="284" w:hanging="284"/>
        <w:rPr>
          <w:szCs w:val="24"/>
          <w:lang w:eastAsia="it-IT"/>
        </w:rPr>
      </w:pPr>
    </w:p>
    <w:p w:rsidR="00580D27" w:rsidRPr="00A045FF" w:rsidRDefault="00580D27" w:rsidP="00580D27">
      <w:pPr>
        <w:suppressAutoHyphens w:val="0"/>
        <w:spacing w:before="120" w:line="240" w:lineRule="auto"/>
        <w:rPr>
          <w:szCs w:val="24"/>
          <w:lang w:eastAsia="it-IT"/>
        </w:rPr>
      </w:pPr>
      <w:r w:rsidRPr="00A045FF">
        <w:rPr>
          <w:szCs w:val="24"/>
          <w:lang w:eastAsia="it-IT"/>
        </w:rPr>
        <w:t>Table 1</w:t>
      </w:r>
    </w:p>
    <w:p w:rsidR="00580D27" w:rsidRPr="00A045FF" w:rsidRDefault="00580D27" w:rsidP="00580D27">
      <w:pPr>
        <w:suppressAutoHyphens w:val="0"/>
        <w:spacing w:line="240" w:lineRule="auto"/>
        <w:rPr>
          <w:b/>
          <w:szCs w:val="24"/>
          <w:lang w:eastAsia="it-IT"/>
        </w:rPr>
      </w:pPr>
      <w:r w:rsidRPr="00A045FF">
        <w:rPr>
          <w:b/>
          <w:szCs w:val="24"/>
          <w:lang w:eastAsia="it-IT"/>
        </w:rPr>
        <w:t>Essential dimensional, electrical and photometric characteristics of the LED light source</w:t>
      </w:r>
    </w:p>
    <w:p w:rsidR="00580D27" w:rsidRPr="00A045FF" w:rsidRDefault="00580D27" w:rsidP="00580D27">
      <w:pPr>
        <w:suppressAutoHyphens w:val="0"/>
        <w:spacing w:line="240" w:lineRule="auto"/>
        <w:rPr>
          <w:szCs w:val="24"/>
          <w:lang w:eastAsia="it-IT"/>
        </w:rPr>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580D27" w:rsidRPr="007075E9" w:rsidTr="00962E22">
        <w:trPr>
          <w:trHeight w:val="360"/>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580D27" w:rsidRPr="007075E9" w:rsidRDefault="00580D27" w:rsidP="007075E9">
            <w:pPr>
              <w:tabs>
                <w:tab w:val="center" w:pos="4820"/>
                <w:tab w:val="right" w:pos="9356"/>
              </w:tabs>
              <w:suppressAutoHyphens w:val="0"/>
              <w:spacing w:before="80" w:after="80" w:line="200" w:lineRule="exact"/>
              <w:rPr>
                <w:i/>
                <w:sz w:val="16"/>
                <w:szCs w:val="16"/>
                <w:lang w:val="it-IT" w:eastAsia="it-IT"/>
              </w:rPr>
            </w:pPr>
            <w:r w:rsidRPr="007075E9">
              <w:rPr>
                <w:i/>
                <w:sz w:val="16"/>
                <w:szCs w:val="16"/>
                <w:lang w:val="it-IT" w:eastAsia="it-IT"/>
              </w:rPr>
              <w:t>Dimensions</w:t>
            </w:r>
          </w:p>
        </w:tc>
        <w:tc>
          <w:tcPr>
            <w:tcW w:w="2410" w:type="dxa"/>
            <w:tcBorders>
              <w:top w:val="single" w:sz="4" w:space="0" w:color="auto"/>
              <w:left w:val="nil"/>
              <w:bottom w:val="single" w:sz="12" w:space="0" w:color="auto"/>
              <w:right w:val="single" w:sz="4" w:space="0" w:color="auto"/>
            </w:tcBorders>
            <w:shd w:val="clear" w:color="auto" w:fill="auto"/>
            <w:vAlign w:val="center"/>
            <w:hideMark/>
          </w:tcPr>
          <w:p w:rsidR="00580D27" w:rsidRPr="007075E9" w:rsidRDefault="00580D27" w:rsidP="007075E9">
            <w:pPr>
              <w:tabs>
                <w:tab w:val="center" w:pos="4820"/>
                <w:tab w:val="right" w:pos="9356"/>
              </w:tabs>
              <w:suppressAutoHyphens w:val="0"/>
              <w:spacing w:before="80" w:after="80" w:line="200" w:lineRule="exact"/>
              <w:rPr>
                <w:i/>
                <w:sz w:val="16"/>
                <w:szCs w:val="16"/>
                <w:lang w:val="it-IT" w:eastAsia="it-IT"/>
              </w:rPr>
            </w:pPr>
            <w:r w:rsidRPr="007075E9">
              <w:rPr>
                <w:i/>
                <w:sz w:val="16"/>
                <w:szCs w:val="16"/>
                <w:lang w:val="it-IT" w:eastAsia="it-IT"/>
              </w:rPr>
              <w:t>Production LED</w:t>
            </w:r>
            <w:r w:rsidR="007075E9">
              <w:rPr>
                <w:i/>
                <w:sz w:val="16"/>
                <w:szCs w:val="16"/>
                <w:lang w:val="it-IT" w:eastAsia="it-IT"/>
              </w:rPr>
              <w:t xml:space="preserve"> </w:t>
            </w:r>
            <w:r w:rsidRPr="007075E9">
              <w:rPr>
                <w:i/>
                <w:sz w:val="16"/>
                <w:szCs w:val="16"/>
                <w:lang w:val="it-IT" w:eastAsia="it-IT"/>
              </w:rPr>
              <w:t>light sources</w:t>
            </w:r>
          </w:p>
        </w:tc>
        <w:tc>
          <w:tcPr>
            <w:tcW w:w="2551" w:type="dxa"/>
            <w:tcBorders>
              <w:top w:val="single" w:sz="4" w:space="0" w:color="auto"/>
              <w:left w:val="nil"/>
              <w:bottom w:val="single" w:sz="12" w:space="0" w:color="auto"/>
              <w:right w:val="single" w:sz="4" w:space="0" w:color="auto"/>
            </w:tcBorders>
            <w:shd w:val="clear" w:color="auto" w:fill="auto"/>
            <w:vAlign w:val="center"/>
            <w:hideMark/>
          </w:tcPr>
          <w:p w:rsidR="00580D27" w:rsidRPr="007075E9" w:rsidRDefault="00580D27" w:rsidP="007075E9">
            <w:pPr>
              <w:tabs>
                <w:tab w:val="center" w:pos="4820"/>
                <w:tab w:val="right" w:pos="9356"/>
              </w:tabs>
              <w:suppressAutoHyphens w:val="0"/>
              <w:spacing w:before="80" w:after="80" w:line="200" w:lineRule="exact"/>
              <w:rPr>
                <w:i/>
                <w:sz w:val="16"/>
                <w:szCs w:val="16"/>
                <w:lang w:val="it-IT" w:eastAsia="it-IT"/>
              </w:rPr>
            </w:pPr>
            <w:r w:rsidRPr="007075E9">
              <w:rPr>
                <w:i/>
                <w:sz w:val="16"/>
                <w:szCs w:val="16"/>
                <w:lang w:val="it-IT" w:eastAsia="it-IT"/>
              </w:rPr>
              <w:t>Standard LED light sources</w:t>
            </w:r>
          </w:p>
        </w:tc>
      </w:tr>
      <w:tr w:rsidR="00580D27" w:rsidRPr="00A045FF" w:rsidTr="00962E22">
        <w:trPr>
          <w:trHeight w:val="360"/>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mm</w:t>
            </w:r>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6.0 max.</w:t>
            </w:r>
          </w:p>
        </w:tc>
      </w:tr>
      <w:tr w:rsidR="00580D27" w:rsidRPr="00A045FF" w:rsidTr="00962E2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c + 10.0 min.</w:t>
            </w:r>
          </w:p>
          <w:p w:rsidR="00580D27" w:rsidRPr="00A045FF" w:rsidRDefault="00580D27" w:rsidP="00622DCF">
            <w:pPr>
              <w:suppressAutoHyphens w:val="0"/>
              <w:spacing w:line="240" w:lineRule="auto"/>
              <w:jc w:val="center"/>
              <w:rPr>
                <w:lang w:eastAsia="de-DE"/>
              </w:rPr>
            </w:pPr>
            <w:proofErr w:type="gramStart"/>
            <w:r w:rsidRPr="00A045FF">
              <w:rPr>
                <w:lang w:eastAsia="de-DE"/>
              </w:rPr>
              <w:t>38.0 max.</w:t>
            </w:r>
            <w:proofErr w:type="gramEnd"/>
          </w:p>
        </w:tc>
      </w:tr>
      <w:tr w:rsidR="00580D27" w:rsidRPr="00A045FF" w:rsidTr="00962E2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18.5 ± 0.1</w:t>
            </w:r>
          </w:p>
        </w:tc>
      </w:tr>
      <w:tr w:rsidR="00580D27" w:rsidRPr="00A045FF" w:rsidTr="00962E2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proofErr w:type="gramStart"/>
            <w:r w:rsidRPr="00A045FF">
              <w:rPr>
                <w:lang w:eastAsia="de-DE"/>
              </w:rPr>
              <w:t>28.0 max.</w:t>
            </w:r>
            <w:proofErr w:type="gramEnd"/>
          </w:p>
        </w:tc>
      </w:tr>
      <w:tr w:rsidR="00580D27" w:rsidRPr="00A045FF" w:rsidTr="00962E2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e</w:t>
            </w:r>
          </w:p>
        </w:tc>
        <w:tc>
          <w:tcPr>
            <w:tcW w:w="1418" w:type="dxa"/>
            <w:tcBorders>
              <w:top w:val="nil"/>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mm</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it-IT"/>
              </w:rPr>
              <w:t>3.0 ± 0.30</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it-IT"/>
              </w:rPr>
              <w:t>3.0 ± 0.15</w:t>
            </w:r>
          </w:p>
        </w:tc>
      </w:tr>
      <w:tr w:rsidR="00580D27" w:rsidRPr="00A045FF" w:rsidTr="00962E2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h</w:t>
            </w:r>
          </w:p>
        </w:tc>
        <w:tc>
          <w:tcPr>
            <w:tcW w:w="1418" w:type="dxa"/>
            <w:tcBorders>
              <w:top w:val="nil"/>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5.5 + 0.0/ – 0.1</w:t>
            </w:r>
          </w:p>
        </w:tc>
      </w:tr>
      <w:tr w:rsidR="00580D27" w:rsidRPr="00A045FF" w:rsidTr="00962E22">
        <w:trPr>
          <w:trHeight w:val="360"/>
        </w:trPr>
        <w:tc>
          <w:tcPr>
            <w:tcW w:w="575" w:type="dxa"/>
            <w:tcBorders>
              <w:top w:val="single" w:sz="4" w:space="0" w:color="auto"/>
              <w:left w:val="single" w:sz="4" w:space="0" w:color="auto"/>
              <w:bottom w:val="single" w:sz="4" w:space="0" w:color="auto"/>
            </w:tcBorders>
            <w:shd w:val="clear" w:color="auto" w:fill="auto"/>
            <w:noWrap/>
            <w:vAlign w:val="center"/>
            <w:hideMark/>
          </w:tcPr>
          <w:p w:rsidR="00580D27" w:rsidRPr="00A045FF" w:rsidRDefault="00580D27" w:rsidP="00622DCF">
            <w:pPr>
              <w:suppressAutoHyphens w:val="0"/>
              <w:spacing w:line="240" w:lineRule="auto"/>
              <w:rPr>
                <w:lang w:eastAsia="de-DE"/>
              </w:rPr>
            </w:pPr>
            <w:bookmarkStart w:id="2" w:name="RANGE!A18"/>
            <w:r w:rsidRPr="00A045FF">
              <w:rPr>
                <w:lang w:val="en-US" w:eastAsia="de-DE"/>
              </w:rPr>
              <w:t xml:space="preserve">Cap </w:t>
            </w:r>
          </w:p>
        </w:tc>
        <w:tc>
          <w:tcPr>
            <w:tcW w:w="1419" w:type="dxa"/>
            <w:gridSpan w:val="2"/>
            <w:tcBorders>
              <w:top w:val="single" w:sz="4" w:space="0" w:color="auto"/>
              <w:bottom w:val="single" w:sz="4" w:space="0" w:color="auto"/>
            </w:tcBorders>
            <w:shd w:val="clear" w:color="auto" w:fill="auto"/>
            <w:vAlign w:val="center"/>
          </w:tcPr>
          <w:p w:rsidR="00580D27" w:rsidRPr="00A045FF" w:rsidRDefault="00580D27" w:rsidP="00622DCF">
            <w:pPr>
              <w:suppressAutoHyphens w:val="0"/>
              <w:spacing w:line="240" w:lineRule="auto"/>
              <w:rPr>
                <w:lang w:val="en-US" w:eastAsia="de-DE"/>
              </w:rPr>
            </w:pPr>
            <w:r w:rsidRPr="00A045FF">
              <w:rPr>
                <w:lang w:val="en-US" w:eastAsia="de-DE"/>
              </w:rPr>
              <w:t>LR3A, LR3B</w:t>
            </w:r>
          </w:p>
          <w:p w:rsidR="00580D27" w:rsidRPr="00A045FF" w:rsidRDefault="00580D27" w:rsidP="00622DCF">
            <w:pPr>
              <w:suppressAutoHyphens w:val="0"/>
              <w:spacing w:line="240" w:lineRule="auto"/>
              <w:rPr>
                <w:lang w:val="en-US" w:eastAsia="de-DE"/>
              </w:rPr>
            </w:pPr>
            <w:r w:rsidRPr="00A045FF">
              <w:rPr>
                <w:lang w:val="en-US" w:eastAsia="de-DE"/>
              </w:rPr>
              <w:t>LW3A, LW3B</w:t>
            </w:r>
          </w:p>
          <w:p w:rsidR="00580D27" w:rsidRPr="00A045FF" w:rsidRDefault="00580D27" w:rsidP="00622DCF">
            <w:pPr>
              <w:suppressAutoHyphens w:val="0"/>
              <w:spacing w:line="240" w:lineRule="auto"/>
              <w:rPr>
                <w:lang w:val="en-US" w:eastAsia="de-DE"/>
              </w:rPr>
            </w:pPr>
            <w:r w:rsidRPr="00A045FF">
              <w:rPr>
                <w:lang w:val="en-US" w:eastAsia="de-DE"/>
              </w:rPr>
              <w:t>LY3A, LY3B</w:t>
            </w:r>
          </w:p>
        </w:tc>
        <w:bookmarkEnd w:id="2"/>
        <w:tc>
          <w:tcPr>
            <w:tcW w:w="1281" w:type="dxa"/>
            <w:gridSpan w:val="2"/>
            <w:tcBorders>
              <w:top w:val="single" w:sz="4" w:space="0" w:color="auto"/>
              <w:bottom w:val="single" w:sz="4" w:space="0" w:color="auto"/>
            </w:tcBorders>
            <w:shd w:val="clear" w:color="auto" w:fill="auto"/>
            <w:vAlign w:val="center"/>
          </w:tcPr>
          <w:p w:rsidR="00580D27" w:rsidRPr="00583EE6" w:rsidRDefault="00580D27" w:rsidP="00622DCF">
            <w:pPr>
              <w:suppressAutoHyphens w:val="0"/>
              <w:spacing w:line="240" w:lineRule="auto"/>
              <w:rPr>
                <w:lang w:val="nl-NL" w:eastAsia="de-DE"/>
              </w:rPr>
            </w:pPr>
            <w:r w:rsidRPr="00583EE6">
              <w:rPr>
                <w:lang w:val="nl-NL" w:eastAsia="de-DE"/>
              </w:rPr>
              <w:t>PGJ18</w:t>
            </w:r>
            <w:r w:rsidRPr="00583EE6">
              <w:rPr>
                <w:b/>
                <w:lang w:val="nl-NL" w:eastAsia="de-DE"/>
              </w:rPr>
              <w:t>.</w:t>
            </w:r>
            <w:r w:rsidRPr="00583EE6">
              <w:rPr>
                <w:lang w:val="nl-NL" w:eastAsia="de-DE"/>
              </w:rPr>
              <w:t xml:space="preserve">5d-1 </w:t>
            </w:r>
          </w:p>
          <w:p w:rsidR="00580D27" w:rsidRPr="00583EE6" w:rsidRDefault="00580D27" w:rsidP="00622DCF">
            <w:pPr>
              <w:suppressAutoHyphens w:val="0"/>
              <w:spacing w:line="240" w:lineRule="auto"/>
              <w:rPr>
                <w:lang w:val="nl-NL" w:eastAsia="de-DE"/>
              </w:rPr>
            </w:pPr>
            <w:r w:rsidRPr="00583EE6">
              <w:rPr>
                <w:lang w:val="nl-NL"/>
              </w:rPr>
              <w:t>PGJ18.5d-24 PGJ18.5d-15</w:t>
            </w:r>
          </w:p>
        </w:tc>
        <w:tc>
          <w:tcPr>
            <w:tcW w:w="6379" w:type="dxa"/>
            <w:gridSpan w:val="3"/>
            <w:tcBorders>
              <w:top w:val="single" w:sz="4" w:space="0" w:color="auto"/>
              <w:bottom w:val="single" w:sz="4" w:space="0" w:color="auto"/>
              <w:right w:val="single" w:sz="4" w:space="0" w:color="000000"/>
            </w:tcBorders>
            <w:shd w:val="clear" w:color="auto" w:fill="auto"/>
            <w:vAlign w:val="center"/>
          </w:tcPr>
          <w:p w:rsidR="00580D27" w:rsidRPr="00A045FF" w:rsidRDefault="00580D27" w:rsidP="00622DCF">
            <w:pPr>
              <w:suppressAutoHyphens w:val="0"/>
              <w:spacing w:line="240" w:lineRule="auto"/>
              <w:rPr>
                <w:lang w:val="en-US" w:eastAsia="de-DE"/>
              </w:rPr>
            </w:pPr>
            <w:r w:rsidRPr="00A045FF">
              <w:rPr>
                <w:lang w:val="en-US" w:eastAsia="de-DE"/>
              </w:rPr>
              <w:t xml:space="preserve">in accordance with IEC Publication 60061 (sheet 7004-185-1) </w:t>
            </w:r>
          </w:p>
        </w:tc>
      </w:tr>
      <w:tr w:rsidR="00580D27" w:rsidRPr="00A045FF" w:rsidTr="00962E22">
        <w:trPr>
          <w:trHeight w:val="360"/>
        </w:trPr>
        <w:tc>
          <w:tcPr>
            <w:tcW w:w="9654" w:type="dxa"/>
            <w:gridSpan w:val="8"/>
            <w:tcBorders>
              <w:top w:val="single" w:sz="4" w:space="0" w:color="auto"/>
              <w:left w:val="single" w:sz="4" w:space="0" w:color="auto"/>
              <w:bottom w:val="single" w:sz="12" w:space="0" w:color="auto"/>
              <w:right w:val="single" w:sz="4" w:space="0" w:color="000000"/>
            </w:tcBorders>
          </w:tcPr>
          <w:p w:rsidR="00580D27" w:rsidRPr="00A045FF" w:rsidRDefault="00580D27" w:rsidP="00622DCF">
            <w:pPr>
              <w:suppressAutoHyphens w:val="0"/>
              <w:spacing w:line="240" w:lineRule="auto"/>
              <w:rPr>
                <w:i/>
                <w:lang w:eastAsia="de-DE"/>
              </w:rPr>
            </w:pPr>
            <w:r w:rsidRPr="00A045FF">
              <w:rPr>
                <w:i/>
                <w:lang w:eastAsia="de-DE"/>
              </w:rPr>
              <w:t>Electrical and photometric characteristics</w:t>
            </w:r>
          </w:p>
        </w:tc>
      </w:tr>
      <w:tr w:rsidR="00580D27" w:rsidRPr="00A045FF" w:rsidTr="00962E22">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r w:rsidRPr="00A045FF">
              <w:rPr>
                <w:lang w:eastAsia="de-DE"/>
              </w:rPr>
              <w:t>R</w:t>
            </w:r>
            <w:r w:rsidRPr="00A045FF">
              <w:rPr>
                <w:lang w:val="it-IT" w:eastAsia="de-DE"/>
              </w:rPr>
              <w:t>ated values</w:t>
            </w:r>
          </w:p>
        </w:tc>
        <w:tc>
          <w:tcPr>
            <w:tcW w:w="1842" w:type="dxa"/>
            <w:gridSpan w:val="2"/>
            <w:tcBorders>
              <w:top w:val="single" w:sz="12" w:space="0" w:color="auto"/>
              <w:left w:val="nil"/>
              <w:right w:val="nil"/>
            </w:tcBorders>
            <w:vAlign w:val="center"/>
          </w:tcPr>
          <w:p w:rsidR="00580D27" w:rsidRPr="00A045FF" w:rsidRDefault="00580D27" w:rsidP="00622DCF">
            <w:pPr>
              <w:suppressAutoHyphens w:val="0"/>
              <w:spacing w:line="240" w:lineRule="auto"/>
              <w:rPr>
                <w:lang w:val="it-IT" w:eastAsia="de-DE"/>
              </w:rPr>
            </w:pPr>
            <w:r w:rsidRPr="00A045FF">
              <w:rPr>
                <w:lang w:val="it-IT" w:eastAsia="de-DE"/>
              </w:rPr>
              <w:t>Volts</w:t>
            </w:r>
          </w:p>
        </w:tc>
        <w:tc>
          <w:tcPr>
            <w:tcW w:w="1850" w:type="dxa"/>
            <w:gridSpan w:val="2"/>
            <w:tcBorders>
              <w:top w:val="single" w:sz="12" w:space="0" w:color="auto"/>
              <w:left w:val="nil"/>
              <w:bottom w:val="single" w:sz="4" w:space="0" w:color="auto"/>
              <w:right w:val="nil"/>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12</w:t>
            </w:r>
          </w:p>
        </w:tc>
      </w:tr>
      <w:tr w:rsidR="00580D27" w:rsidRPr="00A045FF" w:rsidTr="00962E22">
        <w:trPr>
          <w:trHeight w:val="18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lang w:val="it-IT" w:eastAsia="de-DE"/>
              </w:rPr>
            </w:pPr>
            <w:r w:rsidRPr="00A045FF">
              <w:rPr>
                <w:lang w:val="it-IT" w:eastAsia="de-DE"/>
              </w:rPr>
              <w:t>Watts</w:t>
            </w: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3</w:t>
            </w:r>
          </w:p>
        </w:tc>
      </w:tr>
      <w:tr w:rsidR="00580D27" w:rsidRPr="00A045FF" w:rsidTr="00962E22">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LW3A, LW3B</w:t>
            </w:r>
          </w:p>
          <w:p w:rsidR="00580D27" w:rsidRPr="00A045FF" w:rsidRDefault="00580D27" w:rsidP="00622DCF">
            <w:pPr>
              <w:suppressAutoHyphens w:val="0"/>
              <w:spacing w:line="240" w:lineRule="auto"/>
              <w:rPr>
                <w:lang w:val="it-IT" w:eastAsia="de-DE"/>
              </w:rPr>
            </w:pPr>
            <w:r w:rsidRPr="00A045FF">
              <w:rPr>
                <w:lang w:val="it-IT" w:eastAsia="de-DE"/>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4</w:t>
            </w:r>
          </w:p>
        </w:tc>
      </w:tr>
      <w:tr w:rsidR="00580D27" w:rsidRPr="00A045FF" w:rsidTr="00962E22">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r w:rsidRPr="00A045FF">
              <w:rPr>
                <w:lang w:val="it-IT" w:eastAsia="de-DE"/>
              </w:rPr>
              <w:t>Objective Values</w:t>
            </w:r>
            <w:r w:rsidRPr="00A045FF">
              <w:rPr>
                <w:vertAlign w:val="superscript"/>
                <w:lang w:eastAsia="it-IT"/>
              </w:rPr>
              <w:t>8</w:t>
            </w: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bCs/>
                <w:lang w:val="it-IT" w:eastAsia="it-IT"/>
              </w:rPr>
            </w:pPr>
            <w:r w:rsidRPr="00A045FF">
              <w:rPr>
                <w:bCs/>
                <w:lang w:val="it-IT" w:eastAsia="it-IT"/>
              </w:rPr>
              <w:t xml:space="preserve">Watts </w:t>
            </w:r>
          </w:p>
          <w:p w:rsidR="00580D27" w:rsidRPr="00A045FF" w:rsidRDefault="00580D27" w:rsidP="00622DCF">
            <w:pPr>
              <w:suppressAutoHyphens w:val="0"/>
              <w:spacing w:line="240" w:lineRule="auto"/>
              <w:rPr>
                <w:bCs/>
                <w:lang w:val="it-IT" w:eastAsia="it-IT"/>
              </w:rPr>
            </w:pPr>
            <w:r w:rsidRPr="00A045FF">
              <w:rPr>
                <w:bCs/>
                <w:lang w:val="it-IT" w:eastAsia="it-IT"/>
              </w:rPr>
              <w:t xml:space="preserve"> (at 13.5 V DC)</w:t>
            </w: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3.5 max.</w:t>
            </w:r>
          </w:p>
        </w:tc>
      </w:tr>
      <w:tr w:rsidR="00580D27" w:rsidRPr="00A045FF" w:rsidTr="00962E22">
        <w:trPr>
          <w:trHeight w:val="233"/>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580D27" w:rsidRPr="00A045FF" w:rsidRDefault="00580D27" w:rsidP="00622DCF">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5 max.</w:t>
            </w:r>
          </w:p>
        </w:tc>
      </w:tr>
      <w:tr w:rsidR="00580D27" w:rsidRPr="00A045FF" w:rsidTr="00962E22">
        <w:trPr>
          <w:trHeight w:val="232"/>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580D27" w:rsidRPr="00A045FF" w:rsidRDefault="00580D27" w:rsidP="00622DCF">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vertAlign w:val="superscript"/>
                <w:lang w:eastAsia="it-IT"/>
              </w:rPr>
            </w:pPr>
            <w:r w:rsidRPr="00A045FF">
              <w:rPr>
                <w:vertAlign w:val="superscript"/>
                <w:lang w:eastAsia="it-IT"/>
              </w:rPr>
              <w:t>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LY3A, LY3B</w:t>
            </w:r>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r w:rsidR="00580D27" w:rsidRPr="00A045FF" w:rsidTr="00962E22">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r w:rsidRPr="00A045FF">
              <w:rPr>
                <w:bCs/>
                <w:lang w:val="en-US" w:eastAsia="it-IT"/>
              </w:rPr>
              <w:t xml:space="preserve">Luminous flux </w:t>
            </w:r>
          </w:p>
          <w:p w:rsidR="00580D27" w:rsidRPr="00A045FF" w:rsidRDefault="00580D27" w:rsidP="00622DCF">
            <w:pPr>
              <w:suppressAutoHyphens w:val="0"/>
              <w:spacing w:line="240" w:lineRule="auto"/>
              <w:rPr>
                <w:bCs/>
                <w:lang w:val="en-US" w:eastAsia="it-IT"/>
              </w:rPr>
            </w:pPr>
            <w:r w:rsidRPr="00A045FF">
              <w:rPr>
                <w:bCs/>
                <w:lang w:val="en-US" w:eastAsia="it-IT"/>
              </w:rPr>
              <w:t>(in lm at 13.5 V DC)</w:t>
            </w: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80 ± 20%</w:t>
            </w:r>
            <w:r w:rsidRPr="00A045FF">
              <w:rPr>
                <w:vertAlign w:val="superscript"/>
                <w:lang w:eastAsia="it-IT"/>
              </w:rPr>
              <w:t>9</w:t>
            </w:r>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80 ± 10%</w:t>
            </w:r>
            <w:r w:rsidRPr="00A045FF">
              <w:rPr>
                <w:vertAlign w:val="superscript"/>
                <w:lang w:eastAsia="it-IT"/>
              </w:rPr>
              <w:t>10</w:t>
            </w:r>
          </w:p>
        </w:tc>
      </w:tr>
      <w:tr w:rsidR="00580D27" w:rsidRPr="00A045FF" w:rsidTr="00962E22">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LW3A, LW3B</w:t>
            </w:r>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250 ± 20%</w:t>
            </w:r>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250 ± 10%</w:t>
            </w:r>
            <w:r w:rsidRPr="00A045FF">
              <w:rPr>
                <w:vertAlign w:val="superscript"/>
                <w:lang w:eastAsia="it-IT"/>
              </w:rPr>
              <w:t>11</w:t>
            </w:r>
          </w:p>
        </w:tc>
      </w:tr>
      <w:tr w:rsidR="00580D27" w:rsidRPr="00A045FF" w:rsidTr="00962E22">
        <w:trPr>
          <w:trHeight w:val="232"/>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LY3A, LY3B</w:t>
            </w:r>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150 ± 20%</w:t>
            </w:r>
            <w:r w:rsidRPr="00A045FF">
              <w:rPr>
                <w:vertAlign w:val="superscript"/>
                <w:lang w:eastAsia="it-IT"/>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150 ± 10%</w:t>
            </w:r>
            <w:r w:rsidRPr="00A045FF">
              <w:rPr>
                <w:vertAlign w:val="superscript"/>
                <w:lang w:eastAsia="it-IT"/>
              </w:rPr>
              <w:t>10</w:t>
            </w:r>
          </w:p>
        </w:tc>
      </w:tr>
      <w:tr w:rsidR="00580D27" w:rsidRPr="00A045FF" w:rsidTr="00962E22">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r w:rsidRPr="00A045FF">
              <w:rPr>
                <w:bCs/>
                <w:lang w:val="en-US" w:eastAsia="it-IT"/>
              </w:rPr>
              <w:t xml:space="preserve">Luminous flux </w:t>
            </w:r>
          </w:p>
          <w:p w:rsidR="00580D27" w:rsidRPr="00A045FF" w:rsidRDefault="00580D27" w:rsidP="00622DCF">
            <w:pPr>
              <w:suppressAutoHyphens w:val="0"/>
              <w:spacing w:line="240" w:lineRule="auto"/>
              <w:rPr>
                <w:bCs/>
                <w:lang w:val="en-US" w:eastAsia="it-IT"/>
              </w:rPr>
            </w:pPr>
            <w:r w:rsidRPr="00A045FF">
              <w:rPr>
                <w:bCs/>
                <w:lang w:val="en-US" w:eastAsia="it-IT"/>
              </w:rPr>
              <w:t>(in lm at 9 V DC)</w:t>
            </w: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vertAlign w:val="superscript"/>
                <w:lang w:val="it-IT" w:eastAsia="it-IT"/>
              </w:rPr>
            </w:pPr>
            <w:r w:rsidRPr="00A045FF">
              <w:rPr>
                <w:bCs/>
                <w:lang w:val="it-IT" w:eastAsia="it-IT"/>
              </w:rPr>
              <w:t>19 min</w:t>
            </w:r>
          </w:p>
        </w:tc>
        <w:tc>
          <w:tcPr>
            <w:tcW w:w="2551" w:type="dxa"/>
            <w:tcBorders>
              <w:top w:val="single" w:sz="4" w:space="0" w:color="auto"/>
              <w:left w:val="single" w:sz="6"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r w:rsidR="00580D27" w:rsidRPr="00A045FF" w:rsidTr="00962E22">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LW3A, LW3B</w:t>
            </w:r>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50 min.</w:t>
            </w:r>
          </w:p>
        </w:tc>
        <w:tc>
          <w:tcPr>
            <w:tcW w:w="2551" w:type="dxa"/>
            <w:tcBorders>
              <w:left w:val="single" w:sz="6"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r w:rsidR="00580D27" w:rsidRPr="00A045FF" w:rsidTr="00962E22">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2" w:type="dxa"/>
            <w:tcBorders>
              <w:top w:val="single" w:sz="6" w:space="0" w:color="auto"/>
              <w:bottom w:val="single" w:sz="12"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LY3A, LY3B</w:t>
            </w:r>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en-US" w:eastAsia="it-IT"/>
              </w:rPr>
            </w:pPr>
            <w:r w:rsidRPr="00A045FF">
              <w:rPr>
                <w:bCs/>
                <w:lang w:val="it-IT" w:eastAsia="it-IT"/>
              </w:rPr>
              <w:t>30 min</w:t>
            </w:r>
          </w:p>
        </w:tc>
        <w:tc>
          <w:tcPr>
            <w:tcW w:w="2551" w:type="dxa"/>
            <w:tcBorders>
              <w:left w:val="single" w:sz="6" w:space="0" w:color="auto"/>
              <w:bottom w:val="single" w:sz="12"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bl>
    <w:p w:rsidR="00580D27" w:rsidRPr="00A045FF" w:rsidRDefault="00580D27" w:rsidP="00580D27">
      <w:pPr>
        <w:suppressAutoHyphens w:val="0"/>
        <w:spacing w:line="240" w:lineRule="auto"/>
        <w:ind w:left="284" w:hanging="284"/>
        <w:rPr>
          <w:u w:val="single"/>
          <w:vertAlign w:val="superscript"/>
          <w:lang w:eastAsia="it-IT"/>
        </w:rPr>
      </w:pP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1</w:t>
      </w:r>
      <w:r w:rsidRPr="00A045FF">
        <w:rPr>
          <w:lang w:eastAsia="it-IT"/>
        </w:rPr>
        <w:tab/>
        <w:t>The reference plane is the plane defined by the contact points of the cap-holder fit.</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2</w:t>
      </w:r>
      <w:r w:rsidRPr="00A045FF">
        <w:rPr>
          <w:lang w:eastAsia="it-IT"/>
        </w:rPr>
        <w:tab/>
        <w:t>The reference axis is perpendicular to the reference plane and passing through the centre of the bayonet core.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3</w:t>
      </w:r>
      <w:r w:rsidRPr="00A045FF">
        <w:rPr>
          <w:lang w:eastAsia="it-IT"/>
        </w:rPr>
        <w:tab/>
        <w:t>Light emitting area: to be checked by means of the box system in Figure 2</w:t>
      </w:r>
      <w:r w:rsidR="00075185">
        <w:rPr>
          <w:lang w:eastAsia="it-IT"/>
        </w:rPr>
        <w:t>.</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4</w:t>
      </w:r>
      <w:r w:rsidRPr="00A045FF">
        <w:rPr>
          <w:lang w:eastAsia="it-IT"/>
        </w:rPr>
        <w:tab/>
        <w:t>A minimum free air space of 5mm around the light source shall be respected for convection.</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5</w:t>
      </w:r>
      <w:r w:rsidRPr="00A045FF">
        <w:rPr>
          <w:lang w:eastAsia="it-IT"/>
        </w:rPr>
        <w:tab/>
        <w:t>The emitted light shall be red.</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6</w:t>
      </w:r>
      <w:r w:rsidRPr="00A045FF">
        <w:rPr>
          <w:lang w:eastAsia="it-IT"/>
        </w:rPr>
        <w:tab/>
        <w:t>The emitted light shall be white.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7</w:t>
      </w:r>
      <w:r w:rsidRPr="00A045FF">
        <w:rPr>
          <w:lang w:eastAsia="it-IT"/>
        </w:rPr>
        <w:tab/>
        <w:t>The emitted light shall be amber.</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8</w:t>
      </w:r>
      <w:r w:rsidRPr="00A045FF">
        <w:rPr>
          <w:lang w:eastAsia="it-IT"/>
        </w:rPr>
        <w:tab/>
        <w:t xml:space="preserve">After continuous operation for 30 minutes at 23 ± 2.5° C. </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9</w:t>
      </w:r>
      <w:r w:rsidRPr="00A045FF">
        <w:rPr>
          <w:lang w:eastAsia="it-IT"/>
        </w:rPr>
        <w:tab/>
        <w:t>The measured value shall be in between 100 per cent and 70 per cent of the value measured after 1 minute.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10</w:t>
      </w:r>
      <w:r w:rsidRPr="00A045FF">
        <w:rPr>
          <w:lang w:eastAsia="it-IT"/>
        </w:rPr>
        <w:tab/>
        <w:t>The measured value shall be in between 85</w:t>
      </w:r>
      <w:r w:rsidRPr="00A045FF">
        <w:rPr>
          <w:bCs/>
          <w:lang w:eastAsia="it-IT"/>
        </w:rPr>
        <w:t xml:space="preserve"> </w:t>
      </w:r>
      <w:r w:rsidRPr="00A045FF">
        <w:rPr>
          <w:lang w:eastAsia="it-IT"/>
        </w:rPr>
        <w:t>per cent and 75 per cent of the value measured after 1 minute.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11</w:t>
      </w:r>
      <w:r w:rsidRPr="00A045FF">
        <w:rPr>
          <w:lang w:eastAsia="it-IT"/>
        </w:rPr>
        <w:tab/>
        <w:t>The measured value shall be in between 100</w:t>
      </w:r>
      <w:r w:rsidRPr="00A045FF">
        <w:rPr>
          <w:bCs/>
          <w:lang w:eastAsia="it-IT"/>
        </w:rPr>
        <w:t xml:space="preserve"> </w:t>
      </w:r>
      <w:r w:rsidRPr="00A045FF">
        <w:rPr>
          <w:lang w:eastAsia="it-IT"/>
        </w:rPr>
        <w:t>per cent and 90 per cent of the value measured after 1 minute.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12</w:t>
      </w:r>
      <w:r w:rsidRPr="00A045FF">
        <w:rPr>
          <w:lang w:eastAsia="it-IT"/>
        </w:rPr>
        <w:tab/>
        <w:t xml:space="preserve">Operated in flashing mode for 30 minutes (frequency = 1.5 Hz, duty cycle 50 per cent ON, 50 per cent OFF). </w:t>
      </w:r>
      <w:proofErr w:type="gramStart"/>
      <w:r w:rsidRPr="00A045FF">
        <w:rPr>
          <w:lang w:eastAsia="it-IT"/>
        </w:rPr>
        <w:t>Measured in the ON-state of flashing mode after 30 minutes of operation.</w:t>
      </w:r>
      <w:proofErr w:type="gramEnd"/>
    </w:p>
    <w:p w:rsidR="00580D27" w:rsidRPr="00A045FF" w:rsidRDefault="00580D27" w:rsidP="00580D27">
      <w:pPr>
        <w:tabs>
          <w:tab w:val="left" w:pos="3686"/>
          <w:tab w:val="left" w:pos="7655"/>
        </w:tabs>
        <w:suppressAutoHyphens w:val="0"/>
        <w:spacing w:line="240" w:lineRule="auto"/>
        <w:outlineLvl w:val="1"/>
        <w:rPr>
          <w:b/>
          <w:noProof/>
          <w:lang w:eastAsia="de-DE"/>
        </w:rPr>
      </w:pPr>
    </w:p>
    <w:p w:rsidR="00580D27" w:rsidRPr="00A045FF" w:rsidRDefault="00580D27" w:rsidP="00580D27">
      <w:pPr>
        <w:rPr>
          <w:noProof/>
          <w:lang w:eastAsia="de-DE"/>
        </w:rPr>
      </w:pPr>
      <w:bookmarkStart w:id="3" w:name="_Toc405810981"/>
      <w:r w:rsidRPr="00A045FF">
        <w:rPr>
          <w:noProof/>
          <w:lang w:eastAsia="de-DE"/>
        </w:rPr>
        <w:t>Electrical characteristics</w:t>
      </w:r>
      <w:bookmarkEnd w:id="3"/>
    </w:p>
    <w:p w:rsidR="00580D27" w:rsidRPr="00A045FF" w:rsidRDefault="00580D27" w:rsidP="00580D27">
      <w:pPr>
        <w:suppressAutoHyphens w:val="0"/>
        <w:spacing w:line="240" w:lineRule="auto"/>
        <w:rPr>
          <w:lang w:eastAsia="de-DE"/>
        </w:rPr>
      </w:pPr>
    </w:p>
    <w:p w:rsidR="00580D27" w:rsidRPr="00A045FF" w:rsidRDefault="00580D27" w:rsidP="00580D27">
      <w:pPr>
        <w:tabs>
          <w:tab w:val="left" w:pos="3119"/>
        </w:tabs>
        <w:suppressAutoHyphens w:val="0"/>
        <w:spacing w:line="240" w:lineRule="auto"/>
        <w:rPr>
          <w:lang w:eastAsia="it-IT"/>
        </w:rPr>
      </w:pPr>
      <w:r w:rsidRPr="00A045FF">
        <w:rPr>
          <w:lang w:eastAsia="it-IT"/>
        </w:rPr>
        <w:t xml:space="preserve">In case of LED light source failure (no light emitted) the max. </w:t>
      </w:r>
      <w:proofErr w:type="gramStart"/>
      <w:r w:rsidRPr="00A045FF">
        <w:rPr>
          <w:lang w:eastAsia="it-IT"/>
        </w:rPr>
        <w:t>electrical</w:t>
      </w:r>
      <w:proofErr w:type="gramEnd"/>
      <w:r w:rsidRPr="00A045FF">
        <w:rPr>
          <w:lang w:eastAsia="it-IT"/>
        </w:rPr>
        <w:t xml:space="preserve"> current draw,  when operated between 12 V and 14 V, shall be less than 20 mA (open circuit condition). </w:t>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sz w:val="24"/>
          <w:szCs w:val="24"/>
          <w:lang w:eastAsia="it-IT"/>
        </w:rPr>
        <w:br w:type="page"/>
      </w:r>
      <w:r w:rsidRPr="00A045FF">
        <w:rPr>
          <w:lang w:eastAsia="it-IT"/>
        </w:rPr>
        <w:lastRenderedPageBreak/>
        <w:tab/>
      </w:r>
      <w:r w:rsidRPr="00A045FF">
        <w:rPr>
          <w:b/>
          <w:lang w:eastAsia="it-IT"/>
        </w:rPr>
        <w:t xml:space="preserve">CATEGORIES LR3A, LR3B, </w:t>
      </w:r>
      <w:r w:rsidRPr="00A045FF">
        <w:rPr>
          <w:b/>
          <w:szCs w:val="24"/>
          <w:lang w:eastAsia="it-IT"/>
        </w:rPr>
        <w:t>LW3A, LW3B, LY3A and LY3B</w:t>
      </w:r>
      <w:r w:rsidRPr="00A045FF">
        <w:rPr>
          <w:b/>
          <w:lang w:eastAsia="it-IT"/>
        </w:rPr>
        <w:t xml:space="preserve"> </w:t>
      </w:r>
      <w:r w:rsidRPr="00A045FF">
        <w:rPr>
          <w:b/>
          <w:lang w:eastAsia="it-IT"/>
        </w:rPr>
        <w:tab/>
        <w:t>Sheet L3/3</w:t>
      </w:r>
    </w:p>
    <w:p w:rsidR="00580D27" w:rsidRPr="00A045FF" w:rsidRDefault="00580D27" w:rsidP="00580D27">
      <w:pPr>
        <w:suppressAutoHyphens w:val="0"/>
        <w:spacing w:line="240" w:lineRule="auto"/>
        <w:ind w:left="284" w:hanging="284"/>
        <w:rPr>
          <w:szCs w:val="24"/>
          <w:lang w:eastAsia="it-IT"/>
        </w:rPr>
      </w:pPr>
    </w:p>
    <w:p w:rsidR="00580D27" w:rsidRPr="00A045FF" w:rsidRDefault="00580D27" w:rsidP="00580D27">
      <w:pPr>
        <w:rPr>
          <w:noProof/>
          <w:lang w:eastAsia="de-DE"/>
        </w:rPr>
      </w:pPr>
      <w:bookmarkStart w:id="4" w:name="_Toc405810982"/>
      <w:r w:rsidRPr="00A045FF">
        <w:rPr>
          <w:noProof/>
          <w:lang w:eastAsia="de-DE"/>
        </w:rPr>
        <w:t>Screen projection requirements</w:t>
      </w:r>
      <w:bookmarkEnd w:id="4"/>
    </w:p>
    <w:p w:rsidR="00580D27" w:rsidRPr="00A045FF" w:rsidRDefault="00580D27" w:rsidP="00580D27">
      <w:pPr>
        <w:suppressAutoHyphens w:val="0"/>
        <w:spacing w:line="240" w:lineRule="auto"/>
        <w:rPr>
          <w:szCs w:val="24"/>
          <w:lang w:eastAsia="it-IT"/>
        </w:rPr>
      </w:pPr>
    </w:p>
    <w:p w:rsidR="00580D27" w:rsidRPr="00A045FF" w:rsidRDefault="00580D27" w:rsidP="00580D27">
      <w:pPr>
        <w:suppressAutoHyphens w:val="0"/>
        <w:spacing w:line="240" w:lineRule="auto"/>
        <w:rPr>
          <w:szCs w:val="24"/>
          <w:lang w:eastAsia="it-IT"/>
        </w:rPr>
      </w:pPr>
      <w:r w:rsidRPr="00A045FF">
        <w:rPr>
          <w:szCs w:val="24"/>
          <w:lang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rsidR="00580D27" w:rsidRPr="00A045FF" w:rsidRDefault="00580D27" w:rsidP="00580D27">
      <w:pPr>
        <w:suppressAutoHyphens w:val="0"/>
        <w:spacing w:line="240" w:lineRule="auto"/>
        <w:rPr>
          <w:szCs w:val="24"/>
          <w:lang w:eastAsia="it-IT"/>
        </w:rPr>
      </w:pPr>
    </w:p>
    <w:p w:rsidR="00580D27" w:rsidRPr="00A045FF" w:rsidRDefault="00580D27" w:rsidP="00580D27">
      <w:pPr>
        <w:suppressAutoHyphens w:val="0"/>
        <w:spacing w:line="240" w:lineRule="auto"/>
        <w:rPr>
          <w:szCs w:val="24"/>
          <w:lang w:eastAsia="it-IT"/>
        </w:rPr>
      </w:pPr>
      <w:r w:rsidRPr="00A045FF">
        <w:rPr>
          <w:szCs w:val="24"/>
          <w:lang w:eastAsia="it-IT"/>
        </w:rPr>
        <w:t xml:space="preserve">The position of the light emitting area is checked by the box system defined in Figure 2, which is aligned to the planes C90 and C180 and shows the projection when viewing along direction </w:t>
      </w:r>
      <w:r w:rsidRPr="00A045FF">
        <w:rPr>
          <w:szCs w:val="24"/>
          <w:lang w:val="it-IT" w:eastAsia="it-IT"/>
        </w:rPr>
        <w:sym w:font="Symbol" w:char="F067"/>
      </w:r>
      <w:r w:rsidRPr="00A045FF">
        <w:rPr>
          <w:szCs w:val="24"/>
          <w:lang w:eastAsia="it-IT"/>
        </w:rPr>
        <w:t xml:space="preserve">=0º (C, </w:t>
      </w:r>
      <w:r w:rsidRPr="00A045FF">
        <w:rPr>
          <w:szCs w:val="24"/>
          <w:lang w:val="it-IT" w:eastAsia="it-IT"/>
        </w:rPr>
        <w:sym w:font="Symbol" w:char="F067"/>
      </w:r>
      <w:r w:rsidRPr="00A045FF">
        <w:rPr>
          <w:szCs w:val="24"/>
          <w:lang w:eastAsia="it-IT"/>
        </w:rPr>
        <w:t xml:space="preserve"> as defined in Figure 3).</w:t>
      </w:r>
    </w:p>
    <w:p w:rsidR="00580D27" w:rsidRPr="00A045FF" w:rsidRDefault="00580D27" w:rsidP="00580D27">
      <w:pPr>
        <w:suppressAutoHyphens w:val="0"/>
        <w:spacing w:line="240" w:lineRule="auto"/>
        <w:rPr>
          <w:szCs w:val="24"/>
          <w:lang w:eastAsia="it-IT"/>
        </w:rPr>
      </w:pPr>
    </w:p>
    <w:p w:rsidR="00580D27" w:rsidRDefault="00580D27" w:rsidP="00580D27">
      <w:pPr>
        <w:suppressAutoHyphens w:val="0"/>
        <w:spacing w:line="240" w:lineRule="auto"/>
        <w:rPr>
          <w:szCs w:val="24"/>
          <w:lang w:eastAsia="it-IT"/>
        </w:rPr>
      </w:pPr>
      <w:r w:rsidRPr="00A045FF">
        <w:rPr>
          <w:szCs w:val="24"/>
          <w:lang w:eastAsia="it-IT"/>
        </w:rPr>
        <w:t>The proportion of the total luminous flux emitted into the viewing direction shall be as described in table 3.</w:t>
      </w:r>
    </w:p>
    <w:p w:rsidR="00622DCF" w:rsidRDefault="00622DCF" w:rsidP="00580D27">
      <w:pPr>
        <w:suppressAutoHyphens w:val="0"/>
        <w:spacing w:line="240" w:lineRule="auto"/>
        <w:rPr>
          <w:szCs w:val="24"/>
          <w:lang w:eastAsia="it-IT"/>
        </w:rPr>
      </w:pPr>
    </w:p>
    <w:p w:rsidR="00622DCF" w:rsidRPr="00A045FF" w:rsidRDefault="00622DCF" w:rsidP="00622DCF">
      <w:pPr>
        <w:ind w:left="1134"/>
        <w:rPr>
          <w:noProof/>
          <w:snapToGrid w:val="0"/>
          <w:lang w:eastAsia="de-DE"/>
        </w:rPr>
      </w:pPr>
      <w:bookmarkStart w:id="5" w:name="_Toc405810983"/>
      <w:r w:rsidRPr="00A045FF">
        <w:rPr>
          <w:noProof/>
          <w:snapToGrid w:val="0"/>
          <w:lang w:eastAsia="de-DE"/>
        </w:rPr>
        <w:t>Figure 2</w:t>
      </w:r>
      <w:bookmarkEnd w:id="5"/>
    </w:p>
    <w:p w:rsidR="00622DCF" w:rsidRPr="00A045FF" w:rsidRDefault="00622DCF" w:rsidP="00622DCF">
      <w:pPr>
        <w:ind w:left="1134"/>
        <w:rPr>
          <w:b/>
          <w:strike/>
          <w:noProof/>
          <w:snapToGrid w:val="0"/>
          <w:lang w:eastAsia="de-DE"/>
        </w:rPr>
      </w:pPr>
      <w:bookmarkStart w:id="6" w:name="_Toc405810984"/>
      <w:r w:rsidRPr="00A045FF">
        <w:rPr>
          <w:b/>
          <w:noProof/>
          <w:snapToGrid w:val="0"/>
          <w:lang w:eastAsia="de-DE"/>
        </w:rPr>
        <w:t>Box definition of the light emitting area with dimensions as specified in table 2</w:t>
      </w:r>
      <w:bookmarkEnd w:id="6"/>
    </w:p>
    <w:p w:rsidR="00622DCF" w:rsidRPr="00A045FF" w:rsidRDefault="00622DCF" w:rsidP="00580D27">
      <w:pPr>
        <w:suppressAutoHyphens w:val="0"/>
        <w:spacing w:line="240" w:lineRule="auto"/>
        <w:rPr>
          <w:szCs w:val="24"/>
          <w:lang w:eastAsia="it-IT"/>
        </w:rPr>
      </w:pPr>
    </w:p>
    <w:p w:rsidR="00580D27" w:rsidRPr="00A045FF" w:rsidRDefault="00580D27" w:rsidP="00580D27">
      <w:pPr>
        <w:jc w:val="center"/>
        <w:rPr>
          <w:noProof/>
          <w:snapToGrid w:val="0"/>
          <w:sz w:val="24"/>
          <w:szCs w:val="24"/>
          <w:lang w:eastAsia="de-DE"/>
        </w:rPr>
      </w:pPr>
      <w:r>
        <w:rPr>
          <w:noProof/>
          <w:lang w:eastAsia="en-GB"/>
        </w:rPr>
        <mc:AlternateContent>
          <mc:Choice Requires="wpg">
            <w:drawing>
              <wp:inline distT="0" distB="0" distL="0" distR="0" wp14:anchorId="72B6C684" wp14:editId="68EAB45B">
                <wp:extent cx="3443605" cy="2449195"/>
                <wp:effectExtent l="0" t="3810" r="0" b="4445"/>
                <wp:docPr id="51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64"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F42CE6" w:rsidRPr="00982EDA" w:rsidRDefault="00F42CE6" w:rsidP="00580D27"/>
                          </w:txbxContent>
                        </wps:txbx>
                        <wps:bodyPr rot="0" vert="horz" wrap="square" lIns="91440" tIns="45720" rIns="91440" bIns="45720" anchor="ctr" anchorCtr="0" upright="1">
                          <a:noAutofit/>
                        </wps:bodyPr>
                      </wps:wsp>
                      <wps:wsp>
                        <wps:cNvPr id="65"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f/3</w:t>
                              </w:r>
                              <w:proofErr w:type="gramEnd"/>
                            </w:p>
                          </w:txbxContent>
                        </wps:txbx>
                        <wps:bodyPr rot="0" vert="horz" wrap="square" lIns="0" tIns="0" rIns="0" bIns="0" anchor="ctr" anchorCtr="0" upright="1">
                          <a:noAutofit/>
                        </wps:bodyPr>
                      </wps:wsp>
                      <wpg:grpSp>
                        <wpg:cNvPr id="68" name="Gruppieren 349"/>
                        <wpg:cNvGrpSpPr>
                          <a:grpSpLocks/>
                        </wpg:cNvGrpSpPr>
                        <wpg:grpSpPr bwMode="auto">
                          <a:xfrm>
                            <a:off x="614" y="13795"/>
                            <a:ext cx="21719" cy="10632"/>
                            <a:chOff x="614" y="13795"/>
                            <a:chExt cx="21719" cy="10631"/>
                          </a:xfrm>
                        </wpg:grpSpPr>
                        <wps:wsp>
                          <wps:cNvPr id="69"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70"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71"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r w:rsidRPr="00982EDA">
                                <w:t>Reference axis</w:t>
                              </w:r>
                            </w:p>
                            <w:p w:rsidR="00F42CE6" w:rsidRPr="00982EDA" w:rsidRDefault="00F42CE6" w:rsidP="00580D27">
                              <w:proofErr w:type="gramStart"/>
                              <w:r w:rsidRPr="00982EDA">
                                <w:t>perpendicular</w:t>
                              </w:r>
                              <w:proofErr w:type="gramEnd"/>
                              <w:r w:rsidRPr="00982EDA">
                                <w:t xml:space="preserve"> in the</w:t>
                              </w:r>
                            </w:p>
                            <w:p w:rsidR="00F42CE6" w:rsidRPr="00982EDA" w:rsidRDefault="00F42CE6" w:rsidP="00580D27">
                              <w:proofErr w:type="gramStart"/>
                              <w:r w:rsidRPr="00982EDA">
                                <w:t>centre</w:t>
                              </w:r>
                              <w:proofErr w:type="gramEnd"/>
                              <w:r w:rsidRPr="00982EDA">
                                <w:t xml:space="preserve"> of the light-</w:t>
                              </w:r>
                            </w:p>
                            <w:p w:rsidR="00F42CE6" w:rsidRPr="00982EDA" w:rsidRDefault="00F42CE6" w:rsidP="00580D27">
                              <w:proofErr w:type="gramStart"/>
                              <w:r w:rsidRPr="00982EDA">
                                <w:t>emitting</w:t>
                              </w:r>
                              <w:proofErr w:type="gramEnd"/>
                              <w:r w:rsidRPr="00982EDA">
                                <w:t xml:space="preserve"> area</w:t>
                              </w:r>
                            </w:p>
                          </w:txbxContent>
                        </wps:txbx>
                        <wps:bodyPr rot="0" vert="horz" wrap="square" lIns="54000" tIns="10800" rIns="54000" bIns="10800" anchor="t" anchorCtr="0" upright="1">
                          <a:noAutofit/>
                        </wps:bodyPr>
                      </wps:wsp>
                      <wps:wsp>
                        <wps:cNvPr id="7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f/3</w:t>
                              </w:r>
                              <w:proofErr w:type="gramEnd"/>
                            </w:p>
                          </w:txbxContent>
                        </wps:txbx>
                        <wps:bodyPr rot="0" vert="horz" wrap="square" lIns="0" tIns="0" rIns="0" bIns="0" anchor="ctr" anchorCtr="0" upright="1">
                          <a:noAutofit/>
                        </wps:bodyPr>
                      </wps:wsp>
                      <wps:wsp>
                        <wps:cNvPr id="8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f/3</w:t>
                              </w:r>
                              <w:proofErr w:type="gramEnd"/>
                            </w:p>
                          </w:txbxContent>
                        </wps:txbx>
                        <wps:bodyPr rot="0" vert="horz" wrap="square" lIns="0" tIns="0" rIns="0" bIns="0" anchor="ctr" anchorCtr="0" upright="1">
                          <a:noAutofit/>
                        </wps:bodyPr>
                      </wps:wsp>
                      <wps:wsp>
                        <wps:cNvPr id="82"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f/3</w:t>
                              </w:r>
                              <w:proofErr w:type="gramEnd"/>
                            </w:p>
                          </w:txbxContent>
                        </wps:txbx>
                        <wps:bodyPr rot="0" vert="horz" wrap="square" lIns="0" tIns="0" rIns="0" bIns="0" anchor="ctr" anchorCtr="0" upright="1">
                          <a:noAutofit/>
                        </wps:bodyPr>
                      </wps:wsp>
                      <wps:wsp>
                        <wps:cNvPr id="84"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f/3</w:t>
                              </w:r>
                              <w:proofErr w:type="gramEnd"/>
                            </w:p>
                          </w:txbxContent>
                        </wps:txbx>
                        <wps:bodyPr rot="0" vert="horz" wrap="square" lIns="0" tIns="0" rIns="0" bIns="0" anchor="ctr" anchorCtr="0" upright="1">
                          <a:noAutofit/>
                        </wps:bodyPr>
                      </wps:wsp>
                      <wps:wsp>
                        <wps:cNvPr id="87"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3D03DF" w:rsidRDefault="00F42CE6" w:rsidP="00580D27">
                              <w:proofErr w:type="gramStart"/>
                              <w:r w:rsidRPr="003D03DF">
                                <w:t>f/3</w:t>
                              </w:r>
                              <w:proofErr w:type="gramEnd"/>
                            </w:p>
                          </w:txbxContent>
                        </wps:txbx>
                        <wps:bodyPr rot="0" vert="horz" wrap="square" lIns="0" tIns="0" rIns="0" bIns="0" anchor="ctr" anchorCtr="0" upright="1">
                          <a:noAutofit/>
                        </wps:bodyPr>
                      </wps:wsp>
                      <wps:wsp>
                        <wps:cNvPr id="8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A</w:t>
                              </w:r>
                            </w:p>
                          </w:txbxContent>
                        </wps:txbx>
                        <wps:bodyPr rot="0" vert="horz" wrap="square" lIns="91440" tIns="45720" rIns="91440" bIns="45720" anchor="t" anchorCtr="0" upright="1">
                          <a:noAutofit/>
                        </wps:bodyPr>
                      </wps:wsp>
                      <wps:wsp>
                        <wps:cNvPr id="95"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rPr>
                              </w:pPr>
                              <w:r w:rsidRPr="00C70313">
                                <w:rPr>
                                  <w:sz w:val="36"/>
                                </w:rPr>
                                <w:t>C</w:t>
                              </w:r>
                            </w:p>
                          </w:txbxContent>
                        </wps:txbx>
                        <wps:bodyPr rot="0" vert="horz" wrap="square" lIns="91440" tIns="45720" rIns="91440" bIns="45720" anchor="t" anchorCtr="0" upright="1">
                          <a:noAutofit/>
                        </wps:bodyPr>
                      </wps:wsp>
                      <wps:wsp>
                        <wps:cNvPr id="10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f/2</w:t>
                              </w:r>
                              <w:proofErr w:type="gramEnd"/>
                            </w:p>
                          </w:txbxContent>
                        </wps:txbx>
                        <wps:bodyPr rot="0" vert="horz" wrap="square" lIns="0" tIns="0" rIns="0" bIns="0" anchor="ctr" anchorCtr="0" upright="1">
                          <a:noAutofit/>
                        </wps:bodyPr>
                      </wps:wsp>
                      <wps:wsp>
                        <wps:cNvPr id="114"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5"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6"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982EDA" w:rsidRDefault="00F42CE6" w:rsidP="00580D27">
                              <w:proofErr w:type="gramStart"/>
                              <w:r w:rsidRPr="00982EDA">
                                <w:t>f/2</w:t>
                              </w:r>
                              <w:proofErr w:type="gramEnd"/>
                            </w:p>
                          </w:txbxContent>
                        </wps:txbx>
                        <wps:bodyPr rot="0" vert="horz" wrap="square" lIns="0" tIns="0" rIns="0" bIns="0" anchor="ctr" anchorCtr="0" upright="1">
                          <a:noAutofit/>
                        </wps:bodyPr>
                      </wps:wsp>
                    </wpg:wgp>
                  </a:graphicData>
                </a:graphic>
              </wp:inline>
            </w:drawing>
          </mc:Choice>
          <mc:Fallback>
            <w:pict>
              <v:group id="Gruppieren 15" o:spid="_x0000_s1054"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">
                <v:rect id="Rechteck 345" o:spid="_x0000_s1055"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cd8cA&#10;AADbAAAADwAAAGRycy9kb3ducmV2LnhtbESPQWvCQBSE7wX/w/IKvdVNtYimriKCYrU9NAra22v2&#10;NUmbfRuy2xj99V1B8DjMzDfMeNqaUjRUu8KygqduBII4tbrgTMFuu3gcgnAeWWNpmRScyMF00rkb&#10;Y6ztkT+oSXwmAoRdjApy76tYSpfmZNB1bUUcvG9bG/RB1pnUNR4D3JSyF0UDabDgsJBjRfOc0t/k&#10;zyh4/fnsvzVfm+X+vTmcV0m2Hi2GqNTDfTt7AeGp9bfwtb3SCgbPcPkSf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XHfHAAAA2wAAAA8AAAAAAAAAAAAAAAAAmAIAAGRy&#10;cy9kb3ducmV2LnhtbFBLBQYAAAAABAAEAPUAAACMAwAAAAA=&#10;" fillcolor="black" strokeweight="1.5pt">
                  <v:fill r:id="rId14" o:title="" type="pattern"/>
                  <v:textbox>
                    <w:txbxContent>
                      <w:p w:rsidR="00F42CE6" w:rsidRPr="00982EDA" w:rsidRDefault="00F42CE6" w:rsidP="00580D27"/>
                    </w:txbxContent>
                  </v:textbox>
                </v:rect>
                <v:line id="Gerade Verbindung 346" o:spid="_x0000_s1056"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GhMMAAADbAAAADwAAAGRycy9kb3ducmV2LnhtbESPS4vCQBCE78L+h6EXvIhOXPBBzETW&#10;hQU9KL7w3GTaJGymJ2RmY/z3jiB4LKrqKypZdqYSLTWutKxgPIpAEGdWl5wrOJ9+h3MQziNrrCyT&#10;gjs5WKYfvQRjbW98oPbocxEg7GJUUHhfx1K6rCCDbmRr4uBdbWPQB9nkUjd4C3BTya8omkqDJYeF&#10;Amv6KSj7O/4bBUyDS76tuDZRN9us9hc5m+xapfqf3fcChKfOv8Ov9lormE7g+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dBoTDAAAA2wAAAA8AAAAAAAAAAAAA&#10;AAAAoQIAAGRycy9kb3ducmV2LnhtbFBLBQYAAAAABAAEAPkAAACRAwAAAAA=&#10;" strokeweight=".5pt">
                  <v:stroke dashstyle="dash"/>
                </v:line>
                <v:line id="Gerade Verbindung 347" o:spid="_x0000_s1057"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88IAAADbAAAADwAAAGRycy9kb3ducmV2LnhtbESPQYvCMBSE78L+h/AWvMiaKtgu1Si7&#10;gqAHxXXF86N5tsXmpTSx1n9vBMHjMDPfMLNFZyrRUuNKywpGwwgEcWZ1ybmC4//q6xuE88gaK8uk&#10;4E4OFvOP3gxTbW/8R+3B5yJA2KWooPC+TqV0WUEG3dDWxME728agD7LJpW7wFuCmkuMoiqXBksNC&#10;gTUtC8ouh6tRwDQ45duKaxN1yeZ3f5LJZNcq1f/sfqYgPHX+HX6111pBHMPzS/g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Y88IAAADbAAAADwAAAAAAAAAAAAAA&#10;AAChAgAAZHJzL2Rvd25yZXYueG1sUEsFBgAAAAAEAAQA+QAAAJADAAAAAA==&#10;" strokeweight=".5pt">
                  <v:stroke dashstyle="dash"/>
                </v:line>
                <v:shape id="Textfeld 68" o:spid="_x0000_s1058"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0MQA&#10;AADbAAAADwAAAGRycy9kb3ducmV2LnhtbESPzW7CMBCE75V4B2uReqnAaQ8pCpiIH5Fy6SGBB1jF&#10;SxIlXkexC4Gnr5Eq9TiamW80q3Q0nbjS4BrLCt7nEQji0uqGKwXn02G2AOE8ssbOMim4k4N0PXlZ&#10;YaLtjXO6Fr4SAcIuQQW1930ipStrMujmticO3sUOBn2QQyX1gLcAN538iKJYGmw4LNTY066msi1+&#10;jALa5Pbx3brM5Nv9Lrs0TG/yS6nX6bhZgvA0+v/wX/uoFcSf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FtDEAAAA2wAAAA8AAAAAAAAAAAAAAAAAmAIAAGRycy9k&#10;b3ducmV2LnhtbFBLBQYAAAAABAAEAPUAAACJAwAAAAA=&#10;" filled="f" stroked="f">
                  <v:textbox inset="0,0,0,0">
                    <w:txbxContent>
                      <w:p w:rsidR="00F42CE6" w:rsidRPr="00982EDA" w:rsidRDefault="00F42CE6" w:rsidP="00580D27">
                        <w:proofErr w:type="gramStart"/>
                        <w:r w:rsidRPr="00982EDA">
                          <w:t>f/3</w:t>
                        </w:r>
                        <w:proofErr w:type="gramEnd"/>
                      </w:p>
                    </w:txbxContent>
                  </v:textbox>
                </v:shape>
                <v:group id="Gruppieren 349" o:spid="_x0000_s1059"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Gerade Verbindung mit Pfeil 350" o:spid="_x0000_s1060"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25k8IAAADbAAAADwAAAGRycy9kb3ducmV2LnhtbESPQWsCMRSE70L/Q3iF3jSrULGrUUpB&#10;2IIHXev9sXluopuXZZPq+u+NIHgcZuYbZrHqXSMu1AXrWcF4lIEgrry2XCv426+HMxAhImtsPJOC&#10;GwVYLd8GC8y1v/KOLmWsRYJwyFGBibHNpQyVIYdh5Fvi5B195zAm2dVSd3hNcNfISZZNpUPLacFg&#10;Sz+GqnP57xQ0v4U9ftp+68f1qbSHYrYPZqPUx3v/PQcRqY+v8LNdaAXTL3h8S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25k8IAAADbAAAADwAAAAAAAAAAAAAA&#10;AAChAgAAZHJzL2Rvd25yZXYueG1sUEsFBgAAAAAEAAQA+QAAAJADAAAAAA==&#10;" strokeweight="1pt">
                    <v:stroke startarrowwidth="narrow" endarrow="block" endarrowwidth="narrow"/>
                  </v:shape>
                  <v:shape id="Gerade Verbindung mit Pfeil 351" o:spid="_x0000_s1061"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w5qsEAAADbAAAADwAAAGRycy9kb3ducmV2LnhtbERPTWvCQBC9F/wPywi91Y1FYoiuoimi&#10;4qVGEY9DdkyC2dmQ3Wr677sHocfH+54ve9OIB3WutqxgPIpAEBdW11wqOJ82HwkI55E1NpZJwS85&#10;WC4Gb3NMtX3ykR65L0UIYZeigsr7NpXSFRUZdCPbEgfuZjuDPsCulLrDZwg3jfyMolgarDk0VNhS&#10;VlFxz3+MAhl/bSfH72Sa5PvskK2vdXzZZ0q9D/vVDISn3v+LX+6dVjAN68OX8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DmqwQAAANsAAAAPAAAAAAAAAAAAAAAA&#10;AKECAABkcnMvZG93bnJldi54bWxQSwUGAAAAAAQABAD5AAAAjwMAAAAA&#10;" strokeweight="1pt">
                    <v:stroke startarrowwidth="narrow" endarrowwidth="narrow"/>
                  </v:shape>
                </v:group>
                <v:shape id="Textfeld 71" o:spid="_x0000_s1062"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V58UA&#10;AADbAAAADwAAAGRycy9kb3ducmV2LnhtbESP3WrCQBSE7wXfYTmCd7rRC62pq/hDaAtV/HuAQ/Y0&#10;CWbPhuxqok/fLRS8HGbmG2a+bE0p7lS7wrKC0TACQZxaXXCm4HJOBm8gnEfWWFomBQ9ysFx0O3OM&#10;tW34SPeTz0SAsItRQe59FUvp0pwMuqGtiIP3Y2uDPsg6k7rGJsBNKcdRNJEGCw4LOVa0ySm9nm5G&#10;wex8TS7752ObrA/ZeOW+Zt8fzU6pfq9dvYPw1PpX+L/9qRVMR/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hXnxQAAANsAAAAPAAAAAAAAAAAAAAAAAJgCAABkcnMv&#10;ZG93bnJldi54bWxQSwUGAAAAAAQABAD1AAAAigMAAAAA&#10;" filled="f" stroked="f">
                  <v:textbox inset="1.5mm,.3mm,1.5mm,.3mm">
                    <w:txbxContent>
                      <w:p w:rsidR="00F42CE6" w:rsidRPr="00982EDA" w:rsidRDefault="00F42CE6" w:rsidP="00580D27">
                        <w:r w:rsidRPr="00982EDA">
                          <w:t>Reference axis</w:t>
                        </w:r>
                      </w:p>
                      <w:p w:rsidR="00F42CE6" w:rsidRPr="00982EDA" w:rsidRDefault="00F42CE6" w:rsidP="00580D27">
                        <w:proofErr w:type="gramStart"/>
                        <w:r w:rsidRPr="00982EDA">
                          <w:t>perpendicular</w:t>
                        </w:r>
                        <w:proofErr w:type="gramEnd"/>
                        <w:r w:rsidRPr="00982EDA">
                          <w:t xml:space="preserve"> in the</w:t>
                        </w:r>
                      </w:p>
                      <w:p w:rsidR="00F42CE6" w:rsidRPr="00982EDA" w:rsidRDefault="00F42CE6" w:rsidP="00580D27">
                        <w:proofErr w:type="gramStart"/>
                        <w:r w:rsidRPr="00982EDA">
                          <w:t>centre</w:t>
                        </w:r>
                        <w:proofErr w:type="gramEnd"/>
                        <w:r w:rsidRPr="00982EDA">
                          <w:t xml:space="preserve"> of the light-</w:t>
                        </w:r>
                      </w:p>
                      <w:p w:rsidR="00F42CE6" w:rsidRPr="00982EDA" w:rsidRDefault="00F42CE6" w:rsidP="00580D27">
                        <w:proofErr w:type="gramStart"/>
                        <w:r w:rsidRPr="00982EDA">
                          <w:t>emitting</w:t>
                        </w:r>
                        <w:proofErr w:type="gramEnd"/>
                        <w:r w:rsidRPr="00982EDA">
                          <w:t xml:space="preserve"> area</w:t>
                        </w:r>
                      </w:p>
                    </w:txbxContent>
                  </v:textbox>
                </v:shape>
                <v:line id="Gerade Verbindung 353" o:spid="_x0000_s1063"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ILcQAAADbAAAADwAAAGRycy9kb3ducmV2LnhtbESPT2vCQBTE7wW/w/KEXsTsVqiR6Cpa&#10;KLQHi//I+ZF9JsHs25DdxvTbd4VCj8PM/IZZbQbbiJ46XzvW8JIoEMSFMzWXGi7n9+kChA/IBhvH&#10;pOGHPGzWo6cVZsbd+Uj9KZQiQthnqKEKoc2k9EVFFn3iWuLoXV1nMUTZldJ0eI9w28iZUnNpsea4&#10;UGFLbxUVt9O31cA0yct9w61VQ/q5O+Qyff3qtX4eD9sliEBD+A//tT+MhnQGj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gtxAAAANsAAAAPAAAAAAAAAAAA&#10;AAAAAKECAABkcnMvZG93bnJldi54bWxQSwUGAAAAAAQABAD5AAAAkgMAAAAA&#10;" strokeweight=".5pt">
                  <v:stroke dashstyle="dash"/>
                </v:line>
                <v:line id="Gerade Verbindung 354" o:spid="_x0000_s1064"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ttsMAAADbAAAADwAAAGRycy9kb3ducmV2LnhtbESPT4vCMBTE7wt+h/AEL4umKlqpRnEX&#10;FvSg+A/Pj+bZFpuX0mRr/fZGWNjjMDO/YRar1pSiodoVlhUMBxEI4tTqgjMFl/NPfwbCeWSNpWVS&#10;8CQHq2XnY4GJtg8+UnPymQgQdgkqyL2vEildmpNBN7AVcfButjbog6wzqWt8BLgp5SiKptJgwWEh&#10;x4q+c0rvp1+jgOnzmu1KrkzUxtuvw1XGk32jVK/brucgPLX+P/zX3mgF8Rje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hrbbDAAAA2wAAAA8AAAAAAAAAAAAA&#10;AAAAoQIAAGRycy9kb3ducmV2LnhtbFBLBQYAAAAABAAEAPkAAACRAwAAAAA=&#10;" strokeweight=".5pt">
                  <v:stroke dashstyle="dash"/>
                </v:line>
                <v:shape id="Gerade Verbindung mit Pfeil 355" o:spid="_x0000_s1065"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nsMAAADbAAAADwAAAGRycy9kb3ducmV2LnhtbESPS4vCQBCE7wv+h6EXvOlkVVzNOopP&#10;9OTiA7y2md4kmOkJmVHjv3cEYY9FVX1FjSa1KcSNKpdbVvDVjkAQJ1bnnCo4HlatAQjnkTUWlknB&#10;gxxMxo2PEcba3nlHt71PRYCwi1FB5n0ZS+mSjAy6ti2Jg/dnK4M+yCqVusJ7gJtCdqKoLw3mHBYy&#10;LGmeUXLZX42CQX00vy7f0vC0vp5nZs3LxaGrVPOznv6A8FT7//C7vdEKvnvw+hJ+gB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kYZ7DAAAA2wAAAA8AAAAAAAAAAAAA&#10;AAAAoQIAAGRycy9kb3ducmV2LnhtbFBLBQYAAAAABAAEAPkAAACRAwAAAAA=&#10;" strokeweight="1pt">
                  <v:stroke startarrow="block" startarrowwidth="narrow" endarrow="block" endarrowwidth="narrow"/>
                </v:shape>
                <v:line id="Gerade Verbindung 356" o:spid="_x0000_s1066"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QWcIAAADbAAAADwAAAGRycy9kb3ducmV2LnhtbESPQYvCMBSE78L+h/AWvMiaKmiXapRd&#10;QdCD4nbF86N5tsXmpTSx1n9vBMHjMDPfMPNlZyrRUuNKywpGwwgEcWZ1ybmC4//66xuE88gaK8uk&#10;4E4OlouP3hwTbW/8R23qcxEg7BJUUHhfJ1K6rCCDbmhr4uCdbWPQB9nkUjd4C3BTyXEUTaXBksNC&#10;gTWtCsou6dUoYBqc8l3FtYm6ePt7OMl4sm+V6n92PzMQnjr/Dr/aG60gnsD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SQWcIAAADbAAAADwAAAAAAAAAAAAAA&#10;AAChAgAAZHJzL2Rvd25yZXYueG1sUEsFBgAAAAAEAAQA+QAAAJADAAAAAA==&#10;" strokeweight=".5pt">
                  <v:stroke dashstyle="dash"/>
                </v:line>
                <v:line id="Gerade Verbindung 357" o:spid="_x0000_s1067"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OLsIAAADbAAAADwAAAGRycy9kb3ducmV2LnhtbESPQYvCMBSE78L+h/AWvMiaKmiXapRd&#10;QdCD4nbF86N5tsXmpTSx1n9vBMHjMDPfMPNlZyrRUuNKywpGwwgEcWZ1ybmC4//66xuE88gaK8uk&#10;4E4OlouP3hwTbW/8R23qcxEg7BJUUHhfJ1K6rCCDbmhr4uCdbWPQB9nkUjd4C3BTyXEUTaXBksNC&#10;gTWtCsou6dUoYBqc8l3FtYm6ePt7OMl4sm+V6n92PzMQnjr/Dr/aG60gnsL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OLsIAAADbAAAADwAAAAAAAAAAAAAA&#10;AAChAgAAZHJzL2Rvd25yZXYueG1sUEsFBgAAAAAEAAQA+QAAAJADAAAAAA==&#10;" strokeweight=".5pt">
                  <v:stroke dashstyle="dash"/>
                </v:line>
                <v:line id="Gerade Verbindung 358" o:spid="_x0000_s1068"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rtcIAAADbAAAADwAAAGRycy9kb3ducmV2LnhtbESPQYvCMBSE78L+h/AWvIimLmilGmVd&#10;WNCDolU8P5pnW7Z5KU221n9vBMHjMDPfMItVZyrRUuNKywrGowgEcWZ1ybmC8+l3OAPhPLLGyjIp&#10;uJOD1fKjt8BE2xsfqU19LgKEXYIKCu/rREqXFWTQjWxNHLyrbQz6IJtc6gZvAW4q+RVFU2mw5LBQ&#10;YE0/BWV/6b9RwDS45LuKaxN18XZ9uMh4sm+V6n9233MQnjr/Dr/aG60gju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qrtcIAAADbAAAADwAAAAAAAAAAAAAA&#10;AAChAgAAZHJzL2Rvd25yZXYueG1sUEsFBgAAAAAEAAQA+QAAAJADAAAAAA==&#10;" strokeweight=".5pt">
                  <v:stroke dashstyle="dash"/>
                </v:line>
                <v:line id="Gerade Verbindung 359" o:spid="_x0000_s1069"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U/x8AAAADbAAAADwAAAGRycy9kb3ducmV2LnhtbERPy4rCMBTdC/5DuMJsxKYOjJXaKCoI&#10;MwvFF64vzbUtNjelibXz92YxMMvDeWer3tSio9ZVlhVMoxgEcW51xYWC62U3mYNwHlljbZkU/JKD&#10;1XI4yDDV9sUn6s6+ECGEXYoKSu+bVEqXl2TQRbYhDtzdtgZ9gG0hdYuvEG5q+RnHM2mw4tBQYkPb&#10;kvLH+WkUMI1vxb7mxsR98rM53mTydeiU+hj16wUIT73/F/+5v7WCJIwNX8I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FP8fAAAAA2wAAAA8AAAAAAAAAAAAAAAAA&#10;oQIAAGRycy9kb3ducmV2LnhtbFBLBQYAAAAABAAEAPkAAACOAwAAAAA=&#10;" strokeweight=".5pt">
                  <v:stroke dashstyle="dash"/>
                </v:line>
                <v:shape id="Gerade Verbindung mit Pfeil 360" o:spid="_x0000_s1070"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7rcQAAADbAAAADwAAAGRycy9kb3ducmV2LnhtbESPQWvCQBSE74L/YXlCb3XTQo2mWaUU&#10;CqVUxKhgbo/sazY0+zZktxr/vSsUPA4z8w2TrwbbihP1vnGs4GmagCCunG64VrDffTzOQfiArLF1&#10;TAou5GG1HI9yzLQ785ZORahFhLDPUIEJocuk9JUhi37qOuLo/bjeYoiyr6Xu8RzhtpXPSTKTFhuO&#10;CwY7ejdU/RZ/VsFLWm2OZt+tv+pDab459SWmXqmHyfD2CiLQEO7h//anVpAu4P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LutxAAAANsAAAAPAAAAAAAAAAAA&#10;AAAAAKECAABkcnMvZG93bnJldi54bWxQSwUGAAAAAAQABAD5AAAAkgMAAAAA&#10;" strokeweight="1pt">
                  <v:stroke startarrow="block" startarrowwidth="narrow" endarrow="block" endarrowwidth="narrow"/>
                </v:shape>
                <v:shape id="Textfeld 85" o:spid="_x0000_s1071"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Xr0A&#10;AADbAAAADwAAAGRycy9kb3ducmV2LnhtbERPSwrCMBDdC94hjOBGNNWFSDWKH/xsXLR6gKEZ22Iz&#10;KU3U6unNQnD5eP/FqjWVeFLjSssKxqMIBHFmdcm5gutlP5yBcB5ZY2WZFLzJwWrZ7Sww1vbFCT1T&#10;n4sQwi5GBYX3dSylywoy6Ea2Jg7czTYGfYBNLnWDrxBuKjmJoqk0WHJoKLCmbUHZPX0YBbRO7Od8&#10;dweTbHbbw61kGsijUv1eu56D8NT6v/jnPmkFs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xoXr0AAADbAAAADwAAAAAAAAAAAAAAAACYAgAAZHJzL2Rvd25yZXYu&#10;eG1sUEsFBgAAAAAEAAQA9QAAAIIDAAAAAA==&#10;" filled="f" stroked="f">
                  <v:textbox inset="0,0,0,0">
                    <w:txbxContent>
                      <w:p w:rsidR="00F42CE6" w:rsidRPr="00982EDA" w:rsidRDefault="00F42CE6" w:rsidP="00580D27">
                        <w:proofErr w:type="gramStart"/>
                        <w:r w:rsidRPr="00982EDA">
                          <w:t>f/3</w:t>
                        </w:r>
                        <w:proofErr w:type="gramEnd"/>
                      </w:p>
                    </w:txbxContent>
                  </v:textbox>
                </v:shape>
                <v:shape id="Textfeld 72" o:spid="_x0000_s1072"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NxcAA&#10;AADbAAAADwAAAGRycy9kb3ducmV2LnhtbESPzQrCMBCE74LvEFbwIprqQaQaxR/8uXio+gBLs7bF&#10;ZlOaqNWnN4LgcZiZb5jZojGleFDtCssKhoMIBHFqdcGZgst525+AcB5ZY2mZFLzIwWLebs0w1vbJ&#10;CT1OPhMBwi5GBbn3VSylS3My6Aa2Ig7e1dYGfZB1JnWNzwA3pRxF0VgaLDgs5FjROqf0drobBbRM&#10;7Pt4czuTrDbr3bVg6sm9Ut1Os5yC8NT4f/jXPmgFk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DNxcAAAADbAAAADwAAAAAAAAAAAAAAAACYAgAAZHJzL2Rvd25y&#10;ZXYueG1sUEsFBgAAAAAEAAQA9QAAAIUDAAAAAA==&#10;" filled="f" stroked="f">
                  <v:textbox inset="0,0,0,0">
                    <w:txbxContent>
                      <w:p w:rsidR="00F42CE6" w:rsidRPr="00982EDA" w:rsidRDefault="00F42CE6" w:rsidP="00580D27">
                        <w:proofErr w:type="gramStart"/>
                        <w:r w:rsidRPr="00982EDA">
                          <w:t>f/3</w:t>
                        </w:r>
                        <w:proofErr w:type="gramEnd"/>
                      </w:p>
                    </w:txbxContent>
                  </v:textbox>
                </v:shape>
                <v:shape id="Gerade Verbindung mit Pfeil 363" o:spid="_x0000_s1073"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sVsEAAADbAAAADwAAAGRycy9kb3ducmV2LnhtbESPS6vCMBSE94L/IRzBnaYqiPYaxSe6&#10;UnzA3Z7bnNsWm5PSRK3/3giCy2Hmm2Ems9oU4k6Vyy0r6HUjEMSJ1TmnCi7nTWcEwnlkjYVlUvAk&#10;B7NpszHBWNsHH+l+8qkIJexiVJB5X8ZSuiQjg65rS+Lg/dvKoA+ySqWu8BHKTSH7UTSUBnMOCxmW&#10;tMwouZ5uRsGovpiDy/c0/t3e/hZmy+vVeaBUu1XPf0B4qv03/KF3OnB9eH8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CxWwQAAANsAAAAPAAAAAAAAAAAAAAAA&#10;AKECAABkcnMvZG93bnJldi54bWxQSwUGAAAAAAQABAD5AAAAjwMAAAAA&#10;" strokeweight="1pt">
                  <v:stroke startarrow="block" startarrowwidth="narrow" endarrow="block" endarrowwidth="narrow"/>
                </v:shape>
                <v:shape id="Textfeld 95" o:spid="_x0000_s1074"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2KcQA&#10;AADbAAAADwAAAGRycy9kb3ducmV2LnhtbESP3WrCQBSE7wu+w3KE3pRmU4U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9inEAAAA2wAAAA8AAAAAAAAAAAAAAAAAmAIAAGRycy9k&#10;b3ducmV2LnhtbFBLBQYAAAAABAAEAPUAAACJAwAAAAA=&#10;" filled="f" stroked="f">
                  <v:textbox inset="0,0,0,0">
                    <w:txbxContent>
                      <w:p w:rsidR="00F42CE6" w:rsidRPr="00982EDA" w:rsidRDefault="00F42CE6" w:rsidP="00580D27">
                        <w:proofErr w:type="gramStart"/>
                        <w:r w:rsidRPr="00982EDA">
                          <w:t>f/3</w:t>
                        </w:r>
                        <w:proofErr w:type="gramEnd"/>
                      </w:p>
                    </w:txbxContent>
                  </v:textbox>
                </v:shape>
                <v:shape id="Gerade Verbindung mit Pfeil 365" o:spid="_x0000_s1075"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RucIAAADbAAAADwAAAGRycy9kb3ducmV2LnhtbESPS4vCQBCE7wv+h6EFb5uJDxY36yg+&#10;0ZOyKuy1zbRJMNMTMqPGf+8ICx6Lqq+KGk0aU4ob1a6wrKAbxSCIU6sLzhQcD6vPIQjnkTWWlknB&#10;gxxMxq2PESba3vmXbnufiVDCLkEFufdVIqVLczLoIlsRB+9sa4M+yDqTusZ7KDel7MXxlzRYcFjI&#10;saJ5TullfzUKhs3R7Fyxpe+/9fU0M2teLg59pTrtZvoDwlPj3+F/eqMDN4DXl/AD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ERucIAAADbAAAADwAAAAAAAAAAAAAA&#10;AAChAgAAZHJzL2Rvd25yZXYueG1sUEsFBgAAAAAEAAQA+QAAAJADAAAAAA==&#10;" strokeweight="1pt">
                  <v:stroke startarrow="block" startarrowwidth="narrow" endarrow="block" endarrowwidth="narrow"/>
                </v:shape>
                <v:shape id="Gerade Verbindung mit Pfeil 366" o:spid="_x0000_s1076"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Bj8MAAADbAAAADwAAAGRycy9kb3ducmV2LnhtbESP3YrCMBSE7xd8h3CEvVtTF7RSjSKC&#10;sMiKrD+gd4fm2BSbk9JErW9vhAUvh5n5hpnMWluJGzW+dKyg30tAEOdOl1wo2O+WXyMQPiBrrByT&#10;ggd5mE07HxPMtLvzH922oRARwj5DBSaEOpPS54Ys+p6riaN3do3FEGVTSN3gPcJtJb+TZCgtlhwX&#10;DNa0MJRftlerYJDmm6PZ1+tVcTiZX079CVOv1Ge3nY9BBGrDO/zf/tEKRgN4fY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AwY/DAAAA2wAAAA8AAAAAAAAAAAAA&#10;AAAAoQIAAGRycy9kb3ducmV2LnhtbFBLBQYAAAAABAAEAPkAAACRAwAAAAA=&#10;" strokeweight="1pt">
                  <v:stroke startarrow="block" startarrowwidth="narrow" endarrow="block" endarrowwidth="narrow"/>
                </v:shape>
                <v:shape id="Textfeld 98" o:spid="_x0000_s1077"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VscAA&#10;AADbAAAADwAAAGRycy9kb3ducmV2LnhtbESPzQrCMBCE74LvEFbwIprqQaQaxR/8uXio+gBLs7bF&#10;ZlOaqNWnN4LgcZiZb5jZojGleFDtCssKhoMIBHFqdcGZgst525+AcB5ZY2mZFLzIwWLebs0w1vbJ&#10;CT1OPhMBwi5GBbn3VSylS3My6Aa2Ig7e1dYGfZB1JnWNzwA3pRxF0VgaLDgs5FjROqf0drobBbRM&#10;7Pt4czuTrDbr3bVg6sm9Ut1Os5yC8NT4f/jXPmgFk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lVscAAAADbAAAADwAAAAAAAAAAAAAAAACYAgAAZHJzL2Rvd25y&#10;ZXYueG1sUEsFBgAAAAAEAAQA9QAAAIUDAAAAAA==&#10;" filled="f" stroked="f">
                  <v:textbox inset="0,0,0,0">
                    <w:txbxContent>
                      <w:p w:rsidR="00F42CE6" w:rsidRPr="00982EDA" w:rsidRDefault="00F42CE6" w:rsidP="00580D27">
                        <w:proofErr w:type="gramStart"/>
                        <w:r w:rsidRPr="00982EDA">
                          <w:t>f/3</w:t>
                        </w:r>
                        <w:proofErr w:type="gramEnd"/>
                      </w:p>
                    </w:txbxContent>
                  </v:textbox>
                </v:shape>
                <v:shape id="Gerade Verbindung mit Pfeil 368" o:spid="_x0000_s1078"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6Y8QAAADbAAAADwAAAGRycy9kb3ducmV2LnhtbESPQWvCQBSE7wX/w/KE3upGoSZE11AE&#10;oZQWqaZQb4/sMxuafRuy25j+e1coeBxm5htmXYy2FQP1vnGsYD5LQBBXTjdcKyiPu6cMhA/IGlvH&#10;pOCPPBSbycMac+0u/EnDIdQiQtjnqMCE0OVS+sqQRT9zHXH0zq63GKLsa6l7vES4beUiSZbSYsNx&#10;wWBHW0PVz+HXKnhOq/23KbuPt/rrZN459SdMvVKP0/FlBSLQGO7h//arVpClcPsSf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vpjxAAAANsAAAAPAAAAAAAAAAAA&#10;AAAAAKECAABkcnMvZG93bnJldi54bWxQSwUGAAAAAAQABAD5AAAAkgMAAAAA&#10;" strokeweight="1pt">
                  <v:stroke startarrow="block" startarrowwidth="narrow" endarrow="block" endarrowwidth="narrow"/>
                </v:shape>
                <v:shape id="Textfeld 100" o:spid="_x0000_s1079"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WL0A&#10;AADbAAAADwAAAGRycy9kb3ducmV2LnhtbERPSwrCMBDdC94hjOBGNNWFSDWKH/xsXLR6gKEZ22Iz&#10;KU3U6unNQnD5eP/FqjWVeFLjSssKxqMIBHFmdcm5gutlP5yBcB5ZY2WZFLzJwWrZ7Sww1vbFCT1T&#10;n4sQwi5GBYX3dSylywoy6Ea2Jg7czTYGfYBNLnWDrxBuKjmJoqk0WHJoKLCmbUHZPX0YBbRO7Od8&#10;dweTbHbbw61kGsijUv1eu56D8NT6v/jnPmk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pkWL0AAADbAAAADwAAAAAAAAAAAAAAAACYAgAAZHJzL2Rvd25yZXYu&#10;eG1sUEsFBgAAAAAEAAQA9QAAAIIDAAAAAA==&#10;" filled="f" stroked="f">
                  <v:textbox inset="0,0,0,0">
                    <w:txbxContent>
                      <w:p w:rsidR="00F42CE6" w:rsidRPr="003D03DF" w:rsidRDefault="00F42CE6" w:rsidP="00580D27">
                        <w:proofErr w:type="gramStart"/>
                        <w:r w:rsidRPr="003D03DF">
                          <w:t>f/3</w:t>
                        </w:r>
                        <w:proofErr w:type="gramEnd"/>
                      </w:p>
                    </w:txbxContent>
                  </v:textbox>
                </v:shape>
                <v:shape id="Textfeld 31" o:spid="_x0000_s1080"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F42CE6" w:rsidRPr="00C70313" w:rsidRDefault="00F42CE6" w:rsidP="00580D27">
                        <w:pPr>
                          <w:rPr>
                            <w:sz w:val="36"/>
                            <w:szCs w:val="36"/>
                          </w:rPr>
                        </w:pPr>
                        <w:r w:rsidRPr="00C70313">
                          <w:rPr>
                            <w:sz w:val="36"/>
                            <w:szCs w:val="36"/>
                          </w:rPr>
                          <w:t>A</w:t>
                        </w:r>
                      </w:p>
                    </w:txbxContent>
                  </v:textbox>
                </v:shape>
                <v:shape id="Textfeld 101" o:spid="_x0000_s1081"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F42CE6" w:rsidRPr="00C70313" w:rsidRDefault="00F42CE6" w:rsidP="00580D27">
                        <w:pPr>
                          <w:rPr>
                            <w:sz w:val="36"/>
                            <w:szCs w:val="36"/>
                          </w:rPr>
                        </w:pPr>
                        <w:r w:rsidRPr="00C70313">
                          <w:rPr>
                            <w:sz w:val="36"/>
                            <w:szCs w:val="36"/>
                          </w:rPr>
                          <w:t>B</w:t>
                        </w:r>
                      </w:p>
                    </w:txbxContent>
                  </v:textbox>
                </v:shape>
                <v:shape id="Textfeld 102" o:spid="_x0000_s1082"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F42CE6" w:rsidRPr="00C70313" w:rsidRDefault="00F42CE6" w:rsidP="00580D27">
                        <w:pPr>
                          <w:rPr>
                            <w:sz w:val="36"/>
                            <w:szCs w:val="36"/>
                          </w:rPr>
                        </w:pPr>
                        <w:r w:rsidRPr="00C70313">
                          <w:rPr>
                            <w:sz w:val="36"/>
                            <w:szCs w:val="36"/>
                          </w:rPr>
                          <w:t>B</w:t>
                        </w:r>
                      </w:p>
                    </w:txbxContent>
                  </v:textbox>
                </v:shape>
                <v:shape id="Textfeld 103" o:spid="_x0000_s1083"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F42CE6" w:rsidRPr="00C70313" w:rsidRDefault="00F42CE6" w:rsidP="00580D27">
                        <w:pPr>
                          <w:rPr>
                            <w:sz w:val="36"/>
                            <w:szCs w:val="36"/>
                          </w:rPr>
                        </w:pPr>
                        <w:r w:rsidRPr="00C70313">
                          <w:rPr>
                            <w:sz w:val="36"/>
                            <w:szCs w:val="36"/>
                          </w:rPr>
                          <w:t>B</w:t>
                        </w:r>
                      </w:p>
                    </w:txbxContent>
                  </v:textbox>
                </v:shape>
                <v:shape id="Textfeld 104" o:spid="_x0000_s1084"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F42CE6" w:rsidRPr="00C70313" w:rsidRDefault="00F42CE6" w:rsidP="00580D27">
                        <w:pPr>
                          <w:rPr>
                            <w:sz w:val="36"/>
                            <w:szCs w:val="36"/>
                          </w:rPr>
                        </w:pPr>
                        <w:r w:rsidRPr="00C70313">
                          <w:rPr>
                            <w:sz w:val="36"/>
                            <w:szCs w:val="36"/>
                          </w:rPr>
                          <w:t>B</w:t>
                        </w:r>
                      </w:p>
                    </w:txbxContent>
                  </v:textbox>
                </v:shape>
                <v:shape id="Textfeld 105" o:spid="_x0000_s1085"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F42CE6" w:rsidRPr="00C70313" w:rsidRDefault="00F42CE6" w:rsidP="00580D27">
                        <w:pPr>
                          <w:rPr>
                            <w:sz w:val="36"/>
                          </w:rPr>
                        </w:pPr>
                        <w:r w:rsidRPr="00C70313">
                          <w:rPr>
                            <w:sz w:val="36"/>
                          </w:rPr>
                          <w:t>C</w:t>
                        </w:r>
                      </w:p>
                    </w:txbxContent>
                  </v:textbox>
                </v:shape>
                <v:shape id="Textfeld 106" o:spid="_x0000_s1086"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F42CE6" w:rsidRPr="00C70313" w:rsidRDefault="00F42CE6" w:rsidP="00580D27">
                        <w:pPr>
                          <w:rPr>
                            <w:sz w:val="36"/>
                            <w:szCs w:val="36"/>
                          </w:rPr>
                        </w:pPr>
                        <w:r w:rsidRPr="00C70313">
                          <w:rPr>
                            <w:sz w:val="36"/>
                            <w:szCs w:val="36"/>
                          </w:rPr>
                          <w:t>C</w:t>
                        </w:r>
                      </w:p>
                    </w:txbxContent>
                  </v:textbox>
                </v:shape>
                <v:shape id="Textfeld 107" o:spid="_x0000_s1087"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F42CE6" w:rsidRPr="00C70313" w:rsidRDefault="00F42CE6" w:rsidP="00580D27">
                        <w:pPr>
                          <w:rPr>
                            <w:sz w:val="36"/>
                            <w:szCs w:val="36"/>
                          </w:rPr>
                        </w:pPr>
                        <w:r w:rsidRPr="00C70313">
                          <w:rPr>
                            <w:sz w:val="36"/>
                            <w:szCs w:val="36"/>
                          </w:rPr>
                          <w:t>C</w:t>
                        </w:r>
                      </w:p>
                    </w:txbxContent>
                  </v:textbox>
                </v:shape>
                <v:shape id="Textfeld 108" o:spid="_x0000_s1088"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F42CE6" w:rsidRPr="00C70313" w:rsidRDefault="00F42CE6" w:rsidP="00580D27">
                        <w:pPr>
                          <w:rPr>
                            <w:sz w:val="36"/>
                            <w:szCs w:val="36"/>
                          </w:rPr>
                        </w:pPr>
                        <w:r w:rsidRPr="00C70313">
                          <w:rPr>
                            <w:sz w:val="36"/>
                            <w:szCs w:val="36"/>
                          </w:rPr>
                          <w:t>C</w:t>
                        </w:r>
                      </w:p>
                    </w:txbxContent>
                  </v:textbox>
                </v:shape>
                <v:line id="Gerade Verbindung 379" o:spid="_x0000_s1089"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85cYAAADcAAAADwAAAGRycy9kb3ducmV2LnhtbESPT0sDQQzF74LfYUjBm51tBbFrp6VI&#10;RUEU+udQb3Em7i7dySw7abt+e3MQvCW8l/d+mS+H2Joz9blJ7GAyLsAQ+xQarhzsd8+3D2CyIAds&#10;E5ODH8qwXFxfzbEM6cIbOm+lMhrCuUQHtUhXWpt9TRHzOHXEqn2nPqLo2lc29HjR8NjaaVHc24gN&#10;a0ONHT3V5I/bU3Qgn4dDt8a308vK54/ZnQ9fMnl37mY0rB7BCA3yb/67fg2KXyitPqMT2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OfOXGAAAA3AAAAA8AAAAAAAAA&#10;AAAAAAAAoQIAAGRycy9kb3ducmV2LnhtbFBLBQYAAAAABAAEAPkAAACUAwAAAAA=&#10;" strokeweight=".25pt">
                  <v:stroke dashstyle="longDashDot"/>
                </v:line>
                <v:line id="Gerade Verbindung 380" o:spid="_x0000_s1090"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5k8IAAADcAAAADwAAAGRycy9kb3ducmV2LnhtbERPTYvCMBC9L/gfwgje1lRhl1qNIoIi&#10;CAu1Ch7HZmyLzaQ02Vr//WZB8DaP9zmLVW9q0VHrKssKJuMIBHFudcWFglO2/YxBOI+ssbZMCp7k&#10;YLUcfCww0fbBKXVHX4gQwi5BBaX3TSKly0sy6Ma2IQ7czbYGfYBtIXWLjxBuajmNom9psOLQUGJD&#10;m5Ly+/HXKLict/E13R/ic12csp/uK9s900yp0bBfz0F46v1b/HLvdZgfzeD/mXC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H5k8IAAADcAAAADwAAAAAAAAAAAAAA&#10;AAChAgAAZHJzL2Rvd25yZXYueG1sUEsFBgAAAAAEAAQA+QAAAJADAAAAAA==&#10;" strokeweight=".5pt">
                  <v:stroke dashstyle="longDashDot"/>
                </v:line>
                <v:line id="Gerade Verbindung 381" o:spid="_x0000_s1091"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BsQAAADcAAAADwAAAGRycy9kb3ducmV2LnhtbESPQWvCQBCF7wX/wzIFL0U3CjYluooK&#10;gh5aWiueh+yYhGZnQ3aN8d93DoK3Gd6b975ZrHpXq47aUHk2MBknoIhzbysuDJx+d6MPUCEiW6w9&#10;k4E7BVgtBy8LzKy/8Q91x1goCeGQoYEyxibTOuQlOQxj3xCLdvGtwyhrW2jb4k3CXa2nSfKuHVYs&#10;DSU2tC0p/ztenQGmt3PxWXPjkj49bL7POp19dcYMX/v1HFSkPj7Nj+u9FfyJ4Ms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n8GxAAAANwAAAAPAAAAAAAAAAAA&#10;AAAAAKECAABkcnMvZG93bnJldi54bWxQSwUGAAAAAAQABAD5AAAAkgMAAAAA&#10;" strokeweight=".5pt">
                  <v:stroke dashstyle="dash"/>
                </v:line>
                <v:line id="Gerade Verbindung 382" o:spid="_x0000_s1092"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ancEAAADcAAAADwAAAGRycy9kb3ducmV2LnhtbERPTYvCMBC9C/sfwix4kTWtoF2qUXYF&#10;QQ+K64rnoRnbYjMpTaz13xtB8DaP9zmzRWcq0VLjSssK4mEEgjizuuRcwfF/9fUNwnlkjZVlUnAn&#10;B4v5R2+GqbY3/qP24HMRQtilqKDwvk6ldFlBBt3Q1sSBO9vGoA+wyaVu8BbCTSVHUTSRBksODQXW&#10;tCwouxyuRgHT4JRvK65N1CWb3/1JJuNdq1T/s/uZgvDU+bf45V7rMD+O4f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tqdwQAAANwAAAAPAAAAAAAAAAAAAAAA&#10;AKECAABkcnMvZG93bnJldi54bWxQSwUGAAAAAAQABAD5AAAAjwMAAAAA&#10;" strokeweight=".5pt">
                  <v:stroke dashstyle="dash"/>
                </v:line>
                <v:shape id="Textfeld 57" o:spid="_x0000_s1093"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fHcIA&#10;AADcAAAADwAAAGRycy9kb3ducmV2LnhtbERPzWrCQBC+C32HZQpeRDdakJ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l8dwgAAANwAAAAPAAAAAAAAAAAAAAAAAJgCAABkcnMvZG93&#10;bnJldi54bWxQSwUGAAAAAAQABAD1AAAAhwMAAAAA&#10;" filled="f" stroked="f">
                  <v:textbox inset="0,0,0,0">
                    <w:txbxContent>
                      <w:p w:rsidR="00F42CE6" w:rsidRPr="00982EDA" w:rsidRDefault="00F42CE6" w:rsidP="00580D27">
                        <w:proofErr w:type="gramStart"/>
                        <w:r w:rsidRPr="00982EDA">
                          <w:t>f/2</w:t>
                        </w:r>
                        <w:proofErr w:type="gramEnd"/>
                      </w:p>
                    </w:txbxContent>
                  </v:textbox>
                </v:shape>
                <v:shape id="Gerade Verbindung mit Pfeil 384" o:spid="_x0000_s1094"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LMcIAAADcAAAADwAAAGRycy9kb3ducmV2LnhtbERPTWvCQBC9C/0PyxR6001sEY1uQmtb&#10;9GSpCl7H7DQJzc6G7Ebjv3cFwds83ucsst7U4kStqywriEcRCOLc6ooLBfvd93AKwnlkjbVlUnAh&#10;B1n6NFhgou2Zf+m09YUIIewSVFB63yRSurwkg25kG+LA/dnWoA+wLaRu8RzCTS3HUTSRBisODSU2&#10;tCwp/992RsG035sfV21odlh1xw+z4q/P3atSL8/9+xyEp94/xHf3Wof58RvcngkXy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xLMcIAAADcAAAADwAAAAAAAAAAAAAA&#10;AAChAgAAZHJzL2Rvd25yZXYueG1sUEsFBgAAAAAEAAQA+QAAAJADAAAAAA==&#10;" strokeweight="1pt">
                  <v:stroke startarrow="block" startarrowwidth="narrow" endarrow="block" endarrowwidth="narrow"/>
                </v:shape>
                <v:shape id="Gerade Verbindung mit Pfeil 385" o:spid="_x0000_s1095"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NDsMAAADcAAAADwAAAGRycy9kb3ducmV2LnhtbERPTWvCQBC9F/wPywi9iG5iq0h0FRWE&#10;glQwCl6H7JgEs7Mxu43pv+8KQm/zeJ+zWHWmEi01rrSsIB5FIIgzq0vOFZxPu+EMhPPIGivLpOCX&#10;HKyWvbcFJto++Eht6nMRQtglqKDwvk6kdFlBBt3I1sSBu9rGoA+wyaVu8BHCTSXHUTSVBksODQXW&#10;tC0ou6U/RsGA2+39cNHpfjP5bE8f17iKvndKvfe79RyEp87/i1/uLx3mxxN4Ph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DQ7DAAAA3AAAAA8AAAAAAAAAAAAA&#10;AAAAoQIAAGRycy9kb3ducmV2LnhtbFBLBQYAAAAABAAEAPkAAACRAwAAAAA=&#10;" strokeweight="1pt">
                  <v:stroke startarrow="block" startarrowwidth="narrow" endarrow="block" endarrowwidth="narrow"/>
                </v:shape>
                <v:shape id="Textfeld 61" o:spid="_x0000_s1096"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hb4A&#10;AADcAAAADwAAAGRycy9kb3ducmV2LnhtbERPSwrCMBDdC94hjOBGNNWFSDWKH/xsXFQ9wNCMbbGZ&#10;lCZq9fRGENzN431ntmhMKR5Uu8KyguEgAkGcWl1wpuBy3vYnIJxH1lhaJgUvcrCYt1szjLV9ckKP&#10;k89ECGEXo4Lc+yqW0qU5GXQDWxEH7mprgz7AOpO6xmcIN6UcRdFYGiw4NORY0Tqn9Ha6GwW0TOz7&#10;eHM7k6w26921YOrJvVLdTrOcgvDU+L/45z7oMH84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x/IW+AAAA3AAAAA8AAAAAAAAAAAAAAAAAmAIAAGRycy9kb3ducmV2&#10;LnhtbFBLBQYAAAAABAAEAPUAAACDAwAAAAA=&#10;" filled="f" stroked="f">
                  <v:textbox inset="0,0,0,0">
                    <w:txbxContent>
                      <w:p w:rsidR="00F42CE6" w:rsidRPr="00982EDA" w:rsidRDefault="00F42CE6" w:rsidP="00580D27">
                        <w:proofErr w:type="gramStart"/>
                        <w:r w:rsidRPr="00982EDA">
                          <w:t>f/2</w:t>
                        </w:r>
                        <w:proofErr w:type="gramEnd"/>
                      </w:p>
                    </w:txbxContent>
                  </v:textbox>
                </v:shape>
                <w10:anchorlock/>
              </v:group>
            </w:pict>
          </mc:Fallback>
        </mc:AlternateContent>
      </w:r>
    </w:p>
    <w:p w:rsidR="00580D27" w:rsidRPr="00A045FF" w:rsidRDefault="00580D27" w:rsidP="00622DCF">
      <w:pPr>
        <w:spacing w:before="120"/>
        <w:ind w:left="1134"/>
        <w:rPr>
          <w:noProof/>
          <w:snapToGrid w:val="0"/>
          <w:lang w:eastAsia="de-DE"/>
        </w:rPr>
      </w:pPr>
      <w:bookmarkStart w:id="7" w:name="_Toc405810985"/>
      <w:r w:rsidRPr="00A045FF">
        <w:rPr>
          <w:noProof/>
          <w:snapToGrid w:val="0"/>
          <w:lang w:eastAsia="de-DE"/>
        </w:rPr>
        <w:t>Table 2</w:t>
      </w:r>
      <w:bookmarkEnd w:id="7"/>
    </w:p>
    <w:p w:rsidR="00580D27" w:rsidRPr="00A045FF" w:rsidRDefault="00580D27" w:rsidP="00622DCF">
      <w:pPr>
        <w:ind w:left="1134"/>
        <w:rPr>
          <w:b/>
          <w:noProof/>
          <w:snapToGrid w:val="0"/>
          <w:lang w:eastAsia="de-DE"/>
        </w:rPr>
      </w:pPr>
      <w:bookmarkStart w:id="8" w:name="_Toc405810986"/>
      <w:r w:rsidRPr="00A045FF">
        <w:rPr>
          <w:b/>
          <w:noProof/>
          <w:snapToGrid w:val="0"/>
          <w:lang w:eastAsia="de-DE"/>
        </w:rPr>
        <w:t>Dimensions of the box system in Figure 2</w:t>
      </w:r>
      <w:bookmarkEnd w:id="8"/>
    </w:p>
    <w:p w:rsidR="00580D27" w:rsidRPr="00A045FF" w:rsidRDefault="00580D27" w:rsidP="00580D27">
      <w:pPr>
        <w:suppressAutoHyphens w:val="0"/>
        <w:spacing w:line="240" w:lineRule="auto"/>
        <w:rPr>
          <w:szCs w:val="24"/>
          <w:lang w:eastAsia="de-DE"/>
        </w:rPr>
      </w:pPr>
    </w:p>
    <w:tbl>
      <w:tblPr>
        <w:tblW w:w="3812"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1986"/>
        <w:gridCol w:w="1982"/>
      </w:tblGrid>
      <w:tr w:rsidR="00580D27" w:rsidRPr="007075E9" w:rsidTr="00622DCF">
        <w:trPr>
          <w:trHeight w:val="340"/>
        </w:trPr>
        <w:tc>
          <w:tcPr>
            <w:tcW w:w="2359" w:type="pct"/>
            <w:vMerge w:val="restart"/>
            <w:vAlign w:val="center"/>
          </w:tcPr>
          <w:p w:rsidR="00580D27" w:rsidRPr="007075E9" w:rsidRDefault="00580D27" w:rsidP="00622DCF">
            <w:pPr>
              <w:suppressAutoHyphens w:val="0"/>
              <w:spacing w:line="240" w:lineRule="auto"/>
              <w:rPr>
                <w:i/>
                <w:sz w:val="16"/>
                <w:szCs w:val="16"/>
                <w:lang w:val="it-IT" w:eastAsia="it-IT"/>
              </w:rPr>
            </w:pPr>
            <w:r w:rsidRPr="007075E9">
              <w:rPr>
                <w:i/>
                <w:sz w:val="16"/>
                <w:szCs w:val="16"/>
                <w:lang w:val="it-IT" w:eastAsia="it-IT"/>
              </w:rPr>
              <w:t>Dimensions in mm</w:t>
            </w:r>
          </w:p>
        </w:tc>
        <w:tc>
          <w:tcPr>
            <w:tcW w:w="2641" w:type="pct"/>
            <w:gridSpan w:val="2"/>
            <w:tcBorders>
              <w:bottom w:val="single" w:sz="6" w:space="0" w:color="auto"/>
            </w:tcBorders>
            <w:vAlign w:val="center"/>
          </w:tcPr>
          <w:p w:rsidR="00580D27" w:rsidRPr="007075E9" w:rsidRDefault="00580D27" w:rsidP="00622DCF">
            <w:pPr>
              <w:suppressAutoHyphens w:val="0"/>
              <w:spacing w:line="240" w:lineRule="auto"/>
              <w:jc w:val="center"/>
              <w:rPr>
                <w:i/>
                <w:sz w:val="16"/>
                <w:szCs w:val="16"/>
                <w:lang w:val="it-IT" w:eastAsia="it-IT"/>
              </w:rPr>
            </w:pPr>
            <w:r w:rsidRPr="007075E9">
              <w:rPr>
                <w:i/>
                <w:sz w:val="16"/>
                <w:szCs w:val="16"/>
                <w:lang w:val="it-IT" w:eastAsia="it-IT"/>
              </w:rPr>
              <w:t>f</w:t>
            </w:r>
          </w:p>
        </w:tc>
      </w:tr>
      <w:tr w:rsidR="00580D27" w:rsidRPr="007075E9" w:rsidTr="00622DCF">
        <w:tc>
          <w:tcPr>
            <w:tcW w:w="2359" w:type="pct"/>
            <w:vMerge/>
            <w:tcBorders>
              <w:bottom w:val="single" w:sz="12" w:space="0" w:color="auto"/>
            </w:tcBorders>
            <w:vAlign w:val="center"/>
          </w:tcPr>
          <w:p w:rsidR="00580D27" w:rsidRPr="007075E9" w:rsidRDefault="00580D27" w:rsidP="00622DCF">
            <w:pPr>
              <w:suppressAutoHyphens w:val="0"/>
              <w:spacing w:line="240" w:lineRule="auto"/>
              <w:rPr>
                <w:i/>
                <w:sz w:val="16"/>
                <w:szCs w:val="16"/>
                <w:lang w:val="it-IT" w:eastAsia="it-IT"/>
              </w:rPr>
            </w:pPr>
          </w:p>
        </w:tc>
        <w:tc>
          <w:tcPr>
            <w:tcW w:w="1322" w:type="pct"/>
            <w:tcBorders>
              <w:top w:val="single" w:sz="6" w:space="0" w:color="auto"/>
              <w:bottom w:val="single" w:sz="12" w:space="0" w:color="auto"/>
            </w:tcBorders>
            <w:vAlign w:val="center"/>
          </w:tcPr>
          <w:p w:rsidR="00580D27" w:rsidRPr="007075E9" w:rsidRDefault="00580D27" w:rsidP="00622DCF">
            <w:pPr>
              <w:suppressAutoHyphens w:val="0"/>
              <w:spacing w:line="240" w:lineRule="auto"/>
              <w:jc w:val="center"/>
              <w:rPr>
                <w:sz w:val="16"/>
                <w:szCs w:val="16"/>
                <w:lang w:val="it-IT" w:eastAsia="it-IT"/>
              </w:rPr>
            </w:pPr>
            <w:r w:rsidRPr="007075E9">
              <w:rPr>
                <w:sz w:val="16"/>
                <w:szCs w:val="16"/>
                <w:lang w:val="it-IT" w:eastAsia="it-IT"/>
              </w:rPr>
              <w:t>LR3A, LR3B</w:t>
            </w:r>
          </w:p>
        </w:tc>
        <w:tc>
          <w:tcPr>
            <w:tcW w:w="1320" w:type="pct"/>
            <w:tcBorders>
              <w:top w:val="single" w:sz="6" w:space="0" w:color="auto"/>
              <w:bottom w:val="single" w:sz="12" w:space="0" w:color="auto"/>
            </w:tcBorders>
          </w:tcPr>
          <w:p w:rsidR="00580D27" w:rsidRPr="007075E9" w:rsidRDefault="00580D27" w:rsidP="00622DCF">
            <w:pPr>
              <w:suppressAutoHyphens w:val="0"/>
              <w:spacing w:line="240" w:lineRule="auto"/>
              <w:jc w:val="center"/>
              <w:rPr>
                <w:sz w:val="16"/>
                <w:szCs w:val="16"/>
                <w:lang w:val="it-IT" w:eastAsia="it-IT"/>
              </w:rPr>
            </w:pPr>
            <w:r w:rsidRPr="007075E9">
              <w:rPr>
                <w:sz w:val="16"/>
                <w:szCs w:val="16"/>
                <w:lang w:val="it-IT" w:eastAsia="it-IT"/>
              </w:rPr>
              <w:t>LW3A, LW3B LY3A, LY3B</w:t>
            </w:r>
          </w:p>
        </w:tc>
      </w:tr>
      <w:tr w:rsidR="00580D27" w:rsidRPr="00A045FF" w:rsidTr="00622DCF">
        <w:tc>
          <w:tcPr>
            <w:tcW w:w="2359" w:type="pct"/>
            <w:tcBorders>
              <w:top w:val="single" w:sz="12" w:space="0" w:color="auto"/>
              <w:bottom w:val="single" w:sz="4" w:space="0" w:color="auto"/>
            </w:tcBorders>
            <w:vAlign w:val="center"/>
          </w:tcPr>
          <w:p w:rsidR="00580D27" w:rsidRPr="00A045FF" w:rsidRDefault="00580D27" w:rsidP="00622DCF">
            <w:pPr>
              <w:suppressAutoHyphens w:val="0"/>
              <w:spacing w:line="240" w:lineRule="auto"/>
              <w:rPr>
                <w:lang w:eastAsia="it-IT"/>
              </w:rPr>
            </w:pPr>
            <w:r w:rsidRPr="00A045FF">
              <w:rPr>
                <w:lang w:eastAsia="it-IT"/>
              </w:rPr>
              <w:t xml:space="preserve">LED light sources of normal production </w:t>
            </w:r>
          </w:p>
        </w:tc>
        <w:tc>
          <w:tcPr>
            <w:tcW w:w="1322" w:type="pct"/>
            <w:tcBorders>
              <w:top w:val="single" w:sz="12" w:space="0" w:color="auto"/>
              <w:bottom w:val="single" w:sz="4" w:space="0" w:color="auto"/>
            </w:tcBorders>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3.0</w:t>
            </w:r>
          </w:p>
        </w:tc>
        <w:tc>
          <w:tcPr>
            <w:tcW w:w="1320" w:type="pct"/>
            <w:tcBorders>
              <w:top w:val="single" w:sz="12" w:space="0" w:color="auto"/>
              <w:bottom w:val="single" w:sz="4" w:space="0" w:color="auto"/>
            </w:tcBorders>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4.5</w:t>
            </w:r>
          </w:p>
        </w:tc>
      </w:tr>
      <w:tr w:rsidR="00580D27" w:rsidRPr="00A045FF" w:rsidTr="00622DCF">
        <w:tc>
          <w:tcPr>
            <w:tcW w:w="2359" w:type="pct"/>
            <w:tcBorders>
              <w:bottom w:val="single" w:sz="12" w:space="0" w:color="auto"/>
            </w:tcBorders>
            <w:vAlign w:val="center"/>
          </w:tcPr>
          <w:p w:rsidR="00580D27" w:rsidRPr="00A045FF" w:rsidRDefault="00580D27" w:rsidP="00622DCF">
            <w:pPr>
              <w:suppressAutoHyphens w:val="0"/>
              <w:spacing w:line="240" w:lineRule="auto"/>
              <w:rPr>
                <w:lang w:val="it-IT" w:eastAsia="it-IT"/>
              </w:rPr>
            </w:pPr>
            <w:r w:rsidRPr="00A045FF">
              <w:rPr>
                <w:lang w:val="it-IT" w:eastAsia="it-IT"/>
              </w:rPr>
              <w:t>Standard LED light sources</w:t>
            </w:r>
          </w:p>
        </w:tc>
        <w:tc>
          <w:tcPr>
            <w:tcW w:w="1322" w:type="pct"/>
            <w:tcBorders>
              <w:bottom w:val="single" w:sz="12" w:space="0" w:color="auto"/>
            </w:tcBorders>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3.0</w:t>
            </w:r>
          </w:p>
        </w:tc>
        <w:tc>
          <w:tcPr>
            <w:tcW w:w="1320" w:type="pct"/>
            <w:tcBorders>
              <w:bottom w:val="single" w:sz="12" w:space="0" w:color="auto"/>
            </w:tcBorders>
            <w:vAlign w:val="center"/>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r>
    </w:tbl>
    <w:p w:rsidR="00580D27" w:rsidRPr="00A045FF" w:rsidRDefault="00580D27" w:rsidP="00580D27">
      <w:pPr>
        <w:rPr>
          <w:noProof/>
          <w:snapToGrid w:val="0"/>
          <w:lang w:eastAsia="de-DE"/>
        </w:rPr>
      </w:pPr>
    </w:p>
    <w:p w:rsidR="00580D27" w:rsidRPr="00A045FF" w:rsidRDefault="00580D27" w:rsidP="00580D27">
      <w:pPr>
        <w:suppressAutoHyphens w:val="0"/>
        <w:spacing w:line="240" w:lineRule="auto"/>
        <w:rPr>
          <w:noProof/>
          <w:snapToGrid w:val="0"/>
          <w:lang w:eastAsia="de-DE"/>
        </w:rPr>
      </w:pPr>
      <w:r w:rsidRPr="00A045FF">
        <w:rPr>
          <w:noProof/>
          <w:snapToGrid w:val="0"/>
          <w:lang w:eastAsia="de-DE"/>
        </w:rPr>
        <w:br w:type="page"/>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lastRenderedPageBreak/>
        <w:tab/>
      </w:r>
      <w:r w:rsidRPr="00A045FF">
        <w:rPr>
          <w:b/>
          <w:lang w:eastAsia="it-IT"/>
        </w:rPr>
        <w:t xml:space="preserve">CATEGORIES LR3A, LR3B, </w:t>
      </w:r>
      <w:r w:rsidRPr="00A045FF">
        <w:rPr>
          <w:b/>
          <w:szCs w:val="24"/>
          <w:lang w:eastAsia="it-IT"/>
        </w:rPr>
        <w:t>LW3A, LW3B, LY3A and LY3B</w:t>
      </w:r>
      <w:r w:rsidRPr="00A045FF">
        <w:rPr>
          <w:b/>
          <w:lang w:eastAsia="it-IT"/>
        </w:rPr>
        <w:t xml:space="preserve"> </w:t>
      </w:r>
      <w:r w:rsidRPr="00A045FF">
        <w:rPr>
          <w:b/>
          <w:lang w:eastAsia="it-IT"/>
        </w:rPr>
        <w:tab/>
        <w:t>Sheet L3/4</w:t>
      </w:r>
    </w:p>
    <w:p w:rsidR="00580D27" w:rsidRPr="00A045FF" w:rsidRDefault="00580D27" w:rsidP="00580D27">
      <w:pPr>
        <w:rPr>
          <w:noProof/>
          <w:snapToGrid w:val="0"/>
          <w:lang w:eastAsia="de-DE"/>
        </w:rPr>
      </w:pPr>
    </w:p>
    <w:p w:rsidR="00580D27" w:rsidRPr="00A045FF" w:rsidRDefault="00580D27" w:rsidP="00ED5FC7">
      <w:pPr>
        <w:ind w:left="1134" w:hanging="1134"/>
        <w:rPr>
          <w:noProof/>
          <w:snapToGrid w:val="0"/>
          <w:lang w:eastAsia="de-DE"/>
        </w:rPr>
      </w:pPr>
      <w:r w:rsidRPr="00A045FF">
        <w:rPr>
          <w:noProof/>
          <w:snapToGrid w:val="0"/>
          <w:lang w:eastAsia="de-DE"/>
        </w:rPr>
        <w:t>Table 3</w:t>
      </w:r>
    </w:p>
    <w:p w:rsidR="00580D27" w:rsidRPr="00A045FF" w:rsidRDefault="00580D27" w:rsidP="00ED5FC7">
      <w:pPr>
        <w:ind w:left="1134" w:hanging="1134"/>
        <w:rPr>
          <w:b/>
          <w:noProof/>
          <w:snapToGrid w:val="0"/>
          <w:lang w:eastAsia="de-DE"/>
        </w:rPr>
      </w:pPr>
      <w:bookmarkStart w:id="9" w:name="_Toc405810988"/>
      <w:r w:rsidRPr="00A045FF">
        <w:rPr>
          <w:b/>
          <w:noProof/>
          <w:snapToGrid w:val="0"/>
          <w:lang w:eastAsia="de-DE"/>
        </w:rPr>
        <w:t>Proportion of the total luminous flux emitted into the viewing direction from the areas specified in figure 2</w:t>
      </w:r>
      <w:bookmarkEnd w:id="9"/>
    </w:p>
    <w:p w:rsidR="00580D27" w:rsidRPr="00A045FF" w:rsidRDefault="00580D27" w:rsidP="00ED5FC7">
      <w:pPr>
        <w:suppressAutoHyphens w:val="0"/>
        <w:spacing w:line="240" w:lineRule="auto"/>
        <w:ind w:hanging="1134"/>
        <w:rPr>
          <w:sz w:val="24"/>
          <w:szCs w:val="24"/>
          <w:lang w:eastAsia="de-DE"/>
        </w:rPr>
      </w:pPr>
    </w:p>
    <w:tbl>
      <w:tblPr>
        <w:tblW w:w="4818"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2424"/>
        <w:gridCol w:w="3044"/>
        <w:gridCol w:w="2551"/>
      </w:tblGrid>
      <w:tr w:rsidR="00580D27" w:rsidRPr="007075E9" w:rsidTr="007075E9">
        <w:tc>
          <w:tcPr>
            <w:tcW w:w="756" w:type="pct"/>
            <w:tcBorders>
              <w:bottom w:val="single" w:sz="12" w:space="0" w:color="auto"/>
            </w:tcBorders>
          </w:tcPr>
          <w:p w:rsidR="00580D27" w:rsidRPr="007075E9" w:rsidRDefault="00580D27" w:rsidP="007075E9">
            <w:pPr>
              <w:suppressAutoHyphens w:val="0"/>
              <w:spacing w:before="80" w:after="80" w:line="200" w:lineRule="exact"/>
              <w:rPr>
                <w:i/>
                <w:sz w:val="16"/>
                <w:szCs w:val="16"/>
                <w:lang w:eastAsia="it-IT"/>
              </w:rPr>
            </w:pPr>
            <w:r w:rsidRPr="007075E9">
              <w:rPr>
                <w:i/>
                <w:sz w:val="16"/>
                <w:szCs w:val="16"/>
                <w:lang w:eastAsia="it-IT"/>
              </w:rPr>
              <w:t>Category</w:t>
            </w:r>
          </w:p>
        </w:tc>
        <w:tc>
          <w:tcPr>
            <w:tcW w:w="1283" w:type="pct"/>
            <w:tcBorders>
              <w:bottom w:val="single" w:sz="12" w:space="0" w:color="auto"/>
            </w:tcBorders>
            <w:tcMar>
              <w:top w:w="57" w:type="dxa"/>
              <w:left w:w="57" w:type="dxa"/>
              <w:bottom w:w="57" w:type="dxa"/>
              <w:right w:w="57" w:type="dxa"/>
            </w:tcMar>
            <w:vAlign w:val="center"/>
          </w:tcPr>
          <w:p w:rsidR="00580D27" w:rsidRPr="007075E9" w:rsidRDefault="00580D27" w:rsidP="007075E9">
            <w:pPr>
              <w:suppressAutoHyphens w:val="0"/>
              <w:spacing w:before="80" w:after="80" w:line="200" w:lineRule="exact"/>
              <w:rPr>
                <w:i/>
                <w:sz w:val="16"/>
                <w:szCs w:val="16"/>
                <w:lang w:eastAsia="it-IT"/>
              </w:rPr>
            </w:pPr>
            <w:r w:rsidRPr="007075E9">
              <w:rPr>
                <w:i/>
                <w:sz w:val="16"/>
                <w:szCs w:val="16"/>
                <w:lang w:eastAsia="it-IT"/>
              </w:rPr>
              <w:t>Area(s)</w:t>
            </w:r>
          </w:p>
        </w:tc>
        <w:tc>
          <w:tcPr>
            <w:tcW w:w="1611" w:type="pct"/>
            <w:tcBorders>
              <w:bottom w:val="single" w:sz="12" w:space="0" w:color="auto"/>
            </w:tcBorders>
            <w:tcMar>
              <w:top w:w="57" w:type="dxa"/>
              <w:left w:w="57" w:type="dxa"/>
              <w:bottom w:w="57" w:type="dxa"/>
              <w:right w:w="57" w:type="dxa"/>
            </w:tcMar>
            <w:vAlign w:val="center"/>
          </w:tcPr>
          <w:p w:rsidR="00580D27" w:rsidRPr="007075E9" w:rsidRDefault="00580D27" w:rsidP="007075E9">
            <w:pPr>
              <w:suppressAutoHyphens w:val="0"/>
              <w:spacing w:before="80" w:after="80" w:line="200" w:lineRule="exact"/>
              <w:jc w:val="center"/>
              <w:rPr>
                <w:i/>
                <w:sz w:val="16"/>
                <w:szCs w:val="16"/>
                <w:lang w:eastAsia="it-IT"/>
              </w:rPr>
            </w:pPr>
            <w:r w:rsidRPr="007075E9">
              <w:rPr>
                <w:i/>
                <w:sz w:val="16"/>
                <w:szCs w:val="16"/>
                <w:lang w:eastAsia="it-IT"/>
              </w:rPr>
              <w:t>LED light sources of normal production</w:t>
            </w:r>
          </w:p>
        </w:tc>
        <w:tc>
          <w:tcPr>
            <w:tcW w:w="1351" w:type="pct"/>
            <w:tcBorders>
              <w:bottom w:val="single" w:sz="12" w:space="0" w:color="auto"/>
            </w:tcBorders>
            <w:tcMar>
              <w:top w:w="57" w:type="dxa"/>
              <w:left w:w="57" w:type="dxa"/>
              <w:bottom w:w="57" w:type="dxa"/>
              <w:right w:w="57" w:type="dxa"/>
            </w:tcMar>
          </w:tcPr>
          <w:p w:rsidR="00580D27" w:rsidRPr="007075E9" w:rsidRDefault="00580D27" w:rsidP="007075E9">
            <w:pPr>
              <w:suppressAutoHyphens w:val="0"/>
              <w:spacing w:before="80" w:after="80" w:line="200" w:lineRule="exact"/>
              <w:jc w:val="center"/>
              <w:rPr>
                <w:i/>
                <w:sz w:val="16"/>
                <w:szCs w:val="16"/>
                <w:lang w:eastAsia="it-IT"/>
              </w:rPr>
            </w:pPr>
            <w:r w:rsidRPr="007075E9">
              <w:rPr>
                <w:i/>
                <w:sz w:val="16"/>
                <w:szCs w:val="16"/>
                <w:lang w:val="it-IT" w:eastAsia="it-IT"/>
              </w:rPr>
              <w:t>Standard LED light sources</w:t>
            </w:r>
          </w:p>
        </w:tc>
      </w:tr>
      <w:tr w:rsidR="00580D27" w:rsidRPr="00A045FF" w:rsidTr="007075E9">
        <w:tc>
          <w:tcPr>
            <w:tcW w:w="756" w:type="pct"/>
            <w:vMerge w:val="restart"/>
            <w:tcBorders>
              <w:top w:val="single" w:sz="12" w:space="0" w:color="auto"/>
              <w:bottom w:val="single" w:sz="12" w:space="0" w:color="auto"/>
            </w:tcBorders>
            <w:vAlign w:val="center"/>
          </w:tcPr>
          <w:p w:rsidR="00580D27" w:rsidRPr="00A045FF" w:rsidRDefault="00580D27" w:rsidP="00622DCF">
            <w:pPr>
              <w:suppressAutoHyphens w:val="0"/>
              <w:spacing w:line="240" w:lineRule="auto"/>
              <w:rPr>
                <w:lang w:val="it-IT" w:eastAsia="it-IT"/>
              </w:rPr>
            </w:pPr>
            <w:r w:rsidRPr="00A045FF">
              <w:rPr>
                <w:lang w:val="it-IT" w:eastAsia="it-IT"/>
              </w:rPr>
              <w:t>LR3A</w:t>
            </w:r>
          </w:p>
          <w:p w:rsidR="00580D27" w:rsidRPr="00A045FF" w:rsidRDefault="00580D27" w:rsidP="00622DCF">
            <w:pPr>
              <w:suppressAutoHyphens w:val="0"/>
              <w:spacing w:line="240" w:lineRule="auto"/>
              <w:rPr>
                <w:lang w:val="it-IT" w:eastAsia="it-IT"/>
              </w:rPr>
            </w:pPr>
            <w:r w:rsidRPr="00A045FF">
              <w:rPr>
                <w:lang w:val="it-IT" w:eastAsia="it-IT"/>
              </w:rPr>
              <w:t>LR3B</w:t>
            </w:r>
          </w:p>
        </w:tc>
        <w:tc>
          <w:tcPr>
            <w:tcW w:w="1283"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A</w:t>
            </w:r>
          </w:p>
        </w:tc>
        <w:tc>
          <w:tcPr>
            <w:tcW w:w="1611"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it-IT"/>
              </w:rPr>
              <w:sym w:font="Symbol" w:char="F0A3"/>
            </w:r>
            <w:r w:rsidRPr="00A045FF">
              <w:rPr>
                <w:lang w:val="it-IT" w:eastAsia="it-IT"/>
              </w:rPr>
              <w:t xml:space="preserve"> 25%</w:t>
            </w:r>
          </w:p>
        </w:tc>
        <w:tc>
          <w:tcPr>
            <w:tcW w:w="1351"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it-IT"/>
              </w:rPr>
              <w:sym w:font="Symbol" w:char="F0A3"/>
            </w:r>
            <w:r w:rsidRPr="00A045FF">
              <w:rPr>
                <w:lang w:val="it-IT" w:eastAsia="it-IT"/>
              </w:rPr>
              <w:t xml:space="preserve"> 10%</w:t>
            </w:r>
          </w:p>
        </w:tc>
      </w:tr>
      <w:tr w:rsidR="00580D27" w:rsidRPr="00A045FF" w:rsidTr="007075E9">
        <w:tc>
          <w:tcPr>
            <w:tcW w:w="756" w:type="pct"/>
            <w:vMerge/>
            <w:tcBorders>
              <w:top w:val="single" w:sz="6" w:space="0" w:color="auto"/>
              <w:bottom w:val="single" w:sz="12" w:space="0" w:color="auto"/>
            </w:tcBorders>
          </w:tcPr>
          <w:p w:rsidR="00580D27" w:rsidRPr="00A045FF" w:rsidRDefault="00580D27" w:rsidP="00622DCF">
            <w:pPr>
              <w:suppressAutoHyphens w:val="0"/>
              <w:spacing w:line="240" w:lineRule="auto"/>
              <w:rPr>
                <w:lang w:val="it-IT" w:eastAsia="it-IT"/>
              </w:rPr>
            </w:pPr>
          </w:p>
        </w:tc>
        <w:tc>
          <w:tcPr>
            <w:tcW w:w="1283" w:type="pct"/>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B individually</w:t>
            </w:r>
          </w:p>
        </w:tc>
        <w:tc>
          <w:tcPr>
            <w:tcW w:w="1611"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15%</w:t>
            </w:r>
          </w:p>
        </w:tc>
        <w:tc>
          <w:tcPr>
            <w:tcW w:w="1351" w:type="pct"/>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20%</w:t>
            </w:r>
          </w:p>
        </w:tc>
      </w:tr>
      <w:tr w:rsidR="00580D27" w:rsidRPr="00A045FF" w:rsidTr="007075E9">
        <w:tc>
          <w:tcPr>
            <w:tcW w:w="756" w:type="pct"/>
            <w:vMerge/>
            <w:tcBorders>
              <w:top w:val="single" w:sz="6" w:space="0" w:color="auto"/>
              <w:bottom w:val="single" w:sz="12" w:space="0" w:color="auto"/>
            </w:tcBorders>
          </w:tcPr>
          <w:p w:rsidR="00580D27" w:rsidRPr="00A045FF" w:rsidRDefault="00580D27" w:rsidP="00622DCF">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C individually</w:t>
            </w:r>
          </w:p>
        </w:tc>
        <w:tc>
          <w:tcPr>
            <w:tcW w:w="1611"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w:t>
            </w:r>
          </w:p>
        </w:tc>
        <w:tc>
          <w:tcPr>
            <w:tcW w:w="1351" w:type="pct"/>
            <w:tcBorders>
              <w:bottom w:val="single" w:sz="4"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sym w:font="Symbol" w:char="F0A3"/>
            </w:r>
            <w:r w:rsidRPr="00A045FF">
              <w:rPr>
                <w:lang w:val="it-IT" w:eastAsia="de-DE"/>
              </w:rPr>
              <w:t xml:space="preserve"> 10%</w:t>
            </w:r>
          </w:p>
        </w:tc>
      </w:tr>
      <w:tr w:rsidR="00580D27" w:rsidRPr="00A045FF" w:rsidTr="007075E9">
        <w:tc>
          <w:tcPr>
            <w:tcW w:w="756" w:type="pct"/>
            <w:vMerge/>
            <w:tcBorders>
              <w:top w:val="single" w:sz="6" w:space="0" w:color="auto"/>
              <w:bottom w:val="single" w:sz="12" w:space="0" w:color="auto"/>
            </w:tcBorders>
          </w:tcPr>
          <w:p w:rsidR="00580D27" w:rsidRPr="00A045FF" w:rsidRDefault="00580D27" w:rsidP="00622DCF">
            <w:pPr>
              <w:suppressAutoHyphens w:val="0"/>
              <w:spacing w:line="240" w:lineRule="auto"/>
              <w:rPr>
                <w:lang w:eastAsia="it-IT"/>
              </w:rPr>
            </w:pPr>
          </w:p>
        </w:tc>
        <w:tc>
          <w:tcPr>
            <w:tcW w:w="1283" w:type="pct"/>
            <w:tcBorders>
              <w:bottom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A, all B and all C together</w:t>
            </w:r>
          </w:p>
        </w:tc>
        <w:tc>
          <w:tcPr>
            <w:tcW w:w="1611" w:type="pct"/>
            <w:tcBorders>
              <w:bottom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eastAsia="it-IT"/>
              </w:rPr>
            </w:pPr>
            <w:r w:rsidRPr="00A045FF">
              <w:rPr>
                <w:lang w:val="it-IT" w:eastAsia="de-DE"/>
              </w:rPr>
              <w:t>≥ 90%</w:t>
            </w:r>
          </w:p>
        </w:tc>
        <w:tc>
          <w:tcPr>
            <w:tcW w:w="1351" w:type="pct"/>
            <w:tcBorders>
              <w:bottom w:val="single" w:sz="12"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90%</w:t>
            </w:r>
          </w:p>
        </w:tc>
      </w:tr>
      <w:tr w:rsidR="00580D27" w:rsidRPr="00A045FF" w:rsidTr="007075E9">
        <w:tc>
          <w:tcPr>
            <w:tcW w:w="756" w:type="pct"/>
            <w:vMerge w:val="restart"/>
            <w:tcBorders>
              <w:top w:val="single" w:sz="12" w:space="0" w:color="auto"/>
              <w:bottom w:val="single" w:sz="12" w:space="0" w:color="auto"/>
            </w:tcBorders>
            <w:vAlign w:val="center"/>
          </w:tcPr>
          <w:p w:rsidR="00580D27" w:rsidRPr="00A045FF" w:rsidRDefault="00580D27" w:rsidP="00622DCF">
            <w:pPr>
              <w:suppressAutoHyphens w:val="0"/>
              <w:spacing w:line="240" w:lineRule="auto"/>
              <w:rPr>
                <w:lang w:val="it-IT" w:eastAsia="it-IT"/>
              </w:rPr>
            </w:pPr>
            <w:r w:rsidRPr="00A045FF">
              <w:rPr>
                <w:lang w:val="it-IT" w:eastAsia="it-IT"/>
              </w:rPr>
              <w:t>LW3A</w:t>
            </w:r>
          </w:p>
          <w:p w:rsidR="00580D27" w:rsidRPr="00A045FF" w:rsidRDefault="00580D27" w:rsidP="00622DCF">
            <w:pPr>
              <w:suppressAutoHyphens w:val="0"/>
              <w:spacing w:line="240" w:lineRule="auto"/>
              <w:rPr>
                <w:lang w:val="it-IT" w:eastAsia="it-IT"/>
              </w:rPr>
            </w:pPr>
            <w:r w:rsidRPr="00A045FF">
              <w:rPr>
                <w:lang w:val="it-IT" w:eastAsia="it-IT"/>
              </w:rPr>
              <w:t>LW3B</w:t>
            </w:r>
          </w:p>
          <w:p w:rsidR="00580D27" w:rsidRPr="00A045FF" w:rsidRDefault="00580D27" w:rsidP="00622DCF">
            <w:pPr>
              <w:suppressAutoHyphens w:val="0"/>
              <w:spacing w:line="240" w:lineRule="auto"/>
              <w:rPr>
                <w:lang w:val="it-IT" w:eastAsia="it-IT"/>
              </w:rPr>
            </w:pPr>
          </w:p>
          <w:p w:rsidR="00580D27" w:rsidRPr="00A045FF" w:rsidRDefault="00580D27" w:rsidP="00622DCF">
            <w:pPr>
              <w:suppressAutoHyphens w:val="0"/>
              <w:spacing w:line="240" w:lineRule="auto"/>
              <w:rPr>
                <w:lang w:val="it-IT" w:eastAsia="it-IT"/>
              </w:rPr>
            </w:pPr>
            <w:r w:rsidRPr="00A045FF">
              <w:rPr>
                <w:lang w:val="it-IT" w:eastAsia="it-IT"/>
              </w:rPr>
              <w:t>LY3A</w:t>
            </w:r>
          </w:p>
          <w:p w:rsidR="00580D27" w:rsidRPr="00A045FF" w:rsidRDefault="00580D27" w:rsidP="00622DCF">
            <w:pPr>
              <w:suppressAutoHyphens w:val="0"/>
              <w:spacing w:line="240" w:lineRule="auto"/>
              <w:rPr>
                <w:lang w:val="it-IT" w:eastAsia="it-IT"/>
              </w:rPr>
            </w:pPr>
            <w:r w:rsidRPr="00A045FF">
              <w:rPr>
                <w:lang w:val="it-IT" w:eastAsia="it-IT"/>
              </w:rPr>
              <w:t>LY3B</w:t>
            </w:r>
          </w:p>
          <w:p w:rsidR="00580D27" w:rsidRPr="00A045FF" w:rsidRDefault="00580D27" w:rsidP="00622DCF">
            <w:pPr>
              <w:suppressAutoHyphens w:val="0"/>
              <w:spacing w:line="240" w:lineRule="auto"/>
              <w:rPr>
                <w:lang w:val="it-IT" w:eastAsia="it-IT"/>
              </w:rPr>
            </w:pPr>
          </w:p>
        </w:tc>
        <w:tc>
          <w:tcPr>
            <w:tcW w:w="1283"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A,B individually</w:t>
            </w:r>
          </w:p>
        </w:tc>
        <w:tc>
          <w:tcPr>
            <w:tcW w:w="1611"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6%</w:t>
            </w:r>
          </w:p>
        </w:tc>
        <w:tc>
          <w:tcPr>
            <w:tcW w:w="1351"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8%</w:t>
            </w:r>
          </w:p>
        </w:tc>
      </w:tr>
      <w:tr w:rsidR="00580D27" w:rsidRPr="00A045FF" w:rsidTr="007075E9">
        <w:tc>
          <w:tcPr>
            <w:tcW w:w="756" w:type="pct"/>
            <w:vMerge/>
            <w:tcBorders>
              <w:bottom w:val="single" w:sz="12" w:space="0" w:color="auto"/>
            </w:tcBorders>
          </w:tcPr>
          <w:p w:rsidR="00580D27" w:rsidRPr="00A045FF" w:rsidRDefault="00580D27" w:rsidP="00622DCF">
            <w:pPr>
              <w:suppressAutoHyphens w:val="0"/>
              <w:spacing w:line="240" w:lineRule="auto"/>
              <w:rPr>
                <w:lang w:val="it-IT" w:eastAsia="it-IT"/>
              </w:rPr>
            </w:pPr>
          </w:p>
        </w:tc>
        <w:tc>
          <w:tcPr>
            <w:tcW w:w="1283" w:type="pct"/>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A, B individually</w:t>
            </w:r>
          </w:p>
        </w:tc>
        <w:tc>
          <w:tcPr>
            <w:tcW w:w="1611"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&lt; 40%</w:t>
            </w:r>
          </w:p>
        </w:tc>
        <w:tc>
          <w:tcPr>
            <w:tcW w:w="1351" w:type="pct"/>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&lt; 30%</w:t>
            </w:r>
          </w:p>
        </w:tc>
      </w:tr>
      <w:tr w:rsidR="00580D27" w:rsidRPr="00A045FF" w:rsidTr="007075E9">
        <w:tc>
          <w:tcPr>
            <w:tcW w:w="756" w:type="pct"/>
            <w:vMerge/>
            <w:tcBorders>
              <w:bottom w:val="single" w:sz="12" w:space="0" w:color="auto"/>
            </w:tcBorders>
          </w:tcPr>
          <w:p w:rsidR="00580D27" w:rsidRPr="00A045FF" w:rsidRDefault="00580D27" w:rsidP="00622DCF">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All  A, B together</w:t>
            </w:r>
          </w:p>
        </w:tc>
        <w:tc>
          <w:tcPr>
            <w:tcW w:w="1611"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55%</w:t>
            </w:r>
          </w:p>
        </w:tc>
        <w:tc>
          <w:tcPr>
            <w:tcW w:w="1351"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60%</w:t>
            </w:r>
          </w:p>
        </w:tc>
      </w:tr>
      <w:tr w:rsidR="00580D27" w:rsidRPr="00A045FF" w:rsidTr="007075E9">
        <w:tc>
          <w:tcPr>
            <w:tcW w:w="756" w:type="pct"/>
            <w:vMerge/>
            <w:tcBorders>
              <w:bottom w:val="single" w:sz="12" w:space="0" w:color="auto"/>
            </w:tcBorders>
          </w:tcPr>
          <w:p w:rsidR="00580D27" w:rsidRPr="00A045FF" w:rsidRDefault="00580D27" w:rsidP="00622DCF">
            <w:pPr>
              <w:suppressAutoHyphens w:val="0"/>
              <w:spacing w:line="240" w:lineRule="auto"/>
              <w:rPr>
                <w:lang w:eastAsia="it-IT"/>
              </w:rPr>
            </w:pPr>
          </w:p>
        </w:tc>
        <w:tc>
          <w:tcPr>
            <w:tcW w:w="1283" w:type="pct"/>
            <w:tcBorders>
              <w:bottom w:val="single" w:sz="6"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Each C individually</w:t>
            </w:r>
          </w:p>
        </w:tc>
        <w:tc>
          <w:tcPr>
            <w:tcW w:w="1611" w:type="pct"/>
            <w:tcBorders>
              <w:bottom w:val="single" w:sz="6"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&lt; 15%</w:t>
            </w:r>
          </w:p>
        </w:tc>
        <w:tc>
          <w:tcPr>
            <w:tcW w:w="1351" w:type="pct"/>
            <w:tcBorders>
              <w:bottom w:val="single" w:sz="6"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&lt; 10%</w:t>
            </w:r>
          </w:p>
        </w:tc>
      </w:tr>
      <w:tr w:rsidR="00580D27" w:rsidRPr="00A045FF" w:rsidTr="007075E9">
        <w:tc>
          <w:tcPr>
            <w:tcW w:w="756" w:type="pct"/>
            <w:vMerge/>
            <w:tcBorders>
              <w:bottom w:val="single" w:sz="12" w:space="0" w:color="auto"/>
              <w:right w:val="single" w:sz="6" w:space="0" w:color="auto"/>
            </w:tcBorders>
          </w:tcPr>
          <w:p w:rsidR="00580D27" w:rsidRPr="00A045FF" w:rsidRDefault="00580D27" w:rsidP="00622DCF">
            <w:pPr>
              <w:suppressAutoHyphens w:val="0"/>
              <w:spacing w:line="240" w:lineRule="auto"/>
              <w:rPr>
                <w:lang w:eastAsia="it-IT"/>
              </w:rPr>
            </w:pPr>
          </w:p>
        </w:tc>
        <w:tc>
          <w:tcPr>
            <w:tcW w:w="1283"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All A, B and C together</w:t>
            </w:r>
          </w:p>
        </w:tc>
        <w:tc>
          <w:tcPr>
            <w:tcW w:w="161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eastAsia="it-IT"/>
              </w:rPr>
            </w:pPr>
            <w:r w:rsidRPr="00A045FF">
              <w:rPr>
                <w:lang w:val="it-IT" w:eastAsia="de-DE"/>
              </w:rPr>
              <w:t>≥ 90%</w:t>
            </w:r>
          </w:p>
        </w:tc>
        <w:tc>
          <w:tcPr>
            <w:tcW w:w="135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90%</w:t>
            </w:r>
          </w:p>
        </w:tc>
      </w:tr>
    </w:tbl>
    <w:p w:rsidR="00580D27" w:rsidRPr="00A045FF" w:rsidRDefault="00580D27" w:rsidP="00580D27">
      <w:pPr>
        <w:suppressAutoHyphens w:val="0"/>
        <w:spacing w:line="240" w:lineRule="auto"/>
        <w:ind w:left="284" w:hanging="284"/>
        <w:rPr>
          <w:szCs w:val="24"/>
          <w:lang w:eastAsia="it-IT"/>
        </w:rPr>
      </w:pPr>
    </w:p>
    <w:p w:rsidR="00580D27" w:rsidRPr="00A045FF" w:rsidRDefault="00580D27" w:rsidP="00580D27">
      <w:pPr>
        <w:suppressAutoHyphens w:val="0"/>
        <w:spacing w:line="240" w:lineRule="auto"/>
        <w:rPr>
          <w:szCs w:val="24"/>
          <w:lang w:eastAsia="de-DE"/>
        </w:rPr>
      </w:pP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sz w:val="24"/>
          <w:szCs w:val="24"/>
          <w:lang w:eastAsia="de-DE"/>
        </w:rPr>
        <w:br w:type="page"/>
      </w:r>
      <w:r w:rsidRPr="00A045FF">
        <w:rPr>
          <w:lang w:eastAsia="it-IT"/>
        </w:rPr>
        <w:lastRenderedPageBreak/>
        <w:tab/>
      </w:r>
      <w:r w:rsidRPr="00A045FF">
        <w:rPr>
          <w:b/>
          <w:lang w:eastAsia="it-IT"/>
        </w:rPr>
        <w:t xml:space="preserve">CATEGORIES LR3A, LR3B, </w:t>
      </w:r>
      <w:r w:rsidRPr="00A045FF">
        <w:rPr>
          <w:b/>
          <w:szCs w:val="24"/>
          <w:lang w:eastAsia="it-IT"/>
        </w:rPr>
        <w:t>LW3A, LW3B, LY3A and LY3B</w:t>
      </w:r>
      <w:r w:rsidRPr="00A045FF">
        <w:rPr>
          <w:b/>
          <w:lang w:eastAsia="it-IT"/>
        </w:rPr>
        <w:t xml:space="preserve"> </w:t>
      </w:r>
      <w:r w:rsidRPr="00A045FF">
        <w:rPr>
          <w:b/>
          <w:lang w:eastAsia="it-IT"/>
        </w:rPr>
        <w:tab/>
        <w:t>Sheet L3/5</w:t>
      </w:r>
    </w:p>
    <w:p w:rsidR="00580D27" w:rsidRPr="00A045FF" w:rsidRDefault="00580D27" w:rsidP="00580D27">
      <w:pPr>
        <w:suppressAutoHyphens w:val="0"/>
        <w:spacing w:before="120" w:after="120" w:line="240" w:lineRule="auto"/>
        <w:rPr>
          <w:lang w:eastAsia="it-IT"/>
        </w:rPr>
      </w:pPr>
      <w:r w:rsidRPr="00A045FF">
        <w:rPr>
          <w:lang w:eastAsia="it-IT"/>
        </w:rPr>
        <w:t>Normalized luminous intensity distribution</w:t>
      </w:r>
    </w:p>
    <w:p w:rsidR="00580D27" w:rsidRPr="00A045FF" w:rsidRDefault="00580D27" w:rsidP="00580D27">
      <w:pPr>
        <w:suppressAutoHyphens w:val="0"/>
        <w:spacing w:after="120" w:line="240" w:lineRule="auto"/>
        <w:rPr>
          <w:lang w:eastAsia="it-IT"/>
        </w:rPr>
      </w:pPr>
      <w:r w:rsidRPr="00A045FF">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580D27" w:rsidRPr="00A045FF" w:rsidRDefault="00580D27" w:rsidP="00580D27">
      <w:pPr>
        <w:suppressAutoHyphens w:val="0"/>
        <w:spacing w:after="120" w:line="240" w:lineRule="auto"/>
        <w:rPr>
          <w:lang w:eastAsia="it-IT"/>
        </w:rPr>
      </w:pPr>
      <w:r w:rsidRPr="00A045FF">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580D27" w:rsidRPr="00A045FF" w:rsidRDefault="00580D27" w:rsidP="00580D27">
      <w:pPr>
        <w:suppressAutoHyphens w:val="0"/>
        <w:spacing w:after="120" w:line="240" w:lineRule="auto"/>
        <w:rPr>
          <w:lang w:eastAsia="it-IT"/>
        </w:rPr>
      </w:pPr>
      <w:r w:rsidRPr="00A045FF">
        <w:rPr>
          <w:lang w:eastAsia="it-IT"/>
        </w:rPr>
        <w:t>Luminous intensity data is recorded with a standard photo-goniometer.  The measurement distance should be chosen appropriately, to make sure that the detector is located in the far field of the light distribution.</w:t>
      </w:r>
    </w:p>
    <w:p w:rsidR="00580D27" w:rsidRPr="00A045FF" w:rsidRDefault="00580D27" w:rsidP="00580D27">
      <w:pPr>
        <w:suppressAutoHyphens w:val="0"/>
        <w:spacing w:after="120" w:line="240" w:lineRule="auto"/>
        <w:rPr>
          <w:lang w:eastAsia="it-IT"/>
        </w:rPr>
      </w:pPr>
      <w:r w:rsidRPr="00A045FF">
        <w:rPr>
          <w:lang w:eastAsia="it-IT"/>
        </w:rPr>
        <w:t xml:space="preserve">The measurements shall be performed in C-planes </w:t>
      </w:r>
      <w:r w:rsidRPr="00A045FF">
        <w:rPr>
          <w:b/>
          <w:lang w:eastAsia="it-IT"/>
        </w:rPr>
        <w:t>C</w:t>
      </w:r>
      <w:r w:rsidRPr="00A045FF">
        <w:rPr>
          <w:b/>
          <w:vertAlign w:val="subscript"/>
          <w:lang w:eastAsia="it-IT"/>
        </w:rPr>
        <w:t>0</w:t>
      </w:r>
      <w:r w:rsidRPr="00A045FF">
        <w:rPr>
          <w:b/>
          <w:lang w:eastAsia="it-IT"/>
        </w:rPr>
        <w:t xml:space="preserve"> (C</w:t>
      </w:r>
      <w:r w:rsidRPr="00A045FF">
        <w:rPr>
          <w:b/>
          <w:vertAlign w:val="subscript"/>
          <w:lang w:eastAsia="it-IT"/>
        </w:rPr>
        <w:t>180</w:t>
      </w:r>
      <w:r w:rsidRPr="00A045FF">
        <w:rPr>
          <w:b/>
          <w:lang w:eastAsia="it-IT"/>
        </w:rPr>
        <w:t>) and C</w:t>
      </w:r>
      <w:r w:rsidRPr="00A045FF">
        <w:rPr>
          <w:b/>
          <w:vertAlign w:val="subscript"/>
          <w:lang w:eastAsia="it-IT"/>
        </w:rPr>
        <w:t>90</w:t>
      </w:r>
      <w:r w:rsidRPr="00A045FF">
        <w:rPr>
          <w:b/>
          <w:lang w:eastAsia="it-IT"/>
        </w:rPr>
        <w:t xml:space="preserve"> (C</w:t>
      </w:r>
      <w:r w:rsidRPr="00A045FF">
        <w:rPr>
          <w:b/>
          <w:vertAlign w:val="subscript"/>
          <w:lang w:eastAsia="it-IT"/>
        </w:rPr>
        <w:t>270</w:t>
      </w:r>
      <w:r w:rsidRPr="00A045FF">
        <w:rPr>
          <w:b/>
          <w:lang w:eastAsia="it-IT"/>
        </w:rPr>
        <w:t>),</w:t>
      </w:r>
      <w:r w:rsidRPr="00A045FF">
        <w:rPr>
          <w:lang w:eastAsia="it-IT"/>
        </w:rPr>
        <w:t xml:space="preserve"> which contain the reference axis of the light source. The test points for each plane for multiple polar angles </w:t>
      </w:r>
      <w:r w:rsidRPr="00A045FF">
        <w:rPr>
          <w:lang w:val="it-IT" w:eastAsia="it-IT"/>
        </w:rPr>
        <w:sym w:font="Symbol" w:char="F067"/>
      </w:r>
      <w:r w:rsidRPr="00A045FF">
        <w:rPr>
          <w:lang w:eastAsia="it-IT"/>
        </w:rPr>
        <w:t xml:space="preserve"> are specified in Table</w:t>
      </w:r>
      <w:r w:rsidRPr="00A045FF">
        <w:rPr>
          <w:b/>
          <w:lang w:eastAsia="it-IT"/>
        </w:rPr>
        <w:t>s</w:t>
      </w:r>
      <w:r w:rsidRPr="00A045FF">
        <w:rPr>
          <w:lang w:eastAsia="it-IT"/>
        </w:rPr>
        <w:t xml:space="preserve"> 4</w:t>
      </w:r>
      <w:r w:rsidR="002C018D">
        <w:rPr>
          <w:lang w:eastAsia="it-IT"/>
        </w:rPr>
        <w:t>a and 4b</w:t>
      </w:r>
      <w:r w:rsidRPr="00A045FF">
        <w:rPr>
          <w:lang w:eastAsia="it-IT"/>
        </w:rPr>
        <w:t xml:space="preserve">. </w:t>
      </w:r>
    </w:p>
    <w:p w:rsidR="00580D27" w:rsidRPr="00A045FF" w:rsidRDefault="00580D27" w:rsidP="00580D27">
      <w:pPr>
        <w:suppressAutoHyphens w:val="0"/>
        <w:spacing w:after="120" w:line="240" w:lineRule="auto"/>
        <w:rPr>
          <w:lang w:eastAsia="it-IT"/>
        </w:rPr>
      </w:pPr>
      <w:r w:rsidRPr="00A045FF">
        <w:rPr>
          <w:b/>
          <w:bCs/>
          <w:snapToGrid w:val="0"/>
        </w:rPr>
        <w:t>The measured luminous intensity values, normalised to the measured luminous flux of the individual light source under test, shall be converted to normalised luminous intensity values of a 1</w:t>
      </w:r>
      <w:r w:rsidR="00622DCF">
        <w:rPr>
          <w:b/>
          <w:bCs/>
          <w:snapToGrid w:val="0"/>
        </w:rPr>
        <w:t>,</w:t>
      </w:r>
      <w:r w:rsidRPr="00A045FF">
        <w:rPr>
          <w:b/>
          <w:bCs/>
          <w:snapToGrid w:val="0"/>
        </w:rPr>
        <w:t xml:space="preserve">000 lm light source.  </w:t>
      </w:r>
      <w:r w:rsidRPr="00A045FF">
        <w:rPr>
          <w:lang w:eastAsia="it-IT"/>
        </w:rPr>
        <w:t>The data shall comply with the tolerance band as defined in Tables 4</w:t>
      </w:r>
      <w:r w:rsidR="002C018D">
        <w:rPr>
          <w:lang w:eastAsia="it-IT"/>
        </w:rPr>
        <w:t>a and 4b</w:t>
      </w:r>
      <w:r w:rsidRPr="00A045FF">
        <w:rPr>
          <w:lang w:eastAsia="it-IT"/>
        </w:rPr>
        <w:t>.</w:t>
      </w:r>
    </w:p>
    <w:p w:rsidR="00580D27" w:rsidRPr="00A045FF" w:rsidRDefault="00580D27" w:rsidP="002C018D">
      <w:pPr>
        <w:spacing w:before="120" w:after="120"/>
        <w:rPr>
          <w:snapToGrid w:val="0"/>
        </w:rPr>
      </w:pPr>
      <w:bookmarkStart w:id="10" w:name="_Toc405810989"/>
      <w:r w:rsidRPr="00A045FF">
        <w:rPr>
          <w:snapToGrid w:val="0"/>
        </w:rPr>
        <w:t>The drawings are intended only to illustrate the essential set-up for measurement of the LED light source.</w:t>
      </w:r>
      <w:bookmarkEnd w:id="10"/>
    </w:p>
    <w:p w:rsidR="002C018D" w:rsidRPr="003D03DF" w:rsidRDefault="002C018D" w:rsidP="002C018D">
      <w:pPr>
        <w:ind w:firstLine="1134"/>
        <w:rPr>
          <w:b/>
          <w:noProof/>
          <w:lang w:eastAsia="de-DE"/>
        </w:rPr>
      </w:pPr>
      <w:r w:rsidRPr="00B724D8">
        <w:rPr>
          <w:noProof/>
          <w:lang w:eastAsia="de-DE"/>
        </w:rPr>
        <w:t xml:space="preserve">Figure </w:t>
      </w:r>
      <w:r w:rsidRPr="003D03DF">
        <w:rPr>
          <w:noProof/>
          <w:lang w:eastAsia="de-DE"/>
        </w:rPr>
        <w:t>3</w:t>
      </w:r>
      <w:bookmarkStart w:id="11" w:name="_Toc405810991"/>
    </w:p>
    <w:p w:rsidR="002C018D" w:rsidRPr="00CB038C" w:rsidRDefault="002C018D" w:rsidP="002C018D">
      <w:pPr>
        <w:ind w:firstLine="1134"/>
        <w:rPr>
          <w:b/>
          <w:noProof/>
          <w:lang w:eastAsia="de-DE"/>
        </w:rPr>
      </w:pPr>
      <w:r w:rsidRPr="00CB038C">
        <w:rPr>
          <w:b/>
          <w:noProof/>
          <w:lang w:eastAsia="de-DE"/>
        </w:rPr>
        <w:t>Set-up to measure the luminous intensity distribution</w:t>
      </w:r>
      <w:bookmarkEnd w:id="11"/>
    </w:p>
    <w:p w:rsidR="00580D27" w:rsidRPr="00A045FF" w:rsidRDefault="002C018D" w:rsidP="00580D27">
      <w:pPr>
        <w:suppressAutoHyphens w:val="0"/>
        <w:spacing w:line="240" w:lineRule="auto"/>
        <w:rPr>
          <w:lang w:eastAsia="it-IT"/>
        </w:rPr>
      </w:pPr>
      <w:r>
        <w:rPr>
          <w:noProof/>
          <w:lang w:eastAsia="en-GB"/>
        </w:rPr>
        <mc:AlternateContent>
          <mc:Choice Requires="wpg">
            <w:drawing>
              <wp:anchor distT="0" distB="0" distL="114300" distR="114300" simplePos="0" relativeHeight="251662336" behindDoc="0" locked="0" layoutInCell="1" allowOverlap="1" wp14:anchorId="229CF954" wp14:editId="7B15C1AF">
                <wp:simplePos x="0" y="0"/>
                <wp:positionH relativeFrom="column">
                  <wp:posOffset>242570</wp:posOffset>
                </wp:positionH>
                <wp:positionV relativeFrom="paragraph">
                  <wp:posOffset>52648</wp:posOffset>
                </wp:positionV>
                <wp:extent cx="5501640" cy="5187950"/>
                <wp:effectExtent l="0" t="0" r="3810" b="0"/>
                <wp:wrapNone/>
                <wp:docPr id="243"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1640" cy="5187950"/>
                          <a:chOff x="0" y="0"/>
                          <a:chExt cx="5501574" cy="5188139"/>
                        </a:xfrm>
                      </wpg:grpSpPr>
                      <wpg:grpSp>
                        <wpg:cNvPr id="239" name="Gruppieren 239"/>
                        <wpg:cNvGrpSpPr/>
                        <wpg:grpSpPr>
                          <a:xfrm>
                            <a:off x="40936" y="0"/>
                            <a:ext cx="5165685" cy="2628899"/>
                            <a:chOff x="-8" y="0"/>
                            <a:chExt cx="5165685" cy="2628899"/>
                          </a:xfrm>
                        </wpg:grpSpPr>
                        <pic:pic xmlns:pic="http://schemas.openxmlformats.org/drawingml/2006/picture">
                          <pic:nvPicPr>
                            <pic:cNvPr id="383" name="Picture 3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76316" y="0"/>
                              <a:ext cx="3589361" cy="2245056"/>
                            </a:xfrm>
                            <a:prstGeom prst="rect">
                              <a:avLst/>
                            </a:prstGeom>
                            <a:noFill/>
                            <a:ln>
                              <a:noFill/>
                            </a:ln>
                            <a:extLst/>
                          </pic:spPr>
                        </pic:pic>
                        <wpg:grpSp>
                          <wpg:cNvPr id="238" name="Gruppieren 238"/>
                          <wpg:cNvGrpSpPr/>
                          <wpg:grpSpPr>
                            <a:xfrm>
                              <a:off x="-8" y="6824"/>
                              <a:ext cx="5164330" cy="2622075"/>
                              <a:chOff x="-8" y="0"/>
                              <a:chExt cx="5164330" cy="2622075"/>
                            </a:xfrm>
                          </wpg:grpSpPr>
                          <wps:wsp>
                            <wps:cNvPr id="500" name="Text Box 326"/>
                            <wps:cNvSpPr txBox="1">
                              <a:spLocks noChangeArrowheads="1"/>
                            </wps:cNvSpPr>
                            <wps:spPr bwMode="auto">
                              <a:xfrm>
                                <a:off x="31867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1" name="Text Box 327"/>
                            <wps:cNvSpPr txBox="1">
                              <a:spLocks noChangeArrowheads="1"/>
                            </wps:cNvSpPr>
                            <wps:spPr bwMode="auto">
                              <a:xfrm>
                                <a:off x="852985" y="887104"/>
                                <a:ext cx="90868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2" name="Text Box 329"/>
                            <wps:cNvSpPr txBox="1">
                              <a:spLocks noChangeArrowheads="1"/>
                            </wps:cNvSpPr>
                            <wps:spPr bwMode="auto">
                              <a:xfrm>
                                <a:off x="3125337" y="1862919"/>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03" name="Text Box 328"/>
                            <wps:cNvSpPr txBox="1">
                              <a:spLocks noChangeArrowheads="1"/>
                            </wps:cNvSpPr>
                            <wps:spPr bwMode="auto">
                              <a:xfrm>
                                <a:off x="586853" y="2156346"/>
                                <a:ext cx="181800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3208B" w:rsidRDefault="00F42CE6" w:rsidP="00580D27">
                                  <w:pPr>
                                    <w:jc w:val="right"/>
                                    <w:rPr>
                                      <w:lang w:val="en-US"/>
                                    </w:rPr>
                                  </w:pPr>
                                  <w:r w:rsidRPr="00C3208B">
                                    <w:rPr>
                                      <w:lang w:val="en-US"/>
                                    </w:rPr>
                                    <w:t>Photo-Detector of Goniometer</w:t>
                                  </w:r>
                                </w:p>
                              </w:txbxContent>
                            </wps:txbx>
                            <wps:bodyPr rot="0" vert="horz" wrap="square" lIns="36000" tIns="36000" rIns="36000" bIns="36000" anchor="t" anchorCtr="0" upright="1">
                              <a:noAutofit/>
                            </wps:bodyPr>
                          </wps:wsp>
                          <wps:wsp>
                            <wps:cNvPr id="504" name="Textfeld 26"/>
                            <wps:cNvSpPr txBox="1"/>
                            <wps:spPr>
                              <a:xfrm>
                                <a:off x="-8" y="2333716"/>
                                <a:ext cx="1457325" cy="288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pPr>
                                    <w:suppressAutoHyphens w:val="0"/>
                                    <w:spacing w:line="240" w:lineRule="auto"/>
                                  </w:pPr>
                                  <w:r w:rsidRPr="00A045FF">
                                    <w:rPr>
                                      <w:b/>
                                      <w:noProof/>
                                      <w:lang w:eastAsia="de-DE"/>
                                    </w:rPr>
                                    <w:t>LR3A, LW3A, LY3A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1" name="Gruppieren 241"/>
                        <wpg:cNvGrpSpPr/>
                        <wpg:grpSpPr>
                          <a:xfrm>
                            <a:off x="0" y="2449773"/>
                            <a:ext cx="5501574" cy="2738366"/>
                            <a:chOff x="0" y="0"/>
                            <a:chExt cx="5501574" cy="2738366"/>
                          </a:xfrm>
                        </wpg:grpSpPr>
                        <pic:pic xmlns:pic="http://schemas.openxmlformats.org/drawingml/2006/picture">
                          <pic:nvPicPr>
                            <pic:cNvPr id="505"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1303361" y="0"/>
                              <a:ext cx="3951027" cy="2402006"/>
                            </a:xfrm>
                            <a:prstGeom prst="rect">
                              <a:avLst/>
                            </a:prstGeom>
                            <a:noFill/>
                            <a:ln>
                              <a:noFill/>
                            </a:ln>
                            <a:extLst/>
                          </pic:spPr>
                        </pic:pic>
                        <wpg:grpSp>
                          <wpg:cNvPr id="240" name="Gruppieren 240"/>
                          <wpg:cNvGrpSpPr/>
                          <wpg:grpSpPr>
                            <a:xfrm>
                              <a:off x="0" y="109182"/>
                              <a:ext cx="5501574" cy="2629184"/>
                              <a:chOff x="0" y="0"/>
                              <a:chExt cx="5501574" cy="2629184"/>
                            </a:xfrm>
                          </wpg:grpSpPr>
                          <wps:wsp>
                            <wps:cNvPr id="506" name="Text Box 332"/>
                            <wps:cNvSpPr txBox="1">
                              <a:spLocks noChangeArrowheads="1"/>
                            </wps:cNvSpPr>
                            <wps:spPr bwMode="auto">
                              <a:xfrm>
                                <a:off x="3077570" y="0"/>
                                <a:ext cx="85298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7" name="Text Box 333"/>
                            <wps:cNvSpPr txBox="1">
                              <a:spLocks noChangeArrowheads="1"/>
                            </wps:cNvSpPr>
                            <wps:spPr bwMode="auto">
                              <a:xfrm>
                                <a:off x="709684" y="907576"/>
                                <a:ext cx="91616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8" name="Text Box 334"/>
                            <wps:cNvSpPr txBox="1">
                              <a:spLocks noChangeArrowheads="1"/>
                            </wps:cNvSpPr>
                            <wps:spPr bwMode="auto">
                              <a:xfrm>
                                <a:off x="457200" y="2204113"/>
                                <a:ext cx="18078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A233E9" w:rsidRDefault="00F42CE6" w:rsidP="00580D27">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509" name="Text Box 335"/>
                            <wps:cNvSpPr txBox="1">
                              <a:spLocks noChangeArrowheads="1"/>
                            </wps:cNvSpPr>
                            <wps:spPr bwMode="auto">
                              <a:xfrm>
                                <a:off x="3391469" y="1951630"/>
                                <a:ext cx="2110105"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10" name="Textfeld 25"/>
                            <wps:cNvSpPr txBox="1"/>
                            <wps:spPr>
                              <a:xfrm>
                                <a:off x="0" y="2381534"/>
                                <a:ext cx="1400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r w:rsidRPr="00A045FF">
                                    <w:rPr>
                                      <w:b/>
                                      <w:noProof/>
                                      <w:lang w:eastAsia="de-DE"/>
                                    </w:rPr>
                                    <w:t>LR3B, LW3B, LY3B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243" o:spid="_x0000_s1097" style="position:absolute;margin-left:19.1pt;margin-top:4.15pt;width:433.2pt;height:408.5pt;z-index:251662336;mso-position-horizontal-relative:text;mso-position-vertical-relative:text" coordsize="55015,5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">
                <v:group id="Gruppieren 239" o:spid="_x0000_s1098" style="position:absolute;left:409;width:51657;height:26288" coordorigin="" coordsize="51656,2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icture 325" o:spid="_x0000_s1099" type="#_x0000_t75" style="position:absolute;left:15763;width:35893;height:2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hlLGAAAA3AAAAA8AAABkcnMvZG93bnJldi54bWxEj09rwkAUxO+C32F5gjfdbSySRlcpgkVK&#10;D2r/XR/ZZxKafRuya0z76buC4HGYmd8wy3Vva9FR6yvHGh6mCgRx7kzFhYaP9+0kBeEDssHaMWn4&#10;JQ/r1XCwxMy4Cx+oO4ZCRAj7DDWUITSZlD4vyaKfuoY4eifXWgxRtoU0LV4i3NYyUWouLVYcF0ps&#10;aFNS/nM8Ww1dorbqdfNt/sLurXoqPl/2X4+J1uNR/7wAEagP9/CtvTMaZukMrmfi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CGUsYAAADcAAAADwAAAAAAAAAAAAAA&#10;AACfAgAAZHJzL2Rvd25yZXYueG1sUEsFBgAAAAAEAAQA9wAAAJIDAAAAAA==&#10;">
                    <v:imagedata r:id="rId17" o:title=""/>
                    <v:path arrowok="t"/>
                  </v:shape>
                  <v:group id="Gruppieren 238" o:spid="_x0000_s1100" style="position:absolute;top:68;width:51643;height:26220" coordorigin="" coordsize="51643,2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326" o:spid="_x0000_s1101" type="#_x0000_t202" style="position:absolute;left:31867;width:99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n+8IA&#10;AADcAAAADwAAAGRycy9kb3ducmV2LnhtbERPy2oCMRTdC/2HcAtupGYUH2VqlCIKgi58lHZ7mdxO&#10;Bic3QxKd6d83C8Hl4bwXq87W4k4+VI4VjIYZCOLC6YpLBV+X7ds7iBCRNdaOScEfBVgtX3oLzLVr&#10;+UT3cyxFCuGQowITY5NLGQpDFsPQNcSJ+3XeYkzQl1J7bFO4reU4y2bSYsWpwWBDa0PF9XyzCgbm&#10;+j24BPzZbg6ntt3H+eRovVL91+7zA0SkLj7FD/dOK5hmaX4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6f7wgAAANwAAAAPAAAAAAAAAAAAAAAAAJgCAABkcnMvZG93&#10;bnJldi54bWxQSwUGAAAAAAQABAD1AAAAhwMAAAAA&#10;" stroked="f">
                      <v:textbox inset="1mm,1mm,1mm,1mm">
                        <w:txbxContent>
                          <w:p w:rsidR="00F42CE6" w:rsidRPr="002F5018" w:rsidRDefault="00F42CE6" w:rsidP="00580D27">
                            <w:pPr>
                              <w:rPr>
                                <w:vertAlign w:val="superscript"/>
                                <w:lang w:val="en-US"/>
                              </w:rPr>
                            </w:pPr>
                            <w:r>
                              <w:rPr>
                                <w:lang w:val="en-US"/>
                              </w:rPr>
                              <w:t>Reference axis</w:t>
                            </w:r>
                          </w:p>
                        </w:txbxContent>
                      </v:textbox>
                    </v:shape>
                    <v:shape id="Text Box 327" o:spid="_x0000_s1102" type="#_x0000_t202" style="position:absolute;left:8529;top:8871;width:908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CYMUA&#10;AADcAAAADwAAAGRycy9kb3ducmV2LnhtbESPT2sCMRTE74V+h/CEXkSzltrKapQiCgV78B96fWye&#10;m8XNy5Kk7vbbm4LQ4zAzv2Fmi87W4kY+VI4VjIYZCOLC6YpLBcfDejABESKyxtoxKfilAIv589MM&#10;c+1a3tFtH0uRIBxyVGBibHIpQ2HIYhi6hjh5F+ctxiR9KbXHNsFtLV+z7F1arDgtGGxoaai47n+s&#10;gr65nvqHgOf16nvXtpv48ba1XqmXXvc5BRGpi//hR/tLKxhnI/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wJgxQAAANwAAAAPAAAAAAAAAAAAAAAAAJgCAABkcnMv&#10;ZG93bnJldi54bWxQSwUGAAAAAAQABAD1AAAAigMAAAAA&#10;" stroked="f">
                      <v:textbox inset="1mm,1mm,1mm,1mm">
                        <w:txbxContent>
                          <w:p w:rsidR="00F42CE6" w:rsidRPr="002F5018" w:rsidRDefault="00F42CE6" w:rsidP="00580D27">
                            <w:pPr>
                              <w:jc w:val="right"/>
                              <w:rPr>
                                <w:vertAlign w:val="superscript"/>
                                <w:lang w:val="en-US"/>
                              </w:rPr>
                            </w:pPr>
                            <w:r>
                              <w:rPr>
                                <w:lang w:val="en-US"/>
                              </w:rPr>
                              <w:t>Reference plane</w:t>
                            </w:r>
                          </w:p>
                        </w:txbxContent>
                      </v:textbox>
                    </v:shape>
                    <v:shape id="Text Box 329" o:spid="_x0000_s1103" type="#_x0000_t202" style="position:absolute;left:31253;top:18629;width:203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cF8UA&#10;AADcAAAADwAAAGRycy9kb3ducmV2LnhtbESPT2sCMRTE74V+h/AEL6JZpbayNUoRBaE9+A97fWye&#10;m8XNy5JEd/vtm4LQ4zAzv2Hmy87W4k4+VI4VjEcZCOLC6YpLBafjZjgDESKyxtoxKfihAMvF89Mc&#10;c+1a3tP9EEuRIBxyVGBibHIpQ2HIYhi5hjh5F+ctxiR9KbXHNsFtLSdZ9iotVpwWDDa0MlRcDzer&#10;YGCu58Ex4Pdm/bVv28/49rKzXql+r/t4BxGpi//hR3urFUyz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ZwXxQAAANwAAAAPAAAAAAAAAAAAAAAAAJgCAABkcnMv&#10;ZG93bnJldi54bWxQSwUGAAAAAAQABAD1AAAAigMAAAAA&#10;" stroked="f">
                      <v:textbox inset="1mm,1mm,1mm,1mm">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v:textbox>
                    </v:shape>
                    <v:shape id="Text Box 328" o:spid="_x0000_s1104" type="#_x0000_t202" style="position:absolute;left:5868;top:21563;width:1818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5jMYA&#10;AADcAAAADwAAAGRycy9kb3ducmV2LnhtbESPT2sCMRTE74V+h/CEXkSzba3KahSRCoV6qH/Q62Pz&#10;3CxuXpYkdbffvikIPQ4z8xtmvuxsLW7kQ+VYwfMwA0FcOF1xqeB42AymIEJE1lg7JgU/FGC5eHyY&#10;Y65dyzu67WMpEoRDjgpMjE0uZSgMWQxD1xAn7+K8xZikL6X22Ca4reVLlo2lxYrTgsGG1oaK6/7b&#10;Kuib66l/CHjevG93bfsZJ6Mv65V66nWrGYhIXfwP39sfWsFb9g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U5jMYAAADcAAAADwAAAAAAAAAAAAAAAACYAgAAZHJz&#10;L2Rvd25yZXYueG1sUEsFBgAAAAAEAAQA9QAAAIsDAAAAAA==&#10;" stroked="f">
                      <v:textbox inset="1mm,1mm,1mm,1mm">
                        <w:txbxContent>
                          <w:p w:rsidR="00F42CE6" w:rsidRPr="00C3208B" w:rsidRDefault="00F42CE6" w:rsidP="00580D27">
                            <w:pPr>
                              <w:jc w:val="right"/>
                              <w:rPr>
                                <w:lang w:val="en-US"/>
                              </w:rPr>
                            </w:pPr>
                            <w:r w:rsidRPr="00C3208B">
                              <w:rPr>
                                <w:lang w:val="en-US"/>
                              </w:rPr>
                              <w:t>Photo-Detector of Goniometer</w:t>
                            </w:r>
                          </w:p>
                        </w:txbxContent>
                      </v:textbox>
                    </v:shape>
                    <v:shape id="Textfeld 26" o:spid="_x0000_s1105" type="#_x0000_t202" style="position:absolute;top:23337;width:1457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V5MYA&#10;AADcAAAADwAAAGRycy9kb3ducmV2LnhtbESPT2vCQBTE74V+h+UVvIhu6t8SXUWkteJNoy29PbLP&#10;JDT7NmS3Sfz23YLQ4zAzv2GW686UoqHaFZYVPA8jEMSp1QVnCs7J2+AFhPPIGkvLpOBGDtarx4cl&#10;xtq2fKTm5DMRIOxiVJB7X8VSujQng25oK+LgXW1t0AdZZ1LX2Aa4KeUoimbSYMFhIceKtjml36cf&#10;o+Crn30eXLe7tOPpuHp9b5L5h06U6j11mwUIT53/D9/be61gGk3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V5MYAAADcAAAADwAAAAAAAAAAAAAAAACYAgAAZHJz&#10;L2Rvd25yZXYueG1sUEsFBgAAAAAEAAQA9QAAAIsDAAAAAA==&#10;" fillcolor="white [3201]" stroked="f" strokeweight=".5pt">
                      <v:textbox>
                        <w:txbxContent>
                          <w:p w:rsidR="00F42CE6" w:rsidRPr="00A045FF" w:rsidRDefault="00F42CE6" w:rsidP="00580D27">
                            <w:pPr>
                              <w:suppressAutoHyphens w:val="0"/>
                              <w:spacing w:line="240" w:lineRule="auto"/>
                            </w:pPr>
                            <w:r w:rsidRPr="00A045FF">
                              <w:rPr>
                                <w:b/>
                                <w:noProof/>
                                <w:lang w:eastAsia="de-DE"/>
                              </w:rPr>
                              <w:t>LR3A, LW3A, LY3A</w:t>
                            </w:r>
                          </w:p>
                        </w:txbxContent>
                      </v:textbox>
                    </v:shape>
                  </v:group>
                </v:group>
                <v:group id="Gruppieren 241" o:spid="_x0000_s1106" style="position:absolute;top:24497;width:55015;height:27384" coordsize="55015,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Picture 7" o:spid="_x0000_s1107" type="#_x0000_t75" style="position:absolute;left:13033;width:39510;height:2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ctzEAAAA3AAAAA8AAABkcnMvZG93bnJldi54bWxEj1FrwjAUhd8H/odwBd9mqtAxqlFEcShs&#10;D7P+gGtybarNTWky2/37ZTDY4+Gc8x3Ocj24RjyoC7VnBbNpBoJYe1NzpeBc7p9fQYSIbLDxTAq+&#10;KcB6NXpaYmF8z5/0OMVKJAiHAhXYGNtCyqAtOQxT3xIn7+o7hzHJrpKmwz7BXSPnWfYiHdacFiy2&#10;tLWk76cvp6DN7Vs83Oz1qIeyf9flRe4+LkpNxsNmASLSEP/Df+2DUZBnOfyeS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2ctzEAAAA3AAAAA8AAAAAAAAAAAAAAAAA&#10;nwIAAGRycy9kb3ducmV2LnhtbFBLBQYAAAAABAAEAPcAAACQAwAAAAA=&#10;">
                    <v:imagedata r:id="rId18" o:title=""/>
                    <v:path arrowok="t"/>
                  </v:shape>
                  <v:group id="Gruppieren 240" o:spid="_x0000_s1108" style="position:absolute;top:1091;width:55015;height:26292" coordsize="55015,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Text Box 332" o:spid="_x0000_s1109" type="#_x0000_t202" style="position:absolute;left:30775;width:853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aFMUA&#10;AADcAAAADwAAAGRycy9kb3ducmV2LnhtbESPT2sCMRTE7wW/Q3iCF9Fsi7WyGkVKBaE91D/o9bF5&#10;bhY3L0sS3e23bwoFj8PM/IZZrDpbizv5UDlW8DzOQBAXTldcKjgeNqMZiBCRNdaOScEPBVgte08L&#10;zLVreUf3fSxFgnDIUYGJscmlDIUhi2HsGuLkXZy3GJP0pdQe2wS3tXzJsqm0WHFaMNjQu6Hiur9Z&#10;BUNzPQ0PAc+bj69d237Gt8m39UoN+t16DiJSFx/h//ZWK3jNp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poUxQAAANwAAAAPAAAAAAAAAAAAAAAAAJgCAABkcnMv&#10;ZG93bnJldi54bWxQSwUGAAAAAAQABAD1AAAAigMAAAAA&#10;" stroked="f">
                      <v:textbox inset="1mm,1mm,1mm,1mm">
                        <w:txbxContent>
                          <w:p w:rsidR="00F42CE6" w:rsidRPr="002F5018" w:rsidRDefault="00F42CE6" w:rsidP="00580D27">
                            <w:pPr>
                              <w:rPr>
                                <w:vertAlign w:val="superscript"/>
                                <w:lang w:val="en-US"/>
                              </w:rPr>
                            </w:pPr>
                            <w:r>
                              <w:rPr>
                                <w:lang w:val="en-US"/>
                              </w:rPr>
                              <w:t>Reference axis</w:t>
                            </w:r>
                          </w:p>
                        </w:txbxContent>
                      </v:textbox>
                    </v:shape>
                    <v:shape id="Text Box 333" o:spid="_x0000_s1110" type="#_x0000_t202" style="position:absolute;left:7096;top:9075;width:916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j8UA&#10;AADcAAAADwAAAGRycy9kb3ducmV2LnhtbESPT2sCMRTE74LfITyhF6lZS62yNYqUCgU9+KfU62Pz&#10;ulncvCxJ6m6/vREEj8PM/IaZLztbiwv5UDlWMB5lIIgLpysuFXwf188zECEia6wdk4J/CrBc9Htz&#10;zLVreU+XQyxFgnDIUYGJscmlDIUhi2HkGuLk/TpvMSbpS6k9tglua/mSZW/SYsVpwWBDH4aK8+HP&#10;Khia88/wGPC0/tzu23YTp68765V6GnSrdxCRuvgI39tfWsEkm8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j+PxQAAANwAAAAPAAAAAAAAAAAAAAAAAJgCAABkcnMv&#10;ZG93bnJldi54bWxQSwUGAAAAAAQABAD1AAAAigMAAAAA&#10;" stroked="f">
                      <v:textbox inset="1mm,1mm,1mm,1mm">
                        <w:txbxContent>
                          <w:p w:rsidR="00F42CE6" w:rsidRPr="002F5018" w:rsidRDefault="00F42CE6" w:rsidP="00580D27">
                            <w:pPr>
                              <w:jc w:val="right"/>
                              <w:rPr>
                                <w:vertAlign w:val="superscript"/>
                                <w:lang w:val="en-US"/>
                              </w:rPr>
                            </w:pPr>
                            <w:r>
                              <w:rPr>
                                <w:lang w:val="en-US"/>
                              </w:rPr>
                              <w:t>Reference plane</w:t>
                            </w:r>
                          </w:p>
                        </w:txbxContent>
                      </v:textbox>
                    </v:shape>
                    <v:shape id="Text Box 334" o:spid="_x0000_s1111" type="#_x0000_t202" style="position:absolute;left:4572;top:22041;width:180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r/cIA&#10;AADcAAAADwAAAGRycy9kb3ducmV2LnhtbERPy2oCMRTdC/2HcAtupGYUH2VqlCIKgi58lHZ7mdxO&#10;Bic3QxKd6d83C8Hl4bwXq87W4k4+VI4VjIYZCOLC6YpLBV+X7ds7iBCRNdaOScEfBVgtX3oLzLVr&#10;+UT3cyxFCuGQowITY5NLGQpDFsPQNcSJ+3XeYkzQl1J7bFO4reU4y2bSYsWpwWBDa0PF9XyzCgbm&#10;+j24BPzZbg6ntt3H+eRovVL91+7zA0SkLj7FD/dOK5hm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av9wgAAANwAAAAPAAAAAAAAAAAAAAAAAJgCAABkcnMvZG93&#10;bnJldi54bWxQSwUGAAAAAAQABAD1AAAAhwMAAAAA&#10;" stroked="f">
                      <v:textbox inset="1mm,1mm,1mm,1mm">
                        <w:txbxContent>
                          <w:p w:rsidR="00F42CE6" w:rsidRPr="00A233E9" w:rsidRDefault="00F42CE6" w:rsidP="00580D27">
                            <w:pPr>
                              <w:jc w:val="right"/>
                              <w:rPr>
                                <w:lang w:val="en-US"/>
                              </w:rPr>
                            </w:pPr>
                            <w:r>
                              <w:rPr>
                                <w:lang w:val="en-US"/>
                              </w:rPr>
                              <w:t>Photo-Detector of Goniometer</w:t>
                            </w:r>
                          </w:p>
                        </w:txbxContent>
                      </v:textbox>
                    </v:shape>
                    <v:shape id="Text Box 335" o:spid="_x0000_s1112" type="#_x0000_t202" style="position:absolute;left:33914;top:19516;width:21101;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OZsYA&#10;AADcAAAADwAAAGRycy9kb3ducmV2LnhtbESPT2sCMRTE74V+h/CEXkSzLbXqahSRCoV6qH/Q62Pz&#10;3CxuXpYkdbffvikIPQ4z8xtmvuxsLW7kQ+VYwfMwA0FcOF1xqeB42AwmIEJE1lg7JgU/FGC5eHyY&#10;Y65dyzu67WMpEoRDjgpMjE0uZSgMWQxD1xAn7+K8xZikL6X22Ca4reVLlr1JixWnBYMNrQ0V1/23&#10;VdA311P/EPC8ed/u2vYzjl+/rFfqqdetZiAidfE/fG9/aAWjb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OZsYAAADcAAAADwAAAAAAAAAAAAAAAACYAgAAZHJz&#10;L2Rvd25yZXYueG1sUEsFBgAAAAAEAAQA9QAAAIsDAAAAAA==&#10;" stroked="f">
                      <v:textbox inset="1mm,1mm,1mm,1mm">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v:textbox>
                    </v:shape>
                    <v:shape id="Textfeld 25" o:spid="_x0000_s1113" type="#_x0000_t202" style="position:absolute;top:23815;width:1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FOsQA&#10;AADcAAAADwAAAGRycy9kb3ducmV2LnhtbERPy2rCQBTdC/7DcIVuSp1YUUvMRErpQ9xpWsXdJXNN&#10;gpk7ITNN0r93FgWXh/NONoOpRUetqywrmE0jEMS51RUXCr6zj6cXEM4ja6wtk4I/crBJx6MEY217&#10;3lN38IUIIexiVFB638RSurwkg25qG+LAXWxr0AfYFlK32IdwU8vnKFpKgxWHhhIbeispvx5+jYLz&#10;Y3HaueHzp58v5s37V5etjjpT6mEyvK5BeBr8Xfzv3moFi1m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BTrEAAAA3AAAAA8AAAAAAAAAAAAAAAAAmAIAAGRycy9k&#10;b3ducmV2LnhtbFBLBQYAAAAABAAEAPUAAACJAwAAAAA=&#10;" fillcolor="white [3201]" stroked="f" strokeweight=".5pt">
                      <v:textbox>
                        <w:txbxContent>
                          <w:p w:rsidR="00F42CE6" w:rsidRPr="00A045FF" w:rsidRDefault="00F42CE6" w:rsidP="00580D27">
                            <w:r w:rsidRPr="00A045FF">
                              <w:rPr>
                                <w:b/>
                                <w:noProof/>
                                <w:lang w:eastAsia="de-DE"/>
                              </w:rPr>
                              <w:t>LR3B, LW3B, LY3B</w:t>
                            </w:r>
                          </w:p>
                        </w:txbxContent>
                      </v:textbox>
                    </v:shape>
                  </v:group>
                </v:group>
              </v:group>
            </w:pict>
          </mc:Fallback>
        </mc:AlternateContent>
      </w:r>
    </w:p>
    <w:p w:rsidR="00580D27" w:rsidRPr="00A045FF" w:rsidRDefault="00580D27" w:rsidP="00580D27">
      <w:pPr>
        <w:jc w:val="center"/>
        <w:rPr>
          <w:noProof/>
          <w:lang w:eastAsia="de-DE"/>
        </w:rPr>
      </w:pP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br w:type="page"/>
      </w:r>
      <w:r w:rsidRPr="00A045FF">
        <w:rPr>
          <w:lang w:eastAsia="it-IT"/>
        </w:rPr>
        <w:lastRenderedPageBreak/>
        <w:tab/>
      </w:r>
      <w:r w:rsidRPr="00A045FF">
        <w:rPr>
          <w:b/>
          <w:lang w:eastAsia="it-IT"/>
        </w:rPr>
        <w:t xml:space="preserve">CATEGORIES LR3A, LR3B, </w:t>
      </w:r>
      <w:r w:rsidRPr="00A045FF">
        <w:rPr>
          <w:b/>
          <w:szCs w:val="24"/>
          <w:lang w:eastAsia="it-IT"/>
        </w:rPr>
        <w:t>LW3A, LW3B, LY3A and LY3B</w:t>
      </w:r>
      <w:r w:rsidRPr="00A045FF">
        <w:rPr>
          <w:b/>
          <w:lang w:eastAsia="it-IT"/>
        </w:rPr>
        <w:t xml:space="preserve"> </w:t>
      </w:r>
      <w:r w:rsidRPr="00A045FF">
        <w:rPr>
          <w:b/>
          <w:lang w:eastAsia="it-IT"/>
        </w:rPr>
        <w:tab/>
        <w:t>Sheet L3/6</w:t>
      </w:r>
    </w:p>
    <w:p w:rsidR="00580D27" w:rsidRPr="00A045FF" w:rsidRDefault="00580D27" w:rsidP="00580D27">
      <w:pPr>
        <w:rPr>
          <w:noProof/>
          <w:snapToGrid w:val="0"/>
          <w:lang w:eastAsia="de-DE"/>
        </w:rPr>
      </w:pPr>
      <w:bookmarkStart w:id="12" w:name="_Toc405810987"/>
    </w:p>
    <w:bookmarkEnd w:id="12"/>
    <w:p w:rsidR="00580D27" w:rsidRPr="00A045FF" w:rsidRDefault="00580D27" w:rsidP="00580D27">
      <w:pPr>
        <w:tabs>
          <w:tab w:val="left" w:pos="1170"/>
          <w:tab w:val="left" w:pos="5189"/>
          <w:tab w:val="left" w:pos="6988"/>
          <w:tab w:val="left" w:pos="8907"/>
        </w:tabs>
        <w:suppressAutoHyphens w:val="0"/>
        <w:spacing w:line="240" w:lineRule="auto"/>
        <w:ind w:right="142"/>
        <w:rPr>
          <w:lang w:eastAsia="it-IT"/>
        </w:rPr>
      </w:pPr>
    </w:p>
    <w:p w:rsidR="00580D27" w:rsidRPr="00A045FF" w:rsidRDefault="00580D27" w:rsidP="00580D27">
      <w:pPr>
        <w:tabs>
          <w:tab w:val="left" w:pos="1170"/>
          <w:tab w:val="left" w:pos="5189"/>
          <w:tab w:val="left" w:pos="6988"/>
          <w:tab w:val="left" w:pos="8907"/>
        </w:tabs>
        <w:suppressAutoHyphens w:val="0"/>
        <w:spacing w:line="240" w:lineRule="auto"/>
        <w:ind w:right="142"/>
        <w:rPr>
          <w:lang w:eastAsia="it-IT"/>
        </w:rPr>
      </w:pPr>
      <w:r w:rsidRPr="00A045FF">
        <w:rPr>
          <w:lang w:eastAsia="it-IT"/>
        </w:rPr>
        <w:t>The light pattern as described in Tables 4</w:t>
      </w:r>
      <w:r w:rsidR="002C018D">
        <w:rPr>
          <w:lang w:eastAsia="it-IT"/>
        </w:rPr>
        <w:t>a and 4b</w:t>
      </w:r>
      <w:r w:rsidRPr="00A045FF">
        <w:rPr>
          <w:lang w:eastAsia="it-IT"/>
        </w:rPr>
        <w:t xml:space="preserve">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w:t>
      </w:r>
      <w:r w:rsidR="002C018D">
        <w:rPr>
          <w:lang w:eastAsia="it-IT"/>
        </w:rPr>
        <w:t>T</w:t>
      </w:r>
      <w:r w:rsidRPr="00A045FF">
        <w:rPr>
          <w:lang w:eastAsia="it-IT"/>
        </w:rPr>
        <w:t>ables 4</w:t>
      </w:r>
      <w:r w:rsidR="002C018D">
        <w:rPr>
          <w:lang w:eastAsia="it-IT"/>
        </w:rPr>
        <w:t>a and 4b</w:t>
      </w:r>
      <w:r w:rsidRPr="00A045FF">
        <w:rPr>
          <w:lang w:eastAsia="it-IT"/>
        </w:rPr>
        <w:t>.</w:t>
      </w:r>
    </w:p>
    <w:p w:rsidR="00580D27" w:rsidRPr="00A045FF" w:rsidRDefault="00580D27" w:rsidP="00580D27">
      <w:pPr>
        <w:tabs>
          <w:tab w:val="left" w:pos="1170"/>
          <w:tab w:val="left" w:pos="5189"/>
          <w:tab w:val="left" w:pos="6988"/>
          <w:tab w:val="left" w:pos="8907"/>
        </w:tabs>
        <w:suppressAutoHyphens w:val="0"/>
        <w:spacing w:line="240" w:lineRule="auto"/>
        <w:ind w:right="142"/>
        <w:rPr>
          <w:lang w:eastAsia="it-IT"/>
        </w:rPr>
      </w:pPr>
    </w:p>
    <w:p w:rsidR="00580D27" w:rsidRPr="00A045FF" w:rsidRDefault="00580D27" w:rsidP="00580D27">
      <w:pPr>
        <w:tabs>
          <w:tab w:val="left" w:pos="1170"/>
          <w:tab w:val="left" w:pos="5189"/>
          <w:tab w:val="left" w:pos="6988"/>
          <w:tab w:val="left" w:pos="8907"/>
        </w:tabs>
        <w:suppressAutoHyphens w:val="0"/>
        <w:spacing w:line="240" w:lineRule="auto"/>
        <w:ind w:right="142"/>
        <w:rPr>
          <w:lang w:eastAsia="it-IT"/>
        </w:rPr>
      </w:pPr>
      <w:r w:rsidRPr="00A045FF">
        <w:rPr>
          <w:lang w:eastAsia="it-IT"/>
        </w:rPr>
        <w:t>Table 4a</w:t>
      </w:r>
    </w:p>
    <w:p w:rsidR="00580D27" w:rsidRPr="00A045FF" w:rsidRDefault="00580D27" w:rsidP="00580D27">
      <w:pPr>
        <w:suppressAutoHyphens w:val="0"/>
        <w:spacing w:line="240" w:lineRule="auto"/>
        <w:rPr>
          <w:b/>
          <w:lang w:eastAsia="it-IT"/>
        </w:rPr>
      </w:pPr>
      <w:r w:rsidRPr="00A045FF">
        <w:rPr>
          <w:b/>
          <w:lang w:eastAsia="it-IT"/>
        </w:rPr>
        <w:t>Test point values of normalized intensities for categories LR3A and LR3B</w:t>
      </w:r>
    </w:p>
    <w:p w:rsidR="00580D27" w:rsidRPr="00A045FF" w:rsidRDefault="00580D27" w:rsidP="00580D27">
      <w:pPr>
        <w:suppressAutoHyphens w:val="0"/>
        <w:spacing w:line="240" w:lineRule="auto"/>
        <w:rPr>
          <w:lang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580D27" w:rsidRPr="00A045FF" w:rsidTr="002C018D">
        <w:tc>
          <w:tcPr>
            <w:tcW w:w="751" w:type="dxa"/>
            <w:tcBorders>
              <w:bottom w:val="single" w:sz="6" w:space="0" w:color="auto"/>
            </w:tcBorders>
          </w:tcPr>
          <w:p w:rsidR="00580D27" w:rsidRPr="00A045FF" w:rsidRDefault="00580D27" w:rsidP="002C018D">
            <w:pPr>
              <w:suppressAutoHyphens w:val="0"/>
              <w:spacing w:before="80" w:after="80" w:line="200" w:lineRule="exact"/>
              <w:jc w:val="center"/>
              <w:rPr>
                <w:i/>
                <w:sz w:val="16"/>
                <w:lang w:eastAsia="it-IT"/>
              </w:rPr>
            </w:pPr>
          </w:p>
        </w:tc>
        <w:tc>
          <w:tcPr>
            <w:tcW w:w="4394" w:type="dxa"/>
            <w:gridSpan w:val="2"/>
            <w:tcBorders>
              <w:bottom w:val="single" w:sz="6"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LED light sources of normal production</w:t>
            </w:r>
          </w:p>
        </w:tc>
        <w:tc>
          <w:tcPr>
            <w:tcW w:w="4394" w:type="dxa"/>
            <w:gridSpan w:val="2"/>
            <w:tcBorders>
              <w:bottom w:val="single" w:sz="6" w:space="0" w:color="auto"/>
            </w:tcBorders>
          </w:tcPr>
          <w:p w:rsidR="00580D27" w:rsidRPr="00A045FF" w:rsidRDefault="00580D27" w:rsidP="002C018D">
            <w:pPr>
              <w:suppressAutoHyphens w:val="0"/>
              <w:spacing w:before="80" w:after="80" w:line="200" w:lineRule="exact"/>
              <w:jc w:val="center"/>
              <w:rPr>
                <w:i/>
                <w:sz w:val="16"/>
                <w:lang w:val="it-IT" w:eastAsia="it-IT"/>
              </w:rPr>
            </w:pPr>
            <w:r w:rsidRPr="00A045FF">
              <w:rPr>
                <w:i/>
                <w:sz w:val="16"/>
                <w:lang w:val="it-IT" w:eastAsia="it-IT"/>
              </w:rPr>
              <w:t>Standard LED light sources</w:t>
            </w:r>
          </w:p>
        </w:tc>
      </w:tr>
      <w:tr w:rsidR="00580D27" w:rsidRPr="00A045FF" w:rsidTr="002C018D">
        <w:trPr>
          <w:trHeight w:val="525"/>
        </w:trPr>
        <w:tc>
          <w:tcPr>
            <w:tcW w:w="751" w:type="dxa"/>
            <w:tcBorders>
              <w:bottom w:val="single" w:sz="12" w:space="0" w:color="auto"/>
            </w:tcBorders>
          </w:tcPr>
          <w:p w:rsidR="00580D27" w:rsidRPr="00A045FF" w:rsidRDefault="00580D27" w:rsidP="002C018D">
            <w:pPr>
              <w:suppressAutoHyphens w:val="0"/>
              <w:spacing w:before="80" w:after="80" w:line="200" w:lineRule="exact"/>
              <w:jc w:val="center"/>
              <w:rPr>
                <w:i/>
                <w:sz w:val="16"/>
                <w:lang w:val="it-IT" w:eastAsia="it-IT"/>
              </w:rPr>
            </w:pPr>
            <w:r w:rsidRPr="00A045FF">
              <w:rPr>
                <w:i/>
                <w:sz w:val="16"/>
                <w:lang w:val="it-IT" w:eastAsia="it-IT"/>
              </w:rPr>
              <w:t xml:space="preserve">Angle </w:t>
            </w:r>
            <w:r w:rsidRPr="00A045FF">
              <w:rPr>
                <w:i/>
                <w:sz w:val="16"/>
                <w:lang w:val="it-IT" w:eastAsia="it-IT"/>
              </w:rPr>
              <w:sym w:font="Symbol" w:char="F067"/>
            </w:r>
            <w:r w:rsidRPr="00A045FF">
              <w:rPr>
                <w:i/>
                <w:sz w:val="16"/>
                <w:lang w:val="it-IT" w:eastAsia="it-IT"/>
              </w:rPr>
              <w:t xml:space="preserve"> </w:t>
            </w:r>
          </w:p>
        </w:tc>
        <w:tc>
          <w:tcPr>
            <w:tcW w:w="2126"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 xml:space="preserve">Minimum Intensity </w:t>
            </w:r>
            <w:r w:rsidRPr="00A045FF">
              <w:rPr>
                <w:i/>
                <w:sz w:val="16"/>
                <w:lang w:eastAsia="it-IT"/>
              </w:rPr>
              <w:br/>
              <w:t>in cd /1000 lm</w:t>
            </w:r>
          </w:p>
        </w:tc>
        <w:tc>
          <w:tcPr>
            <w:tcW w:w="2268"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 xml:space="preserve">Maximum Intensity </w:t>
            </w:r>
            <w:r w:rsidRPr="00A045FF">
              <w:rPr>
                <w:i/>
                <w:sz w:val="16"/>
                <w:lang w:eastAsia="it-IT"/>
              </w:rPr>
              <w:br/>
              <w:t>in cd/1000 lm</w:t>
            </w:r>
          </w:p>
        </w:tc>
        <w:tc>
          <w:tcPr>
            <w:tcW w:w="2126"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 xml:space="preserve">Minimum Intensity </w:t>
            </w:r>
            <w:r w:rsidRPr="00A045FF">
              <w:rPr>
                <w:i/>
                <w:sz w:val="16"/>
                <w:lang w:eastAsia="it-IT"/>
              </w:rPr>
              <w:br/>
              <w:t>in cd /1000 lm</w:t>
            </w:r>
          </w:p>
        </w:tc>
        <w:tc>
          <w:tcPr>
            <w:tcW w:w="2268"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Maximum Intensity in cd /1000 lm</w:t>
            </w:r>
          </w:p>
        </w:tc>
      </w:tr>
      <w:tr w:rsidR="00580D27" w:rsidRPr="00A045FF" w:rsidTr="002C018D">
        <w:tc>
          <w:tcPr>
            <w:tcW w:w="751" w:type="dxa"/>
            <w:tcBorders>
              <w:top w:val="single" w:sz="12" w:space="0" w:color="auto"/>
            </w:tcBorders>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-90°</w:t>
            </w:r>
          </w:p>
        </w:tc>
        <w:tc>
          <w:tcPr>
            <w:tcW w:w="2126"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w:t>
            </w:r>
          </w:p>
        </w:tc>
        <w:tc>
          <w:tcPr>
            <w:tcW w:w="2126"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98</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246</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127</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142</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305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181</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275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169</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352</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213</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315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192</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389</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239</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340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 xml:space="preserve">  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200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401</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248</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352</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192</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389</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239</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340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169</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352</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213</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315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142</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305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181</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275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98</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246</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127</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r>
      <w:tr w:rsidR="00580D27" w:rsidRPr="00A045FF" w:rsidTr="002C018D">
        <w:tc>
          <w:tcPr>
            <w:tcW w:w="751" w:type="dxa"/>
            <w:tcBorders>
              <w:bottom w:val="single" w:sz="6" w:space="0" w:color="auto"/>
            </w:tcBorders>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75°</w:t>
            </w:r>
          </w:p>
        </w:tc>
        <w:tc>
          <w:tcPr>
            <w:tcW w:w="2126"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160</w:t>
            </w:r>
          </w:p>
        </w:tc>
        <w:tc>
          <w:tcPr>
            <w:tcW w:w="2126"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140</w:t>
            </w:r>
          </w:p>
        </w:tc>
      </w:tr>
      <w:tr w:rsidR="00580D27" w:rsidRPr="00A045FF" w:rsidTr="002C018D">
        <w:tc>
          <w:tcPr>
            <w:tcW w:w="751" w:type="dxa"/>
            <w:tcBorders>
              <w:bottom w:val="single" w:sz="12" w:space="0" w:color="auto"/>
            </w:tcBorders>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90°</w:t>
            </w:r>
          </w:p>
        </w:tc>
        <w:tc>
          <w:tcPr>
            <w:tcW w:w="2126"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w:t>
            </w:r>
          </w:p>
        </w:tc>
        <w:tc>
          <w:tcPr>
            <w:tcW w:w="2126"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25</w:t>
            </w:r>
          </w:p>
        </w:tc>
      </w:tr>
    </w:tbl>
    <w:p w:rsidR="00580D27" w:rsidRPr="00A045FF" w:rsidRDefault="00580D27" w:rsidP="00580D27">
      <w:pPr>
        <w:suppressAutoHyphens w:val="0"/>
        <w:spacing w:line="240" w:lineRule="auto"/>
        <w:rPr>
          <w:i/>
          <w:lang w:eastAsia="it-IT"/>
        </w:rPr>
      </w:pPr>
    </w:p>
    <w:p w:rsidR="00580D27" w:rsidRPr="00A045FF" w:rsidRDefault="00580D27" w:rsidP="00580D27">
      <w:pPr>
        <w:suppressAutoHyphens w:val="0"/>
        <w:spacing w:line="240" w:lineRule="auto"/>
        <w:rPr>
          <w:lang w:eastAsia="it-IT"/>
        </w:rPr>
      </w:pPr>
      <w:r w:rsidRPr="00A045FF">
        <w:rPr>
          <w:lang w:eastAsia="it-IT"/>
        </w:rPr>
        <w:t>Table 4b</w:t>
      </w:r>
    </w:p>
    <w:p w:rsidR="00580D27" w:rsidRPr="00A045FF" w:rsidRDefault="00580D27" w:rsidP="00580D27">
      <w:pPr>
        <w:suppressAutoHyphens w:val="0"/>
        <w:spacing w:line="240" w:lineRule="auto"/>
        <w:rPr>
          <w:b/>
          <w:lang w:eastAsia="it-IT"/>
        </w:rPr>
      </w:pPr>
      <w:r w:rsidRPr="00A045FF">
        <w:rPr>
          <w:b/>
          <w:lang w:eastAsia="it-IT"/>
        </w:rPr>
        <w:t>Test point values of normalized intensities for categories LW3A, LW3B, LY3A and LY3B</w:t>
      </w:r>
    </w:p>
    <w:p w:rsidR="00580D27" w:rsidRPr="00A045FF" w:rsidRDefault="00580D27" w:rsidP="00580D27">
      <w:pPr>
        <w:suppressAutoHyphens w:val="0"/>
        <w:spacing w:line="240" w:lineRule="auto"/>
        <w:rPr>
          <w:b/>
          <w:lang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580D27" w:rsidRPr="002C018D" w:rsidTr="002C018D">
        <w:tc>
          <w:tcPr>
            <w:tcW w:w="751" w:type="dxa"/>
            <w:tcBorders>
              <w:bottom w:val="single" w:sz="6" w:space="0" w:color="auto"/>
            </w:tcBorders>
          </w:tcPr>
          <w:p w:rsidR="00580D27" w:rsidRPr="00A045FF" w:rsidRDefault="00580D27" w:rsidP="002C018D">
            <w:pPr>
              <w:suppressAutoHyphens w:val="0"/>
              <w:spacing w:before="80" w:after="80" w:line="200" w:lineRule="exact"/>
              <w:jc w:val="center"/>
              <w:rPr>
                <w:i/>
                <w:sz w:val="16"/>
                <w:lang w:eastAsia="it-IT"/>
              </w:rPr>
            </w:pPr>
          </w:p>
        </w:tc>
        <w:tc>
          <w:tcPr>
            <w:tcW w:w="4394" w:type="dxa"/>
            <w:gridSpan w:val="2"/>
            <w:tcBorders>
              <w:bottom w:val="single" w:sz="6"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LED light sources of normal production</w:t>
            </w:r>
          </w:p>
        </w:tc>
        <w:tc>
          <w:tcPr>
            <w:tcW w:w="4394" w:type="dxa"/>
            <w:gridSpan w:val="2"/>
            <w:tcBorders>
              <w:bottom w:val="single" w:sz="6" w:space="0" w:color="auto"/>
            </w:tcBorders>
          </w:tcPr>
          <w:p w:rsidR="00580D27" w:rsidRPr="002C018D" w:rsidRDefault="00580D27" w:rsidP="002C018D">
            <w:pPr>
              <w:suppressAutoHyphens w:val="0"/>
              <w:spacing w:before="80" w:after="80" w:line="200" w:lineRule="exact"/>
              <w:jc w:val="center"/>
              <w:rPr>
                <w:i/>
                <w:sz w:val="16"/>
                <w:lang w:eastAsia="it-IT"/>
              </w:rPr>
            </w:pPr>
            <w:r w:rsidRPr="002C018D">
              <w:rPr>
                <w:i/>
                <w:sz w:val="16"/>
                <w:lang w:eastAsia="it-IT"/>
              </w:rPr>
              <w:t>Standard LED light sources</w:t>
            </w:r>
          </w:p>
        </w:tc>
      </w:tr>
      <w:tr w:rsidR="00580D27" w:rsidRPr="002C018D" w:rsidTr="002C018D">
        <w:trPr>
          <w:trHeight w:val="525"/>
        </w:trPr>
        <w:tc>
          <w:tcPr>
            <w:tcW w:w="751" w:type="dxa"/>
            <w:tcBorders>
              <w:bottom w:val="single" w:sz="12" w:space="0" w:color="auto"/>
            </w:tcBorders>
          </w:tcPr>
          <w:p w:rsidR="00580D27" w:rsidRPr="002C018D" w:rsidRDefault="00580D27" w:rsidP="002C018D">
            <w:pPr>
              <w:suppressAutoHyphens w:val="0"/>
              <w:spacing w:before="80" w:after="80" w:line="200" w:lineRule="exact"/>
              <w:jc w:val="center"/>
              <w:rPr>
                <w:i/>
                <w:sz w:val="16"/>
                <w:lang w:eastAsia="it-IT"/>
              </w:rPr>
            </w:pPr>
            <w:r w:rsidRPr="002C018D">
              <w:rPr>
                <w:i/>
                <w:sz w:val="16"/>
                <w:lang w:eastAsia="it-IT"/>
              </w:rPr>
              <w:t xml:space="preserve">Angle </w:t>
            </w:r>
            <w:r w:rsidRPr="002C018D">
              <w:rPr>
                <w:i/>
                <w:sz w:val="16"/>
                <w:lang w:eastAsia="it-IT"/>
              </w:rPr>
              <w:sym w:font="Symbol" w:char="F067"/>
            </w:r>
            <w:r w:rsidRPr="002C018D">
              <w:rPr>
                <w:i/>
                <w:sz w:val="16"/>
                <w:lang w:eastAsia="it-IT"/>
              </w:rPr>
              <w:t xml:space="preserve"> </w:t>
            </w:r>
          </w:p>
        </w:tc>
        <w:tc>
          <w:tcPr>
            <w:tcW w:w="2126"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 xml:space="preserve">Minimum Intensity </w:t>
            </w:r>
            <w:r w:rsidRPr="00A045FF">
              <w:rPr>
                <w:i/>
                <w:sz w:val="16"/>
                <w:lang w:eastAsia="it-IT"/>
              </w:rPr>
              <w:br/>
              <w:t>in cd /1000 lm</w:t>
            </w:r>
          </w:p>
        </w:tc>
        <w:tc>
          <w:tcPr>
            <w:tcW w:w="2268"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 xml:space="preserve">Maximum Intensity </w:t>
            </w:r>
            <w:r w:rsidRPr="00A045FF">
              <w:rPr>
                <w:i/>
                <w:sz w:val="16"/>
                <w:lang w:eastAsia="it-IT"/>
              </w:rPr>
              <w:br/>
              <w:t>in cd/1000 lm</w:t>
            </w:r>
          </w:p>
        </w:tc>
        <w:tc>
          <w:tcPr>
            <w:tcW w:w="2126"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 xml:space="preserve">Minimum Intensity </w:t>
            </w:r>
            <w:r w:rsidRPr="00A045FF">
              <w:rPr>
                <w:i/>
                <w:sz w:val="16"/>
                <w:lang w:eastAsia="it-IT"/>
              </w:rPr>
              <w:br/>
              <w:t>in cd /1000 lm</w:t>
            </w:r>
          </w:p>
        </w:tc>
        <w:tc>
          <w:tcPr>
            <w:tcW w:w="2268" w:type="dxa"/>
            <w:tcBorders>
              <w:bottom w:val="single" w:sz="12" w:space="0" w:color="auto"/>
            </w:tcBorders>
          </w:tcPr>
          <w:p w:rsidR="00580D27" w:rsidRPr="00A045FF" w:rsidRDefault="00580D27" w:rsidP="002C018D">
            <w:pPr>
              <w:suppressAutoHyphens w:val="0"/>
              <w:spacing w:before="80" w:after="80" w:line="200" w:lineRule="exact"/>
              <w:jc w:val="center"/>
              <w:rPr>
                <w:i/>
                <w:sz w:val="16"/>
                <w:lang w:eastAsia="it-IT"/>
              </w:rPr>
            </w:pPr>
            <w:r w:rsidRPr="00A045FF">
              <w:rPr>
                <w:i/>
                <w:sz w:val="16"/>
                <w:lang w:eastAsia="it-IT"/>
              </w:rPr>
              <w:t>Maximum Intensity in cd /1000 lm</w:t>
            </w:r>
          </w:p>
        </w:tc>
      </w:tr>
      <w:tr w:rsidR="00580D27" w:rsidRPr="00A045FF" w:rsidTr="002C018D">
        <w:tc>
          <w:tcPr>
            <w:tcW w:w="751" w:type="dxa"/>
            <w:tcBorders>
              <w:top w:val="single" w:sz="12" w:space="0" w:color="auto"/>
            </w:tcBorders>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-90°</w:t>
            </w:r>
          </w:p>
        </w:tc>
        <w:tc>
          <w:tcPr>
            <w:tcW w:w="2126"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70</w:t>
            </w:r>
          </w:p>
        </w:tc>
        <w:tc>
          <w:tcPr>
            <w:tcW w:w="2126"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65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150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85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105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310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180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275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170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335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190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370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 xml:space="preserve">  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200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425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250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390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190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370</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170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335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310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180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275</w:t>
            </w:r>
          </w:p>
        </w:tc>
      </w:tr>
      <w:tr w:rsidR="00580D27" w:rsidRPr="00A045FF" w:rsidTr="002C018D">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85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105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r>
      <w:tr w:rsidR="00580D27" w:rsidRPr="00A045FF" w:rsidTr="002C018D">
        <w:tc>
          <w:tcPr>
            <w:tcW w:w="751" w:type="dxa"/>
            <w:tcBorders>
              <w:bottom w:val="single" w:sz="6" w:space="0" w:color="auto"/>
            </w:tcBorders>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75°</w:t>
            </w:r>
          </w:p>
        </w:tc>
        <w:tc>
          <w:tcPr>
            <w:tcW w:w="2126"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160</w:t>
            </w:r>
          </w:p>
        </w:tc>
        <w:tc>
          <w:tcPr>
            <w:tcW w:w="2126"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150</w:t>
            </w:r>
          </w:p>
        </w:tc>
      </w:tr>
      <w:tr w:rsidR="00580D27" w:rsidRPr="00A045FF" w:rsidTr="002C018D">
        <w:tc>
          <w:tcPr>
            <w:tcW w:w="751" w:type="dxa"/>
            <w:tcBorders>
              <w:bottom w:val="single" w:sz="12" w:space="0" w:color="auto"/>
            </w:tcBorders>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90°</w:t>
            </w:r>
          </w:p>
        </w:tc>
        <w:tc>
          <w:tcPr>
            <w:tcW w:w="2126"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70</w:t>
            </w:r>
          </w:p>
        </w:tc>
        <w:tc>
          <w:tcPr>
            <w:tcW w:w="2126"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65</w:t>
            </w:r>
          </w:p>
        </w:tc>
      </w:tr>
    </w:tbl>
    <w:p w:rsidR="00580D27" w:rsidRPr="00A045FF" w:rsidRDefault="00580D27" w:rsidP="00580D27">
      <w:pPr>
        <w:suppressAutoHyphens w:val="0"/>
        <w:spacing w:line="240" w:lineRule="auto"/>
        <w:rPr>
          <w:i/>
          <w:lang w:eastAsia="it-IT"/>
        </w:rPr>
      </w:pPr>
    </w:p>
    <w:p w:rsidR="00580D27" w:rsidRPr="00A045FF" w:rsidRDefault="00580D27" w:rsidP="00580D27">
      <w:pPr>
        <w:suppressAutoHyphens w:val="0"/>
        <w:spacing w:line="240" w:lineRule="auto"/>
        <w:rPr>
          <w:i/>
          <w:lang w:eastAsia="it-IT"/>
        </w:rPr>
      </w:pPr>
    </w:p>
    <w:p w:rsidR="00580D27" w:rsidRPr="00A045FF" w:rsidRDefault="00580D27" w:rsidP="00580D27">
      <w:pPr>
        <w:suppressAutoHyphens w:val="0"/>
        <w:spacing w:line="240" w:lineRule="auto"/>
        <w:ind w:left="1134"/>
        <w:rPr>
          <w:b/>
          <w:sz w:val="24"/>
          <w:szCs w:val="24"/>
          <w:lang w:eastAsia="it-IT"/>
        </w:rPr>
      </w:pPr>
      <w:r w:rsidRPr="00A045FF">
        <w:rPr>
          <w:sz w:val="24"/>
          <w:szCs w:val="24"/>
          <w:lang w:eastAsia="it-IT"/>
        </w:rPr>
        <w:br w:type="page"/>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lastRenderedPageBreak/>
        <w:tab/>
      </w:r>
      <w:r w:rsidRPr="00A045FF">
        <w:rPr>
          <w:b/>
          <w:lang w:eastAsia="it-IT"/>
        </w:rPr>
        <w:t xml:space="preserve">CATEGORIES LR4A and LR4B </w:t>
      </w:r>
      <w:r w:rsidRPr="00A045FF">
        <w:rPr>
          <w:b/>
          <w:lang w:eastAsia="it-IT"/>
        </w:rPr>
        <w:tab/>
        <w:t>Sheet LR4/1</w:t>
      </w:r>
    </w:p>
    <w:p w:rsidR="00580D27" w:rsidRPr="00A045FF" w:rsidRDefault="00580D27" w:rsidP="00580D27">
      <w:pPr>
        <w:suppressAutoHyphens w:val="0"/>
        <w:spacing w:line="240" w:lineRule="auto"/>
        <w:jc w:val="center"/>
        <w:rPr>
          <w:lang w:eastAsia="it-IT"/>
        </w:rPr>
      </w:pPr>
    </w:p>
    <w:p w:rsidR="00580D27" w:rsidRDefault="00580D27" w:rsidP="00CE3F2C">
      <w:pPr>
        <w:suppressAutoHyphens w:val="0"/>
        <w:spacing w:after="120" w:line="240" w:lineRule="auto"/>
        <w:ind w:left="567" w:firstLine="567"/>
        <w:rPr>
          <w:lang w:eastAsia="it-IT"/>
        </w:rPr>
      </w:pPr>
      <w:r w:rsidRPr="00A045FF">
        <w:rPr>
          <w:lang w:eastAsia="it-IT"/>
        </w:rPr>
        <w:t>The drawings are intended only to illustrate the essential dimensions of the LED light source</w:t>
      </w:r>
      <w:r w:rsidR="00CE3F2C">
        <w:rPr>
          <w:lang w:eastAsia="it-IT"/>
        </w:rPr>
        <w:t>.</w:t>
      </w:r>
    </w:p>
    <w:p w:rsidR="00CE3F2C" w:rsidRPr="00A045FF" w:rsidRDefault="00CE3F2C" w:rsidP="00CE3F2C">
      <w:pPr>
        <w:suppressAutoHyphens w:val="0"/>
        <w:spacing w:line="240" w:lineRule="auto"/>
        <w:ind w:left="1134"/>
        <w:rPr>
          <w:lang w:eastAsia="it-IT"/>
        </w:rPr>
      </w:pPr>
      <w:r w:rsidRPr="00A045FF">
        <w:rPr>
          <w:lang w:eastAsia="it-IT"/>
        </w:rPr>
        <w:t>Figure 1*</w:t>
      </w:r>
    </w:p>
    <w:p w:rsidR="00CE3F2C" w:rsidRPr="00A045FF" w:rsidRDefault="00CE3F2C" w:rsidP="00CE3F2C">
      <w:pPr>
        <w:suppressAutoHyphens w:val="0"/>
        <w:spacing w:line="240" w:lineRule="auto"/>
        <w:ind w:left="1134"/>
        <w:rPr>
          <w:b/>
          <w:lang w:eastAsia="it-IT"/>
        </w:rPr>
      </w:pPr>
      <w:r w:rsidRPr="00A045FF">
        <w:rPr>
          <w:b/>
          <w:lang w:eastAsia="it-IT"/>
        </w:rPr>
        <w:t>Main Drawing</w:t>
      </w:r>
    </w:p>
    <w:p w:rsidR="00580D27" w:rsidRPr="00A045FF" w:rsidRDefault="00580D27" w:rsidP="00CE3F2C">
      <w:pPr>
        <w:suppressAutoHyphens w:val="0"/>
        <w:spacing w:line="240" w:lineRule="auto"/>
        <w:jc w:val="center"/>
        <w:rPr>
          <w:lang w:eastAsia="it-IT"/>
        </w:rPr>
      </w:pPr>
      <w:r>
        <w:rPr>
          <w:noProof/>
          <w:lang w:eastAsia="en-GB"/>
        </w:rPr>
        <mc:AlternateContent>
          <mc:Choice Requires="wpg">
            <w:drawing>
              <wp:anchor distT="0" distB="0" distL="114300" distR="114300" simplePos="0" relativeHeight="251665408" behindDoc="0" locked="0" layoutInCell="1" allowOverlap="1" wp14:anchorId="76E3AC19" wp14:editId="174E40D5">
                <wp:simplePos x="0" y="0"/>
                <wp:positionH relativeFrom="column">
                  <wp:posOffset>20442</wp:posOffset>
                </wp:positionH>
                <wp:positionV relativeFrom="paragraph">
                  <wp:posOffset>92173</wp:posOffset>
                </wp:positionV>
                <wp:extent cx="6326113" cy="7506597"/>
                <wp:effectExtent l="0" t="0" r="17780" b="18415"/>
                <wp:wrapNone/>
                <wp:docPr id="466"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113" cy="7506597"/>
                          <a:chOff x="137" y="0"/>
                          <a:chExt cx="63258" cy="75067"/>
                        </a:xfrm>
                      </wpg:grpSpPr>
                      <wpg:grpSp>
                        <wpg:cNvPr id="467" name="Gruppieren 158"/>
                        <wpg:cNvGrpSpPr>
                          <a:grpSpLocks/>
                        </wpg:cNvGrpSpPr>
                        <wpg:grpSpPr bwMode="auto">
                          <a:xfrm>
                            <a:off x="9826" y="0"/>
                            <a:ext cx="46111" cy="29645"/>
                            <a:chOff x="0" y="0"/>
                            <a:chExt cx="46115" cy="29646"/>
                          </a:xfrm>
                        </wpg:grpSpPr>
                        <pic:pic xmlns:pic="http://schemas.openxmlformats.org/drawingml/2006/picture">
                          <pic:nvPicPr>
                            <pic:cNvPr id="468" name="Picture 35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470" name="Gruppieren 151"/>
                          <wpg:cNvGrpSpPr>
                            <a:grpSpLocks/>
                          </wpg:cNvGrpSpPr>
                          <wpg:grpSpPr bwMode="auto">
                            <a:xfrm>
                              <a:off x="0" y="477"/>
                              <a:ext cx="46115" cy="29169"/>
                              <a:chOff x="0" y="0"/>
                              <a:chExt cx="46115" cy="29168"/>
                            </a:xfrm>
                          </wpg:grpSpPr>
                          <wps:wsp>
                            <wps:cNvPr id="471" name="Text Box 2"/>
                            <wps:cNvSpPr txBox="1">
                              <a:spLocks noChangeArrowheads="1"/>
                            </wps:cNvSpPr>
                            <wps:spPr bwMode="auto">
                              <a:xfrm>
                                <a:off x="9621" y="0"/>
                                <a:ext cx="9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72" name="Text Box 2"/>
                            <wps:cNvSpPr txBox="1">
                              <a:spLocks noChangeArrowheads="1"/>
                            </wps:cNvSpPr>
                            <wps:spPr bwMode="auto">
                              <a:xfrm>
                                <a:off x="36644" y="10099"/>
                                <a:ext cx="8191" cy="151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FC4A7F" w:rsidRDefault="00F42CE6" w:rsidP="00580D27">
                                  <w:pPr>
                                    <w:rPr>
                                      <w:vertAlign w:val="superscript"/>
                                      <w:lang w:val="en-US"/>
                                    </w:rPr>
                                  </w:pPr>
                                  <w:r w:rsidRPr="00FC4A7F">
                                    <w:rPr>
                                      <w:lang w:val="en-US"/>
                                    </w:rPr>
                                    <w:t>Major Function</w:t>
                                  </w:r>
                                </w:p>
                                <w:p w:rsidR="00F42CE6" w:rsidRPr="00CE5AC5" w:rsidRDefault="00F42CE6" w:rsidP="00580D27">
                                  <w:pPr>
                                    <w:rPr>
                                      <w:vertAlign w:val="superscript"/>
                                      <w:lang w:val="en-US"/>
                                    </w:rPr>
                                  </w:pPr>
                                </w:p>
                              </w:txbxContent>
                            </wps:txbx>
                            <wps:bodyPr rot="0" vert="horz" wrap="square" lIns="0" tIns="0" rIns="0" bIns="0" anchor="t" anchorCtr="0" upright="1">
                              <a:noAutofit/>
                            </wps:bodyPr>
                          </wps:wsp>
                          <wps:wsp>
                            <wps:cNvPr id="473" name="Text Box 2"/>
                            <wps:cNvSpPr txBox="1">
                              <a:spLocks noChangeArrowheads="1"/>
                            </wps:cNvSpPr>
                            <wps:spPr bwMode="auto">
                              <a:xfrm>
                                <a:off x="272" y="24702"/>
                                <a:ext cx="1084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74" name="Text Box 2"/>
                            <wps:cNvSpPr txBox="1">
                              <a:spLocks noChangeArrowheads="1"/>
                            </wps:cNvSpPr>
                            <wps:spPr bwMode="auto">
                              <a:xfrm>
                                <a:off x="36780" y="14193"/>
                                <a:ext cx="933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wps:txbx>
                            <wps:bodyPr rot="0" vert="horz" wrap="square" lIns="0" tIns="45720" rIns="91440" bIns="45720" anchor="t" anchorCtr="0" upright="1">
                              <a:noAutofit/>
                            </wps:bodyPr>
                          </wps:wsp>
                          <wps:wsp>
                            <wps:cNvPr id="475" name="Text Box 342"/>
                            <wps:cNvSpPr txBox="1">
                              <a:spLocks noChangeArrowheads="1"/>
                            </wps:cNvSpPr>
                            <wps:spPr bwMode="auto">
                              <a:xfrm>
                                <a:off x="36917" y="20471"/>
                                <a:ext cx="4857" cy="15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76" name="Text Box 343"/>
                            <wps:cNvSpPr txBox="1">
                              <a:spLocks noChangeArrowheads="1"/>
                            </wps:cNvSpPr>
                            <wps:spPr bwMode="auto">
                              <a:xfrm>
                                <a:off x="36780" y="12555"/>
                                <a:ext cx="8382" cy="15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Pr>
                                      <w:lang w:val="en-US"/>
                                    </w:rPr>
                                    <w:t>Minor Function</w:t>
                                  </w:r>
                                </w:p>
                              </w:txbxContent>
                            </wps:txbx>
                            <wps:bodyPr rot="0" vert="horz" wrap="square" lIns="0" tIns="0" rIns="0" bIns="0" anchor="t" anchorCtr="0" upright="1">
                              <a:spAutoFit/>
                            </wps:bodyPr>
                          </wps:wsp>
                          <wps:wsp>
                            <wps:cNvPr id="477" name="Text Box 353"/>
                            <wps:cNvSpPr txBox="1">
                              <a:spLocks noChangeArrowheads="1"/>
                            </wps:cNvSpPr>
                            <wps:spPr bwMode="auto">
                              <a:xfrm>
                                <a:off x="0" y="26749"/>
                                <a:ext cx="5264" cy="241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2CE6" w:rsidRPr="00A045FF" w:rsidRDefault="00F42CE6" w:rsidP="00580D27">
                                  <w:r w:rsidRPr="00A045FF">
                                    <w:rPr>
                                      <w:b/>
                                      <w:lang w:eastAsia="it-IT"/>
                                    </w:rPr>
                                    <w:t>LR4A</w:t>
                                  </w:r>
                                </w:p>
                              </w:txbxContent>
                            </wps:txbx>
                            <wps:bodyPr rot="0" vert="horz" wrap="square" lIns="36000" tIns="36000" rIns="36000" bIns="36000" anchor="t" anchorCtr="0" upright="1">
                              <a:noAutofit/>
                            </wps:bodyPr>
                          </wps:wsp>
                          <wps:wsp>
                            <wps:cNvPr id="478"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79" name="Gruppieren 245"/>
                        <wpg:cNvGrpSpPr>
                          <a:grpSpLocks/>
                        </wpg:cNvGrpSpPr>
                        <wpg:grpSpPr bwMode="auto">
                          <a:xfrm>
                            <a:off x="137" y="32754"/>
                            <a:ext cx="63258" cy="42313"/>
                            <a:chOff x="137" y="0"/>
                            <a:chExt cx="63258" cy="42313"/>
                          </a:xfrm>
                        </wpg:grpSpPr>
                        <wpg:grpSp>
                          <wpg:cNvPr id="480" name="Group 268"/>
                          <wpg:cNvGrpSpPr>
                            <a:grpSpLocks/>
                          </wpg:cNvGrpSpPr>
                          <wpg:grpSpPr bwMode="auto">
                            <a:xfrm>
                              <a:off x="42499" y="39499"/>
                              <a:ext cx="20896" cy="2814"/>
                              <a:chOff x="7560" y="14463"/>
                              <a:chExt cx="3291" cy="443"/>
                            </a:xfrm>
                          </wpg:grpSpPr>
                          <wps:wsp>
                            <wps:cNvPr id="481"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2"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3"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273"/>
                            <wps:cNvSpPr>
                              <a:spLocks noChangeAspect="1" noChangeArrowheads="1"/>
                            </wps:cNvSpPr>
                            <wps:spPr bwMode="auto">
                              <a:xfrm rot="5400000">
                                <a:off x="10395" y="14475"/>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274"/>
                            <wps:cNvSpPr txBox="1">
                              <a:spLocks noChangeArrowheads="1"/>
                            </wps:cNvSpPr>
                            <wps:spPr bwMode="auto">
                              <a:xfrm>
                                <a:off x="7560" y="144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5A5DD9" w:rsidRDefault="00F42CE6" w:rsidP="00580D27">
                                  <w:pPr>
                                    <w:jc w:val="right"/>
                                  </w:pPr>
                                  <w:r>
                                    <w:t xml:space="preserve">* </w:t>
                                  </w:r>
                                  <w:r w:rsidRPr="005A5DD9">
                                    <w:t>Projection method:</w:t>
                                  </w:r>
                                </w:p>
                              </w:txbxContent>
                            </wps:txbx>
                            <wps:bodyPr rot="0" vert="horz" wrap="square" lIns="36000" tIns="36000" rIns="36000" bIns="36000" anchor="t" anchorCtr="0" upright="1">
                              <a:spAutoFit/>
                            </wps:bodyPr>
                          </wps:wsp>
                        </wpg:grpSp>
                        <wpg:grpSp>
                          <wpg:cNvPr id="487" name="Gruppieren 244"/>
                          <wpg:cNvGrpSpPr>
                            <a:grpSpLocks/>
                          </wpg:cNvGrpSpPr>
                          <wpg:grpSpPr bwMode="auto">
                            <a:xfrm>
                              <a:off x="8734" y="0"/>
                              <a:ext cx="54659" cy="35518"/>
                              <a:chOff x="0" y="0"/>
                              <a:chExt cx="54659" cy="35518"/>
                            </a:xfrm>
                          </wpg:grpSpPr>
                          <pic:pic xmlns:pic="http://schemas.openxmlformats.org/drawingml/2006/picture">
                            <pic:nvPicPr>
                              <pic:cNvPr id="488" name="Picture 34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9" name="Gruppieren 147"/>
                            <wpg:cNvGrpSpPr>
                              <a:grpSpLocks/>
                            </wpg:cNvGrpSpPr>
                            <wpg:grpSpPr bwMode="auto">
                              <a:xfrm>
                                <a:off x="0" y="818"/>
                                <a:ext cx="47209" cy="34700"/>
                                <a:chOff x="0" y="0"/>
                                <a:chExt cx="47213" cy="34700"/>
                              </a:xfrm>
                            </wpg:grpSpPr>
                            <wps:wsp>
                              <wps:cNvPr id="490" name="Text Box 354"/>
                              <wps:cNvSpPr txBox="1">
                                <a:spLocks noChangeArrowheads="1"/>
                              </wps:cNvSpPr>
                              <wps:spPr bwMode="auto">
                                <a:xfrm>
                                  <a:off x="0" y="26681"/>
                                  <a:ext cx="7162" cy="24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2CE6" w:rsidRPr="00A045FF" w:rsidRDefault="00F42CE6" w:rsidP="00580D27">
                                    <w:r w:rsidRPr="00A045FF">
                                      <w:rPr>
                                        <w:b/>
                                        <w:lang w:eastAsia="it-IT"/>
                                      </w:rPr>
                                      <w:t>LR4B</w:t>
                                    </w:r>
                                  </w:p>
                                </w:txbxContent>
                              </wps:txbx>
                              <wps:bodyPr rot="0" vert="horz" wrap="square" lIns="36000" tIns="36000" rIns="36000" bIns="36000" anchor="t" anchorCtr="0" upright="1">
                                <a:noAutofit/>
                              </wps:bodyPr>
                            </wps:wsp>
                            <wps:wsp>
                              <wps:cNvPr id="491" name="Text Box 2"/>
                              <wps:cNvSpPr txBox="1">
                                <a:spLocks noChangeArrowheads="1"/>
                              </wps:cNvSpPr>
                              <wps:spPr bwMode="auto">
                                <a:xfrm>
                                  <a:off x="32276" y="32891"/>
                                  <a:ext cx="8160" cy="1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EA2272" w:rsidRDefault="00F42CE6" w:rsidP="00580D27">
                                    <w:pPr>
                                      <w:rPr>
                                        <w:vertAlign w:val="superscript"/>
                                        <w:lang w:val="en-US"/>
                                      </w:rPr>
                                    </w:pPr>
                                    <w:r w:rsidRPr="00EA2272">
                                      <w:rPr>
                                        <w:lang w:val="en-US"/>
                                      </w:rPr>
                                      <w:t>Major Function</w:t>
                                    </w:r>
                                  </w:p>
                                  <w:p w:rsidR="00F42CE6" w:rsidRPr="00CE5AC5" w:rsidRDefault="00F42CE6" w:rsidP="00580D27">
                                    <w:pPr>
                                      <w:rPr>
                                        <w:vertAlign w:val="superscript"/>
                                        <w:lang w:val="en-US"/>
                                      </w:rPr>
                                    </w:pPr>
                                  </w:p>
                                </w:txbxContent>
                              </wps:txbx>
                              <wps:bodyPr rot="0" vert="horz" wrap="square" lIns="0" tIns="0" rIns="0" bIns="0" anchor="t" anchorCtr="0" upright="1">
                                <a:noAutofit/>
                              </wps:bodyPr>
                            </wps:wsp>
                            <wps:wsp>
                              <wps:cNvPr id="492" name="Text Box 2"/>
                              <wps:cNvSpPr txBox="1">
                                <a:spLocks noChangeArrowheads="1"/>
                              </wps:cNvSpPr>
                              <wps:spPr bwMode="auto">
                                <a:xfrm>
                                  <a:off x="409" y="24634"/>
                                  <a:ext cx="11366"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93" name="Text Box 2"/>
                              <wps:cNvSpPr txBox="1">
                                <a:spLocks noChangeArrowheads="1"/>
                              </wps:cNvSpPr>
                              <wps:spPr bwMode="auto">
                                <a:xfrm>
                                  <a:off x="37053" y="12625"/>
                                  <a:ext cx="1016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94" name="Text Box 351"/>
                              <wps:cNvSpPr txBox="1">
                                <a:spLocks noChangeArrowheads="1"/>
                              </wps:cNvSpPr>
                              <wps:spPr bwMode="auto">
                                <a:xfrm>
                                  <a:off x="35961" y="24838"/>
                                  <a:ext cx="4763" cy="15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95" name="Text Box 352"/>
                              <wps:cNvSpPr txBox="1">
                                <a:spLocks noChangeArrowheads="1"/>
                              </wps:cNvSpPr>
                              <wps:spPr bwMode="auto">
                                <a:xfrm>
                                  <a:off x="32278" y="27568"/>
                                  <a:ext cx="8204" cy="15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Pr>
                                        <w:lang w:val="en-US"/>
                                      </w:rPr>
                                      <w:t>Minor Function</w:t>
                                    </w:r>
                                  </w:p>
                                </w:txbxContent>
                              </wps:txbx>
                              <wps:bodyPr rot="0" vert="horz" wrap="square" lIns="0" tIns="0" rIns="0" bIns="0" anchor="t" anchorCtr="0" upright="1">
                                <a:spAutoFit/>
                              </wps:bodyPr>
                            </wps:wsp>
                            <wps:wsp>
                              <wps:cNvPr id="496" name="Text Box 2"/>
                              <wps:cNvSpPr txBox="1">
                                <a:spLocks noChangeArrowheads="1"/>
                              </wps:cNvSpPr>
                              <wps:spPr bwMode="auto">
                                <a:xfrm>
                                  <a:off x="10372" y="0"/>
                                  <a:ext cx="941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97"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s:wsp>
                          <wps:cNvPr id="498" name="Textfeld 146"/>
                          <wps:cNvSpPr txBox="1">
                            <a:spLocks noChangeArrowheads="1"/>
                          </wps:cNvSpPr>
                          <wps:spPr bwMode="auto">
                            <a:xfrm>
                              <a:off x="137" y="39052"/>
                              <a:ext cx="19309" cy="259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42CE6" w:rsidRPr="00B724D8" w:rsidRDefault="00F42CE6" w:rsidP="00580D27">
                                <w:pPr>
                                  <w:suppressAutoHyphens w:val="0"/>
                                  <w:spacing w:line="240" w:lineRule="auto"/>
                                  <w:rPr>
                                    <w:bCs/>
                                    <w:lang w:eastAsia="it-IT"/>
                                  </w:rPr>
                                </w:pPr>
                                <w:r w:rsidRPr="00B724D8">
                                  <w:rPr>
                                    <w:bCs/>
                                    <w:lang w:eastAsia="it-IT"/>
                                  </w:rPr>
                                  <w:t xml:space="preserve">For the notes see sheet </w:t>
                                </w:r>
                                <w:r w:rsidRPr="00B724D8">
                                  <w:rPr>
                                    <w:lang w:eastAsia="it-IT"/>
                                  </w:rPr>
                                  <w:t>LR4/2.</w:t>
                                </w:r>
                              </w:p>
                              <w:p w:rsidR="00F42CE6" w:rsidRDefault="00F42CE6" w:rsidP="00580D27"/>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246" o:spid="_x0000_s1114" style="position:absolute;left:0;text-align:left;margin-left:1.6pt;margin-top:7.25pt;width:498.1pt;height:591.05pt;z-index:251665408;mso-position-horizontal-relative:text;mso-position-vertical-relative:text;mso-width-relative:margin;mso-height-relative:margin" coordorigin="137" coordsize="63258,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&#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yPUUUAFFGR6ijI&#10;PQg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&#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ubd&#10;Lu3kikRZI5FKsrDKsCOQR3FPooA+L/GvgvW/+CXPjW/8Z+DrC91n4Da1ctdeJfDVshll8GzO2X1C&#10;yQc/ZiSTLCPu8so6ivrXwD470j4meEdO8QaFqFpquj6tAtzaXVvIJI5o2GQwI68VsXVtHeW0kMsa&#10;SxSqUdGGVYHggjuMV8ZeNvBet/8ABLrxpfeM/B1hfa38CNZuDc+JPDdsjSzeDpXbLX9kg5NsScyQ&#10;j7vLLxkUAfaAYHoRRWJ4A8daP8TPCOm+IdB1G01XRtXgW5tLu2kEkU0bDIYEda2wwPAIz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ubaO8t5IZU&#10;SSKVSrowyrA9QR3FPooA+L/HHgzXf+CW/jO/8a+DdO1DXfgLrNw114n8M2iNNceDZXbL6jYRjlrb&#10;PMsC/d5ZB1FfW3gHx1o/xM8H6Z4i8P6lZaxomtWyXlle2kolhuInXKurDggite4gS6geKRFkjkG1&#10;lYZDD0I718Y+N/BOu/8ABLTxrqPjbwTpuoa78A9cuWvPFfhSzjaa48Gzu2ZNU06Mcm3J+ae2XpzI&#10;gzuUgH2gGBOAeaWsXwB470b4meDtL8ReHtTsdZ0PWrZLyxvbSUSwXMTjKsjDggg1shgTgHm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XNul3A8U&#10;iJJHINrKwyCPTFPooA+L/HPgnXf+CWvjXUfHHgnTL/XfgJrty154s8K2UbTXHg2d2zJqunxDk25P&#10;zT2y9OZEGdwb628A+OtG+Jfg7TPEPh/VLHWdE1m3S7sr20lEsNzE4yrKw6gite5gS6geOREkRxhl&#10;YZBHpg18ZeN/BGuf8EuPG2oeNPBWnXutfAbXbprvxR4YtVMs3g6d2zJqVjGOfszElpoF4Xl1HUEA&#10;+zwwPQ5paxfAHjvR/iX4Q0/X9A1Kz1bRtWgW5tbu2kDxTRsMggjrxW0GDcg5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FLKQDg1V1TSYNX02e0u7eC6tblDHNDMgdJ&#10;VIwVKnggjsat0j/cP0oA/Lf9l/8AZE8G/sb/APBzJreieBLObStA8Q/s83WvLpYkLWmmSzeJ7dJI&#10;rZD/AKuIvGZNg4DSuR1r9Sa+Brj/AJWiLb/s1yT/ANSxa++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H+4fpS0j/dI6ZoA+B7j/AJWiLb/s1yT/&#10;ANSxa++a+Lpfgr4uf/g4et/iOPDurHwIv7Oz+Gzrv2dvsI1I+JVuPsnmdPN8keZt67ea+0aACiii&#10;gAooooAKKKKACiik3dfak2AtFRy3aQI7uyokYyzMcBR3J9Kg0fXrLxFp8d3p93a31pLnZNbyrLG+&#10;Dg4ZSQcHIoTFct0UA5GaKYwooooAKKKKACiiigDm9L+MXhTW/ibq3gqy8R6Jd+L9BtYb7UtFhvY3&#10;v7CCbPlSywg70R8HazABsHGa6SvgX9mwf8dDv7TZxjHw38Kdf96avvpTlQe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FsECgD5f8A+Cgk0Xij44/s0+DJIlnXXfiLHqcq&#10;k42pptldagr474lt4vz79D9PxY2Ag5Br5e+Kd0/jb/grX8KNGCLJa+DvAev+I5CUz5c81xY2MR3d&#10;iUmuB6kZ9DX1DH93jNAD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S54AOM8U+mSEbgCCcUAfMHwNiuPF3/BU74563IHNj4Y8JeGvDdqxIKCWSTULy&#10;4VfQ7XtifXK+lfUEYwvHevmD/gnDbN4i8bftGeNHlhuE8U/FW+traSNi37nTrGx03acjgrNa3AwC&#10;R9DkD6hAwMAc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XL2PTdMuLiV0SO3jaVmYgBQoJJ5+lW68d/4KD/ABUHwO/YZ+MHjABzL4c8HarfxBW2&#10;l5EtJSig9iWwM9s0AcN/wR408N/wT48Fa8ZHmfx5c6r4zaRovKZhqup3WoICuTgrHcIvvtzgZwPp&#10;sDHArzz9kX4WQ/Az9lX4a+CrcSCHwj4W0zR1MmN7fZ7SKLLYABYlck45JNeh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">
                <v:group id="Gruppieren 158" o:spid="_x0000_s1115" style="position:absolute;left:9826;width:46111;height:29645" coordsize="46115,29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Picture 355" o:spid="_x0000_s1116" type="#_x0000_t75" style="position:absolute;left:3548;width:33232;height:2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jAAAAA3AAAAA8AAABkcnMvZG93bnJldi54bWxETz1vwjAQ3ZH4D9YhdQO7gKAKGESQUBlp&#10;6NDxGh9x1PgcxSak/74ekDo+ve/tfnCN6KkLtWcNrzMFgrj0puZKw+f1NH0DESKywcYzafilAPvd&#10;eLTFzPgHf1BfxEqkEA4ZarAxtpmUobTkMMx8S5y4m+8cxgS7SpoOHyncNXKu1Eo6rDk1WGzpaKn8&#10;Ke5OQ+zt1zddWK1VXrg8X78fD3ah9ctkOGxARBriv/jpPhsNy1Vam86kI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f9qMAAAADcAAAADwAAAAAAAAAAAAAAAACfAgAA&#10;ZHJzL2Rvd25yZXYueG1sUEsFBgAAAAAEAAQA9wAAAIwDAAAAAA==&#10;">
                    <v:imagedata r:id="rId21" o:title=""/>
                    <v:path arrowok="t"/>
                  </v:shape>
                  <v:group id="Gruppieren 151" o:spid="_x0000_s1117" style="position:absolute;top:477;width:46115;height:29169" coordsize="46115,2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Text Box 2" o:spid="_x0000_s1118" type="#_x0000_t202" style="position:absolute;left:9621;width:943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2" o:spid="_x0000_s1119" type="#_x0000_t202" style="position:absolute;left:36644;top:10099;width:819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pxsQA&#10;AADcAAAADwAAAGRycy9kb3ducmV2LnhtbESPS2vCQBSF9wX/w3CF7pqJafERHUULpaUIYnTh8pK5&#10;eWDmTshMk/TfdwqFLg/feXA2u9E0oqfO1ZYVzKIYBHFudc2lguvl7WkJwnlkjY1lUvBNDnbbycMG&#10;U20HPlOf+VKEEnYpKqi8b1MpXV6RQRfZljiwwnYGfZBdKXWHQyg3jUzieC4N1hwWKmzptaL8nn0Z&#10;BYe5LfvZ880cP4t3uToVOjCv1ON03K9BeBr9v/kv/aEVvCw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6cbEAAAA3AAAAA8AAAAAAAAAAAAAAAAAmAIAAGRycy9k&#10;b3ducmV2LnhtbFBLBQYAAAAABAAEAPUAAACJAwAAAAA=&#10;" fillcolor="white [3212]" stroked="f">
                      <v:textbox inset="0,0,0,0">
                        <w:txbxContent>
                          <w:p w:rsidR="00F42CE6" w:rsidRPr="00FC4A7F" w:rsidRDefault="00F42CE6" w:rsidP="00580D27">
                            <w:pPr>
                              <w:rPr>
                                <w:vertAlign w:val="superscript"/>
                                <w:lang w:val="en-US"/>
                              </w:rPr>
                            </w:pPr>
                            <w:r w:rsidRPr="00FC4A7F">
                              <w:rPr>
                                <w:lang w:val="en-US"/>
                              </w:rPr>
                              <w:t>Major Function</w:t>
                            </w:r>
                          </w:p>
                          <w:p w:rsidR="00F42CE6" w:rsidRPr="00CE5AC5" w:rsidRDefault="00F42CE6" w:rsidP="00580D27">
                            <w:pPr>
                              <w:rPr>
                                <w:vertAlign w:val="superscript"/>
                                <w:lang w:val="en-US"/>
                              </w:rPr>
                            </w:pPr>
                          </w:p>
                        </w:txbxContent>
                      </v:textbox>
                    </v:shape>
                    <v:shape id="Text Box 2" o:spid="_x0000_s1120" type="#_x0000_t202" style="position:absolute;left:272;top:24702;width:1084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F42CE6" w:rsidRPr="00CE5AC5" w:rsidRDefault="00F42CE6" w:rsidP="00580D27">
                            <w:pPr>
                              <w:jc w:val="both"/>
                              <w:rPr>
                                <w:vertAlign w:val="superscript"/>
                              </w:rPr>
                            </w:pPr>
                            <w:r>
                              <w:t>Light emitting area</w:t>
                            </w:r>
                            <w:r>
                              <w:rPr>
                                <w:vertAlign w:val="superscript"/>
                              </w:rPr>
                              <w:t xml:space="preserve"> 3</w:t>
                            </w:r>
                          </w:p>
                        </w:txbxContent>
                      </v:textbox>
                    </v:shape>
                    <v:shape id="Text Box 2" o:spid="_x0000_s1121" type="#_x0000_t202" style="position:absolute;left:36780;top:14193;width:933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5bMUA&#10;AADcAAAADwAAAGRycy9kb3ducmV2LnhtbESP0WrCQBRE3wv+w3KFvpmNrWhNXaUIQrW0WPUDrtnb&#10;bDB7N2a3Jv59VxD6OMzMGWa26GwlLtT40rGCYZKCIM6dLrlQcNivBi8gfEDWWDkmBVfysJj3HmaY&#10;adfyN112oRARwj5DBSaEOpPS54Ys+sTVxNH7cY3FEGVTSN1gG+G2kk9pOpYWS44LBmtaGspPu1+r&#10;4HP19bGedpv9EctN687b54NpWanHfvf2CiJQF/7D9/a7VjCajO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lsxQAAANwAAAAPAAAAAAAAAAAAAAAAAJgCAABkcnMv&#10;ZG93bnJldi54bWxQSwUGAAAAAAQABAD1AAAAigMAAAAA&#10;" filled="f" stroked="f">
                      <v:textbox inset="0">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v:textbox>
                    </v:shape>
                    <v:shape id="Text Box 342" o:spid="_x0000_s1122" type="#_x0000_t202" style="position:absolute;left:36917;top:20471;width:4857;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xssIA&#10;AADcAAAADwAAAGRycy9kb3ducmV2LnhtbESPS2sCMRSF9wX/Q7hCdzXju45GUUEqIpRqFy4vkzsP&#10;nNwMk3Qc/30jCC4P33lwFqvWlKKh2hWWFfR7EQjixOqCMwW/593HJwjnkTWWlknBnRyslp23Bcba&#10;3viHmpPPRChhF6OC3PsqltIlORl0PVsRB5ba2qAPss6krvEWyk0pB1E0kQYLDgs5VrTNKbme/oyC&#10;zcRmTX94McdD+iVn36kOzCv13m3XcxCeWv8yP9N7rWA0HcPj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3GywgAAANwAAAAPAAAAAAAAAAAAAAAAAJgCAABkcnMvZG93&#10;bnJldi54bWxQSwUGAAAAAAQABAD1AAAAhwMAAAAA&#10;" fillcolor="white [3212]" stroked="f">
                      <v:textbox inset="0,0,0,0">
                        <w:txbxContent>
                          <w:p w:rsidR="00F42CE6" w:rsidRPr="00CE5AC5" w:rsidRDefault="00F42CE6" w:rsidP="00580D27">
                            <w:pPr>
                              <w:rPr>
                                <w:vertAlign w:val="superscript"/>
                                <w:lang w:val="en-US"/>
                              </w:rPr>
                            </w:pPr>
                            <w:r w:rsidRPr="00CE5AC5">
                              <w:rPr>
                                <w:lang w:val="en-US"/>
                              </w:rPr>
                              <w:t>Ground</w:t>
                            </w:r>
                          </w:p>
                        </w:txbxContent>
                      </v:textbox>
                    </v:shape>
                    <v:shape id="Text Box 343" o:spid="_x0000_s1123" type="#_x0000_t202" style="position:absolute;left:36780;top:12555;width:83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0WMUA&#10;AADcAAAADwAAAGRycy9kb3ducmV2LnhtbESPQWsCMRSE70L/Q3hCb5rVWiurUbQgetCDVqHH181z&#10;s3TzsmxSXf31Rih4HGbmG2Yya2wpzlT7wrGCXjcBQZw5XXCu4PC17IxA+ICssXRMCq7kYTZ9aU0w&#10;1e7COzrvQy4ihH2KCkwIVSqlzwxZ9F1XEUfv5GqLIco6l7rGS4TbUvaTZCgtFhwXDFb0aSj73f9Z&#10;BSs9uG3cYjR/86bamp/lcf39Xir12m7mYxCBmvAM/7fXWsHgYw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jRYxQAAANwAAAAPAAAAAAAAAAAAAAAAAJgCAABkcnMv&#10;ZG93bnJldi54bWxQSwUGAAAAAAQABAD1AAAAigMAAAAA&#10;" fillcolor="white [3212]" stroked="f">
                      <v:textbox style="mso-fit-shape-to-text:t" inset="0,0,0,0">
                        <w:txbxContent>
                          <w:p w:rsidR="00F42CE6" w:rsidRPr="00CE5AC5" w:rsidRDefault="00F42CE6" w:rsidP="00580D27">
                            <w:pPr>
                              <w:rPr>
                                <w:vertAlign w:val="superscript"/>
                                <w:lang w:val="en-US"/>
                              </w:rPr>
                            </w:pPr>
                            <w:r>
                              <w:rPr>
                                <w:lang w:val="en-US"/>
                              </w:rPr>
                              <w:t>Minor Function</w:t>
                            </w:r>
                          </w:p>
                        </w:txbxContent>
                      </v:textbox>
                    </v:shape>
                    <v:shape id="Text Box 353" o:spid="_x0000_s1124" type="#_x0000_t202" style="position:absolute;top:26749;width:526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7DcUA&#10;AADcAAAADwAAAGRycy9kb3ducmV2LnhtbESPQWvCQBSE70L/w/IKvemmokajq0ihUE9iUg/eHtln&#10;Esy+TbNbk/rrXUHocZiZb5jVpje1uFLrKssK3kcRCOLc6ooLBd/Z53AOwnlkjbVlUvBHDjbrl8EK&#10;E207PtA19YUIEHYJKii9bxIpXV6SQTeyDXHwzrY16INsC6lb7ALc1HIcRTNpsOKwUGJDHyXll/TX&#10;KJjH3fHntJic9iaNi9u52UVZNlXq7bXfLkF46v1/+Nn+0gomcQy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LsNxQAAANwAAAAPAAAAAAAAAAAAAAAAAJgCAABkcnMv&#10;ZG93bnJldi54bWxQSwUGAAAAAAQABAD1AAAAigMAAAAA&#10;" fillcolor="white [3201]" stroked="f" strokeweight=".5pt">
                      <v:textbox inset="1mm,1mm,1mm,1mm">
                        <w:txbxContent>
                          <w:p w:rsidR="00F42CE6" w:rsidRPr="00A045FF" w:rsidRDefault="00F42CE6" w:rsidP="00580D27">
                            <w:r w:rsidRPr="00A045FF">
                              <w:rPr>
                                <w:b/>
                                <w:lang w:eastAsia="it-IT"/>
                              </w:rPr>
                              <w:t>LR4A</w:t>
                            </w:r>
                          </w:p>
                        </w:txbxContent>
                      </v:textbox>
                    </v:shape>
                    <v:shape id="Text Box 102" o:spid="_x0000_s1125" type="#_x0000_t202" style="position:absolute;left:27295;top:21972;width:1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XHcIA&#10;AADcAAAADwAAAGRycy9kb3ducmV2LnhtbERPW2vCMBR+F/YfwhnsRWbqEJWuqQyZIMwHb2yvh+as&#10;KTYnJcls/ffLg+Djx3cvVoNtxZV8aBwrmE4yEMSV0w3XCs6nzesSRIjIGlvHpOBGAVbl06jAXLue&#10;D3Q9xlqkEA45KjAxdrmUoTJkMUxcR5y4X+ctxgR9LbXHPoXbVr5l2VxabDg1GOxobai6HP+sgrG5&#10;fI9PAX82n7tD33/FxWxvvVIvz8PHO4hIQ3yI7+6tVjBbpLXp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cdwgAAANwAAAAPAAAAAAAAAAAAAAAAAJgCAABkcnMvZG93&#10;bnJldi54bWxQSwUGAAAAAAQABAD1AAAAhwM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v:shape>
                  </v:group>
                </v:group>
                <v:group id="Gruppieren 245" o:spid="_x0000_s1126" style="position:absolute;left:137;top:32754;width:63258;height:42313" coordorigin="137" coordsize="63258,4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268" o:spid="_x0000_s1127" style="position:absolute;left:42499;top:39499;width:20896;height:2814" coordorigin="7560,14463" coordsize="329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AutoShape 269" o:spid="_x0000_s1128" type="#_x0000_t32" style="position:absolute;left:9865;top:14681;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DbsUAAADcAAAADwAAAGRycy9kb3ducmV2LnhtbESPQWvCQBSE7wX/w/KE3upGEYnRNai0&#10;1HooagteH7vPJCT7Ns1uNf333YLQ4zAz3zDLvLeNuFLnK8cKxqMEBLF2puJCwefHy1MKwgdkg41j&#10;UvBDHvLV4GGJmXE3PtL1FAoRIewzVFCG0GZSel2SRT9yLXH0Lq6zGKLsCmk6vEW4beQkSWbSYsVx&#10;ocSWtiXp+vRtFXxhWmGh55u39zM9T183B72vD0o9Dvv1AkSgPvyH7+2dUTBNx/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xDbsUAAADcAAAADwAAAAAAAAAA&#10;AAAAAAChAgAAZHJzL2Rvd25yZXYueG1sUEsFBgAAAAAEAAQA+QAAAJMDAAAAAA==&#10;" strokeweight=".25pt">
                      <v:stroke dashstyle="longDashDot"/>
                      <o:lock v:ext="edit" aspectratio="t"/>
                    </v:shape>
                    <v:shape id="AutoShape 270" o:spid="_x0000_s1129" type="#_x0000_t32" style="position:absolute;left:10093;top:1446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dGcUAAADcAAAADwAAAGRycy9kb3ducmV2LnhtbESPQWvCQBSE74X+h+UVequbikgaXUMt&#10;lqoHsbbg9bH7moRk38bsVuO/dwXB4zAz3zDTvLeNOFLnK8cKXgcJCGLtTMWFgt+fz5cUhA/IBhvH&#10;pOBMHvLZ48MUM+NO/E3HXShEhLDPUEEZQptJ6XVJFv3AtcTR+3OdxRBlV0jT4SnCbSOHSTKWFiuO&#10;CyW29FGSrnf/VsEB0woL/TZfbfa0GH3Nt3pdb5V6furfJyAC9eEevrWXRsEoHcL1TDw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7dGcUAAADcAAAADwAAAAAAAAAA&#10;AAAAAAChAgAAZHJzL2Rvd25yZXYueG1sUEsFBgAAAAAEAAQA+QAAAJMDAAAAAA==&#10;" strokeweight=".25pt">
                      <v:stroke dashstyle="longDashDot"/>
                      <o:lock v:ext="edit" aspectratio="t"/>
                    </v:shape>
                    <v:oval id="Oval 271" o:spid="_x0000_s1130" style="position:absolute;left:9919;top:14520;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xhsUA&#10;AADcAAAADwAAAGRycy9kb3ducmV2LnhtbESPUWvCMBSF3wf+h3CFvQxN3USkNhUZCD4M5pw/4Npc&#10;02pz0yXRdv9+GQz2eDjnfIdTrAfbijv50DhWMJtmIIgrpxs2Co6f28kSRIjIGlvHpOCbAqzL0UOB&#10;uXY9f9D9EI1IEA45Kqhj7HIpQ1WTxTB1HXHyzs5bjEl6I7XHPsFtK5+zbCEtNpwWauzotabqerhZ&#10;BafT0Q3yy7/vn8zV4/zSd+Ztr9TjeNisQEQa4n/4r73TCubLF/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GGxQAAANwAAAAPAAAAAAAAAAAAAAAAAJgCAABkcnMv&#10;ZG93bnJldi54bWxQSwUGAAAAAAQABAD1AAAAigMAAAAA&#10;" filled="f">
                      <o:lock v:ext="edit" aspectratio="t"/>
                    </v:oval>
                    <v:oval id="Oval 272" o:spid="_x0000_s1131" style="position:absolute;left:9988;top:14578;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8sQA&#10;AADcAAAADwAAAGRycy9kb3ducmV2LnhtbESP3WoCMRSE7wu+QzhCb4pmW5Yiq1FEKPRC8PcBjptj&#10;dnVzsk2iu759UxB6OczMN8xs0dtG3MmH2rGC93EGgrh0umaj4Hj4Gk1AhIissXFMCh4UYDEfvMyw&#10;0K7jHd330YgE4VCggirGtpAylBVZDGPXEifv7LzFmKQ3UnvsEtw28iPLPqXFmtNChS2tKiqv+5tV&#10;cDodXS9//Gb7Zq4e80vXmvVWqddhv5yCiNTH//Cz/a0V5JMc/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6fLEAAAA3AAAAA8AAAAAAAAAAAAAAAAAmAIAAGRycy9k&#10;b3ducmV2LnhtbFBLBQYAAAAABAAEAPUAAACJAwAAAAA=&#10;" filled="f">
                      <o:lock v:ext="edit" aspectratio="t"/>
                    </v:oval>
                    <v:shape id="AutoShape 273" o:spid="_x0000_s1132" style="position:absolute;left:10395;top:14475;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odsUA&#10;AADcAAAADwAAAGRycy9kb3ducmV2LnhtbESPUUsDMRCE3wX/Q1ihbzZnq3KcTUupnPZFweoPWC7b&#10;y9XL5ky27fnvjSD4OMzMN8xiNfpenSimLrCBm2kBirgJtuPWwMd7fV2CSoJssQ9MBr4pwWp5ebHA&#10;yoYzv9FpJ63KEE4VGnAiQ6V1ahx5TNMwEGdvH6JHyTK22kY8Z7jv9awo7rXHjvOCw4E2jprP3dEb&#10;eN3K48u8Lg9fT64+yD7O6037bMzkalw/gBIa5T/8195aA7flH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Kh2xQAAANwAAAAPAAAAAAAAAAAAAAAAAJgCAABkcnMv&#10;ZG93bnJldi54bWxQSwUGAAAAAAQABAD1AAAAigMAAAAA&#10;" path="m,l4001,21600r13598,l21600,,,xe" filled="f">
                      <v:stroke joinstyle="miter"/>
                      <v:path o:connecttype="custom" o:connectlocs="0,0;0,0;0,0;0,0" o:connectangles="0,0,0,0" textboxrect="3816,3779,17784,17821"/>
                      <o:lock v:ext="edit" aspectratio="t"/>
                    </v:shape>
                    <v:shape id="Text Box 274" o:spid="_x0000_s1133" type="#_x0000_t202" style="position:absolute;left:7560;top:144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4mcEA&#10;AADcAAAADwAAAGRycy9kb3ducmV2LnhtbESP0YrCMBRE3xf8h3CFfVtTRUSrUVRW7Jto/YBLc22K&#10;zU1psm33783Cgo/DzJxhNrvB1qKj1leOFUwnCQjiwumKSwX3/PS1BOEDssbaMSn4JQ+77ehjg6l2&#10;PV+pu4VSRAj7FBWYEJpUSl8YsugnriGO3sO1FkOUbSl1i32E21rOkmQhLVYcFww2dDRUPG8/NlJy&#10;Wp3zapZdvstL76Z8yJ6dUepzPOzXIAIN4R3+b2dawXy5gL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OJnBAAAA3AAAAA8AAAAAAAAAAAAAAAAAmAIAAGRycy9kb3du&#10;cmV2LnhtbFBLBQYAAAAABAAEAPUAAACGAwAAAAA=&#10;" filled="f" stroked="f">
                      <v:textbox style="mso-fit-shape-to-text:t" inset="1mm,1mm,1mm,1mm">
                        <w:txbxContent>
                          <w:p w:rsidR="00F42CE6" w:rsidRPr="005A5DD9" w:rsidRDefault="00F42CE6" w:rsidP="00580D27">
                            <w:pPr>
                              <w:jc w:val="right"/>
                            </w:pPr>
                            <w:r>
                              <w:t xml:space="preserve">* </w:t>
                            </w:r>
                            <w:r w:rsidRPr="005A5DD9">
                              <w:t>Projection method:</w:t>
                            </w:r>
                          </w:p>
                        </w:txbxContent>
                      </v:textbox>
                    </v:shape>
                  </v:group>
                  <v:group id="Gruppieren 244" o:spid="_x0000_s1134" style="position:absolute;left:8734;width:54659;height:35518" coordsize="54659,3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Picture 344" o:spid="_x0000_s1135" type="#_x0000_t75" style="position:absolute;left:2797;width:51862;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ZE7CAAAA3AAAAA8AAABkcnMvZG93bnJldi54bWxET8tqAjEU3Rf8h3CF7jTjVKuORimF0nGp&#10;FXF5ndx52MnNkKQ6/ftmIXR5OO/1tjetuJHzjWUFk3ECgriwuuFKwfHrY7QA4QOyxtYyKfglD9vN&#10;4GmNmbZ33tPtECoRQ9hnqKAOocuk9EVNBv3YdsSRK60zGCJ0ldQO7zHctDJNkldpsOHYUGNH7zUV&#10;34cfo6DMly+fs24+PV3OuSuvk7TfFalSz8P+bQUiUB/+xQ93rhVMF3FtPB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WROwgAAANwAAAAPAAAAAAAAAAAAAAAAAJ8C&#10;AABkcnMvZG93bnJldi54bWxQSwUGAAAAAAQABAD3AAAAjgMAAAAA&#10;">
                      <v:imagedata r:id="rId22" o:title=""/>
                      <v:path arrowok="t"/>
                    </v:shape>
                    <v:group id="Gruppieren 147" o:spid="_x0000_s1136" style="position:absolute;top:818;width:47209;height:34700" coordsize="47213,3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Text Box 354" o:spid="_x0000_s1137" type="#_x0000_t202" style="position:absolute;top:26681;width:7162;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g8IA&#10;AADcAAAADwAAAGRycy9kb3ducmV2LnhtbERPTYvCMBC9C/6HMII3TV101WqURRD0tGyrB29DM7bF&#10;ZlKbaOv++s1hwePjfa+3nanEkxpXWlYwGUcgiDOrS84VnNL9aAHCeWSNlWVS8CIH202/t8ZY25Z/&#10;6Jn4XIQQdjEqKLyvYyldVpBBN7Y1ceCutjHoA2xyqRtsQ7ip5EcUfUqDJYeGAmvaFZTdkodRsJi3&#10;5/tlOb18m2Se/17rY5SmM6WGg+5rBcJT59/if/dBK5guw/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cWDwgAAANwAAAAPAAAAAAAAAAAAAAAAAJgCAABkcnMvZG93&#10;bnJldi54bWxQSwUGAAAAAAQABAD1AAAAhwMAAAAA&#10;" fillcolor="white [3201]" stroked="f" strokeweight=".5pt">
                        <v:textbox inset="1mm,1mm,1mm,1mm">
                          <w:txbxContent>
                            <w:p w:rsidR="00F42CE6" w:rsidRPr="00A045FF" w:rsidRDefault="00F42CE6" w:rsidP="00580D27">
                              <w:r w:rsidRPr="00A045FF">
                                <w:rPr>
                                  <w:b/>
                                  <w:lang w:eastAsia="it-IT"/>
                                </w:rPr>
                                <w:t>LR4B</w:t>
                              </w:r>
                            </w:p>
                          </w:txbxContent>
                        </v:textbox>
                      </v:shape>
                      <v:shape id="Text Box 2" o:spid="_x0000_s1138" type="#_x0000_t202" style="position:absolute;left:32276;top:32891;width:816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RS8IA&#10;AADcAAAADwAAAGRycy9kb3ducmV2LnhtbESPS4vCMBSF94L/IVzB3ZhWB9FqFBXEQQaGURcuL83t&#10;A5ub0sRa/70ZGHB5+M6Ds1x3phItNa60rCAeRSCIU6tLzhVczvuPGQjnkTVWlknBkxysV/3eEhNt&#10;H/xL7cnnIpSwS1BB4X2dSOnSggy6ka2JA8tsY9AH2eRSN/gI5aaS4yiaSoMlh4UCa9oVlN5Od6Ng&#10;O7V5G0+u5vuYHeT8J9OBeaWGg26zAOGp82/zf/pLK/icx/B3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JFLwgAAANwAAAAPAAAAAAAAAAAAAAAAAJgCAABkcnMvZG93&#10;bnJldi54bWxQSwUGAAAAAAQABAD1AAAAhwMAAAAA&#10;" fillcolor="white [3212]" stroked="f">
                        <v:textbox inset="0,0,0,0">
                          <w:txbxContent>
                            <w:p w:rsidR="00F42CE6" w:rsidRPr="00EA2272" w:rsidRDefault="00F42CE6" w:rsidP="00580D27">
                              <w:pPr>
                                <w:rPr>
                                  <w:vertAlign w:val="superscript"/>
                                  <w:lang w:val="en-US"/>
                                </w:rPr>
                              </w:pPr>
                              <w:r w:rsidRPr="00EA2272">
                                <w:rPr>
                                  <w:lang w:val="en-US"/>
                                </w:rPr>
                                <w:t>Major Function</w:t>
                              </w:r>
                            </w:p>
                            <w:p w:rsidR="00F42CE6" w:rsidRPr="00CE5AC5" w:rsidRDefault="00F42CE6" w:rsidP="00580D27">
                              <w:pPr>
                                <w:rPr>
                                  <w:vertAlign w:val="superscript"/>
                                  <w:lang w:val="en-US"/>
                                </w:rPr>
                              </w:pPr>
                            </w:p>
                          </w:txbxContent>
                        </v:textbox>
                      </v:shape>
                      <v:shape id="Text Box 2" o:spid="_x0000_s1139" type="#_x0000_t202" style="position:absolute;left:409;top:24634;width:11366;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F42CE6" w:rsidRPr="00CE5AC5" w:rsidRDefault="00F42CE6" w:rsidP="00580D27">
                              <w:pPr>
                                <w:jc w:val="both"/>
                                <w:rPr>
                                  <w:vertAlign w:val="superscript"/>
                                </w:rPr>
                              </w:pPr>
                              <w:r>
                                <w:t>Light emitting area</w:t>
                              </w:r>
                              <w:r>
                                <w:rPr>
                                  <w:vertAlign w:val="superscript"/>
                                </w:rPr>
                                <w:t xml:space="preserve"> 3</w:t>
                              </w:r>
                            </w:p>
                          </w:txbxContent>
                        </v:textbox>
                      </v:shape>
                      <v:shape id="Text Box 2" o:spid="_x0000_s1140" type="#_x0000_t202" style="position:absolute;left:37053;top:12625;width:1016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v:textbox>
                      </v:shape>
                      <v:shape id="Text Box 351" o:spid="_x0000_s1141" type="#_x0000_t202" style="position:absolute;left:35961;top:24838;width:476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08IA&#10;AADcAAAADwAAAGRycy9kb3ducmV2LnhtbESPS4vCMBSF94L/IdwBd5rqiGg1ig4MighiZxYuL83t&#10;g2luSpOp9d8bQXB5+M6Ds9p0phItNa60rGA8ikAQp1aXnCv4/fkezkE4j6yxskwK7uRgs+73Vhhr&#10;e+MLtYnPRShhF6OCwvs6ltKlBRl0I1sTB5bZxqAPssmlbvAWyk0lJ1E0kwZLDgsF1vRVUPqX/BsF&#10;u5nN2/Hn1ZyO2V4uzpkOzCs1+Oi2SxCeOv82v9IHrWC6mML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zLTwgAAANwAAAAPAAAAAAAAAAAAAAAAAJgCAABkcnMvZG93&#10;bnJldi54bWxQSwUGAAAAAAQABAD1AAAAhwMAAAAA&#10;" fillcolor="white [3212]" stroked="f">
                        <v:textbox inset="0,0,0,0">
                          <w:txbxContent>
                            <w:p w:rsidR="00F42CE6" w:rsidRPr="00CE5AC5" w:rsidRDefault="00F42CE6" w:rsidP="00580D27">
                              <w:pPr>
                                <w:rPr>
                                  <w:vertAlign w:val="superscript"/>
                                  <w:lang w:val="en-US"/>
                                </w:rPr>
                              </w:pPr>
                              <w:r w:rsidRPr="00CE5AC5">
                                <w:rPr>
                                  <w:lang w:val="en-US"/>
                                </w:rPr>
                                <w:t>Ground</w:t>
                              </w:r>
                            </w:p>
                          </w:txbxContent>
                        </v:textbox>
                      </v:shape>
                      <v:shape id="Text Box 352" o:spid="_x0000_s1142" type="#_x0000_t202" style="position:absolute;left:32278;top:27568;width:82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M1cUA&#10;AADcAAAADwAAAGRycy9kb3ducmV2LnhtbESPT2sCMRTE74V+h/CE3mrWv+jWKCqIHvSgreDxuXnd&#10;LN28LJtUVz+9EQo9DjPzG2Yya2wpLlT7wrGCTjsBQZw5XXCu4Otz9T4C4QOyxtIxKbiRh9n09WWC&#10;qXZX3tPlEHIRIexTVGBCqFIpfWbIom+7ijh63662GKKsc6lrvEa4LWU3SYbSYsFxwWBFS0PZz+HX&#10;Kljr/n3rFqN5z5tqZ86r4+Y0KJV6azXzDxCBmvAf/mtvtIL+eA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EzVxQAAANwAAAAPAAAAAAAAAAAAAAAAAJgCAABkcnMv&#10;ZG93bnJldi54bWxQSwUGAAAAAAQABAD1AAAAigMAAAAA&#10;" fillcolor="white [3212]" stroked="f">
                        <v:textbox style="mso-fit-shape-to-text:t" inset="0,0,0,0">
                          <w:txbxContent>
                            <w:p w:rsidR="00F42CE6" w:rsidRPr="00CE5AC5" w:rsidRDefault="00F42CE6" w:rsidP="00580D27">
                              <w:pPr>
                                <w:rPr>
                                  <w:vertAlign w:val="superscript"/>
                                  <w:lang w:val="en-US"/>
                                </w:rPr>
                              </w:pPr>
                              <w:r>
                                <w:rPr>
                                  <w:lang w:val="en-US"/>
                                </w:rPr>
                                <w:t>Minor Function</w:t>
                              </w:r>
                            </w:p>
                          </w:txbxContent>
                        </v:textbox>
                      </v:shape>
                      <v:shape id="Text Box 2" o:spid="_x0000_s1143" type="#_x0000_t202" style="position:absolute;left:10372;width:9417;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121" o:spid="_x0000_s1144" type="#_x0000_t202" style="position:absolute;left:32481;top:12692;width:16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llcUA&#10;AADcAAAADwAAAGRycy9kb3ducmV2LnhtbESPT2sCMRTE70K/Q3iFXkSzFlG7NYqUCkI9+A97fWxe&#10;N4ublyWJ7vbbNwXB4zAzv2Hmy87W4kY+VI4VjIYZCOLC6YpLBafjejADESKyxtoxKfilAMvFU2+O&#10;uXYt7+l2iKVIEA45KjAxNrmUoTBkMQxdQ5y8H+ctxiR9KbXHNsFtLV+zbCItVpwWDDb0Yai4HK5W&#10;Qd9czv1jwO/153bftl9xOt5Zr9TLc7d6BxGpi4/wvb3RCsZv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aWVxQAAANwAAAAPAAAAAAAAAAAAAAAAAJgCAABkcnMv&#10;ZG93bnJldi54bWxQSwUGAAAAAAQABAD1AAAAigM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v:shape>
                    </v:group>
                  </v:group>
                  <v:shape id="Textfeld 146" o:spid="_x0000_s1145" type="#_x0000_t202" style="position:absolute;left:137;top:39052;width:1930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F+8QA&#10;AADcAAAADwAAAGRycy9kb3ducmV2LnhtbERPy2rCQBTdC/7DcAtuSp1UbaupoxTxRXc1rdLdJXOb&#10;BDN3QmZM4t87i4LLw3nPl50pRUO1KywreB5GIIhTqwvOFHwnm6cpCOeRNZaWScGVHCwX/d4cY21b&#10;/qLm4DMRQtjFqCD3voqldGlOBt3QVsSB+7O1QR9gnUldYxvCTSlHUfQqDRYcGnKsaJVTej5cjILf&#10;x+z06brtTzt+GVfrXZO8HXWi1OCh+3gH4anzd/G/e68VTGZhbTg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BfvEAAAA3AAAAA8AAAAAAAAAAAAAAAAAmAIAAGRycy9k&#10;b3ducmV2LnhtbFBLBQYAAAAABAAEAPUAAACJAwAAAAA=&#10;" fillcolor="white [3201]" stroked="f" strokeweight=".5pt">
                    <v:textbox>
                      <w:txbxContent>
                        <w:p w:rsidR="00F42CE6" w:rsidRPr="00B724D8" w:rsidRDefault="00F42CE6" w:rsidP="00580D27">
                          <w:pPr>
                            <w:suppressAutoHyphens w:val="0"/>
                            <w:spacing w:line="240" w:lineRule="auto"/>
                            <w:rPr>
                              <w:bCs/>
                              <w:lang w:eastAsia="it-IT"/>
                            </w:rPr>
                          </w:pPr>
                          <w:r w:rsidRPr="00B724D8">
                            <w:rPr>
                              <w:bCs/>
                              <w:lang w:eastAsia="it-IT"/>
                            </w:rPr>
                            <w:t xml:space="preserve">For the notes see sheet </w:t>
                          </w:r>
                          <w:r w:rsidRPr="00B724D8">
                            <w:rPr>
                              <w:lang w:eastAsia="it-IT"/>
                            </w:rPr>
                            <w:t>LR4/2.</w:t>
                          </w:r>
                        </w:p>
                        <w:p w:rsidR="00F42CE6" w:rsidRDefault="00F42CE6" w:rsidP="00580D27"/>
                      </w:txbxContent>
                    </v:textbox>
                  </v:shape>
                </v:group>
              </v:group>
            </w:pict>
          </mc:Fallback>
        </mc:AlternateContent>
      </w:r>
      <w:r>
        <w:rPr>
          <w:noProof/>
          <w:lang w:eastAsia="en-GB"/>
        </w:rPr>
        <mc:AlternateContent>
          <mc:Choice Requires="wps">
            <w:drawing>
              <wp:anchor distT="0" distB="0" distL="114300" distR="114300" simplePos="0" relativeHeight="251661312" behindDoc="0" locked="0" layoutInCell="1" allowOverlap="1" wp14:anchorId="3EF78147" wp14:editId="38274FFE">
                <wp:simplePos x="0" y="0"/>
                <wp:positionH relativeFrom="column">
                  <wp:posOffset>3534410</wp:posOffset>
                </wp:positionH>
                <wp:positionV relativeFrom="paragraph">
                  <wp:posOffset>1631950</wp:posOffset>
                </wp:positionV>
                <wp:extent cx="171450" cy="205105"/>
                <wp:effectExtent l="0" t="0" r="0" b="4445"/>
                <wp:wrapTopAndBottom/>
                <wp:docPr id="35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88" o:spid="_x0000_s1146" type="#_x0000_t202" style="position:absolute;left:0;text-align:left;margin-left:278.3pt;margin-top:128.5pt;width:13.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w10:wrap type="topAndBottom"/>
              </v:shape>
            </w:pict>
          </mc:Fallback>
        </mc:AlternateContent>
      </w:r>
    </w:p>
    <w:p w:rsidR="00580D27" w:rsidRPr="00A045FF" w:rsidRDefault="00580D27" w:rsidP="00580D27">
      <w:pPr>
        <w:suppressAutoHyphens w:val="0"/>
        <w:spacing w:before="480" w:line="240" w:lineRule="auto"/>
        <w:jc w:val="center"/>
        <w:rPr>
          <w:lang w:eastAsia="it-IT"/>
        </w:rPr>
      </w:pPr>
    </w:p>
    <w:p w:rsidR="00580D27" w:rsidRPr="00A045FF" w:rsidRDefault="00580D27" w:rsidP="00580D27">
      <w:pPr>
        <w:suppressAutoHyphens w:val="0"/>
        <w:spacing w:line="240" w:lineRule="auto"/>
        <w:jc w:val="center"/>
        <w:rPr>
          <w:b/>
          <w:lang w:eastAsia="it-IT"/>
        </w:rPr>
      </w:pPr>
      <w:r w:rsidRPr="00A045FF">
        <w:rPr>
          <w:b/>
          <w:lang w:eastAsia="it-IT"/>
        </w:rPr>
        <w:t xml:space="preserve"> </w:t>
      </w:r>
    </w:p>
    <w:p w:rsidR="00580D27" w:rsidRPr="00A045FF" w:rsidRDefault="00580D27" w:rsidP="00580D27">
      <w:pPr>
        <w:pBdr>
          <w:bottom w:val="single" w:sz="12" w:space="1" w:color="auto"/>
        </w:pBdr>
        <w:tabs>
          <w:tab w:val="center" w:pos="4820"/>
          <w:tab w:val="right" w:pos="9356"/>
        </w:tabs>
        <w:suppressAutoHyphens w:val="0"/>
        <w:spacing w:line="240" w:lineRule="auto"/>
        <w:ind w:right="-1"/>
        <w:rPr>
          <w:lang w:eastAsia="it-IT"/>
        </w:rPr>
      </w:pPr>
      <w:r w:rsidRPr="00A045FF">
        <w:rPr>
          <w:lang w:eastAsia="it-IT"/>
        </w:rPr>
        <w:br w:type="page"/>
      </w:r>
      <w:r w:rsidRPr="00A045FF">
        <w:rPr>
          <w:lang w:eastAsia="it-IT"/>
        </w:rPr>
        <w:lastRenderedPageBreak/>
        <w:tab/>
      </w:r>
      <w:r w:rsidRPr="00A045FF">
        <w:rPr>
          <w:b/>
          <w:lang w:eastAsia="it-IT"/>
        </w:rPr>
        <w:t xml:space="preserve">CATEGORIES LR4A and LR4B </w:t>
      </w:r>
      <w:r w:rsidRPr="00A045FF">
        <w:rPr>
          <w:b/>
          <w:lang w:eastAsia="it-IT"/>
        </w:rPr>
        <w:tab/>
        <w:t>Sheet LR4/4</w:t>
      </w:r>
    </w:p>
    <w:p w:rsidR="00580D27" w:rsidRPr="00A045FF" w:rsidRDefault="00580D27" w:rsidP="00580D27">
      <w:pPr>
        <w:tabs>
          <w:tab w:val="left" w:pos="3686"/>
          <w:tab w:val="left" w:pos="5236"/>
          <w:tab w:val="left" w:pos="7655"/>
        </w:tabs>
        <w:suppressAutoHyphens w:val="0"/>
        <w:spacing w:before="120" w:after="120" w:line="240" w:lineRule="auto"/>
        <w:outlineLvl w:val="1"/>
        <w:rPr>
          <w:noProof/>
          <w:lang w:eastAsia="de-DE"/>
        </w:rPr>
      </w:pPr>
      <w:r w:rsidRPr="00A045FF">
        <w:rPr>
          <w:noProof/>
          <w:lang w:eastAsia="de-DE"/>
        </w:rPr>
        <w:t>Normalized luminous intensity distribution</w:t>
      </w:r>
    </w:p>
    <w:p w:rsidR="00580D27" w:rsidRPr="00A045FF" w:rsidRDefault="00580D27" w:rsidP="00580D27">
      <w:pPr>
        <w:suppressAutoHyphens w:val="0"/>
        <w:spacing w:after="120" w:line="240" w:lineRule="auto"/>
        <w:rPr>
          <w:lang w:eastAsia="it-IT"/>
        </w:rPr>
      </w:pPr>
      <w:r w:rsidRPr="00A045FF">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580D27" w:rsidRPr="00A045FF" w:rsidRDefault="00580D27" w:rsidP="00580D27">
      <w:pPr>
        <w:suppressAutoHyphens w:val="0"/>
        <w:spacing w:after="120" w:line="240" w:lineRule="auto"/>
        <w:rPr>
          <w:lang w:eastAsia="it-IT"/>
        </w:rPr>
      </w:pPr>
      <w:r w:rsidRPr="00A045FF">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580D27" w:rsidRPr="00A045FF" w:rsidRDefault="00580D27" w:rsidP="00580D27">
      <w:pPr>
        <w:suppressAutoHyphens w:val="0"/>
        <w:spacing w:after="120" w:line="240" w:lineRule="auto"/>
        <w:rPr>
          <w:lang w:eastAsia="it-IT"/>
        </w:rPr>
      </w:pPr>
      <w:r w:rsidRPr="00A045FF">
        <w:rPr>
          <w:lang w:eastAsia="it-IT"/>
        </w:rPr>
        <w:t>Luminous intensity data is recorded with a standard photo-goniometer.  The measurement distance should be chosen appropriately, to make sure that the detector is located in the far field of the light distribution.</w:t>
      </w:r>
    </w:p>
    <w:p w:rsidR="00580D27" w:rsidRPr="00A045FF" w:rsidRDefault="00580D27" w:rsidP="00580D27">
      <w:pPr>
        <w:suppressAutoHyphens w:val="0"/>
        <w:spacing w:after="120" w:line="240" w:lineRule="auto"/>
        <w:rPr>
          <w:lang w:eastAsia="it-IT"/>
        </w:rPr>
      </w:pPr>
      <w:r w:rsidRPr="00A045FF">
        <w:rPr>
          <w:lang w:eastAsia="it-IT"/>
        </w:rPr>
        <w:t xml:space="preserve">The measurements shall be performed in C-planes </w:t>
      </w:r>
      <w:r w:rsidRPr="00A045FF">
        <w:rPr>
          <w:b/>
          <w:lang w:eastAsia="it-IT"/>
        </w:rPr>
        <w:t>C</w:t>
      </w:r>
      <w:r w:rsidRPr="00A045FF">
        <w:rPr>
          <w:b/>
          <w:vertAlign w:val="subscript"/>
          <w:lang w:eastAsia="it-IT"/>
        </w:rPr>
        <w:t>0</w:t>
      </w:r>
      <w:r w:rsidRPr="00A045FF">
        <w:rPr>
          <w:b/>
          <w:lang w:eastAsia="it-IT"/>
        </w:rPr>
        <w:t xml:space="preserve"> (C</w:t>
      </w:r>
      <w:r w:rsidRPr="00A045FF">
        <w:rPr>
          <w:b/>
          <w:vertAlign w:val="subscript"/>
          <w:lang w:eastAsia="it-IT"/>
        </w:rPr>
        <w:t>180</w:t>
      </w:r>
      <w:r w:rsidRPr="00A045FF">
        <w:rPr>
          <w:b/>
          <w:lang w:eastAsia="it-IT"/>
        </w:rPr>
        <w:t>) and C</w:t>
      </w:r>
      <w:r w:rsidRPr="00A045FF">
        <w:rPr>
          <w:b/>
          <w:vertAlign w:val="subscript"/>
          <w:lang w:eastAsia="it-IT"/>
        </w:rPr>
        <w:t>90</w:t>
      </w:r>
      <w:r w:rsidRPr="00A045FF">
        <w:rPr>
          <w:b/>
          <w:lang w:eastAsia="it-IT"/>
        </w:rPr>
        <w:t xml:space="preserve"> (C</w:t>
      </w:r>
      <w:r w:rsidRPr="00A045FF">
        <w:rPr>
          <w:b/>
          <w:vertAlign w:val="subscript"/>
          <w:lang w:eastAsia="it-IT"/>
        </w:rPr>
        <w:t>270</w:t>
      </w:r>
      <w:r w:rsidRPr="00A045FF">
        <w:rPr>
          <w:b/>
          <w:lang w:eastAsia="it-IT"/>
        </w:rPr>
        <w:t>),</w:t>
      </w:r>
      <w:r w:rsidRPr="00A045FF">
        <w:rPr>
          <w:lang w:eastAsia="it-IT"/>
        </w:rPr>
        <w:t xml:space="preserve"> which contain the reference axis of the light source. The test points for each plane for multiple polar angles </w:t>
      </w:r>
      <w:r w:rsidRPr="00A045FF">
        <w:rPr>
          <w:lang w:val="it-IT" w:eastAsia="it-IT"/>
        </w:rPr>
        <w:sym w:font="Symbol" w:char="F067"/>
      </w:r>
      <w:r w:rsidRPr="00A045FF">
        <w:rPr>
          <w:lang w:eastAsia="it-IT"/>
        </w:rPr>
        <w:t xml:space="preserve"> are specified in Table 4. </w:t>
      </w:r>
    </w:p>
    <w:p w:rsidR="00580D27" w:rsidRPr="00A045FF" w:rsidRDefault="00580D27" w:rsidP="00580D27">
      <w:pPr>
        <w:suppressAutoHyphens w:val="0"/>
        <w:spacing w:after="120" w:line="240" w:lineRule="auto"/>
        <w:rPr>
          <w:lang w:eastAsia="it-IT"/>
        </w:rPr>
      </w:pPr>
      <w:r w:rsidRPr="00A045FF">
        <w:rPr>
          <w:lang w:eastAsia="it-IT"/>
        </w:rPr>
        <w:t>After measurement the data shall be normalized to 1</w:t>
      </w:r>
      <w:r w:rsidR="000765B4">
        <w:rPr>
          <w:lang w:eastAsia="it-IT"/>
        </w:rPr>
        <w:t>,</w:t>
      </w:r>
      <w:r w:rsidRPr="00A045FF">
        <w:rPr>
          <w:lang w:eastAsia="it-IT"/>
        </w:rPr>
        <w:t xml:space="preserve">000 lm according to </w:t>
      </w:r>
      <w:r w:rsidR="000765B4">
        <w:rPr>
          <w:lang w:eastAsia="it-IT"/>
        </w:rPr>
        <w:t>p</w:t>
      </w:r>
      <w:r w:rsidRPr="00A045FF">
        <w:rPr>
          <w:lang w:eastAsia="it-IT"/>
        </w:rPr>
        <w:t>aragraph 3.1.11 using the luminous flux of the individual light source under test. The data shall comply with the tolerance band as defined in Table 4.</w:t>
      </w:r>
    </w:p>
    <w:p w:rsidR="00580D27" w:rsidRPr="00A045FF" w:rsidRDefault="00580D27" w:rsidP="00580D27">
      <w:pPr>
        <w:tabs>
          <w:tab w:val="left" w:pos="935"/>
          <w:tab w:val="left" w:pos="7655"/>
        </w:tabs>
        <w:suppressAutoHyphens w:val="0"/>
        <w:spacing w:before="120" w:after="120" w:line="240" w:lineRule="auto"/>
        <w:jc w:val="center"/>
        <w:outlineLvl w:val="1"/>
        <w:rPr>
          <w:snapToGrid w:val="0"/>
        </w:rPr>
      </w:pPr>
      <w:r w:rsidRPr="00A045FF">
        <w:rPr>
          <w:snapToGrid w:val="0"/>
        </w:rPr>
        <w:t>The drawings are intended only to illustrate the essential set-up for measurement of the LED light source</w:t>
      </w:r>
      <w:r w:rsidR="000765B4">
        <w:rPr>
          <w:snapToGrid w:val="0"/>
        </w:rPr>
        <w:t>.</w:t>
      </w:r>
    </w:p>
    <w:p w:rsidR="00E80661" w:rsidRPr="00A045FF" w:rsidRDefault="00E80661" w:rsidP="00E80661">
      <w:pPr>
        <w:suppressAutoHyphens w:val="0"/>
        <w:spacing w:line="240" w:lineRule="auto"/>
        <w:ind w:left="1134"/>
        <w:rPr>
          <w:noProof/>
          <w:lang w:eastAsia="de-DE"/>
        </w:rPr>
      </w:pPr>
      <w:r w:rsidRPr="00A045FF">
        <w:rPr>
          <w:noProof/>
          <w:lang w:eastAsia="de-DE"/>
        </w:rPr>
        <w:t>Figure 3*</w:t>
      </w:r>
    </w:p>
    <w:p w:rsidR="00580D27" w:rsidRDefault="00E80661" w:rsidP="00E80661">
      <w:pPr>
        <w:suppressAutoHyphens w:val="0"/>
        <w:spacing w:line="240" w:lineRule="auto"/>
        <w:ind w:left="1134"/>
        <w:rPr>
          <w:b/>
          <w:noProof/>
          <w:lang w:eastAsia="de-DE"/>
        </w:rPr>
      </w:pPr>
      <w:r>
        <w:rPr>
          <w:noProof/>
          <w:lang w:eastAsia="en-GB"/>
        </w:rPr>
        <mc:AlternateContent>
          <mc:Choice Requires="wpg">
            <w:drawing>
              <wp:anchor distT="0" distB="0" distL="114300" distR="114300" simplePos="0" relativeHeight="251666432" behindDoc="0" locked="0" layoutInCell="1" allowOverlap="1" wp14:anchorId="76EF5D48" wp14:editId="57DA9322">
                <wp:simplePos x="0" y="0"/>
                <wp:positionH relativeFrom="column">
                  <wp:posOffset>610235</wp:posOffset>
                </wp:positionH>
                <wp:positionV relativeFrom="paragraph">
                  <wp:posOffset>232410</wp:posOffset>
                </wp:positionV>
                <wp:extent cx="5287645" cy="4993005"/>
                <wp:effectExtent l="0" t="0" r="8255" b="0"/>
                <wp:wrapTopAndBottom/>
                <wp:docPr id="20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4993005"/>
                          <a:chOff x="0" y="0"/>
                          <a:chExt cx="5288261" cy="4993090"/>
                        </a:xfrm>
                      </wpg:grpSpPr>
                      <wpg:grpSp>
                        <wpg:cNvPr id="464" name="Gruppieren 20"/>
                        <wpg:cNvGrpSpPr/>
                        <wpg:grpSpPr>
                          <a:xfrm>
                            <a:off x="0" y="0"/>
                            <a:ext cx="5288261" cy="2613660"/>
                            <a:chOff x="-54591" y="0"/>
                            <a:chExt cx="5288261" cy="2613660"/>
                          </a:xfrm>
                        </wpg:grpSpPr>
                        <pic:pic xmlns:pic="http://schemas.openxmlformats.org/drawingml/2006/picture">
                          <pic:nvPicPr>
                            <pic:cNvPr id="1556" name="Picture 119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1038225" y="28575"/>
                              <a:ext cx="3705225" cy="2314575"/>
                            </a:xfrm>
                            <a:prstGeom prst="rect">
                              <a:avLst/>
                            </a:prstGeom>
                            <a:noFill/>
                          </pic:spPr>
                        </pic:pic>
                        <wpg:grpSp>
                          <wpg:cNvPr id="465" name="Gruppieren 16"/>
                          <wpg:cNvGrpSpPr/>
                          <wpg:grpSpPr>
                            <a:xfrm>
                              <a:off x="-54591" y="0"/>
                              <a:ext cx="5288261" cy="2613660"/>
                              <a:chOff x="-54591" y="0"/>
                              <a:chExt cx="5288261" cy="2613660"/>
                            </a:xfrm>
                          </wpg:grpSpPr>
                          <wps:wsp>
                            <wps:cNvPr id="1557" name="Text Box 1191"/>
                            <wps:cNvSpPr txBox="1">
                              <a:spLocks noChangeArrowheads="1"/>
                            </wps:cNvSpPr>
                            <wps:spPr bwMode="auto">
                              <a:xfrm>
                                <a:off x="2705100" y="0"/>
                                <a:ext cx="10902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58" name="Text Box 1192"/>
                            <wps:cNvSpPr txBox="1">
                              <a:spLocks noChangeArrowheads="1"/>
                            </wps:cNvSpPr>
                            <wps:spPr bwMode="auto">
                              <a:xfrm>
                                <a:off x="304800" y="1009650"/>
                                <a:ext cx="10902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59" name="Text Box 1193"/>
                            <wps:cNvSpPr txBox="1">
                              <a:spLocks noChangeArrowheads="1"/>
                            </wps:cNvSpPr>
                            <wps:spPr bwMode="auto">
                              <a:xfrm>
                                <a:off x="85725" y="2257425"/>
                                <a:ext cx="21285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A233E9" w:rsidRDefault="00F42CE6" w:rsidP="00580D27">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0" name="Text Box 1194"/>
                            <wps:cNvSpPr txBox="1">
                              <a:spLocks noChangeArrowheads="1"/>
                            </wps:cNvSpPr>
                            <wps:spPr bwMode="auto">
                              <a:xfrm>
                                <a:off x="2990850" y="1838325"/>
                                <a:ext cx="224282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7" name="Text Box 353"/>
                            <wps:cNvSpPr txBox="1"/>
                            <wps:spPr>
                              <a:xfrm>
                                <a:off x="-54591" y="2371725"/>
                                <a:ext cx="527050"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r w:rsidRPr="00A045FF">
                                    <w:rPr>
                                      <w:b/>
                                      <w:lang w:eastAsia="it-IT"/>
                                    </w:rPr>
                                    <w:t>LR4A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206" name="Gruppieren 206"/>
                        <wpg:cNvGrpSpPr/>
                        <wpg:grpSpPr>
                          <a:xfrm>
                            <a:off x="0" y="2463421"/>
                            <a:ext cx="5275627" cy="2529669"/>
                            <a:chOff x="0" y="0"/>
                            <a:chExt cx="5275627" cy="2529669"/>
                          </a:xfrm>
                        </wpg:grpSpPr>
                        <pic:pic xmlns:pic="http://schemas.openxmlformats.org/drawingml/2006/picture">
                          <pic:nvPicPr>
                            <pic:cNvPr id="1562"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893928" y="0"/>
                              <a:ext cx="3916907" cy="2326943"/>
                            </a:xfrm>
                            <a:prstGeom prst="rect">
                              <a:avLst/>
                            </a:prstGeom>
                            <a:noFill/>
                          </pic:spPr>
                        </pic:pic>
                        <wpg:grpSp>
                          <wpg:cNvPr id="198" name="Gruppieren 198"/>
                          <wpg:cNvGrpSpPr/>
                          <wpg:grpSpPr>
                            <a:xfrm>
                              <a:off x="0" y="34119"/>
                              <a:ext cx="5275627" cy="2495550"/>
                              <a:chOff x="0" y="0"/>
                              <a:chExt cx="5275627" cy="2495550"/>
                            </a:xfrm>
                          </wpg:grpSpPr>
                          <wps:wsp>
                            <wps:cNvPr id="1563" name="Text Box 1197"/>
                            <wps:cNvSpPr txBox="1">
                              <a:spLocks noChangeArrowheads="1"/>
                            </wps:cNvSpPr>
                            <wps:spPr bwMode="auto">
                              <a:xfrm>
                                <a:off x="2640841" y="0"/>
                                <a:ext cx="10750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64" name="Text Box 1198"/>
                            <wps:cNvSpPr txBox="1">
                              <a:spLocks noChangeArrowheads="1"/>
                            </wps:cNvSpPr>
                            <wps:spPr bwMode="auto">
                              <a:xfrm>
                                <a:off x="511791" y="791570"/>
                                <a:ext cx="107569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65" name="Text Box 1199"/>
                            <wps:cNvSpPr txBox="1">
                              <a:spLocks noChangeArrowheads="1"/>
                            </wps:cNvSpPr>
                            <wps:spPr bwMode="auto">
                              <a:xfrm>
                                <a:off x="225188" y="2204113"/>
                                <a:ext cx="190246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A233E9" w:rsidRDefault="00F42CE6" w:rsidP="00580D27">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6" name="Text Box 1200"/>
                            <wps:cNvSpPr txBox="1">
                              <a:spLocks noChangeArrowheads="1"/>
                            </wps:cNvSpPr>
                            <wps:spPr bwMode="auto">
                              <a:xfrm>
                                <a:off x="3063922" y="1821976"/>
                                <a:ext cx="22117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8" name="Text Box 353"/>
                            <wps:cNvSpPr txBox="1"/>
                            <wps:spPr>
                              <a:xfrm>
                                <a:off x="0" y="2286000"/>
                                <a:ext cx="4572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r w:rsidRPr="00A045FF">
                                    <w:rPr>
                                      <w:b/>
                                      <w:lang w:eastAsia="it-IT"/>
                                    </w:rPr>
                                    <w:t>LR4B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207" o:spid="_x0000_s1147" style="position:absolute;left:0;text-align:left;margin-left:48.05pt;margin-top:18.3pt;width:416.35pt;height:393.15pt;z-index:251666432;mso-position-horizontal-relative:text;mso-position-vertical-relative:text" coordsize="52882,4993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IsG5tNdqQAAXakAABUAAABkcnMvbWVkaWEvaW1hZ2UyLmpwZWf/2P/gABBKRklGAAEBAQDc&#10;ANwAAP/bAEMAAgEBAgEBAgICAgICAgIDBQMDAwMDBgQEAwUHBgcHBwYHBwgJCwkICAoIBwcKDQoK&#10;CwwMDAwHCQ4PDQwOCwwMDP/bAEMBAgICAwMDBgMDBgwIBwgMDAwMDAwMDAwMDAwMDAwMDAwMDAwM&#10;DAwMDAwMDAwMDAwMDAwMDAwMDAwMDAwMDAwMDP/AABEIAdwD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">
                <v:group id="Gruppieren 20" o:spid="_x0000_s1148" style="position:absolute;width:52882;height:26136" coordorigin="-545" coordsize="52882,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Picture 1190" o:spid="_x0000_s1149" type="#_x0000_t75" style="position:absolute;left:10382;top:285;width:37052;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L3DAAAA3QAAAA8AAABkcnMvZG93bnJldi54bWxET9tqwkAQfS/4D8sIfasbCwkxukqUFqTQ&#10;lqofMGTHJJidDdk1l793C4W+zeFcZ7MbTSN66lxtWcFyEYEgLqyuuVRwOb+/pCCcR9bYWCYFEznY&#10;bWdPG8y0HfiH+pMvRQhhl6GCyvs2k9IVFRl0C9sSB+5qO4M+wK6UusMhhJtGvkZRIg3WHBoqbOlQ&#10;UXE73Y2C1dshX/J9avPLZ/q1n/SHnr4TpZ7nY74G4Wn0/+I/91GH+XGcwO834QS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6gvcMAAADdAAAADwAAAAAAAAAAAAAAAACf&#10;AgAAZHJzL2Rvd25yZXYueG1sUEsFBgAAAAAEAAQA9wAAAI8DAAAAAA==&#10;">
                    <v:imagedata r:id="rId25" o:title=""/>
                    <v:path arrowok="t"/>
                  </v:shape>
                  <v:group id="Gruppieren 16" o:spid="_x0000_s1150" style="position:absolute;left:-545;width:52881;height:26136" coordorigin="-545" coordsize="52882,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Text Box 1191" o:spid="_x0000_s1151" type="#_x0000_t202" style="position:absolute;left:27051;width:1090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r2cMA&#10;AADdAAAADwAAAGRycy9kb3ducmV2LnhtbERPS2sCMRC+C/6HMAUvotkWX2yNIqWC0B58Ya/DZrpZ&#10;3EyWJLrbf98UCt7m43vOct3ZWtzJh8qxgudxBoK4cLriUsH5tB0tQISIrLF2TAp+KMB61e8tMdeu&#10;5QPdj7EUKYRDjgpMjE0uZSgMWQxj1xAn7tt5izFBX0rtsU3htpYvWTaTFitODQYbejNUXI83q2Bo&#10;rpfhKeDX9v3z0LYfcT7ZW6/U4KnbvIKI1MWH+N+902n+dDqH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qr2cMAAADdAAAADwAAAAAAAAAAAAAAAACYAgAAZHJzL2Rv&#10;d25yZXYueG1sUEsFBgAAAAAEAAQA9QAAAIgDAAAAAA==&#10;" stroked="f">
                      <v:textbox inset="1mm,1mm,1mm,1mm">
                        <w:txbxContent>
                          <w:p w:rsidR="00F42CE6" w:rsidRPr="002F5018" w:rsidRDefault="00F42CE6" w:rsidP="00580D27">
                            <w:pPr>
                              <w:rPr>
                                <w:vertAlign w:val="superscript"/>
                                <w:lang w:val="en-US"/>
                              </w:rPr>
                            </w:pPr>
                            <w:r>
                              <w:rPr>
                                <w:lang w:val="en-US"/>
                              </w:rPr>
                              <w:t>Reference axis</w:t>
                            </w:r>
                          </w:p>
                        </w:txbxContent>
                      </v:textbox>
                    </v:shape>
                    <v:shape id="Text Box 1192" o:spid="_x0000_s1152" type="#_x0000_t202" style="position:absolute;left:3048;top:10096;width:109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q8cA&#10;AADdAAAADwAAAGRycy9kb3ducmV2LnhtbESPT0sDMRDF74LfIYzQS7FZS1tlbVqktCDooX9Er8Nm&#10;3CzdTJYkdrff3jkI3mZ4b977zXI9+FZdKKYmsIGHSQGKuAq24drAx2l3/wQqZWSLbWAycKUE69Xt&#10;zRJLG3o+0OWYayUhnEo04HLuSq1T5chjmoSOWLTvED1mWWOtbcRewn2rp0Wx0B4blgaHHW0cVefj&#10;jzcwdufP8Snh1277fuj7t/w42/tozOhueHkGlWnI/+a/61cr+P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P6vHAAAA3QAAAA8AAAAAAAAAAAAAAAAAmAIAAGRy&#10;cy9kb3ducmV2LnhtbFBLBQYAAAAABAAEAPUAAACMAwAAAAA=&#10;" stroked="f">
                      <v:textbox inset="1mm,1mm,1mm,1mm">
                        <w:txbxContent>
                          <w:p w:rsidR="00F42CE6" w:rsidRPr="002F5018" w:rsidRDefault="00F42CE6" w:rsidP="00580D27">
                            <w:pPr>
                              <w:jc w:val="right"/>
                              <w:rPr>
                                <w:vertAlign w:val="superscript"/>
                                <w:lang w:val="en-US"/>
                              </w:rPr>
                            </w:pPr>
                            <w:r>
                              <w:rPr>
                                <w:lang w:val="en-US"/>
                              </w:rPr>
                              <w:t>Reference plane</w:t>
                            </w:r>
                          </w:p>
                        </w:txbxContent>
                      </v:textbox>
                    </v:shape>
                    <v:shape id="Text Box 1193" o:spid="_x0000_s1153" type="#_x0000_t202" style="position:absolute;left:857;top:22574;width:2128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aMMQA&#10;AADdAAAADwAAAGRycy9kb3ducmV2LnhtbERPS2sCMRC+F/ofwhR6Ec221NdqlFIqFOrBF3odNuNm&#10;cTNZktTd/nsjFHqbj+8582Vna3ElHyrHCl4GGQjiwumKSwWH/ao/AREissbaMSn4pQDLxePDHHPt&#10;Wt7SdRdLkUI45KjAxNjkUobCkMUwcA1x4s7OW4wJ+lJqj20Kt7V8zbKRtFhxajDY0Ieh4rL7sQp6&#10;5nLs7QOeVp/rbdt+x/Hbxnqlnp+69xmISF38F/+5v3SaPxxO4f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mjDEAAAA3QAAAA8AAAAAAAAAAAAAAAAAmAIAAGRycy9k&#10;b3ducmV2LnhtbFBLBQYAAAAABAAEAPUAAACJAwAAAAA=&#10;" stroked="f">
                      <v:textbox inset="1mm,1mm,1mm,1mm">
                        <w:txbxContent>
                          <w:p w:rsidR="00F42CE6" w:rsidRPr="00A233E9" w:rsidRDefault="00F42CE6" w:rsidP="00580D27">
                            <w:pPr>
                              <w:jc w:val="right"/>
                              <w:rPr>
                                <w:lang w:val="en-US"/>
                              </w:rPr>
                            </w:pPr>
                            <w:r>
                              <w:rPr>
                                <w:lang w:val="en-US"/>
                              </w:rPr>
                              <w:t>Photo-Detector of Goniometer</w:t>
                            </w:r>
                          </w:p>
                        </w:txbxContent>
                      </v:textbox>
                    </v:shape>
                    <v:shape id="Text Box 1194" o:spid="_x0000_s1154" type="#_x0000_t202" style="position:absolute;left:29908;top:18383;width:22428;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EMcA&#10;AADdAAAADwAAAGRycy9kb3ducmV2LnhtbESPT0sDMRDF74LfIYzQS7FZS62yNi1SWhD00D+i12Ez&#10;bpZuJksSu9tv7xyE3mZ4b977zWI1+FadKaYmsIGHSQGKuAq24drA53F7/wwqZWSLbWAycKEEq+Xt&#10;zQJLG3re0/mQayUhnEo04HLuSq1T5chjmoSOWLSfED1mWWOtbcRewn2rp0Ux1x4blgaHHa0dVafD&#10;rzcwdqev8THh93bzse/79/w02/lozOhueH0BlWnIV/P/9ZsV/Me5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RDHAAAA3QAAAA8AAAAAAAAAAAAAAAAAmAIAAGRy&#10;cy9kb3ducmV2LnhtbFBLBQYAAAAABAAEAPUAAACMAwAAAAA=&#10;" stroked="f">
                      <v:textbox inset="1mm,1mm,1mm,1mm">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v:textbox>
                    </v:shape>
                    <v:shape id="Text Box 353" o:spid="_x0000_s1155" type="#_x0000_t202" style="position:absolute;left:-545;top:23717;width:526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WgcUA&#10;AADdAAAADwAAAGRycy9kb3ducmV2LnhtbERPTWvCQBC9C/0PyxR6002lGptmI0Uo6KmYtAdvQ3ZM&#10;QrOzaXZror++Kwje5vE+J12PphUn6l1jWcHzLAJBXFrdcKXgq/iYrkA4j6yxtUwKzuRgnT1MUky0&#10;HXhPp9xXIoSwS1BB7X2XSOnKmgy6me2IA3e0vUEfYF9J3eMQwk0r51G0lAYbDg01drSpqfzJ/4yC&#10;VTx8/x5eXw6fJo+ry7HbRUWxUOrpcXx/A+Fp9Hfxzb3VYf5iGcP1m3CC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NaBxQAAAN0AAAAPAAAAAAAAAAAAAAAAAJgCAABkcnMv&#10;ZG93bnJldi54bWxQSwUGAAAAAAQABAD1AAAAigMAAAAA&#10;" fillcolor="white [3201]" stroked="f" strokeweight=".5pt">
                      <v:textbox inset="1mm,1mm,1mm,1mm">
                        <w:txbxContent>
                          <w:p w:rsidR="00F42CE6" w:rsidRPr="00A045FF" w:rsidRDefault="00F42CE6" w:rsidP="00580D27">
                            <w:r w:rsidRPr="00A045FF">
                              <w:rPr>
                                <w:b/>
                                <w:lang w:eastAsia="it-IT"/>
                              </w:rPr>
                              <w:t>LR4A</w:t>
                            </w:r>
                          </w:p>
                        </w:txbxContent>
                      </v:textbox>
                    </v:shape>
                  </v:group>
                </v:group>
                <v:group id="Gruppieren 206" o:spid="_x0000_s1156" style="position:absolute;top:24634;width:52756;height:25296" coordsize="52756,2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Picture 7" o:spid="_x0000_s1157" type="#_x0000_t75" style="position:absolute;left:8939;width:39169;height:2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A+bAAAAA3QAAAA8AAABkcnMvZG93bnJldi54bWxET02LwjAQvQv7H8Is7E3TFa27takUUfAm&#10;avE8NGNbtpmUJmr33xtB8DaP9znpajCtuFHvGssKvicRCOLS6oYrBcVpO/4B4TyyxtYyKfgnB6vs&#10;Y5Riou2dD3Q7+kqEEHYJKqi97xIpXVmTQTexHXHgLrY36APsK6l7vIdw08ppFMXSYMOhocaO1jWV&#10;f8erUTBzLcWLeGOLc/G7z7mkvJmTUl+fQ74E4Wnwb/HLvdNh/jyewvObcIL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0D5sAAAADdAAAADwAAAAAAAAAAAAAAAACfAgAA&#10;ZHJzL2Rvd25yZXYueG1sUEsFBgAAAAAEAAQA9wAAAIwDAAAAAA==&#10;">
                    <v:imagedata r:id="rId26" o:title=""/>
                    <v:path arrowok="t"/>
                  </v:shape>
                  <v:group id="Gruppieren 198" o:spid="_x0000_s1158" style="position:absolute;top:341;width:52756;height:24955" coordsize="52756,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1197" o:spid="_x0000_s1159" type="#_x0000_t202" style="position:absolute;left:26408;width:107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nZ8QA&#10;AADdAAAADwAAAGRycy9kb3ducmV2LnhtbERPS2sCMRC+C/0PYYReRLN9aMvWKCIKQnuoWvQ6bMbN&#10;4mayJNHd/ntTKHibj+8503lna3ElHyrHCp5GGQjiwumKSwU/+/XwHUSIyBprx6TglwLMZw+9Keba&#10;tbyl6y6WIoVwyFGBibHJpQyFIYth5BrixJ2ctxgT9KXUHtsUbmv5nGUTabHi1GCwoaWh4ry7WAUD&#10;cz4M9gGP69XXtm0/49vrt/VKPfa7xQeISF28i//dG53mjycv8Pd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Z2fEAAAA3QAAAA8AAAAAAAAAAAAAAAAAmAIAAGRycy9k&#10;b3ducmV2LnhtbFBLBQYAAAAABAAEAPUAAACJAwAAAAA=&#10;" stroked="f">
                      <v:textbox inset="1mm,1mm,1mm,1mm">
                        <w:txbxContent>
                          <w:p w:rsidR="00F42CE6" w:rsidRPr="002F5018" w:rsidRDefault="00F42CE6" w:rsidP="00580D27">
                            <w:pPr>
                              <w:rPr>
                                <w:vertAlign w:val="superscript"/>
                                <w:lang w:val="en-US"/>
                              </w:rPr>
                            </w:pPr>
                            <w:r>
                              <w:rPr>
                                <w:lang w:val="en-US"/>
                              </w:rPr>
                              <w:t>Reference axis</w:t>
                            </w:r>
                          </w:p>
                        </w:txbxContent>
                      </v:textbox>
                    </v:shape>
                    <v:shape id="Text Box 1198" o:spid="_x0000_s1160" type="#_x0000_t202" style="position:absolute;left:5117;top:7915;width:1075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8QA&#10;AADdAAAADwAAAGRycy9kb3ducmV2LnhtbERPS2sCMRC+C/0PYQq9iGYtPsrWKFIqCPXgC3sdNtPN&#10;4mayJNHd/vumIHibj+8582Vna3EjHyrHCkbDDARx4XTFpYLTcT14AxEissbaMSn4pQDLxVNvjrl2&#10;Le/pdoilSCEcclRgYmxyKUNhyGIYuoY4cT/OW4wJ+lJqj20Kt7V8zbKptFhxajDY0Ieh4nK4WgV9&#10;czn3jwG/15/bfdt+xdl4Z71SL8/d6h1EpC4+xHf3Rqf5k+kY/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xPEAAAA3QAAAA8AAAAAAAAAAAAAAAAAmAIAAGRycy9k&#10;b3ducmV2LnhtbFBLBQYAAAAABAAEAPUAAACJAwAAAAA=&#10;" stroked="f">
                      <v:textbox inset="1mm,1mm,1mm,1mm">
                        <w:txbxContent>
                          <w:p w:rsidR="00F42CE6" w:rsidRPr="002F5018" w:rsidRDefault="00F42CE6" w:rsidP="00580D27">
                            <w:pPr>
                              <w:jc w:val="right"/>
                              <w:rPr>
                                <w:vertAlign w:val="superscript"/>
                                <w:lang w:val="en-US"/>
                              </w:rPr>
                            </w:pPr>
                            <w:r>
                              <w:rPr>
                                <w:lang w:val="en-US"/>
                              </w:rPr>
                              <w:t>Reference plane</w:t>
                            </w:r>
                          </w:p>
                        </w:txbxContent>
                      </v:textbox>
                    </v:shape>
                    <v:shape id="Text Box 1199" o:spid="_x0000_s1161" type="#_x0000_t202" style="position:absolute;left:2251;top:22041;width:1902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aiMQA&#10;AADdAAAADwAAAGRycy9kb3ducmV2LnhtbERPS2sCMRC+C/0PYQq9iGYtPsrWKFIqCPVQH9jrsJlu&#10;FjeTJYnu+u8bQehtPr7nzJedrcWVfKgcKxgNMxDEhdMVlwqOh/XgDUSIyBprx6TgRgGWi6feHHPt&#10;Wt7RdR9LkUI45KjAxNjkUobCkMUwdA1x4n6dtxgT9KXUHtsUbmv5mmVTabHi1GCwoQ9DxXl/sQr6&#10;5nzqHwL+rD+3u7b9irPxt/VKvTx3q3cQkbr4L364NzrNn0wncP8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WojEAAAA3QAAAA8AAAAAAAAAAAAAAAAAmAIAAGRycy9k&#10;b3ducmV2LnhtbFBLBQYAAAAABAAEAPUAAACJAwAAAAA=&#10;" stroked="f">
                      <v:textbox inset="1mm,1mm,1mm,1mm">
                        <w:txbxContent>
                          <w:p w:rsidR="00F42CE6" w:rsidRPr="00A233E9" w:rsidRDefault="00F42CE6" w:rsidP="00580D27">
                            <w:pPr>
                              <w:jc w:val="right"/>
                              <w:rPr>
                                <w:lang w:val="en-US"/>
                              </w:rPr>
                            </w:pPr>
                            <w:r>
                              <w:rPr>
                                <w:lang w:val="en-US"/>
                              </w:rPr>
                              <w:t>Photo-Detector of Goniometer</w:t>
                            </w:r>
                          </w:p>
                        </w:txbxContent>
                      </v:textbox>
                    </v:shape>
                    <v:shape id="Text Box 1200" o:spid="_x0000_s1162" type="#_x0000_t202" style="position:absolute;left:30639;top:18219;width:22117;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E/8QA&#10;AADdAAAADwAAAGRycy9kb3ducmV2LnhtbERPTWsCMRC9F/wPYQpepGYtdlu2RhGpINhD1dJeh810&#10;s7iZLEl0139vhIK3ebzPmS1624gz+VA7VjAZZyCIS6drrhR8H9ZPbyBCRNbYOCYFFwqwmA8eZlho&#10;1/GOzvtYiRTCoUAFJsa2kDKUhiyGsWuJE/fnvMWYoK+k9tilcNvI5yzLpcWaU4PBllaGyuP+ZBWM&#10;zPFndAj4u/743HXdNr5Ov6xXavjYL99BROrjXfzv3ug0/yX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xP/EAAAA3QAAAA8AAAAAAAAAAAAAAAAAmAIAAGRycy9k&#10;b3ducmV2LnhtbFBLBQYAAAAABAAEAPUAAACJAwAAAAA=&#10;" stroked="f">
                      <v:textbox inset="1mm,1mm,1mm,1mm">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v:textbox>
                    </v:shape>
                    <v:shape id="Text Box 353" o:spid="_x0000_s1163" type="#_x0000_t202" style="position:absolute;top:22860;width:457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C88gA&#10;AADdAAAADwAAAGRycy9kb3ducmV2LnhtbESPT2vCQBDF70K/wzKF3nRjqf+iq5RCoT1JEz14G7Jj&#10;EszOptmtSfvpnUPB2wzvzXu/2ewG16grdaH2bGA6SUARF97WXBo45O/jJagQkS02nsnALwXYbR9G&#10;G0yt7/mLrlkslYRwSNFAFWObah2KihyGiW+JRTv7zmGUtSu17bCXcNfo5ySZa4c1S0OFLb1VVFyy&#10;H2dgueiP36fVy2nvskX5d24/kzyfGfP0OLyuQUUa4t38f/1hBX82F1z5Rkb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0LzyAAAAN0AAAAPAAAAAAAAAAAAAAAAAJgCAABk&#10;cnMvZG93bnJldi54bWxQSwUGAAAAAAQABAD1AAAAjQMAAAAA&#10;" fillcolor="white [3201]" stroked="f" strokeweight=".5pt">
                      <v:textbox inset="1mm,1mm,1mm,1mm">
                        <w:txbxContent>
                          <w:p w:rsidR="00F42CE6" w:rsidRPr="00A045FF" w:rsidRDefault="00F42CE6" w:rsidP="00580D27">
                            <w:r w:rsidRPr="00A045FF">
                              <w:rPr>
                                <w:b/>
                                <w:lang w:eastAsia="it-IT"/>
                              </w:rPr>
                              <w:t>LR4B</w:t>
                            </w:r>
                          </w:p>
                        </w:txbxContent>
                      </v:textbox>
                    </v:shape>
                  </v:group>
                </v:group>
                <w10:wrap type="topAndBottom"/>
              </v:group>
            </w:pict>
          </mc:Fallback>
        </mc:AlternateContent>
      </w:r>
      <w:r w:rsidRPr="00A045FF">
        <w:rPr>
          <w:b/>
          <w:noProof/>
          <w:lang w:eastAsia="de-DE"/>
        </w:rPr>
        <w:t>Set-up to measure the luminous intensity distribution</w:t>
      </w:r>
      <w:r>
        <w:rPr>
          <w:b/>
          <w:noProof/>
          <w:lang w:eastAsia="de-DE"/>
        </w:rPr>
        <w:t xml:space="preserve"> </w:t>
      </w:r>
      <w:r w:rsidR="00580D27">
        <w:rPr>
          <w:b/>
          <w:noProof/>
          <w:lang w:eastAsia="de-DE"/>
        </w:rPr>
        <w:br w:type="page"/>
      </w:r>
    </w:p>
    <w:p w:rsidR="00580D27" w:rsidRPr="00A045FF" w:rsidRDefault="00580D27" w:rsidP="00580D27">
      <w:pPr>
        <w:suppressAutoHyphens w:val="0"/>
        <w:spacing w:line="240" w:lineRule="auto"/>
        <w:jc w:val="center"/>
        <w:rPr>
          <w:b/>
          <w:noProof/>
          <w:lang w:eastAsia="de-DE"/>
        </w:rPr>
      </w:pP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szCs w:val="24"/>
          <w:lang w:eastAsia="it-IT"/>
        </w:rPr>
      </w:pPr>
      <w:r w:rsidRPr="00A045FF">
        <w:rPr>
          <w:sz w:val="16"/>
          <w:lang w:val="en-US" w:eastAsia="it-IT"/>
        </w:rPr>
        <w:tab/>
      </w:r>
      <w:r w:rsidRPr="00A045FF">
        <w:rPr>
          <w:b/>
          <w:szCs w:val="24"/>
          <w:lang w:eastAsia="it-IT"/>
        </w:rPr>
        <w:t xml:space="preserve">CATEGORIES LR5A, LR5B, LW5A, LW5B, LY5A, LY5B </w:t>
      </w:r>
      <w:r w:rsidRPr="00A045FF">
        <w:rPr>
          <w:b/>
          <w:szCs w:val="24"/>
          <w:lang w:eastAsia="it-IT"/>
        </w:rPr>
        <w:tab/>
        <w:t>Sheet L5/1</w:t>
      </w:r>
    </w:p>
    <w:p w:rsidR="00580D27" w:rsidRDefault="00580D27" w:rsidP="00F42CE6">
      <w:pPr>
        <w:suppressAutoHyphens w:val="0"/>
        <w:spacing w:after="120" w:line="240" w:lineRule="auto"/>
        <w:rPr>
          <w:szCs w:val="22"/>
          <w:lang w:eastAsia="it-IT"/>
        </w:rPr>
      </w:pPr>
      <w:r w:rsidRPr="00A045FF">
        <w:rPr>
          <w:szCs w:val="24"/>
          <w:lang w:val="en-US" w:eastAsia="it-IT"/>
        </w:rPr>
        <w:tab/>
      </w:r>
      <w:r w:rsidRPr="00A045FF">
        <w:rPr>
          <w:szCs w:val="22"/>
          <w:lang w:eastAsia="it-IT"/>
        </w:rPr>
        <w:t>The drawings are intended only to illustrate the essential dimensions of the LED light source</w:t>
      </w:r>
      <w:r w:rsidR="00F42CE6">
        <w:rPr>
          <w:szCs w:val="22"/>
          <w:lang w:eastAsia="it-IT"/>
        </w:rPr>
        <w:t>.</w:t>
      </w:r>
    </w:p>
    <w:p w:rsidR="00F42CE6" w:rsidRPr="00A045FF" w:rsidRDefault="00F42CE6" w:rsidP="00F42CE6">
      <w:pPr>
        <w:suppressAutoHyphens w:val="0"/>
        <w:spacing w:line="240" w:lineRule="auto"/>
        <w:ind w:left="1134"/>
        <w:rPr>
          <w:lang w:eastAsia="it-IT"/>
        </w:rPr>
      </w:pPr>
      <w:r w:rsidRPr="00A045FF">
        <w:rPr>
          <w:lang w:eastAsia="it-IT"/>
        </w:rPr>
        <w:t>Figure 1*</w:t>
      </w:r>
    </w:p>
    <w:p w:rsidR="00F42CE6" w:rsidRPr="00A045FF" w:rsidRDefault="00F42CE6" w:rsidP="00F42CE6">
      <w:pPr>
        <w:suppressAutoHyphens w:val="0"/>
        <w:spacing w:line="240" w:lineRule="auto"/>
        <w:ind w:left="1134"/>
        <w:rPr>
          <w:b/>
          <w:lang w:eastAsia="it-IT"/>
        </w:rPr>
      </w:pPr>
      <w:r w:rsidRPr="00A045FF">
        <w:rPr>
          <w:b/>
          <w:lang w:eastAsia="it-IT"/>
        </w:rPr>
        <w:t>Main Drawing</w:t>
      </w:r>
    </w:p>
    <w:p w:rsidR="00580D27" w:rsidRPr="00A045FF" w:rsidRDefault="00580D27" w:rsidP="00580D27">
      <w:pPr>
        <w:tabs>
          <w:tab w:val="center" w:pos="4820"/>
          <w:tab w:val="right" w:pos="9356"/>
        </w:tabs>
        <w:suppressAutoHyphens w:val="0"/>
        <w:spacing w:line="240" w:lineRule="auto"/>
        <w:ind w:right="-1"/>
        <w:jc w:val="center"/>
        <w:rPr>
          <w:lang w:eastAsia="it-IT"/>
        </w:rPr>
      </w:pPr>
    </w:p>
    <w:p w:rsidR="00580D27" w:rsidRPr="00A045FF" w:rsidRDefault="00580D27" w:rsidP="00580D27">
      <w:pPr>
        <w:tabs>
          <w:tab w:val="center" w:pos="4820"/>
          <w:tab w:val="right" w:pos="9356"/>
        </w:tabs>
        <w:suppressAutoHyphens w:val="0"/>
        <w:spacing w:line="240" w:lineRule="auto"/>
        <w:ind w:right="-1"/>
        <w:jc w:val="center"/>
        <w:rPr>
          <w:lang w:eastAsia="it-IT"/>
        </w:rPr>
      </w:pPr>
      <w:r>
        <w:rPr>
          <w:noProof/>
          <w:lang w:eastAsia="en-GB"/>
        </w:rPr>
        <mc:AlternateContent>
          <mc:Choice Requires="wpg">
            <w:drawing>
              <wp:anchor distT="0" distB="0" distL="114300" distR="114300" simplePos="0" relativeHeight="251667456" behindDoc="0" locked="0" layoutInCell="1" allowOverlap="1" wp14:anchorId="624AA67A" wp14:editId="64E18703">
                <wp:simplePos x="0" y="0"/>
                <wp:positionH relativeFrom="margin">
                  <wp:align>center</wp:align>
                </wp:positionH>
                <wp:positionV relativeFrom="paragraph">
                  <wp:posOffset>5715</wp:posOffset>
                </wp:positionV>
                <wp:extent cx="5424805" cy="6599555"/>
                <wp:effectExtent l="0" t="0" r="5715" b="4445"/>
                <wp:wrapTopAndBottom/>
                <wp:docPr id="5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599555"/>
                          <a:chOff x="2699" y="2680"/>
                          <a:chExt cx="8543" cy="10393"/>
                        </a:xfrm>
                      </wpg:grpSpPr>
                      <wpg:grpSp>
                        <wpg:cNvPr id="59" name="Group 238"/>
                        <wpg:cNvGrpSpPr>
                          <a:grpSpLocks/>
                        </wpg:cNvGrpSpPr>
                        <wpg:grpSpPr bwMode="auto">
                          <a:xfrm>
                            <a:off x="2699" y="2680"/>
                            <a:ext cx="8543" cy="10393"/>
                            <a:chOff x="2699" y="2680"/>
                            <a:chExt cx="8543" cy="10393"/>
                          </a:xfrm>
                        </wpg:grpSpPr>
                        <wpg:grpSp>
                          <wpg:cNvPr id="60" name="Group 237"/>
                          <wpg:cNvGrpSpPr>
                            <a:grpSpLocks/>
                          </wpg:cNvGrpSpPr>
                          <wpg:grpSpPr bwMode="auto">
                            <a:xfrm>
                              <a:off x="2699" y="7526"/>
                              <a:ext cx="8543" cy="5547"/>
                              <a:chOff x="2699" y="7526"/>
                              <a:chExt cx="8543" cy="5547"/>
                            </a:xfrm>
                          </wpg:grpSpPr>
                          <pic:pic xmlns:pic="http://schemas.openxmlformats.org/drawingml/2006/picture">
                            <pic:nvPicPr>
                              <pic:cNvPr id="61" name="Picture 35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36"/>
                            <wpg:cNvGrpSpPr>
                              <a:grpSpLocks/>
                            </wpg:cNvGrpSpPr>
                            <wpg:grpSpPr bwMode="auto">
                              <a:xfrm>
                                <a:off x="2699" y="7644"/>
                                <a:ext cx="7464" cy="5429"/>
                                <a:chOff x="2699" y="7644"/>
                                <a:chExt cx="7464" cy="5429"/>
                              </a:xfrm>
                            </wpg:grpSpPr>
                            <wps:wsp>
                              <wps:cNvPr id="63" name="Text Box 2"/>
                              <wps:cNvSpPr txBox="1">
                                <a:spLocks noChangeArrowheads="1"/>
                              </wps:cNvSpPr>
                              <wps:spPr bwMode="auto">
                                <a:xfrm>
                                  <a:off x="8674" y="12835"/>
                                  <a:ext cx="340" cy="2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73">
                                <w:txbxContent>
                                  <w:p w:rsidR="00F42CE6" w:rsidRPr="00CE5AC5" w:rsidRDefault="00F42CE6" w:rsidP="00580D27">
                                    <w:pPr>
                                      <w:rPr>
                                        <w:vertAlign w:val="superscript"/>
                                      </w:rPr>
                                    </w:pPr>
                                    <w:proofErr w:type="spellStart"/>
                                    <w:r>
                                      <w:rPr>
                                        <w:lang w:val="en-US"/>
                                      </w:rPr>
                                      <w:t>V+</w:t>
                                    </w:r>
                                    <w:r w:rsidRPr="00CE5AC5">
                                      <w:rPr>
                                        <w:lang w:val="en-US"/>
                                      </w:rPr>
                                      <w:t>Reference</w:t>
                                    </w:r>
                                    <w:proofErr w:type="spellEnd"/>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48" name="Text Box 372"/>
                              <wps:cNvSpPr txBox="1">
                                <a:spLocks noChangeArrowheads="1"/>
                              </wps:cNvSpPr>
                              <wps:spPr bwMode="auto">
                                <a:xfrm>
                                  <a:off x="8287" y="11556"/>
                                  <a:ext cx="729" cy="2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sidRPr="00CE5AC5">
                                      <w:rPr>
                                        <w:lang w:val="en-US"/>
                                      </w:rPr>
                                      <w:t>Ground</w:t>
                                    </w:r>
                                  </w:p>
                                </w:txbxContent>
                              </wps:txbx>
                              <wps:bodyPr rot="0" vert="horz" wrap="square" lIns="0" tIns="0" rIns="0" bIns="0" anchor="t" anchorCtr="0" upright="1">
                                <a:spAutoFit/>
                              </wps:bodyPr>
                            </wps:wsp>
                            <wps:wsp>
                              <wps:cNvPr id="449" name="Text Box 2"/>
                              <wps:cNvSpPr txBox="1">
                                <a:spLocks noChangeArrowheads="1"/>
                              </wps:cNvSpPr>
                              <wps:spPr bwMode="auto">
                                <a:xfrm>
                                  <a:off x="4225" y="7644"/>
                                  <a:ext cx="14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0" name="Text Box 2"/>
                              <wps:cNvSpPr txBox="1">
                                <a:spLocks noChangeArrowheads="1"/>
                              </wps:cNvSpPr>
                              <wps:spPr bwMode="auto">
                                <a:xfrm>
                                  <a:off x="2699" y="11535"/>
                                  <a:ext cx="17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51" name="Text Box 2"/>
                              <wps:cNvSpPr txBox="1">
                                <a:spLocks noChangeArrowheads="1"/>
                              </wps:cNvSpPr>
                              <wps:spPr bwMode="auto">
                                <a:xfrm>
                                  <a:off x="8556" y="9611"/>
                                  <a:ext cx="160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52"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53" name="Group 235"/>
                          <wpg:cNvGrpSpPr>
                            <a:grpSpLocks/>
                          </wpg:cNvGrpSpPr>
                          <wpg:grpSpPr bwMode="auto">
                            <a:xfrm>
                              <a:off x="2699" y="2680"/>
                              <a:ext cx="7178" cy="4177"/>
                              <a:chOff x="2699" y="2680"/>
                              <a:chExt cx="7178" cy="4177"/>
                            </a:xfrm>
                          </wpg:grpSpPr>
                          <pic:pic xmlns:pic="http://schemas.openxmlformats.org/drawingml/2006/picture">
                            <pic:nvPicPr>
                              <pic:cNvPr id="454" name="Picture 36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455" name="Group 234"/>
                            <wpg:cNvGrpSpPr>
                              <a:grpSpLocks/>
                            </wpg:cNvGrpSpPr>
                            <wpg:grpSpPr bwMode="auto">
                              <a:xfrm>
                                <a:off x="2699" y="2680"/>
                                <a:ext cx="7178" cy="4177"/>
                                <a:chOff x="2699" y="2680"/>
                                <a:chExt cx="7178" cy="4177"/>
                              </a:xfrm>
                            </wpg:grpSpPr>
                            <wps:wsp>
                              <wps:cNvPr id="456"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7" name="Text Box 2"/>
                              <wps:cNvSpPr txBox="1">
                                <a:spLocks noChangeArrowheads="1"/>
                              </wps:cNvSpPr>
                              <wps:spPr bwMode="auto">
                                <a:xfrm>
                                  <a:off x="8481" y="4206"/>
                                  <a:ext cx="35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Pr>
                                        <w:lang w:val="en-US"/>
                                      </w:rPr>
                                      <w:t>V+</w:t>
                                    </w:r>
                                  </w:p>
                                </w:txbxContent>
                              </wps:txbx>
                              <wps:bodyPr rot="0" vert="horz" wrap="square" lIns="0" tIns="0" rIns="0" bIns="0" anchor="t" anchorCtr="0" upright="1">
                                <a:noAutofit/>
                              </wps:bodyPr>
                            </wps:wsp>
                            <wps:wsp>
                              <wps:cNvPr id="458" name="Text Box 365"/>
                              <wps:cNvSpPr txBox="1">
                                <a:spLocks noChangeArrowheads="1"/>
                              </wps:cNvSpPr>
                              <wps:spPr bwMode="auto">
                                <a:xfrm>
                                  <a:off x="8416" y="5818"/>
                                  <a:ext cx="76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59" name="Text Box 160"/>
                              <wps:cNvSpPr txBox="1">
                                <a:spLocks noChangeArrowheads="1"/>
                              </wps:cNvSpPr>
                              <wps:spPr bwMode="auto">
                                <a:xfrm>
                                  <a:off x="6890" y="6054"/>
                                  <a:ext cx="20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0D3156" w:rsidRDefault="00F42CE6" w:rsidP="00580D27">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460" name="Text Box 2"/>
                              <wps:cNvSpPr txBox="1">
                                <a:spLocks noChangeArrowheads="1"/>
                              </wps:cNvSpPr>
                              <wps:spPr bwMode="auto">
                                <a:xfrm>
                                  <a:off x="2699" y="6538"/>
                                  <a:ext cx="170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61"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upright="1">
                                <a:noAutofit/>
                              </wps:bodyPr>
                            </wps:wsp>
                          </wpg:grpSp>
                        </wpg:grpSp>
                      </wpg:grpSp>
                      <wps:wsp>
                        <wps:cNvPr id="462" name="Text Box 232"/>
                        <wps:cNvSpPr txBox="1">
                          <a:spLocks noChangeArrowheads="1"/>
                        </wps:cNvSpPr>
                        <wps:spPr bwMode="auto">
                          <a:xfrm>
                            <a:off x="2699" y="7042"/>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583EE6" w:rsidRDefault="00F42CE6" w:rsidP="00580D27">
                              <w:pPr>
                                <w:rPr>
                                  <w:b/>
                                  <w:lang w:val="en-US"/>
                                </w:rPr>
                              </w:pPr>
                              <w:r w:rsidRPr="00583EE6">
                                <w:rPr>
                                  <w:b/>
                                  <w:lang w:val="en-US"/>
                                </w:rPr>
                                <w:t>LR5A, LW5A, LY5A</w:t>
                              </w:r>
                            </w:p>
                          </w:txbxContent>
                        </wps:txbx>
                        <wps:bodyPr rot="0" vert="horz" wrap="square" lIns="0" tIns="0" rIns="0" bIns="0" anchor="t" anchorCtr="0" upright="1">
                          <a:noAutofit/>
                        </wps:bodyPr>
                      </wps:wsp>
                      <wps:wsp>
                        <wps:cNvPr id="463" name="Text Box 233"/>
                        <wps:cNvSpPr txBox="1">
                          <a:spLocks noChangeArrowheads="1"/>
                        </wps:cNvSpPr>
                        <wps:spPr bwMode="auto">
                          <a:xfrm>
                            <a:off x="2699" y="12120"/>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583EE6" w:rsidRDefault="00F42CE6" w:rsidP="00580D27">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64" style="position:absolute;left:0;text-align:left;margin-left:0;margin-top:.45pt;width:427.15pt;height:519.65pt;z-index:251667456;mso-position-horizontal:center;mso-position-horizontal-relative:margin;mso-position-vertical-relative:text" coordorigin="2699,2680" coordsize="8543,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&#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H5GME5oAXcPUUZrxv4/fG74k/DPxNbWng&#10;/wCEGp+PrCWASSXsGtWtmsT5I2bZWDE45zjFcI/7W3x3Yc/sya6M/wDU1adn/wBCoA+n9w9RRnPS&#10;vmfwL+35qWlfFTSvC3xV+HGs/CmfxETHo99fX9veWN9MP+WPmxEhJD2DHmvpaN1ZSwIIPfPBoAdR&#10;QCDyCC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HztOBk0tFAHF&#10;/HP4FeHv2h/h1f8AhjxRYR32m368dpLeQfdljYco6nBDA5GK+f8A4G/HHxJ+yN8SrH4SfFq+e+0y&#10;+Yw+EPF0oxHqKfw2tw3RbhRxz9/FfWbgkcDJri/jl8CfDv7Q3w6v/C/iiwivtOv14/hkt5ByskbD&#10;lHU8hhyCKAOzikV1BUgg++acDnpzXyV8Dvjj4k/ZF+Jlj8I/i3fyX2l6i/k+DfGUw2xaov8ADZ3T&#10;dEuVHAJ4cdOa+s45AVB3Ag8j6UAOooz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4JXAxmlooA4v45fArw7+0N8N9Q8K+KbCLUNL1FMHPDwuOVkRhyrqQCGHINfP3wP&#10;+OfiT9kb4maf8I/i5qE2oaTqL/Z/BnjKcYj1Nf4bK6botyo4VjxIPevrRwWGAQM1xnxy+A/hv9of&#10;4caj4V8VafDqOk6km1lbh4mHKyI3VXU4IYHIIoA7FJFK8sKfnPI5FfJXwL+OniX9kL4n6b8HfjBq&#10;E+o6Tqkn2fwL44uOItXUfd0+8fol4i/dJOJQMj5sivrKORSoIPFAD6KFOQCCCD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IpYYBAzS0UAcX8c/gP4Z/aL+GWp+EfFu&#10;mw6no2qIFZG+V4XByksbDmORGwyupBUgEGvn74FfHbxP+yL8TdO+D3xi1KfVdN1OTyPA3jm4wqa2&#10;gHy2N43RL1F4BPEoGRzkV9ZyKXGBwDXG/HX4D+Gv2ivhpqPhPxZp0WpaPqSYZT8skDjlJY3HKSI2&#10;GVlwQQKAOxSVSowc08dOua+SfgX8c/E37I3xKsPhD8YNQl1PS9QfyPBXjaf5Y9XjH3bO8bol2o4D&#10;HiQAEc5FfWkThowQcjFADqKAeOu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xinUhGGzycUAfBv/AAbi/wDKOOf/ALH7xT/6drivvOvgz/g3F/5Rxz/9j94p/wDTtcV950AF&#10;FFFABRRRQAUUUUAFFFNJIBBODQA6im7iDjrinUk7iuFFFFMYUUUUAFFFFABRRXDfEX9pPwT8J/iz&#10;4D8DeINdh07xX8TZryDwzYNBK7ao9pB59yFdVKJsi+Y+Yy56DJ4oA7mimxuWBzgE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viZ4nj8E/D3XdZmIWLSdPnvHJ4AWONnP6CvG/8Aglh4&#10;cuvDP/BOz4NJfoyalqXha01e+BXaftN4n2yYkdmMs7k++ag/4Kw+Irzw3/wTm+MB06Qx6nqvh2fR&#10;rEhtjG5vMWkQB7EvMoHua9v+HfhmHwX4E0TR4FVYNJsILOMAYAWONUH6CgDZ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bkHjNLSOMqcnFAHy9/wVFgj8VfD/AOGH&#10;gxpVjbxv8TvDtpsZd3mx2t2NTmXHvFYuM9Bkdeh+n4lK4HQAYr5i/apEHjP9v79mvwy4mZtJn17x&#10;iQpBQ/ZbFbJC4I551IkYPBX8/p5Rzjnnv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FKhU3/8pwAA/KcAABUA&#10;AABkcnMvbWVkaWEvaW1hZ2UyLmpwZWf/2P/gABBKRklGAAEBAQDcANwAAP/bAEMAAgEBAgEBAgIC&#10;AgICAgIDBQMDAwMDBgQEAwUHBgcHBwYHBwgJCwkICAoIBwcKDQoKCwwMDAwHCQ4PDQwOCwwMDP/b&#10;AEMBAgICAwMDBgMDBgwIBwgMDAwMDAwMDAwMDAwMDAwMDAwMDAwMDAwMDAwMDAwMDAwMDAwMDAwM&#10;DAwMDAwMDAwMDP/AABEIAfQ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">
                <v:group id="Group 238" o:spid="_x0000_s1165" style="position:absolute;left:2699;top:2680;width:8543;height:10393" coordorigin="2699,2680" coordsize="8543,10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37" o:spid="_x0000_s1166" style="position:absolute;left:2699;top:7526;width:8543;height:5547" coordorigin="2699,7526" coordsize="8543,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167" type="#_x0000_t75" style="position:absolute;left:3043;top:7526;width:8199;height: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kg3HEAAAA2wAAAA8AAABkcnMvZG93bnJldi54bWxEj09rAjEUxO8Fv0N4Qm/drKWIrEYRS8EW&#10;L/UfeHtsnsnq5mXZpOu2n74RCj0OM/MbZrboXS06akPlWcEoy0EQl15XbBTsd29PExAhImusPZOC&#10;bwqwmA8eZlhof+NP6rbRiAThUKACG2NTSBlKSw5D5hvi5J196zAm2RqpW7wluKvlc56PpcOK04LF&#10;hlaWyuv2yyk4vqC52Nf3TQwfJa3Nqfs5bDqlHof9cgoiUh//w3/ttVYwHsH9S/o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kg3HEAAAA2wAAAA8AAAAAAAAAAAAAAAAA&#10;nwIAAGRycy9kb3ducmV2LnhtbFBLBQYAAAAABAAEAPcAAACQAwAAAAA=&#10;">
                      <v:imagedata r:id="rId29" o:title=""/>
                      <v:path arrowok="t"/>
                    </v:shape>
                    <v:group id="Group 236" o:spid="_x0000_s1168" style="position:absolute;left:2699;top:7644;width:7464;height:5429" coordorigin="2699,7644" coordsize="746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202" coordsize="21600,21600" o:spt="202" path="m,l,21600r21600,l21600,xe">
                        <v:stroke joinstyle="miter"/>
                        <v:path gradientshapeok="t" o:connecttype="rect"/>
                      </v:shapetype>
                      <v:shape id="Text Box 2" o:spid="_x0000_s1169" type="#_x0000_t202" style="position:absolute;left:8674;top:12835;width:3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N7cMA&#10;AADbAAAADwAAAGRycy9kb3ducmV2LnhtbESPS2vCQBSF94L/YbiF7sxEhaAxo1ShtJSCGLvo8pK5&#10;eWDmTpiZxvTfdwqFLg/feXCKw2R6MZLznWUFyyQFQVxZ3XGj4OP6vNiA8AFZY2+ZFHyTh8N+Pisw&#10;1/bOFxrL0IhYwj5HBW0IQy6lr1oy6BM7EEdWW2cwROkaqR3eY7np5SpNM2mw47jQ4kCnlqpb+WUU&#10;HDPbjMv1p3l/q1/k9lzryIJSjw/T0w5EoCn8m//Sr1pBtob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N7cMAAADbAAAADwAAAAAAAAAAAAAAAACYAgAAZHJzL2Rv&#10;d25yZXYueG1sUEsFBgAAAAAEAAQA9QAAAIgDAAAAAA==&#10;" fillcolor="white [3212]" stroked="f">
                        <v:textbox style="mso-next-textbox:#Text Box 2" inset="0,0,0,0">
                          <w:txbxContent>
                            <w:p w:rsidR="00F42CE6" w:rsidRPr="00CE5AC5" w:rsidRDefault="00F42CE6" w:rsidP="00580D27">
                              <w:pPr>
                                <w:rPr>
                                  <w:vertAlign w:val="superscript"/>
                                </w:rPr>
                              </w:pPr>
                              <w:proofErr w:type="spellStart"/>
                              <w:r>
                                <w:rPr>
                                  <w:lang w:val="en-US"/>
                                </w:rPr>
                                <w:t>V+</w:t>
                              </w:r>
                              <w:r w:rsidRPr="00CE5AC5">
                                <w:rPr>
                                  <w:lang w:val="en-US"/>
                                </w:rPr>
                                <w:t>Reference</w:t>
                              </w:r>
                              <w:proofErr w:type="spellEnd"/>
                              <w:r w:rsidRPr="00CE5AC5">
                                <w:t xml:space="preserve"> plane</w:t>
                              </w:r>
                              <w:r w:rsidRPr="00CE5AC5">
                                <w:rPr>
                                  <w:vertAlign w:val="superscript"/>
                                </w:rPr>
                                <w:t xml:space="preserve"> 1</w:t>
                              </w:r>
                            </w:p>
                          </w:txbxContent>
                        </v:textbox>
                      </v:shape>
                      <v:shape id="Text Box 372" o:spid="_x0000_s1170" type="#_x0000_t202" style="position:absolute;left:8287;top:11556;width:72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PDMMA&#10;AADcAAAADwAAAGRycy9kb3ducmV2LnhtbERPy4rCMBTdD/gP4QruxlTtDFKNooKMC2cxPsDltbk2&#10;xeamNBmtfr1ZDMzycN7TeWsrcaPGl44VDPoJCOLc6ZILBYf9+n0MwgdkjZVjUvAgD/NZ522KmXZ3&#10;/qHbLhQihrDPUIEJoc6k9Lkhi77vauLIXVxjMUTYFFI3eI/htpLDJPmUFkuODQZrWhnKr7tfq+BL&#10;p8+tW44XI2/qb3NeHzenj0qpXrddTEAEasO/+M+90QrSNK6NZ+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PDMMAAADcAAAADwAAAAAAAAAAAAAAAACYAgAAZHJzL2Rv&#10;d25yZXYueG1sUEsFBgAAAAAEAAQA9QAAAIgDAAAAAA==&#10;" fillcolor="white [3212]" stroked="f">
                        <v:textbox style="mso-fit-shape-to-text:t" inset="0,0,0,0">
                          <w:txbxContent>
                            <w:p w:rsidR="00F42CE6" w:rsidRPr="00CE5AC5" w:rsidRDefault="00F42CE6" w:rsidP="00580D27">
                              <w:pPr>
                                <w:rPr>
                                  <w:vertAlign w:val="superscript"/>
                                  <w:lang w:val="en-US"/>
                                </w:rPr>
                              </w:pPr>
                              <w:r w:rsidRPr="00CE5AC5">
                                <w:rPr>
                                  <w:lang w:val="en-US"/>
                                </w:rPr>
                                <w:t>Ground</w:t>
                              </w:r>
                            </w:p>
                          </w:txbxContent>
                        </v:textbox>
                      </v:shape>
                      <v:shape id="Text Box 2" o:spid="_x0000_s1171" type="#_x0000_t202" style="position:absolute;left:4225;top:7644;width:149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F42CE6" w:rsidRPr="00CE5AC5" w:rsidRDefault="00F42CE6" w:rsidP="00580D27">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2" o:spid="_x0000_s1172" type="#_x0000_t202" style="position:absolute;left:2699;top:11535;width:170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F42CE6" w:rsidRPr="00CE5AC5" w:rsidRDefault="00F42CE6" w:rsidP="00580D27">
                              <w:pPr>
                                <w:jc w:val="both"/>
                                <w:rPr>
                                  <w:vertAlign w:val="superscript"/>
                                </w:rPr>
                              </w:pPr>
                              <w:r>
                                <w:t>Light emitting area</w:t>
                              </w:r>
                              <w:r>
                                <w:rPr>
                                  <w:vertAlign w:val="superscript"/>
                                </w:rPr>
                                <w:t xml:space="preserve"> 3</w:t>
                              </w:r>
                            </w:p>
                          </w:txbxContent>
                        </v:textbox>
                      </v:shape>
                      <v:shape id="Text Box 2" o:spid="_x0000_s1173" type="#_x0000_t202" style="position:absolute;left:8556;top:9611;width:160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v:textbox>
                      </v:shape>
                      <v:shape id="Text Box 152" o:spid="_x0000_s1174" type="#_x0000_t202" style="position:absolute;left:7728;top:9632;width:26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8l8UA&#10;AADcAAAADwAAAGRycy9kb3ducmV2LnhtbESPT2sCMRTE74LfITzBi9RsRduyNUopFQR7qH+w18fm&#10;dbO4eVmS6K7f3hQEj8PM/IaZLztbiwv5UDlW8DzOQBAXTldcKjjsV09vIEJE1lg7JgVXCrBc9Htz&#10;zLVreUuXXSxFgnDIUYGJscmlDIUhi2HsGuLk/TlvMSbpS6k9tgluaznJshdpseK0YLChT0PFaXe2&#10;CkbmdBztA/6uvr63bbuJr9Mf65UaDrqPdxCRuvgI39trrWA6m8D/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yXxQAAANwAAAAPAAAAAAAAAAAAAAAAAJgCAABkcnMv&#10;ZG93bnJldi54bWxQSwUGAAAAAAQABAD1AAAAigM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v:shape>
                    </v:group>
                  </v:group>
                  <v:group id="Group 235" o:spid="_x0000_s1175" style="position:absolute;left:2699;top:2680;width:7178;height:4177" coordorigin="2699,2680" coordsize="7178,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Picture 366" o:spid="_x0000_s1176" type="#_x0000_t75" style="position:absolute;left:3204;top:2680;width:5277;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ZBzEAAAA3AAAAA8AAABkcnMvZG93bnJldi54bWxEj0FrAjEUhO9C/0N4BW+aVVTKahQpCBWk&#10;0m29PzbPzeLmZZuk69pfb4RCj8PMfMOsNr1tREc+1I4VTMYZCOLS6ZorBV+fu9ELiBCRNTaOScGN&#10;AmzWT4MV5tpd+YO6IlYiQTjkqMDE2OZShtKQxTB2LXHyzs5bjEn6SmqP1wS3jZxm2UJarDktGGzp&#10;1VB5KX6sAvsdT4eQVYuj0bV//510bbE/KzV87rdLEJH6+B/+a79pBbP5DB5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BZBzEAAAA3AAAAA8AAAAAAAAAAAAAAAAA&#10;nwIAAGRycy9kb3ducmV2LnhtbFBLBQYAAAAABAAEAPcAAACQAwAAAAA=&#10;">
                      <v:imagedata r:id="rId30" o:title=""/>
                      <v:path arrowok="t"/>
                    </v:shape>
                    <v:group id="Group 234" o:spid="_x0000_s1177" style="position:absolute;left:2699;top:2680;width:7178;height:4177" coordorigin="2699,2680" coordsize="7178,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Text Box 2" o:spid="_x0000_s1178" type="#_x0000_t202" style="position:absolute;left:3763;top:2680;width:183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F42CE6" w:rsidRPr="00CE5AC5" w:rsidRDefault="00F42CE6" w:rsidP="00580D27">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v:textbox>
                      </v:shape>
                      <v:shape id="Text Box 2" o:spid="_x0000_s1179" type="#_x0000_t202" style="position:absolute;left:8481;top:4206;width:3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WPsIA&#10;AADcAAAADwAAAGRycy9kb3ducmV2LnhtbESPS2sCMRSF9wX/Q7hCdzXju45GUUEqIpRqFy4vkzsP&#10;nNwMk3Qc/30jCC4P33lwFqvWlKKh2hWWFfR7EQjixOqCMwW/593HJwjnkTWWlknBnRyslp23Bcba&#10;3viHmpPPRChhF6OC3PsqltIlORl0PVsRB5ba2qAPss6krvEWyk0pB1E0kQYLDgs5VrTNKbme/oyC&#10;zcRmTX94McdD+iVn36kOzCv13m3XcxCeWv8yP9N7rWA0nsLj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BY+wgAAANwAAAAPAAAAAAAAAAAAAAAAAJgCAABkcnMvZG93&#10;bnJldi54bWxQSwUGAAAAAAQABAD1AAAAhwMAAAAA&#10;" fillcolor="white [3212]" stroked="f">
                        <v:textbox inset="0,0,0,0">
                          <w:txbxContent>
                            <w:p w:rsidR="00F42CE6" w:rsidRPr="00CE5AC5" w:rsidRDefault="00F42CE6" w:rsidP="00580D27">
                              <w:pPr>
                                <w:rPr>
                                  <w:vertAlign w:val="superscript"/>
                                  <w:lang w:val="en-US"/>
                                </w:rPr>
                              </w:pPr>
                              <w:r>
                                <w:rPr>
                                  <w:lang w:val="en-US"/>
                                </w:rPr>
                                <w:t>V+</w:t>
                              </w:r>
                            </w:p>
                          </w:txbxContent>
                        </v:textbox>
                      </v:shape>
                      <v:shape id="Text Box 365" o:spid="_x0000_s1180" type="#_x0000_t202" style="position:absolute;left:8416;top:5818;width:76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CTMEA&#10;AADcAAAADwAAAGRycy9kb3ducmV2LnhtbERPS2vCQBC+F/wPywi91Y21FY2uYgWxFEF8HDwO2ckD&#10;s7Mhu43pv+8cCj1+fO/lune16qgNlWcD41ECijjztuLCwPWye5mBChHZYu2ZDPxQgPVq8LTE1PoH&#10;n6g7x0JJCIcUDZQxNqnWISvJYRj5hli43LcOo8C20LbFh4S7Wr8myVQ7rFgaSmxoW1J2P387Ax9T&#10;X3Tjyc0dvvK9nh9zK1w05nnYbxagIvXxX/zn/rQG3t5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TgkzBAAAA3AAAAA8AAAAAAAAAAAAAAAAAmAIAAGRycy9kb3du&#10;cmV2LnhtbFBLBQYAAAAABAAEAPUAAACGAwAAAAA=&#10;" fillcolor="white [3212]" stroked="f">
                        <v:textbox inset="0,0,0,0">
                          <w:txbxContent>
                            <w:p w:rsidR="00F42CE6" w:rsidRPr="00CE5AC5" w:rsidRDefault="00F42CE6" w:rsidP="00580D27">
                              <w:pPr>
                                <w:rPr>
                                  <w:vertAlign w:val="superscript"/>
                                  <w:lang w:val="en-US"/>
                                </w:rPr>
                              </w:pPr>
                              <w:r w:rsidRPr="00CE5AC5">
                                <w:rPr>
                                  <w:lang w:val="en-US"/>
                                </w:rPr>
                                <w:t>Ground</w:t>
                              </w:r>
                            </w:p>
                          </w:txbxContent>
                        </v:textbox>
                      </v:shape>
                      <v:shape id="Text Box 160" o:spid="_x0000_s1181" type="#_x0000_t202" style="position:absolute;left:6890;top:6054;width:2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u5sYA&#10;AADcAAAADwAAAGRycy9kb3ducmV2LnhtbESPW2sCMRSE34X+h3AKfRHNVqyX1ShFKhTah3pBXw+b&#10;42Zxc7Ikqbv9902h4OMwM98wy3Vna3EjHyrHCp6HGQjiwumKSwXHw3YwAxEissbaMSn4oQDr1UNv&#10;ibl2Le/oto+lSBAOOSowMTa5lKEwZDEMXUOcvIvzFmOSvpTaY5vgtpajLJtIixWnBYMNbQwV1/23&#10;VdA311P/EPC8ffvcte1HnI6/rFfq6bF7XYCI1MV7+L/9rhWMX+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8u5sYAAADcAAAADwAAAAAAAAAAAAAAAACYAgAAZHJz&#10;L2Rvd25yZXYueG1sUEsFBgAAAAAEAAQA9QAAAIsDAAAAAA==&#10;" stroked="f">
                        <v:textbox inset="1mm,1mm,1mm,1mm">
                          <w:txbxContent>
                            <w:p w:rsidR="00F42CE6" w:rsidRPr="000D3156" w:rsidRDefault="00F42CE6" w:rsidP="00580D27">
                              <w:pPr>
                                <w:rPr>
                                  <w:vertAlign w:val="superscript"/>
                                  <w:lang w:val="en-US"/>
                                </w:rPr>
                              </w:pPr>
                              <w:r w:rsidRPr="000D3156">
                                <w:rPr>
                                  <w:vertAlign w:val="superscript"/>
                                  <w:lang w:val="en-US"/>
                                </w:rPr>
                                <w:t>4</w:t>
                              </w:r>
                            </w:p>
                          </w:txbxContent>
                        </v:textbox>
                      </v:shape>
                      <v:shape id="Text Box 2" o:spid="_x0000_s1182" type="#_x0000_t202" style="position:absolute;left:2699;top:6538;width:170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F42CE6" w:rsidRPr="00CE5AC5" w:rsidRDefault="00F42CE6" w:rsidP="00580D27">
                              <w:pPr>
                                <w:jc w:val="both"/>
                                <w:rPr>
                                  <w:vertAlign w:val="superscript"/>
                                </w:rPr>
                              </w:pPr>
                              <w:r>
                                <w:t>Light emitting area</w:t>
                              </w:r>
                              <w:r>
                                <w:rPr>
                                  <w:vertAlign w:val="superscript"/>
                                </w:rPr>
                                <w:t xml:space="preserve"> 3</w:t>
                              </w:r>
                            </w:p>
                          </w:txbxContent>
                        </v:textbox>
                      </v:shape>
                      <v:shape id="Text Box 2" o:spid="_x0000_s1183" type="#_x0000_t202" style="position:absolute;left:8427;top:4894;width:14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F42CE6" w:rsidRPr="00CE5AC5" w:rsidRDefault="00F42CE6" w:rsidP="00580D27">
                              <w:pPr>
                                <w:rPr>
                                  <w:vertAlign w:val="superscript"/>
                                </w:rPr>
                              </w:pPr>
                              <w:r>
                                <w:t>Reference axis</w:t>
                              </w:r>
                              <w:r w:rsidRPr="00CE5AC5">
                                <w:rPr>
                                  <w:vertAlign w:val="superscript"/>
                                </w:rPr>
                                <w:t xml:space="preserve"> </w:t>
                              </w:r>
                              <w:r>
                                <w:rPr>
                                  <w:vertAlign w:val="superscript"/>
                                </w:rPr>
                                <w:t>2</w:t>
                              </w:r>
                            </w:p>
                          </w:txbxContent>
                        </v:textbox>
                      </v:shape>
                    </v:group>
                  </v:group>
                </v:group>
                <v:shape id="Text Box 232" o:spid="_x0000_s1184" type="#_x0000_t202" style="position:absolute;left:2699;top:7042;width:21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Lw8UA&#10;AADcAAAADwAAAGRycy9kb3ducmV2LnhtbESPT4vCMBTE7wt+h/AEL4umW6Q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vDxQAAANwAAAAPAAAAAAAAAAAAAAAAAJgCAABkcnMv&#10;ZG93bnJldi54bWxQSwUGAAAAAAQABAD1AAAAigMAAAAA&#10;" stroked="f">
                  <v:textbox inset="0,0,0,0">
                    <w:txbxContent>
                      <w:p w:rsidR="00F42CE6" w:rsidRPr="00583EE6" w:rsidRDefault="00F42CE6" w:rsidP="00580D27">
                        <w:pPr>
                          <w:rPr>
                            <w:b/>
                            <w:lang w:val="en-US"/>
                          </w:rPr>
                        </w:pPr>
                        <w:r w:rsidRPr="00583EE6">
                          <w:rPr>
                            <w:b/>
                            <w:lang w:val="en-US"/>
                          </w:rPr>
                          <w:t>LR5A, LW5A, LY5A</w:t>
                        </w:r>
                      </w:p>
                    </w:txbxContent>
                  </v:textbox>
                </v:shape>
                <v:shape id="Text Box 233" o:spid="_x0000_s1185" type="#_x0000_t202" style="position:absolute;left:2699;top:12120;width:21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WMUA&#10;AADcAAAADwAAAGRycy9kb3ducmV2LnhtbESPQWvCQBSE70L/w/IEL6Kb2hIkukqrFjy0h1jx/Mg+&#10;k2D2bdhdTfz3bqHgcZiZb5jlujeNuJHztWUFr9MEBHFhdc2lguPv12QOwgdkjY1lUnAnD+vVy2CJ&#10;mbYd53Q7hFJECPsMFVQhtJmUvqjIoJ/aljh6Z+sMhihdKbXDLsJNI2dJkkqDNceFClvaVFRcDlej&#10;IN26a5fzZrw97r7xpy1np8/7SanRsP9YgAjUh2f4v73XCt7TN/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G5YxQAAANwAAAAPAAAAAAAAAAAAAAAAAJgCAABkcnMv&#10;ZG93bnJldi54bWxQSwUGAAAAAAQABAD1AAAAigMAAAAA&#10;" stroked="f">
                  <v:textbox inset="0,0,0,0">
                    <w:txbxContent>
                      <w:p w:rsidR="00F42CE6" w:rsidRPr="00583EE6" w:rsidRDefault="00F42CE6" w:rsidP="00580D27">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v:textbox>
                </v:shape>
                <w10:wrap type="topAndBottom" anchorx="margin"/>
              </v:group>
            </w:pict>
          </mc:Fallback>
        </mc:AlternateContent>
      </w:r>
    </w:p>
    <w:p w:rsidR="00F42CE6" w:rsidRDefault="000765B4" w:rsidP="00F42CE6">
      <w:pPr>
        <w:suppressAutoHyphens w:val="0"/>
        <w:spacing w:line="240" w:lineRule="auto"/>
        <w:rPr>
          <w:bCs/>
          <w:lang w:eastAsia="it-IT"/>
        </w:rPr>
      </w:pPr>
      <w:r>
        <w:rPr>
          <w:noProof/>
          <w:lang w:eastAsia="en-GB"/>
        </w:rPr>
        <mc:AlternateContent>
          <mc:Choice Requires="wpg">
            <w:drawing>
              <wp:anchor distT="0" distB="0" distL="114300" distR="114300" simplePos="0" relativeHeight="251659264" behindDoc="0" locked="0" layoutInCell="1" allowOverlap="1" wp14:anchorId="1B866D2C" wp14:editId="0F16E31D">
                <wp:simplePos x="0" y="0"/>
                <wp:positionH relativeFrom="column">
                  <wp:posOffset>3546475</wp:posOffset>
                </wp:positionH>
                <wp:positionV relativeFrom="paragraph">
                  <wp:posOffset>86360</wp:posOffset>
                </wp:positionV>
                <wp:extent cx="2089785" cy="281305"/>
                <wp:effectExtent l="0" t="0" r="24765" b="23495"/>
                <wp:wrapNone/>
                <wp:docPr id="5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52" name="AutoShape 262"/>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AutoShape 263"/>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66"/>
                        <wps:cNvSpPr>
                          <a:spLocks noChangeAspect="1" noChangeArrowheads="1"/>
                        </wps:cNvSpPr>
                        <wps:spPr bwMode="auto">
                          <a:xfrm rot="5400000">
                            <a:off x="10440" y="14637"/>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5A5DD9" w:rsidRDefault="00F42CE6" w:rsidP="00580D27">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3" o:spid="_x0000_s1186" style="position:absolute;margin-left:279.25pt;margin-top:6.8pt;width:164.55pt;height:22.15pt;z-index:251659264;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">
                <v:shape id="AutoShape 262" o:spid="_x0000_s1187"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J7cUAAADbAAAADwAAAGRycy9kb3ducmV2LnhtbESPT2vCQBTE7wW/w/IK3uqm0hZN3QSV&#10;irUH8R94fey+JsHs25hdNf32XaHQ4zAzv2EmeWdrcaXWV44VPA8SEMTamYoLBYf94mkEwgdkg7Vj&#10;UvBDHvKs9zDB1Lgbb+m6C4WIEPYpKihDaFIpvS7Joh+4hjh63661GKJsC2lavEW4reUwSd6kxYrj&#10;QokNzUvSp93FKjjjqMJCj2er9ZE+Xpazjf46bZTqP3bTdxCBuvAf/mt/GgWvQ7h/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wJ7cUAAADbAAAADwAAAAAAAAAA&#10;AAAAAAChAgAAZHJzL2Rvd25yZXYueG1sUEsFBgAAAAAEAAQA+QAAAJMDAAAAAA==&#10;" strokeweight=".25pt">
                  <v:stroke dashstyle="longDashDot"/>
                </v:shape>
                <v:shape id="AutoShape 263" o:spid="_x0000_s1188"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sdsUAAADbAAAADwAAAGRycy9kb3ducmV2LnhtbESPT2sCMRTE7wW/Q3hCb92sWkW3RlFp&#10;afUg/in0+khedxc3L+sm1e23bwqCx2FmfsNM562txIUaXzpW0EtSEMTamZJzBZ/Ht6cxCB+QDVaO&#10;ScEveZjPOg9TzIy78p4uh5CLCGGfoYIihDqT0uuCLPrE1cTR+3aNxRBlk0vT4DXCbSX7aTqSFkuO&#10;CwXWtCpInw4/VsEZxyXmerJcb7/o9fl9udOb006px267eAERqA338K39YRQMB/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CsdsUAAADbAAAADwAAAAAAAAAA&#10;AAAAAAChAgAAZHJzL2Rvd25yZXYueG1sUEsFBgAAAAAEAAQA+QAAAJMDAAAAAA==&#10;" strokeweight=".25pt">
                  <v:stroke dashstyle="longDashDot"/>
                </v:shape>
                <v:oval id="Oval 264" o:spid="_x0000_s1189"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0MMA&#10;AADbAAAADwAAAGRycy9kb3ducmV2LnhtbESP3WoCMRSE7wu+QziF3hTNWlRkaxQRBC+E+vcAx81p&#10;duvmZE2iu759Uyh4OczMN8xs0dla3MmHyrGC4SADQVw4XbFRcDqu+1MQISJrrB2TggcFWMx7LzPM&#10;tWt5T/dDNCJBOOSooIyxyaUMRUkWw8A1xMn7dt5iTNIbqT22CW5r+ZFlE2mx4rRQYkOrkorL4WYV&#10;nM8n18mr/9q9m4vH0U/bmO1OqbfXbvkJIlIXn+H/9kYrGI/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0MMAAADbAAAADwAAAAAAAAAAAAAAAACYAgAAZHJzL2Rv&#10;d25yZXYueG1sUEsFBgAAAAAEAAQA9QAAAIgDAAAAAA==&#10;" filled="f">
                  <o:lock v:ext="edit" aspectratio="t"/>
                </v:oval>
                <v:oval id="Oval 265" o:spid="_x0000_s1190"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S8QA&#10;AADbAAAADwAAAGRycy9kb3ducmV2LnhtbESPUWvCMBSF3wf+h3CFvQybbkyR2igyGPgwmFN/wLW5&#10;ptXmpkui7f79Mhj4eDjnfIdTrgbbihv50DhW8JzlIIgrpxs2Cg7798kcRIjIGlvHpOCHAqyWo4cS&#10;C+16/qLbLhqRIBwKVFDH2BVShqomiyFzHXHyTs5bjEl6I7XHPsFtK1/yfCYtNpwWauzorabqsrta&#10;BcfjwQ3y239un8zF4+u578zHVqnH8bBegIg0xHv4v73RCq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f0vEAAAA2wAAAA8AAAAAAAAAAAAAAAAAmAIAAGRycy9k&#10;b3ducmV2LnhtbFBLBQYAAAAABAAEAPUAAACJAwAAAAA=&#10;" filled="f">
                  <o:lock v:ext="edit" aspectratio="t"/>
                </v:oval>
                <v:shape id="AutoShape 266" o:spid="_x0000_s1191"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9AsQA&#10;AADbAAAADwAAAGRycy9kb3ducmV2LnhtbESPUUsDMRCE3wv9D2ELvrU5LZZybVqkctoXBas/YLls&#10;L9deNmeytue/N4Lg4zAz3zDr7eA7daGY2sAGbmcFKOI62JYbAx/v1XQJKgmyxS4wGfimBNvNeLTG&#10;0oYrv9HlII3KEE4lGnAifal1qh15TLPQE2fvGKJHyTI22ka8Zrjv9F1RLLTHlvOCw552jurz4csb&#10;eN3L48u8Wp4+n1x1kmOcV7vm2ZibyfCwAiU0yH/4r723Bu4X8Psl/w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LEAAAA2wAAAA8AAAAAAAAAAAAAAAAAmAIAAGRycy9k&#10;b3ducmV2LnhtbFBLBQYAAAAABAAEAPUAAACJAwAAAAA=&#10;" path="m,l4001,21600r13598,l21600,,,xe" filled="f">
                  <v:stroke joinstyle="miter"/>
                  <v:path o:connecttype="custom" o:connectlocs="0,0;0,0;0,0;0,0" o:connectangles="0,0,0,0" textboxrect="3816,3779,17784,17821"/>
                  <o:lock v:ext="edit" aspectratio="t"/>
                </v:shape>
                <v:shape id="Text Box 267" o:spid="_x0000_s1192"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bRcEA&#10;AADbAAAADwAAAGRycy9kb3ducmV2LnhtbESP0WrCQBRE3wv+w3IF3+pGwbZGV1FRmjep8QMu2Ws2&#10;mL0bsmsS/94tFPo4zMwZZr0dbC06an3lWMFsmoAgLpyuuFRwzU/vXyB8QNZYOyYFT/Kw3Yze1phq&#10;1/MPdZdQighhn6ICE0KTSukLQxb91DXE0bu51mKIsi2lbrGPcFvLeZJ8SIsVxwWDDR0MFffLw0ZK&#10;TsvvvJpn52N57t2M99m9M0pNxsNuBSLQEP7Df+1MK1h8wu+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m0XBAAAA2wAAAA8AAAAAAAAAAAAAAAAAmAIAAGRycy9kb3du&#10;cmV2LnhtbFBLBQYAAAAABAAEAPUAAACGAwAAAAA=&#10;" filled="f" stroked="f">
                  <v:textbox style="mso-fit-shape-to-text:t" inset="1mm,1mm,1mm,1mm">
                    <w:txbxContent>
                      <w:p w:rsidR="00F42CE6" w:rsidRPr="005A5DD9" w:rsidRDefault="00F42CE6" w:rsidP="00580D27">
                        <w:pPr>
                          <w:jc w:val="right"/>
                        </w:pPr>
                        <w:r>
                          <w:t xml:space="preserve">* </w:t>
                        </w:r>
                        <w:r w:rsidRPr="005A5DD9">
                          <w:t>Projection method:</w:t>
                        </w:r>
                      </w:p>
                    </w:txbxContent>
                  </v:textbox>
                </v:shape>
              </v:group>
            </w:pict>
          </mc:Fallback>
        </mc:AlternateContent>
      </w:r>
    </w:p>
    <w:p w:rsidR="00580D27" w:rsidRPr="00A045FF" w:rsidRDefault="00580D27" w:rsidP="00580D27">
      <w:pPr>
        <w:suppressAutoHyphens w:val="0"/>
        <w:spacing w:line="240" w:lineRule="auto"/>
        <w:rPr>
          <w:lang w:eastAsia="it-IT"/>
        </w:rPr>
      </w:pPr>
      <w:r w:rsidRPr="00A045FF">
        <w:rPr>
          <w:bCs/>
          <w:lang w:eastAsia="it-IT"/>
        </w:rPr>
        <w:t xml:space="preserve">For the notes see sheet </w:t>
      </w:r>
      <w:r w:rsidRPr="00A045FF">
        <w:rPr>
          <w:lang w:eastAsia="it-IT"/>
        </w:rPr>
        <w:t>L5/2</w:t>
      </w:r>
      <w:r w:rsidRPr="00A045FF">
        <w:rPr>
          <w:lang w:eastAsia="it-IT"/>
        </w:rPr>
        <w:br w:type="page"/>
      </w:r>
    </w:p>
    <w:p w:rsidR="00580D27" w:rsidRPr="00A045FF" w:rsidRDefault="00580D27" w:rsidP="00580D27">
      <w:pPr>
        <w:suppressAutoHyphens w:val="0"/>
        <w:spacing w:line="240" w:lineRule="auto"/>
        <w:rPr>
          <w:lang w:eastAsia="it-IT"/>
        </w:rPr>
      </w:pP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2</w:t>
      </w:r>
    </w:p>
    <w:p w:rsidR="00580D27" w:rsidRPr="00A045FF" w:rsidRDefault="00580D27" w:rsidP="00580D27">
      <w:pPr>
        <w:suppressAutoHyphens w:val="0"/>
        <w:spacing w:line="240" w:lineRule="auto"/>
        <w:ind w:left="284" w:hanging="284"/>
        <w:rPr>
          <w:szCs w:val="24"/>
          <w:lang w:eastAsia="it-IT"/>
        </w:rPr>
      </w:pPr>
    </w:p>
    <w:p w:rsidR="00580D27" w:rsidRPr="00A045FF" w:rsidRDefault="00580D27" w:rsidP="00580D27">
      <w:pPr>
        <w:suppressAutoHyphens w:val="0"/>
        <w:spacing w:before="120" w:line="240" w:lineRule="auto"/>
        <w:rPr>
          <w:szCs w:val="24"/>
          <w:lang w:eastAsia="it-IT"/>
        </w:rPr>
      </w:pPr>
      <w:r w:rsidRPr="00A045FF">
        <w:rPr>
          <w:szCs w:val="24"/>
          <w:lang w:eastAsia="it-IT"/>
        </w:rPr>
        <w:t>Table 1</w:t>
      </w:r>
    </w:p>
    <w:p w:rsidR="00580D27" w:rsidRPr="00A045FF" w:rsidRDefault="00580D27" w:rsidP="00580D27">
      <w:pPr>
        <w:suppressAutoHyphens w:val="0"/>
        <w:spacing w:line="240" w:lineRule="auto"/>
        <w:rPr>
          <w:b/>
          <w:szCs w:val="24"/>
          <w:lang w:eastAsia="it-IT"/>
        </w:rPr>
      </w:pPr>
      <w:r w:rsidRPr="00A045FF">
        <w:rPr>
          <w:b/>
          <w:szCs w:val="24"/>
          <w:lang w:eastAsia="it-IT"/>
        </w:rPr>
        <w:t>Essential dimensional, electrical and photometric characteristics of the LED light source</w:t>
      </w:r>
    </w:p>
    <w:p w:rsidR="00580D27" w:rsidRPr="00A045FF" w:rsidRDefault="00580D27" w:rsidP="00580D27">
      <w:pPr>
        <w:suppressAutoHyphens w:val="0"/>
        <w:spacing w:line="240" w:lineRule="auto"/>
        <w:rPr>
          <w:szCs w:val="24"/>
          <w:lang w:eastAsia="it-IT"/>
        </w:rPr>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580D27" w:rsidRPr="00A045FF" w:rsidTr="00F42CE6">
        <w:trPr>
          <w:trHeight w:val="360"/>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580D27" w:rsidRPr="00A045FF" w:rsidRDefault="00580D27" w:rsidP="00F42CE6">
            <w:pPr>
              <w:suppressAutoHyphens w:val="0"/>
              <w:spacing w:before="80" w:after="80" w:line="200" w:lineRule="exact"/>
              <w:rPr>
                <w:i/>
                <w:sz w:val="16"/>
                <w:lang w:val="it-IT" w:eastAsia="de-DE"/>
              </w:rPr>
            </w:pPr>
            <w:r w:rsidRPr="00A045FF">
              <w:rPr>
                <w:i/>
                <w:sz w:val="16"/>
                <w:lang w:val="it-IT" w:eastAsia="de-DE"/>
              </w:rPr>
              <w:t>Dimensions</w:t>
            </w:r>
          </w:p>
        </w:tc>
        <w:tc>
          <w:tcPr>
            <w:tcW w:w="2267" w:type="dxa"/>
            <w:tcBorders>
              <w:top w:val="single" w:sz="4" w:space="0" w:color="auto"/>
              <w:left w:val="nil"/>
              <w:bottom w:val="single" w:sz="12" w:space="0" w:color="auto"/>
              <w:right w:val="single" w:sz="4" w:space="0" w:color="auto"/>
            </w:tcBorders>
            <w:shd w:val="clear" w:color="auto" w:fill="auto"/>
            <w:vAlign w:val="center"/>
            <w:hideMark/>
          </w:tcPr>
          <w:p w:rsidR="00580D27" w:rsidRPr="00A045FF" w:rsidRDefault="00580D27" w:rsidP="00F42CE6">
            <w:pPr>
              <w:suppressAutoHyphens w:val="0"/>
              <w:spacing w:before="80" w:after="80" w:line="200" w:lineRule="exact"/>
              <w:jc w:val="center"/>
              <w:rPr>
                <w:i/>
                <w:sz w:val="16"/>
                <w:lang w:val="it-IT" w:eastAsia="de-DE"/>
              </w:rPr>
            </w:pPr>
            <w:r w:rsidRPr="00A045FF">
              <w:rPr>
                <w:i/>
                <w:sz w:val="16"/>
                <w:lang w:val="it-IT" w:eastAsia="de-DE"/>
              </w:rPr>
              <w:t>Production LED light sources</w:t>
            </w:r>
          </w:p>
        </w:tc>
        <w:tc>
          <w:tcPr>
            <w:tcW w:w="2693" w:type="dxa"/>
            <w:tcBorders>
              <w:top w:val="single" w:sz="4" w:space="0" w:color="auto"/>
              <w:left w:val="nil"/>
              <w:bottom w:val="single" w:sz="12" w:space="0" w:color="auto"/>
              <w:right w:val="single" w:sz="4" w:space="0" w:color="auto"/>
            </w:tcBorders>
            <w:shd w:val="clear" w:color="auto" w:fill="auto"/>
            <w:vAlign w:val="center"/>
            <w:hideMark/>
          </w:tcPr>
          <w:p w:rsidR="00580D27" w:rsidRPr="00A045FF" w:rsidRDefault="00580D27" w:rsidP="00F42CE6">
            <w:pPr>
              <w:suppressAutoHyphens w:val="0"/>
              <w:spacing w:before="80" w:after="80" w:line="200" w:lineRule="exact"/>
              <w:jc w:val="center"/>
              <w:rPr>
                <w:i/>
                <w:sz w:val="16"/>
                <w:lang w:val="it-IT" w:eastAsia="de-DE"/>
              </w:rPr>
            </w:pPr>
            <w:r w:rsidRPr="00A045FF">
              <w:rPr>
                <w:i/>
                <w:sz w:val="16"/>
                <w:lang w:val="it-IT" w:eastAsia="de-DE"/>
              </w:rPr>
              <w:t>Standard LED light sources</w:t>
            </w:r>
          </w:p>
        </w:tc>
      </w:tr>
      <w:tr w:rsidR="00580D27" w:rsidRPr="00A045FF" w:rsidTr="00F42CE6">
        <w:trPr>
          <w:trHeight w:val="360"/>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mm</w:t>
            </w:r>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6.0 max.</w:t>
            </w:r>
          </w:p>
        </w:tc>
      </w:tr>
      <w:tr w:rsidR="00580D27" w:rsidRPr="00A045FF" w:rsidTr="00F42CE6">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val="it-IT" w:eastAsia="de-DE"/>
              </w:rPr>
            </w:pPr>
            <w:r w:rsidRPr="00A045FF">
              <w:rPr>
                <w:lang w:val="it-IT"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c + 10.0 min.</w:t>
            </w:r>
          </w:p>
          <w:p w:rsidR="00580D27" w:rsidRPr="00A045FF" w:rsidRDefault="00580D27" w:rsidP="00622DCF">
            <w:pPr>
              <w:suppressAutoHyphens w:val="0"/>
              <w:spacing w:line="240" w:lineRule="auto"/>
              <w:jc w:val="center"/>
              <w:rPr>
                <w:lang w:eastAsia="de-DE"/>
              </w:rPr>
            </w:pPr>
            <w:proofErr w:type="gramStart"/>
            <w:r w:rsidRPr="00A045FF">
              <w:rPr>
                <w:lang w:eastAsia="de-DE"/>
              </w:rPr>
              <w:t>38.0 max.</w:t>
            </w:r>
            <w:proofErr w:type="gramEnd"/>
          </w:p>
        </w:tc>
      </w:tr>
      <w:tr w:rsidR="00580D27" w:rsidRPr="00A045FF" w:rsidTr="00F42CE6">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18.5 ± 0.1</w:t>
            </w:r>
          </w:p>
        </w:tc>
      </w:tr>
      <w:tr w:rsidR="00580D27" w:rsidRPr="00A045FF" w:rsidTr="00F42CE6">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580D27" w:rsidRPr="00A045FF" w:rsidRDefault="00580D27" w:rsidP="00622DCF">
            <w:pPr>
              <w:suppressAutoHyphens w:val="0"/>
              <w:spacing w:line="240" w:lineRule="auto"/>
              <w:jc w:val="center"/>
              <w:rPr>
                <w:lang w:eastAsia="de-DE"/>
              </w:rPr>
            </w:pPr>
            <w:proofErr w:type="gramStart"/>
            <w:r w:rsidRPr="00A045FF">
              <w:rPr>
                <w:lang w:eastAsia="de-DE"/>
              </w:rPr>
              <w:t>28.0 max.</w:t>
            </w:r>
            <w:proofErr w:type="gramEnd"/>
          </w:p>
        </w:tc>
      </w:tr>
      <w:tr w:rsidR="00580D27" w:rsidRPr="00A045FF" w:rsidTr="00F42CE6">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e</w:t>
            </w:r>
          </w:p>
        </w:tc>
        <w:tc>
          <w:tcPr>
            <w:tcW w:w="1418" w:type="dxa"/>
            <w:tcBorders>
              <w:top w:val="nil"/>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mm</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it-IT"/>
              </w:rPr>
              <w:t>3.0 ± 0.30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it-IT"/>
              </w:rPr>
              <w:t>3.0 ± 0.15</w:t>
            </w:r>
          </w:p>
        </w:tc>
      </w:tr>
      <w:tr w:rsidR="00580D27" w:rsidRPr="00A045FF" w:rsidTr="00F42CE6">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h</w:t>
            </w:r>
          </w:p>
        </w:tc>
        <w:tc>
          <w:tcPr>
            <w:tcW w:w="1418" w:type="dxa"/>
            <w:tcBorders>
              <w:top w:val="nil"/>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eastAsia="de-DE"/>
              </w:rPr>
            </w:pPr>
            <w:r w:rsidRPr="00A045FF">
              <w:rPr>
                <w:lang w:eastAsia="de-DE"/>
              </w:rPr>
              <w:t>5.5 + 0.0/ – 0.1</w:t>
            </w:r>
          </w:p>
        </w:tc>
      </w:tr>
      <w:tr w:rsidR="00580D27" w:rsidRPr="00A045FF" w:rsidTr="00F42CE6">
        <w:trPr>
          <w:trHeight w:val="360"/>
        </w:trPr>
        <w:tc>
          <w:tcPr>
            <w:tcW w:w="582" w:type="dxa"/>
            <w:tcBorders>
              <w:top w:val="single" w:sz="4" w:space="0" w:color="auto"/>
              <w:left w:val="single" w:sz="4" w:space="0" w:color="auto"/>
              <w:bottom w:val="single" w:sz="4" w:space="0" w:color="auto"/>
            </w:tcBorders>
            <w:shd w:val="clear" w:color="auto" w:fill="auto"/>
            <w:noWrap/>
            <w:vAlign w:val="center"/>
            <w:hideMark/>
          </w:tcPr>
          <w:p w:rsidR="00580D27" w:rsidRPr="00A045FF" w:rsidRDefault="00580D27" w:rsidP="00622DCF">
            <w:pPr>
              <w:pStyle w:val="Default"/>
              <w:rPr>
                <w:color w:val="auto"/>
                <w:sz w:val="20"/>
              </w:rPr>
            </w:pPr>
            <w:r w:rsidRPr="00A045FF">
              <w:rPr>
                <w:color w:val="auto"/>
                <w:sz w:val="20"/>
                <w:szCs w:val="20"/>
              </w:rPr>
              <w:t>Cap</w:t>
            </w:r>
          </w:p>
        </w:tc>
        <w:tc>
          <w:tcPr>
            <w:tcW w:w="1418" w:type="dxa"/>
            <w:gridSpan w:val="2"/>
            <w:tcBorders>
              <w:top w:val="single" w:sz="4" w:space="0" w:color="auto"/>
              <w:bottom w:val="single" w:sz="4" w:space="0" w:color="auto"/>
            </w:tcBorders>
            <w:shd w:val="clear" w:color="auto" w:fill="auto"/>
            <w:vAlign w:val="center"/>
          </w:tcPr>
          <w:p w:rsidR="00580D27" w:rsidRPr="00A045FF" w:rsidRDefault="00580D27" w:rsidP="00622DCF">
            <w:pPr>
              <w:suppressAutoHyphens w:val="0"/>
              <w:spacing w:line="240" w:lineRule="auto"/>
              <w:rPr>
                <w:lang w:val="en-US" w:eastAsia="de-DE"/>
              </w:rPr>
            </w:pPr>
            <w:r w:rsidRPr="00A045FF">
              <w:rPr>
                <w:lang w:val="en-US" w:eastAsia="de-DE"/>
              </w:rPr>
              <w:t>LR5A, LR5B</w:t>
            </w:r>
          </w:p>
          <w:p w:rsidR="00580D27" w:rsidRPr="00A045FF" w:rsidRDefault="00580D27" w:rsidP="00622DCF">
            <w:pPr>
              <w:suppressAutoHyphens w:val="0"/>
              <w:spacing w:line="240" w:lineRule="auto"/>
              <w:rPr>
                <w:lang w:val="en-US" w:eastAsia="de-DE"/>
              </w:rPr>
            </w:pPr>
            <w:r w:rsidRPr="00A045FF">
              <w:rPr>
                <w:lang w:val="en-US" w:eastAsia="de-DE"/>
              </w:rPr>
              <w:t>LW5A, LW5B</w:t>
            </w:r>
          </w:p>
          <w:p w:rsidR="00580D27" w:rsidRPr="00A045FF" w:rsidRDefault="00580D27" w:rsidP="00622DCF">
            <w:pPr>
              <w:pStyle w:val="Default"/>
              <w:rPr>
                <w:color w:val="auto"/>
                <w:sz w:val="20"/>
              </w:rPr>
            </w:pPr>
            <w:r w:rsidRPr="00A045FF">
              <w:rPr>
                <w:color w:val="auto"/>
                <w:sz w:val="20"/>
                <w:szCs w:val="20"/>
                <w:lang w:eastAsia="de-DE"/>
              </w:rPr>
              <w:t>LY5A, LY5B</w:t>
            </w:r>
          </w:p>
        </w:tc>
        <w:tc>
          <w:tcPr>
            <w:tcW w:w="1276" w:type="dxa"/>
            <w:gridSpan w:val="2"/>
            <w:tcBorders>
              <w:top w:val="single" w:sz="4" w:space="0" w:color="auto"/>
              <w:bottom w:val="single" w:sz="4" w:space="0" w:color="auto"/>
            </w:tcBorders>
            <w:shd w:val="clear" w:color="auto" w:fill="auto"/>
            <w:vAlign w:val="center"/>
          </w:tcPr>
          <w:p w:rsidR="00580D27" w:rsidRPr="00583EE6" w:rsidRDefault="00580D27" w:rsidP="00622DCF">
            <w:pPr>
              <w:pStyle w:val="Default"/>
              <w:rPr>
                <w:color w:val="auto"/>
                <w:sz w:val="20"/>
                <w:szCs w:val="20"/>
                <w:lang w:val="nl-NL"/>
              </w:rPr>
            </w:pPr>
            <w:r w:rsidRPr="00583EE6">
              <w:rPr>
                <w:color w:val="auto"/>
                <w:sz w:val="20"/>
                <w:szCs w:val="20"/>
                <w:lang w:val="nl-NL"/>
              </w:rPr>
              <w:t>PGJ18.5d-10</w:t>
            </w:r>
          </w:p>
          <w:p w:rsidR="00580D27" w:rsidRPr="00583EE6" w:rsidRDefault="00580D27" w:rsidP="00622DCF">
            <w:pPr>
              <w:pStyle w:val="Default"/>
              <w:rPr>
                <w:color w:val="auto"/>
                <w:sz w:val="20"/>
                <w:szCs w:val="20"/>
                <w:lang w:val="nl-NL"/>
              </w:rPr>
            </w:pPr>
            <w:r w:rsidRPr="00583EE6">
              <w:rPr>
                <w:color w:val="auto"/>
                <w:sz w:val="20"/>
                <w:szCs w:val="20"/>
                <w:lang w:val="nl-NL"/>
              </w:rPr>
              <w:t>PGJ18.5d-28</w:t>
            </w:r>
          </w:p>
          <w:p w:rsidR="00580D27" w:rsidRPr="00583EE6" w:rsidRDefault="00580D27" w:rsidP="00622DCF">
            <w:pPr>
              <w:pStyle w:val="Default"/>
              <w:rPr>
                <w:color w:val="auto"/>
                <w:sz w:val="20"/>
                <w:lang w:val="nl-NL"/>
              </w:rPr>
            </w:pPr>
            <w:r w:rsidRPr="00583EE6">
              <w:rPr>
                <w:color w:val="auto"/>
                <w:sz w:val="20"/>
                <w:szCs w:val="20"/>
                <w:lang w:val="nl-NL"/>
              </w:rPr>
              <w:t>PGJ18.5d-19</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rsidR="00580D27" w:rsidRPr="00A045FF" w:rsidRDefault="00580D27" w:rsidP="00622DCF">
            <w:pPr>
              <w:pStyle w:val="Default"/>
              <w:rPr>
                <w:color w:val="auto"/>
                <w:sz w:val="20"/>
              </w:rPr>
            </w:pPr>
            <w:r w:rsidRPr="00A045FF">
              <w:rPr>
                <w:color w:val="auto"/>
                <w:sz w:val="20"/>
                <w:szCs w:val="20"/>
              </w:rPr>
              <w:t>in accordance with IEC Publication 60061 (sheet 7004-</w:t>
            </w:r>
            <w:r w:rsidRPr="00A045FF">
              <w:rPr>
                <w:bCs/>
                <w:color w:val="auto"/>
                <w:sz w:val="20"/>
                <w:szCs w:val="20"/>
              </w:rPr>
              <w:t>185</w:t>
            </w:r>
            <w:r w:rsidRPr="00A045FF">
              <w:rPr>
                <w:color w:val="auto"/>
                <w:sz w:val="20"/>
                <w:szCs w:val="20"/>
              </w:rPr>
              <w:t>-1)</w:t>
            </w:r>
          </w:p>
        </w:tc>
      </w:tr>
      <w:tr w:rsidR="00580D27" w:rsidRPr="00A045FF" w:rsidTr="00F42CE6">
        <w:trPr>
          <w:trHeight w:val="360"/>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rsidR="00580D27" w:rsidRPr="00A045FF" w:rsidRDefault="00580D27" w:rsidP="00622DCF">
            <w:pPr>
              <w:suppressAutoHyphens w:val="0"/>
              <w:spacing w:line="240" w:lineRule="auto"/>
              <w:rPr>
                <w:i/>
                <w:lang w:eastAsia="de-DE"/>
              </w:rPr>
            </w:pPr>
            <w:r w:rsidRPr="00A045FF">
              <w:rPr>
                <w:i/>
                <w:lang w:eastAsia="de-DE"/>
              </w:rPr>
              <w:t>Electrical and photometric characteristics</w:t>
            </w:r>
            <w:r w:rsidRPr="00A045FF">
              <w:rPr>
                <w:i/>
                <w:vertAlign w:val="superscript"/>
                <w:lang w:eastAsia="de-DE"/>
              </w:rPr>
              <w:t xml:space="preserve"> </w:t>
            </w:r>
          </w:p>
        </w:tc>
      </w:tr>
      <w:tr w:rsidR="00580D27" w:rsidRPr="00A045FF" w:rsidTr="00F42CE6">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r w:rsidRPr="00A045FF">
              <w:rPr>
                <w:lang w:eastAsia="de-DE"/>
              </w:rPr>
              <w:t>R</w:t>
            </w:r>
            <w:r w:rsidRPr="00A045FF">
              <w:rPr>
                <w:lang w:val="it-IT" w:eastAsia="de-DE"/>
              </w:rPr>
              <w:t>ated values</w:t>
            </w:r>
          </w:p>
        </w:tc>
        <w:tc>
          <w:tcPr>
            <w:tcW w:w="1842" w:type="dxa"/>
            <w:gridSpan w:val="2"/>
            <w:tcBorders>
              <w:top w:val="single" w:sz="12" w:space="0" w:color="auto"/>
              <w:left w:val="nil"/>
              <w:right w:val="nil"/>
            </w:tcBorders>
            <w:vAlign w:val="center"/>
          </w:tcPr>
          <w:p w:rsidR="00580D27" w:rsidRPr="00A045FF" w:rsidRDefault="00580D27" w:rsidP="00622DCF">
            <w:pPr>
              <w:suppressAutoHyphens w:val="0"/>
              <w:spacing w:line="240" w:lineRule="auto"/>
              <w:rPr>
                <w:lang w:val="it-IT" w:eastAsia="de-DE"/>
              </w:rPr>
            </w:pPr>
            <w:r w:rsidRPr="00A045FF">
              <w:rPr>
                <w:lang w:val="it-IT" w:eastAsia="de-DE"/>
              </w:rPr>
              <w:t>Volts</w:t>
            </w:r>
          </w:p>
        </w:tc>
        <w:tc>
          <w:tcPr>
            <w:tcW w:w="1851" w:type="dxa"/>
            <w:gridSpan w:val="2"/>
            <w:tcBorders>
              <w:top w:val="single" w:sz="12" w:space="0" w:color="auto"/>
              <w:left w:val="nil"/>
              <w:bottom w:val="single" w:sz="4" w:space="0" w:color="auto"/>
              <w:right w:val="nil"/>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12</w:t>
            </w:r>
          </w:p>
        </w:tc>
      </w:tr>
      <w:tr w:rsidR="00580D27" w:rsidRPr="00A045FF" w:rsidTr="00F42CE6">
        <w:trPr>
          <w:trHeight w:val="18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lang w:val="it-IT" w:eastAsia="de-DE"/>
              </w:rPr>
            </w:pPr>
            <w:r w:rsidRPr="00A045FF">
              <w:rPr>
                <w:lang w:val="it-IT" w:eastAsia="de-DE"/>
              </w:rPr>
              <w:t>Watts</w:t>
            </w: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3</w:t>
            </w:r>
          </w:p>
        </w:tc>
      </w:tr>
      <w:tr w:rsidR="00580D27" w:rsidRPr="00A045FF" w:rsidTr="00F42CE6">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LW5A, LW5B</w:t>
            </w:r>
          </w:p>
          <w:p w:rsidR="00580D27" w:rsidRPr="00A045FF" w:rsidRDefault="00580D27" w:rsidP="00622DCF">
            <w:pPr>
              <w:suppressAutoHyphens w:val="0"/>
              <w:spacing w:line="240" w:lineRule="auto"/>
              <w:rPr>
                <w:lang w:val="it-IT" w:eastAsia="de-DE"/>
              </w:rPr>
            </w:pPr>
            <w:r w:rsidRPr="00A045FF">
              <w:rPr>
                <w:lang w:val="it-IT" w:eastAsia="de-DE"/>
              </w:rPr>
              <w:t>LY5A, LY5B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6</w:t>
            </w:r>
          </w:p>
        </w:tc>
      </w:tr>
      <w:tr w:rsidR="00580D27" w:rsidRPr="00A045FF" w:rsidTr="00F42CE6">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r w:rsidRPr="00A045FF">
              <w:rPr>
                <w:lang w:val="it-IT" w:eastAsia="de-DE"/>
              </w:rPr>
              <w:t>Objective Values</w:t>
            </w:r>
            <w:r w:rsidRPr="00A045FF">
              <w:rPr>
                <w:vertAlign w:val="superscript"/>
                <w:lang w:val="it-IT" w:eastAsia="de-DE"/>
              </w:rPr>
              <w:t>8</w:t>
            </w: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bCs/>
                <w:lang w:val="it-IT" w:eastAsia="it-IT"/>
              </w:rPr>
            </w:pPr>
            <w:r w:rsidRPr="00A045FF">
              <w:rPr>
                <w:bCs/>
                <w:lang w:val="it-IT" w:eastAsia="it-IT"/>
              </w:rPr>
              <w:t xml:space="preserve">Watts </w:t>
            </w:r>
          </w:p>
          <w:p w:rsidR="00580D27" w:rsidRPr="00A045FF" w:rsidRDefault="00580D27" w:rsidP="00622DCF">
            <w:pPr>
              <w:suppressAutoHyphens w:val="0"/>
              <w:spacing w:line="240" w:lineRule="auto"/>
              <w:rPr>
                <w:bCs/>
                <w:lang w:val="it-IT" w:eastAsia="it-IT"/>
              </w:rPr>
            </w:pPr>
            <w:r w:rsidRPr="00A045FF">
              <w:rPr>
                <w:bCs/>
                <w:lang w:val="it-IT" w:eastAsia="it-IT"/>
              </w:rPr>
              <w:t xml:space="preserve"> (at 13.5 V DC)</w:t>
            </w: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3.5 max.</w:t>
            </w:r>
          </w:p>
        </w:tc>
      </w:tr>
      <w:tr w:rsidR="00580D27" w:rsidRPr="00A045FF" w:rsidTr="00F42CE6">
        <w:trPr>
          <w:trHeight w:val="233"/>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580D27" w:rsidRPr="00A045FF" w:rsidRDefault="00580D27" w:rsidP="00622DCF">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LW5A, LW5B</w:t>
            </w:r>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8 max.</w:t>
            </w:r>
          </w:p>
        </w:tc>
      </w:tr>
      <w:tr w:rsidR="00580D27" w:rsidRPr="00A045FF" w:rsidTr="00F42CE6">
        <w:trPr>
          <w:trHeight w:val="232"/>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580D27" w:rsidRPr="00A045FF" w:rsidRDefault="00580D27" w:rsidP="00622DCF">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vertAlign w:val="superscript"/>
                <w:lang w:eastAsia="it-IT"/>
              </w:rPr>
            </w:pPr>
            <w:r w:rsidRPr="00A045FF">
              <w:rPr>
                <w:vertAlign w:val="superscript"/>
                <w:lang w:eastAsia="it-IT"/>
              </w:rPr>
              <w:t>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LY5A, LY5B</w:t>
            </w:r>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r w:rsidR="00580D27" w:rsidRPr="00A045FF" w:rsidTr="00F42CE6">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r w:rsidRPr="00A045FF">
              <w:rPr>
                <w:bCs/>
                <w:lang w:val="en-US" w:eastAsia="it-IT"/>
              </w:rPr>
              <w:t xml:space="preserve">Luminous flux </w:t>
            </w:r>
          </w:p>
          <w:p w:rsidR="00580D27" w:rsidRPr="00A045FF" w:rsidRDefault="00580D27" w:rsidP="00622DCF">
            <w:pPr>
              <w:suppressAutoHyphens w:val="0"/>
              <w:spacing w:line="240" w:lineRule="auto"/>
              <w:rPr>
                <w:bCs/>
                <w:lang w:val="en-US" w:eastAsia="it-IT"/>
              </w:rPr>
            </w:pPr>
            <w:r w:rsidRPr="00A045FF">
              <w:rPr>
                <w:bCs/>
                <w:lang w:val="en-US" w:eastAsia="it-IT"/>
              </w:rPr>
              <w:t>(in lm at 13.5 V DC)</w:t>
            </w: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120 ± 15%</w:t>
            </w:r>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 xml:space="preserve">120 ± 5% </w:t>
            </w:r>
            <w:r w:rsidRPr="00A045FF">
              <w:rPr>
                <w:bCs/>
                <w:vertAlign w:val="superscript"/>
                <w:lang w:val="it-IT" w:eastAsia="it-IT"/>
              </w:rPr>
              <w:t>9</w:t>
            </w:r>
          </w:p>
        </w:tc>
      </w:tr>
      <w:tr w:rsidR="00580D27" w:rsidRPr="00A045FF" w:rsidTr="00F42CE6">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LW5A, LW5B</w:t>
            </w:r>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350 ± 20%</w:t>
            </w:r>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350 ± 10%</w:t>
            </w:r>
            <w:r w:rsidRPr="00A045FF">
              <w:rPr>
                <w:vertAlign w:val="superscript"/>
                <w:lang w:val="it-IT" w:eastAsia="de-DE"/>
              </w:rPr>
              <w:t xml:space="preserve"> </w:t>
            </w:r>
            <w:r w:rsidRPr="00A045FF">
              <w:rPr>
                <w:bCs/>
                <w:vertAlign w:val="superscript"/>
                <w:lang w:val="it-IT" w:eastAsia="it-IT"/>
              </w:rPr>
              <w:t>9</w:t>
            </w:r>
          </w:p>
        </w:tc>
      </w:tr>
      <w:tr w:rsidR="00580D27" w:rsidRPr="00A045FF" w:rsidTr="00F42CE6">
        <w:trPr>
          <w:trHeight w:val="232"/>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LY5A, LY5B</w:t>
            </w:r>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 xml:space="preserve">280 ± 20%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 xml:space="preserve">280 ± 10% </w:t>
            </w:r>
            <w:r w:rsidRPr="00A045FF">
              <w:rPr>
                <w:bCs/>
                <w:vertAlign w:val="superscript"/>
                <w:lang w:val="it-IT" w:eastAsia="it-IT"/>
              </w:rPr>
              <w:t>9</w:t>
            </w:r>
          </w:p>
        </w:tc>
      </w:tr>
      <w:tr w:rsidR="00580D27" w:rsidRPr="00A045FF" w:rsidTr="00F42CE6">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r w:rsidRPr="00A045FF">
              <w:rPr>
                <w:bCs/>
                <w:lang w:val="en-US" w:eastAsia="it-IT"/>
              </w:rPr>
              <w:t xml:space="preserve">Luminous flux </w:t>
            </w:r>
          </w:p>
          <w:p w:rsidR="00580D27" w:rsidRPr="00A045FF" w:rsidRDefault="00580D27" w:rsidP="00622DCF">
            <w:pPr>
              <w:suppressAutoHyphens w:val="0"/>
              <w:spacing w:line="240" w:lineRule="auto"/>
              <w:rPr>
                <w:bCs/>
                <w:lang w:val="en-US" w:eastAsia="it-IT"/>
              </w:rPr>
            </w:pPr>
            <w:r w:rsidRPr="00A045FF">
              <w:rPr>
                <w:bCs/>
                <w:lang w:val="en-US" w:eastAsia="it-IT"/>
              </w:rPr>
              <w:t>(in lm at 9 V DC)</w:t>
            </w: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vertAlign w:val="superscript"/>
                <w:lang w:val="it-IT" w:eastAsia="it-IT"/>
              </w:rPr>
            </w:pPr>
            <w:r w:rsidRPr="00A045FF">
              <w:rPr>
                <w:bCs/>
                <w:lang w:val="it-IT" w:eastAsia="it-IT"/>
              </w:rPr>
              <w:t>28 min.</w:t>
            </w:r>
          </w:p>
        </w:tc>
        <w:tc>
          <w:tcPr>
            <w:tcW w:w="2693" w:type="dxa"/>
            <w:tcBorders>
              <w:top w:val="single" w:sz="4" w:space="0" w:color="auto"/>
              <w:left w:val="single" w:sz="6"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r w:rsidR="00580D27" w:rsidRPr="00A045FF" w:rsidTr="00F42CE6">
        <w:trPr>
          <w:trHeight w:val="120"/>
        </w:trPr>
        <w:tc>
          <w:tcPr>
            <w:tcW w:w="1001" w:type="dxa"/>
            <w:gridSpan w:val="2"/>
            <w:vMerge/>
            <w:tcBorders>
              <w:left w:val="single" w:sz="4"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rsidR="00580D27" w:rsidRPr="00A045FF" w:rsidRDefault="00580D27" w:rsidP="00622DCF">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LW5A, LW5B</w:t>
            </w:r>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r w:rsidRPr="00A045FF">
              <w:rPr>
                <w:bCs/>
                <w:lang w:val="it-IT" w:eastAsia="it-IT"/>
              </w:rPr>
              <w:t>65 min.</w:t>
            </w:r>
          </w:p>
        </w:tc>
        <w:tc>
          <w:tcPr>
            <w:tcW w:w="2693" w:type="dxa"/>
            <w:tcBorders>
              <w:left w:val="single" w:sz="6"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r w:rsidR="00580D27" w:rsidRPr="00A045FF" w:rsidTr="00F42CE6">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rsidR="00580D27" w:rsidRPr="00A045FF" w:rsidRDefault="00580D27" w:rsidP="00622DCF">
            <w:pPr>
              <w:suppressAutoHyphens w:val="0"/>
              <w:spacing w:line="240" w:lineRule="auto"/>
              <w:rPr>
                <w:bCs/>
                <w:lang w:val="en-US" w:eastAsia="it-IT"/>
              </w:rPr>
            </w:pPr>
          </w:p>
        </w:tc>
        <w:tc>
          <w:tcPr>
            <w:tcW w:w="433" w:type="dxa"/>
            <w:tcBorders>
              <w:top w:val="single" w:sz="6" w:space="0" w:color="auto"/>
              <w:bottom w:val="single" w:sz="12" w:space="0" w:color="auto"/>
              <w:right w:val="single" w:sz="6" w:space="0" w:color="auto"/>
            </w:tcBorders>
          </w:tcPr>
          <w:p w:rsidR="00580D27" w:rsidRPr="00A045FF" w:rsidRDefault="00580D27" w:rsidP="00622DCF">
            <w:pPr>
              <w:suppressAutoHyphens w:val="0"/>
              <w:spacing w:line="240" w:lineRule="auto"/>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rsidR="00580D27" w:rsidRPr="00A045FF" w:rsidRDefault="00580D27" w:rsidP="00622DCF">
            <w:pPr>
              <w:suppressAutoHyphens w:val="0"/>
              <w:spacing w:line="240" w:lineRule="auto"/>
              <w:rPr>
                <w:lang w:val="it-IT" w:eastAsia="de-DE"/>
              </w:rPr>
            </w:pPr>
            <w:r w:rsidRPr="00A045FF">
              <w:rPr>
                <w:lang w:val="it-IT" w:eastAsia="de-DE"/>
              </w:rPr>
              <w:t>LY5A, LY5B</w:t>
            </w:r>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rsidR="00580D27" w:rsidRPr="00A045FF" w:rsidRDefault="00580D27" w:rsidP="00622DCF">
            <w:pPr>
              <w:suppressAutoHyphens w:val="0"/>
              <w:spacing w:line="240" w:lineRule="auto"/>
              <w:jc w:val="center"/>
              <w:rPr>
                <w:bCs/>
                <w:lang w:val="en-US" w:eastAsia="it-IT"/>
              </w:rPr>
            </w:pPr>
            <w:r w:rsidRPr="00A045FF">
              <w:rPr>
                <w:bCs/>
                <w:lang w:val="it-IT" w:eastAsia="it-IT"/>
              </w:rPr>
              <w:t>55 min.</w:t>
            </w:r>
          </w:p>
        </w:tc>
        <w:tc>
          <w:tcPr>
            <w:tcW w:w="2693" w:type="dxa"/>
            <w:tcBorders>
              <w:left w:val="single" w:sz="6" w:space="0" w:color="auto"/>
              <w:bottom w:val="single" w:sz="12" w:space="0" w:color="auto"/>
              <w:right w:val="single" w:sz="4" w:space="0" w:color="000000"/>
            </w:tcBorders>
            <w:shd w:val="clear" w:color="auto" w:fill="auto"/>
            <w:noWrap/>
            <w:vAlign w:val="center"/>
          </w:tcPr>
          <w:p w:rsidR="00580D27" w:rsidRPr="00A045FF" w:rsidRDefault="00580D27" w:rsidP="00622DCF">
            <w:pPr>
              <w:suppressAutoHyphens w:val="0"/>
              <w:spacing w:line="240" w:lineRule="auto"/>
              <w:jc w:val="center"/>
              <w:rPr>
                <w:bCs/>
                <w:lang w:val="it-IT" w:eastAsia="it-IT"/>
              </w:rPr>
            </w:pPr>
          </w:p>
        </w:tc>
      </w:tr>
    </w:tbl>
    <w:p w:rsidR="00580D27" w:rsidRPr="00A045FF" w:rsidRDefault="00580D27" w:rsidP="00580D27">
      <w:pPr>
        <w:suppressAutoHyphens w:val="0"/>
        <w:spacing w:line="240" w:lineRule="auto"/>
        <w:ind w:left="284" w:hanging="284"/>
        <w:rPr>
          <w:u w:val="single"/>
          <w:vertAlign w:val="superscript"/>
          <w:lang w:eastAsia="it-IT"/>
        </w:rPr>
      </w:pP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1</w:t>
      </w:r>
      <w:r w:rsidRPr="00A045FF">
        <w:rPr>
          <w:lang w:eastAsia="it-IT"/>
        </w:rPr>
        <w:tab/>
        <w:t>The reference plane is the plane defined by the contact points of the cap-holder fit.</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2</w:t>
      </w:r>
      <w:r w:rsidRPr="00A045FF">
        <w:rPr>
          <w:lang w:eastAsia="it-IT"/>
        </w:rPr>
        <w:tab/>
        <w:t>The reference axis is perpendicular to the reference plane and passing through the centre of the bayonet core.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3</w:t>
      </w:r>
      <w:r w:rsidRPr="00A045FF">
        <w:rPr>
          <w:lang w:eastAsia="it-IT"/>
        </w:rPr>
        <w:tab/>
        <w:t>Light emitting area: to be checked by means of the box system in Figure 2</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4</w:t>
      </w:r>
      <w:r w:rsidRPr="00A045FF">
        <w:rPr>
          <w:lang w:eastAsia="it-IT"/>
        </w:rPr>
        <w:tab/>
        <w:t>A minimum free air space of 5mm around the light source shall be respected for convection.</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5</w:t>
      </w:r>
      <w:r w:rsidRPr="00A045FF">
        <w:rPr>
          <w:lang w:eastAsia="it-IT"/>
        </w:rPr>
        <w:tab/>
        <w:t>The emitted light shall be red.</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6</w:t>
      </w:r>
      <w:r w:rsidRPr="00A045FF">
        <w:rPr>
          <w:lang w:eastAsia="it-IT"/>
        </w:rPr>
        <w:tab/>
        <w:t>The emitted light shall be white.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7</w:t>
      </w:r>
      <w:r w:rsidRPr="00A045FF">
        <w:rPr>
          <w:lang w:eastAsia="it-IT"/>
        </w:rPr>
        <w:tab/>
        <w:t>The emitted light shall be amber.</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8</w:t>
      </w:r>
      <w:r w:rsidRPr="00A045FF">
        <w:rPr>
          <w:lang w:eastAsia="it-IT"/>
        </w:rPr>
        <w:tab/>
        <w:t xml:space="preserve">After continuous operation for 30 minutes at 23 ± 2.5° C. </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9</w:t>
      </w:r>
      <w:r w:rsidRPr="00A045FF">
        <w:rPr>
          <w:lang w:eastAsia="it-IT"/>
        </w:rPr>
        <w:tab/>
        <w:t>The measured value shall be in between 100</w:t>
      </w:r>
      <w:r w:rsidRPr="00A045FF">
        <w:rPr>
          <w:bCs/>
          <w:lang w:eastAsia="it-IT"/>
        </w:rPr>
        <w:t xml:space="preserve"> </w:t>
      </w:r>
      <w:r w:rsidRPr="00A045FF">
        <w:rPr>
          <w:lang w:eastAsia="it-IT"/>
        </w:rPr>
        <w:t>per cent and 90 per cent of the value measured after 1 minute.</w:t>
      </w:r>
    </w:p>
    <w:p w:rsidR="00580D27" w:rsidRPr="00A045FF" w:rsidRDefault="00580D27" w:rsidP="00580D27">
      <w:pPr>
        <w:suppressAutoHyphens w:val="0"/>
        <w:spacing w:line="240" w:lineRule="auto"/>
        <w:ind w:left="284" w:hanging="284"/>
        <w:rPr>
          <w:lang w:eastAsia="it-IT"/>
        </w:rPr>
      </w:pPr>
      <w:r w:rsidRPr="00A045FF">
        <w:rPr>
          <w:vertAlign w:val="superscript"/>
          <w:lang w:eastAsia="it-IT"/>
        </w:rPr>
        <w:t>10</w:t>
      </w:r>
      <w:r w:rsidRPr="00A045FF">
        <w:rPr>
          <w:lang w:eastAsia="it-IT"/>
        </w:rPr>
        <w:tab/>
        <w:t xml:space="preserve">Operated in flashing mode for 30 minutes (frequency = 1.5 Hz, duty cycle 50 per cent ON, 50 per cent OFF). </w:t>
      </w:r>
      <w:proofErr w:type="gramStart"/>
      <w:r w:rsidRPr="00A045FF">
        <w:rPr>
          <w:lang w:eastAsia="it-IT"/>
        </w:rPr>
        <w:t>Measured in the ON-state of flashing mode after 30 minutes of operation.</w:t>
      </w:r>
      <w:proofErr w:type="gramEnd"/>
    </w:p>
    <w:p w:rsidR="00580D27" w:rsidRPr="00A045FF" w:rsidRDefault="00580D27" w:rsidP="00580D27">
      <w:pPr>
        <w:tabs>
          <w:tab w:val="left" w:pos="3686"/>
          <w:tab w:val="left" w:pos="7655"/>
        </w:tabs>
        <w:suppressAutoHyphens w:val="0"/>
        <w:spacing w:line="240" w:lineRule="auto"/>
        <w:outlineLvl w:val="1"/>
        <w:rPr>
          <w:b/>
          <w:noProof/>
          <w:lang w:eastAsia="de-DE"/>
        </w:rPr>
      </w:pPr>
    </w:p>
    <w:p w:rsidR="00580D27" w:rsidRPr="00A045FF" w:rsidRDefault="00580D27" w:rsidP="00580D27">
      <w:pPr>
        <w:tabs>
          <w:tab w:val="left" w:pos="3686"/>
          <w:tab w:val="left" w:pos="7655"/>
        </w:tabs>
        <w:suppressAutoHyphens w:val="0"/>
        <w:spacing w:line="240" w:lineRule="auto"/>
        <w:outlineLvl w:val="1"/>
        <w:rPr>
          <w:noProof/>
          <w:lang w:eastAsia="de-DE"/>
        </w:rPr>
      </w:pPr>
      <w:r w:rsidRPr="00A045FF">
        <w:rPr>
          <w:noProof/>
          <w:lang w:eastAsia="de-DE"/>
        </w:rPr>
        <w:t>Electrical characteristics</w:t>
      </w:r>
    </w:p>
    <w:p w:rsidR="00580D27" w:rsidRPr="00A045FF" w:rsidRDefault="00580D27" w:rsidP="00580D27">
      <w:pPr>
        <w:suppressAutoHyphens w:val="0"/>
        <w:spacing w:line="240" w:lineRule="auto"/>
        <w:rPr>
          <w:lang w:eastAsia="de-DE"/>
        </w:rPr>
      </w:pPr>
    </w:p>
    <w:p w:rsidR="00580D27" w:rsidRPr="00A045FF" w:rsidRDefault="00580D27" w:rsidP="00580D27">
      <w:pPr>
        <w:tabs>
          <w:tab w:val="left" w:pos="3119"/>
        </w:tabs>
        <w:suppressAutoHyphens w:val="0"/>
        <w:spacing w:line="240" w:lineRule="auto"/>
        <w:rPr>
          <w:lang w:eastAsia="it-IT"/>
        </w:rPr>
      </w:pPr>
      <w:r w:rsidRPr="00A045FF">
        <w:rPr>
          <w:lang w:eastAsia="it-IT"/>
        </w:rPr>
        <w:t xml:space="preserve">In case of LED light source failure (no light emitted) the max. </w:t>
      </w:r>
      <w:proofErr w:type="gramStart"/>
      <w:r w:rsidRPr="00A045FF">
        <w:rPr>
          <w:lang w:eastAsia="it-IT"/>
        </w:rPr>
        <w:t>electrical</w:t>
      </w:r>
      <w:proofErr w:type="gramEnd"/>
      <w:r w:rsidRPr="00A045FF">
        <w:rPr>
          <w:lang w:eastAsia="it-IT"/>
        </w:rPr>
        <w:t xml:space="preserve"> current draw,  when operated between 12 V and 14 V, shall be less than 20 mA (open circuit condition). </w:t>
      </w:r>
    </w:p>
    <w:p w:rsidR="00580D27" w:rsidRPr="00A045FF" w:rsidRDefault="00580D27" w:rsidP="00580D27">
      <w:pPr>
        <w:pBdr>
          <w:bottom w:val="single" w:sz="12" w:space="1" w:color="auto"/>
        </w:pBdr>
        <w:tabs>
          <w:tab w:val="center" w:pos="4820"/>
          <w:tab w:val="right" w:pos="9356"/>
        </w:tabs>
        <w:suppressAutoHyphens w:val="0"/>
        <w:spacing w:line="240" w:lineRule="auto"/>
        <w:ind w:right="-1"/>
        <w:rPr>
          <w:lang w:eastAsia="it-IT"/>
        </w:rPr>
      </w:pPr>
      <w:r w:rsidRPr="00A045FF">
        <w:rPr>
          <w:sz w:val="24"/>
          <w:szCs w:val="24"/>
          <w:lang w:eastAsia="it-IT"/>
        </w:rPr>
        <w:br w:type="page"/>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3</w:t>
      </w:r>
    </w:p>
    <w:p w:rsidR="00580D27" w:rsidRPr="00A045FF" w:rsidRDefault="00580D27" w:rsidP="00580D27">
      <w:pPr>
        <w:suppressAutoHyphens w:val="0"/>
        <w:spacing w:line="240" w:lineRule="auto"/>
        <w:ind w:left="284" w:hanging="284"/>
        <w:rPr>
          <w:szCs w:val="24"/>
          <w:lang w:eastAsia="it-IT"/>
        </w:rPr>
      </w:pPr>
    </w:p>
    <w:p w:rsidR="00580D27" w:rsidRPr="00A045FF" w:rsidRDefault="00580D27" w:rsidP="00580D27">
      <w:pPr>
        <w:tabs>
          <w:tab w:val="left" w:pos="3686"/>
          <w:tab w:val="left" w:pos="7655"/>
        </w:tabs>
        <w:suppressAutoHyphens w:val="0"/>
        <w:spacing w:line="240" w:lineRule="auto"/>
        <w:outlineLvl w:val="1"/>
        <w:rPr>
          <w:noProof/>
          <w:szCs w:val="24"/>
          <w:lang w:eastAsia="de-DE"/>
        </w:rPr>
      </w:pPr>
      <w:r w:rsidRPr="00A045FF">
        <w:rPr>
          <w:noProof/>
          <w:szCs w:val="24"/>
          <w:lang w:eastAsia="de-DE"/>
        </w:rPr>
        <w:t>Screen projection requirements</w:t>
      </w:r>
    </w:p>
    <w:p w:rsidR="00580D27" w:rsidRPr="00A045FF" w:rsidRDefault="00580D27" w:rsidP="00580D27">
      <w:pPr>
        <w:suppressAutoHyphens w:val="0"/>
        <w:spacing w:line="240" w:lineRule="auto"/>
        <w:rPr>
          <w:szCs w:val="24"/>
          <w:lang w:eastAsia="it-IT"/>
        </w:rPr>
      </w:pPr>
    </w:p>
    <w:p w:rsidR="00580D27" w:rsidRPr="00A045FF" w:rsidRDefault="00580D27" w:rsidP="00580D27">
      <w:pPr>
        <w:suppressAutoHyphens w:val="0"/>
        <w:spacing w:line="240" w:lineRule="auto"/>
        <w:rPr>
          <w:szCs w:val="24"/>
          <w:lang w:eastAsia="it-IT"/>
        </w:rPr>
      </w:pPr>
      <w:r w:rsidRPr="00A045FF">
        <w:rPr>
          <w:szCs w:val="24"/>
          <w:lang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rsidR="00580D27" w:rsidRPr="00A045FF" w:rsidRDefault="00580D27" w:rsidP="00580D27">
      <w:pPr>
        <w:suppressAutoHyphens w:val="0"/>
        <w:spacing w:line="240" w:lineRule="auto"/>
        <w:rPr>
          <w:szCs w:val="24"/>
          <w:lang w:eastAsia="it-IT"/>
        </w:rPr>
      </w:pPr>
    </w:p>
    <w:p w:rsidR="00580D27" w:rsidRPr="00A045FF" w:rsidRDefault="00580D27" w:rsidP="00580D27">
      <w:pPr>
        <w:suppressAutoHyphens w:val="0"/>
        <w:spacing w:line="240" w:lineRule="auto"/>
        <w:rPr>
          <w:szCs w:val="24"/>
          <w:lang w:eastAsia="it-IT"/>
        </w:rPr>
      </w:pPr>
      <w:r w:rsidRPr="00A045FF">
        <w:rPr>
          <w:szCs w:val="24"/>
          <w:lang w:eastAsia="it-IT"/>
        </w:rPr>
        <w:t xml:space="preserve">The position of the light emitting area is checked by the box system defined in Figure 2, which is aligned to the planes C90 and C180 and shows the projection when viewing along direction </w:t>
      </w:r>
      <w:r w:rsidRPr="00A045FF">
        <w:rPr>
          <w:szCs w:val="24"/>
          <w:lang w:val="it-IT" w:eastAsia="it-IT"/>
        </w:rPr>
        <w:sym w:font="Symbol" w:char="F067"/>
      </w:r>
      <w:r w:rsidRPr="00A045FF">
        <w:rPr>
          <w:szCs w:val="24"/>
          <w:lang w:eastAsia="it-IT"/>
        </w:rPr>
        <w:t xml:space="preserve">=0º (C, </w:t>
      </w:r>
      <w:r w:rsidRPr="00A045FF">
        <w:rPr>
          <w:szCs w:val="24"/>
          <w:lang w:val="it-IT" w:eastAsia="it-IT"/>
        </w:rPr>
        <w:sym w:font="Symbol" w:char="F067"/>
      </w:r>
      <w:r w:rsidRPr="00A045FF">
        <w:rPr>
          <w:szCs w:val="24"/>
          <w:lang w:eastAsia="it-IT"/>
        </w:rPr>
        <w:t xml:space="preserve"> as defined in Figure 3).</w:t>
      </w:r>
    </w:p>
    <w:p w:rsidR="00580D27" w:rsidRPr="00A045FF" w:rsidRDefault="00580D27" w:rsidP="00580D27">
      <w:pPr>
        <w:suppressAutoHyphens w:val="0"/>
        <w:spacing w:line="240" w:lineRule="auto"/>
        <w:rPr>
          <w:szCs w:val="24"/>
          <w:lang w:eastAsia="it-IT"/>
        </w:rPr>
      </w:pPr>
    </w:p>
    <w:p w:rsidR="00580D27" w:rsidRDefault="00580D27" w:rsidP="00580D27">
      <w:pPr>
        <w:suppressAutoHyphens w:val="0"/>
        <w:spacing w:line="240" w:lineRule="auto"/>
        <w:rPr>
          <w:szCs w:val="24"/>
          <w:lang w:eastAsia="it-IT"/>
        </w:rPr>
      </w:pPr>
      <w:r w:rsidRPr="00A045FF">
        <w:rPr>
          <w:szCs w:val="24"/>
          <w:lang w:eastAsia="it-IT"/>
        </w:rPr>
        <w:t>The proportion of the total luminous flux emitted into the viewing direction shall be as described in table 3.</w:t>
      </w:r>
    </w:p>
    <w:p w:rsidR="00F42CE6" w:rsidRDefault="00F42CE6" w:rsidP="00580D27">
      <w:pPr>
        <w:suppressAutoHyphens w:val="0"/>
        <w:spacing w:line="240" w:lineRule="auto"/>
        <w:rPr>
          <w:szCs w:val="24"/>
          <w:lang w:eastAsia="it-IT"/>
        </w:rPr>
      </w:pPr>
    </w:p>
    <w:p w:rsidR="00F42CE6" w:rsidRPr="00A045FF" w:rsidRDefault="00F42CE6" w:rsidP="00F42CE6">
      <w:pPr>
        <w:tabs>
          <w:tab w:val="left" w:pos="7655"/>
        </w:tabs>
        <w:suppressAutoHyphens w:val="0"/>
        <w:spacing w:before="120" w:line="240" w:lineRule="auto"/>
        <w:ind w:left="1134"/>
        <w:outlineLvl w:val="1"/>
        <w:rPr>
          <w:noProof/>
          <w:snapToGrid w:val="0"/>
          <w:szCs w:val="24"/>
          <w:lang w:eastAsia="de-DE"/>
        </w:rPr>
      </w:pPr>
      <w:r w:rsidRPr="00A045FF">
        <w:rPr>
          <w:noProof/>
          <w:snapToGrid w:val="0"/>
          <w:szCs w:val="24"/>
          <w:lang w:eastAsia="de-DE"/>
        </w:rPr>
        <w:t>Figure 2</w:t>
      </w:r>
    </w:p>
    <w:p w:rsidR="00F42CE6" w:rsidRPr="00A045FF" w:rsidRDefault="00F42CE6" w:rsidP="00F42CE6">
      <w:pPr>
        <w:tabs>
          <w:tab w:val="left" w:pos="7655"/>
        </w:tabs>
        <w:suppressAutoHyphens w:val="0"/>
        <w:spacing w:line="240" w:lineRule="auto"/>
        <w:ind w:left="1134"/>
        <w:outlineLvl w:val="1"/>
        <w:rPr>
          <w:b/>
          <w:strike/>
          <w:noProof/>
          <w:snapToGrid w:val="0"/>
          <w:szCs w:val="24"/>
          <w:lang w:eastAsia="de-DE"/>
        </w:rPr>
      </w:pPr>
      <w:r w:rsidRPr="00A045FF">
        <w:rPr>
          <w:b/>
          <w:noProof/>
          <w:snapToGrid w:val="0"/>
          <w:szCs w:val="24"/>
          <w:lang w:eastAsia="de-DE"/>
        </w:rPr>
        <w:t>Box definition of the light emitting area with dimensions as specified in table 2</w:t>
      </w:r>
    </w:p>
    <w:p w:rsidR="00F42CE6" w:rsidRPr="00A045FF" w:rsidRDefault="00F42CE6" w:rsidP="00580D27">
      <w:pPr>
        <w:suppressAutoHyphens w:val="0"/>
        <w:spacing w:line="240" w:lineRule="auto"/>
        <w:rPr>
          <w:szCs w:val="24"/>
          <w:lang w:eastAsia="it-IT"/>
        </w:rPr>
      </w:pPr>
    </w:p>
    <w:p w:rsidR="00580D27" w:rsidRPr="00A045FF" w:rsidRDefault="00580D27" w:rsidP="00580D27">
      <w:pPr>
        <w:tabs>
          <w:tab w:val="left" w:pos="935"/>
          <w:tab w:val="left" w:pos="7655"/>
        </w:tabs>
        <w:suppressAutoHyphens w:val="0"/>
        <w:spacing w:before="120" w:line="240" w:lineRule="auto"/>
        <w:jc w:val="center"/>
        <w:outlineLvl w:val="1"/>
        <w:rPr>
          <w:noProof/>
          <w:snapToGrid w:val="0"/>
          <w:sz w:val="24"/>
          <w:szCs w:val="24"/>
          <w:lang w:eastAsia="de-DE"/>
        </w:rPr>
      </w:pPr>
      <w:r>
        <w:rPr>
          <w:noProof/>
          <w:lang w:eastAsia="en-GB"/>
        </w:rPr>
        <mc:AlternateContent>
          <mc:Choice Requires="wpg">
            <w:drawing>
              <wp:inline distT="0" distB="0" distL="0" distR="0" wp14:anchorId="2AD0F75A" wp14:editId="2DAE009A">
                <wp:extent cx="3443605" cy="2449195"/>
                <wp:effectExtent l="0" t="0" r="0" b="1270"/>
                <wp:docPr id="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2"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F42CE6" w:rsidRDefault="00F42CE6" w:rsidP="00580D27"/>
                          </w:txbxContent>
                        </wps:txbx>
                        <wps:bodyPr rot="0" vert="horz" wrap="square" lIns="91440" tIns="45720" rIns="91440" bIns="45720" anchor="ctr" anchorCtr="0" upright="1">
                          <a:noAutofit/>
                        </wps:bodyPr>
                      </wps:wsp>
                      <wps:wsp>
                        <wps:cNvPr id="3"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8" name="Gruppieren 349"/>
                        <wpg:cNvGrpSpPr>
                          <a:grpSpLocks/>
                        </wpg:cNvGrpSpPr>
                        <wpg:grpSpPr bwMode="auto">
                          <a:xfrm>
                            <a:off x="614" y="13795"/>
                            <a:ext cx="21719" cy="10632"/>
                            <a:chOff x="614" y="13795"/>
                            <a:chExt cx="21719" cy="10631"/>
                          </a:xfrm>
                        </wpg:grpSpPr>
                        <wps:wsp>
                          <wps:cNvPr id="9"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1"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4866AB" w:rsidRDefault="00F42CE6" w:rsidP="00580D27">
                              <w:pPr>
                                <w:pStyle w:val="NormalWeb"/>
                                <w:spacing w:line="0" w:lineRule="atLeast"/>
                                <w:rPr>
                                  <w:sz w:val="22"/>
                                </w:rPr>
                              </w:pPr>
                              <w:r w:rsidRPr="004866AB">
                                <w:rPr>
                                  <w:color w:val="000000"/>
                                  <w:kern w:val="24"/>
                                  <w:sz w:val="20"/>
                                  <w:szCs w:val="21"/>
                                </w:rPr>
                                <w:t>Reference axis</w:t>
                              </w:r>
                            </w:p>
                            <w:p w:rsidR="00F42CE6" w:rsidRPr="004866AB" w:rsidRDefault="00F42CE6" w:rsidP="00580D27">
                              <w:pPr>
                                <w:pStyle w:val="NormalWeb"/>
                                <w:spacing w:line="0" w:lineRule="atLeast"/>
                                <w:rPr>
                                  <w:sz w:val="22"/>
                                </w:rPr>
                              </w:pPr>
                              <w:proofErr w:type="gramStart"/>
                              <w:r w:rsidRPr="004866AB">
                                <w:rPr>
                                  <w:color w:val="000000"/>
                                  <w:kern w:val="24"/>
                                  <w:sz w:val="20"/>
                                  <w:szCs w:val="21"/>
                                </w:rPr>
                                <w:t>perpendicular</w:t>
                              </w:r>
                              <w:proofErr w:type="gramEnd"/>
                              <w:r w:rsidRPr="004866AB">
                                <w:rPr>
                                  <w:color w:val="000000"/>
                                  <w:kern w:val="24"/>
                                  <w:sz w:val="20"/>
                                  <w:szCs w:val="21"/>
                                </w:rPr>
                                <w:t xml:space="preserve"> in the</w:t>
                              </w:r>
                            </w:p>
                            <w:p w:rsidR="00F42CE6" w:rsidRPr="004866AB" w:rsidRDefault="00F42CE6" w:rsidP="00580D27">
                              <w:pPr>
                                <w:pStyle w:val="NormalWeb"/>
                                <w:spacing w:line="0" w:lineRule="atLeast"/>
                                <w:rPr>
                                  <w:sz w:val="22"/>
                                </w:rPr>
                              </w:pPr>
                              <w:proofErr w:type="gramStart"/>
                              <w:r w:rsidRPr="004866AB">
                                <w:rPr>
                                  <w:color w:val="000000"/>
                                  <w:kern w:val="24"/>
                                  <w:sz w:val="20"/>
                                  <w:szCs w:val="21"/>
                                </w:rPr>
                                <w:t>centre</w:t>
                              </w:r>
                              <w:proofErr w:type="gramEnd"/>
                              <w:r w:rsidRPr="004866AB">
                                <w:rPr>
                                  <w:color w:val="000000"/>
                                  <w:kern w:val="24"/>
                                  <w:sz w:val="20"/>
                                  <w:szCs w:val="21"/>
                                </w:rPr>
                                <w:t xml:space="preserve"> of the light-</w:t>
                              </w:r>
                            </w:p>
                            <w:p w:rsidR="00F42CE6" w:rsidRPr="004866AB" w:rsidRDefault="00F42CE6" w:rsidP="00580D27">
                              <w:pPr>
                                <w:pStyle w:val="NormalWeb"/>
                                <w:rPr>
                                  <w:sz w:val="20"/>
                                  <w:szCs w:val="20"/>
                                </w:rPr>
                              </w:pPr>
                              <w:proofErr w:type="spellStart"/>
                              <w:r>
                                <w:rPr>
                                  <w:color w:val="000000"/>
                                  <w:kern w:val="24"/>
                                  <w:sz w:val="20"/>
                                  <w:szCs w:val="21"/>
                                  <w:lang w:val="de-DE"/>
                                </w:rPr>
                                <w:t>emitting</w:t>
                              </w:r>
                              <w:proofErr w:type="spellEnd"/>
                              <w:r>
                                <w:rPr>
                                  <w:color w:val="000000"/>
                                  <w:kern w:val="24"/>
                                  <w:sz w:val="20"/>
                                  <w:szCs w:val="21"/>
                                  <w:lang w:val="de-DE"/>
                                </w:rPr>
                                <w:t xml:space="preserve"> </w:t>
                              </w:r>
                              <w:proofErr w:type="spellStart"/>
                              <w:r>
                                <w:rPr>
                                  <w:color w:val="000000"/>
                                  <w:kern w:val="24"/>
                                  <w:sz w:val="20"/>
                                  <w:szCs w:val="21"/>
                                  <w:lang w:val="de-DE"/>
                                </w:rPr>
                                <w:t>area</w:t>
                              </w:r>
                              <w:proofErr w:type="spellEnd"/>
                            </w:p>
                          </w:txbxContent>
                        </wps:txbx>
                        <wps:bodyPr rot="0" vert="horz" wrap="square" lIns="54000" tIns="10800" rIns="54000" bIns="10800" anchor="t" anchorCtr="0" upright="1">
                          <a:noAutofit/>
                        </wps:bodyPr>
                      </wps:wsp>
                      <wps:wsp>
                        <wps:cNvPr id="1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A25AA9" w:rsidRDefault="00F42CE6" w:rsidP="00580D27">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22"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A25AA9" w:rsidRDefault="00F42CE6" w:rsidP="00580D27">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4"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A25AA9" w:rsidRDefault="00F42CE6" w:rsidP="00580D27">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7"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A25AA9" w:rsidRDefault="00F42CE6" w:rsidP="00580D27">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A</w:t>
                              </w:r>
                            </w:p>
                          </w:txbxContent>
                        </wps:txbx>
                        <wps:bodyPr rot="0" vert="horz" wrap="square" lIns="91440" tIns="45720" rIns="91440" bIns="45720" anchor="t" anchorCtr="0" upright="1">
                          <a:noAutofit/>
                        </wps:bodyPr>
                      </wps:wsp>
                      <wps:wsp>
                        <wps:cNvPr id="30"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3C7E42" w:rsidRDefault="00F42CE6" w:rsidP="00580D27">
                              <w:pPr>
                                <w:pStyle w:val="NormalWeb"/>
                              </w:pPr>
                              <w:r w:rsidRPr="003C7E42">
                                <w:rPr>
                                  <w:color w:val="000000"/>
                                  <w:kern w:val="24"/>
                                  <w:sz w:val="36"/>
                                  <w:szCs w:val="36"/>
                                  <w:lang w:val="de-DE"/>
                                </w:rPr>
                                <w:t>B</w:t>
                              </w:r>
                            </w:p>
                          </w:txbxContent>
                        </wps:txbx>
                        <wps:bodyPr rot="0" vert="horz" wrap="square" lIns="91440" tIns="45720" rIns="91440" bIns="45720" anchor="t" anchorCtr="0" upright="1">
                          <a:noAutofit/>
                        </wps:bodyPr>
                      </wps:wsp>
                      <wps:wsp>
                        <wps:cNvPr id="3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C70313" w:rsidRDefault="00F42CE6" w:rsidP="00580D27">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3B5C6C" w:rsidRDefault="00F42CE6" w:rsidP="00580D27">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43"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4"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5"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CE6" w:rsidRPr="003B5C6C" w:rsidRDefault="00F42CE6" w:rsidP="00580D27">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id="Group 170" o:spid="_x0000_s1193"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">
                <v:rect id="Rechteck 345" o:spid="_x0000_s1194"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G28YA&#10;AADaAAAADwAAAGRycy9kb3ducmV2LnhtbESPT2vCQBTE70K/w/IKvelGC2Kjq4hgsf45NAq2t9fs&#10;axKbfRuy2xj76buC4HGYmd8wk1lrStFQ7QrLCvq9CARxanXBmYLDftkdgXAeWWNpmRRcyMFs+tCZ&#10;YKztmd+pSXwmAoRdjApy76tYSpfmZND1bEUcvG9bG/RB1pnUNZ4D3JRyEEVDabDgsJBjRYuc0p/k&#10;1yh4O30+b5uvzetx13z8rZJs/bIcoVJPj+18DMJT6+/hW3ulFQzgeiXcAD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G28YAAADaAAAADwAAAAAAAAAAAAAAAACYAgAAZHJz&#10;L2Rvd25yZXYueG1sUEsFBgAAAAAEAAQA9QAAAIsDAAAAAA==&#10;" fillcolor="black" strokeweight="1.5pt">
                  <v:fill r:id="rId14" o:title="" type="pattern"/>
                  <v:textbox>
                    <w:txbxContent>
                      <w:p w:rsidR="00F42CE6" w:rsidRDefault="00F42CE6" w:rsidP="00580D27"/>
                    </w:txbxContent>
                  </v:textbox>
                </v:rect>
                <v:line id="Gerade Verbindung 346" o:spid="_x0000_s1195"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EYsIAAADaAAAADwAAAGRycy9kb3ducmV2LnhtbESPQYvCMBSE74L/ITxhL7KmrmiXrlHc&#10;BUEPiqvi+dE822LzUppY6783guBxmJlvmOm8NaVoqHaFZQXDQQSCOLW64EzB8bD8/AbhPLLG0jIp&#10;uJOD+azbmWKi7Y3/qdn7TAQIuwQV5N5XiZQuzcmgG9iKOHhnWxv0QdaZ1DXeAtyU8iuKJtJgwWEh&#10;x4r+ckov+6tRwNQ/ZZuSKxO18fp3d5LxeNso9dFrFz8gPLX+HX61V1rBCJ5Xwg2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NEYsIAAADaAAAADwAAAAAAAAAAAAAA&#10;AAChAgAAZHJzL2Rvd25yZXYueG1sUEsFBgAAAAAEAAQA+QAAAJADAAAAAA==&#10;" strokeweight=".5pt">
                  <v:stroke dashstyle="dash"/>
                </v:line>
                <v:line id="Gerade Verbindung 347" o:spid="_x0000_s1196"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n+sEAAADaAAAADwAAAGRycy9kb3ducmV2LnhtbESPQYvCMBSE74L/ITzBi6ypgrrUpqLC&#10;gh4U1xXPj+ZtW7Z5KU221n9vBMHjMDPfMMmqM5VoqXGlZQWTcQSCOLO65FzB5efr4xOE88gaK8uk&#10;4E4OVmm/l2Cs7Y2/qT37XAQIuxgVFN7XsZQuK8igG9uaOHi/tjHog2xyqRu8Bbip5DSK5tJgyWGh&#10;wJq2BWV/53+jgGl0zQ8V1ybqFvvN6SoXs2Or1HDQrZcgPHX+HX61d1rBHJ5Xwg2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Of6wQAAANoAAAAPAAAAAAAAAAAAAAAA&#10;AKECAABkcnMvZG93bnJldi54bWxQSwUGAAAAAAQABAD5AAAAjwMAAAAA&#10;" strokeweight=".5pt">
                  <v:stroke dashstyle="dash"/>
                </v:line>
                <v:shape id="Textfeld 68" o:spid="_x0000_s1197"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98MA&#10;AADaAAAADwAAAGRycy9kb3ducmV2LnhtbESPzW7CMBCE75V4B2uReqmIAweKQgziR0AvPQR4gFW8&#10;JBHxOopNkvbp60pIHEcz840mXQ+mFh21rrKsYBrFIIhzqysuFFwvh8kChPPIGmvLpOCHHKxXo7cU&#10;E217zqg7+0IECLsEFZTeN4mULi/JoItsQxy8m20N+iDbQuoW+wA3tZzF8VwarDgslNjQrqT8fn4Y&#10;BbTJ7O/33R1Ntt3vjreK6UOelHofD5slCE+Df4Wf7S+t4BP+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98MAAADaAAAADwAAAAAAAAAAAAAAAACYAgAAZHJzL2Rv&#10;d25yZXYueG1sUEsFBgAAAAAEAAQA9QAAAIgDAAAAAA==&#10;" filled="f" stroked="f">
                  <v:textbox inset="0,0,0,0">
                    <w:txbxContent>
                      <w:p w:rsidR="00F42CE6" w:rsidRDefault="00F42CE6" w:rsidP="00580D27">
                        <w:pPr>
                          <w:pStyle w:val="NormalWeb"/>
                        </w:pPr>
                        <w:r w:rsidRPr="00A25AA9">
                          <w:rPr>
                            <w:color w:val="000000"/>
                            <w:kern w:val="24"/>
                            <w:sz w:val="20"/>
                            <w:szCs w:val="20"/>
                            <w:lang w:val="de-DE"/>
                          </w:rPr>
                          <w:t>f/3</w:t>
                        </w:r>
                      </w:p>
                    </w:txbxContent>
                  </v:textbox>
                </v:shape>
                <v:group id="Gruppieren 349" o:spid="_x0000_s1198"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Gerade Verbindung mit Pfeil 350" o:spid="_x0000_s1199"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isEAAADaAAAADwAAAGRycy9kb3ducmV2LnhtbESPQWsCMRSE74X+h/AK3mpWocWuRpFC&#10;YQse6q69PzbPTXTzsmyirv/eCILHYWa+YRarwbXiTH2wnhVMxhkI4tpry42CXfXzPgMRIrLG1jMp&#10;uFKA1fL1ZYG59hfe0rmMjUgQDjkqMDF2uZShNuQwjH1HnLy97x3GJPtG6h4vCe5aOc2yT+nQclow&#10;2NG3ofpYnpyC9rew+w87/PlJcyjtfzGrgtkoNXob1nMQkYb4DD/ahVbwBfcr6Qb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6eeKwQAAANoAAAAPAAAAAAAAAAAAAAAA&#10;AKECAABkcnMvZG93bnJldi54bWxQSwUGAAAAAAQABAD5AAAAjwMAAAAA&#10;" strokeweight="1pt">
                    <v:stroke startarrowwidth="narrow" endarrow="block" endarrowwidth="narrow"/>
                  </v:shape>
                  <v:shape id="Gerade Verbindung mit Pfeil 351" o:spid="_x0000_s1200"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sYAAADbAAAADwAAAGRycy9kb3ducmV2LnhtbESPQWvCQBCF74X+h2UK3upGkTREV9GU&#10;YqWXmpbicchOk9DsbMiumv77zqHgbYb35r1vVpvRdepCQ2g9G5hNE1DElbct1wY+P14eM1AhIlvs&#10;PJOBXwqwWd/frTC3/spHupSxVhLCIUcDTYx9rnWoGnIYpr4nFu3bDw6jrEOt7YBXCXednidJqh22&#10;LA0N9lQ0VP2UZ2dAp8/7xfE9e8rKQ/FW7E5t+nUojJk8jNslqEhjvJn/r1+t4Au9/CID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j3ArGAAAA2wAAAA8AAAAAAAAA&#10;AAAAAAAAoQIAAGRycy9kb3ducmV2LnhtbFBLBQYAAAAABAAEAPkAAACUAwAAAAA=&#10;" strokeweight="1pt">
                    <v:stroke startarrowwidth="narrow" endarrowwidth="narrow"/>
                  </v:shape>
                </v:group>
                <v:shape id="Textfeld 71" o:spid="_x0000_s1201"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wR8IA&#10;AADbAAAADwAAAGRycy9kb3ducmV2LnhtbERPzYrCMBC+C/sOYRb2pqkeFu0aRXcpKqi46gMMzdgW&#10;m0lpoq0+vREEb/Px/c542ppSXKl2hWUF/V4Egji1uuBMwfGQdIcgnEfWWFomBTdyMJ18dMYYa9vw&#10;P133PhMhhF2MCnLvq1hKl+Zk0PVsRRy4k60N+gDrTOoamxBuSjmIom9psODQkGNFvzml5/3FKBgd&#10;zslxe7/9JfNdNpi51Wi9aDZKfX22sx8Qnlr/Fr/cSx3m9+H5Sz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fBHwgAAANsAAAAPAAAAAAAAAAAAAAAAAJgCAABkcnMvZG93&#10;bnJldi54bWxQSwUGAAAAAAQABAD1AAAAhwMAAAAA&#10;" filled="f" stroked="f">
                  <v:textbox inset="1.5mm,.3mm,1.5mm,.3mm">
                    <w:txbxContent>
                      <w:p w:rsidR="00F42CE6" w:rsidRPr="004866AB" w:rsidRDefault="00F42CE6" w:rsidP="00580D27">
                        <w:pPr>
                          <w:pStyle w:val="NormalWeb"/>
                          <w:spacing w:line="0" w:lineRule="atLeast"/>
                          <w:rPr>
                            <w:sz w:val="22"/>
                          </w:rPr>
                        </w:pPr>
                        <w:r w:rsidRPr="004866AB">
                          <w:rPr>
                            <w:color w:val="000000"/>
                            <w:kern w:val="24"/>
                            <w:sz w:val="20"/>
                            <w:szCs w:val="21"/>
                          </w:rPr>
                          <w:t>Reference axis</w:t>
                        </w:r>
                      </w:p>
                      <w:p w:rsidR="00F42CE6" w:rsidRPr="004866AB" w:rsidRDefault="00F42CE6" w:rsidP="00580D27">
                        <w:pPr>
                          <w:pStyle w:val="NormalWeb"/>
                          <w:spacing w:line="0" w:lineRule="atLeast"/>
                          <w:rPr>
                            <w:sz w:val="22"/>
                          </w:rPr>
                        </w:pPr>
                        <w:proofErr w:type="gramStart"/>
                        <w:r w:rsidRPr="004866AB">
                          <w:rPr>
                            <w:color w:val="000000"/>
                            <w:kern w:val="24"/>
                            <w:sz w:val="20"/>
                            <w:szCs w:val="21"/>
                          </w:rPr>
                          <w:t>perpendicular</w:t>
                        </w:r>
                        <w:proofErr w:type="gramEnd"/>
                        <w:r w:rsidRPr="004866AB">
                          <w:rPr>
                            <w:color w:val="000000"/>
                            <w:kern w:val="24"/>
                            <w:sz w:val="20"/>
                            <w:szCs w:val="21"/>
                          </w:rPr>
                          <w:t xml:space="preserve"> in the</w:t>
                        </w:r>
                      </w:p>
                      <w:p w:rsidR="00F42CE6" w:rsidRPr="004866AB" w:rsidRDefault="00F42CE6" w:rsidP="00580D27">
                        <w:pPr>
                          <w:pStyle w:val="NormalWeb"/>
                          <w:spacing w:line="0" w:lineRule="atLeast"/>
                          <w:rPr>
                            <w:sz w:val="22"/>
                          </w:rPr>
                        </w:pPr>
                        <w:proofErr w:type="gramStart"/>
                        <w:r w:rsidRPr="004866AB">
                          <w:rPr>
                            <w:color w:val="000000"/>
                            <w:kern w:val="24"/>
                            <w:sz w:val="20"/>
                            <w:szCs w:val="21"/>
                          </w:rPr>
                          <w:t>centre</w:t>
                        </w:r>
                        <w:proofErr w:type="gramEnd"/>
                        <w:r w:rsidRPr="004866AB">
                          <w:rPr>
                            <w:color w:val="000000"/>
                            <w:kern w:val="24"/>
                            <w:sz w:val="20"/>
                            <w:szCs w:val="21"/>
                          </w:rPr>
                          <w:t xml:space="preserve"> of the light-</w:t>
                        </w:r>
                      </w:p>
                      <w:p w:rsidR="00F42CE6" w:rsidRPr="004866AB" w:rsidRDefault="00F42CE6" w:rsidP="00580D27">
                        <w:pPr>
                          <w:pStyle w:val="NormalWeb"/>
                          <w:rPr>
                            <w:sz w:val="20"/>
                            <w:szCs w:val="20"/>
                          </w:rPr>
                        </w:pPr>
                        <w:proofErr w:type="spellStart"/>
                        <w:r>
                          <w:rPr>
                            <w:color w:val="000000"/>
                            <w:kern w:val="24"/>
                            <w:sz w:val="20"/>
                            <w:szCs w:val="21"/>
                            <w:lang w:val="de-DE"/>
                          </w:rPr>
                          <w:t>emitting</w:t>
                        </w:r>
                        <w:proofErr w:type="spellEnd"/>
                        <w:r>
                          <w:rPr>
                            <w:color w:val="000000"/>
                            <w:kern w:val="24"/>
                            <w:sz w:val="20"/>
                            <w:szCs w:val="21"/>
                            <w:lang w:val="de-DE"/>
                          </w:rPr>
                          <w:t xml:space="preserve"> </w:t>
                        </w:r>
                        <w:proofErr w:type="spellStart"/>
                        <w:r>
                          <w:rPr>
                            <w:color w:val="000000"/>
                            <w:kern w:val="24"/>
                            <w:sz w:val="20"/>
                            <w:szCs w:val="21"/>
                            <w:lang w:val="de-DE"/>
                          </w:rPr>
                          <w:t>area</w:t>
                        </w:r>
                        <w:proofErr w:type="spellEnd"/>
                      </w:p>
                    </w:txbxContent>
                  </v:textbox>
                </v:shape>
                <v:line id="Gerade Verbindung 353" o:spid="_x0000_s1202"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tjcAAAADbAAAADwAAAGRycy9kb3ducmV2LnhtbERPS4vCMBC+C/sfwix4EU0VfFCbyq6w&#10;oAfFdcXz0IxtsZmUJlvrvzeC4G0+vuckq85UoqXGlZYVjEcRCOLM6pJzBae/n+EChPPIGivLpOBO&#10;DlbpRy/BWNsb/1J79LkIIexiVFB4X8dSuqwgg25ka+LAXWxj0AfY5FI3eAvhppKTKJpJgyWHhgJr&#10;WheUXY//RgHT4JzvKq5N1M2334eznE/3rVL9z+5rCcJT59/il3ujw/wJPH8JB8j0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y7Y3AAAAA2wAAAA8AAAAAAAAAAAAAAAAA&#10;oQIAAGRycy9kb3ducmV2LnhtbFBLBQYAAAAABAAEAPkAAACOAwAAAAA=&#10;" strokeweight=".5pt">
                  <v:stroke dashstyle="dash"/>
                </v:line>
                <v:line id="Gerade Verbindung 354" o:spid="_x0000_s1203"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IFsEAAADbAAAADwAAAGRycy9kb3ducmV2LnhtbERPTWvCQBC9C/6HZQQvxWxqsUp0lSoU&#10;2oNSo3gesmMSzM4u2W1M/323UPA2j/c5q01vGtFR62vLCp6TFARxYXXNpYLz6X2yAOEDssbGMin4&#10;IQ+b9XCwwkzbOx+py0MpYgj7DBVUIbhMSl9UZNAn1hFH7mpbgyHCtpS6xXsMN42cpumrNFhzbKjQ&#10;0a6i4pZ/GwVMT5dy37AzaT//3H5d5Hx26JQaj/q3JYhAfXiI/90fOs5/gb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kgWwQAAANsAAAAPAAAAAAAAAAAAAAAA&#10;AKECAABkcnMvZG93bnJldi54bWxQSwUGAAAAAAQABAD5AAAAjwMAAAAA&#10;" strokeweight=".5pt">
                  <v:stroke dashstyle="dash"/>
                </v:line>
                <v:shape id="Gerade Verbindung mit Pfeil 355" o:spid="_x0000_s1204"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EPsAAAADbAAAADwAAAGRycy9kb3ducmV2LnhtbERPS4vCMBC+L/gfwgjetqkPFrdrFJ/o&#10;SVkV9jo2Y1tsJqWJWv+9ERa8zcf3nNGkMaW4Ue0Kywq6UQyCOLW64EzB8bD6HIJwHlljaZkUPMjB&#10;ZNz6GGGi7Z1/6bb3mQgh7BJUkHtfJVK6NCeDLrIVceDOtjboA6wzqWu8h3BTyl4cf0mDBYeGHCua&#10;55Re9lejYNgczc4VW/r+W19PM7Pm5eLQV6rTbqY/IDw1/i3+d290mD+A1y/h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7hD7AAAAA2wAAAA8AAAAAAAAAAAAAAAAA&#10;oQIAAGRycy9kb3ducmV2LnhtbFBLBQYAAAAABAAEAPkAAACOAwAAAAA=&#10;" strokeweight="1pt">
                  <v:stroke startarrow="block" startarrowwidth="narrow" endarrow="block" endarrowwidth="narrow"/>
                </v:shape>
                <v:line id="Gerade Verbindung 356" o:spid="_x0000_s1205"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1+cAAAADbAAAADwAAAGRycy9kb3ducmV2LnhtbERPTYvCMBC9C/6HMIIXWVMFdalNRYUF&#10;PSiuK56HZrYt20xKk6313xtB8DaP9znJqjOVaKlxpWUFk3EEgjizuuRcweXn6+MThPPIGivLpOBO&#10;DlZpv5dgrO2Nv6k9+1yEEHYxKii8r2MpXVaQQTe2NXHgfm1j0AfY5FI3eAvhppLTKJpLgyWHhgJr&#10;2haU/Z3/jQKm0TU/VFybqFvsN6erXMyOrVLDQbdegvDU+bf45d7pMH8Gz1/CATJ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bdfnAAAAA2wAAAA8AAAAAAAAAAAAAAAAA&#10;oQIAAGRycy9kb3ducmV2LnhtbFBLBQYAAAAABAAEAPkAAACOAwAAAAA=&#10;" strokeweight=".5pt">
                  <v:stroke dashstyle="dash"/>
                </v:line>
                <v:line id="Gerade Verbindung 357" o:spid="_x0000_s1206"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rjsIAAADbAAAADwAAAGRycy9kb3ducmV2LnhtbERPTWvCQBC9F/wPywi9SN20oCkxG9FC&#10;QQ+KTcXzkJ0modnZJbuN8d+7hUJv83ifk69H04mBet9aVvA8T0AQV1a3XCs4f74/vYLwAVljZ5kU&#10;3MjDupg85Jhpe+UPGspQixjCPkMFTQguk9JXDRn0c+uII/dle4Mhwr6WusdrDDedfEmSpTTYcmxo&#10;0NFbQ9V3+WMUMM0u9aFjZ5Ix3W9PF5kujoNSj9NxswIRaAz/4j/3Tsf5S/j9JR4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nrjsIAAADbAAAADwAAAAAAAAAAAAAA&#10;AAChAgAAZHJzL2Rvd25yZXYueG1sUEsFBgAAAAAEAAQA+QAAAJADAAAAAA==&#10;" strokeweight=".5pt">
                  <v:stroke dashstyle="dash"/>
                </v:line>
                <v:line id="Gerade Verbindung 358" o:spid="_x0000_s1207"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OFcAAAADbAAAADwAAAGRycy9kb3ducmV2LnhtbERPTYvCMBC9C/sfwix4EU1d0Eo1yrqw&#10;oAdFq3gemrEt20xKk6313xtB8DaP9zmLVWcq0VLjSssKxqMIBHFmdcm5gvPpdzgD4TyyxsoyKbiT&#10;g9Xyo7fARNsbH6lNfS5CCLsEFRTe14mULivIoBvZmjhwV9sY9AE2udQN3kK4qeRXFE2lwZJDQ4E1&#10;/RSU/aX/RgHT4JLvKq5N1MXb9eEi48m+Var/2X3PQXjq/Fv8cm90mB/D85dw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FThXAAAAA2wAAAA8AAAAAAAAAAAAAAAAA&#10;oQIAAGRycy9kb3ducmV2LnhtbFBLBQYAAAAABAAEAPkAAACOAwAAAAA=&#10;" strokeweight=".5pt">
                  <v:stroke dashstyle="dash"/>
                </v:line>
                <v:line id="Gerade Verbindung 359" o:spid="_x0000_s1208"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aZ8MAAADbAAAADwAAAGRycy9kb3ducmV2LnhtbESPT2vCQBDF70K/wzIFL1I3Cm1KdBUV&#10;Cu3B4j88D9kxCWZnQ3Yb02/vHARvM7w37/1mvuxdrTpqQ+XZwGScgCLOva24MHA6fr19ggoR2WLt&#10;mQz8U4Dl4mUwx8z6G++pO8RCSQiHDA2UMTaZ1iEvyWEY+4ZYtItvHUZZ20LbFm8S7mo9TZIP7bBi&#10;aSixoU1J+fXw5wwwjc7FtubGJX36s96ddfr+2xkzfO1XM1CR+vg0P66/reALrPwiA+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2mfDAAAA2wAAAA8AAAAAAAAAAAAA&#10;AAAAoQIAAGRycy9kb3ducmV2LnhtbFBLBQYAAAAABAAEAPkAAACRAwAAAAA=&#10;" strokeweight=".5pt">
                  <v:stroke dashstyle="dash"/>
                </v:line>
                <v:shape id="Gerade Verbindung mit Pfeil 360" o:spid="_x0000_s1209"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eDcEAAADbAAAADwAAAGRycy9kb3ducmV2LnhtbERP32vCMBB+F/wfwgl703TCrHZGGQNh&#10;jIlYFfTtaG5NWXMpTab1vzeC4Nt9fD9vvuxsLc7U+sqxgtdRAoK4cLriUsF+txpOQfiArLF2TAqu&#10;5GG56PfmmGl34S2d81CKGMI+QwUmhCaT0heGLPqRa4gj9+taiyHCtpS6xUsMt7UcJ8lEWqw4Nhhs&#10;6NNQ8Zf/WwVvabE5mn2z/i4PJ/PDqT9h6pV6GXQf7yACdeEpfri/dJw/g/sv8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14NwQAAANsAAAAPAAAAAAAAAAAAAAAA&#10;AKECAABkcnMvZG93bnJldi54bWxQSwUGAAAAAAQABAD5AAAAjwMAAAAA&#10;" strokeweight="1pt">
                  <v:stroke startarrow="block" startarrowwidth="narrow" endarrow="block" endarrowwidth="narrow"/>
                </v:shape>
                <v:shape id="Textfeld 85" o:spid="_x0000_s1210"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3ZL0A&#10;AADbAAAADwAAAGRycy9kb3ducmV2LnhtbERPSwrCMBDdC94hjOBGNNWFSDWKH/xsXLR6gKEZ22Iz&#10;KU3U6unNQnD5eP/FqjWVeFLjSssKxqMIBHFmdcm5gutlP5yBcB5ZY2WZFLzJwWrZ7Sww1vbFCT1T&#10;n4sQwi5GBYX3dSylywoy6Ea2Jg7czTYGfYBNLnWDrxBuKjmJoqk0WHJoKLCmbUHZPX0YBbRO7Od8&#10;dweTbHbbw61kGsijUv1eu56D8NT6v/jnP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o3ZL0AAADbAAAADwAAAAAAAAAAAAAAAACYAgAAZHJzL2Rvd25yZXYu&#10;eG1sUEsFBgAAAAAEAAQA9QAAAIIDAAAAAA==&#10;" filled="f" stroked="f">
                  <v:textbox inset="0,0,0,0">
                    <w:txbxContent>
                      <w:p w:rsidR="00F42CE6" w:rsidRPr="00A25AA9" w:rsidRDefault="00F42CE6" w:rsidP="00580D27">
                        <w:pPr>
                          <w:pStyle w:val="NormalWeb"/>
                          <w:rPr>
                            <w:sz w:val="20"/>
                            <w:szCs w:val="20"/>
                          </w:rPr>
                        </w:pPr>
                        <w:r w:rsidRPr="00A25AA9">
                          <w:rPr>
                            <w:color w:val="000000"/>
                            <w:kern w:val="24"/>
                            <w:sz w:val="20"/>
                            <w:szCs w:val="20"/>
                            <w:lang w:val="de-DE"/>
                          </w:rPr>
                          <w:t>f/3</w:t>
                        </w:r>
                      </w:p>
                    </w:txbxContent>
                  </v:textbox>
                </v:shape>
                <v:shape id="Textfeld 72" o:spid="_x0000_s1211"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8AA&#10;AADbAAAADwAAAGRycy9kb3ducmV2LnhtbESPzQrCMBCE74LvEFbwIprqQaQaxR/8uXio+gBLs7bF&#10;ZlOaqNWnN4LgcZiZb5jZojGleFDtCssKhoMIBHFqdcGZgst525+AcB5ZY2mZFLzIwWLebs0w1vbJ&#10;CT1OPhMBwi5GBbn3VSylS3My6Aa2Ig7e1dYGfZB1JnWNzwA3pRxF0VgaLDgs5FjROqf0drobBbRM&#10;7Pt4czuTrDbr3bVg6sm9Ut1Os5yC8NT4f/jXPmgFo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aS/8AAAADbAAAADwAAAAAAAAAAAAAAAACYAgAAZHJzL2Rvd25y&#10;ZXYueG1sUEsFBgAAAAAEAAQA9QAAAIUDAAAAAA==&#10;" filled="f" stroked="f">
                  <v:textbox inset="0,0,0,0">
                    <w:txbxContent>
                      <w:p w:rsidR="00F42CE6" w:rsidRDefault="00F42CE6" w:rsidP="00580D27">
                        <w:pPr>
                          <w:pStyle w:val="NormalWeb"/>
                        </w:pPr>
                        <w:r w:rsidRPr="003B5C6C">
                          <w:rPr>
                            <w:color w:val="000000"/>
                            <w:kern w:val="24"/>
                            <w:sz w:val="20"/>
                            <w:szCs w:val="20"/>
                            <w:lang w:val="de-DE"/>
                          </w:rPr>
                          <w:t>f/3</w:t>
                        </w:r>
                      </w:p>
                    </w:txbxContent>
                  </v:textbox>
                </v:shape>
                <v:shape id="Gerade Verbindung mit Pfeil 363" o:spid="_x0000_s1212"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zbMIAAADbAAAADwAAAGRycy9kb3ducmV2LnhtbESPT4vCMBTE7wt+h/AEb5paQbQaRXcV&#10;Pa34B7w+m2dbbF5KE7V+e7Mg7HGYmd8w03ljSvGg2hWWFfR7EQji1OqCMwWn47o7AuE8ssbSMil4&#10;kYP5rPU1xUTbJ+/pcfCZCBB2CSrIva8SKV2ak0HXsxVx8K62NuiDrDOpa3wGuCllHEVDabDgsJBj&#10;Rd85pbfD3SgYNSezc8Uvjc+b+2VpNrz6OQ6U6rSbxQSEp8b/hz/trVYQx/D3JfwAO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JzbMIAAADbAAAADwAAAAAAAAAAAAAA&#10;AAChAgAAZHJzL2Rvd25yZXYueG1sUEsFBgAAAAAEAAQA+QAAAJADAAAAAA==&#10;" strokeweight="1pt">
                  <v:stroke startarrow="block" startarrowwidth="narrow" endarrow="block" endarrowwidth="narrow"/>
                </v:shape>
                <v:shape id="Textfeld 95" o:spid="_x0000_s1213"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pE8MA&#10;AADbAAAADwAAAGRycy9kb3ducmV2LnhtbESPQWvCQBSE7wX/w/IEL8VstFB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pE8MAAADbAAAADwAAAAAAAAAAAAAAAACYAgAAZHJzL2Rv&#10;d25yZXYueG1sUEsFBgAAAAAEAAQA9QAAAIgDAAAAAA==&#10;" filled="f" stroked="f">
                  <v:textbox inset="0,0,0,0">
                    <w:txbxContent>
                      <w:p w:rsidR="00F42CE6" w:rsidRPr="00A25AA9" w:rsidRDefault="00F42CE6" w:rsidP="00580D27">
                        <w:pPr>
                          <w:pStyle w:val="NormalWeb"/>
                          <w:rPr>
                            <w:sz w:val="20"/>
                            <w:szCs w:val="20"/>
                          </w:rPr>
                        </w:pPr>
                        <w:r w:rsidRPr="00A25AA9">
                          <w:rPr>
                            <w:color w:val="000000"/>
                            <w:kern w:val="24"/>
                            <w:sz w:val="20"/>
                            <w:szCs w:val="20"/>
                            <w:lang w:val="de-DE"/>
                          </w:rPr>
                          <w:t>f/3</w:t>
                        </w:r>
                      </w:p>
                    </w:txbxContent>
                  </v:textbox>
                </v:shape>
                <v:shape id="Gerade Verbindung mit Pfeil 365" o:spid="_x0000_s1214"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Og8UAAADbAAAADwAAAGRycy9kb3ducmV2LnhtbESPW2vCQBSE34X+h+UUfDMbbRGbugm9&#10;WOyT4gX6epo9JqHZsyG7JvHfuwXBx2FmvmGW2WBq0VHrKssKplEMgji3uuJCwfHwNVmAcB5ZY22Z&#10;FFzIQZY+jJaYaNvzjrq9L0SAsEtQQel9k0jp8pIMusg2xME72dagD7ItpG6xD3BTy1kcz6XBisNC&#10;iQ19lJT/7c9GwWI4mq2rNvTysz7/vps1rz4PT0qNH4e3VxCeBn8P39rfWsHsGf6/hB8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Og8UAAADbAAAADwAAAAAAAAAA&#10;AAAAAAChAgAAZHJzL2Rvd25yZXYueG1sUEsFBgAAAAAEAAQA+QAAAJMDAAAAAA==&#10;" strokeweight="1pt">
                  <v:stroke startarrow="block" startarrowwidth="narrow" endarrow="block" endarrowwidth="narrow"/>
                </v:shape>
                <v:shape id="Gerade Verbindung mit Pfeil 366" o:spid="_x0000_s1215"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etcQAAADbAAAADwAAAGRycy9kb3ducmV2LnhtbESPUWvCMBSF3wf+h3AHe1vTCVrpjDIE&#10;QWRDph3Mt0tz15Q1N6GJ2v17Iwx8PJxzvsOZLwfbiTP1oXWs4CXLQRDXTrfcKKgO6+cZiBCRNXaO&#10;ScEfBVguRg9zLLW78Ced97ERCcKhRAUmRl9KGWpDFkPmPHHyflxvMSbZN1L3eElw28lxnk+lxZbT&#10;gkFPK0P17/5kFUyKevdtKv+xbb6O5p2LcMQiKPX0OLy9gog0xHv4v73RCsYTuH1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p61xAAAANsAAAAPAAAAAAAAAAAA&#10;AAAAAKECAABkcnMvZG93bnJldi54bWxQSwUGAAAAAAQABAD5AAAAkgMAAAAA&#10;" strokeweight="1pt">
                  <v:stroke startarrow="block" startarrowwidth="narrow" endarrow="block" endarrowwidth="narrow"/>
                </v:shape>
                <v:shape id="Textfeld 98" o:spid="_x0000_s1216"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Ki8AA&#10;AADbAAAADwAAAGRycy9kb3ducmV2LnhtbESPzQrCMBCE74LvEFbwIprqQaQaxR/8uXio+gBLs7bF&#10;ZlOaqNWnN4LgcZiZb5jZojGleFDtCssKhoMIBHFqdcGZgst525+AcB5ZY2mZFLzIwWLebs0w1vbJ&#10;CT1OPhMBwi5GBbn3VSylS3My6Aa2Ig7e1dYGfZB1JnWNzwA3pRxF0VgaLDgs5FjROqf0drobBbRM&#10;7Pt4czuTrDbr3bVg6sm9Ut1Os5yC8NT4f/jXPmgFo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8Ki8AAAADbAAAADwAAAAAAAAAAAAAAAACYAgAAZHJzL2Rvd25y&#10;ZXYueG1sUEsFBgAAAAAEAAQA9QAAAIUDAAAAAA==&#10;" filled="f" stroked="f">
                  <v:textbox inset="0,0,0,0">
                    <w:txbxContent>
                      <w:p w:rsidR="00F42CE6" w:rsidRPr="00A25AA9" w:rsidRDefault="00F42CE6" w:rsidP="00580D27">
                        <w:pPr>
                          <w:pStyle w:val="NormalWeb"/>
                          <w:rPr>
                            <w:sz w:val="20"/>
                            <w:szCs w:val="20"/>
                          </w:rPr>
                        </w:pPr>
                        <w:r w:rsidRPr="00A25AA9">
                          <w:rPr>
                            <w:color w:val="000000"/>
                            <w:kern w:val="24"/>
                            <w:sz w:val="20"/>
                            <w:szCs w:val="20"/>
                            <w:lang w:val="de-DE"/>
                          </w:rPr>
                          <w:t>f/3</w:t>
                        </w:r>
                      </w:p>
                    </w:txbxContent>
                  </v:textbox>
                </v:shape>
                <v:shape id="Gerade Verbindung mit Pfeil 368" o:spid="_x0000_s1217"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lWcQAAADbAAAADwAAAGRycy9kb3ducmV2LnhtbESPUWvCMBSF3wf7D+EOfFtTBe3ojCKD&#10;gYgy5jqYb5fm2hSbm5JErf/eDAZ7PJxzvsOZLwfbiQv50DpWMM5yEMS10y03Cqqv9+cXECEia+wc&#10;k4IbBVguHh/mWGp35U+67GMjEoRDiQpMjH0pZagNWQyZ64mTd3TeYkzSN1J7vCa47eQkz2fSYstp&#10;wWBPb4bq0/5sFUyL+uPHVP1u03wfzJaLcMAiKDV6GlavICIN8T/8115rBZMC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ZxAAAANsAAAAPAAAAAAAAAAAA&#10;AAAAAKECAABkcnMvZG93bnJldi54bWxQSwUGAAAAAAQABAD5AAAAkgMAAAAA&#10;" strokeweight="1pt">
                  <v:stroke startarrow="block" startarrowwidth="narrow" endarrow="block" endarrowwidth="narrow"/>
                </v:shape>
                <v:shape id="Textfeld 100" o:spid="_x0000_s1218"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Yr0A&#10;AADbAAAADwAAAGRycy9kb3ducmV2LnhtbERPSwrCMBDdC94hjOBGNNWFSDWKH/xsXLR6gKEZ22Iz&#10;KU3U6unNQnD5eP/FqjWVeFLjSssKxqMIBHFmdcm5gutlP5yBcB5ZY2WZFLzJwWrZ7Sww1vbFCT1T&#10;n4sQwi5GBYX3dSylywoy6Ea2Jg7czTYGfYBNLnWDrxBuKjmJoqk0WHJoKLCmbUHZPX0YBbRO7Od8&#10;dweTbHbbw61kGsijUv1eu56D8NT6v/jnP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w7Yr0AAADbAAAADwAAAAAAAAAAAAAAAACYAgAAZHJzL2Rvd25yZXYu&#10;eG1sUEsFBgAAAAAEAAQA9QAAAIIDAAAAAA==&#10;" filled="f" stroked="f">
                  <v:textbox inset="0,0,0,0">
                    <w:txbxContent>
                      <w:p w:rsidR="00F42CE6" w:rsidRPr="00A25AA9" w:rsidRDefault="00F42CE6" w:rsidP="00580D27">
                        <w:pPr>
                          <w:pStyle w:val="NormalWeb"/>
                          <w:rPr>
                            <w:sz w:val="20"/>
                            <w:szCs w:val="20"/>
                          </w:rPr>
                        </w:pPr>
                        <w:r w:rsidRPr="00A25AA9">
                          <w:rPr>
                            <w:color w:val="000000"/>
                            <w:kern w:val="24"/>
                            <w:sz w:val="20"/>
                            <w:szCs w:val="20"/>
                            <w:lang w:val="de-DE"/>
                          </w:rPr>
                          <w:t>f/3</w:t>
                        </w:r>
                      </w:p>
                    </w:txbxContent>
                  </v:textbox>
                </v:shape>
                <v:shape id="Textfeld 31" o:spid="_x0000_s1219"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42CE6" w:rsidRPr="00C70313" w:rsidRDefault="00F42CE6" w:rsidP="00580D27">
                        <w:pPr>
                          <w:pStyle w:val="NormalWeb"/>
                        </w:pPr>
                        <w:r w:rsidRPr="00C70313">
                          <w:rPr>
                            <w:color w:val="000000"/>
                            <w:kern w:val="24"/>
                            <w:sz w:val="36"/>
                            <w:szCs w:val="36"/>
                            <w:lang w:val="de-DE"/>
                          </w:rPr>
                          <w:t>A</w:t>
                        </w:r>
                      </w:p>
                    </w:txbxContent>
                  </v:textbox>
                </v:shape>
                <v:shape id="Textfeld 101" o:spid="_x0000_s1220"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42CE6" w:rsidRPr="003C7E42" w:rsidRDefault="00F42CE6" w:rsidP="00580D27">
                        <w:pPr>
                          <w:pStyle w:val="NormalWeb"/>
                        </w:pPr>
                        <w:r w:rsidRPr="003C7E42">
                          <w:rPr>
                            <w:color w:val="000000"/>
                            <w:kern w:val="24"/>
                            <w:sz w:val="36"/>
                            <w:szCs w:val="36"/>
                            <w:lang w:val="de-DE"/>
                          </w:rPr>
                          <w:t>B</w:t>
                        </w:r>
                      </w:p>
                    </w:txbxContent>
                  </v:textbox>
                </v:shape>
                <v:shape id="Textfeld 102" o:spid="_x0000_s1221"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42CE6" w:rsidRPr="00C70313" w:rsidRDefault="00F42CE6" w:rsidP="00580D27">
                        <w:pPr>
                          <w:pStyle w:val="NormalWeb"/>
                        </w:pPr>
                        <w:r w:rsidRPr="00C70313">
                          <w:rPr>
                            <w:color w:val="000000"/>
                            <w:kern w:val="24"/>
                            <w:sz w:val="36"/>
                            <w:szCs w:val="36"/>
                            <w:lang w:val="de-DE"/>
                          </w:rPr>
                          <w:t>B</w:t>
                        </w:r>
                      </w:p>
                    </w:txbxContent>
                  </v:textbox>
                </v:shape>
                <v:shape id="Textfeld 103" o:spid="_x0000_s1222"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42CE6" w:rsidRPr="00C70313" w:rsidRDefault="00F42CE6" w:rsidP="00580D27">
                        <w:pPr>
                          <w:pStyle w:val="NormalWeb"/>
                        </w:pPr>
                        <w:r w:rsidRPr="00C70313">
                          <w:rPr>
                            <w:color w:val="000000"/>
                            <w:kern w:val="24"/>
                            <w:sz w:val="36"/>
                            <w:szCs w:val="36"/>
                            <w:lang w:val="de-DE"/>
                          </w:rPr>
                          <w:t>B</w:t>
                        </w:r>
                      </w:p>
                    </w:txbxContent>
                  </v:textbox>
                </v:shape>
                <v:shape id="Textfeld 104" o:spid="_x0000_s1223"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F42CE6" w:rsidRPr="00C70313" w:rsidRDefault="00F42CE6" w:rsidP="00580D27">
                        <w:pPr>
                          <w:pStyle w:val="NormalWeb"/>
                        </w:pPr>
                        <w:r w:rsidRPr="00C70313">
                          <w:rPr>
                            <w:color w:val="000000"/>
                            <w:kern w:val="24"/>
                            <w:sz w:val="36"/>
                            <w:szCs w:val="36"/>
                            <w:lang w:val="de-DE"/>
                          </w:rPr>
                          <w:t>B</w:t>
                        </w:r>
                      </w:p>
                    </w:txbxContent>
                  </v:textbox>
                </v:shape>
                <v:shape id="Textfeld 105" o:spid="_x0000_s1224"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42CE6" w:rsidRPr="00C70313" w:rsidRDefault="00F42CE6" w:rsidP="00580D27">
                        <w:pPr>
                          <w:pStyle w:val="NormalWeb"/>
                        </w:pPr>
                        <w:r w:rsidRPr="00C70313">
                          <w:rPr>
                            <w:color w:val="000000"/>
                            <w:kern w:val="24"/>
                            <w:sz w:val="36"/>
                            <w:szCs w:val="36"/>
                            <w:lang w:val="de-DE"/>
                          </w:rPr>
                          <w:t>C</w:t>
                        </w:r>
                      </w:p>
                    </w:txbxContent>
                  </v:textbox>
                </v:shape>
                <v:shape id="Textfeld 106" o:spid="_x0000_s1225"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42CE6" w:rsidRPr="00C70313" w:rsidRDefault="00F42CE6" w:rsidP="00580D27">
                        <w:pPr>
                          <w:pStyle w:val="NormalWeb"/>
                        </w:pPr>
                        <w:r w:rsidRPr="00C70313">
                          <w:rPr>
                            <w:color w:val="000000"/>
                            <w:kern w:val="24"/>
                            <w:sz w:val="36"/>
                            <w:szCs w:val="36"/>
                            <w:lang w:val="de-DE"/>
                          </w:rPr>
                          <w:t>C</w:t>
                        </w:r>
                      </w:p>
                    </w:txbxContent>
                  </v:textbox>
                </v:shape>
                <v:shape id="Textfeld 107" o:spid="_x0000_s1226"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42CE6" w:rsidRPr="00C70313" w:rsidRDefault="00F42CE6" w:rsidP="00580D27">
                        <w:pPr>
                          <w:pStyle w:val="NormalWeb"/>
                        </w:pPr>
                        <w:r w:rsidRPr="00C70313">
                          <w:rPr>
                            <w:color w:val="000000"/>
                            <w:kern w:val="24"/>
                            <w:sz w:val="36"/>
                            <w:szCs w:val="36"/>
                            <w:lang w:val="de-DE"/>
                          </w:rPr>
                          <w:t>C</w:t>
                        </w:r>
                      </w:p>
                    </w:txbxContent>
                  </v:textbox>
                </v:shape>
                <v:shape id="Textfeld 108" o:spid="_x0000_s1227"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42CE6" w:rsidRPr="00C70313" w:rsidRDefault="00F42CE6" w:rsidP="00580D27">
                        <w:pPr>
                          <w:pStyle w:val="NormalWeb"/>
                        </w:pPr>
                        <w:r w:rsidRPr="00C70313">
                          <w:rPr>
                            <w:color w:val="000000"/>
                            <w:kern w:val="24"/>
                            <w:sz w:val="36"/>
                            <w:szCs w:val="36"/>
                            <w:lang w:val="de-DE"/>
                          </w:rPr>
                          <w:t>C</w:t>
                        </w:r>
                      </w:p>
                    </w:txbxContent>
                  </v:textbox>
                </v:shape>
                <v:line id="Gerade Verbindung 379" o:spid="_x0000_s1228"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RsEAAADbAAAADwAAAGRycy9kb3ducmV2LnhtbERPS2sCMRC+F/wPYQRvNWuFUlejiFgs&#10;lBZ8HPQ2JuPu4maybEbd/vvmUOjx43vPFp2v1Z3aWAU2MBpmoIhtcBUXBg779+c3UFGQHdaBycAP&#10;RVjMe08zzF148JbuOylUCuGYo4FSpMm1jrYkj3EYGuLEXULrURJsC+1afKRwX+uXLHvVHitODSU2&#10;tCrJXnc3b0BOx2Ozxs/bZmnj92Rs3VlGX8YM+t1yCkqok3/xn/vDGRinselL+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9GwQAAANsAAAAPAAAAAAAAAAAAAAAA&#10;AKECAABkcnMvZG93bnJldi54bWxQSwUGAAAAAAQABAD5AAAAjwMAAAAA&#10;" strokeweight=".25pt">
                  <v:stroke dashstyle="longDashDot"/>
                </v:line>
                <v:line id="Gerade Verbindung 380" o:spid="_x0000_s1229"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KRcUAAADbAAAADwAAAGRycy9kb3ducmV2LnhtbESPQWvCQBSE70L/w/IK3nRTixJTVykF&#10;iyAISRR6fM2+JqHZtyG7xvjvXUHwOMzMN8xqM5hG9NS52rKCt2kEgriwuuZSwTHfTmIQziNrbCyT&#10;gis52KxfRitMtL1wSn3mSxEg7BJUUHnfJlK6oiKDbmpb4uD92c6gD7Irpe7wEuCmkbMoWkiDNYeF&#10;Clv6qqj4z85Gwc9pG/+mu318aspjfujn+fc1zZUavw6fHyA8Df4ZfrR3WsH7Eu5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eKRcUAAADbAAAADwAAAAAAAAAA&#10;AAAAAAChAgAAZHJzL2Rvd25yZXYueG1sUEsFBgAAAAAEAAQA+QAAAJMDAAAAAA==&#10;" strokeweight=".5pt">
                  <v:stroke dashstyle="longDashDot"/>
                </v:line>
                <v:line id="Gerade Verbindung 381" o:spid="_x0000_s1230"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fMEAAADbAAAADwAAAGRycy9kb3ducmV2LnhtbERPz2vCMBS+C/4P4QleZKYbuo6uqbjB&#10;YB4mrhueH81bW2xeQhNr/e/NYeDx4/udb0bTiYF631pW8LhMQBBXVrdcK/j9+Xh4AeEDssbOMim4&#10;kodNMZ3kmGl74W8aylCLGMI+QwVNCC6T0lcNGfRL64gj92d7gyHCvpa6x0sMN518SpJnabDl2NCg&#10;o/eGqlN5NgqYFsf6q2NnkjHdvR2OMl3vB6Xms3H7CiLQGO7if/enVrCK6+OX+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l8wQAAANsAAAAPAAAAAAAAAAAAAAAA&#10;AKECAABkcnMvZG93bnJldi54bWxQSwUGAAAAAAQABAD5AAAAjwMAAAAA&#10;" strokeweight=".5pt">
                  <v:stroke dashstyle="dash"/>
                </v:line>
                <v:line id="Gerade Verbindung 382" o:spid="_x0000_s1231"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c58MAAADbAAAADwAAAGRycy9kb3ducmV2LnhtbESPT4vCMBTE78J+h/AWvCyaKmqla5RV&#10;EPSg+A/Pj+ZtW7Z5KU2s9dsbYcHjMDO/YWaL1pSiodoVlhUM+hEI4tTqgjMFl/O6NwXhPLLG0jIp&#10;eJCDxfyjM8NE2zsfqTn5TAQIuwQV5N5XiZQuzcmg69uKOHi/tjbog6wzqWu8B7gp5TCKJtJgwWEh&#10;x4pWOaV/p5tRwPR1zXYlVyZq4+3ycJXxeN8o1f1sf75BeGr9O/zf3mgFowG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XOfDAAAA2wAAAA8AAAAAAAAAAAAA&#10;AAAAoQIAAGRycy9kb3ducmV2LnhtbFBLBQYAAAAABAAEAPkAAACRAwAAAAA=&#10;" strokeweight=".5pt">
                  <v:stroke dashstyle="dash"/>
                </v:line>
                <v:shape id="Textfeld 57" o:spid="_x0000_s1232"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pKMMA&#10;AADbAAAADwAAAGRycy9kb3ducmV2LnhtbESPQWvCQBSE7wX/w/IEL8VslFJ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pKMMAAADbAAAADwAAAAAAAAAAAAAAAACYAgAAZHJzL2Rv&#10;d25yZXYueG1sUEsFBgAAAAAEAAQA9QAAAIgDAAAAAA==&#10;" filled="f" stroked="f">
                  <v:textbox inset="0,0,0,0">
                    <w:txbxContent>
                      <w:p w:rsidR="00F42CE6" w:rsidRPr="003B5C6C" w:rsidRDefault="00F42CE6" w:rsidP="00580D27">
                        <w:pPr>
                          <w:pStyle w:val="NormalWeb"/>
                          <w:rPr>
                            <w:sz w:val="20"/>
                            <w:szCs w:val="20"/>
                          </w:rPr>
                        </w:pPr>
                        <w:r w:rsidRPr="003B5C6C">
                          <w:rPr>
                            <w:color w:val="000000"/>
                            <w:kern w:val="24"/>
                            <w:sz w:val="20"/>
                            <w:szCs w:val="20"/>
                            <w:lang w:val="de-DE"/>
                          </w:rPr>
                          <w:t>f/2</w:t>
                        </w:r>
                      </w:p>
                    </w:txbxContent>
                  </v:textbox>
                </v:shape>
                <v:shape id="Gerade Verbindung mit Pfeil 384" o:spid="_x0000_s1233"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zV8MAAADbAAAADwAAAGRycy9kb3ducmV2LnhtbESPT4vCMBTE78J+h/AWvNl0VUSrUdZ/&#10;6MllVfD6bN62ZZuX0kSt394IgsdhZn7DTGaNKcWValdYVvAVxSCIU6sLzhQcD+vOEITzyBpLy6Tg&#10;Tg5m04/WBBNtb/xL173PRICwS1BB7n2VSOnSnAy6yFbEwfuztUEfZJ1JXeMtwE0pu3E8kAYLDgs5&#10;VrTIKf3fX4yCYXM0P67Y0ei0uZznZsOr5aGnVPuz+R6D8NT4d/jV3moF/R48v4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hM1fDAAAA2wAAAA8AAAAAAAAAAAAA&#10;AAAAoQIAAGRycy9kb3ducmV2LnhtbFBLBQYAAAAABAAEAPkAAACRAwAAAAA=&#10;" strokeweight="1pt">
                  <v:stroke startarrow="block" startarrowwidth="narrow" endarrow="block" endarrowwidth="narrow"/>
                </v:shape>
                <v:shape id="Gerade Verbindung mit Pfeil 385" o:spid="_x0000_s1234"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EcUAAADbAAAADwAAAGRycy9kb3ducmV2LnhtbESPQWvCQBSE7wX/w/KEXopubKNIzEas&#10;IBSkglHw+sg+k2D2bZrdxvTfu4VCj8PMfMOk68E0oqfO1ZYVzKYRCOLC6ppLBefTbrIE4TyyxsYy&#10;KfghB+ts9JRiou2dj9TnvhQBwi5BBZX3bSKlKyoy6Ka2JQ7e1XYGfZBdKXWH9wA3jXyNooU0WHNY&#10;qLClbUXFLf82Cl64334dLjrfv8/j/vR2nTXR506p5/GwWYHwNPj/8F/7QyuIY/j9En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1EcUAAADbAAAADwAAAAAAAAAA&#10;AAAAAAChAgAAZHJzL2Rvd25yZXYueG1sUEsFBgAAAAAEAAQA+QAAAJMDAAAAAA==&#10;" strokeweight="1pt">
                  <v:stroke startarrow="block" startarrowwidth="narrow" endarrow="block" endarrowwidth="narrow"/>
                </v:shape>
                <v:shape id="Textfeld 61" o:spid="_x0000_s1235"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xXMQA&#10;AADbAAAADwAAAGRycy9kb3ducmV2LnhtbESPzWrDMBCE74G+g9hCLqGRU5J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cVzEAAAA2wAAAA8AAAAAAAAAAAAAAAAAmAIAAGRycy9k&#10;b3ducmV2LnhtbFBLBQYAAAAABAAEAPUAAACJAwAAAAA=&#10;" filled="f" stroked="f">
                  <v:textbox inset="0,0,0,0">
                    <w:txbxContent>
                      <w:p w:rsidR="00F42CE6" w:rsidRPr="003B5C6C" w:rsidRDefault="00F42CE6" w:rsidP="00580D27">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r w:rsidRPr="00A045FF">
        <w:rPr>
          <w:rFonts w:ascii="Courier New" w:hAnsi="Courier New"/>
          <w:noProof/>
          <w:u w:val="single"/>
          <w:lang w:val="en-US" w:eastAsia="zh-CN"/>
        </w:rPr>
        <w:t xml:space="preserve"> </w:t>
      </w:r>
    </w:p>
    <w:p w:rsidR="00580D27" w:rsidRPr="00A045FF" w:rsidRDefault="00580D27" w:rsidP="00580D27">
      <w:pPr>
        <w:tabs>
          <w:tab w:val="left" w:pos="3686"/>
          <w:tab w:val="left" w:pos="5236"/>
          <w:tab w:val="left" w:pos="7655"/>
        </w:tabs>
        <w:suppressAutoHyphens w:val="0"/>
        <w:spacing w:before="120" w:line="240" w:lineRule="auto"/>
        <w:outlineLvl w:val="1"/>
        <w:rPr>
          <w:i/>
          <w:noProof/>
          <w:snapToGrid w:val="0"/>
          <w:szCs w:val="24"/>
          <w:lang w:eastAsia="de-DE"/>
        </w:rPr>
      </w:pPr>
    </w:p>
    <w:p w:rsidR="00580D27" w:rsidRPr="00A045FF" w:rsidRDefault="00580D27" w:rsidP="00F42CE6">
      <w:pPr>
        <w:tabs>
          <w:tab w:val="left" w:pos="3686"/>
          <w:tab w:val="left" w:pos="5236"/>
          <w:tab w:val="left" w:pos="7655"/>
        </w:tabs>
        <w:suppressAutoHyphens w:val="0"/>
        <w:spacing w:before="120" w:line="240" w:lineRule="auto"/>
        <w:ind w:left="1134"/>
        <w:outlineLvl w:val="1"/>
        <w:rPr>
          <w:noProof/>
          <w:snapToGrid w:val="0"/>
          <w:szCs w:val="24"/>
          <w:lang w:eastAsia="de-DE"/>
        </w:rPr>
      </w:pPr>
      <w:r w:rsidRPr="00A045FF">
        <w:rPr>
          <w:noProof/>
          <w:snapToGrid w:val="0"/>
          <w:szCs w:val="24"/>
          <w:lang w:eastAsia="de-DE"/>
        </w:rPr>
        <w:t>Table 2</w:t>
      </w:r>
    </w:p>
    <w:p w:rsidR="00580D27" w:rsidRPr="00A045FF" w:rsidRDefault="00580D27" w:rsidP="00F42CE6">
      <w:pPr>
        <w:tabs>
          <w:tab w:val="left" w:pos="3686"/>
          <w:tab w:val="left" w:pos="5236"/>
          <w:tab w:val="left" w:pos="7655"/>
        </w:tabs>
        <w:suppressAutoHyphens w:val="0"/>
        <w:spacing w:line="240" w:lineRule="auto"/>
        <w:ind w:left="1134"/>
        <w:outlineLvl w:val="1"/>
        <w:rPr>
          <w:b/>
          <w:noProof/>
          <w:snapToGrid w:val="0"/>
          <w:szCs w:val="24"/>
          <w:lang w:eastAsia="de-DE"/>
        </w:rPr>
      </w:pPr>
      <w:r w:rsidRPr="00A045FF">
        <w:rPr>
          <w:b/>
          <w:noProof/>
          <w:snapToGrid w:val="0"/>
          <w:szCs w:val="24"/>
          <w:lang w:eastAsia="de-DE"/>
        </w:rPr>
        <w:t>Dimensions of the box system in Figure 2</w:t>
      </w:r>
    </w:p>
    <w:p w:rsidR="00580D27" w:rsidRPr="00A045FF" w:rsidRDefault="00580D27" w:rsidP="00580D27">
      <w:pPr>
        <w:suppressAutoHyphens w:val="0"/>
        <w:spacing w:line="240" w:lineRule="auto"/>
        <w:rPr>
          <w:szCs w:val="24"/>
          <w:lang w:eastAsia="de-DE"/>
        </w:rPr>
      </w:pPr>
    </w:p>
    <w:tbl>
      <w:tblPr>
        <w:tblW w:w="2740" w:type="pct"/>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953"/>
      </w:tblGrid>
      <w:tr w:rsidR="00580D27" w:rsidRPr="00A045FF" w:rsidTr="00F42CE6">
        <w:tc>
          <w:tcPr>
            <w:tcW w:w="4118" w:type="pct"/>
            <w:tcBorders>
              <w:bottom w:val="single" w:sz="12" w:space="0" w:color="auto"/>
            </w:tcBorders>
            <w:vAlign w:val="center"/>
          </w:tcPr>
          <w:p w:rsidR="00580D27" w:rsidRPr="00A045FF" w:rsidRDefault="00580D27" w:rsidP="00F42CE6">
            <w:pPr>
              <w:suppressAutoHyphens w:val="0"/>
              <w:spacing w:before="80" w:after="80" w:line="200" w:lineRule="exact"/>
              <w:rPr>
                <w:i/>
                <w:sz w:val="18"/>
                <w:lang w:val="it-IT" w:eastAsia="it-IT"/>
              </w:rPr>
            </w:pPr>
            <w:r w:rsidRPr="00A045FF">
              <w:rPr>
                <w:i/>
                <w:sz w:val="18"/>
                <w:lang w:val="it-IT" w:eastAsia="it-IT"/>
              </w:rPr>
              <w:t>Dimensions in mm</w:t>
            </w:r>
          </w:p>
        </w:tc>
        <w:tc>
          <w:tcPr>
            <w:tcW w:w="882" w:type="pct"/>
            <w:tcBorders>
              <w:bottom w:val="single" w:sz="12" w:space="0" w:color="auto"/>
            </w:tcBorders>
            <w:vAlign w:val="center"/>
          </w:tcPr>
          <w:p w:rsidR="00580D27" w:rsidRPr="00A045FF" w:rsidRDefault="00580D27" w:rsidP="00F42CE6">
            <w:pPr>
              <w:suppressAutoHyphens w:val="0"/>
              <w:spacing w:before="80" w:after="80" w:line="200" w:lineRule="exact"/>
              <w:jc w:val="center"/>
              <w:rPr>
                <w:i/>
                <w:sz w:val="18"/>
                <w:lang w:val="it-IT" w:eastAsia="it-IT"/>
              </w:rPr>
            </w:pPr>
            <w:r w:rsidRPr="00A045FF">
              <w:rPr>
                <w:i/>
                <w:sz w:val="18"/>
                <w:lang w:val="it-IT" w:eastAsia="it-IT"/>
              </w:rPr>
              <w:t>f</w:t>
            </w:r>
          </w:p>
        </w:tc>
      </w:tr>
      <w:tr w:rsidR="00580D27" w:rsidRPr="00A045FF" w:rsidTr="00F42CE6">
        <w:tc>
          <w:tcPr>
            <w:tcW w:w="4118" w:type="pct"/>
            <w:tcBorders>
              <w:top w:val="single" w:sz="12" w:space="0" w:color="auto"/>
              <w:bottom w:val="single" w:sz="4" w:space="0" w:color="auto"/>
            </w:tcBorders>
            <w:vAlign w:val="center"/>
          </w:tcPr>
          <w:p w:rsidR="00580D27" w:rsidRPr="00A045FF" w:rsidRDefault="00580D27" w:rsidP="00F42CE6">
            <w:pPr>
              <w:suppressAutoHyphens w:val="0"/>
              <w:rPr>
                <w:lang w:eastAsia="it-IT"/>
              </w:rPr>
            </w:pPr>
            <w:r w:rsidRPr="00A045FF">
              <w:rPr>
                <w:lang w:eastAsia="it-IT"/>
              </w:rPr>
              <w:t xml:space="preserve">LED light sources of normal production </w:t>
            </w:r>
          </w:p>
        </w:tc>
        <w:tc>
          <w:tcPr>
            <w:tcW w:w="882" w:type="pct"/>
            <w:tcBorders>
              <w:top w:val="single" w:sz="12" w:space="0" w:color="auto"/>
              <w:bottom w:val="single" w:sz="4" w:space="0" w:color="auto"/>
            </w:tcBorders>
            <w:vAlign w:val="center"/>
          </w:tcPr>
          <w:p w:rsidR="00580D27" w:rsidRPr="00A045FF" w:rsidRDefault="00580D27" w:rsidP="00F42CE6">
            <w:pPr>
              <w:suppressAutoHyphens w:val="0"/>
              <w:jc w:val="center"/>
              <w:rPr>
                <w:lang w:val="it-IT" w:eastAsia="it-IT"/>
              </w:rPr>
            </w:pPr>
            <w:r w:rsidRPr="00A045FF">
              <w:rPr>
                <w:lang w:val="it-IT" w:eastAsia="de-DE"/>
              </w:rPr>
              <w:t>4.5</w:t>
            </w:r>
          </w:p>
        </w:tc>
      </w:tr>
      <w:tr w:rsidR="00580D27" w:rsidRPr="00A045FF" w:rsidTr="00F42CE6">
        <w:tc>
          <w:tcPr>
            <w:tcW w:w="4118" w:type="pct"/>
            <w:tcBorders>
              <w:bottom w:val="single" w:sz="12" w:space="0" w:color="auto"/>
            </w:tcBorders>
            <w:vAlign w:val="center"/>
          </w:tcPr>
          <w:p w:rsidR="00580D27" w:rsidRPr="00A045FF" w:rsidRDefault="00580D27" w:rsidP="00F42CE6">
            <w:pPr>
              <w:suppressAutoHyphens w:val="0"/>
              <w:rPr>
                <w:lang w:val="it-IT" w:eastAsia="it-IT"/>
              </w:rPr>
            </w:pPr>
            <w:r w:rsidRPr="00A045FF">
              <w:rPr>
                <w:lang w:val="it-IT" w:eastAsia="it-IT"/>
              </w:rPr>
              <w:t>Standard LED light sources</w:t>
            </w:r>
          </w:p>
        </w:tc>
        <w:tc>
          <w:tcPr>
            <w:tcW w:w="882" w:type="pct"/>
            <w:tcBorders>
              <w:bottom w:val="single" w:sz="12" w:space="0" w:color="auto"/>
            </w:tcBorders>
            <w:vAlign w:val="center"/>
          </w:tcPr>
          <w:p w:rsidR="00580D27" w:rsidRPr="00A045FF" w:rsidRDefault="00580D27" w:rsidP="00F42CE6">
            <w:pPr>
              <w:suppressAutoHyphens w:val="0"/>
              <w:jc w:val="center"/>
              <w:rPr>
                <w:lang w:val="it-IT" w:eastAsia="it-IT"/>
              </w:rPr>
            </w:pPr>
            <w:r w:rsidRPr="00A045FF">
              <w:rPr>
                <w:lang w:val="it-IT" w:eastAsia="it-IT"/>
              </w:rPr>
              <w:t>4.5</w:t>
            </w:r>
          </w:p>
        </w:tc>
      </w:tr>
    </w:tbl>
    <w:p w:rsidR="00580D27" w:rsidRPr="00A045FF" w:rsidRDefault="00580D27" w:rsidP="00580D27">
      <w:pPr>
        <w:suppressAutoHyphens w:val="0"/>
        <w:spacing w:line="240" w:lineRule="auto"/>
        <w:rPr>
          <w:szCs w:val="24"/>
          <w:lang w:eastAsia="de-DE"/>
        </w:rPr>
      </w:pPr>
    </w:p>
    <w:p w:rsidR="00580D27" w:rsidRPr="00A045FF" w:rsidRDefault="00580D27" w:rsidP="00580D27">
      <w:pPr>
        <w:suppressAutoHyphens w:val="0"/>
        <w:spacing w:line="240" w:lineRule="auto"/>
        <w:rPr>
          <w:i/>
          <w:noProof/>
          <w:snapToGrid w:val="0"/>
          <w:szCs w:val="24"/>
          <w:lang w:eastAsia="de-DE"/>
        </w:rPr>
      </w:pPr>
      <w:r w:rsidRPr="00A045FF">
        <w:rPr>
          <w:i/>
          <w:noProof/>
          <w:snapToGrid w:val="0"/>
          <w:szCs w:val="24"/>
          <w:lang w:eastAsia="de-DE"/>
        </w:rPr>
        <w:br w:type="page"/>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4</w:t>
      </w:r>
    </w:p>
    <w:p w:rsidR="00580D27" w:rsidRPr="00A045FF" w:rsidRDefault="00580D27" w:rsidP="00580D27">
      <w:pPr>
        <w:tabs>
          <w:tab w:val="left" w:pos="3686"/>
          <w:tab w:val="left" w:pos="5236"/>
          <w:tab w:val="left" w:pos="7655"/>
        </w:tabs>
        <w:suppressAutoHyphens w:val="0"/>
        <w:spacing w:before="120" w:line="240" w:lineRule="auto"/>
        <w:outlineLvl w:val="1"/>
        <w:rPr>
          <w:noProof/>
          <w:snapToGrid w:val="0"/>
          <w:szCs w:val="24"/>
          <w:lang w:eastAsia="de-DE"/>
        </w:rPr>
      </w:pPr>
    </w:p>
    <w:p w:rsidR="00580D27" w:rsidRPr="00A045FF" w:rsidRDefault="00580D27" w:rsidP="00580D27">
      <w:pPr>
        <w:tabs>
          <w:tab w:val="left" w:pos="3686"/>
          <w:tab w:val="left" w:pos="5236"/>
          <w:tab w:val="left" w:pos="7655"/>
        </w:tabs>
        <w:suppressAutoHyphens w:val="0"/>
        <w:spacing w:before="120" w:line="240" w:lineRule="auto"/>
        <w:outlineLvl w:val="1"/>
        <w:rPr>
          <w:noProof/>
          <w:snapToGrid w:val="0"/>
          <w:szCs w:val="24"/>
          <w:lang w:eastAsia="de-DE"/>
        </w:rPr>
      </w:pPr>
      <w:r w:rsidRPr="00A045FF">
        <w:rPr>
          <w:noProof/>
          <w:snapToGrid w:val="0"/>
          <w:szCs w:val="24"/>
          <w:lang w:eastAsia="de-DE"/>
        </w:rPr>
        <w:t>Table 3</w:t>
      </w:r>
    </w:p>
    <w:p w:rsidR="00580D27" w:rsidRPr="00A045FF" w:rsidRDefault="00580D27" w:rsidP="00580D27">
      <w:pPr>
        <w:tabs>
          <w:tab w:val="left" w:pos="3686"/>
          <w:tab w:val="left" w:pos="5236"/>
          <w:tab w:val="left" w:pos="7655"/>
        </w:tabs>
        <w:suppressAutoHyphens w:val="0"/>
        <w:spacing w:line="240" w:lineRule="auto"/>
        <w:outlineLvl w:val="1"/>
        <w:rPr>
          <w:b/>
          <w:noProof/>
          <w:snapToGrid w:val="0"/>
          <w:szCs w:val="24"/>
          <w:lang w:eastAsia="de-DE"/>
        </w:rPr>
      </w:pPr>
      <w:r w:rsidRPr="00A045FF">
        <w:rPr>
          <w:b/>
          <w:noProof/>
          <w:snapToGrid w:val="0"/>
          <w:szCs w:val="24"/>
          <w:lang w:eastAsia="de-DE"/>
        </w:rPr>
        <w:t>Proportion of the total luminous flux emitted into the viewing direction from the areas specified in figure 2</w:t>
      </w:r>
    </w:p>
    <w:p w:rsidR="00580D27" w:rsidRPr="00A045FF" w:rsidRDefault="00580D27" w:rsidP="00580D27">
      <w:pPr>
        <w:suppressAutoHyphens w:val="0"/>
        <w:spacing w:line="240" w:lineRule="auto"/>
        <w:rPr>
          <w:sz w:val="24"/>
          <w:szCs w:val="24"/>
          <w:lang w:eastAsia="de-DE"/>
        </w:rPr>
      </w:pPr>
    </w:p>
    <w:tbl>
      <w:tblPr>
        <w:tblW w:w="4673"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2410"/>
        <w:gridCol w:w="3064"/>
        <w:gridCol w:w="2322"/>
      </w:tblGrid>
      <w:tr w:rsidR="00580D27" w:rsidRPr="00F42CE6" w:rsidTr="00622DCF">
        <w:tc>
          <w:tcPr>
            <w:tcW w:w="746" w:type="pct"/>
            <w:tcBorders>
              <w:top w:val="single" w:sz="6" w:space="0" w:color="auto"/>
              <w:left w:val="single" w:sz="6" w:space="0" w:color="auto"/>
              <w:bottom w:val="single" w:sz="12" w:space="0" w:color="auto"/>
              <w:right w:val="single" w:sz="6" w:space="0" w:color="auto"/>
            </w:tcBorders>
          </w:tcPr>
          <w:p w:rsidR="00580D27" w:rsidRPr="00F42CE6" w:rsidRDefault="00580D27" w:rsidP="00F42CE6">
            <w:pPr>
              <w:suppressAutoHyphens w:val="0"/>
              <w:spacing w:before="80" w:after="80" w:line="200" w:lineRule="exact"/>
              <w:rPr>
                <w:i/>
                <w:sz w:val="16"/>
                <w:szCs w:val="16"/>
                <w:lang w:eastAsia="it-IT"/>
              </w:rPr>
            </w:pPr>
            <w:r w:rsidRPr="00F42CE6">
              <w:rPr>
                <w:i/>
                <w:sz w:val="16"/>
                <w:szCs w:val="16"/>
                <w:lang w:eastAsia="it-IT"/>
              </w:rPr>
              <w:t>Category</w:t>
            </w:r>
          </w:p>
        </w:tc>
        <w:tc>
          <w:tcPr>
            <w:tcW w:w="1315"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580D27" w:rsidRPr="00F42CE6" w:rsidRDefault="00580D27" w:rsidP="00F42CE6">
            <w:pPr>
              <w:suppressAutoHyphens w:val="0"/>
              <w:spacing w:before="80" w:after="80" w:line="200" w:lineRule="exact"/>
              <w:rPr>
                <w:i/>
                <w:sz w:val="16"/>
                <w:szCs w:val="16"/>
                <w:lang w:eastAsia="it-IT"/>
              </w:rPr>
            </w:pPr>
            <w:r w:rsidRPr="00F42CE6">
              <w:rPr>
                <w:i/>
                <w:sz w:val="16"/>
                <w:szCs w:val="16"/>
                <w:lang w:eastAsia="it-IT"/>
              </w:rPr>
              <w:t>Area(s)</w:t>
            </w:r>
          </w:p>
        </w:tc>
        <w:tc>
          <w:tcPr>
            <w:tcW w:w="1672"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580D27" w:rsidRPr="00F42CE6" w:rsidRDefault="00580D27" w:rsidP="00F42CE6">
            <w:pPr>
              <w:suppressAutoHyphens w:val="0"/>
              <w:spacing w:before="80" w:after="80" w:line="200" w:lineRule="exact"/>
              <w:jc w:val="center"/>
              <w:rPr>
                <w:i/>
                <w:sz w:val="16"/>
                <w:szCs w:val="16"/>
                <w:lang w:eastAsia="it-IT"/>
              </w:rPr>
            </w:pPr>
            <w:r w:rsidRPr="00F42CE6">
              <w:rPr>
                <w:i/>
                <w:sz w:val="16"/>
                <w:szCs w:val="16"/>
                <w:lang w:eastAsia="it-IT"/>
              </w:rPr>
              <w:t>LED light sources of normal production</w:t>
            </w:r>
          </w:p>
        </w:tc>
        <w:tc>
          <w:tcPr>
            <w:tcW w:w="126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rsidR="00580D27" w:rsidRPr="00F42CE6" w:rsidRDefault="00580D27" w:rsidP="00F42CE6">
            <w:pPr>
              <w:suppressAutoHyphens w:val="0"/>
              <w:spacing w:before="80" w:after="80" w:line="200" w:lineRule="exact"/>
              <w:jc w:val="center"/>
              <w:rPr>
                <w:i/>
                <w:sz w:val="16"/>
                <w:szCs w:val="16"/>
                <w:lang w:eastAsia="it-IT"/>
              </w:rPr>
            </w:pPr>
            <w:r w:rsidRPr="00F42CE6">
              <w:rPr>
                <w:i/>
                <w:sz w:val="16"/>
                <w:szCs w:val="16"/>
                <w:lang w:val="it-IT" w:eastAsia="it-IT"/>
              </w:rPr>
              <w:t>Standard LED light sources</w:t>
            </w:r>
          </w:p>
        </w:tc>
      </w:tr>
      <w:tr w:rsidR="00580D27" w:rsidRPr="00A045FF" w:rsidTr="00622DCF">
        <w:tc>
          <w:tcPr>
            <w:tcW w:w="746" w:type="pct"/>
            <w:vMerge w:val="restart"/>
            <w:tcBorders>
              <w:top w:val="single" w:sz="12" w:space="0" w:color="auto"/>
              <w:bottom w:val="single" w:sz="12" w:space="0" w:color="auto"/>
            </w:tcBorders>
            <w:vAlign w:val="center"/>
          </w:tcPr>
          <w:p w:rsidR="00580D27" w:rsidRPr="00A045FF" w:rsidRDefault="00580D27" w:rsidP="00622DCF">
            <w:pPr>
              <w:suppressAutoHyphens w:val="0"/>
              <w:spacing w:line="240" w:lineRule="auto"/>
              <w:rPr>
                <w:lang w:val="it-IT" w:eastAsia="it-IT"/>
              </w:rPr>
            </w:pPr>
            <w:r w:rsidRPr="00A045FF">
              <w:rPr>
                <w:lang w:val="it-IT" w:eastAsia="it-IT"/>
              </w:rPr>
              <w:t>LR5A</w:t>
            </w:r>
          </w:p>
          <w:p w:rsidR="00580D27" w:rsidRPr="00A045FF" w:rsidRDefault="00580D27" w:rsidP="00622DCF">
            <w:pPr>
              <w:suppressAutoHyphens w:val="0"/>
              <w:spacing w:line="240" w:lineRule="auto"/>
              <w:rPr>
                <w:lang w:val="it-IT" w:eastAsia="it-IT"/>
              </w:rPr>
            </w:pPr>
            <w:r w:rsidRPr="00A045FF">
              <w:rPr>
                <w:lang w:val="it-IT" w:eastAsia="it-IT"/>
              </w:rPr>
              <w:t>LR5B</w:t>
            </w:r>
          </w:p>
        </w:tc>
        <w:tc>
          <w:tcPr>
            <w:tcW w:w="1315"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B individually</w:t>
            </w:r>
          </w:p>
        </w:tc>
        <w:tc>
          <w:tcPr>
            <w:tcW w:w="1672"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10%</w:t>
            </w:r>
          </w:p>
        </w:tc>
        <w:tc>
          <w:tcPr>
            <w:tcW w:w="1267" w:type="pct"/>
            <w:tcBorders>
              <w:top w:val="single" w:sz="12"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15%</w:t>
            </w:r>
          </w:p>
        </w:tc>
      </w:tr>
      <w:tr w:rsidR="00580D27" w:rsidRPr="00A045FF" w:rsidTr="00622DCF">
        <w:tc>
          <w:tcPr>
            <w:tcW w:w="746" w:type="pct"/>
            <w:vMerge/>
            <w:tcBorders>
              <w:bottom w:val="single" w:sz="12" w:space="0" w:color="auto"/>
            </w:tcBorders>
          </w:tcPr>
          <w:p w:rsidR="00580D27" w:rsidRPr="00A045FF" w:rsidRDefault="00580D27" w:rsidP="00622DCF">
            <w:pPr>
              <w:suppressAutoHyphens w:val="0"/>
              <w:spacing w:line="240" w:lineRule="auto"/>
              <w:rPr>
                <w:lang w:val="it-IT" w:eastAsia="it-IT"/>
              </w:rPr>
            </w:pPr>
          </w:p>
        </w:tc>
        <w:tc>
          <w:tcPr>
            <w:tcW w:w="1315" w:type="pct"/>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A, B individually</w:t>
            </w:r>
          </w:p>
        </w:tc>
        <w:tc>
          <w:tcPr>
            <w:tcW w:w="1672"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&lt; 40%</w:t>
            </w:r>
          </w:p>
        </w:tc>
        <w:tc>
          <w:tcPr>
            <w:tcW w:w="1267" w:type="pct"/>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&lt; 30%</w:t>
            </w:r>
          </w:p>
        </w:tc>
      </w:tr>
      <w:tr w:rsidR="00580D27" w:rsidRPr="00A045FF" w:rsidTr="00622DCF">
        <w:tc>
          <w:tcPr>
            <w:tcW w:w="746" w:type="pct"/>
            <w:vMerge/>
            <w:tcBorders>
              <w:bottom w:val="single" w:sz="12" w:space="0" w:color="auto"/>
            </w:tcBorders>
          </w:tcPr>
          <w:p w:rsidR="00580D27" w:rsidRPr="00A045FF" w:rsidRDefault="00580D27" w:rsidP="00622DCF">
            <w:pPr>
              <w:suppressAutoHyphens w:val="0"/>
              <w:spacing w:line="240" w:lineRule="auto"/>
              <w:rPr>
                <w:lang w:val="it-IT" w:eastAsia="it-IT"/>
              </w:rPr>
            </w:pPr>
          </w:p>
        </w:tc>
        <w:tc>
          <w:tcPr>
            <w:tcW w:w="1315" w:type="pct"/>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All  B together</w:t>
            </w:r>
          </w:p>
        </w:tc>
        <w:tc>
          <w:tcPr>
            <w:tcW w:w="1672"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60%</w:t>
            </w:r>
          </w:p>
        </w:tc>
        <w:tc>
          <w:tcPr>
            <w:tcW w:w="1267" w:type="pct"/>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65%</w:t>
            </w:r>
          </w:p>
        </w:tc>
      </w:tr>
      <w:tr w:rsidR="00580D27" w:rsidRPr="00A045FF" w:rsidTr="00622DCF">
        <w:tc>
          <w:tcPr>
            <w:tcW w:w="746" w:type="pct"/>
            <w:vMerge/>
            <w:tcBorders>
              <w:bottom w:val="single" w:sz="12" w:space="0" w:color="auto"/>
            </w:tcBorders>
          </w:tcPr>
          <w:p w:rsidR="00580D27" w:rsidRPr="00A045FF" w:rsidRDefault="00580D27" w:rsidP="00622DCF">
            <w:pPr>
              <w:suppressAutoHyphens w:val="0"/>
              <w:spacing w:line="240" w:lineRule="auto"/>
              <w:rPr>
                <w:lang w:eastAsia="it-IT"/>
              </w:rPr>
            </w:pPr>
          </w:p>
        </w:tc>
        <w:tc>
          <w:tcPr>
            <w:tcW w:w="1315"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Each C individually</w:t>
            </w:r>
          </w:p>
        </w:tc>
        <w:tc>
          <w:tcPr>
            <w:tcW w:w="1672" w:type="pct"/>
            <w:tcBorders>
              <w:bottom w:val="single" w:sz="4"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w:t>
            </w:r>
          </w:p>
        </w:tc>
        <w:tc>
          <w:tcPr>
            <w:tcW w:w="1267" w:type="pct"/>
            <w:tcBorders>
              <w:bottom w:val="single" w:sz="4"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&lt; 10%</w:t>
            </w:r>
          </w:p>
        </w:tc>
      </w:tr>
      <w:tr w:rsidR="00580D27" w:rsidRPr="00A045FF" w:rsidTr="00622DCF">
        <w:tc>
          <w:tcPr>
            <w:tcW w:w="746" w:type="pct"/>
            <w:vMerge/>
            <w:tcBorders>
              <w:bottom w:val="single" w:sz="12" w:space="0" w:color="auto"/>
            </w:tcBorders>
          </w:tcPr>
          <w:p w:rsidR="00580D27" w:rsidRPr="00A045FF" w:rsidRDefault="00580D27" w:rsidP="00622DCF">
            <w:pPr>
              <w:suppressAutoHyphens w:val="0"/>
              <w:spacing w:line="240" w:lineRule="auto"/>
              <w:rPr>
                <w:lang w:eastAsia="it-IT"/>
              </w:rPr>
            </w:pPr>
          </w:p>
        </w:tc>
        <w:tc>
          <w:tcPr>
            <w:tcW w:w="1315" w:type="pct"/>
            <w:tcBorders>
              <w:bottom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All A, B and C together</w:t>
            </w:r>
          </w:p>
        </w:tc>
        <w:tc>
          <w:tcPr>
            <w:tcW w:w="1672" w:type="pct"/>
            <w:tcBorders>
              <w:bottom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eastAsia="it-IT"/>
              </w:rPr>
            </w:pPr>
            <w:r w:rsidRPr="00A045FF">
              <w:rPr>
                <w:lang w:val="it-IT" w:eastAsia="de-DE"/>
              </w:rPr>
              <w:t>≥ 90%</w:t>
            </w:r>
          </w:p>
        </w:tc>
        <w:tc>
          <w:tcPr>
            <w:tcW w:w="1267" w:type="pct"/>
            <w:tcBorders>
              <w:bottom w:val="single" w:sz="12"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90%</w:t>
            </w:r>
          </w:p>
        </w:tc>
      </w:tr>
      <w:tr w:rsidR="00580D27" w:rsidRPr="00A045FF" w:rsidTr="00622DCF">
        <w:tc>
          <w:tcPr>
            <w:tcW w:w="746" w:type="pct"/>
            <w:vMerge w:val="restart"/>
            <w:tcBorders>
              <w:top w:val="single" w:sz="12" w:space="0" w:color="auto"/>
            </w:tcBorders>
          </w:tcPr>
          <w:p w:rsidR="00580D27" w:rsidRPr="00A045FF" w:rsidRDefault="00580D27" w:rsidP="00622DCF">
            <w:pPr>
              <w:suppressAutoHyphens w:val="0"/>
              <w:spacing w:line="240" w:lineRule="auto"/>
              <w:rPr>
                <w:lang w:val="it-IT" w:eastAsia="it-IT"/>
              </w:rPr>
            </w:pPr>
            <w:r w:rsidRPr="00A045FF">
              <w:rPr>
                <w:lang w:val="it-IT" w:eastAsia="it-IT"/>
              </w:rPr>
              <w:t>LW5A</w:t>
            </w:r>
          </w:p>
          <w:p w:rsidR="00580D27" w:rsidRPr="00A045FF" w:rsidRDefault="00580D27" w:rsidP="00622DCF">
            <w:pPr>
              <w:suppressAutoHyphens w:val="0"/>
              <w:spacing w:line="240" w:lineRule="auto"/>
              <w:rPr>
                <w:lang w:val="it-IT" w:eastAsia="it-IT"/>
              </w:rPr>
            </w:pPr>
            <w:r w:rsidRPr="00A045FF">
              <w:rPr>
                <w:lang w:val="it-IT" w:eastAsia="it-IT"/>
              </w:rPr>
              <w:t>LW5B</w:t>
            </w:r>
          </w:p>
          <w:p w:rsidR="00580D27" w:rsidRPr="00A045FF" w:rsidRDefault="00580D27" w:rsidP="00622DCF">
            <w:pPr>
              <w:suppressAutoHyphens w:val="0"/>
              <w:spacing w:line="240" w:lineRule="auto"/>
              <w:rPr>
                <w:lang w:val="it-IT" w:eastAsia="it-IT"/>
              </w:rPr>
            </w:pPr>
          </w:p>
          <w:p w:rsidR="00580D27" w:rsidRPr="00A045FF" w:rsidRDefault="00580D27" w:rsidP="00622DCF">
            <w:pPr>
              <w:suppressAutoHyphens w:val="0"/>
              <w:spacing w:line="240" w:lineRule="auto"/>
              <w:rPr>
                <w:lang w:val="it-IT" w:eastAsia="it-IT"/>
              </w:rPr>
            </w:pPr>
            <w:r w:rsidRPr="00A045FF">
              <w:rPr>
                <w:lang w:val="it-IT" w:eastAsia="it-IT"/>
              </w:rPr>
              <w:t>LY5A</w:t>
            </w:r>
          </w:p>
          <w:p w:rsidR="00580D27" w:rsidRPr="00A045FF" w:rsidRDefault="00580D27" w:rsidP="00622DCF">
            <w:pPr>
              <w:suppressAutoHyphens w:val="0"/>
              <w:spacing w:line="240" w:lineRule="auto"/>
              <w:rPr>
                <w:lang w:val="it-IT" w:eastAsia="it-IT"/>
              </w:rPr>
            </w:pPr>
            <w:r w:rsidRPr="00A045FF">
              <w:rPr>
                <w:lang w:val="it-IT" w:eastAsia="it-IT"/>
              </w:rPr>
              <w:t>LY5B</w:t>
            </w:r>
          </w:p>
          <w:p w:rsidR="00580D27" w:rsidRPr="00A045FF" w:rsidRDefault="00580D27" w:rsidP="00622DCF">
            <w:pPr>
              <w:suppressAutoHyphens w:val="0"/>
              <w:spacing w:line="240" w:lineRule="auto"/>
              <w:rPr>
                <w:lang w:val="it-IT" w:eastAsia="it-IT"/>
              </w:rPr>
            </w:pPr>
          </w:p>
        </w:tc>
        <w:tc>
          <w:tcPr>
            <w:tcW w:w="1315"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A,B individually</w:t>
            </w:r>
          </w:p>
        </w:tc>
        <w:tc>
          <w:tcPr>
            <w:tcW w:w="1672"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6%</w:t>
            </w:r>
          </w:p>
        </w:tc>
        <w:tc>
          <w:tcPr>
            <w:tcW w:w="1267" w:type="pct"/>
            <w:tcBorders>
              <w:top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8%</w:t>
            </w:r>
          </w:p>
        </w:tc>
      </w:tr>
      <w:tr w:rsidR="00580D27" w:rsidRPr="00A045FF" w:rsidTr="00622DCF">
        <w:tc>
          <w:tcPr>
            <w:tcW w:w="746" w:type="pct"/>
            <w:vMerge/>
          </w:tcPr>
          <w:p w:rsidR="00580D27" w:rsidRPr="00A045FF" w:rsidRDefault="00580D27" w:rsidP="00622DCF">
            <w:pPr>
              <w:suppressAutoHyphens w:val="0"/>
              <w:spacing w:line="240" w:lineRule="auto"/>
              <w:rPr>
                <w:lang w:val="it-IT" w:eastAsia="it-IT"/>
              </w:rPr>
            </w:pPr>
          </w:p>
        </w:tc>
        <w:tc>
          <w:tcPr>
            <w:tcW w:w="1315" w:type="pct"/>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Each A, B individually</w:t>
            </w:r>
          </w:p>
        </w:tc>
        <w:tc>
          <w:tcPr>
            <w:tcW w:w="1672"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&lt; 40%</w:t>
            </w:r>
          </w:p>
        </w:tc>
        <w:tc>
          <w:tcPr>
            <w:tcW w:w="1267" w:type="pct"/>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&lt; 30%</w:t>
            </w:r>
          </w:p>
        </w:tc>
      </w:tr>
      <w:tr w:rsidR="00580D27" w:rsidRPr="00A045FF" w:rsidTr="00622DCF">
        <w:tc>
          <w:tcPr>
            <w:tcW w:w="746" w:type="pct"/>
            <w:vMerge/>
          </w:tcPr>
          <w:p w:rsidR="00580D27" w:rsidRPr="00A045FF" w:rsidRDefault="00580D27" w:rsidP="00622DCF">
            <w:pPr>
              <w:suppressAutoHyphens w:val="0"/>
              <w:spacing w:line="240" w:lineRule="auto"/>
              <w:rPr>
                <w:lang w:val="it-IT" w:eastAsia="it-IT"/>
              </w:rPr>
            </w:pPr>
          </w:p>
        </w:tc>
        <w:tc>
          <w:tcPr>
            <w:tcW w:w="1315" w:type="pct"/>
            <w:tcMar>
              <w:top w:w="57" w:type="dxa"/>
              <w:left w:w="57" w:type="dxa"/>
              <w:bottom w:w="57" w:type="dxa"/>
              <w:right w:w="57" w:type="dxa"/>
            </w:tcMar>
            <w:vAlign w:val="center"/>
          </w:tcPr>
          <w:p w:rsidR="00580D27" w:rsidRPr="00A045FF" w:rsidRDefault="00580D27" w:rsidP="00622DCF">
            <w:pPr>
              <w:suppressAutoHyphens w:val="0"/>
              <w:spacing w:line="240" w:lineRule="auto"/>
              <w:rPr>
                <w:lang w:val="it-IT" w:eastAsia="it-IT"/>
              </w:rPr>
            </w:pPr>
            <w:r w:rsidRPr="00A045FF">
              <w:rPr>
                <w:lang w:val="it-IT" w:eastAsia="it-IT"/>
              </w:rPr>
              <w:t>All  A, B together</w:t>
            </w:r>
          </w:p>
        </w:tc>
        <w:tc>
          <w:tcPr>
            <w:tcW w:w="1672"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55%</w:t>
            </w:r>
          </w:p>
        </w:tc>
        <w:tc>
          <w:tcPr>
            <w:tcW w:w="1267"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it-IT"/>
              </w:rPr>
            </w:pPr>
            <w:r w:rsidRPr="00A045FF">
              <w:rPr>
                <w:lang w:val="it-IT" w:eastAsia="de-DE"/>
              </w:rPr>
              <w:t>≥ 60%</w:t>
            </w:r>
          </w:p>
        </w:tc>
      </w:tr>
      <w:tr w:rsidR="00580D27" w:rsidRPr="00A045FF" w:rsidTr="00622DCF">
        <w:tc>
          <w:tcPr>
            <w:tcW w:w="746" w:type="pct"/>
            <w:vMerge/>
          </w:tcPr>
          <w:p w:rsidR="00580D27" w:rsidRPr="00A045FF" w:rsidRDefault="00580D27" w:rsidP="00622DCF">
            <w:pPr>
              <w:suppressAutoHyphens w:val="0"/>
              <w:spacing w:line="240" w:lineRule="auto"/>
              <w:rPr>
                <w:lang w:eastAsia="it-IT"/>
              </w:rPr>
            </w:pPr>
          </w:p>
        </w:tc>
        <w:tc>
          <w:tcPr>
            <w:tcW w:w="1315" w:type="pct"/>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Each C individually</w:t>
            </w:r>
          </w:p>
        </w:tc>
        <w:tc>
          <w:tcPr>
            <w:tcW w:w="1672" w:type="pct"/>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val="it-IT" w:eastAsia="de-DE"/>
              </w:rPr>
            </w:pPr>
            <w:r w:rsidRPr="00A045FF">
              <w:rPr>
                <w:lang w:val="it-IT" w:eastAsia="de-DE"/>
              </w:rPr>
              <w:t>&lt; 15%</w:t>
            </w:r>
          </w:p>
        </w:tc>
        <w:tc>
          <w:tcPr>
            <w:tcW w:w="1267" w:type="pct"/>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&lt; 10%</w:t>
            </w:r>
          </w:p>
        </w:tc>
      </w:tr>
      <w:tr w:rsidR="00580D27" w:rsidRPr="00A045FF" w:rsidTr="00622DCF">
        <w:tc>
          <w:tcPr>
            <w:tcW w:w="746" w:type="pct"/>
            <w:vMerge/>
            <w:tcBorders>
              <w:bottom w:val="single" w:sz="12" w:space="0" w:color="auto"/>
            </w:tcBorders>
          </w:tcPr>
          <w:p w:rsidR="00580D27" w:rsidRPr="00A045FF" w:rsidRDefault="00580D27" w:rsidP="00622DCF">
            <w:pPr>
              <w:suppressAutoHyphens w:val="0"/>
              <w:spacing w:line="240" w:lineRule="auto"/>
              <w:rPr>
                <w:lang w:eastAsia="it-IT"/>
              </w:rPr>
            </w:pPr>
          </w:p>
        </w:tc>
        <w:tc>
          <w:tcPr>
            <w:tcW w:w="1315" w:type="pct"/>
            <w:tcBorders>
              <w:bottom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rPr>
                <w:lang w:eastAsia="it-IT"/>
              </w:rPr>
            </w:pPr>
            <w:r w:rsidRPr="00A045FF">
              <w:rPr>
                <w:lang w:eastAsia="it-IT"/>
              </w:rPr>
              <w:t>All A, B and C together</w:t>
            </w:r>
          </w:p>
        </w:tc>
        <w:tc>
          <w:tcPr>
            <w:tcW w:w="1672" w:type="pct"/>
            <w:tcBorders>
              <w:bottom w:val="single" w:sz="12" w:space="0" w:color="auto"/>
            </w:tcBorders>
            <w:tcMar>
              <w:top w:w="57" w:type="dxa"/>
              <w:left w:w="57" w:type="dxa"/>
              <w:bottom w:w="57" w:type="dxa"/>
              <w:right w:w="57" w:type="dxa"/>
            </w:tcMar>
            <w:vAlign w:val="center"/>
          </w:tcPr>
          <w:p w:rsidR="00580D27" w:rsidRPr="00A045FF" w:rsidRDefault="00580D27" w:rsidP="00622DCF">
            <w:pPr>
              <w:suppressAutoHyphens w:val="0"/>
              <w:spacing w:line="240" w:lineRule="auto"/>
              <w:jc w:val="center"/>
              <w:rPr>
                <w:lang w:eastAsia="it-IT"/>
              </w:rPr>
            </w:pPr>
            <w:r w:rsidRPr="00A045FF">
              <w:rPr>
                <w:lang w:val="it-IT" w:eastAsia="de-DE"/>
              </w:rPr>
              <w:t>≥ 90%</w:t>
            </w:r>
          </w:p>
        </w:tc>
        <w:tc>
          <w:tcPr>
            <w:tcW w:w="1267" w:type="pct"/>
            <w:tcBorders>
              <w:bottom w:val="single" w:sz="12" w:space="0" w:color="auto"/>
            </w:tcBorders>
            <w:tcMar>
              <w:top w:w="57" w:type="dxa"/>
              <w:left w:w="57" w:type="dxa"/>
              <w:bottom w:w="57" w:type="dxa"/>
              <w:right w:w="57" w:type="dxa"/>
            </w:tcMar>
          </w:tcPr>
          <w:p w:rsidR="00580D27" w:rsidRPr="00A045FF" w:rsidRDefault="00580D27" w:rsidP="00622DCF">
            <w:pPr>
              <w:suppressAutoHyphens w:val="0"/>
              <w:spacing w:line="240" w:lineRule="auto"/>
              <w:jc w:val="center"/>
              <w:rPr>
                <w:lang w:val="it-IT" w:eastAsia="de-DE"/>
              </w:rPr>
            </w:pPr>
            <w:r w:rsidRPr="00A045FF">
              <w:rPr>
                <w:lang w:val="it-IT" w:eastAsia="de-DE"/>
              </w:rPr>
              <w:t>≥ 90%</w:t>
            </w:r>
          </w:p>
        </w:tc>
      </w:tr>
    </w:tbl>
    <w:p w:rsidR="00580D27" w:rsidRPr="00A045FF" w:rsidRDefault="00580D27" w:rsidP="00580D27">
      <w:pPr>
        <w:tabs>
          <w:tab w:val="center" w:pos="4820"/>
          <w:tab w:val="right" w:pos="9356"/>
        </w:tabs>
        <w:suppressAutoHyphens w:val="0"/>
        <w:spacing w:line="240" w:lineRule="auto"/>
        <w:ind w:right="-1"/>
        <w:rPr>
          <w:sz w:val="24"/>
          <w:szCs w:val="24"/>
          <w:lang w:eastAsia="de-DE"/>
        </w:rPr>
      </w:pP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sz w:val="24"/>
          <w:szCs w:val="24"/>
          <w:lang w:eastAsia="de-DE"/>
        </w:rPr>
        <w:br w:type="page"/>
      </w:r>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5</w:t>
      </w:r>
    </w:p>
    <w:p w:rsidR="00580D27" w:rsidRPr="00A045FF" w:rsidRDefault="00580D27" w:rsidP="00580D27">
      <w:pPr>
        <w:suppressAutoHyphens w:val="0"/>
        <w:spacing w:before="120" w:after="120" w:line="240" w:lineRule="auto"/>
        <w:rPr>
          <w:lang w:eastAsia="it-IT"/>
        </w:rPr>
      </w:pPr>
      <w:r w:rsidRPr="00A045FF">
        <w:rPr>
          <w:lang w:eastAsia="it-IT"/>
        </w:rPr>
        <w:t>Normalized luminous intensity distribution</w:t>
      </w:r>
    </w:p>
    <w:p w:rsidR="00580D27" w:rsidRPr="00A045FF" w:rsidRDefault="00580D27" w:rsidP="00580D27">
      <w:pPr>
        <w:suppressAutoHyphens w:val="0"/>
        <w:spacing w:after="120" w:line="240" w:lineRule="auto"/>
        <w:rPr>
          <w:lang w:eastAsia="it-IT"/>
        </w:rPr>
      </w:pPr>
      <w:r w:rsidRPr="00A045FF">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580D27" w:rsidRPr="00A045FF" w:rsidRDefault="00580D27" w:rsidP="00580D27">
      <w:pPr>
        <w:suppressAutoHyphens w:val="0"/>
        <w:spacing w:after="120" w:line="240" w:lineRule="auto"/>
        <w:rPr>
          <w:lang w:eastAsia="it-IT"/>
        </w:rPr>
      </w:pPr>
      <w:r w:rsidRPr="00A045FF">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580D27" w:rsidRPr="00A045FF" w:rsidRDefault="00580D27" w:rsidP="00580D27">
      <w:pPr>
        <w:suppressAutoHyphens w:val="0"/>
        <w:spacing w:after="120" w:line="240" w:lineRule="auto"/>
        <w:rPr>
          <w:lang w:eastAsia="it-IT"/>
        </w:rPr>
      </w:pPr>
      <w:r w:rsidRPr="00A045FF">
        <w:rPr>
          <w:lang w:eastAsia="it-IT"/>
        </w:rPr>
        <w:t>Luminous intensity data is recorded with a standard photo-goniometer.  The measurement distance should be chosen appropriately, to make sure that the detector is located in the far field of the light distribution.</w:t>
      </w:r>
    </w:p>
    <w:p w:rsidR="00580D27" w:rsidRPr="00A045FF" w:rsidRDefault="00580D27" w:rsidP="00580D27">
      <w:pPr>
        <w:suppressAutoHyphens w:val="0"/>
        <w:spacing w:after="120" w:line="240" w:lineRule="auto"/>
        <w:rPr>
          <w:lang w:eastAsia="it-IT"/>
        </w:rPr>
      </w:pPr>
      <w:r w:rsidRPr="00A045FF">
        <w:rPr>
          <w:lang w:eastAsia="it-IT"/>
        </w:rPr>
        <w:t xml:space="preserve">The measurements shall be performed in C-planes </w:t>
      </w:r>
      <w:r w:rsidRPr="00A045FF">
        <w:rPr>
          <w:b/>
          <w:lang w:eastAsia="it-IT"/>
        </w:rPr>
        <w:t>C</w:t>
      </w:r>
      <w:r w:rsidRPr="00A045FF">
        <w:rPr>
          <w:b/>
          <w:vertAlign w:val="subscript"/>
          <w:lang w:eastAsia="it-IT"/>
        </w:rPr>
        <w:t>0</w:t>
      </w:r>
      <w:r w:rsidRPr="00A045FF">
        <w:rPr>
          <w:b/>
          <w:lang w:eastAsia="it-IT"/>
        </w:rPr>
        <w:t xml:space="preserve"> (C</w:t>
      </w:r>
      <w:r w:rsidRPr="00A045FF">
        <w:rPr>
          <w:b/>
          <w:vertAlign w:val="subscript"/>
          <w:lang w:eastAsia="it-IT"/>
        </w:rPr>
        <w:t>180</w:t>
      </w:r>
      <w:r w:rsidRPr="00A045FF">
        <w:rPr>
          <w:b/>
          <w:lang w:eastAsia="it-IT"/>
        </w:rPr>
        <w:t>) and C</w:t>
      </w:r>
      <w:r w:rsidRPr="00A045FF">
        <w:rPr>
          <w:b/>
          <w:vertAlign w:val="subscript"/>
          <w:lang w:eastAsia="it-IT"/>
        </w:rPr>
        <w:t>90</w:t>
      </w:r>
      <w:r w:rsidRPr="00A045FF">
        <w:rPr>
          <w:b/>
          <w:lang w:eastAsia="it-IT"/>
        </w:rPr>
        <w:t xml:space="preserve"> (C</w:t>
      </w:r>
      <w:r w:rsidRPr="00A045FF">
        <w:rPr>
          <w:b/>
          <w:vertAlign w:val="subscript"/>
          <w:lang w:eastAsia="it-IT"/>
        </w:rPr>
        <w:t>270</w:t>
      </w:r>
      <w:r w:rsidRPr="00A045FF">
        <w:rPr>
          <w:b/>
          <w:lang w:eastAsia="it-IT"/>
        </w:rPr>
        <w:t>),</w:t>
      </w:r>
      <w:r w:rsidRPr="00A045FF">
        <w:rPr>
          <w:lang w:eastAsia="it-IT"/>
        </w:rPr>
        <w:t xml:space="preserve"> which contain the reference axis of the light source. The test points for each plane for multiple polar angles </w:t>
      </w:r>
      <w:r w:rsidRPr="00A045FF">
        <w:rPr>
          <w:lang w:val="it-IT" w:eastAsia="it-IT"/>
        </w:rPr>
        <w:sym w:font="Symbol" w:char="F067"/>
      </w:r>
      <w:r w:rsidRPr="00A045FF">
        <w:rPr>
          <w:lang w:eastAsia="it-IT"/>
        </w:rPr>
        <w:t xml:space="preserve"> are specified in Table 4. </w:t>
      </w:r>
    </w:p>
    <w:p w:rsidR="00580D27" w:rsidRPr="00A045FF" w:rsidRDefault="00580D27" w:rsidP="00236F27">
      <w:pPr>
        <w:suppressAutoHyphens w:val="0"/>
        <w:spacing w:after="120" w:line="240" w:lineRule="auto"/>
        <w:rPr>
          <w:lang w:eastAsia="it-IT"/>
        </w:rPr>
      </w:pPr>
      <w:r w:rsidRPr="00A045FF">
        <w:rPr>
          <w:b/>
          <w:bCs/>
          <w:snapToGrid w:val="0"/>
        </w:rPr>
        <w:t>The measured luminous intensity values, normalised to the measured luminous flux of the individual light source under test, shall be converted to normalised luminous intensity values of a 1</w:t>
      </w:r>
      <w:r w:rsidR="00236F27">
        <w:rPr>
          <w:b/>
          <w:bCs/>
          <w:snapToGrid w:val="0"/>
        </w:rPr>
        <w:t>,</w:t>
      </w:r>
      <w:r w:rsidRPr="00A045FF">
        <w:rPr>
          <w:b/>
          <w:bCs/>
          <w:snapToGrid w:val="0"/>
        </w:rPr>
        <w:t xml:space="preserve">000 lm light source.  </w:t>
      </w:r>
      <w:r w:rsidRPr="00A045FF">
        <w:rPr>
          <w:lang w:eastAsia="it-IT"/>
        </w:rPr>
        <w:t xml:space="preserve"> The data shall comply with the tolerance band as defined in Table 4.</w:t>
      </w:r>
    </w:p>
    <w:p w:rsidR="00580D27" w:rsidRDefault="00580D27" w:rsidP="00236F27">
      <w:pPr>
        <w:tabs>
          <w:tab w:val="left" w:pos="935"/>
          <w:tab w:val="left" w:pos="7655"/>
        </w:tabs>
        <w:suppressAutoHyphens w:val="0"/>
        <w:spacing w:after="120" w:line="240" w:lineRule="auto"/>
        <w:outlineLvl w:val="1"/>
        <w:rPr>
          <w:snapToGrid w:val="0"/>
        </w:rPr>
      </w:pPr>
      <w:r w:rsidRPr="00A045FF">
        <w:rPr>
          <w:snapToGrid w:val="0"/>
        </w:rPr>
        <w:t>The drawings are intended only to illustrate the essential set-up for measurement of the LED light source.</w:t>
      </w:r>
    </w:p>
    <w:p w:rsidR="00236F27" w:rsidRDefault="00236F27" w:rsidP="00236F27">
      <w:pPr>
        <w:tabs>
          <w:tab w:val="left" w:pos="1496"/>
          <w:tab w:val="left" w:pos="7655"/>
        </w:tabs>
        <w:suppressAutoHyphens w:val="0"/>
        <w:spacing w:line="240" w:lineRule="auto"/>
        <w:ind w:left="1134"/>
        <w:outlineLvl w:val="1"/>
        <w:rPr>
          <w:noProof/>
          <w:lang w:eastAsia="de-DE"/>
        </w:rPr>
      </w:pPr>
      <w:r w:rsidRPr="005265FB">
        <w:rPr>
          <w:noProof/>
          <w:lang w:eastAsia="de-DE"/>
        </w:rPr>
        <w:t>Figure 3</w:t>
      </w:r>
    </w:p>
    <w:p w:rsidR="00580D27" w:rsidRDefault="00236F27" w:rsidP="00236F27">
      <w:pPr>
        <w:tabs>
          <w:tab w:val="left" w:pos="1496"/>
          <w:tab w:val="left" w:pos="7655"/>
        </w:tabs>
        <w:spacing w:line="240" w:lineRule="auto"/>
        <w:ind w:left="1134"/>
        <w:outlineLvl w:val="1"/>
        <w:rPr>
          <w:snapToGrid w:val="0"/>
        </w:rPr>
      </w:pPr>
      <w:r w:rsidRPr="005265FB">
        <w:rPr>
          <w:b/>
          <w:noProof/>
          <w:lang w:eastAsia="de-DE"/>
        </w:rPr>
        <w:t>Set-up to measure the luminous intensity distribution</w:t>
      </w:r>
    </w:p>
    <w:p w:rsidR="00236F27" w:rsidRPr="00A045FF" w:rsidRDefault="00236F27" w:rsidP="00580D27">
      <w:pPr>
        <w:tabs>
          <w:tab w:val="left" w:pos="935"/>
          <w:tab w:val="left" w:pos="7655"/>
        </w:tabs>
        <w:suppressAutoHyphens w:val="0"/>
        <w:spacing w:line="240" w:lineRule="auto"/>
        <w:outlineLvl w:val="1"/>
        <w:rPr>
          <w:snapToGrid w:val="0"/>
        </w:rPr>
      </w:pPr>
      <w:r>
        <w:rPr>
          <w:noProof/>
          <w:lang w:eastAsia="en-GB"/>
        </w:rPr>
        <mc:AlternateContent>
          <mc:Choice Requires="wpg">
            <w:drawing>
              <wp:anchor distT="0" distB="0" distL="114300" distR="114300" simplePos="0" relativeHeight="251664384" behindDoc="0" locked="0" layoutInCell="1" allowOverlap="1" wp14:anchorId="1E75D670" wp14:editId="29B04C86">
                <wp:simplePos x="0" y="0"/>
                <wp:positionH relativeFrom="column">
                  <wp:posOffset>319001</wp:posOffset>
                </wp:positionH>
                <wp:positionV relativeFrom="paragraph">
                  <wp:posOffset>38331</wp:posOffset>
                </wp:positionV>
                <wp:extent cx="5173980" cy="5226387"/>
                <wp:effectExtent l="0" t="0" r="7620" b="0"/>
                <wp:wrapNone/>
                <wp:docPr id="46" name="Gruppieren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5226387"/>
                          <a:chOff x="0" y="0"/>
                          <a:chExt cx="5174027" cy="5226542"/>
                        </a:xfrm>
                      </wpg:grpSpPr>
                      <wpg:grpSp>
                        <wpg:cNvPr id="47" name="Gruppieren 27"/>
                        <wpg:cNvGrpSpPr/>
                        <wpg:grpSpPr>
                          <a:xfrm>
                            <a:off x="0" y="0"/>
                            <a:ext cx="4966430" cy="2565220"/>
                            <a:chOff x="0" y="0"/>
                            <a:chExt cx="4966430" cy="2565220"/>
                          </a:xfrm>
                        </wpg:grpSpPr>
                        <pic:pic xmlns:pic="http://schemas.openxmlformats.org/drawingml/2006/picture">
                          <pic:nvPicPr>
                            <pic:cNvPr id="48" name="Picture 3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282890" y="0"/>
                              <a:ext cx="3616656" cy="2265528"/>
                            </a:xfrm>
                            <a:prstGeom prst="rect">
                              <a:avLst/>
                            </a:prstGeom>
                            <a:noFill/>
                            <a:extLst/>
                          </pic:spPr>
                        </pic:pic>
                        <wpg:grpSp>
                          <wpg:cNvPr id="49" name="Gruppieren 24"/>
                          <wpg:cNvGrpSpPr/>
                          <wpg:grpSpPr>
                            <a:xfrm>
                              <a:off x="0" y="13647"/>
                              <a:ext cx="4966430" cy="2551573"/>
                              <a:chOff x="0" y="0"/>
                              <a:chExt cx="4966430" cy="2551573"/>
                            </a:xfrm>
                          </wpg:grpSpPr>
                          <wps:wsp>
                            <wps:cNvPr id="50" name="Text Box 326"/>
                            <wps:cNvSpPr txBox="1">
                              <a:spLocks noChangeArrowheads="1"/>
                            </wps:cNvSpPr>
                            <wps:spPr bwMode="auto">
                              <a:xfrm>
                                <a:off x="27295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469" name="Text Box 327"/>
                            <wps:cNvSpPr txBox="1">
                              <a:spLocks noChangeArrowheads="1"/>
                            </wps:cNvSpPr>
                            <wps:spPr bwMode="auto">
                              <a:xfrm>
                                <a:off x="423081" y="914400"/>
                                <a:ext cx="99123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90" name="Text Box 328"/>
                            <wps:cNvSpPr txBox="1">
                              <a:spLocks noChangeArrowheads="1"/>
                            </wps:cNvSpPr>
                            <wps:spPr bwMode="auto">
                              <a:xfrm>
                                <a:off x="600502" y="2163170"/>
                                <a:ext cx="169100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A233E9" w:rsidRDefault="00F42CE6" w:rsidP="00580D27">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1" name="Text Box 329"/>
                            <wps:cNvSpPr txBox="1">
                              <a:spLocks noChangeArrowheads="1"/>
                            </wps:cNvSpPr>
                            <wps:spPr bwMode="auto">
                              <a:xfrm>
                                <a:off x="2927445" y="1876568"/>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92" name="Textfeld 11"/>
                            <wps:cNvSpPr txBox="1"/>
                            <wps:spPr>
                              <a:xfrm>
                                <a:off x="0" y="2333768"/>
                                <a:ext cx="1581785"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pPr>
                                    <w:suppressAutoHyphens w:val="0"/>
                                    <w:spacing w:line="240" w:lineRule="auto"/>
                                    <w:rPr>
                                      <w:b/>
                                      <w:lang w:eastAsia="it-IT"/>
                                    </w:rPr>
                                  </w:pPr>
                                  <w:r w:rsidRPr="00A045FF">
                                    <w:rPr>
                                      <w:b/>
                                      <w:lang w:eastAsia="it-IT"/>
                                    </w:rPr>
                                    <w:t>LR5A, LW5A, LY5A</w:t>
                                  </w:r>
                                </w:p>
                                <w:p w:rsidR="00F42CE6" w:rsidRPr="00A045FF" w:rsidRDefault="00F42CE6" w:rsidP="00580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3" name="Gruppieren 247"/>
                        <wpg:cNvGrpSpPr/>
                        <wpg:grpSpPr>
                          <a:xfrm>
                            <a:off x="61415" y="2524835"/>
                            <a:ext cx="5112612" cy="2701707"/>
                            <a:chOff x="0" y="0"/>
                            <a:chExt cx="5112612" cy="2701707"/>
                          </a:xfrm>
                        </wpg:grpSpPr>
                        <pic:pic xmlns:pic="http://schemas.openxmlformats.org/drawingml/2006/picture">
                          <pic:nvPicPr>
                            <pic:cNvPr id="94"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928048" y="0"/>
                              <a:ext cx="3930555" cy="2381535"/>
                            </a:xfrm>
                            <a:prstGeom prst="rect">
                              <a:avLst/>
                            </a:prstGeom>
                            <a:noFill/>
                            <a:extLst/>
                          </pic:spPr>
                        </pic:pic>
                        <wpg:grpSp>
                          <wpg:cNvPr id="96" name="Gruppieren 28"/>
                          <wpg:cNvGrpSpPr/>
                          <wpg:grpSpPr>
                            <a:xfrm>
                              <a:off x="0" y="54591"/>
                              <a:ext cx="5112612" cy="2647116"/>
                              <a:chOff x="0" y="0"/>
                              <a:chExt cx="5112612" cy="2647116"/>
                            </a:xfrm>
                          </wpg:grpSpPr>
                          <wps:wsp>
                            <wps:cNvPr id="97" name="Text Box 332"/>
                            <wps:cNvSpPr txBox="1">
                              <a:spLocks noChangeArrowheads="1"/>
                            </wps:cNvSpPr>
                            <wps:spPr bwMode="auto">
                              <a:xfrm>
                                <a:off x="2661313" y="0"/>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98" name="Text Box 334"/>
                            <wps:cNvSpPr txBox="1">
                              <a:spLocks noChangeArrowheads="1"/>
                            </wps:cNvSpPr>
                            <wps:spPr bwMode="auto">
                              <a:xfrm>
                                <a:off x="395785" y="2238233"/>
                                <a:ext cx="16713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A233E9" w:rsidRDefault="00F42CE6" w:rsidP="00580D27">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9" name="Text Box 333"/>
                            <wps:cNvSpPr txBox="1">
                              <a:spLocks noChangeArrowheads="1"/>
                            </wps:cNvSpPr>
                            <wps:spPr bwMode="auto">
                              <a:xfrm>
                                <a:off x="191069" y="955344"/>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Pr="002F5018" w:rsidRDefault="00F42CE6" w:rsidP="00580D27">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0" name="Text Box 335"/>
                            <wps:cNvSpPr txBox="1">
                              <a:spLocks noChangeArrowheads="1"/>
                            </wps:cNvSpPr>
                            <wps:spPr bwMode="auto">
                              <a:xfrm>
                                <a:off x="3002507" y="1978926"/>
                                <a:ext cx="211010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25" name="Textfeld 12"/>
                            <wps:cNvSpPr txBox="1"/>
                            <wps:spPr>
                              <a:xfrm>
                                <a:off x="0" y="2402006"/>
                                <a:ext cx="155257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CE6" w:rsidRPr="00A045FF" w:rsidRDefault="00F42CE6" w:rsidP="00580D27">
                                  <w:r w:rsidRPr="00A045FF">
                                    <w:rPr>
                                      <w:b/>
                                      <w:noProof/>
                                      <w:lang w:eastAsia="de-DE"/>
                                    </w:rPr>
                                    <w:t>LR5B, LW5B, LY5B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248" o:spid="_x0000_s1236" style="position:absolute;margin-left:25.1pt;margin-top:3pt;width:407.4pt;height:411.55pt;z-index:251664384;mso-position-horizontal-relative:text;mso-position-vertical-relative:text" coordsize="51740,5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">
                <v:group id="Gruppieren 27" o:spid="_x0000_s1237" style="position:absolute;width:49664;height:25652" coordsize="49664,2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325" o:spid="_x0000_s1238" type="#_x0000_t75" style="position:absolute;left:12828;width:36167;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17znCAAAA2wAAAA8AAABkcnMvZG93bnJldi54bWxET89rwjAUvg/8H8ITdpuJRcbsjEUKisgO&#10;Tje9Ppq3tti8lCardX/9chA8fny/F9lgG9FT52vHGqYTBYK4cKbmUsPXcf3yBsIHZIONY9JwIw/Z&#10;cvS0wNS4K39SfwiliCHsU9RQhdCmUvqiIot+4lriyP24zmKIsCul6fAaw20jE6VepcWaY0OFLeUV&#10;FZfDr9XQJ2qtdvnZ/IXtRz0vvzf70yzR+nk8rN5BBBrCQ3x3b42GWRwb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Ne85wgAAANsAAAAPAAAAAAAAAAAAAAAAAJ8C&#10;AABkcnMvZG93bnJldi54bWxQSwUGAAAAAAQABAD3AAAAjgMAAAAA&#10;">
                    <v:imagedata r:id="rId17" o:title=""/>
                    <v:path arrowok="t"/>
                  </v:shape>
                  <v:group id="Gruppieren 24" o:spid="_x0000_s1239" style="position:absolute;top:136;width:49664;height:25516" coordsize="49664,2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326" o:spid="_x0000_s1240" type="#_x0000_t202" style="position:absolute;left:27295;width:99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QMEA&#10;AADbAAAADwAAAGRycy9kb3ducmV2LnhtbERPy2oCMRTdC/2HcAtupGYUH2VqlCIKgi58lHZ7mdxO&#10;Bic3QxKd6d83C8Hl4bwXq87W4k4+VI4VjIYZCOLC6YpLBV+X7ds7iBCRNdaOScEfBVgtX3oLzLVr&#10;+UT3cyxFCuGQowITY5NLGQpDFsPQNcSJ+3XeYkzQl1J7bFO4reU4y2bSYsWpwWBDa0PF9XyzCgbm&#10;+j24BPzZbg6ntt3H+eRovVL91+7zA0SkLj7FD/dOK5im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zF0DBAAAA2wAAAA8AAAAAAAAAAAAAAAAAmAIAAGRycy9kb3du&#10;cmV2LnhtbFBLBQYAAAAABAAEAPUAAACGAwAAAAA=&#10;" stroked="f">
                      <v:textbox inset="1mm,1mm,1mm,1mm">
                        <w:txbxContent>
                          <w:p w:rsidR="00F42CE6" w:rsidRPr="002F5018" w:rsidRDefault="00F42CE6" w:rsidP="00580D27">
                            <w:pPr>
                              <w:rPr>
                                <w:vertAlign w:val="superscript"/>
                                <w:lang w:val="en-US"/>
                              </w:rPr>
                            </w:pPr>
                            <w:r>
                              <w:rPr>
                                <w:lang w:val="en-US"/>
                              </w:rPr>
                              <w:t>Reference axis</w:t>
                            </w:r>
                          </w:p>
                        </w:txbxContent>
                      </v:textbox>
                    </v:shape>
                    <v:shape id="Text Box 327" o:spid="_x0000_s1241" type="#_x0000_t202" style="position:absolute;left:4230;top:9144;width:991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kW8UA&#10;AADcAAAADwAAAGRycy9kb3ducmV2LnhtbESPT2sCMRTE70K/Q3iFXkSzFlG7NYqUCkI9+A97fWxe&#10;N4ublyWJ7vbbNwXB4zAzv2Hmy87W4kY+VI4VjIYZCOLC6YpLBafjejADESKyxtoxKfilAMvFU2+O&#10;uXYt7+l2iKVIEA45KjAxNrmUoTBkMQxdQ5y8H+ctxiR9KbXHNsFtLV+zbCItVpwWDDb0Yai4HK5W&#10;Qd9czv1jwO/153bftl9xOt5Zr9TLc7d6BxGpi4/wvb3RCsaTN/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RbxQAAANwAAAAPAAAAAAAAAAAAAAAAAJgCAABkcnMv&#10;ZG93bnJldi54bWxQSwUGAAAAAAQABAD1AAAAigMAAAAA&#10;" stroked="f">
                      <v:textbox inset="1mm,1mm,1mm,1mm">
                        <w:txbxContent>
                          <w:p w:rsidR="00F42CE6" w:rsidRPr="002F5018" w:rsidRDefault="00F42CE6" w:rsidP="00580D27">
                            <w:pPr>
                              <w:jc w:val="right"/>
                              <w:rPr>
                                <w:vertAlign w:val="superscript"/>
                                <w:lang w:val="en-US"/>
                              </w:rPr>
                            </w:pPr>
                            <w:r>
                              <w:rPr>
                                <w:lang w:val="en-US"/>
                              </w:rPr>
                              <w:t>Reference plane</w:t>
                            </w:r>
                          </w:p>
                        </w:txbxContent>
                      </v:textbox>
                    </v:shape>
                    <v:shape id="Text Box 328" o:spid="_x0000_s1242" type="#_x0000_t202" style="position:absolute;left:6005;top:21631;width:1691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t2sEA&#10;AADbAAAADwAAAGRycy9kb3ducmV2LnhtbERPy2oCMRTdC/2HcAtupGYUUTs1ShEFQRc+Sru9TG4n&#10;g5ObIYnO9O+bheDycN6LVWdrcScfKscKRsMMBHHhdMWlgq/L9m0OIkRkjbVjUvBHAVbLl94Cc+1a&#10;PtH9HEuRQjjkqMDE2ORShsKQxTB0DXHifp23GBP0pdQe2xRuaznOsqm0WHFqMNjQ2lBxPd+sgoG5&#10;fg8uAX+2m8OpbfdxNjlar1T/tfv8ABGpi0/xw73TCt7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rdrBAAAA2wAAAA8AAAAAAAAAAAAAAAAAmAIAAGRycy9kb3du&#10;cmV2LnhtbFBLBQYAAAAABAAEAPUAAACGAwAAAAA=&#10;" stroked="f">
                      <v:textbox inset="1mm,1mm,1mm,1mm">
                        <w:txbxContent>
                          <w:p w:rsidR="00F42CE6" w:rsidRPr="00A233E9" w:rsidRDefault="00F42CE6" w:rsidP="00580D27">
                            <w:pPr>
                              <w:jc w:val="right"/>
                              <w:rPr>
                                <w:lang w:val="en-US"/>
                              </w:rPr>
                            </w:pPr>
                            <w:r>
                              <w:rPr>
                                <w:lang w:val="en-US"/>
                              </w:rPr>
                              <w:t>Photo-Detector of Goniometer</w:t>
                            </w:r>
                          </w:p>
                        </w:txbxContent>
                      </v:textbox>
                    </v:shape>
                    <v:shape id="Text Box 329" o:spid="_x0000_s1243" type="#_x0000_t202" style="position:absolute;left:29274;top:18765;width:203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IQcQA&#10;AADbAAAADwAAAGRycy9kb3ducmV2LnhtbESPT2sCMRTE74V+h/AEL6JZpdi6NUoRBaE9+A97fWye&#10;m8XNy5JEd/vtm4LQ4zAzv2Hmy87W4k4+VI4VjEcZCOLC6YpLBafjZvgGIkRkjbVjUvBDAZaL56c5&#10;5tq1vKf7IZYiQTjkqMDE2ORShsKQxTByDXHyLs5bjEn6UmqPbYLbWk6ybCotVpwWDDa0MlRcDzer&#10;YGCu58Ex4Pdm/bVv28/4+rKzXql+r/t4BxGpi//hR3urFcz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CEHEAAAA2wAAAA8AAAAAAAAAAAAAAAAAmAIAAGRycy9k&#10;b3ducmV2LnhtbFBLBQYAAAAABAAEAPUAAACJAwAAAAA=&#10;" stroked="f">
                      <v:textbox inset="1mm,1mm,1mm,1mm">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v:textbox>
                    </v:shape>
                    <v:shape id="Textfeld 11" o:spid="_x0000_s1244" type="#_x0000_t202" style="position:absolute;top:23337;width:1581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sYA&#10;AADbAAAADwAAAGRycy9kb3ducmV2LnhtbESPQWvCQBSE7wX/w/KEXkQ3Kq02dRWRVqU3jbb09si+&#10;JsHs25DdJvHfuwWhx2FmvmEWq86UoqHaFZYVjEcRCOLU6oIzBafkfTgH4TyyxtIyKbiSg9Wy97DA&#10;WNuWD9QcfSYChF2MCnLvq1hKl+Zk0I1sRRy8H1sb9EHWmdQ1tgFuSjmJomdpsOCwkGNFm5zSy/HX&#10;KPgeZF8frtue2+nTtHrbNcnsUydKPfa79SsIT53/D9/be63gZ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bsYAAADbAAAADwAAAAAAAAAAAAAAAACYAgAAZHJz&#10;L2Rvd25yZXYueG1sUEsFBgAAAAAEAAQA9QAAAIsDAAAAAA==&#10;" fillcolor="white [3201]" stroked="f" strokeweight=".5pt">
                      <v:textbox>
                        <w:txbxContent>
                          <w:p w:rsidR="00F42CE6" w:rsidRPr="00A045FF" w:rsidRDefault="00F42CE6" w:rsidP="00580D27">
                            <w:pPr>
                              <w:suppressAutoHyphens w:val="0"/>
                              <w:spacing w:line="240" w:lineRule="auto"/>
                              <w:rPr>
                                <w:b/>
                                <w:lang w:eastAsia="it-IT"/>
                              </w:rPr>
                            </w:pPr>
                            <w:r w:rsidRPr="00A045FF">
                              <w:rPr>
                                <w:b/>
                                <w:lang w:eastAsia="it-IT"/>
                              </w:rPr>
                              <w:t>LR5A, LW5A, LY5A</w:t>
                            </w:r>
                          </w:p>
                          <w:p w:rsidR="00F42CE6" w:rsidRPr="00A045FF" w:rsidRDefault="00F42CE6" w:rsidP="00580D27"/>
                        </w:txbxContent>
                      </v:textbox>
                    </v:shape>
                  </v:group>
                </v:group>
                <v:group id="Gruppieren 247" o:spid="_x0000_s1245" style="position:absolute;left:614;top:25248;width:51126;height:27017" coordsize="51126,2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7" o:spid="_x0000_s1246" type="#_x0000_t75" style="position:absolute;left:9280;width:39306;height:2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fH/EAAAA2wAAAA8AAABkcnMvZG93bnJldi54bWxEj9FqAjEURN8L/kO4gm+ardTSrkYRpWKh&#10;PtTtB1yT62bt5mbZRHf7901B6OMwM2eYxap3tbhRGyrPCh4nGQhi7U3FpYKv4m38AiJEZIO1Z1Lw&#10;QwFWy8HDAnPjO/6k2zGWIkE45KjAxtjkUgZtyWGY+IY4eWffOoxJtqU0LXYJ7mo5zbJn6bDitGCx&#10;oY0l/X28OgXNzO7i/mLP77ovug9dnOT2cFJqNOzXcxCR+vgfvrf3RsHrE/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TfH/EAAAA2wAAAA8AAAAAAAAAAAAAAAAA&#10;nwIAAGRycy9kb3ducmV2LnhtbFBLBQYAAAAABAAEAPcAAACQAwAAAAA=&#10;">
                    <v:imagedata r:id="rId18" o:title=""/>
                    <v:path arrowok="t"/>
                  </v:shape>
                  <v:group id="Gruppieren 28" o:spid="_x0000_s1247" style="position:absolute;top:545;width:51126;height:26472" coordsize="51126,2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332" o:spid="_x0000_s1248" type="#_x0000_t202" style="position:absolute;left:26613;width:1025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1rsQA&#10;AADbAAAADwAAAGRycy9kb3ducmV2LnhtbESPT2sCMRTE7wW/Q3iCF9Fsi9S6GkVKBaE91D/o9bF5&#10;bhY3L0sS3e23bwoFj8PM/IZZrDpbizv5UDlW8DzOQBAXTldcKjgeNqM3ECEia6wdk4IfCrBa9p4W&#10;mGvX8o7u+1iKBOGQowITY5NLGQpDFsPYNcTJuzhvMSbpS6k9tglua/mSZa/SYsVpwWBD74aK6/5m&#10;FQzN9TQ8BDxvPr52bfsZp5Nv65Ua9Lv1HESkLj7C/+2tVjCbwt+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Na7EAAAA2wAAAA8AAAAAAAAAAAAAAAAAmAIAAGRycy9k&#10;b3ducmV2LnhtbFBLBQYAAAAABAAEAPUAAACJAwAAAAA=&#10;" stroked="f">
                      <v:textbox inset="1mm,1mm,1mm,1mm">
                        <w:txbxContent>
                          <w:p w:rsidR="00F42CE6" w:rsidRPr="002F5018" w:rsidRDefault="00F42CE6" w:rsidP="00580D27">
                            <w:pPr>
                              <w:rPr>
                                <w:vertAlign w:val="superscript"/>
                                <w:lang w:val="en-US"/>
                              </w:rPr>
                            </w:pPr>
                            <w:r>
                              <w:rPr>
                                <w:lang w:val="en-US"/>
                              </w:rPr>
                              <w:t>Reference axis</w:t>
                            </w:r>
                          </w:p>
                        </w:txbxContent>
                      </v:textbox>
                    </v:shape>
                    <v:shape id="Text Box 334" o:spid="_x0000_s1249" type="#_x0000_t202" style="position:absolute;left:3957;top:22382;width:1671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3MEA&#10;AADbAAAADwAAAGRycy9kb3ducmV2LnhtbERPy2oCMRTdC/2HcAtupGYUUTs1ShEFQRc+Sru9TG4n&#10;g5ObIYnO9O+bheDycN6LVWdrcScfKscKRsMMBHHhdMWlgq/L9m0OIkRkjbVjUvBHAVbLl94Cc+1a&#10;PtH9HEuRQjjkqMDE2ORShsKQxTB0DXHifp23GBP0pdQe2xRuaznOsqm0WHFqMNjQ2lBxPd+sgoG5&#10;fg8uAX+2m8OpbfdxNjlar1T/tfv8ABGpi0/xw73TCt7T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8odzBAAAA2wAAAA8AAAAAAAAAAAAAAAAAmAIAAGRycy9kb3du&#10;cmV2LnhtbFBLBQYAAAAABAAEAPUAAACGAwAAAAA=&#10;" stroked="f">
                      <v:textbox inset="1mm,1mm,1mm,1mm">
                        <w:txbxContent>
                          <w:p w:rsidR="00F42CE6" w:rsidRPr="00A233E9" w:rsidRDefault="00F42CE6" w:rsidP="00580D27">
                            <w:pPr>
                              <w:jc w:val="right"/>
                              <w:rPr>
                                <w:lang w:val="en-US"/>
                              </w:rPr>
                            </w:pPr>
                            <w:r>
                              <w:rPr>
                                <w:lang w:val="en-US"/>
                              </w:rPr>
                              <w:t>Photo-Detector of Goniometer</w:t>
                            </w:r>
                          </w:p>
                        </w:txbxContent>
                      </v:textbox>
                    </v:shape>
                    <v:shape id="Text Box 333" o:spid="_x0000_s1250" type="#_x0000_t202" style="position:absolute;left:1910;top:9553;width:1025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ER8QA&#10;AADbAAAADwAAAGRycy9kb3ducmV2LnhtbESPT2sCMRTE74LfITyhF6lZS7F1axQpFQp68E/R62Pz&#10;ulncvCxJ6m6/vREEj8PM/IaZLTpbiwv5UDlWMB5lIIgLpysuFfwcVs/vIEJE1lg7JgX/FGAx7/dm&#10;mGvX8o4u+1iKBOGQowITY5NLGQpDFsPINcTJ+3XeYkzSl1J7bBPc1vIlyybSYsVpwWBDn4aK8/7P&#10;Khia83F4CHhafW12bbuOb69b65V6GnTLDxCRuvgI39vfWsF0C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BEfEAAAA2wAAAA8AAAAAAAAAAAAAAAAAmAIAAGRycy9k&#10;b3ducmV2LnhtbFBLBQYAAAAABAAEAPUAAACJAwAAAAA=&#10;" stroked="f">
                      <v:textbox inset="1mm,1mm,1mm,1mm">
                        <w:txbxContent>
                          <w:p w:rsidR="00F42CE6" w:rsidRPr="002F5018" w:rsidRDefault="00F42CE6" w:rsidP="00580D27">
                            <w:pPr>
                              <w:jc w:val="right"/>
                              <w:rPr>
                                <w:vertAlign w:val="superscript"/>
                                <w:lang w:val="en-US"/>
                              </w:rPr>
                            </w:pPr>
                            <w:r>
                              <w:rPr>
                                <w:lang w:val="en-US"/>
                              </w:rPr>
                              <w:t>Reference plane</w:t>
                            </w:r>
                          </w:p>
                        </w:txbxContent>
                      </v:textbox>
                    </v:shape>
                    <v:shape id="Text Box 335" o:spid="_x0000_s1251" type="#_x0000_t202" style="position:absolute;left:30025;top:19789;width:211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L4sUA&#10;AADcAAAADwAAAGRycy9kb3ducmV2LnhtbESPQWsCMRCF7wX/QxihF6nZltKW1SilVCjooWrR67AZ&#10;N4ubyZKk7vrvOwehtxnem/e+mS8H36oLxdQENvA4LUARV8E2XBv42a8e3kCljGyxDUwGrpRguRjd&#10;zbG0oectXXa5VhLCqUQDLueu1DpVjjymaeiIRTuF6DHLGmttI/YS7lv9VBQv2mPD0uCwow9H1Xn3&#10;6w1M3Pkw2Sc8rj43275f59fnbx+NuR8P7zNQmYb8b75df1nBL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vixQAAANwAAAAPAAAAAAAAAAAAAAAAAJgCAABkcnMv&#10;ZG93bnJldi54bWxQSwUGAAAAAAQABAD1AAAAigMAAAAA&#10;" stroked="f">
                      <v:textbox inset="1mm,1mm,1mm,1mm">
                        <w:txbxContent>
                          <w:p w:rsidR="00F42CE6" w:rsidRDefault="00F42CE6" w:rsidP="00580D27">
                            <w:pPr>
                              <w:jc w:val="center"/>
                              <w:rPr>
                                <w:lang w:val="en-US"/>
                              </w:rPr>
                            </w:pPr>
                            <w:r>
                              <w:rPr>
                                <w:lang w:val="en-US"/>
                              </w:rPr>
                              <w:t>C-plane definition</w:t>
                            </w:r>
                          </w:p>
                          <w:p w:rsidR="00F42CE6" w:rsidRPr="00A233E9" w:rsidRDefault="00F42CE6" w:rsidP="00580D27">
                            <w:pPr>
                              <w:jc w:val="center"/>
                              <w:rPr>
                                <w:lang w:val="en-US"/>
                              </w:rPr>
                            </w:pPr>
                            <w:r>
                              <w:rPr>
                                <w:lang w:val="en-US"/>
                              </w:rPr>
                              <w:t>Viewing direction along reference axis</w:t>
                            </w:r>
                          </w:p>
                        </w:txbxContent>
                      </v:textbox>
                    </v:shape>
                    <v:shape id="Textfeld 12" o:spid="_x0000_s1252" type="#_x0000_t202" style="position:absolute;top:24020;width:1552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BsQA&#10;AADcAAAADwAAAGRycy9kb3ducmV2LnhtbERPTWvCQBC9C/0PyxS8SN1UsS2pq0ixKt6aaEtvQ3aa&#10;BLOzIbtN4r93BcHbPN7nzJe9qURLjSstK3geRyCIM6tLzhUc0s+nNxDOI2usLJOCMzlYLh4Gc4y1&#10;7fiL2sTnIoSwi1FB4X0dS+myggy6sa2JA/dnG4M+wCaXusEuhJtKTqLoRRosOTQUWNNHQdkp+TcK&#10;fkf5z971m2M3nU3r9bZNX791qtTwsV+9g/DU+7v45t7p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wAbEAAAA3AAAAA8AAAAAAAAAAAAAAAAAmAIAAGRycy9k&#10;b3ducmV2LnhtbFBLBQYAAAAABAAEAPUAAACJAwAAAAA=&#10;" fillcolor="white [3201]" stroked="f" strokeweight=".5pt">
                      <v:textbox>
                        <w:txbxContent>
                          <w:p w:rsidR="00F42CE6" w:rsidRPr="00A045FF" w:rsidRDefault="00F42CE6" w:rsidP="00580D27">
                            <w:r w:rsidRPr="00A045FF">
                              <w:rPr>
                                <w:b/>
                                <w:noProof/>
                                <w:lang w:eastAsia="de-DE"/>
                              </w:rPr>
                              <w:t>LR5B, LW5B, LY5B</w:t>
                            </w:r>
                          </w:p>
                        </w:txbxContent>
                      </v:textbox>
                    </v:shape>
                  </v:group>
                </v:group>
              </v:group>
            </w:pict>
          </mc:Fallback>
        </mc:AlternateContent>
      </w:r>
    </w:p>
    <w:p w:rsidR="00580D27" w:rsidRPr="00A045FF" w:rsidRDefault="00580D27" w:rsidP="00580D27">
      <w:pPr>
        <w:tabs>
          <w:tab w:val="left" w:pos="1496"/>
          <w:tab w:val="left" w:pos="7655"/>
        </w:tabs>
        <w:suppressAutoHyphens w:val="0"/>
        <w:spacing w:line="240" w:lineRule="auto"/>
        <w:outlineLvl w:val="1"/>
        <w:rPr>
          <w:noProof/>
          <w:lang w:eastAsia="de-DE"/>
        </w:rPr>
      </w:pPr>
    </w:p>
    <w:p w:rsidR="00580D27" w:rsidRPr="00A045FF" w:rsidRDefault="00580D27" w:rsidP="00580D27">
      <w:pPr>
        <w:tabs>
          <w:tab w:val="left" w:pos="1496"/>
          <w:tab w:val="left" w:pos="7655"/>
        </w:tabs>
        <w:suppressAutoHyphens w:val="0"/>
        <w:spacing w:line="240" w:lineRule="auto"/>
        <w:jc w:val="center"/>
        <w:outlineLvl w:val="1"/>
        <w:rPr>
          <w:lang w:eastAsia="it-IT"/>
        </w:rPr>
      </w:pPr>
      <w:r w:rsidRPr="00A045FF">
        <w:rPr>
          <w:lang w:eastAsia="it-IT"/>
        </w:rPr>
        <w:br w:type="page"/>
      </w:r>
    </w:p>
    <w:p w:rsidR="00580D27" w:rsidRPr="00A045FF" w:rsidRDefault="00580D27" w:rsidP="00580D27">
      <w:pPr>
        <w:pBdr>
          <w:bottom w:val="single" w:sz="12" w:space="1" w:color="auto"/>
        </w:pBdr>
        <w:tabs>
          <w:tab w:val="center" w:pos="4820"/>
          <w:tab w:val="right" w:pos="9356"/>
        </w:tabs>
        <w:suppressAutoHyphens w:val="0"/>
        <w:spacing w:line="240" w:lineRule="auto"/>
        <w:ind w:right="-1"/>
        <w:rPr>
          <w:b/>
          <w:lang w:eastAsia="it-IT"/>
        </w:rPr>
      </w:pPr>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6</w:t>
      </w:r>
    </w:p>
    <w:p w:rsidR="00580D27" w:rsidRPr="00A045FF" w:rsidRDefault="00580D27" w:rsidP="00580D27">
      <w:pPr>
        <w:suppressAutoHyphens w:val="0"/>
        <w:spacing w:line="240" w:lineRule="auto"/>
        <w:ind w:left="284" w:hanging="284"/>
        <w:rPr>
          <w:szCs w:val="24"/>
          <w:lang w:eastAsia="it-IT"/>
        </w:rPr>
      </w:pPr>
    </w:p>
    <w:p w:rsidR="00580D27" w:rsidRPr="00A045FF" w:rsidRDefault="00580D27" w:rsidP="00580D27">
      <w:pPr>
        <w:tabs>
          <w:tab w:val="left" w:pos="1170"/>
          <w:tab w:val="left" w:pos="5189"/>
          <w:tab w:val="left" w:pos="6988"/>
          <w:tab w:val="left" w:pos="8907"/>
        </w:tabs>
        <w:suppressAutoHyphens w:val="0"/>
        <w:spacing w:line="240" w:lineRule="auto"/>
        <w:ind w:right="142"/>
        <w:rPr>
          <w:lang w:eastAsia="it-IT"/>
        </w:rPr>
      </w:pPr>
      <w:r w:rsidRPr="00A045FF">
        <w:rPr>
          <w:lang w:eastAsia="it-IT"/>
        </w:rPr>
        <w:t xml:space="preserve">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w:t>
      </w:r>
      <w:r w:rsidR="001A69E0">
        <w:rPr>
          <w:lang w:eastAsia="it-IT"/>
        </w:rPr>
        <w:t>T</w:t>
      </w:r>
      <w:r w:rsidRPr="00A045FF">
        <w:rPr>
          <w:lang w:eastAsia="it-IT"/>
        </w:rPr>
        <w:t>able 4.</w:t>
      </w:r>
    </w:p>
    <w:p w:rsidR="00580D27" w:rsidRPr="00A045FF" w:rsidRDefault="00580D27" w:rsidP="00580D27">
      <w:pPr>
        <w:suppressAutoHyphens w:val="0"/>
        <w:spacing w:line="240" w:lineRule="auto"/>
        <w:rPr>
          <w:lang w:eastAsia="it-IT"/>
        </w:rPr>
      </w:pPr>
    </w:p>
    <w:p w:rsidR="00580D27" w:rsidRPr="00A045FF" w:rsidRDefault="00580D27" w:rsidP="00580D27">
      <w:pPr>
        <w:suppressAutoHyphens w:val="0"/>
        <w:spacing w:line="240" w:lineRule="auto"/>
        <w:rPr>
          <w:lang w:eastAsia="it-IT"/>
        </w:rPr>
      </w:pPr>
      <w:r w:rsidRPr="00A045FF">
        <w:rPr>
          <w:lang w:eastAsia="it-IT"/>
        </w:rPr>
        <w:t>Table 4</w:t>
      </w:r>
    </w:p>
    <w:p w:rsidR="00580D27" w:rsidRPr="00A045FF" w:rsidRDefault="00580D27" w:rsidP="00580D27">
      <w:pPr>
        <w:suppressAutoHyphens w:val="0"/>
        <w:spacing w:line="240" w:lineRule="auto"/>
        <w:rPr>
          <w:b/>
          <w:lang w:eastAsia="it-IT"/>
        </w:rPr>
      </w:pPr>
      <w:r w:rsidRPr="00A045FF">
        <w:rPr>
          <w:b/>
          <w:lang w:eastAsia="it-IT"/>
        </w:rPr>
        <w:t>Test point values of normalized intensities</w:t>
      </w:r>
      <w:r>
        <w:rPr>
          <w:b/>
          <w:lang w:eastAsia="it-IT"/>
        </w:rPr>
        <w:t xml:space="preserve"> for categories </w:t>
      </w:r>
      <w:r w:rsidRPr="00A045FF">
        <w:rPr>
          <w:b/>
          <w:szCs w:val="24"/>
          <w:lang w:eastAsia="it-IT"/>
        </w:rPr>
        <w:t>LR5A, LR5B, LW5A, LW5B, LY5A</w:t>
      </w:r>
      <w:r>
        <w:rPr>
          <w:b/>
          <w:szCs w:val="24"/>
          <w:lang w:eastAsia="it-IT"/>
        </w:rPr>
        <w:t xml:space="preserve"> and</w:t>
      </w:r>
      <w:r w:rsidRPr="00A045FF">
        <w:rPr>
          <w:b/>
          <w:szCs w:val="24"/>
          <w:lang w:eastAsia="it-IT"/>
        </w:rPr>
        <w:t xml:space="preserve"> LY5B</w:t>
      </w:r>
    </w:p>
    <w:p w:rsidR="00580D27" w:rsidRPr="00A045FF" w:rsidRDefault="00580D27" w:rsidP="00580D27">
      <w:pPr>
        <w:tabs>
          <w:tab w:val="left" w:pos="1170"/>
          <w:tab w:val="left" w:pos="5189"/>
          <w:tab w:val="left" w:pos="6988"/>
          <w:tab w:val="left" w:pos="8907"/>
        </w:tabs>
        <w:suppressAutoHyphens w:val="0"/>
        <w:spacing w:line="240" w:lineRule="auto"/>
        <w:ind w:right="142"/>
        <w:rPr>
          <w:lang w:eastAsia="it-IT"/>
        </w:rPr>
      </w:pPr>
    </w:p>
    <w:tbl>
      <w:tblPr>
        <w:tblW w:w="93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126"/>
        <w:gridCol w:w="2268"/>
        <w:gridCol w:w="2127"/>
      </w:tblGrid>
      <w:tr w:rsidR="00580D27" w:rsidRPr="00A045FF" w:rsidTr="00236F27">
        <w:tc>
          <w:tcPr>
            <w:tcW w:w="751" w:type="dxa"/>
          </w:tcPr>
          <w:p w:rsidR="00580D27" w:rsidRPr="00A045FF" w:rsidRDefault="00580D27" w:rsidP="001A69E0">
            <w:pPr>
              <w:suppressAutoHyphens w:val="0"/>
              <w:spacing w:before="80" w:after="80" w:line="200" w:lineRule="exact"/>
              <w:jc w:val="center"/>
              <w:rPr>
                <w:i/>
                <w:sz w:val="16"/>
                <w:lang w:eastAsia="it-IT"/>
              </w:rPr>
            </w:pPr>
          </w:p>
        </w:tc>
        <w:tc>
          <w:tcPr>
            <w:tcW w:w="4252" w:type="dxa"/>
            <w:gridSpan w:val="2"/>
          </w:tcPr>
          <w:p w:rsidR="00580D27" w:rsidRPr="00A045FF" w:rsidRDefault="00580D27" w:rsidP="001A69E0">
            <w:pPr>
              <w:suppressAutoHyphens w:val="0"/>
              <w:spacing w:before="80" w:after="80" w:line="200" w:lineRule="exact"/>
              <w:jc w:val="center"/>
              <w:rPr>
                <w:i/>
                <w:sz w:val="16"/>
                <w:lang w:eastAsia="it-IT"/>
              </w:rPr>
            </w:pPr>
            <w:r w:rsidRPr="00A045FF">
              <w:rPr>
                <w:i/>
                <w:sz w:val="16"/>
                <w:lang w:eastAsia="it-IT"/>
              </w:rPr>
              <w:t>LED light sources of normal production</w:t>
            </w:r>
          </w:p>
        </w:tc>
        <w:tc>
          <w:tcPr>
            <w:tcW w:w="4395" w:type="dxa"/>
            <w:gridSpan w:val="2"/>
          </w:tcPr>
          <w:p w:rsidR="00580D27" w:rsidRPr="00A045FF" w:rsidRDefault="00580D27" w:rsidP="001A69E0">
            <w:pPr>
              <w:suppressAutoHyphens w:val="0"/>
              <w:spacing w:before="80" w:after="80" w:line="200" w:lineRule="exact"/>
              <w:jc w:val="center"/>
              <w:rPr>
                <w:i/>
                <w:sz w:val="16"/>
                <w:lang w:val="it-IT" w:eastAsia="it-IT"/>
              </w:rPr>
            </w:pPr>
            <w:r w:rsidRPr="00A045FF">
              <w:rPr>
                <w:i/>
                <w:sz w:val="16"/>
                <w:lang w:val="it-IT" w:eastAsia="it-IT"/>
              </w:rPr>
              <w:t>Standard LED light sources</w:t>
            </w:r>
          </w:p>
        </w:tc>
      </w:tr>
      <w:tr w:rsidR="00580D27" w:rsidRPr="00A045FF" w:rsidTr="00236F27">
        <w:trPr>
          <w:trHeight w:val="525"/>
        </w:trPr>
        <w:tc>
          <w:tcPr>
            <w:tcW w:w="751" w:type="dxa"/>
          </w:tcPr>
          <w:p w:rsidR="00580D27" w:rsidRPr="00A045FF" w:rsidRDefault="00580D27" w:rsidP="001A69E0">
            <w:pPr>
              <w:suppressAutoHyphens w:val="0"/>
              <w:spacing w:before="80" w:after="80" w:line="200" w:lineRule="exact"/>
              <w:jc w:val="center"/>
              <w:rPr>
                <w:i/>
                <w:sz w:val="16"/>
                <w:lang w:val="it-IT" w:eastAsia="it-IT"/>
              </w:rPr>
            </w:pPr>
            <w:r w:rsidRPr="00A045FF">
              <w:rPr>
                <w:i/>
                <w:sz w:val="16"/>
                <w:lang w:val="it-IT" w:eastAsia="it-IT"/>
              </w:rPr>
              <w:t xml:space="preserve">Angle </w:t>
            </w:r>
            <w:r w:rsidRPr="00A045FF">
              <w:rPr>
                <w:i/>
                <w:sz w:val="16"/>
                <w:lang w:val="it-IT" w:eastAsia="it-IT"/>
              </w:rPr>
              <w:sym w:font="Symbol" w:char="F067"/>
            </w:r>
            <w:r w:rsidRPr="00A045FF">
              <w:rPr>
                <w:i/>
                <w:sz w:val="16"/>
                <w:lang w:val="it-IT" w:eastAsia="it-IT"/>
              </w:rPr>
              <w:t xml:space="preserve"> </w:t>
            </w:r>
          </w:p>
        </w:tc>
        <w:tc>
          <w:tcPr>
            <w:tcW w:w="2126" w:type="dxa"/>
          </w:tcPr>
          <w:p w:rsidR="00580D27" w:rsidRPr="00A045FF" w:rsidRDefault="00580D27" w:rsidP="001A69E0">
            <w:pPr>
              <w:suppressAutoHyphens w:val="0"/>
              <w:spacing w:before="80" w:after="80" w:line="200" w:lineRule="exact"/>
              <w:jc w:val="center"/>
              <w:rPr>
                <w:i/>
                <w:sz w:val="16"/>
                <w:lang w:eastAsia="it-IT"/>
              </w:rPr>
            </w:pPr>
            <w:r w:rsidRPr="00A045FF">
              <w:rPr>
                <w:i/>
                <w:sz w:val="16"/>
                <w:lang w:eastAsia="it-IT"/>
              </w:rPr>
              <w:t xml:space="preserve">Minimum Intensity </w:t>
            </w:r>
            <w:r w:rsidRPr="00A045FF">
              <w:rPr>
                <w:i/>
                <w:sz w:val="16"/>
                <w:lang w:eastAsia="it-IT"/>
              </w:rPr>
              <w:br/>
              <w:t>in cd /1000 lm</w:t>
            </w:r>
          </w:p>
        </w:tc>
        <w:tc>
          <w:tcPr>
            <w:tcW w:w="2126" w:type="dxa"/>
          </w:tcPr>
          <w:p w:rsidR="00580D27" w:rsidRPr="00A045FF" w:rsidRDefault="00580D27" w:rsidP="001A69E0">
            <w:pPr>
              <w:suppressAutoHyphens w:val="0"/>
              <w:spacing w:before="80" w:after="80" w:line="200" w:lineRule="exact"/>
              <w:jc w:val="center"/>
              <w:rPr>
                <w:i/>
                <w:sz w:val="16"/>
                <w:lang w:eastAsia="it-IT"/>
              </w:rPr>
            </w:pPr>
            <w:r w:rsidRPr="00A045FF">
              <w:rPr>
                <w:i/>
                <w:sz w:val="16"/>
                <w:lang w:eastAsia="it-IT"/>
              </w:rPr>
              <w:t xml:space="preserve">Maximum Intensity </w:t>
            </w:r>
            <w:r w:rsidRPr="00A045FF">
              <w:rPr>
                <w:i/>
                <w:sz w:val="16"/>
                <w:lang w:eastAsia="it-IT"/>
              </w:rPr>
              <w:br/>
              <w:t>in cd/1000 lm</w:t>
            </w:r>
          </w:p>
        </w:tc>
        <w:tc>
          <w:tcPr>
            <w:tcW w:w="2268" w:type="dxa"/>
          </w:tcPr>
          <w:p w:rsidR="00580D27" w:rsidRPr="00A045FF" w:rsidRDefault="00580D27" w:rsidP="001A69E0">
            <w:pPr>
              <w:suppressAutoHyphens w:val="0"/>
              <w:spacing w:before="80" w:after="80" w:line="200" w:lineRule="exact"/>
              <w:jc w:val="center"/>
              <w:rPr>
                <w:i/>
                <w:sz w:val="16"/>
                <w:lang w:eastAsia="it-IT"/>
              </w:rPr>
            </w:pPr>
            <w:r w:rsidRPr="00A045FF">
              <w:rPr>
                <w:i/>
                <w:sz w:val="16"/>
                <w:lang w:eastAsia="it-IT"/>
              </w:rPr>
              <w:t xml:space="preserve">Minimum Intensity </w:t>
            </w:r>
            <w:r w:rsidRPr="00A045FF">
              <w:rPr>
                <w:i/>
                <w:sz w:val="16"/>
                <w:lang w:eastAsia="it-IT"/>
              </w:rPr>
              <w:br/>
              <w:t>in cd /1000 lm</w:t>
            </w:r>
          </w:p>
        </w:tc>
        <w:tc>
          <w:tcPr>
            <w:tcW w:w="2127" w:type="dxa"/>
          </w:tcPr>
          <w:p w:rsidR="00580D27" w:rsidRPr="00A045FF" w:rsidRDefault="00580D27" w:rsidP="001A69E0">
            <w:pPr>
              <w:suppressAutoHyphens w:val="0"/>
              <w:spacing w:before="80" w:after="80" w:line="200" w:lineRule="exact"/>
              <w:jc w:val="center"/>
              <w:rPr>
                <w:i/>
                <w:sz w:val="16"/>
                <w:lang w:eastAsia="it-IT"/>
              </w:rPr>
            </w:pPr>
            <w:r w:rsidRPr="00A045FF">
              <w:rPr>
                <w:i/>
                <w:sz w:val="16"/>
                <w:lang w:eastAsia="it-IT"/>
              </w:rPr>
              <w:t>Maximum Intensity in cd /1000 lm</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-90°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70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65</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150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85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105</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310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180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275</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170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335</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190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415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370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 xml:space="preserve">  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200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425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250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390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190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415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370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170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380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335</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145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310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180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275</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85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245</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105</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220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160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150</w:t>
            </w:r>
          </w:p>
        </w:tc>
      </w:tr>
      <w:tr w:rsidR="00580D27" w:rsidRPr="00A045FF" w:rsidTr="00236F27">
        <w:tc>
          <w:tcPr>
            <w:tcW w:w="751" w:type="dxa"/>
            <w:shd w:val="clear" w:color="auto" w:fill="auto"/>
          </w:tcPr>
          <w:p w:rsidR="00580D27" w:rsidRPr="00A045FF" w:rsidRDefault="00580D27" w:rsidP="00622DCF">
            <w:pPr>
              <w:suppressAutoHyphens w:val="0"/>
              <w:spacing w:line="240" w:lineRule="auto"/>
              <w:jc w:val="center"/>
              <w:rPr>
                <w:lang w:val="it-IT" w:eastAsia="it-IT"/>
              </w:rPr>
            </w:pPr>
            <w:r w:rsidRPr="00A045FF">
              <w:rPr>
                <w:lang w:val="it-IT" w:eastAsia="it-IT"/>
              </w:rPr>
              <w:t>90°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70</w:t>
            </w:r>
          </w:p>
        </w:tc>
        <w:tc>
          <w:tcPr>
            <w:tcW w:w="2268"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580D27" w:rsidRPr="00A045FF" w:rsidRDefault="00580D27" w:rsidP="00622DCF">
            <w:pPr>
              <w:suppressAutoHyphens w:val="0"/>
              <w:spacing w:line="240" w:lineRule="auto"/>
              <w:jc w:val="center"/>
              <w:rPr>
                <w:lang w:val="it-IT" w:eastAsia="it-IT"/>
              </w:rPr>
            </w:pPr>
            <w:r w:rsidRPr="00A045FF">
              <w:rPr>
                <w:lang w:val="it-IT" w:eastAsia="it-IT"/>
              </w:rPr>
              <w:t>65</w:t>
            </w:r>
          </w:p>
        </w:tc>
      </w:tr>
    </w:tbl>
    <w:p w:rsidR="00AA1501" w:rsidRDefault="00580D27" w:rsidP="00580D27">
      <w:pPr>
        <w:keepNext/>
        <w:keepLines/>
        <w:tabs>
          <w:tab w:val="right" w:pos="851"/>
        </w:tabs>
        <w:spacing w:before="360" w:after="240" w:line="300" w:lineRule="exact"/>
        <w:ind w:left="1134" w:right="1134" w:hanging="1134"/>
        <w:rPr>
          <w:b/>
          <w:sz w:val="28"/>
        </w:rPr>
      </w:pPr>
      <w:r w:rsidRPr="00A045FF">
        <w:rPr>
          <w:b/>
          <w:sz w:val="28"/>
        </w:rPr>
        <w:tab/>
      </w:r>
    </w:p>
    <w:p w:rsidR="00AA1501" w:rsidRDefault="00AA1501">
      <w:pPr>
        <w:suppressAutoHyphens w:val="0"/>
        <w:spacing w:line="240" w:lineRule="auto"/>
        <w:rPr>
          <w:b/>
          <w:sz w:val="28"/>
        </w:rPr>
      </w:pPr>
      <w:r>
        <w:rPr>
          <w:b/>
          <w:sz w:val="28"/>
        </w:rPr>
        <w:br w:type="page"/>
      </w:r>
    </w:p>
    <w:p w:rsidR="00580D27" w:rsidRPr="00A045FF" w:rsidRDefault="00AA1501" w:rsidP="00580D27">
      <w:pPr>
        <w:keepNext/>
        <w:keepLines/>
        <w:tabs>
          <w:tab w:val="right" w:pos="851"/>
        </w:tabs>
        <w:spacing w:before="360" w:after="240" w:line="300" w:lineRule="exact"/>
        <w:ind w:left="1134" w:right="1134" w:hanging="1134"/>
        <w:rPr>
          <w:b/>
          <w:sz w:val="28"/>
        </w:rPr>
      </w:pPr>
      <w:r>
        <w:rPr>
          <w:b/>
          <w:sz w:val="28"/>
        </w:rPr>
        <w:lastRenderedPageBreak/>
        <w:tab/>
      </w:r>
      <w:r w:rsidR="00580D27" w:rsidRPr="00A045FF">
        <w:rPr>
          <w:b/>
          <w:sz w:val="28"/>
        </w:rPr>
        <w:t>II.</w:t>
      </w:r>
      <w:r w:rsidR="00580D27" w:rsidRPr="00A045FF">
        <w:rPr>
          <w:b/>
          <w:sz w:val="28"/>
        </w:rPr>
        <w:tab/>
        <w:t>Justification</w:t>
      </w:r>
    </w:p>
    <w:p w:rsidR="00580D27" w:rsidRPr="00A045FF" w:rsidRDefault="00580D27" w:rsidP="00580D27">
      <w:pPr>
        <w:suppressAutoHyphens w:val="0"/>
        <w:spacing w:after="120"/>
        <w:ind w:left="1135" w:right="1134"/>
        <w:jc w:val="both"/>
        <w:rPr>
          <w:bCs/>
          <w:lang w:eastAsia="it-IT"/>
        </w:rPr>
      </w:pPr>
      <w:r w:rsidRPr="00A045FF">
        <w:rPr>
          <w:bCs/>
          <w:lang w:eastAsia="it-IT"/>
        </w:rPr>
        <w:t>1.</w:t>
      </w:r>
      <w:r w:rsidRPr="00A045FF">
        <w:rPr>
          <w:bCs/>
          <w:lang w:eastAsia="it-IT"/>
        </w:rPr>
        <w:tab/>
        <w:t>This proposal introduce</w:t>
      </w:r>
      <w:r w:rsidR="007075E9">
        <w:rPr>
          <w:bCs/>
          <w:lang w:eastAsia="it-IT"/>
        </w:rPr>
        <w:t>s</w:t>
      </w:r>
      <w:r w:rsidRPr="00A045FF">
        <w:rPr>
          <w:bCs/>
          <w:lang w:eastAsia="it-IT"/>
        </w:rPr>
        <w:t xml:space="preserve"> new LED light source categories for signalling to accommodate an increasing market demand for LED light sources according to Regulation No. 128.</w:t>
      </w:r>
    </w:p>
    <w:p w:rsidR="00580D27" w:rsidRPr="00A045FF" w:rsidRDefault="00580D27" w:rsidP="00580D27">
      <w:pPr>
        <w:suppressAutoHyphens w:val="0"/>
        <w:spacing w:after="120"/>
        <w:ind w:left="1135" w:right="1134"/>
        <w:jc w:val="both"/>
        <w:rPr>
          <w:bCs/>
          <w:lang w:eastAsia="it-IT"/>
        </w:rPr>
      </w:pPr>
      <w:r w:rsidRPr="00A045FF">
        <w:rPr>
          <w:bCs/>
          <w:lang w:eastAsia="it-IT"/>
        </w:rPr>
        <w:t>2.</w:t>
      </w:r>
      <w:r w:rsidRPr="00A045FF">
        <w:rPr>
          <w:bCs/>
          <w:lang w:eastAsia="it-IT"/>
        </w:rPr>
        <w:tab/>
      </w:r>
      <w:r>
        <w:rPr>
          <w:bCs/>
          <w:lang w:eastAsia="it-IT"/>
        </w:rPr>
        <w:t>Light source c</w:t>
      </w:r>
      <w:r w:rsidRPr="00A045FF">
        <w:rPr>
          <w:bCs/>
          <w:lang w:eastAsia="it-IT"/>
        </w:rPr>
        <w:t xml:space="preserve">ategories </w:t>
      </w:r>
      <w:r>
        <w:rPr>
          <w:bCs/>
          <w:lang w:eastAsia="it-IT"/>
        </w:rPr>
        <w:t>emitting</w:t>
      </w:r>
      <w:r w:rsidRPr="00A045FF">
        <w:rPr>
          <w:bCs/>
          <w:lang w:eastAsia="it-IT"/>
        </w:rPr>
        <w:t xml:space="preserve"> white and amber light, both with an elbow connector at the side – the A version – and with a straight connector at the bottom – the B version</w:t>
      </w:r>
      <w:r>
        <w:rPr>
          <w:bCs/>
          <w:lang w:eastAsia="it-IT"/>
        </w:rPr>
        <w:t xml:space="preserve"> </w:t>
      </w:r>
      <w:r w:rsidRPr="00A045FF">
        <w:rPr>
          <w:bCs/>
          <w:lang w:eastAsia="it-IT"/>
        </w:rPr>
        <w:t xml:space="preserve">– </w:t>
      </w:r>
      <w:r>
        <w:rPr>
          <w:bCs/>
          <w:lang w:eastAsia="it-IT"/>
        </w:rPr>
        <w:t xml:space="preserve">are proposed </w:t>
      </w:r>
      <w:r w:rsidRPr="00A045FF">
        <w:rPr>
          <w:bCs/>
          <w:lang w:eastAsia="it-IT"/>
        </w:rPr>
        <w:t>to</w:t>
      </w:r>
      <w:r>
        <w:rPr>
          <w:bCs/>
          <w:lang w:eastAsia="it-IT"/>
        </w:rPr>
        <w:t xml:space="preserve"> complete t</w:t>
      </w:r>
      <w:r w:rsidRPr="00A045FF">
        <w:rPr>
          <w:bCs/>
          <w:lang w:eastAsia="it-IT"/>
        </w:rPr>
        <w:t>he red light emitting categories LR3A and LR3B.</w:t>
      </w:r>
    </w:p>
    <w:p w:rsidR="00580D27" w:rsidRPr="00A045FF" w:rsidRDefault="00580D27" w:rsidP="00580D27">
      <w:pPr>
        <w:suppressAutoHyphens w:val="0"/>
        <w:spacing w:after="120"/>
        <w:ind w:left="1135" w:right="1134"/>
        <w:jc w:val="both"/>
        <w:rPr>
          <w:bCs/>
          <w:lang w:eastAsia="it-IT"/>
        </w:rPr>
      </w:pPr>
      <w:r w:rsidRPr="00A045FF">
        <w:rPr>
          <w:bCs/>
          <w:lang w:eastAsia="it-IT"/>
        </w:rPr>
        <w:t>3.</w:t>
      </w:r>
      <w:r w:rsidRPr="00A045FF">
        <w:rPr>
          <w:bCs/>
          <w:lang w:eastAsia="it-IT"/>
        </w:rPr>
        <w:tab/>
        <w:t xml:space="preserve">The L5 </w:t>
      </w:r>
      <w:r>
        <w:rPr>
          <w:bCs/>
          <w:lang w:eastAsia="it-IT"/>
        </w:rPr>
        <w:t>light source categories</w:t>
      </w:r>
      <w:r w:rsidRPr="00A045FF">
        <w:rPr>
          <w:bCs/>
          <w:lang w:eastAsia="it-IT"/>
        </w:rPr>
        <w:t xml:space="preserve"> </w:t>
      </w:r>
      <w:r>
        <w:rPr>
          <w:bCs/>
          <w:lang w:eastAsia="it-IT"/>
        </w:rPr>
        <w:t>are</w:t>
      </w:r>
      <w:r w:rsidRPr="00A045FF">
        <w:rPr>
          <w:bCs/>
          <w:lang w:eastAsia="it-IT"/>
        </w:rPr>
        <w:t xml:space="preserve"> more or less identical to the L3 </w:t>
      </w:r>
      <w:r>
        <w:rPr>
          <w:bCs/>
          <w:lang w:eastAsia="it-IT"/>
        </w:rPr>
        <w:t>categories</w:t>
      </w:r>
      <w:r w:rsidRPr="00A045FF">
        <w:rPr>
          <w:bCs/>
          <w:lang w:eastAsia="it-IT"/>
        </w:rPr>
        <w:t xml:space="preserve">.  The main difference is a higher luminous flux and consequently </w:t>
      </w:r>
      <w:r>
        <w:rPr>
          <w:bCs/>
          <w:lang w:eastAsia="it-IT"/>
        </w:rPr>
        <w:t>mostly</w:t>
      </w:r>
      <w:r w:rsidRPr="00A045FF">
        <w:rPr>
          <w:bCs/>
          <w:lang w:eastAsia="it-IT"/>
        </w:rPr>
        <w:t xml:space="preserve"> a higher power consumption.  </w:t>
      </w:r>
      <w:r>
        <w:rPr>
          <w:bCs/>
          <w:lang w:eastAsia="it-IT"/>
        </w:rPr>
        <w:t>The L5</w:t>
      </w:r>
      <w:r w:rsidRPr="00A045FF">
        <w:rPr>
          <w:bCs/>
          <w:lang w:eastAsia="it-IT"/>
        </w:rPr>
        <w:t xml:space="preserve"> </w:t>
      </w:r>
      <w:r>
        <w:rPr>
          <w:bCs/>
          <w:lang w:eastAsia="it-IT"/>
        </w:rPr>
        <w:t>categories</w:t>
      </w:r>
      <w:r w:rsidRPr="00A045FF">
        <w:rPr>
          <w:bCs/>
          <w:lang w:eastAsia="it-IT"/>
        </w:rPr>
        <w:t xml:space="preserve"> are intended for use in lamps for which higher luminous intensity values are required.</w:t>
      </w:r>
    </w:p>
    <w:p w:rsidR="00580D27" w:rsidRPr="00A045FF" w:rsidRDefault="00580D27" w:rsidP="00580D27">
      <w:pPr>
        <w:suppressAutoHyphens w:val="0"/>
        <w:spacing w:after="120"/>
        <w:ind w:left="1135" w:right="1134"/>
        <w:jc w:val="both"/>
        <w:rPr>
          <w:bCs/>
          <w:lang w:eastAsia="it-IT"/>
        </w:rPr>
      </w:pPr>
      <w:r w:rsidRPr="00A045FF">
        <w:rPr>
          <w:bCs/>
          <w:lang w:eastAsia="it-IT"/>
        </w:rPr>
        <w:t>4.</w:t>
      </w:r>
      <w:r w:rsidRPr="00A045FF">
        <w:rPr>
          <w:bCs/>
          <w:lang w:eastAsia="it-IT"/>
        </w:rPr>
        <w:tab/>
        <w:t xml:space="preserve">The cap/holder system for LR3A and LR3B allows many other keys.  For the newly proposed LED light source categories no new system needs to be developed and keys not </w:t>
      </w:r>
      <w:r>
        <w:rPr>
          <w:bCs/>
          <w:lang w:eastAsia="it-IT"/>
        </w:rPr>
        <w:t>in use so far</w:t>
      </w:r>
      <w:r w:rsidRPr="00A045FF">
        <w:rPr>
          <w:bCs/>
          <w:lang w:eastAsia="it-IT"/>
        </w:rPr>
        <w:t xml:space="preserve"> have been assigned to the newly proposed categories. </w:t>
      </w:r>
    </w:p>
    <w:p w:rsidR="00580D27" w:rsidRDefault="00580D27" w:rsidP="00580D27">
      <w:pPr>
        <w:suppressAutoHyphens w:val="0"/>
        <w:spacing w:after="120"/>
        <w:ind w:left="1135" w:right="1134"/>
        <w:jc w:val="both"/>
        <w:rPr>
          <w:bCs/>
          <w:lang w:eastAsia="it-IT"/>
        </w:rPr>
      </w:pPr>
      <w:r w:rsidRPr="00A045FF">
        <w:rPr>
          <w:bCs/>
          <w:lang w:eastAsia="it-IT"/>
        </w:rPr>
        <w:t>5.</w:t>
      </w:r>
      <w:r w:rsidRPr="00A045FF">
        <w:rPr>
          <w:bCs/>
          <w:lang w:eastAsia="it-IT"/>
        </w:rPr>
        <w:tab/>
        <w:t xml:space="preserve">For consistency, the sheets LR4/1 and LR4/4 were replaced by new sheets to align the main figures with the main figures of L3 and L5, which </w:t>
      </w:r>
      <w:r w:rsidR="007075E9">
        <w:rPr>
          <w:bCs/>
          <w:lang w:eastAsia="it-IT"/>
        </w:rPr>
        <w:t xml:space="preserve">in </w:t>
      </w:r>
      <w:r w:rsidRPr="00A045FF">
        <w:rPr>
          <w:bCs/>
          <w:lang w:eastAsia="it-IT"/>
        </w:rPr>
        <w:t>turn were aligned with the drawings in</w:t>
      </w:r>
      <w:r w:rsidR="00FF036F">
        <w:rPr>
          <w:bCs/>
          <w:lang w:eastAsia="it-IT"/>
        </w:rPr>
        <w:t xml:space="preserve"> standard </w:t>
      </w:r>
      <w:r w:rsidRPr="00A045FF">
        <w:rPr>
          <w:bCs/>
          <w:lang w:eastAsia="it-IT"/>
        </w:rPr>
        <w:t>IEC60061.</w:t>
      </w:r>
    </w:p>
    <w:p w:rsidR="00580D27" w:rsidRPr="00A045FF" w:rsidRDefault="00580D27" w:rsidP="00580D27">
      <w:pPr>
        <w:suppressAutoHyphens w:val="0"/>
        <w:spacing w:after="120"/>
        <w:ind w:left="1135" w:right="1134"/>
        <w:jc w:val="both"/>
        <w:rPr>
          <w:bCs/>
          <w:lang w:eastAsia="it-IT"/>
        </w:rPr>
      </w:pPr>
      <w:r>
        <w:rPr>
          <w:bCs/>
          <w:lang w:eastAsia="it-IT"/>
        </w:rPr>
        <w:t>6.</w:t>
      </w:r>
      <w:r>
        <w:rPr>
          <w:bCs/>
          <w:lang w:eastAsia="it-IT"/>
        </w:rPr>
        <w:tab/>
        <w:t>This proposal can easily be merged with the proposals for simplification of light source regulations.</w:t>
      </w:r>
    </w:p>
    <w:p w:rsidR="00580D27" w:rsidRPr="00A045FF" w:rsidRDefault="00580D27" w:rsidP="00580D27">
      <w:pPr>
        <w:pStyle w:val="SingleTxtG"/>
        <w:spacing w:before="240" w:after="0"/>
        <w:jc w:val="center"/>
        <w:rPr>
          <w:u w:val="single"/>
        </w:rPr>
      </w:pPr>
      <w:r w:rsidRPr="00A045FF">
        <w:rPr>
          <w:u w:val="single"/>
        </w:rPr>
        <w:tab/>
      </w:r>
      <w:r w:rsidRPr="00A045FF">
        <w:rPr>
          <w:u w:val="single"/>
        </w:rPr>
        <w:tab/>
      </w:r>
      <w:r w:rsidRPr="00A045FF">
        <w:rPr>
          <w:u w:val="single"/>
        </w:rPr>
        <w:tab/>
      </w:r>
    </w:p>
    <w:sectPr w:rsidR="00580D27" w:rsidRPr="00A045FF" w:rsidSect="001C1422">
      <w:headerReference w:type="even" r:id="rId31"/>
      <w:headerReference w:type="default" r:id="rId32"/>
      <w:footerReference w:type="even" r:id="rId33"/>
      <w:footerReference w:type="default" r:id="rId34"/>
      <w:footerReference w:type="first" r:id="rId3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CE6" w:rsidRDefault="00F42CE6"/>
  </w:endnote>
  <w:endnote w:type="continuationSeparator" w:id="0">
    <w:p w:rsidR="00F42CE6" w:rsidRDefault="00F42CE6"/>
  </w:endnote>
  <w:endnote w:type="continuationNotice" w:id="1">
    <w:p w:rsidR="00F42CE6" w:rsidRDefault="00F42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E6" w:rsidRDefault="00F42CE6">
    <w:pPr>
      <w:pStyle w:val="Footer"/>
    </w:pPr>
    <w:r w:rsidRPr="00A330CE">
      <w:rPr>
        <w:b/>
        <w:sz w:val="18"/>
      </w:rPr>
      <w:fldChar w:fldCharType="begin"/>
    </w:r>
    <w:r w:rsidRPr="00A330CE">
      <w:rPr>
        <w:b/>
        <w:sz w:val="18"/>
      </w:rPr>
      <w:instrText xml:space="preserve"> PAGE  \* MERGEFORMAT </w:instrText>
    </w:r>
    <w:r w:rsidRPr="00A330CE">
      <w:rPr>
        <w:b/>
        <w:sz w:val="18"/>
      </w:rPr>
      <w:fldChar w:fldCharType="separate"/>
    </w:r>
    <w:r w:rsidR="0073513A">
      <w:rPr>
        <w:b/>
        <w:noProof/>
        <w:sz w:val="18"/>
      </w:rPr>
      <w:t>16</w:t>
    </w:r>
    <w:r w:rsidRPr="00A330CE">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E6" w:rsidRDefault="00F42CE6" w:rsidP="0066194C">
    <w:pPr>
      <w:pStyle w:val="Footer"/>
      <w:jc w:val="right"/>
    </w:pPr>
    <w:r w:rsidRPr="00A330CE">
      <w:rPr>
        <w:b/>
        <w:sz w:val="18"/>
      </w:rPr>
      <w:fldChar w:fldCharType="begin"/>
    </w:r>
    <w:r w:rsidRPr="00A330CE">
      <w:rPr>
        <w:b/>
        <w:sz w:val="18"/>
      </w:rPr>
      <w:instrText xml:space="preserve"> PAGE  \* MERGEFORMAT </w:instrText>
    </w:r>
    <w:r w:rsidRPr="00A330CE">
      <w:rPr>
        <w:b/>
        <w:sz w:val="18"/>
      </w:rPr>
      <w:fldChar w:fldCharType="separate"/>
    </w:r>
    <w:r w:rsidR="0073513A">
      <w:rPr>
        <w:b/>
        <w:noProof/>
        <w:sz w:val="18"/>
      </w:rPr>
      <w:t>17</w:t>
    </w:r>
    <w:r w:rsidRPr="00A330C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E6" w:rsidRPr="00EA2A77" w:rsidRDefault="00F42CE6">
    <w:pPr>
      <w:pStyle w:val="Footer"/>
      <w:rPr>
        <w:sz w:val="20"/>
      </w:rPr>
    </w:pPr>
    <w:r>
      <w:rPr>
        <w:noProof/>
        <w:lang w:eastAsia="en-GB"/>
      </w:rPr>
      <w:drawing>
        <wp:anchor distT="0" distB="0" distL="114300" distR="114300" simplePos="0" relativeHeight="251659776" behindDoc="0" locked="1" layoutInCell="1" allowOverlap="1" wp14:anchorId="022CCD80" wp14:editId="0BD44D58">
          <wp:simplePos x="0" y="0"/>
          <wp:positionH relativeFrom="column">
            <wp:posOffset>5148580</wp:posOffset>
          </wp:positionH>
          <wp:positionV relativeFrom="paragraph">
            <wp:posOffset>-79375</wp:posOffset>
          </wp:positionV>
          <wp:extent cx="930275" cy="230505"/>
          <wp:effectExtent l="0" t="0" r="3175" b="0"/>
          <wp:wrapNone/>
          <wp:docPr id="5" name="Picture 2"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rPr>
        <w:sz w:val="20"/>
      </w:rPr>
      <w:t>GE.15-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CE6" w:rsidRPr="000B175B" w:rsidRDefault="00F42CE6" w:rsidP="000B175B">
      <w:pPr>
        <w:tabs>
          <w:tab w:val="right" w:pos="2155"/>
        </w:tabs>
        <w:spacing w:after="80"/>
        <w:ind w:left="680"/>
        <w:rPr>
          <w:u w:val="single"/>
        </w:rPr>
      </w:pPr>
      <w:r>
        <w:rPr>
          <w:u w:val="single"/>
        </w:rPr>
        <w:tab/>
      </w:r>
    </w:p>
  </w:footnote>
  <w:footnote w:type="continuationSeparator" w:id="0">
    <w:p w:rsidR="00F42CE6" w:rsidRPr="00FC68B7" w:rsidRDefault="00F42CE6" w:rsidP="00FC68B7">
      <w:pPr>
        <w:tabs>
          <w:tab w:val="left" w:pos="2155"/>
        </w:tabs>
        <w:spacing w:after="80"/>
        <w:ind w:left="680"/>
        <w:rPr>
          <w:u w:val="single"/>
        </w:rPr>
      </w:pPr>
      <w:r>
        <w:rPr>
          <w:u w:val="single"/>
        </w:rPr>
        <w:tab/>
      </w:r>
    </w:p>
  </w:footnote>
  <w:footnote w:type="continuationNotice" w:id="1">
    <w:p w:rsidR="00F42CE6" w:rsidRDefault="00F42CE6"/>
  </w:footnote>
  <w:footnote w:id="2">
    <w:p w:rsidR="00F42CE6" w:rsidRDefault="00F42CE6" w:rsidP="00B44653">
      <w:pPr>
        <w:pStyle w:val="FootnoteText"/>
      </w:pPr>
      <w:r>
        <w:tab/>
      </w:r>
      <w:r w:rsidRPr="00FB4563">
        <w:rPr>
          <w:rStyle w:val="FootnoteReference"/>
          <w:szCs w:val="18"/>
          <w:lang w:val="en-US"/>
        </w:rPr>
        <w:t>*</w:t>
      </w:r>
      <w:r w:rsidRPr="00FB4563">
        <w:rPr>
          <w:szCs w:val="18"/>
          <w:lang w:val="en-US"/>
        </w:rPr>
        <w:tab/>
      </w:r>
      <w:r w:rsidRPr="00073143">
        <w:rPr>
          <w:szCs w:val="18"/>
          <w:lang w:val="en-US"/>
        </w:rPr>
        <w:t>In accordance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E6" w:rsidRDefault="00F42CE6">
    <w:pPr>
      <w:pStyle w:val="Header"/>
    </w:pPr>
    <w:r w:rsidRPr="00B44653">
      <w:t>ECE/TRANS/WP.29/GRE/2015/</w:t>
    </w:r>
    <w:r>
      <w:t>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E6" w:rsidRDefault="00F42CE6" w:rsidP="00B44653">
    <w:pPr>
      <w:pStyle w:val="Header"/>
      <w:jc w:val="right"/>
    </w:pPr>
    <w:r w:rsidRPr="00B44653">
      <w:t>ECE/TRANS/WP.29/GRE/2015/</w:t>
    </w:r>
    <w:r>
      <w:t>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2D724F7"/>
    <w:multiLevelType w:val="hybridMultilevel"/>
    <w:tmpl w:val="054EDD6E"/>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A534B1"/>
    <w:multiLevelType w:val="hybridMultilevel"/>
    <w:tmpl w:val="845EA280"/>
    <w:lvl w:ilvl="0" w:tplc="A9DC0C74">
      <w:start w:val="1"/>
      <w:numFmt w:val="upperLetter"/>
      <w:lvlText w:val="%1."/>
      <w:lvlJc w:val="left"/>
      <w:pPr>
        <w:ind w:left="1211" w:hanging="360"/>
      </w:pPr>
      <w:rPr>
        <w:rFonts w:hint="default"/>
        <w:i w:val="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nsid w:val="2973610D"/>
    <w:multiLevelType w:val="hybridMultilevel"/>
    <w:tmpl w:val="055E43DA"/>
    <w:lvl w:ilvl="0" w:tplc="67AA52D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nsid w:val="3CF66C7B"/>
    <w:multiLevelType w:val="hybridMultilevel"/>
    <w:tmpl w:val="BEE2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7374BA"/>
    <w:multiLevelType w:val="hybridMultilevel"/>
    <w:tmpl w:val="88849D12"/>
    <w:lvl w:ilvl="0" w:tplc="CDBE6C92">
      <w:start w:val="1"/>
      <w:numFmt w:val="upperRoman"/>
      <w:lvlText w:val="%1."/>
      <w:lvlJc w:val="left"/>
      <w:pPr>
        <w:ind w:left="1212" w:hanging="85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F9092F"/>
    <w:multiLevelType w:val="multilevel"/>
    <w:tmpl w:val="0966D344"/>
    <w:lvl w:ilvl="0">
      <w:start w:val="7"/>
      <w:numFmt w:val="decimal"/>
      <w:lvlText w:val="%1"/>
      <w:lvlJc w:val="left"/>
      <w:pPr>
        <w:ind w:left="360" w:hanging="360"/>
      </w:pPr>
      <w:rPr>
        <w:rFonts w:hint="default"/>
      </w:rPr>
    </w:lvl>
    <w:lvl w:ilvl="1">
      <w:start w:val="4"/>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abstractNum w:abstractNumId="20">
    <w:nsid w:val="589E61A6"/>
    <w:multiLevelType w:val="hybridMultilevel"/>
    <w:tmpl w:val="D944B0E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C426828"/>
    <w:multiLevelType w:val="multilevel"/>
    <w:tmpl w:val="1A56A676"/>
    <w:lvl w:ilvl="0">
      <w:start w:val="7"/>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6EAD43CC"/>
    <w:multiLevelType w:val="hybridMultilevel"/>
    <w:tmpl w:val="D47E8BA6"/>
    <w:lvl w:ilvl="0" w:tplc="5E9E2E9E">
      <w:start w:val="1"/>
      <w:numFmt w:val="lowerLetter"/>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9423148"/>
    <w:multiLevelType w:val="hybridMultilevel"/>
    <w:tmpl w:val="A44EC3E8"/>
    <w:lvl w:ilvl="0" w:tplc="04090017">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7">
    <w:nsid w:val="7E74749C"/>
    <w:multiLevelType w:val="hybridMultilevel"/>
    <w:tmpl w:val="867CDD38"/>
    <w:lvl w:ilvl="0" w:tplc="AE3A8CA8">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8">
    <w:nsid w:val="7F7B70EC"/>
    <w:multiLevelType w:val="hybridMultilevel"/>
    <w:tmpl w:val="9C18E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1"/>
  </w:num>
  <w:num w:numId="12">
    <w:abstractNumId w:val="13"/>
  </w:num>
  <w:num w:numId="13">
    <w:abstractNumId w:val="12"/>
  </w:num>
  <w:num w:numId="14">
    <w:abstractNumId w:val="22"/>
  </w:num>
  <w:num w:numId="15">
    <w:abstractNumId w:val="25"/>
  </w:num>
  <w:num w:numId="16">
    <w:abstractNumId w:val="10"/>
  </w:num>
  <w:num w:numId="17">
    <w:abstractNumId w:val="14"/>
  </w:num>
  <w:num w:numId="18">
    <w:abstractNumId w:val="18"/>
  </w:num>
  <w:num w:numId="19">
    <w:abstractNumId w:val="11"/>
  </w:num>
  <w:num w:numId="20">
    <w:abstractNumId w:val="15"/>
  </w:num>
  <w:num w:numId="21">
    <w:abstractNumId w:val="27"/>
  </w:num>
  <w:num w:numId="22">
    <w:abstractNumId w:val="23"/>
  </w:num>
  <w:num w:numId="23">
    <w:abstractNumId w:val="19"/>
  </w:num>
  <w:num w:numId="24">
    <w:abstractNumId w:val="16"/>
  </w:num>
  <w:num w:numId="25">
    <w:abstractNumId w:val="24"/>
  </w:num>
  <w:num w:numId="26">
    <w:abstractNumId w:val="20"/>
  </w:num>
  <w:num w:numId="27">
    <w:abstractNumId w:val="26"/>
  </w:num>
  <w:num w:numId="28">
    <w:abstractNumId w:val="2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6AF"/>
    <w:rsid w:val="00013890"/>
    <w:rsid w:val="00013D99"/>
    <w:rsid w:val="00023233"/>
    <w:rsid w:val="00023F66"/>
    <w:rsid w:val="0003056C"/>
    <w:rsid w:val="000348D3"/>
    <w:rsid w:val="000444B6"/>
    <w:rsid w:val="00046B1F"/>
    <w:rsid w:val="00050F6B"/>
    <w:rsid w:val="00052635"/>
    <w:rsid w:val="00053C47"/>
    <w:rsid w:val="000545FB"/>
    <w:rsid w:val="00057E97"/>
    <w:rsid w:val="000618A1"/>
    <w:rsid w:val="000646F4"/>
    <w:rsid w:val="00065A35"/>
    <w:rsid w:val="00066FC2"/>
    <w:rsid w:val="0007244D"/>
    <w:rsid w:val="00072C8C"/>
    <w:rsid w:val="000733B5"/>
    <w:rsid w:val="00075185"/>
    <w:rsid w:val="000765B4"/>
    <w:rsid w:val="0007767F"/>
    <w:rsid w:val="00081815"/>
    <w:rsid w:val="0008672E"/>
    <w:rsid w:val="00092169"/>
    <w:rsid w:val="000931C0"/>
    <w:rsid w:val="00096FFF"/>
    <w:rsid w:val="000A65E9"/>
    <w:rsid w:val="000A7CBC"/>
    <w:rsid w:val="000B0595"/>
    <w:rsid w:val="000B144E"/>
    <w:rsid w:val="000B175B"/>
    <w:rsid w:val="000B2F02"/>
    <w:rsid w:val="000B3A0F"/>
    <w:rsid w:val="000B4EF7"/>
    <w:rsid w:val="000C2C03"/>
    <w:rsid w:val="000C2D2E"/>
    <w:rsid w:val="000C4258"/>
    <w:rsid w:val="000C7785"/>
    <w:rsid w:val="000E0415"/>
    <w:rsid w:val="000E7ABB"/>
    <w:rsid w:val="000F1897"/>
    <w:rsid w:val="000F284E"/>
    <w:rsid w:val="000F431B"/>
    <w:rsid w:val="000F51B3"/>
    <w:rsid w:val="000F59B6"/>
    <w:rsid w:val="000F76B8"/>
    <w:rsid w:val="00104ABE"/>
    <w:rsid w:val="001078D2"/>
    <w:rsid w:val="001103AA"/>
    <w:rsid w:val="00112290"/>
    <w:rsid w:val="00113C62"/>
    <w:rsid w:val="0011666B"/>
    <w:rsid w:val="00121D20"/>
    <w:rsid w:val="00124000"/>
    <w:rsid w:val="0012792E"/>
    <w:rsid w:val="0013722F"/>
    <w:rsid w:val="00137653"/>
    <w:rsid w:val="0014380B"/>
    <w:rsid w:val="00145C0A"/>
    <w:rsid w:val="0015092E"/>
    <w:rsid w:val="001536CE"/>
    <w:rsid w:val="00157FE9"/>
    <w:rsid w:val="0016538B"/>
    <w:rsid w:val="00165F3A"/>
    <w:rsid w:val="0017337B"/>
    <w:rsid w:val="0018177A"/>
    <w:rsid w:val="00182290"/>
    <w:rsid w:val="00190885"/>
    <w:rsid w:val="0019283C"/>
    <w:rsid w:val="001A3955"/>
    <w:rsid w:val="001A3B92"/>
    <w:rsid w:val="001A69E0"/>
    <w:rsid w:val="001B4B04"/>
    <w:rsid w:val="001B5081"/>
    <w:rsid w:val="001C1422"/>
    <w:rsid w:val="001C1663"/>
    <w:rsid w:val="001C22E2"/>
    <w:rsid w:val="001C6663"/>
    <w:rsid w:val="001C7883"/>
    <w:rsid w:val="001C7895"/>
    <w:rsid w:val="001D0C8C"/>
    <w:rsid w:val="001D10DE"/>
    <w:rsid w:val="001D1419"/>
    <w:rsid w:val="001D26DF"/>
    <w:rsid w:val="001D3A03"/>
    <w:rsid w:val="001E09D0"/>
    <w:rsid w:val="001E7B67"/>
    <w:rsid w:val="001F7642"/>
    <w:rsid w:val="001F7D36"/>
    <w:rsid w:val="00200447"/>
    <w:rsid w:val="00202DA8"/>
    <w:rsid w:val="002047A9"/>
    <w:rsid w:val="00204AD6"/>
    <w:rsid w:val="00211E0B"/>
    <w:rsid w:val="00222C21"/>
    <w:rsid w:val="002248B9"/>
    <w:rsid w:val="00225C60"/>
    <w:rsid w:val="002351C1"/>
    <w:rsid w:val="00236F27"/>
    <w:rsid w:val="0023752C"/>
    <w:rsid w:val="002474F4"/>
    <w:rsid w:val="0024772E"/>
    <w:rsid w:val="002528F3"/>
    <w:rsid w:val="002572BF"/>
    <w:rsid w:val="00266C62"/>
    <w:rsid w:val="00267F5F"/>
    <w:rsid w:val="00273388"/>
    <w:rsid w:val="0028323C"/>
    <w:rsid w:val="00283697"/>
    <w:rsid w:val="0028481D"/>
    <w:rsid w:val="00286B4D"/>
    <w:rsid w:val="00290ACD"/>
    <w:rsid w:val="002A0F39"/>
    <w:rsid w:val="002A6754"/>
    <w:rsid w:val="002A7080"/>
    <w:rsid w:val="002B0B9A"/>
    <w:rsid w:val="002B0CD9"/>
    <w:rsid w:val="002B1357"/>
    <w:rsid w:val="002B1D31"/>
    <w:rsid w:val="002B1DCA"/>
    <w:rsid w:val="002C018D"/>
    <w:rsid w:val="002C467C"/>
    <w:rsid w:val="002C5F37"/>
    <w:rsid w:val="002D065A"/>
    <w:rsid w:val="002D4643"/>
    <w:rsid w:val="002E2C98"/>
    <w:rsid w:val="002F175C"/>
    <w:rsid w:val="002F2E3C"/>
    <w:rsid w:val="002F3D48"/>
    <w:rsid w:val="002F7DE0"/>
    <w:rsid w:val="00302E18"/>
    <w:rsid w:val="003040E4"/>
    <w:rsid w:val="0031106B"/>
    <w:rsid w:val="00312449"/>
    <w:rsid w:val="003229D8"/>
    <w:rsid w:val="00325843"/>
    <w:rsid w:val="00326A30"/>
    <w:rsid w:val="00333091"/>
    <w:rsid w:val="0033543B"/>
    <w:rsid w:val="003367C3"/>
    <w:rsid w:val="00340057"/>
    <w:rsid w:val="003419E4"/>
    <w:rsid w:val="00352709"/>
    <w:rsid w:val="00353AF6"/>
    <w:rsid w:val="00357A21"/>
    <w:rsid w:val="003619B5"/>
    <w:rsid w:val="00361AC3"/>
    <w:rsid w:val="00365763"/>
    <w:rsid w:val="00366EB3"/>
    <w:rsid w:val="003705F8"/>
    <w:rsid w:val="00371178"/>
    <w:rsid w:val="003724D7"/>
    <w:rsid w:val="00380892"/>
    <w:rsid w:val="003853D3"/>
    <w:rsid w:val="00392E47"/>
    <w:rsid w:val="003936BC"/>
    <w:rsid w:val="003942CF"/>
    <w:rsid w:val="00394765"/>
    <w:rsid w:val="003956C3"/>
    <w:rsid w:val="003A6810"/>
    <w:rsid w:val="003B373B"/>
    <w:rsid w:val="003C2CC4"/>
    <w:rsid w:val="003C47F8"/>
    <w:rsid w:val="003C48E6"/>
    <w:rsid w:val="003C534D"/>
    <w:rsid w:val="003D017F"/>
    <w:rsid w:val="003D0CD6"/>
    <w:rsid w:val="003D46FA"/>
    <w:rsid w:val="003D4B23"/>
    <w:rsid w:val="003E130E"/>
    <w:rsid w:val="003E1EC6"/>
    <w:rsid w:val="003E6D77"/>
    <w:rsid w:val="003F252E"/>
    <w:rsid w:val="003F4FDC"/>
    <w:rsid w:val="003F5075"/>
    <w:rsid w:val="00404FBF"/>
    <w:rsid w:val="0040591B"/>
    <w:rsid w:val="00410C89"/>
    <w:rsid w:val="00415926"/>
    <w:rsid w:val="00422699"/>
    <w:rsid w:val="00422E03"/>
    <w:rsid w:val="00424641"/>
    <w:rsid w:val="00426B9B"/>
    <w:rsid w:val="00431D57"/>
    <w:rsid w:val="004325CB"/>
    <w:rsid w:val="004348AD"/>
    <w:rsid w:val="00442A83"/>
    <w:rsid w:val="00444A24"/>
    <w:rsid w:val="00452980"/>
    <w:rsid w:val="00453556"/>
    <w:rsid w:val="0045495B"/>
    <w:rsid w:val="00454BC6"/>
    <w:rsid w:val="0045610D"/>
    <w:rsid w:val="004561E5"/>
    <w:rsid w:val="00462C26"/>
    <w:rsid w:val="00467257"/>
    <w:rsid w:val="00471885"/>
    <w:rsid w:val="00481DDA"/>
    <w:rsid w:val="004833EE"/>
    <w:rsid w:val="0048397A"/>
    <w:rsid w:val="00483BE3"/>
    <w:rsid w:val="00485CBB"/>
    <w:rsid w:val="004866B7"/>
    <w:rsid w:val="00487561"/>
    <w:rsid w:val="004918E0"/>
    <w:rsid w:val="004942E6"/>
    <w:rsid w:val="00495584"/>
    <w:rsid w:val="004A13AB"/>
    <w:rsid w:val="004B3B0D"/>
    <w:rsid w:val="004B43F9"/>
    <w:rsid w:val="004C0081"/>
    <w:rsid w:val="004C2461"/>
    <w:rsid w:val="004C7462"/>
    <w:rsid w:val="004D127C"/>
    <w:rsid w:val="004D7D4C"/>
    <w:rsid w:val="004E5E3C"/>
    <w:rsid w:val="004E77B2"/>
    <w:rsid w:val="004F19CC"/>
    <w:rsid w:val="00501DC3"/>
    <w:rsid w:val="0050237E"/>
    <w:rsid w:val="00504B2D"/>
    <w:rsid w:val="00505780"/>
    <w:rsid w:val="00506DE4"/>
    <w:rsid w:val="0050722E"/>
    <w:rsid w:val="0052136D"/>
    <w:rsid w:val="00521575"/>
    <w:rsid w:val="00523419"/>
    <w:rsid w:val="005273EA"/>
    <w:rsid w:val="0052775E"/>
    <w:rsid w:val="00530E97"/>
    <w:rsid w:val="0053267B"/>
    <w:rsid w:val="005369ED"/>
    <w:rsid w:val="00540D07"/>
    <w:rsid w:val="005420F2"/>
    <w:rsid w:val="00543369"/>
    <w:rsid w:val="00545509"/>
    <w:rsid w:val="00545D8D"/>
    <w:rsid w:val="0054643D"/>
    <w:rsid w:val="00546AFA"/>
    <w:rsid w:val="00546F7B"/>
    <w:rsid w:val="00550C37"/>
    <w:rsid w:val="005543BF"/>
    <w:rsid w:val="0056209A"/>
    <w:rsid w:val="005628B6"/>
    <w:rsid w:val="005719B9"/>
    <w:rsid w:val="00580D27"/>
    <w:rsid w:val="005831A8"/>
    <w:rsid w:val="00586232"/>
    <w:rsid w:val="00590199"/>
    <w:rsid w:val="005908FB"/>
    <w:rsid w:val="00591119"/>
    <w:rsid w:val="005941EC"/>
    <w:rsid w:val="00594D75"/>
    <w:rsid w:val="0059594D"/>
    <w:rsid w:val="0059724D"/>
    <w:rsid w:val="005A38D6"/>
    <w:rsid w:val="005A4616"/>
    <w:rsid w:val="005A4E61"/>
    <w:rsid w:val="005B225B"/>
    <w:rsid w:val="005B320C"/>
    <w:rsid w:val="005B3DB3"/>
    <w:rsid w:val="005B4E13"/>
    <w:rsid w:val="005B535A"/>
    <w:rsid w:val="005C1F55"/>
    <w:rsid w:val="005C342F"/>
    <w:rsid w:val="005C7D1E"/>
    <w:rsid w:val="005C7FA5"/>
    <w:rsid w:val="005D4714"/>
    <w:rsid w:val="005D67C8"/>
    <w:rsid w:val="005D7A46"/>
    <w:rsid w:val="005D7CE2"/>
    <w:rsid w:val="005E43D7"/>
    <w:rsid w:val="005F1A80"/>
    <w:rsid w:val="005F5FE0"/>
    <w:rsid w:val="005F7B75"/>
    <w:rsid w:val="006001EE"/>
    <w:rsid w:val="006045B5"/>
    <w:rsid w:val="00605042"/>
    <w:rsid w:val="00607721"/>
    <w:rsid w:val="00611FC4"/>
    <w:rsid w:val="00612D62"/>
    <w:rsid w:val="00613812"/>
    <w:rsid w:val="006165A8"/>
    <w:rsid w:val="006176FB"/>
    <w:rsid w:val="00622DCF"/>
    <w:rsid w:val="0062385B"/>
    <w:rsid w:val="00630635"/>
    <w:rsid w:val="00640B26"/>
    <w:rsid w:val="00642239"/>
    <w:rsid w:val="00652D0A"/>
    <w:rsid w:val="006533B8"/>
    <w:rsid w:val="00657B22"/>
    <w:rsid w:val="00657E75"/>
    <w:rsid w:val="0066194C"/>
    <w:rsid w:val="00661B2B"/>
    <w:rsid w:val="00662BB6"/>
    <w:rsid w:val="00662C61"/>
    <w:rsid w:val="0066306C"/>
    <w:rsid w:val="006703B2"/>
    <w:rsid w:val="00671B51"/>
    <w:rsid w:val="00672A48"/>
    <w:rsid w:val="00672F8A"/>
    <w:rsid w:val="0067362F"/>
    <w:rsid w:val="006738A8"/>
    <w:rsid w:val="00674ECF"/>
    <w:rsid w:val="00676606"/>
    <w:rsid w:val="006769A7"/>
    <w:rsid w:val="006776AC"/>
    <w:rsid w:val="00677BC6"/>
    <w:rsid w:val="0068000A"/>
    <w:rsid w:val="006810B6"/>
    <w:rsid w:val="00684529"/>
    <w:rsid w:val="00684C21"/>
    <w:rsid w:val="00685DCE"/>
    <w:rsid w:val="00695BEF"/>
    <w:rsid w:val="00695CEC"/>
    <w:rsid w:val="006A2530"/>
    <w:rsid w:val="006C0116"/>
    <w:rsid w:val="006C3589"/>
    <w:rsid w:val="006C744C"/>
    <w:rsid w:val="006C79BC"/>
    <w:rsid w:val="006D37AF"/>
    <w:rsid w:val="006D51D0"/>
    <w:rsid w:val="006D5FB9"/>
    <w:rsid w:val="006D658E"/>
    <w:rsid w:val="006D66AF"/>
    <w:rsid w:val="006D720E"/>
    <w:rsid w:val="006E11D9"/>
    <w:rsid w:val="006E12F6"/>
    <w:rsid w:val="006E4FD2"/>
    <w:rsid w:val="006E564B"/>
    <w:rsid w:val="006E7191"/>
    <w:rsid w:val="006F182F"/>
    <w:rsid w:val="006F6709"/>
    <w:rsid w:val="006F7E65"/>
    <w:rsid w:val="007021D6"/>
    <w:rsid w:val="00702FA3"/>
    <w:rsid w:val="00703577"/>
    <w:rsid w:val="00705894"/>
    <w:rsid w:val="007075E9"/>
    <w:rsid w:val="00721EA9"/>
    <w:rsid w:val="00723282"/>
    <w:rsid w:val="00724B93"/>
    <w:rsid w:val="0072632A"/>
    <w:rsid w:val="007264B9"/>
    <w:rsid w:val="007301B2"/>
    <w:rsid w:val="00730465"/>
    <w:rsid w:val="007304B7"/>
    <w:rsid w:val="007327D5"/>
    <w:rsid w:val="00732A4A"/>
    <w:rsid w:val="00733B05"/>
    <w:rsid w:val="0073513A"/>
    <w:rsid w:val="00735C62"/>
    <w:rsid w:val="00737F86"/>
    <w:rsid w:val="00744B8C"/>
    <w:rsid w:val="00761394"/>
    <w:rsid w:val="007629C8"/>
    <w:rsid w:val="0077047D"/>
    <w:rsid w:val="00773E95"/>
    <w:rsid w:val="00775773"/>
    <w:rsid w:val="007802FB"/>
    <w:rsid w:val="00786D89"/>
    <w:rsid w:val="007874B5"/>
    <w:rsid w:val="00787EE8"/>
    <w:rsid w:val="00790688"/>
    <w:rsid w:val="00791489"/>
    <w:rsid w:val="00791CA3"/>
    <w:rsid w:val="00792AAC"/>
    <w:rsid w:val="00796214"/>
    <w:rsid w:val="00796CF3"/>
    <w:rsid w:val="007A1E70"/>
    <w:rsid w:val="007A3977"/>
    <w:rsid w:val="007A5E24"/>
    <w:rsid w:val="007A712F"/>
    <w:rsid w:val="007B6BA5"/>
    <w:rsid w:val="007C2064"/>
    <w:rsid w:val="007C3390"/>
    <w:rsid w:val="007C3745"/>
    <w:rsid w:val="007C4F4B"/>
    <w:rsid w:val="007C51C3"/>
    <w:rsid w:val="007C5C67"/>
    <w:rsid w:val="007D1DA3"/>
    <w:rsid w:val="007D25AB"/>
    <w:rsid w:val="007D2EF1"/>
    <w:rsid w:val="007D3AD2"/>
    <w:rsid w:val="007D63D4"/>
    <w:rsid w:val="007E01E9"/>
    <w:rsid w:val="007E3E90"/>
    <w:rsid w:val="007E63F3"/>
    <w:rsid w:val="007F6611"/>
    <w:rsid w:val="00803817"/>
    <w:rsid w:val="008067FA"/>
    <w:rsid w:val="00811920"/>
    <w:rsid w:val="008139EA"/>
    <w:rsid w:val="00815AD0"/>
    <w:rsid w:val="00815EDB"/>
    <w:rsid w:val="00817055"/>
    <w:rsid w:val="008242D7"/>
    <w:rsid w:val="008257B1"/>
    <w:rsid w:val="00826D62"/>
    <w:rsid w:val="00832334"/>
    <w:rsid w:val="00833479"/>
    <w:rsid w:val="00837721"/>
    <w:rsid w:val="0084063F"/>
    <w:rsid w:val="00840F0F"/>
    <w:rsid w:val="00842CCE"/>
    <w:rsid w:val="00843191"/>
    <w:rsid w:val="00843767"/>
    <w:rsid w:val="0084702F"/>
    <w:rsid w:val="0085595A"/>
    <w:rsid w:val="00856EE0"/>
    <w:rsid w:val="00863B64"/>
    <w:rsid w:val="00864245"/>
    <w:rsid w:val="008679D9"/>
    <w:rsid w:val="00872E3B"/>
    <w:rsid w:val="0088640E"/>
    <w:rsid w:val="008878DE"/>
    <w:rsid w:val="00891143"/>
    <w:rsid w:val="008979B1"/>
    <w:rsid w:val="008A1ED5"/>
    <w:rsid w:val="008A5324"/>
    <w:rsid w:val="008A6B25"/>
    <w:rsid w:val="008A6C4F"/>
    <w:rsid w:val="008B0563"/>
    <w:rsid w:val="008B2335"/>
    <w:rsid w:val="008B2E36"/>
    <w:rsid w:val="008C09C8"/>
    <w:rsid w:val="008C224B"/>
    <w:rsid w:val="008C2428"/>
    <w:rsid w:val="008C2C1C"/>
    <w:rsid w:val="008C3247"/>
    <w:rsid w:val="008C59E0"/>
    <w:rsid w:val="008D0018"/>
    <w:rsid w:val="008E0678"/>
    <w:rsid w:val="008E0EF6"/>
    <w:rsid w:val="008E3808"/>
    <w:rsid w:val="008E64FC"/>
    <w:rsid w:val="008F13D9"/>
    <w:rsid w:val="008F31D2"/>
    <w:rsid w:val="008F4D20"/>
    <w:rsid w:val="008F5A68"/>
    <w:rsid w:val="009039DF"/>
    <w:rsid w:val="00903FF5"/>
    <w:rsid w:val="009054DD"/>
    <w:rsid w:val="00915EF6"/>
    <w:rsid w:val="0092070D"/>
    <w:rsid w:val="00920F2E"/>
    <w:rsid w:val="009223CA"/>
    <w:rsid w:val="00923A1C"/>
    <w:rsid w:val="00925D0B"/>
    <w:rsid w:val="00930A10"/>
    <w:rsid w:val="00931DEA"/>
    <w:rsid w:val="00934631"/>
    <w:rsid w:val="00934AA5"/>
    <w:rsid w:val="00940F93"/>
    <w:rsid w:val="009448C3"/>
    <w:rsid w:val="00953DCF"/>
    <w:rsid w:val="0095533F"/>
    <w:rsid w:val="00960F75"/>
    <w:rsid w:val="00962E22"/>
    <w:rsid w:val="009667C5"/>
    <w:rsid w:val="00967E1D"/>
    <w:rsid w:val="009760F3"/>
    <w:rsid w:val="00976CFB"/>
    <w:rsid w:val="00982B62"/>
    <w:rsid w:val="0099285F"/>
    <w:rsid w:val="009A0830"/>
    <w:rsid w:val="009A0E8D"/>
    <w:rsid w:val="009B26E7"/>
    <w:rsid w:val="009B2F79"/>
    <w:rsid w:val="009B3273"/>
    <w:rsid w:val="009B544C"/>
    <w:rsid w:val="009B64BB"/>
    <w:rsid w:val="009C2819"/>
    <w:rsid w:val="009C3474"/>
    <w:rsid w:val="009C44F4"/>
    <w:rsid w:val="009C670A"/>
    <w:rsid w:val="009C71F8"/>
    <w:rsid w:val="009C7D5E"/>
    <w:rsid w:val="009D2BC3"/>
    <w:rsid w:val="009F11C2"/>
    <w:rsid w:val="009F1B83"/>
    <w:rsid w:val="00A00697"/>
    <w:rsid w:val="00A00A3F"/>
    <w:rsid w:val="00A01205"/>
    <w:rsid w:val="00A01489"/>
    <w:rsid w:val="00A060E6"/>
    <w:rsid w:val="00A10B71"/>
    <w:rsid w:val="00A156C1"/>
    <w:rsid w:val="00A27095"/>
    <w:rsid w:val="00A3026E"/>
    <w:rsid w:val="00A33778"/>
    <w:rsid w:val="00A338F1"/>
    <w:rsid w:val="00A35BE0"/>
    <w:rsid w:val="00A3635F"/>
    <w:rsid w:val="00A43780"/>
    <w:rsid w:val="00A44010"/>
    <w:rsid w:val="00A50697"/>
    <w:rsid w:val="00A5414C"/>
    <w:rsid w:val="00A6129C"/>
    <w:rsid w:val="00A61F84"/>
    <w:rsid w:val="00A64CD2"/>
    <w:rsid w:val="00A64CF2"/>
    <w:rsid w:val="00A72F22"/>
    <w:rsid w:val="00A7360F"/>
    <w:rsid w:val="00A7397C"/>
    <w:rsid w:val="00A748A6"/>
    <w:rsid w:val="00A767B7"/>
    <w:rsid w:val="00A769F4"/>
    <w:rsid w:val="00A776B4"/>
    <w:rsid w:val="00A77BD7"/>
    <w:rsid w:val="00A816D2"/>
    <w:rsid w:val="00A84F12"/>
    <w:rsid w:val="00A853C8"/>
    <w:rsid w:val="00A901D9"/>
    <w:rsid w:val="00A91E4C"/>
    <w:rsid w:val="00A931A6"/>
    <w:rsid w:val="00A94361"/>
    <w:rsid w:val="00AA11D6"/>
    <w:rsid w:val="00AA1501"/>
    <w:rsid w:val="00AA293C"/>
    <w:rsid w:val="00AC5CE2"/>
    <w:rsid w:val="00AD1557"/>
    <w:rsid w:val="00AD57D2"/>
    <w:rsid w:val="00AD74C4"/>
    <w:rsid w:val="00AE003D"/>
    <w:rsid w:val="00AE1820"/>
    <w:rsid w:val="00AE4046"/>
    <w:rsid w:val="00AE4E4A"/>
    <w:rsid w:val="00AE5A18"/>
    <w:rsid w:val="00AF49A1"/>
    <w:rsid w:val="00AF5542"/>
    <w:rsid w:val="00AF6171"/>
    <w:rsid w:val="00AF73BF"/>
    <w:rsid w:val="00B049A8"/>
    <w:rsid w:val="00B04F53"/>
    <w:rsid w:val="00B16120"/>
    <w:rsid w:val="00B173D7"/>
    <w:rsid w:val="00B226AA"/>
    <w:rsid w:val="00B27FC5"/>
    <w:rsid w:val="00B30179"/>
    <w:rsid w:val="00B30622"/>
    <w:rsid w:val="00B357CE"/>
    <w:rsid w:val="00B421C1"/>
    <w:rsid w:val="00B42C7E"/>
    <w:rsid w:val="00B4358B"/>
    <w:rsid w:val="00B44653"/>
    <w:rsid w:val="00B451DF"/>
    <w:rsid w:val="00B50FA2"/>
    <w:rsid w:val="00B52192"/>
    <w:rsid w:val="00B53C21"/>
    <w:rsid w:val="00B55C71"/>
    <w:rsid w:val="00B56E4A"/>
    <w:rsid w:val="00B56E9C"/>
    <w:rsid w:val="00B628A7"/>
    <w:rsid w:val="00B63270"/>
    <w:rsid w:val="00B64B1F"/>
    <w:rsid w:val="00B64C4B"/>
    <w:rsid w:val="00B6553F"/>
    <w:rsid w:val="00B73AF6"/>
    <w:rsid w:val="00B7467C"/>
    <w:rsid w:val="00B757A4"/>
    <w:rsid w:val="00B77D05"/>
    <w:rsid w:val="00B77F80"/>
    <w:rsid w:val="00B81206"/>
    <w:rsid w:val="00B81337"/>
    <w:rsid w:val="00B81E12"/>
    <w:rsid w:val="00B85346"/>
    <w:rsid w:val="00B97A11"/>
    <w:rsid w:val="00BA6866"/>
    <w:rsid w:val="00BA76C3"/>
    <w:rsid w:val="00BB578F"/>
    <w:rsid w:val="00BC1FBE"/>
    <w:rsid w:val="00BC3F3B"/>
    <w:rsid w:val="00BC3FA0"/>
    <w:rsid w:val="00BC72ED"/>
    <w:rsid w:val="00BC74E9"/>
    <w:rsid w:val="00BE3D04"/>
    <w:rsid w:val="00BE462C"/>
    <w:rsid w:val="00BE5940"/>
    <w:rsid w:val="00BE78BD"/>
    <w:rsid w:val="00BF1E2C"/>
    <w:rsid w:val="00BF30B3"/>
    <w:rsid w:val="00BF68A8"/>
    <w:rsid w:val="00BF78CD"/>
    <w:rsid w:val="00C06D06"/>
    <w:rsid w:val="00C11A03"/>
    <w:rsid w:val="00C13F32"/>
    <w:rsid w:val="00C15F8B"/>
    <w:rsid w:val="00C22839"/>
    <w:rsid w:val="00C22C0C"/>
    <w:rsid w:val="00C2546B"/>
    <w:rsid w:val="00C37074"/>
    <w:rsid w:val="00C43ED6"/>
    <w:rsid w:val="00C4527F"/>
    <w:rsid w:val="00C463DD"/>
    <w:rsid w:val="00C467BD"/>
    <w:rsid w:val="00C4724C"/>
    <w:rsid w:val="00C4729A"/>
    <w:rsid w:val="00C4799A"/>
    <w:rsid w:val="00C53047"/>
    <w:rsid w:val="00C60646"/>
    <w:rsid w:val="00C629A0"/>
    <w:rsid w:val="00C64629"/>
    <w:rsid w:val="00C718BE"/>
    <w:rsid w:val="00C745C3"/>
    <w:rsid w:val="00C901BB"/>
    <w:rsid w:val="00C92F5C"/>
    <w:rsid w:val="00C94F10"/>
    <w:rsid w:val="00C95D0B"/>
    <w:rsid w:val="00C96DF2"/>
    <w:rsid w:val="00CA1B34"/>
    <w:rsid w:val="00CA6D43"/>
    <w:rsid w:val="00CB0BE8"/>
    <w:rsid w:val="00CB3E03"/>
    <w:rsid w:val="00CB4BFA"/>
    <w:rsid w:val="00CB7B38"/>
    <w:rsid w:val="00CD4AA6"/>
    <w:rsid w:val="00CD4BAF"/>
    <w:rsid w:val="00CD5DE0"/>
    <w:rsid w:val="00CE30AD"/>
    <w:rsid w:val="00CE3F2C"/>
    <w:rsid w:val="00CE4A8F"/>
    <w:rsid w:val="00CF5C57"/>
    <w:rsid w:val="00D014E8"/>
    <w:rsid w:val="00D149F6"/>
    <w:rsid w:val="00D1700F"/>
    <w:rsid w:val="00D177BD"/>
    <w:rsid w:val="00D2031B"/>
    <w:rsid w:val="00D2382F"/>
    <w:rsid w:val="00D248B6"/>
    <w:rsid w:val="00D25FE2"/>
    <w:rsid w:val="00D262D1"/>
    <w:rsid w:val="00D26E07"/>
    <w:rsid w:val="00D351CF"/>
    <w:rsid w:val="00D4150B"/>
    <w:rsid w:val="00D43252"/>
    <w:rsid w:val="00D44783"/>
    <w:rsid w:val="00D452D8"/>
    <w:rsid w:val="00D46D48"/>
    <w:rsid w:val="00D47EEA"/>
    <w:rsid w:val="00D55A01"/>
    <w:rsid w:val="00D64A44"/>
    <w:rsid w:val="00D65266"/>
    <w:rsid w:val="00D652B6"/>
    <w:rsid w:val="00D67FBE"/>
    <w:rsid w:val="00D70480"/>
    <w:rsid w:val="00D773DF"/>
    <w:rsid w:val="00D82DA1"/>
    <w:rsid w:val="00D93CBD"/>
    <w:rsid w:val="00D95303"/>
    <w:rsid w:val="00D978C6"/>
    <w:rsid w:val="00DA3301"/>
    <w:rsid w:val="00DA3C1C"/>
    <w:rsid w:val="00DB0BE3"/>
    <w:rsid w:val="00DB6FD3"/>
    <w:rsid w:val="00DB7A33"/>
    <w:rsid w:val="00DC6D39"/>
    <w:rsid w:val="00DD46F8"/>
    <w:rsid w:val="00DD703B"/>
    <w:rsid w:val="00DE3DED"/>
    <w:rsid w:val="00DF3FCF"/>
    <w:rsid w:val="00E00F5C"/>
    <w:rsid w:val="00E046DF"/>
    <w:rsid w:val="00E07F9B"/>
    <w:rsid w:val="00E1086D"/>
    <w:rsid w:val="00E14EAE"/>
    <w:rsid w:val="00E222A8"/>
    <w:rsid w:val="00E22B0C"/>
    <w:rsid w:val="00E22B44"/>
    <w:rsid w:val="00E240F2"/>
    <w:rsid w:val="00E241AE"/>
    <w:rsid w:val="00E25F5D"/>
    <w:rsid w:val="00E27346"/>
    <w:rsid w:val="00E27733"/>
    <w:rsid w:val="00E278C2"/>
    <w:rsid w:val="00E34E6B"/>
    <w:rsid w:val="00E35B60"/>
    <w:rsid w:val="00E40A45"/>
    <w:rsid w:val="00E417A4"/>
    <w:rsid w:val="00E41A80"/>
    <w:rsid w:val="00E42D29"/>
    <w:rsid w:val="00E4412F"/>
    <w:rsid w:val="00E47704"/>
    <w:rsid w:val="00E560CA"/>
    <w:rsid w:val="00E71A40"/>
    <w:rsid w:val="00E71BC8"/>
    <w:rsid w:val="00E71D6E"/>
    <w:rsid w:val="00E7260F"/>
    <w:rsid w:val="00E73F5D"/>
    <w:rsid w:val="00E74BD4"/>
    <w:rsid w:val="00E77956"/>
    <w:rsid w:val="00E77E4E"/>
    <w:rsid w:val="00E80661"/>
    <w:rsid w:val="00E87713"/>
    <w:rsid w:val="00E92CA4"/>
    <w:rsid w:val="00E96630"/>
    <w:rsid w:val="00EA2A77"/>
    <w:rsid w:val="00EA65A1"/>
    <w:rsid w:val="00EB20CF"/>
    <w:rsid w:val="00EC0DFF"/>
    <w:rsid w:val="00EC2F2A"/>
    <w:rsid w:val="00EC3235"/>
    <w:rsid w:val="00EC3BDB"/>
    <w:rsid w:val="00EC7CBC"/>
    <w:rsid w:val="00ED3F9A"/>
    <w:rsid w:val="00ED5FC7"/>
    <w:rsid w:val="00ED7A2A"/>
    <w:rsid w:val="00EE02DC"/>
    <w:rsid w:val="00EF0C7B"/>
    <w:rsid w:val="00EF1D7F"/>
    <w:rsid w:val="00EF210A"/>
    <w:rsid w:val="00EF317E"/>
    <w:rsid w:val="00F07F37"/>
    <w:rsid w:val="00F12AF0"/>
    <w:rsid w:val="00F15EC3"/>
    <w:rsid w:val="00F16068"/>
    <w:rsid w:val="00F17174"/>
    <w:rsid w:val="00F17397"/>
    <w:rsid w:val="00F2706A"/>
    <w:rsid w:val="00F31E5F"/>
    <w:rsid w:val="00F33569"/>
    <w:rsid w:val="00F42CE6"/>
    <w:rsid w:val="00F43B67"/>
    <w:rsid w:val="00F6100A"/>
    <w:rsid w:val="00F71A33"/>
    <w:rsid w:val="00F81429"/>
    <w:rsid w:val="00F87F37"/>
    <w:rsid w:val="00F923C4"/>
    <w:rsid w:val="00F93781"/>
    <w:rsid w:val="00FB26BA"/>
    <w:rsid w:val="00FB4563"/>
    <w:rsid w:val="00FB4ED1"/>
    <w:rsid w:val="00FB613B"/>
    <w:rsid w:val="00FC68B7"/>
    <w:rsid w:val="00FD0240"/>
    <w:rsid w:val="00FD21FB"/>
    <w:rsid w:val="00FD2EE6"/>
    <w:rsid w:val="00FD3F98"/>
    <w:rsid w:val="00FD6401"/>
    <w:rsid w:val="00FE106A"/>
    <w:rsid w:val="00FE1E3F"/>
    <w:rsid w:val="00FE2CB6"/>
    <w:rsid w:val="00FE7450"/>
    <w:rsid w:val="00FF036F"/>
    <w:rsid w:val="00FF145D"/>
    <w:rsid w:val="00FF16AD"/>
    <w:rsid w:val="00FF4AA9"/>
    <w:rsid w:val="00FF7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CBC"/>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aliases w:val="h2,H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30A10"/>
    <w:rPr>
      <w:rFonts w:cs="Courier New"/>
    </w:rPr>
  </w:style>
  <w:style w:type="paragraph" w:styleId="BodyText">
    <w:name w:val="Body Text"/>
    <w:basedOn w:val="Normal"/>
    <w:next w:val="Normal"/>
    <w:semiHidden/>
    <w:rsid w:val="00930A10"/>
  </w:style>
  <w:style w:type="paragraph" w:styleId="BodyTextIndent">
    <w:name w:val="Body Text Indent"/>
    <w:basedOn w:val="Normal"/>
    <w:semiHidden/>
    <w:rsid w:val="00930A10"/>
    <w:pPr>
      <w:spacing w:after="120"/>
      <w:ind w:left="283"/>
    </w:pPr>
  </w:style>
  <w:style w:type="paragraph" w:styleId="BlockText">
    <w:name w:val="Block Text"/>
    <w:basedOn w:val="Normal"/>
    <w:semiHidden/>
    <w:rsid w:val="00930A1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0646F4"/>
    <w:rPr>
      <w:rFonts w:ascii="Times New Roman" w:hAnsi="Times New Roman"/>
      <w:sz w:val="18"/>
      <w:vertAlign w:val="superscript"/>
    </w:rPr>
  </w:style>
  <w:style w:type="paragraph" w:styleId="FootnoteText">
    <w:name w:val="footnote text"/>
    <w:aliases w:val="5_G"/>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semiHidden/>
    <w:rsid w:val="00930A10"/>
    <w:rPr>
      <w:sz w:val="6"/>
    </w:rPr>
  </w:style>
  <w:style w:type="paragraph" w:styleId="CommentText">
    <w:name w:val="annotation text"/>
    <w:basedOn w:val="Normal"/>
    <w:link w:val="CommentTextChar1"/>
    <w:uiPriority w:val="99"/>
    <w:semiHidden/>
    <w:rsid w:val="00930A10"/>
  </w:style>
  <w:style w:type="character" w:styleId="LineNumber">
    <w:name w:val="line number"/>
    <w:semiHidden/>
    <w:rsid w:val="00930A1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uiPriority w:val="99"/>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tabs>
        <w:tab w:val="clear" w:pos="360"/>
        <w:tab w:val="num" w:pos="927"/>
      </w:tabs>
      <w:ind w:left="567"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6D66AF"/>
    <w:pPr>
      <w:spacing w:line="240" w:lineRule="auto"/>
    </w:pPr>
    <w:rPr>
      <w:rFonts w:ascii="Tahoma" w:hAnsi="Tahoma"/>
      <w:sz w:val="16"/>
      <w:szCs w:val="16"/>
    </w:rPr>
  </w:style>
  <w:style w:type="character" w:customStyle="1" w:styleId="BalloonTextChar">
    <w:name w:val="Balloon Text Char"/>
    <w:link w:val="BalloonText"/>
    <w:uiPriority w:val="99"/>
    <w:rsid w:val="006D66AF"/>
    <w:rPr>
      <w:rFonts w:ascii="Tahoma" w:hAnsi="Tahoma" w:cs="Tahoma"/>
      <w:sz w:val="16"/>
      <w:szCs w:val="16"/>
      <w:lang w:eastAsia="en-US"/>
    </w:rPr>
  </w:style>
  <w:style w:type="character" w:customStyle="1" w:styleId="FootnoteTextChar">
    <w:name w:val="Footnote Text Char"/>
    <w:aliases w:val="5_G Char"/>
    <w:link w:val="FootnoteText"/>
    <w:uiPriority w:val="99"/>
    <w:rsid w:val="006D66AF"/>
    <w:rPr>
      <w:sz w:val="18"/>
      <w:lang w:eastAsia="en-US"/>
    </w:rPr>
  </w:style>
  <w:style w:type="paragraph" w:customStyle="1" w:styleId="para">
    <w:name w:val="para"/>
    <w:basedOn w:val="Normal"/>
    <w:link w:val="paraChar"/>
    <w:qFormat/>
    <w:rsid w:val="00A5414C"/>
    <w:pPr>
      <w:spacing w:after="120"/>
      <w:ind w:left="2268" w:right="1134" w:hanging="1134"/>
      <w:jc w:val="both"/>
    </w:pPr>
  </w:style>
  <w:style w:type="character" w:customStyle="1" w:styleId="HChGChar">
    <w:name w:val="_ H _Ch_G Char"/>
    <w:link w:val="HChG"/>
    <w:rsid w:val="00F12AF0"/>
    <w:rPr>
      <w:b/>
      <w:sz w:val="28"/>
      <w:lang w:eastAsia="en-US"/>
    </w:rPr>
  </w:style>
  <w:style w:type="paragraph" w:customStyle="1" w:styleId="a">
    <w:name w:val="(a)"/>
    <w:basedOn w:val="Normal"/>
    <w:qFormat/>
    <w:rsid w:val="00BB578F"/>
    <w:pPr>
      <w:spacing w:after="120"/>
      <w:ind w:left="2835" w:right="1134" w:hanging="567"/>
      <w:jc w:val="both"/>
    </w:pPr>
  </w:style>
  <w:style w:type="paragraph" w:customStyle="1" w:styleId="i">
    <w:name w:val="(i)"/>
    <w:basedOn w:val="Normal"/>
    <w:qFormat/>
    <w:rsid w:val="00BB578F"/>
    <w:pPr>
      <w:spacing w:after="120"/>
      <w:ind w:left="3402" w:right="1134" w:hanging="567"/>
      <w:jc w:val="both"/>
    </w:pPr>
  </w:style>
  <w:style w:type="character" w:customStyle="1" w:styleId="FooterChar">
    <w:name w:val="Footer Char"/>
    <w:aliases w:val="3_G Char"/>
    <w:link w:val="Footer"/>
    <w:uiPriority w:val="99"/>
    <w:rsid w:val="00842CCE"/>
    <w:rPr>
      <w:sz w:val="16"/>
      <w:lang w:eastAsia="en-US"/>
    </w:rPr>
  </w:style>
  <w:style w:type="paragraph" w:styleId="ListParagraph">
    <w:name w:val="List Paragraph"/>
    <w:basedOn w:val="Normal"/>
    <w:uiPriority w:val="34"/>
    <w:qFormat/>
    <w:rsid w:val="00D014E8"/>
    <w:pPr>
      <w:ind w:left="720"/>
      <w:contextualSpacing/>
    </w:pPr>
  </w:style>
  <w:style w:type="character" w:customStyle="1" w:styleId="paraChar">
    <w:name w:val="para Char"/>
    <w:link w:val="para"/>
    <w:rsid w:val="00580D27"/>
    <w:rPr>
      <w:lang w:eastAsia="en-US"/>
    </w:rPr>
  </w:style>
  <w:style w:type="numbering" w:customStyle="1" w:styleId="NoList1">
    <w:name w:val="No List1"/>
    <w:next w:val="NoList"/>
    <w:uiPriority w:val="99"/>
    <w:semiHidden/>
    <w:unhideWhenUsed/>
    <w:rsid w:val="00580D27"/>
  </w:style>
  <w:style w:type="character" w:customStyle="1" w:styleId="CommentTextChar">
    <w:name w:val="Comment Text Char"/>
    <w:basedOn w:val="DefaultParagraphFont"/>
    <w:uiPriority w:val="99"/>
    <w:semiHidden/>
    <w:rsid w:val="00580D27"/>
  </w:style>
  <w:style w:type="paragraph" w:styleId="CommentSubject">
    <w:name w:val="annotation subject"/>
    <w:basedOn w:val="CommentText"/>
    <w:next w:val="CommentText"/>
    <w:link w:val="CommentSubjectChar"/>
    <w:uiPriority w:val="99"/>
    <w:unhideWhenUsed/>
    <w:rsid w:val="00580D27"/>
    <w:pPr>
      <w:suppressAutoHyphens w:val="0"/>
      <w:spacing w:line="240" w:lineRule="auto"/>
    </w:pPr>
    <w:rPr>
      <w:b/>
      <w:bCs/>
      <w:lang w:val="it-IT" w:eastAsia="it-IT"/>
    </w:rPr>
  </w:style>
  <w:style w:type="character" w:customStyle="1" w:styleId="CommentTextChar1">
    <w:name w:val="Comment Text Char1"/>
    <w:basedOn w:val="DefaultParagraphFont"/>
    <w:link w:val="CommentText"/>
    <w:uiPriority w:val="99"/>
    <w:semiHidden/>
    <w:rsid w:val="00580D27"/>
    <w:rPr>
      <w:lang w:eastAsia="en-US"/>
    </w:rPr>
  </w:style>
  <w:style w:type="character" w:customStyle="1" w:styleId="CommentSubjectChar">
    <w:name w:val="Comment Subject Char"/>
    <w:basedOn w:val="CommentTextChar1"/>
    <w:link w:val="CommentSubject"/>
    <w:uiPriority w:val="99"/>
    <w:rsid w:val="00580D27"/>
    <w:rPr>
      <w:b/>
      <w:bCs/>
      <w:lang w:val="it-IT" w:eastAsia="it-IT"/>
    </w:rPr>
  </w:style>
  <w:style w:type="table" w:customStyle="1" w:styleId="TableGrid10">
    <w:name w:val="Table Grid1"/>
    <w:basedOn w:val="TableNormal"/>
    <w:next w:val="TableGrid"/>
    <w:rsid w:val="00580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E-berschrift">
    <w:name w:val="ECE-Überschrift"/>
    <w:next w:val="Normal"/>
    <w:rsid w:val="00580D27"/>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580D27"/>
    <w:pPr>
      <w:suppressAutoHyphens w:val="0"/>
      <w:spacing w:after="120"/>
      <w:ind w:left="2268" w:right="1134" w:hanging="1134"/>
      <w:jc w:val="both"/>
    </w:pPr>
  </w:style>
  <w:style w:type="paragraph" w:customStyle="1" w:styleId="Default">
    <w:name w:val="Default"/>
    <w:rsid w:val="00580D27"/>
    <w:pPr>
      <w:autoSpaceDE w:val="0"/>
      <w:autoSpaceDN w:val="0"/>
      <w:adjustRightInd w:val="0"/>
    </w:pPr>
    <w:rPr>
      <w:color w:val="000000"/>
      <w:sz w:val="24"/>
      <w:szCs w:val="24"/>
      <w:lang w:val="en-US"/>
    </w:rPr>
  </w:style>
  <w:style w:type="character" w:customStyle="1" w:styleId="HeaderChar">
    <w:name w:val="Header Char"/>
    <w:aliases w:val="6_G Char"/>
    <w:link w:val="Header"/>
    <w:rsid w:val="00580D27"/>
    <w:rPr>
      <w:b/>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CBC"/>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aliases w:val="h2,H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30A10"/>
    <w:rPr>
      <w:rFonts w:cs="Courier New"/>
    </w:rPr>
  </w:style>
  <w:style w:type="paragraph" w:styleId="BodyText">
    <w:name w:val="Body Text"/>
    <w:basedOn w:val="Normal"/>
    <w:next w:val="Normal"/>
    <w:semiHidden/>
    <w:rsid w:val="00930A10"/>
  </w:style>
  <w:style w:type="paragraph" w:styleId="BodyTextIndent">
    <w:name w:val="Body Text Indent"/>
    <w:basedOn w:val="Normal"/>
    <w:semiHidden/>
    <w:rsid w:val="00930A10"/>
    <w:pPr>
      <w:spacing w:after="120"/>
      <w:ind w:left="283"/>
    </w:pPr>
  </w:style>
  <w:style w:type="paragraph" w:styleId="BlockText">
    <w:name w:val="Block Text"/>
    <w:basedOn w:val="Normal"/>
    <w:semiHidden/>
    <w:rsid w:val="00930A1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0646F4"/>
    <w:rPr>
      <w:rFonts w:ascii="Times New Roman" w:hAnsi="Times New Roman"/>
      <w:sz w:val="18"/>
      <w:vertAlign w:val="superscript"/>
    </w:rPr>
  </w:style>
  <w:style w:type="paragraph" w:styleId="FootnoteText">
    <w:name w:val="footnote text"/>
    <w:aliases w:val="5_G"/>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semiHidden/>
    <w:rsid w:val="00930A10"/>
    <w:rPr>
      <w:sz w:val="6"/>
    </w:rPr>
  </w:style>
  <w:style w:type="paragraph" w:styleId="CommentText">
    <w:name w:val="annotation text"/>
    <w:basedOn w:val="Normal"/>
    <w:link w:val="CommentTextChar1"/>
    <w:uiPriority w:val="99"/>
    <w:semiHidden/>
    <w:rsid w:val="00930A10"/>
  </w:style>
  <w:style w:type="character" w:styleId="LineNumber">
    <w:name w:val="line number"/>
    <w:semiHidden/>
    <w:rsid w:val="00930A1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uiPriority w:val="99"/>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tabs>
        <w:tab w:val="clear" w:pos="360"/>
        <w:tab w:val="num" w:pos="927"/>
      </w:tabs>
      <w:ind w:left="567"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6D66AF"/>
    <w:pPr>
      <w:spacing w:line="240" w:lineRule="auto"/>
    </w:pPr>
    <w:rPr>
      <w:rFonts w:ascii="Tahoma" w:hAnsi="Tahoma"/>
      <w:sz w:val="16"/>
      <w:szCs w:val="16"/>
    </w:rPr>
  </w:style>
  <w:style w:type="character" w:customStyle="1" w:styleId="BalloonTextChar">
    <w:name w:val="Balloon Text Char"/>
    <w:link w:val="BalloonText"/>
    <w:uiPriority w:val="99"/>
    <w:rsid w:val="006D66AF"/>
    <w:rPr>
      <w:rFonts w:ascii="Tahoma" w:hAnsi="Tahoma" w:cs="Tahoma"/>
      <w:sz w:val="16"/>
      <w:szCs w:val="16"/>
      <w:lang w:eastAsia="en-US"/>
    </w:rPr>
  </w:style>
  <w:style w:type="character" w:customStyle="1" w:styleId="FootnoteTextChar">
    <w:name w:val="Footnote Text Char"/>
    <w:aliases w:val="5_G Char"/>
    <w:link w:val="FootnoteText"/>
    <w:uiPriority w:val="99"/>
    <w:rsid w:val="006D66AF"/>
    <w:rPr>
      <w:sz w:val="18"/>
      <w:lang w:eastAsia="en-US"/>
    </w:rPr>
  </w:style>
  <w:style w:type="paragraph" w:customStyle="1" w:styleId="para">
    <w:name w:val="para"/>
    <w:basedOn w:val="Normal"/>
    <w:link w:val="paraChar"/>
    <w:qFormat/>
    <w:rsid w:val="00A5414C"/>
    <w:pPr>
      <w:spacing w:after="120"/>
      <w:ind w:left="2268" w:right="1134" w:hanging="1134"/>
      <w:jc w:val="both"/>
    </w:pPr>
  </w:style>
  <w:style w:type="character" w:customStyle="1" w:styleId="HChGChar">
    <w:name w:val="_ H _Ch_G Char"/>
    <w:link w:val="HChG"/>
    <w:rsid w:val="00F12AF0"/>
    <w:rPr>
      <w:b/>
      <w:sz w:val="28"/>
      <w:lang w:eastAsia="en-US"/>
    </w:rPr>
  </w:style>
  <w:style w:type="paragraph" w:customStyle="1" w:styleId="a">
    <w:name w:val="(a)"/>
    <w:basedOn w:val="Normal"/>
    <w:qFormat/>
    <w:rsid w:val="00BB578F"/>
    <w:pPr>
      <w:spacing w:after="120"/>
      <w:ind w:left="2835" w:right="1134" w:hanging="567"/>
      <w:jc w:val="both"/>
    </w:pPr>
  </w:style>
  <w:style w:type="paragraph" w:customStyle="1" w:styleId="i">
    <w:name w:val="(i)"/>
    <w:basedOn w:val="Normal"/>
    <w:qFormat/>
    <w:rsid w:val="00BB578F"/>
    <w:pPr>
      <w:spacing w:after="120"/>
      <w:ind w:left="3402" w:right="1134" w:hanging="567"/>
      <w:jc w:val="both"/>
    </w:pPr>
  </w:style>
  <w:style w:type="character" w:customStyle="1" w:styleId="FooterChar">
    <w:name w:val="Footer Char"/>
    <w:aliases w:val="3_G Char"/>
    <w:link w:val="Footer"/>
    <w:uiPriority w:val="99"/>
    <w:rsid w:val="00842CCE"/>
    <w:rPr>
      <w:sz w:val="16"/>
      <w:lang w:eastAsia="en-US"/>
    </w:rPr>
  </w:style>
  <w:style w:type="paragraph" w:styleId="ListParagraph">
    <w:name w:val="List Paragraph"/>
    <w:basedOn w:val="Normal"/>
    <w:uiPriority w:val="34"/>
    <w:qFormat/>
    <w:rsid w:val="00D014E8"/>
    <w:pPr>
      <w:ind w:left="720"/>
      <w:contextualSpacing/>
    </w:pPr>
  </w:style>
  <w:style w:type="character" w:customStyle="1" w:styleId="paraChar">
    <w:name w:val="para Char"/>
    <w:link w:val="para"/>
    <w:rsid w:val="00580D27"/>
    <w:rPr>
      <w:lang w:eastAsia="en-US"/>
    </w:rPr>
  </w:style>
  <w:style w:type="numbering" w:customStyle="1" w:styleId="NoList1">
    <w:name w:val="No List1"/>
    <w:next w:val="NoList"/>
    <w:uiPriority w:val="99"/>
    <w:semiHidden/>
    <w:unhideWhenUsed/>
    <w:rsid w:val="00580D27"/>
  </w:style>
  <w:style w:type="character" w:customStyle="1" w:styleId="CommentTextChar">
    <w:name w:val="Comment Text Char"/>
    <w:basedOn w:val="DefaultParagraphFont"/>
    <w:uiPriority w:val="99"/>
    <w:semiHidden/>
    <w:rsid w:val="00580D27"/>
  </w:style>
  <w:style w:type="paragraph" w:styleId="CommentSubject">
    <w:name w:val="annotation subject"/>
    <w:basedOn w:val="CommentText"/>
    <w:next w:val="CommentText"/>
    <w:link w:val="CommentSubjectChar"/>
    <w:uiPriority w:val="99"/>
    <w:unhideWhenUsed/>
    <w:rsid w:val="00580D27"/>
    <w:pPr>
      <w:suppressAutoHyphens w:val="0"/>
      <w:spacing w:line="240" w:lineRule="auto"/>
    </w:pPr>
    <w:rPr>
      <w:b/>
      <w:bCs/>
      <w:lang w:val="it-IT" w:eastAsia="it-IT"/>
    </w:rPr>
  </w:style>
  <w:style w:type="character" w:customStyle="1" w:styleId="CommentTextChar1">
    <w:name w:val="Comment Text Char1"/>
    <w:basedOn w:val="DefaultParagraphFont"/>
    <w:link w:val="CommentText"/>
    <w:uiPriority w:val="99"/>
    <w:semiHidden/>
    <w:rsid w:val="00580D27"/>
    <w:rPr>
      <w:lang w:eastAsia="en-US"/>
    </w:rPr>
  </w:style>
  <w:style w:type="character" w:customStyle="1" w:styleId="CommentSubjectChar">
    <w:name w:val="Comment Subject Char"/>
    <w:basedOn w:val="CommentTextChar1"/>
    <w:link w:val="CommentSubject"/>
    <w:uiPriority w:val="99"/>
    <w:rsid w:val="00580D27"/>
    <w:rPr>
      <w:b/>
      <w:bCs/>
      <w:lang w:val="it-IT" w:eastAsia="it-IT"/>
    </w:rPr>
  </w:style>
  <w:style w:type="table" w:customStyle="1" w:styleId="TableGrid10">
    <w:name w:val="Table Grid1"/>
    <w:basedOn w:val="TableNormal"/>
    <w:next w:val="TableGrid"/>
    <w:rsid w:val="00580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E-berschrift">
    <w:name w:val="ECE-Überschrift"/>
    <w:next w:val="Normal"/>
    <w:rsid w:val="00580D27"/>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580D27"/>
    <w:pPr>
      <w:suppressAutoHyphens w:val="0"/>
      <w:spacing w:after="120"/>
      <w:ind w:left="2268" w:right="1134" w:hanging="1134"/>
      <w:jc w:val="both"/>
    </w:pPr>
  </w:style>
  <w:style w:type="paragraph" w:customStyle="1" w:styleId="Default">
    <w:name w:val="Default"/>
    <w:rsid w:val="00580D27"/>
    <w:pPr>
      <w:autoSpaceDE w:val="0"/>
      <w:autoSpaceDN w:val="0"/>
      <w:adjustRightInd w:val="0"/>
    </w:pPr>
    <w:rPr>
      <w:color w:val="000000"/>
      <w:sz w:val="24"/>
      <w:szCs w:val="24"/>
      <w:lang w:val="en-US"/>
    </w:rPr>
  </w:style>
  <w:style w:type="character" w:customStyle="1" w:styleId="HeaderChar">
    <w:name w:val="Header Char"/>
    <w:aliases w:val="6_G Char"/>
    <w:link w:val="Header"/>
    <w:rsid w:val="00580D27"/>
    <w:rPr>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cevic\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FFB58-D9A0-4104-ADCA-46B328B40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17</Pages>
  <Words>3354</Words>
  <Characters>15396</Characters>
  <Application>Microsoft Office Word</Application>
  <DocSecurity>0</DocSecurity>
  <Lines>1026</Lines>
  <Paragraphs>781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GTB</dc:creator>
  <cp:lastModifiedBy>Benedicte Boudol</cp:lastModifiedBy>
  <cp:revision>2</cp:revision>
  <cp:lastPrinted>2014-08-04T13:17:00Z</cp:lastPrinted>
  <dcterms:created xsi:type="dcterms:W3CDTF">2015-08-06T14:26:00Z</dcterms:created>
  <dcterms:modified xsi:type="dcterms:W3CDTF">2015-08-06T14:26:00Z</dcterms:modified>
</cp:coreProperties>
</file>