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EF1" w:rsidRDefault="00C61D84" w:rsidP="00352EF1">
      <w:pPr>
        <w:spacing w:after="0" w:line="240" w:lineRule="auto"/>
        <w:jc w:val="center"/>
        <w:rPr>
          <w:rFonts w:ascii="Times New Roman" w:hAnsi="Times New Roman"/>
          <w:b/>
          <w:color w:val="C00000"/>
          <w:spacing w:val="60"/>
          <w:position w:val="6"/>
          <w:sz w:val="28"/>
          <w:szCs w:val="28"/>
        </w:rPr>
      </w:pPr>
      <w:r>
        <w:rPr>
          <w:noProof/>
          <w:lang w:val="en-US" w:eastAsia="en-US"/>
        </w:rPr>
        <w:pict>
          <v:group id="_x0000_s1026" style="position:absolute;left:0;text-align:left;margin-left:0;margin-top:14.15pt;width:192.85pt;height:40.95pt;z-index:251659776;mso-position-horizontal:center" coordorigin="1066,269" coordsize="3857,8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0" o:spid="_x0000_s1027" type="#_x0000_t75" alt="BMU_Logo_EN.JPG" style="position:absolute;left:2030;top:269;width:1913;height:819;visibility:visible">
              <v:imagedata r:id="rId4" o:title=""/>
            </v:shape>
            <v:shape id="_x0000_s1028" type="#_x0000_t75" style="position:absolute;left:1066;top:363;width:695;height:625" wrapcoords="-89 0 -89 21502 21600 21502 21600 0 -89 0">
              <v:imagedata r:id="rId5" o:title=""/>
            </v:shape>
            <v:shape id="_x0000_s1029" type="#_x0000_t75" style="position:absolute;left:4052;top:324;width:871;height:705" wrapcoords="-96 0 -96 21482 21600 21482 21600 0 -96 0">
              <v:imagedata r:id="rId6" o:title=""/>
            </v:shape>
          </v:group>
        </w:pict>
      </w:r>
    </w:p>
    <w:p w:rsidR="00352EF1" w:rsidRDefault="00352EF1" w:rsidP="00352EF1">
      <w:pPr>
        <w:spacing w:after="0" w:line="240" w:lineRule="auto"/>
        <w:jc w:val="center"/>
        <w:rPr>
          <w:rFonts w:ascii="Times New Roman" w:hAnsi="Times New Roman"/>
          <w:b/>
          <w:color w:val="C00000"/>
          <w:spacing w:val="60"/>
          <w:position w:val="6"/>
          <w:sz w:val="28"/>
          <w:szCs w:val="28"/>
        </w:rPr>
      </w:pPr>
    </w:p>
    <w:p w:rsidR="00352EF1" w:rsidRDefault="00352EF1" w:rsidP="00352EF1">
      <w:pPr>
        <w:spacing w:after="0" w:line="240" w:lineRule="auto"/>
        <w:jc w:val="center"/>
        <w:rPr>
          <w:rFonts w:ascii="Times New Roman" w:hAnsi="Times New Roman"/>
          <w:b/>
          <w:color w:val="C00000"/>
          <w:spacing w:val="60"/>
          <w:position w:val="6"/>
          <w:sz w:val="28"/>
          <w:szCs w:val="28"/>
        </w:rPr>
      </w:pPr>
    </w:p>
    <w:p w:rsidR="00352EF1" w:rsidRPr="002A2995" w:rsidRDefault="00352EF1" w:rsidP="00352EF1">
      <w:pPr>
        <w:spacing w:after="0" w:line="240" w:lineRule="auto"/>
        <w:jc w:val="center"/>
        <w:rPr>
          <w:rFonts w:ascii="Times New Roman" w:hAnsi="Times New Roman"/>
          <w:b/>
          <w:color w:val="C00000"/>
          <w:spacing w:val="60"/>
          <w:position w:val="6"/>
          <w:sz w:val="10"/>
          <w:szCs w:val="10"/>
        </w:rPr>
      </w:pPr>
    </w:p>
    <w:p w:rsidR="002A2995" w:rsidRPr="002A2995" w:rsidRDefault="002A2995" w:rsidP="00352EF1">
      <w:pPr>
        <w:spacing w:after="0" w:line="240" w:lineRule="auto"/>
        <w:jc w:val="center"/>
        <w:rPr>
          <w:rFonts w:ascii="Times New Roman" w:hAnsi="Times New Roman"/>
          <w:b/>
          <w:color w:val="C00000"/>
          <w:spacing w:val="60"/>
          <w:position w:val="6"/>
          <w:sz w:val="16"/>
          <w:szCs w:val="16"/>
        </w:rPr>
      </w:pPr>
    </w:p>
    <w:p w:rsidR="003C2B48" w:rsidRPr="003C2B48" w:rsidRDefault="003C2B48" w:rsidP="00352EF1">
      <w:pPr>
        <w:spacing w:after="0" w:line="240" w:lineRule="auto"/>
        <w:jc w:val="center"/>
        <w:rPr>
          <w:rFonts w:ascii="Times New Roman" w:hAnsi="Times New Roman"/>
          <w:b/>
          <w:color w:val="C00000"/>
          <w:spacing w:val="60"/>
          <w:position w:val="6"/>
          <w:sz w:val="28"/>
          <w:szCs w:val="28"/>
          <w:lang w:val="en-US"/>
        </w:rPr>
      </w:pPr>
      <w:r w:rsidRPr="003C2B48">
        <w:rPr>
          <w:rFonts w:ascii="Times New Roman" w:hAnsi="Times New Roman"/>
          <w:b/>
          <w:color w:val="C00000"/>
          <w:spacing w:val="60"/>
          <w:position w:val="6"/>
          <w:sz w:val="28"/>
          <w:szCs w:val="28"/>
          <w:lang w:val="en-US"/>
        </w:rPr>
        <w:t>INTERNATIONAL WORKSHOP</w:t>
      </w:r>
    </w:p>
    <w:p w:rsidR="003C2B48" w:rsidRPr="002A2995" w:rsidRDefault="00B5657B" w:rsidP="00352EF1">
      <w:pPr>
        <w:spacing w:after="0" w:line="240" w:lineRule="auto"/>
        <w:jc w:val="center"/>
        <w:rPr>
          <w:rFonts w:ascii="Times New Roman" w:hAnsi="Times New Roman"/>
          <w:b/>
          <w:i/>
          <w:spacing w:val="20"/>
          <w:position w:val="2"/>
          <w:sz w:val="20"/>
          <w:szCs w:val="20"/>
          <w:lang w:val="en-US"/>
        </w:rPr>
      </w:pPr>
      <w:r w:rsidRPr="005C21A2">
        <w:rPr>
          <w:rFonts w:ascii="Times New Roman" w:hAnsi="Times New Roman"/>
          <w:b/>
          <w:i/>
          <w:spacing w:val="20"/>
          <w:position w:val="2"/>
          <w:sz w:val="20"/>
          <w:szCs w:val="20"/>
          <w:lang w:val="en-US"/>
        </w:rPr>
        <w:t>o</w:t>
      </w:r>
      <w:r w:rsidR="003C2B48" w:rsidRPr="002A2995">
        <w:rPr>
          <w:rFonts w:ascii="Times New Roman" w:hAnsi="Times New Roman"/>
          <w:b/>
          <w:i/>
          <w:spacing w:val="20"/>
          <w:position w:val="2"/>
          <w:sz w:val="20"/>
          <w:szCs w:val="20"/>
          <w:lang w:val="en-US"/>
        </w:rPr>
        <w:t>n the project</w:t>
      </w:r>
    </w:p>
    <w:p w:rsidR="003C2B48" w:rsidRPr="002A2995" w:rsidRDefault="003C2B48" w:rsidP="00352EF1">
      <w:pPr>
        <w:pStyle w:val="BodyText2"/>
        <w:spacing w:after="0" w:line="240" w:lineRule="auto"/>
        <w:jc w:val="center"/>
        <w:rPr>
          <w:b/>
          <w:spacing w:val="20"/>
          <w:position w:val="2"/>
          <w:sz w:val="20"/>
          <w:szCs w:val="20"/>
          <w:lang w:val="en-US"/>
        </w:rPr>
      </w:pPr>
      <w:r w:rsidRPr="002A2995">
        <w:rPr>
          <w:b/>
          <w:spacing w:val="20"/>
          <w:position w:val="2"/>
          <w:sz w:val="20"/>
          <w:szCs w:val="20"/>
          <w:lang w:val="en-US"/>
        </w:rPr>
        <w:t>ASSISTANCE TO RAISING KNOWLEDGE ON INDUSTRIAL</w:t>
      </w:r>
      <w:r w:rsidR="002A2995" w:rsidRPr="002A2995">
        <w:rPr>
          <w:b/>
          <w:spacing w:val="20"/>
          <w:position w:val="2"/>
          <w:sz w:val="20"/>
          <w:szCs w:val="20"/>
          <w:lang w:val="en-US"/>
        </w:rPr>
        <w:t xml:space="preserve"> </w:t>
      </w:r>
      <w:r w:rsidRPr="002A2995">
        <w:rPr>
          <w:b/>
          <w:spacing w:val="20"/>
          <w:position w:val="2"/>
          <w:sz w:val="20"/>
          <w:szCs w:val="20"/>
          <w:lang w:val="en-US"/>
        </w:rPr>
        <w:t>SAFETY AT UNIVERSITIES</w:t>
      </w:r>
    </w:p>
    <w:p w:rsidR="002A2995" w:rsidRPr="005C21A2" w:rsidRDefault="002A2995" w:rsidP="002A2995">
      <w:pPr>
        <w:pStyle w:val="Default"/>
        <w:jc w:val="center"/>
        <w:rPr>
          <w:b/>
          <w:spacing w:val="100"/>
          <w:position w:val="10"/>
          <w:sz w:val="16"/>
          <w:szCs w:val="16"/>
          <w:lang w:val="en-US"/>
        </w:rPr>
      </w:pPr>
    </w:p>
    <w:p w:rsidR="00D44B25" w:rsidRPr="00C14B90" w:rsidRDefault="003C2B48" w:rsidP="002A2995">
      <w:pPr>
        <w:pStyle w:val="Default"/>
        <w:jc w:val="center"/>
        <w:rPr>
          <w:b/>
          <w:spacing w:val="100"/>
          <w:position w:val="10"/>
          <w:lang w:val="en-US"/>
        </w:rPr>
      </w:pPr>
      <w:r w:rsidRPr="00C14B90">
        <w:rPr>
          <w:b/>
          <w:spacing w:val="100"/>
          <w:position w:val="10"/>
          <w:lang w:val="en-US"/>
        </w:rPr>
        <w:t>REGISTRATION FORM</w:t>
      </w:r>
    </w:p>
    <w:p w:rsidR="003C2B48" w:rsidRPr="00B27E54" w:rsidRDefault="003C2B48" w:rsidP="002A2995">
      <w:pPr>
        <w:pStyle w:val="Default"/>
        <w:jc w:val="center"/>
        <w:rPr>
          <w:sz w:val="22"/>
          <w:szCs w:val="22"/>
          <w:lang w:val="en-US"/>
        </w:rPr>
      </w:pPr>
      <w:r w:rsidRPr="00B27E54">
        <w:rPr>
          <w:sz w:val="22"/>
          <w:szCs w:val="22"/>
          <w:lang w:val="en-US"/>
        </w:rPr>
        <w:t>Armenia (Yerevan), 26 March, 2013</w:t>
      </w:r>
    </w:p>
    <w:p w:rsidR="00732BFA" w:rsidRPr="00352EF1" w:rsidRDefault="00732BFA" w:rsidP="00352EF1">
      <w:pPr>
        <w:pStyle w:val="Default"/>
        <w:jc w:val="center"/>
        <w:rPr>
          <w:sz w:val="10"/>
          <w:szCs w:val="10"/>
          <w:lang w:val="en-US"/>
        </w:rPr>
      </w:pPr>
    </w:p>
    <w:p w:rsidR="003C2B48" w:rsidRPr="00EF527B" w:rsidRDefault="003C2B48" w:rsidP="00EF527B">
      <w:pPr>
        <w:pStyle w:val="Formtext"/>
        <w:jc w:val="center"/>
        <w:rPr>
          <w:rFonts w:ascii="Times New Roman" w:hAnsi="Times New Roman"/>
          <w:b/>
          <w:bCs/>
          <w:sz w:val="20"/>
        </w:rPr>
      </w:pPr>
      <w:r w:rsidRPr="00EF527B">
        <w:rPr>
          <w:rFonts w:ascii="Times New Roman" w:hAnsi="Times New Roman"/>
          <w:b/>
          <w:bCs/>
          <w:sz w:val="20"/>
        </w:rPr>
        <w:t>Please complete and return this form before 28 February 2013 to:</w:t>
      </w:r>
    </w:p>
    <w:tbl>
      <w:tblPr>
        <w:tblW w:w="9962" w:type="dxa"/>
        <w:jc w:val="center"/>
        <w:tblInd w:w="-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"/>
        <w:gridCol w:w="4586"/>
        <w:gridCol w:w="4741"/>
        <w:gridCol w:w="481"/>
      </w:tblGrid>
      <w:tr w:rsidR="003C2B48" w:rsidRPr="00C61D84" w:rsidTr="00B27E54">
        <w:trPr>
          <w:gridAfter w:val="1"/>
          <w:wAfter w:w="481" w:type="dxa"/>
          <w:trHeight w:val="197"/>
          <w:jc w:val="center"/>
        </w:trPr>
        <w:tc>
          <w:tcPr>
            <w:tcW w:w="4740" w:type="dxa"/>
            <w:gridSpan w:val="2"/>
          </w:tcPr>
          <w:p w:rsidR="003C2B48" w:rsidRPr="00C61D84" w:rsidRDefault="003C2B48" w:rsidP="00B27E54">
            <w:pPr>
              <w:spacing w:after="0"/>
              <w:ind w:left="7" w:right="178"/>
              <w:rPr>
                <w:rFonts w:ascii="Times New Roman" w:hAnsi="Times New Roman"/>
                <w:b/>
                <w:spacing w:val="20"/>
                <w:position w:val="2"/>
                <w:sz w:val="20"/>
                <w:szCs w:val="20"/>
                <w:lang w:val="en-US" w:eastAsia="en-US"/>
              </w:rPr>
            </w:pPr>
          </w:p>
        </w:tc>
        <w:tc>
          <w:tcPr>
            <w:tcW w:w="4741" w:type="dxa"/>
          </w:tcPr>
          <w:p w:rsidR="003C2B48" w:rsidRPr="00C61D84" w:rsidRDefault="003C2B48" w:rsidP="00B27E54">
            <w:pPr>
              <w:spacing w:after="0"/>
              <w:ind w:left="-54" w:right="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61D8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and a copy to:</w:t>
            </w:r>
          </w:p>
        </w:tc>
      </w:tr>
      <w:tr w:rsidR="003C2B48" w:rsidRPr="00C61D84" w:rsidTr="00B27E54">
        <w:trPr>
          <w:gridAfter w:val="1"/>
          <w:wAfter w:w="481" w:type="dxa"/>
          <w:trHeight w:val="1237"/>
          <w:jc w:val="center"/>
        </w:trPr>
        <w:tc>
          <w:tcPr>
            <w:tcW w:w="4740" w:type="dxa"/>
            <w:gridSpan w:val="2"/>
          </w:tcPr>
          <w:p w:rsidR="003C2B48" w:rsidRPr="00C61D84" w:rsidRDefault="003C2B48" w:rsidP="00B27E54">
            <w:pPr>
              <w:spacing w:after="0"/>
              <w:ind w:right="35"/>
              <w:rPr>
                <w:rFonts w:ascii="Times New Roman" w:hAnsi="Times New Roman"/>
                <w:b/>
                <w:i/>
                <w:color w:val="000080"/>
                <w:sz w:val="16"/>
                <w:szCs w:val="16"/>
                <w:lang w:val="en-US"/>
              </w:rPr>
            </w:pPr>
            <w:r w:rsidRPr="00C61D84">
              <w:rPr>
                <w:rFonts w:ascii="Times New Roman" w:hAnsi="Times New Roman"/>
                <w:b/>
                <w:i/>
                <w:color w:val="000080"/>
                <w:sz w:val="16"/>
                <w:szCs w:val="16"/>
                <w:lang w:val="en-US"/>
              </w:rPr>
              <w:t>“Eco Peace” scientific, ecological NGO</w:t>
            </w:r>
          </w:p>
          <w:p w:rsidR="003C2B48" w:rsidRPr="00C61D84" w:rsidRDefault="003C2B48" w:rsidP="00B27E54">
            <w:pPr>
              <w:spacing w:after="0"/>
              <w:ind w:left="-54" w:right="2"/>
              <w:rPr>
                <w:rFonts w:ascii="Times New Roman" w:hAnsi="Times New Roman"/>
                <w:sz w:val="16"/>
                <w:szCs w:val="16"/>
                <w:lang w:val="it-IT"/>
              </w:rPr>
            </w:pPr>
            <w:r w:rsidRPr="00C61D84">
              <w:rPr>
                <w:rFonts w:ascii="Times New Roman" w:hAnsi="Times New Roman"/>
                <w:sz w:val="16"/>
                <w:szCs w:val="16"/>
                <w:lang w:val="en-US"/>
              </w:rPr>
              <w:t>Sheram str. 111, apt. 24</w:t>
            </w:r>
            <w:r w:rsidRPr="00C61D84">
              <w:rPr>
                <w:rFonts w:ascii="Times New Roman" w:hAnsi="Times New Roman"/>
                <w:sz w:val="16"/>
                <w:szCs w:val="16"/>
                <w:lang w:val="it-IT"/>
              </w:rPr>
              <w:t>, 003</w:t>
            </w:r>
            <w:r w:rsidRPr="00C61D84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  <w:r w:rsidRPr="00C61D84">
              <w:rPr>
                <w:rFonts w:ascii="Times New Roman" w:hAnsi="Times New Roman"/>
                <w:sz w:val="16"/>
                <w:szCs w:val="16"/>
                <w:lang w:val="it-IT"/>
              </w:rPr>
              <w:t xml:space="preserve"> Yerevan, Armenia</w:t>
            </w:r>
          </w:p>
          <w:p w:rsidR="003C2B48" w:rsidRPr="00C61D84" w:rsidRDefault="003C2B48" w:rsidP="00B27E54">
            <w:pPr>
              <w:spacing w:after="0"/>
              <w:ind w:left="-57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</w:p>
          <w:p w:rsidR="003C2B48" w:rsidRPr="00C61D84" w:rsidRDefault="00C656A1" w:rsidP="00B27E54">
            <w:pPr>
              <w:spacing w:after="0"/>
              <w:ind w:left="-57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6704" behindDoc="0" locked="0" layoutInCell="1" allowOverlap="0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-483870</wp:posOffset>
                  </wp:positionV>
                  <wp:extent cx="233680" cy="184150"/>
                  <wp:effectExtent l="19050" t="0" r="0" b="0"/>
                  <wp:wrapSquare wrapText="bothSides"/>
                  <wp:docPr id="11" name="Picture 3" descr="ec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c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2B48" w:rsidRPr="00C61D84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Kristine Sahakyan</w:t>
            </w:r>
          </w:p>
          <w:p w:rsidR="003C2B48" w:rsidRPr="00C61D84" w:rsidRDefault="003C2B48" w:rsidP="00B27E54">
            <w:pPr>
              <w:spacing w:after="0"/>
              <w:ind w:left="-54" w:right="2"/>
              <w:rPr>
                <w:rFonts w:ascii="Times New Roman" w:hAnsi="Times New Roman"/>
                <w:sz w:val="16"/>
                <w:szCs w:val="16"/>
                <w:lang w:val="it-IT"/>
              </w:rPr>
            </w:pPr>
            <w:r w:rsidRPr="00C61D84">
              <w:rPr>
                <w:rFonts w:ascii="Times New Roman" w:hAnsi="Times New Roman"/>
                <w:sz w:val="16"/>
                <w:szCs w:val="16"/>
                <w:lang w:val="it-IT"/>
              </w:rPr>
              <w:t xml:space="preserve">Tel:      (+374 </w:t>
            </w:r>
            <w:r w:rsidRPr="00C61D84">
              <w:rPr>
                <w:rFonts w:ascii="Times New Roman" w:hAnsi="Times New Roman"/>
                <w:sz w:val="16"/>
                <w:szCs w:val="16"/>
                <w:lang w:val="en-US"/>
              </w:rPr>
              <w:t>91</w:t>
            </w:r>
            <w:r w:rsidRPr="00C61D84">
              <w:rPr>
                <w:rFonts w:ascii="Times New Roman" w:hAnsi="Times New Roman"/>
                <w:sz w:val="16"/>
                <w:szCs w:val="16"/>
                <w:lang w:val="it-IT"/>
              </w:rPr>
              <w:t xml:space="preserve">) </w:t>
            </w:r>
            <w:r w:rsidRPr="00C61D84">
              <w:rPr>
                <w:rFonts w:ascii="Times New Roman" w:hAnsi="Times New Roman"/>
                <w:sz w:val="16"/>
                <w:szCs w:val="16"/>
                <w:lang w:val="en-US"/>
              </w:rPr>
              <w:t>52</w:t>
            </w:r>
            <w:r w:rsidRPr="00C61D84">
              <w:rPr>
                <w:rFonts w:ascii="Times New Roman" w:hAnsi="Times New Roman"/>
                <w:sz w:val="16"/>
                <w:szCs w:val="16"/>
                <w:lang w:val="it-IT"/>
              </w:rPr>
              <w:t xml:space="preserve"> </w:t>
            </w:r>
            <w:r w:rsidRPr="00C61D84">
              <w:rPr>
                <w:rFonts w:ascii="Times New Roman" w:hAnsi="Times New Roman"/>
                <w:sz w:val="16"/>
                <w:szCs w:val="16"/>
                <w:lang w:val="en-US"/>
              </w:rPr>
              <w:t>9</w:t>
            </w:r>
            <w:r w:rsidRPr="00C61D84">
              <w:rPr>
                <w:rFonts w:ascii="Times New Roman" w:hAnsi="Times New Roman"/>
                <w:sz w:val="16"/>
                <w:szCs w:val="16"/>
                <w:lang w:val="it-IT"/>
              </w:rPr>
              <w:t>3</w:t>
            </w:r>
            <w:r w:rsidRPr="00C61D84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27</w:t>
            </w:r>
            <w:r w:rsidRPr="00C61D84">
              <w:rPr>
                <w:rFonts w:ascii="Times New Roman" w:hAnsi="Times New Roman"/>
                <w:sz w:val="16"/>
                <w:szCs w:val="16"/>
                <w:lang w:val="it-IT"/>
              </w:rPr>
              <w:t xml:space="preserve"> </w:t>
            </w:r>
          </w:p>
          <w:p w:rsidR="003C2B48" w:rsidRPr="00C61D84" w:rsidRDefault="003C2B48" w:rsidP="00B27E54">
            <w:pPr>
              <w:spacing w:after="0"/>
              <w:ind w:left="-54" w:right="2"/>
              <w:rPr>
                <w:rFonts w:ascii="Times New Roman" w:hAnsi="Times New Roman"/>
                <w:sz w:val="16"/>
                <w:szCs w:val="16"/>
                <w:lang w:val="it-IT"/>
              </w:rPr>
            </w:pPr>
            <w:r w:rsidRPr="00C61D84">
              <w:rPr>
                <w:rFonts w:ascii="Times New Roman" w:hAnsi="Times New Roman"/>
                <w:sz w:val="16"/>
                <w:szCs w:val="16"/>
                <w:lang w:val="it-IT"/>
              </w:rPr>
              <w:t xml:space="preserve">E-mail: </w:t>
            </w:r>
            <w:r w:rsidR="002A2995" w:rsidRPr="00C61D84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hyperlink r:id="rId8" w:history="1">
              <w:r w:rsidRPr="00C61D84">
                <w:rPr>
                  <w:rStyle w:val="Hyperlink"/>
                  <w:rFonts w:ascii="Times New Roman" w:hAnsi="Times New Roman"/>
                  <w:sz w:val="16"/>
                  <w:szCs w:val="16"/>
                  <w:lang w:val="en-US"/>
                </w:rPr>
                <w:t>eco-peace</w:t>
              </w:r>
              <w:r w:rsidRPr="00C61D84">
                <w:rPr>
                  <w:rStyle w:val="Hyperlink"/>
                  <w:rFonts w:ascii="Times New Roman" w:hAnsi="Times New Roman"/>
                  <w:sz w:val="16"/>
                  <w:szCs w:val="16"/>
                  <w:lang w:val="it-IT"/>
                </w:rPr>
                <w:t>@</w:t>
              </w:r>
              <w:r w:rsidRPr="00C61D84">
                <w:rPr>
                  <w:rStyle w:val="Hyperlink"/>
                  <w:rFonts w:ascii="Times New Roman" w:hAnsi="Times New Roman"/>
                  <w:sz w:val="16"/>
                  <w:szCs w:val="16"/>
                  <w:lang w:val="en-US"/>
                </w:rPr>
                <w:t>rambler.ru</w:t>
              </w:r>
            </w:hyperlink>
          </w:p>
        </w:tc>
        <w:tc>
          <w:tcPr>
            <w:tcW w:w="4741" w:type="dxa"/>
          </w:tcPr>
          <w:p w:rsidR="003C2B48" w:rsidRPr="00C61D84" w:rsidRDefault="003C2B48" w:rsidP="00B27E54">
            <w:pPr>
              <w:spacing w:after="0"/>
              <w:ind w:right="35"/>
              <w:rPr>
                <w:rFonts w:ascii="Times New Roman" w:hAnsi="Times New Roman"/>
                <w:b/>
                <w:i/>
                <w:color w:val="000080"/>
                <w:sz w:val="16"/>
                <w:szCs w:val="16"/>
                <w:lang w:val="en-US"/>
              </w:rPr>
            </w:pPr>
            <w:r w:rsidRPr="00C61D84">
              <w:rPr>
                <w:rFonts w:ascii="Times New Roman" w:hAnsi="Times New Roman"/>
                <w:b/>
                <w:i/>
                <w:color w:val="000080"/>
                <w:sz w:val="16"/>
                <w:szCs w:val="16"/>
                <w:lang w:val="en-US"/>
              </w:rPr>
              <w:t>Federal Ministry for the Environment, Nature Conservation and Nuclear Safety</w:t>
            </w:r>
          </w:p>
          <w:p w:rsidR="003C2B48" w:rsidRPr="00C61D84" w:rsidRDefault="00C656A1" w:rsidP="00B5657B">
            <w:pPr>
              <w:spacing w:after="0"/>
              <w:ind w:right="35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-257175</wp:posOffset>
                  </wp:positionV>
                  <wp:extent cx="519430" cy="235585"/>
                  <wp:effectExtent l="19050" t="0" r="0" b="0"/>
                  <wp:wrapSquare wrapText="bothSides"/>
                  <wp:docPr id="10" name="Picture 0" descr="BMU_Logo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BMU_Logo_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2B48" w:rsidRPr="00C61D84">
              <w:rPr>
                <w:rFonts w:ascii="Times New Roman" w:hAnsi="Times New Roman"/>
                <w:sz w:val="16"/>
                <w:szCs w:val="16"/>
                <w:lang w:val="en-US"/>
              </w:rPr>
              <w:t>UBA, Z6, Wörlitzer Platz 1, 06844 Dessau</w:t>
            </w:r>
          </w:p>
          <w:p w:rsidR="003C2B48" w:rsidRPr="00C61D84" w:rsidRDefault="003C2B48" w:rsidP="00B27E54">
            <w:pPr>
              <w:spacing w:after="0"/>
              <w:ind w:left="7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C61D84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Gerhard Winkelmann-Oei</w:t>
            </w:r>
          </w:p>
          <w:p w:rsidR="003C2B48" w:rsidRPr="00C61D84" w:rsidRDefault="003C2B48" w:rsidP="002A2995">
            <w:pPr>
              <w:spacing w:after="0"/>
              <w:ind w:left="-54" w:right="2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C61D84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Tel: </w:t>
            </w:r>
            <w:r w:rsidR="002A2995" w:rsidRPr="00C61D84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    </w:t>
            </w:r>
            <w:r w:rsidRPr="00C61D84">
              <w:rPr>
                <w:rFonts w:ascii="Times New Roman" w:hAnsi="Times New Roman"/>
                <w:sz w:val="16"/>
                <w:szCs w:val="16"/>
                <w:lang w:val="en-US"/>
              </w:rPr>
              <w:t>+49.340.2103.</w:t>
            </w:r>
            <w:r w:rsidR="002A2995" w:rsidRPr="00C61D84">
              <w:rPr>
                <w:rFonts w:ascii="Times New Roman" w:hAnsi="Times New Roman"/>
                <w:sz w:val="16"/>
                <w:szCs w:val="16"/>
                <w:lang w:val="en-US"/>
              </w:rPr>
              <w:t>3298</w:t>
            </w:r>
          </w:p>
          <w:p w:rsidR="003C2B48" w:rsidRPr="00C61D84" w:rsidRDefault="003C2B48" w:rsidP="002A2995">
            <w:pPr>
              <w:spacing w:after="0"/>
              <w:ind w:left="-51" w:right="35"/>
              <w:rPr>
                <w:rFonts w:ascii="Times New Roman" w:hAnsi="Times New Roman"/>
                <w:b/>
                <w:i/>
                <w:color w:val="000080"/>
                <w:sz w:val="16"/>
                <w:szCs w:val="16"/>
                <w:lang w:val="en-US"/>
              </w:rPr>
            </w:pPr>
            <w:r w:rsidRPr="00C61D84">
              <w:rPr>
                <w:rFonts w:ascii="Times New Roman" w:hAnsi="Times New Roman"/>
                <w:color w:val="000000"/>
                <w:sz w:val="16"/>
                <w:szCs w:val="16"/>
                <w:lang w:val="pt-PT"/>
              </w:rPr>
              <w:t xml:space="preserve">E-mail: </w:t>
            </w:r>
            <w:r w:rsidR="002A2995" w:rsidRPr="00C61D84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hyperlink r:id="rId10" w:history="1">
              <w:r w:rsidRPr="00C61D84">
                <w:rPr>
                  <w:rStyle w:val="Hyperlink"/>
                  <w:rFonts w:ascii="Times New Roman" w:hAnsi="Times New Roman"/>
                  <w:sz w:val="16"/>
                  <w:szCs w:val="16"/>
                  <w:lang w:val="pt-PT"/>
                </w:rPr>
                <w:t>gerhard.winkelmann-oei@uba.de</w:t>
              </w:r>
            </w:hyperlink>
          </w:p>
        </w:tc>
      </w:tr>
      <w:tr w:rsidR="00732BFA" w:rsidRPr="00C61D84" w:rsidTr="00B27E5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8" w:type="dxa"/>
            <w:left w:w="57" w:type="dxa"/>
            <w:bottom w:w="28" w:type="dxa"/>
            <w:right w:w="57" w:type="dxa"/>
          </w:tblCellMar>
          <w:tblLook w:val="0000"/>
        </w:tblPrEx>
        <w:trPr>
          <w:gridBefore w:val="1"/>
          <w:wBefore w:w="154" w:type="dxa"/>
          <w:cantSplit/>
        </w:trPr>
        <w:tc>
          <w:tcPr>
            <w:tcW w:w="980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b/>
                <w:bCs/>
                <w:sz w:val="20"/>
              </w:rPr>
            </w:pPr>
          </w:p>
          <w:p w:rsidR="00732BFA" w:rsidRPr="00C61D84" w:rsidRDefault="00732BFA" w:rsidP="00732BFA">
            <w:pPr>
              <w:pStyle w:val="Formtext"/>
              <w:rPr>
                <w:rFonts w:ascii="Times New Roman" w:hAnsi="Times New Roman"/>
                <w:b/>
                <w:bCs/>
                <w:sz w:val="20"/>
                <w:u w:val="single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</w:rPr>
              <w:t xml:space="preserve">Participant of Country, </w:t>
            </w:r>
            <w:r w:rsidR="00B27E54" w:rsidRPr="00C61D84">
              <w:rPr>
                <w:rFonts w:ascii="Times New Roman" w:hAnsi="Times New Roman"/>
                <w:b/>
                <w:bCs/>
                <w:sz w:val="20"/>
                <w:lang w:val="en-US"/>
              </w:rPr>
              <w:t>institution/organization</w:t>
            </w:r>
          </w:p>
        </w:tc>
      </w:tr>
      <w:tr w:rsidR="00732BFA" w:rsidRPr="00C61D84" w:rsidTr="00B27E5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8" w:type="dxa"/>
            <w:left w:w="57" w:type="dxa"/>
            <w:bottom w:w="28" w:type="dxa"/>
            <w:right w:w="57" w:type="dxa"/>
          </w:tblCellMar>
          <w:tblLook w:val="0000"/>
        </w:tblPrEx>
        <w:trPr>
          <w:gridBefore w:val="1"/>
          <w:wBefore w:w="154" w:type="dxa"/>
          <w:cantSplit/>
        </w:trPr>
        <w:tc>
          <w:tcPr>
            <w:tcW w:w="9808" w:type="dxa"/>
            <w:gridSpan w:val="3"/>
            <w:vAlign w:val="center"/>
          </w:tcPr>
          <w:p w:rsidR="00732BFA" w:rsidRPr="00C61D84" w:rsidRDefault="00732BFA" w:rsidP="008E3271">
            <w:pPr>
              <w:pStyle w:val="Formfill-intex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F527B" w:rsidRPr="00C61D84" w:rsidTr="00B27E5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8" w:type="dxa"/>
            <w:left w:w="57" w:type="dxa"/>
            <w:bottom w:w="28" w:type="dxa"/>
            <w:right w:w="57" w:type="dxa"/>
          </w:tblCellMar>
          <w:tblLook w:val="0000"/>
        </w:tblPrEx>
        <w:trPr>
          <w:gridBefore w:val="1"/>
          <w:wBefore w:w="154" w:type="dxa"/>
          <w:cantSplit/>
        </w:trPr>
        <w:tc>
          <w:tcPr>
            <w:tcW w:w="980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EF527B" w:rsidRPr="00C61D84" w:rsidRDefault="00EF527B" w:rsidP="00747FA9">
            <w:pPr>
              <w:pStyle w:val="Formtext"/>
              <w:rPr>
                <w:rFonts w:ascii="Times New Roman" w:hAnsi="Times New Roman"/>
                <w:b/>
                <w:bCs/>
                <w:sz w:val="20"/>
                <w:lang w:val="en-US"/>
              </w:rPr>
            </w:pPr>
          </w:p>
          <w:p w:rsidR="00EF527B" w:rsidRPr="00C61D84" w:rsidRDefault="00EF527B" w:rsidP="00EF527B">
            <w:pPr>
              <w:pStyle w:val="Formtext"/>
              <w:rPr>
                <w:rFonts w:ascii="Times New Roman" w:hAnsi="Times New Roman"/>
                <w:b/>
                <w:bCs/>
                <w:sz w:val="20"/>
                <w:lang w:val="ru-RU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  <w:lang w:val="ru-RU"/>
              </w:rPr>
              <w:t xml:space="preserve">Division, your position </w:t>
            </w:r>
          </w:p>
        </w:tc>
      </w:tr>
      <w:tr w:rsidR="00EF527B" w:rsidRPr="00C61D84" w:rsidTr="00B27E5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8" w:type="dxa"/>
            <w:left w:w="57" w:type="dxa"/>
            <w:bottom w:w="28" w:type="dxa"/>
            <w:right w:w="57" w:type="dxa"/>
          </w:tblCellMar>
          <w:tblLook w:val="0000"/>
        </w:tblPrEx>
        <w:trPr>
          <w:gridBefore w:val="1"/>
          <w:wBefore w:w="154" w:type="dxa"/>
          <w:cantSplit/>
        </w:trPr>
        <w:tc>
          <w:tcPr>
            <w:tcW w:w="9808" w:type="dxa"/>
            <w:gridSpan w:val="3"/>
            <w:vAlign w:val="center"/>
          </w:tcPr>
          <w:p w:rsidR="00EF527B" w:rsidRPr="00C61D84" w:rsidRDefault="00EF527B" w:rsidP="00747FA9">
            <w:pPr>
              <w:pStyle w:val="Formfill-intext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732BFA" w:rsidRDefault="00732BFA">
      <w:pPr>
        <w:pStyle w:val="Default"/>
        <w:jc w:val="center"/>
      </w:pPr>
    </w:p>
    <w:tbl>
      <w:tblPr>
        <w:tblW w:w="10274" w:type="dxa"/>
        <w:tblInd w:w="-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/>
      </w:tblPr>
      <w:tblGrid>
        <w:gridCol w:w="10"/>
        <w:gridCol w:w="608"/>
        <w:gridCol w:w="452"/>
        <w:gridCol w:w="455"/>
        <w:gridCol w:w="1376"/>
        <w:gridCol w:w="1301"/>
        <w:gridCol w:w="1454"/>
        <w:gridCol w:w="458"/>
        <w:gridCol w:w="1103"/>
        <w:gridCol w:w="2591"/>
        <w:gridCol w:w="51"/>
        <w:gridCol w:w="415"/>
      </w:tblGrid>
      <w:tr w:rsidR="00732BFA" w:rsidRPr="00C61D84" w:rsidTr="00B27E54">
        <w:trPr>
          <w:gridAfter w:val="2"/>
          <w:wAfter w:w="466" w:type="dxa"/>
          <w:cantSplit/>
        </w:trPr>
        <w:tc>
          <w:tcPr>
            <w:tcW w:w="1525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b/>
                <w:bCs/>
                <w:sz w:val="20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</w:rPr>
              <w:t>Participant</w:t>
            </w:r>
          </w:p>
        </w:tc>
        <w:tc>
          <w:tcPr>
            <w:tcW w:w="4131" w:type="dxa"/>
            <w:gridSpan w:val="3"/>
            <w:tcBorders>
              <w:left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b/>
                <w:bCs/>
                <w:sz w:val="20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</w:rPr>
              <w:t>Family Name</w:t>
            </w:r>
          </w:p>
        </w:tc>
        <w:tc>
          <w:tcPr>
            <w:tcW w:w="458" w:type="dxa"/>
            <w:tcBorders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94" w:type="dxa"/>
            <w:gridSpan w:val="2"/>
            <w:tcBorders>
              <w:left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b/>
                <w:bCs/>
                <w:sz w:val="20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</w:rPr>
              <w:t>First Name</w:t>
            </w:r>
          </w:p>
        </w:tc>
      </w:tr>
      <w:tr w:rsidR="00732BFA" w:rsidRPr="00C61D84" w:rsidTr="00B27E54">
        <w:trPr>
          <w:gridAfter w:val="2"/>
          <w:wAfter w:w="466" w:type="dxa"/>
          <w:cantSplit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b/>
                <w:bCs/>
                <w:sz w:val="20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</w:rPr>
              <w:t>Mr.</w:t>
            </w:r>
          </w:p>
        </w:tc>
        <w:tc>
          <w:tcPr>
            <w:tcW w:w="452" w:type="dxa"/>
            <w:vAlign w:val="center"/>
          </w:tcPr>
          <w:p w:rsidR="00732BFA" w:rsidRPr="00C61D84" w:rsidRDefault="00732BFA" w:rsidP="008E3271">
            <w:pPr>
              <w:pStyle w:val="Formfill-intex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5" w:type="dxa"/>
            <w:tcBorders>
              <w:top w:val="nil"/>
              <w:bottom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1" w:type="dxa"/>
            <w:gridSpan w:val="3"/>
            <w:vAlign w:val="center"/>
          </w:tcPr>
          <w:p w:rsidR="00732BFA" w:rsidRPr="00C61D84" w:rsidRDefault="00732BFA" w:rsidP="008E3271">
            <w:pPr>
              <w:pStyle w:val="Formfill-in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4" w:type="dxa"/>
            <w:gridSpan w:val="2"/>
            <w:vAlign w:val="center"/>
          </w:tcPr>
          <w:p w:rsidR="00732BFA" w:rsidRPr="00C61D84" w:rsidRDefault="00732BFA" w:rsidP="008E3271">
            <w:pPr>
              <w:pStyle w:val="Formfill-intext"/>
              <w:rPr>
                <w:rFonts w:ascii="Times New Roman" w:hAnsi="Times New Roman"/>
                <w:sz w:val="24"/>
              </w:rPr>
            </w:pPr>
          </w:p>
        </w:tc>
      </w:tr>
      <w:tr w:rsidR="00732BFA" w:rsidRPr="00C61D84" w:rsidTr="00B27E54">
        <w:trPr>
          <w:gridAfter w:val="2"/>
          <w:wAfter w:w="466" w:type="dxa"/>
          <w:cantSplit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"/>
              </w:rPr>
            </w:pPr>
          </w:p>
        </w:tc>
        <w:tc>
          <w:tcPr>
            <w:tcW w:w="452" w:type="dxa"/>
            <w:tcBorders>
              <w:left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"/>
              </w:rPr>
            </w:pPr>
          </w:p>
        </w:tc>
        <w:tc>
          <w:tcPr>
            <w:tcW w:w="413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"/>
              </w:rPr>
            </w:pPr>
          </w:p>
        </w:tc>
        <w:tc>
          <w:tcPr>
            <w:tcW w:w="369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"/>
              </w:rPr>
            </w:pPr>
          </w:p>
        </w:tc>
      </w:tr>
      <w:tr w:rsidR="00732BFA" w:rsidRPr="00C61D84" w:rsidTr="00B27E54">
        <w:trPr>
          <w:gridAfter w:val="2"/>
          <w:wAfter w:w="466" w:type="dxa"/>
          <w:cantSplit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b/>
                <w:bCs/>
                <w:sz w:val="20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</w:rPr>
              <w:t>Mrs.</w:t>
            </w:r>
          </w:p>
        </w:tc>
        <w:tc>
          <w:tcPr>
            <w:tcW w:w="452" w:type="dxa"/>
            <w:vAlign w:val="center"/>
          </w:tcPr>
          <w:p w:rsidR="00732BFA" w:rsidRPr="00C61D84" w:rsidRDefault="00732BFA" w:rsidP="008E3271">
            <w:pPr>
              <w:pStyle w:val="Formfill-intex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5" w:type="dxa"/>
            <w:tcBorders>
              <w:top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2BFA" w:rsidRPr="00C61D84" w:rsidTr="00B27E54">
        <w:trPr>
          <w:gridAfter w:val="2"/>
          <w:wAfter w:w="466" w:type="dxa"/>
          <w:cantSplit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"/>
              </w:rPr>
            </w:pPr>
          </w:p>
        </w:tc>
        <w:tc>
          <w:tcPr>
            <w:tcW w:w="452" w:type="dxa"/>
            <w:tcBorders>
              <w:left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"/>
              </w:rPr>
            </w:pPr>
          </w:p>
        </w:tc>
        <w:tc>
          <w:tcPr>
            <w:tcW w:w="41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"/>
              </w:rPr>
            </w:pPr>
          </w:p>
        </w:tc>
        <w:tc>
          <w:tcPr>
            <w:tcW w:w="36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"/>
              </w:rPr>
            </w:pPr>
          </w:p>
        </w:tc>
      </w:tr>
      <w:tr w:rsidR="00732BFA" w:rsidRPr="00C61D84" w:rsidTr="00B27E54">
        <w:trPr>
          <w:gridAfter w:val="2"/>
          <w:wAfter w:w="466" w:type="dxa"/>
          <w:cantSplit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b/>
                <w:bCs/>
                <w:sz w:val="20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</w:rPr>
              <w:t>Ms.</w:t>
            </w:r>
          </w:p>
        </w:tc>
        <w:tc>
          <w:tcPr>
            <w:tcW w:w="452" w:type="dxa"/>
            <w:vAlign w:val="center"/>
          </w:tcPr>
          <w:p w:rsidR="00732BFA" w:rsidRPr="00C61D84" w:rsidRDefault="00732BFA" w:rsidP="008E3271">
            <w:pPr>
              <w:pStyle w:val="Formfill-intex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5" w:type="dxa"/>
            <w:tcBorders>
              <w:top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b/>
                <w:bCs/>
                <w:sz w:val="20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</w:rPr>
              <w:t>Date of Birth</w:t>
            </w:r>
          </w:p>
        </w:tc>
        <w:tc>
          <w:tcPr>
            <w:tcW w:w="2755" w:type="dxa"/>
            <w:gridSpan w:val="2"/>
            <w:vAlign w:val="center"/>
          </w:tcPr>
          <w:p w:rsidR="00732BFA" w:rsidRPr="00C61D84" w:rsidRDefault="00732BFA" w:rsidP="008E3271">
            <w:pPr>
              <w:pStyle w:val="Formfill-in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4152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b/>
                <w:bCs/>
                <w:sz w:val="20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</w:rPr>
              <w:t>(DD/MM/YYYY)</w:t>
            </w:r>
          </w:p>
        </w:tc>
      </w:tr>
      <w:tr w:rsidR="00B27E54" w:rsidRPr="00C61D84" w:rsidTr="00B27E54">
        <w:trPr>
          <w:gridAfter w:val="2"/>
          <w:wAfter w:w="466" w:type="dxa"/>
          <w:cantSplit/>
        </w:trPr>
        <w:tc>
          <w:tcPr>
            <w:tcW w:w="9808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352EF1" w:rsidRPr="00C61D84" w:rsidRDefault="00352EF1" w:rsidP="00747FA9">
            <w:pPr>
              <w:pStyle w:val="Formtext"/>
              <w:rPr>
                <w:rFonts w:ascii="Times New Roman" w:hAnsi="Times New Roman"/>
                <w:b/>
                <w:bCs/>
                <w:sz w:val="20"/>
                <w:lang w:val="en-US"/>
              </w:rPr>
            </w:pPr>
          </w:p>
          <w:p w:rsidR="00B27E54" w:rsidRPr="00C61D84" w:rsidRDefault="00B27E54" w:rsidP="00747FA9">
            <w:pPr>
              <w:pStyle w:val="Formtext"/>
              <w:rPr>
                <w:rFonts w:ascii="Calibri" w:hAnsi="Calibri"/>
                <w:b/>
                <w:bCs/>
                <w:sz w:val="20"/>
                <w:lang w:val="en-US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  <w:lang w:val="en-US"/>
              </w:rPr>
              <w:t>Address of the institution/organization (in full)</w:t>
            </w:r>
            <w:r w:rsidRPr="00C61D84">
              <w:rPr>
                <w:rFonts w:ascii="Calibri" w:hAnsi="Calibri"/>
                <w:lang w:val="en-US"/>
              </w:rPr>
              <w:t>:</w:t>
            </w:r>
          </w:p>
        </w:tc>
      </w:tr>
      <w:tr w:rsidR="00B27E54" w:rsidRPr="00C61D84" w:rsidTr="00B27E54">
        <w:trPr>
          <w:gridAfter w:val="2"/>
          <w:wAfter w:w="466" w:type="dxa"/>
          <w:cantSplit/>
        </w:trPr>
        <w:tc>
          <w:tcPr>
            <w:tcW w:w="9808" w:type="dxa"/>
            <w:gridSpan w:val="10"/>
            <w:vAlign w:val="center"/>
          </w:tcPr>
          <w:p w:rsidR="00B27E54" w:rsidRPr="00C61D84" w:rsidRDefault="00B27E54" w:rsidP="00747FA9">
            <w:pPr>
              <w:pStyle w:val="Formfill-intex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27E54" w:rsidRPr="00C61D84" w:rsidTr="00B27E54">
        <w:trPr>
          <w:gridBefore w:val="1"/>
          <w:gridAfter w:val="1"/>
          <w:wBefore w:w="10" w:type="dxa"/>
          <w:wAfter w:w="415" w:type="dxa"/>
          <w:cantSplit/>
        </w:trPr>
        <w:tc>
          <w:tcPr>
            <w:tcW w:w="9849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B27E54" w:rsidRPr="00C61D84" w:rsidRDefault="00B27E54" w:rsidP="00352EF1">
            <w:pPr>
              <w:pStyle w:val="Formtext"/>
              <w:rPr>
                <w:rFonts w:ascii="Times New Roman" w:hAnsi="Times New Roman"/>
                <w:b/>
                <w:bCs/>
                <w:sz w:val="20"/>
                <w:lang w:val="en-US"/>
              </w:rPr>
            </w:pPr>
          </w:p>
          <w:p w:rsidR="00B27E54" w:rsidRPr="00C61D84" w:rsidRDefault="00B27E54" w:rsidP="00352EF1">
            <w:pPr>
              <w:pStyle w:val="Formtext"/>
              <w:rPr>
                <w:rFonts w:ascii="Times New Roman" w:hAnsi="Times New Roman"/>
                <w:b/>
                <w:bCs/>
                <w:sz w:val="20"/>
                <w:lang w:val="en-US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  <w:lang w:val="en-US"/>
              </w:rPr>
              <w:t>Home address (in full):</w:t>
            </w:r>
          </w:p>
        </w:tc>
      </w:tr>
      <w:tr w:rsidR="00B27E54" w:rsidRPr="00C61D84" w:rsidTr="00B27E54">
        <w:trPr>
          <w:gridBefore w:val="1"/>
          <w:gridAfter w:val="1"/>
          <w:wBefore w:w="10" w:type="dxa"/>
          <w:wAfter w:w="415" w:type="dxa"/>
          <w:cantSplit/>
        </w:trPr>
        <w:tc>
          <w:tcPr>
            <w:tcW w:w="9849" w:type="dxa"/>
            <w:gridSpan w:val="10"/>
            <w:vAlign w:val="center"/>
          </w:tcPr>
          <w:p w:rsidR="00B27E54" w:rsidRPr="00C61D84" w:rsidRDefault="00B27E54" w:rsidP="00747FA9">
            <w:pPr>
              <w:pStyle w:val="Formfill-intex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27E54" w:rsidRPr="00C61D84" w:rsidTr="00747FA9">
        <w:trPr>
          <w:gridBefore w:val="1"/>
          <w:gridAfter w:val="1"/>
          <w:wBefore w:w="10" w:type="dxa"/>
          <w:wAfter w:w="415" w:type="dxa"/>
          <w:cantSplit/>
        </w:trPr>
        <w:tc>
          <w:tcPr>
            <w:tcW w:w="9849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B27E54" w:rsidRPr="00C61D84" w:rsidRDefault="00B27E54" w:rsidP="00747FA9">
            <w:pPr>
              <w:pStyle w:val="Formtext"/>
              <w:rPr>
                <w:rFonts w:ascii="Times New Roman" w:hAnsi="Times New Roman"/>
                <w:b/>
                <w:bCs/>
                <w:sz w:val="20"/>
                <w:lang w:val="en-US"/>
              </w:rPr>
            </w:pPr>
          </w:p>
          <w:p w:rsidR="00B27E54" w:rsidRPr="00C61D84" w:rsidRDefault="00B27E54" w:rsidP="00B27E54">
            <w:pPr>
              <w:pStyle w:val="Formtext"/>
              <w:rPr>
                <w:rFonts w:ascii="Times New Roman" w:hAnsi="Times New Roman"/>
                <w:b/>
                <w:bCs/>
                <w:sz w:val="20"/>
                <w:lang w:val="ru-RU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  <w:lang w:val="en-US"/>
              </w:rPr>
              <w:t>Phone number</w:t>
            </w:r>
            <w:r w:rsidR="00352EF1" w:rsidRPr="00C61D84">
              <w:rPr>
                <w:rFonts w:ascii="Times New Roman" w:hAnsi="Times New Roman"/>
                <w:b/>
                <w:bCs/>
                <w:sz w:val="20"/>
                <w:lang w:val="ru-RU"/>
              </w:rPr>
              <w:t>:</w:t>
            </w:r>
          </w:p>
        </w:tc>
      </w:tr>
      <w:tr w:rsidR="00B27E54" w:rsidRPr="00C61D84" w:rsidTr="00507BF4">
        <w:trPr>
          <w:gridBefore w:val="1"/>
          <w:gridAfter w:val="1"/>
          <w:wBefore w:w="10" w:type="dxa"/>
          <w:wAfter w:w="415" w:type="dxa"/>
          <w:cantSplit/>
        </w:trPr>
        <w:tc>
          <w:tcPr>
            <w:tcW w:w="9849" w:type="dxa"/>
            <w:gridSpan w:val="10"/>
            <w:vAlign w:val="center"/>
          </w:tcPr>
          <w:p w:rsidR="00B27E54" w:rsidRPr="00C61D84" w:rsidRDefault="00B27E54" w:rsidP="00747FA9">
            <w:pPr>
              <w:pStyle w:val="Formfill-intex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27E54" w:rsidRPr="00C61D84" w:rsidTr="00747FA9">
        <w:trPr>
          <w:gridBefore w:val="1"/>
          <w:gridAfter w:val="1"/>
          <w:wBefore w:w="10" w:type="dxa"/>
          <w:wAfter w:w="415" w:type="dxa"/>
          <w:cantSplit/>
        </w:trPr>
        <w:tc>
          <w:tcPr>
            <w:tcW w:w="9849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B27E54" w:rsidRPr="00C61D84" w:rsidRDefault="00B27E54" w:rsidP="00747FA9">
            <w:pPr>
              <w:pStyle w:val="Formtext"/>
              <w:rPr>
                <w:rFonts w:ascii="Times New Roman" w:hAnsi="Times New Roman"/>
                <w:b/>
                <w:bCs/>
                <w:sz w:val="20"/>
                <w:lang w:val="en-US"/>
              </w:rPr>
            </w:pPr>
          </w:p>
          <w:p w:rsidR="00B27E54" w:rsidRPr="00C61D84" w:rsidRDefault="00B27E54" w:rsidP="00B27E54">
            <w:pPr>
              <w:pStyle w:val="Formtext"/>
              <w:rPr>
                <w:rFonts w:ascii="Times New Roman" w:hAnsi="Times New Roman"/>
                <w:b/>
                <w:bCs/>
                <w:sz w:val="20"/>
                <w:lang w:val="en-US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  <w:lang w:val="en-US"/>
              </w:rPr>
              <w:t>E-Mail address:</w:t>
            </w:r>
          </w:p>
        </w:tc>
      </w:tr>
      <w:tr w:rsidR="00B27E54" w:rsidRPr="00C61D84" w:rsidTr="00747FA9">
        <w:trPr>
          <w:gridBefore w:val="1"/>
          <w:gridAfter w:val="1"/>
          <w:wBefore w:w="10" w:type="dxa"/>
          <w:wAfter w:w="415" w:type="dxa"/>
          <w:cantSplit/>
        </w:trPr>
        <w:tc>
          <w:tcPr>
            <w:tcW w:w="9849" w:type="dxa"/>
            <w:gridSpan w:val="10"/>
            <w:vAlign w:val="center"/>
          </w:tcPr>
          <w:p w:rsidR="00B27E54" w:rsidRPr="00C61D84" w:rsidRDefault="00B27E54" w:rsidP="00747FA9">
            <w:pPr>
              <w:pStyle w:val="Formfill-intex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32BFA" w:rsidRPr="00C61D84" w:rsidTr="00B27E54">
        <w:trPr>
          <w:cantSplit/>
          <w:trHeight w:val="227"/>
        </w:trPr>
        <w:tc>
          <w:tcPr>
            <w:tcW w:w="420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E54" w:rsidRPr="00C61D84" w:rsidRDefault="00B27E54" w:rsidP="00EF527B">
            <w:pPr>
              <w:pStyle w:val="Formtext"/>
              <w:rPr>
                <w:rFonts w:ascii="Times New Roman" w:hAnsi="Times New Roman"/>
                <w:b/>
                <w:bCs/>
                <w:sz w:val="20"/>
                <w:lang w:val="en-US"/>
              </w:rPr>
            </w:pPr>
          </w:p>
          <w:p w:rsidR="00EF527B" w:rsidRPr="00C61D84" w:rsidRDefault="00C61D84" w:rsidP="00352EF1">
            <w:pPr>
              <w:pStyle w:val="Formtext"/>
              <w:rPr>
                <w:rFonts w:ascii="Times New Roman" w:hAnsi="Times New Roman"/>
                <w:b/>
                <w:bCs/>
                <w:sz w:val="20"/>
                <w:lang w:val="en-US"/>
              </w:rPr>
            </w:pPr>
            <w:r w:rsidRPr="00C61D84">
              <w:rPr>
                <w:noProof/>
                <w:lang w:val="en-US"/>
              </w:rPr>
              <w:pict>
                <v:rect id="_x0000_s1032" style="position:absolute;margin-left:-9.2pt;margin-top:342.55pt;width:169.65pt;height:152.85pt;z-index:-251657728;mso-wrap-edited:f" wrapcoords="-33 0 -33 21600 21633 21600 21633 0 -33 0" filled="f">
                  <w10:anchorlock/>
                </v:rect>
              </w:pict>
            </w:r>
            <w:r w:rsidRPr="00C61D84">
              <w:rPr>
                <w:noProof/>
                <w:lang w:val="en-US"/>
              </w:rPr>
              <w:pict>
                <v:rect id="_x0000_s1033" style="position:absolute;margin-left:-5.4pt;margin-top:10.35pt;width:503.2pt;height:92.6pt;z-index:-251658752;mso-wrap-edited:f" strokeweight="1.25pt">
                  <w10:anchorlock/>
                </v:rect>
              </w:pict>
            </w:r>
            <w:r w:rsidR="00EF527B" w:rsidRPr="00C61D84">
              <w:rPr>
                <w:rFonts w:ascii="Times New Roman" w:hAnsi="Times New Roman"/>
                <w:b/>
                <w:bCs/>
                <w:sz w:val="20"/>
              </w:rPr>
              <w:t>Describe the motivation for your participation</w:t>
            </w:r>
          </w:p>
        </w:tc>
        <w:tc>
          <w:tcPr>
            <w:tcW w:w="30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b/>
                <w:bCs/>
                <w:sz w:val="20"/>
                <w:lang w:val="en-US"/>
              </w:rPr>
            </w:pPr>
          </w:p>
        </w:tc>
        <w:tc>
          <w:tcPr>
            <w:tcW w:w="30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2BFA" w:rsidRPr="00C61D84" w:rsidRDefault="00732BFA" w:rsidP="008E3271">
            <w:pPr>
              <w:pStyle w:val="Formtext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</w:tbl>
    <w:p w:rsidR="00732BFA" w:rsidRPr="005C21A2" w:rsidRDefault="00732BFA" w:rsidP="00352EF1">
      <w:pPr>
        <w:pStyle w:val="Default"/>
        <w:rPr>
          <w:lang w:val="en-US"/>
        </w:rPr>
      </w:pPr>
    </w:p>
    <w:p w:rsidR="00732BFA" w:rsidRPr="003C2B48" w:rsidRDefault="00732BFA" w:rsidP="00C14B90">
      <w:pPr>
        <w:pStyle w:val="Default"/>
        <w:rPr>
          <w:lang w:val="en-US"/>
        </w:rPr>
      </w:pPr>
    </w:p>
    <w:p w:rsidR="00352EF1" w:rsidRPr="005C21A2" w:rsidRDefault="00352EF1" w:rsidP="00352EF1">
      <w:pPr>
        <w:rPr>
          <w:lang w:val="en-US"/>
        </w:rPr>
      </w:pPr>
    </w:p>
    <w:tbl>
      <w:tblPr>
        <w:tblpPr w:leftFromText="180" w:rightFromText="180" w:vertAnchor="text" w:horzAnchor="page" w:tblpX="2960" w:tblpY="839"/>
        <w:tblW w:w="7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/>
      </w:tblPr>
      <w:tblGrid>
        <w:gridCol w:w="2861"/>
        <w:gridCol w:w="1296"/>
        <w:gridCol w:w="426"/>
        <w:gridCol w:w="1144"/>
        <w:gridCol w:w="142"/>
        <w:gridCol w:w="992"/>
        <w:gridCol w:w="426"/>
      </w:tblGrid>
      <w:tr w:rsidR="00352EF1" w:rsidRPr="00C61D84" w:rsidTr="00352EF1">
        <w:trPr>
          <w:cantSplit/>
        </w:trPr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EF1" w:rsidRPr="00C61D84" w:rsidRDefault="00352EF1" w:rsidP="00352EF1">
            <w:pPr>
              <w:pStyle w:val="Formtext"/>
              <w:rPr>
                <w:rFonts w:ascii="Times New Roman" w:hAnsi="Times New Roman"/>
                <w:b/>
                <w:bCs/>
                <w:sz w:val="20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</w:rPr>
              <w:t>Language Preference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</w:tcBorders>
            <w:vAlign w:val="center"/>
          </w:tcPr>
          <w:p w:rsidR="00352EF1" w:rsidRPr="00C61D84" w:rsidRDefault="00352EF1" w:rsidP="00352EF1">
            <w:pPr>
              <w:pStyle w:val="Formtext"/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</w:rPr>
              <w:t>English</w:t>
            </w:r>
          </w:p>
        </w:tc>
        <w:tc>
          <w:tcPr>
            <w:tcW w:w="426" w:type="dxa"/>
            <w:vAlign w:val="center"/>
          </w:tcPr>
          <w:p w:rsidR="00352EF1" w:rsidRPr="00C61D84" w:rsidRDefault="00352EF1" w:rsidP="00352EF1">
            <w:pPr>
              <w:pStyle w:val="Formfill-intex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nil"/>
              <w:bottom w:val="nil"/>
              <w:right w:val="nil"/>
            </w:tcBorders>
            <w:vAlign w:val="center"/>
          </w:tcPr>
          <w:p w:rsidR="00352EF1" w:rsidRPr="00C61D84" w:rsidRDefault="00352EF1" w:rsidP="00352EF1">
            <w:pPr>
              <w:pStyle w:val="Formtext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EF1" w:rsidRPr="00C61D84" w:rsidRDefault="00352EF1" w:rsidP="00352EF1">
            <w:pPr>
              <w:pStyle w:val="Formfill-intex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center"/>
          </w:tcPr>
          <w:p w:rsidR="00352EF1" w:rsidRPr="00C61D84" w:rsidRDefault="00352EF1" w:rsidP="00352EF1">
            <w:pPr>
              <w:pStyle w:val="Formtext"/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</w:rPr>
              <w:t>Russian</w:t>
            </w:r>
          </w:p>
        </w:tc>
        <w:tc>
          <w:tcPr>
            <w:tcW w:w="426" w:type="dxa"/>
            <w:vAlign w:val="center"/>
          </w:tcPr>
          <w:p w:rsidR="00352EF1" w:rsidRPr="00C61D84" w:rsidRDefault="00352EF1" w:rsidP="00352EF1">
            <w:pPr>
              <w:pStyle w:val="Formfill-intext"/>
              <w:jc w:val="center"/>
              <w:rPr>
                <w:rFonts w:ascii="Times New Roman" w:hAnsi="Times New Roman"/>
              </w:rPr>
            </w:pPr>
          </w:p>
        </w:tc>
      </w:tr>
    </w:tbl>
    <w:tbl>
      <w:tblPr>
        <w:tblpPr w:leftFromText="180" w:rightFromText="180" w:vertAnchor="text" w:horzAnchor="margin" w:tblpY="1233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/>
      </w:tblPr>
      <w:tblGrid>
        <w:gridCol w:w="3044"/>
        <w:gridCol w:w="1932"/>
        <w:gridCol w:w="1928"/>
        <w:gridCol w:w="2904"/>
      </w:tblGrid>
      <w:tr w:rsidR="00352EF1" w:rsidRPr="00C61D84" w:rsidTr="00352EF1">
        <w:trPr>
          <w:cantSplit/>
        </w:trPr>
        <w:tc>
          <w:tcPr>
            <w:tcW w:w="3044" w:type="dxa"/>
            <w:tcBorders>
              <w:top w:val="nil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52EF1" w:rsidRDefault="00352EF1" w:rsidP="00352EF1">
            <w:pPr>
              <w:pStyle w:val="Formtext"/>
              <w:jc w:val="center"/>
              <w:rPr>
                <w:b/>
                <w:bCs/>
                <w:noProof/>
                <w:sz w:val="18"/>
                <w:lang w:val="en-US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</w:rPr>
              <w:t>Date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EF1" w:rsidRDefault="00352EF1" w:rsidP="00352EF1">
            <w:pPr>
              <w:pStyle w:val="Formtext"/>
              <w:rPr>
                <w:sz w:val="18"/>
                <w:lang w:val="fr-FR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EF1" w:rsidRDefault="00352EF1" w:rsidP="00352EF1">
            <w:pPr>
              <w:pStyle w:val="Formtext"/>
              <w:rPr>
                <w:sz w:val="18"/>
                <w:lang w:val="fr-FR"/>
              </w:rPr>
            </w:pPr>
          </w:p>
        </w:tc>
        <w:tc>
          <w:tcPr>
            <w:tcW w:w="2904" w:type="dxa"/>
            <w:tcBorders>
              <w:top w:val="nil"/>
              <w:left w:val="nil"/>
              <w:right w:val="nil"/>
            </w:tcBorders>
            <w:vAlign w:val="center"/>
          </w:tcPr>
          <w:p w:rsidR="00352EF1" w:rsidRPr="00C61D84" w:rsidRDefault="00352EF1" w:rsidP="00352EF1">
            <w:pPr>
              <w:pStyle w:val="Formtext"/>
              <w:jc w:val="center"/>
              <w:rPr>
                <w:rFonts w:ascii="Calibri" w:hAnsi="Calibri"/>
                <w:b/>
                <w:bCs/>
                <w:sz w:val="18"/>
                <w:lang w:val="ru-RU"/>
              </w:rPr>
            </w:pPr>
            <w:r w:rsidRPr="00C61D84">
              <w:rPr>
                <w:rFonts w:ascii="Times New Roman" w:hAnsi="Times New Roman"/>
                <w:b/>
                <w:bCs/>
                <w:sz w:val="20"/>
              </w:rPr>
              <w:t>Signature</w:t>
            </w:r>
          </w:p>
        </w:tc>
      </w:tr>
      <w:tr w:rsidR="00352EF1" w:rsidRPr="00C61D84" w:rsidTr="00352EF1">
        <w:trPr>
          <w:cantSplit/>
          <w:trHeight w:val="384"/>
        </w:trPr>
        <w:tc>
          <w:tcPr>
            <w:tcW w:w="3044" w:type="dxa"/>
            <w:tcMar>
              <w:top w:w="0" w:type="dxa"/>
              <w:bottom w:w="0" w:type="dxa"/>
            </w:tcMar>
            <w:vAlign w:val="center"/>
          </w:tcPr>
          <w:p w:rsidR="00352EF1" w:rsidRDefault="00352EF1" w:rsidP="00352EF1">
            <w:pPr>
              <w:pStyle w:val="Formtext"/>
              <w:jc w:val="center"/>
              <w:rPr>
                <w:noProof/>
                <w:sz w:val="18"/>
                <w:lang w:val="en-US"/>
              </w:rPr>
            </w:pPr>
          </w:p>
        </w:tc>
        <w:tc>
          <w:tcPr>
            <w:tcW w:w="1932" w:type="dxa"/>
            <w:tcBorders>
              <w:top w:val="nil"/>
              <w:bottom w:val="nil"/>
              <w:right w:val="nil"/>
            </w:tcBorders>
            <w:vAlign w:val="center"/>
          </w:tcPr>
          <w:p w:rsidR="00352EF1" w:rsidRDefault="00352EF1" w:rsidP="00352EF1">
            <w:pPr>
              <w:pStyle w:val="Formtext"/>
              <w:rPr>
                <w:sz w:val="18"/>
                <w:lang w:val="fr-FR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</w:tcBorders>
            <w:vAlign w:val="center"/>
          </w:tcPr>
          <w:p w:rsidR="00352EF1" w:rsidRDefault="00352EF1" w:rsidP="00352EF1">
            <w:pPr>
              <w:pStyle w:val="Formtext"/>
              <w:rPr>
                <w:sz w:val="18"/>
                <w:lang w:val="fr-FR"/>
              </w:rPr>
            </w:pPr>
          </w:p>
        </w:tc>
        <w:tc>
          <w:tcPr>
            <w:tcW w:w="2904" w:type="dxa"/>
            <w:vAlign w:val="center"/>
          </w:tcPr>
          <w:p w:rsidR="00352EF1" w:rsidRDefault="00352EF1" w:rsidP="00352EF1">
            <w:pPr>
              <w:pStyle w:val="Formtext"/>
              <w:jc w:val="center"/>
              <w:rPr>
                <w:sz w:val="18"/>
                <w:lang w:val="fr-FR"/>
              </w:rPr>
            </w:pPr>
          </w:p>
        </w:tc>
      </w:tr>
    </w:tbl>
    <w:p w:rsidR="00352EF1" w:rsidRDefault="00352EF1" w:rsidP="00352EF1">
      <w:pPr>
        <w:pStyle w:val="Default"/>
      </w:pPr>
    </w:p>
    <w:sectPr w:rsidR="00352EF1" w:rsidSect="00352EF1">
      <w:pgSz w:w="12240" w:h="15840"/>
      <w:pgMar w:top="284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C656A1"/>
    <w:rsid w:val="00204622"/>
    <w:rsid w:val="002A2995"/>
    <w:rsid w:val="002B3FA4"/>
    <w:rsid w:val="00352EF1"/>
    <w:rsid w:val="003C2B48"/>
    <w:rsid w:val="00507BF4"/>
    <w:rsid w:val="005B2500"/>
    <w:rsid w:val="005C21A2"/>
    <w:rsid w:val="00732BFA"/>
    <w:rsid w:val="00747FA9"/>
    <w:rsid w:val="008B71C7"/>
    <w:rsid w:val="008E3271"/>
    <w:rsid w:val="00970AB0"/>
    <w:rsid w:val="00B27E54"/>
    <w:rsid w:val="00B5657B"/>
    <w:rsid w:val="00C14B90"/>
    <w:rsid w:val="00C61D84"/>
    <w:rsid w:val="00C656A1"/>
    <w:rsid w:val="00CA4ADD"/>
    <w:rsid w:val="00D44B25"/>
    <w:rsid w:val="00D8299F"/>
    <w:rsid w:val="00E01551"/>
    <w:rsid w:val="00E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ru-RU" w:eastAsia="ru-RU"/>
    </w:rPr>
  </w:style>
  <w:style w:type="paragraph" w:styleId="BodyText2">
    <w:name w:val="Body Text 2"/>
    <w:basedOn w:val="Normal"/>
    <w:link w:val="BodyText2Char"/>
    <w:uiPriority w:val="99"/>
    <w:rsid w:val="003C2B4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3C2B48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C2B48"/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3C2B48"/>
    <w:rPr>
      <w:rFonts w:cs="Times New Roman"/>
      <w:color w:val="0000FF"/>
      <w:u w:val="single"/>
    </w:rPr>
  </w:style>
  <w:style w:type="character" w:customStyle="1" w:styleId="hps">
    <w:name w:val="hps"/>
    <w:basedOn w:val="DefaultParagraphFont"/>
    <w:rsid w:val="003C2B48"/>
    <w:rPr>
      <w:rFonts w:cs="Times New Roman"/>
    </w:rPr>
  </w:style>
  <w:style w:type="paragraph" w:customStyle="1" w:styleId="Formtext">
    <w:name w:val="Form text"/>
    <w:rsid w:val="00732BFA"/>
    <w:rPr>
      <w:rFonts w:ascii="Verdana" w:hAnsi="Verdana"/>
      <w:sz w:val="15"/>
      <w:lang w:val="en-GB"/>
    </w:rPr>
  </w:style>
  <w:style w:type="paragraph" w:customStyle="1" w:styleId="Formfill-intext">
    <w:name w:val="Form fill-in text"/>
    <w:basedOn w:val="Normal"/>
    <w:rsid w:val="00732BFA"/>
    <w:pPr>
      <w:spacing w:after="0" w:line="240" w:lineRule="auto"/>
    </w:pPr>
    <w:rPr>
      <w:rFonts w:ascii="Arial" w:hAnsi="Arial"/>
      <w:color w:val="000080"/>
      <w:sz w:val="21"/>
      <w:szCs w:val="24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-peace@rambler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gerhard.winkelmann-oei@uba.d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Registration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Registration Form.dot</Template>
  <TotalTime>0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Links>
    <vt:vector size="12" baseType="variant">
      <vt:variant>
        <vt:i4>2883596</vt:i4>
      </vt:variant>
      <vt:variant>
        <vt:i4>3</vt:i4>
      </vt:variant>
      <vt:variant>
        <vt:i4>0</vt:i4>
      </vt:variant>
      <vt:variant>
        <vt:i4>5</vt:i4>
      </vt:variant>
      <vt:variant>
        <vt:lpwstr>mailto:gerhard.winkelmann-oei@uba.de</vt:lpwstr>
      </vt:variant>
      <vt:variant>
        <vt:lpwstr/>
      </vt:variant>
      <vt:variant>
        <vt:i4>7274506</vt:i4>
      </vt:variant>
      <vt:variant>
        <vt:i4>0</vt:i4>
      </vt:variant>
      <vt:variant>
        <vt:i4>0</vt:i4>
      </vt:variant>
      <vt:variant>
        <vt:i4>5</vt:i4>
      </vt:variant>
      <vt:variant>
        <vt:lpwstr>mailto:eco-peace@rambler.ru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&lt;&lt;X&gt;&gt;</dc:creator>
  <cp:keywords/>
  <dc:description/>
  <cp:lastModifiedBy>&lt;&lt;X&gt;&gt;</cp:lastModifiedBy>
  <cp:revision>1</cp:revision>
  <dcterms:created xsi:type="dcterms:W3CDTF">2013-01-28T17:01:00Z</dcterms:created>
  <dcterms:modified xsi:type="dcterms:W3CDTF">2013-01-28T17:01:00Z</dcterms:modified>
</cp:coreProperties>
</file>